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CF4" w:rsidRPr="006B6CF4" w:rsidRDefault="00AE3D4D" w:rsidP="006B6CF4">
      <w:pPr>
        <w:tabs>
          <w:tab w:val="num" w:pos="1135"/>
        </w:tabs>
        <w:spacing w:after="284" w:line="284" w:lineRule="exact"/>
        <w:rPr>
          <w:rFonts w:ascii="Arial" w:eastAsia="Times New Roman" w:hAnsi="Arial" w:cs="Arial"/>
          <w:b/>
          <w:sz w:val="20"/>
          <w:szCs w:val="20"/>
        </w:rPr>
      </w:pPr>
      <w:bookmarkStart w:id="0" w:name="_Toc486583816"/>
      <w:r>
        <w:rPr>
          <w:rFonts w:ascii="Arial" w:eastAsia="Times New Roman" w:hAnsi="Arial" w:cs="Arial"/>
          <w:b/>
          <w:sz w:val="24"/>
          <w:szCs w:val="20"/>
        </w:rPr>
        <w:t>A</w:t>
      </w:r>
      <w:r>
        <w:rPr>
          <w:rFonts w:ascii="Arial" w:eastAsia="Times New Roman" w:hAnsi="Arial" w:cs="Arial"/>
          <w:b/>
          <w:sz w:val="24"/>
          <w:szCs w:val="20"/>
        </w:rPr>
        <w:tab/>
      </w:r>
      <w:bookmarkStart w:id="1" w:name="_GoBack"/>
      <w:bookmarkEnd w:id="1"/>
      <w:r w:rsidR="006B6CF4" w:rsidRPr="006B6CF4">
        <w:rPr>
          <w:rFonts w:ascii="Arial" w:eastAsia="Times New Roman" w:hAnsi="Arial" w:cs="Arial"/>
          <w:b/>
          <w:sz w:val="20"/>
          <w:szCs w:val="20"/>
        </w:rPr>
        <w:t xml:space="preserve">ERVARING </w:t>
      </w:r>
      <w:r w:rsidR="00546B1C">
        <w:rPr>
          <w:rFonts w:ascii="Arial" w:eastAsia="Times New Roman" w:hAnsi="Arial" w:cs="Arial"/>
          <w:b/>
          <w:sz w:val="20"/>
          <w:szCs w:val="20"/>
        </w:rPr>
        <w:t xml:space="preserve">KERNCOMPETENTIE </w:t>
      </w:r>
      <w:r w:rsidR="006B6CF4" w:rsidRPr="006B6CF4">
        <w:rPr>
          <w:rFonts w:ascii="Arial" w:eastAsia="Times New Roman" w:hAnsi="Arial" w:cs="Arial"/>
          <w:b/>
          <w:sz w:val="20"/>
          <w:szCs w:val="20"/>
        </w:rPr>
        <w:t>(BIJ INSCHRIJVING)</w:t>
      </w:r>
      <w:bookmarkEnd w:id="0"/>
    </w:p>
    <w:tbl>
      <w:tblPr>
        <w:tblW w:w="822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222"/>
      </w:tblGrid>
      <w:tr w:rsidR="006B6CF4" w:rsidRPr="006B6CF4" w:rsidTr="00445F8E">
        <w:tc>
          <w:tcPr>
            <w:tcW w:w="8222" w:type="dxa"/>
          </w:tcPr>
          <w:p w:rsidR="006B6CF4" w:rsidRPr="006B6CF4" w:rsidRDefault="006B6CF4" w:rsidP="006B6CF4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B6CF4" w:rsidRPr="006B6CF4" w:rsidRDefault="006B6CF4" w:rsidP="006B6CF4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b/>
                <w:sz w:val="20"/>
                <w:szCs w:val="20"/>
              </w:rPr>
              <w:t>Informatie over opdrachtgever:</w:t>
            </w:r>
          </w:p>
          <w:tbl>
            <w:tblPr>
              <w:tblW w:w="79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00"/>
              <w:gridCol w:w="4768"/>
            </w:tblGrid>
            <w:tr w:rsidR="006B6CF4" w:rsidRPr="006B6CF4" w:rsidTr="00445F8E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Naam van opdrachtgever organisatie </w:t>
                  </w:r>
                </w:p>
              </w:tc>
              <w:bookmarkStart w:id="2" w:name="Text15"/>
              <w:tc>
                <w:tcPr>
                  <w:tcW w:w="4768" w:type="dxa"/>
                  <w:vAlign w:val="center"/>
                </w:tcPr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2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6B6CF4" w:rsidRPr="006B6CF4" w:rsidTr="00445F8E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Naam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Dhr.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AE3D4D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="00AE3D4D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/  Mw.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AE3D4D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="00AE3D4D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Voorl.:    </w:t>
                  </w:r>
                  <w:bookmarkStart w:id="3" w:name="Text6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3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Achternaam: </w:t>
                  </w:r>
                  <w:bookmarkStart w:id="4" w:name="Text20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4"/>
                </w:p>
              </w:tc>
            </w:tr>
            <w:tr w:rsidR="006B6CF4" w:rsidRPr="006B6CF4" w:rsidTr="00445F8E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Functie contactpersoon</w:t>
                  </w:r>
                </w:p>
              </w:tc>
              <w:bookmarkStart w:id="5" w:name="Text7"/>
              <w:tc>
                <w:tcPr>
                  <w:tcW w:w="4768" w:type="dxa"/>
                  <w:vAlign w:val="center"/>
                </w:tcPr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5"/>
                </w:p>
              </w:tc>
            </w:tr>
            <w:tr w:rsidR="006B6CF4" w:rsidRPr="006B6CF4" w:rsidTr="00445F8E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Telefoon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B6CF4" w:rsidRPr="006B6CF4" w:rsidTr="00445F8E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E-mailadres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6B6CF4" w:rsidRPr="006B6CF4" w:rsidRDefault="006B6CF4" w:rsidP="006B6CF4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B6CF4" w:rsidRPr="006B6CF4" w:rsidRDefault="006B6CF4" w:rsidP="006B6CF4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b/>
                <w:sz w:val="20"/>
                <w:szCs w:val="20"/>
              </w:rPr>
              <w:t>Omschrijving opdracht:</w:t>
            </w:r>
          </w:p>
          <w:tbl>
            <w:tblPr>
              <w:tblW w:w="80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11"/>
              <w:gridCol w:w="4011"/>
            </w:tblGrid>
            <w:tr w:rsidR="006B6CF4" w:rsidRPr="006B6CF4" w:rsidTr="00014283">
              <w:trPr>
                <w:cantSplit/>
                <w:trHeight w:val="286"/>
                <w:jc w:val="center"/>
              </w:trPr>
              <w:tc>
                <w:tcPr>
                  <w:tcW w:w="4011" w:type="dxa"/>
                </w:tcPr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11" w:type="dxa"/>
                </w:tcPr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Toelichting door Inschrijver</w:t>
                  </w:r>
                </w:p>
              </w:tc>
            </w:tr>
            <w:tr w:rsidR="006B6CF4" w:rsidRPr="006B6CF4" w:rsidTr="00014283">
              <w:trPr>
                <w:cantSplit/>
                <w:trHeight w:val="246"/>
                <w:jc w:val="center"/>
              </w:trPr>
              <w:tc>
                <w:tcPr>
                  <w:tcW w:w="4011" w:type="dxa"/>
                </w:tcPr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 xml:space="preserve">Periode van uitvoering opdracht  </w:t>
                  </w:r>
                </w:p>
              </w:tc>
              <w:tc>
                <w:tcPr>
                  <w:tcW w:w="4011" w:type="dxa"/>
                </w:tcPr>
                <w:p w:rsidR="00014283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 xml:space="preserve">Begindatum: </w:t>
                  </w:r>
                  <w:r w:rsidRPr="006B6CF4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fldChar w:fldCharType="end"/>
                  </w:r>
                  <w:r w:rsidRPr="006B6CF4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 xml:space="preserve">                       </w:t>
                  </w:r>
                </w:p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Einddatum:</w:t>
                  </w:r>
                </w:p>
              </w:tc>
            </w:tr>
            <w:tr w:rsidR="006B6CF4" w:rsidRPr="006B6CF4" w:rsidTr="00014283">
              <w:trPr>
                <w:cantSplit/>
                <w:trHeight w:val="3780"/>
                <w:jc w:val="center"/>
              </w:trPr>
              <w:tc>
                <w:tcPr>
                  <w:tcW w:w="4011" w:type="dxa"/>
                </w:tcPr>
                <w:p w:rsidR="006B6CF4" w:rsidRPr="00014283" w:rsidRDefault="006B6CF4" w:rsidP="006B6CF4">
                  <w:pPr>
                    <w:spacing w:after="0" w:line="30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14283">
                    <w:rPr>
                      <w:rFonts w:ascii="Arial" w:eastAsia="Times New Roman" w:hAnsi="Arial" w:cs="Arial"/>
                      <w:sz w:val="20"/>
                      <w:szCs w:val="20"/>
                    </w:rPr>
                    <w:t>Inschrijver heeft ervaring met:</w:t>
                  </w:r>
                </w:p>
                <w:p w:rsidR="00CA001A" w:rsidRPr="00014283" w:rsidRDefault="00CA001A" w:rsidP="00CA001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0879AB" w:rsidRPr="000C193C" w:rsidRDefault="000879AB" w:rsidP="000879AB">
                  <w:pPr>
                    <w:autoSpaceDE w:val="0"/>
                    <w:autoSpaceDN w:val="0"/>
                    <w:adjustRightInd w:val="0"/>
                    <w:spacing w:after="0" w:line="300" w:lineRule="atLeast"/>
                    <w:rPr>
                      <w:rFonts w:cs="Arial"/>
                      <w:snapToGrid w:val="0"/>
                      <w:szCs w:val="18"/>
                    </w:rPr>
                  </w:pPr>
                  <w:r w:rsidRPr="000C193C">
                    <w:rPr>
                      <w:rFonts w:cs="Arial"/>
                      <w:szCs w:val="18"/>
                    </w:rPr>
                    <w:t xml:space="preserve">Een afgeronde- en vergelijkbare </w:t>
                  </w:r>
                  <w:r w:rsidRPr="000C193C">
                    <w:rPr>
                      <w:rFonts w:cs="Arial"/>
                      <w:w w:val="0"/>
                      <w:szCs w:val="18"/>
                    </w:rPr>
                    <w:t>referentie qua aard met een minimale opdrachtwaarde van totaal € 25.000 exclusief BTW, per jaar</w:t>
                  </w:r>
                  <w:r>
                    <w:rPr>
                      <w:rFonts w:cs="Arial"/>
                      <w:w w:val="0"/>
                      <w:szCs w:val="18"/>
                    </w:rPr>
                    <w:t>.</w:t>
                  </w:r>
                </w:p>
                <w:p w:rsidR="000879AB" w:rsidRPr="000C193C" w:rsidRDefault="000879AB" w:rsidP="000879AB">
                  <w:pPr>
                    <w:autoSpaceDE w:val="0"/>
                    <w:autoSpaceDN w:val="0"/>
                    <w:adjustRightInd w:val="0"/>
                    <w:spacing w:after="0" w:line="300" w:lineRule="atLeast"/>
                    <w:rPr>
                      <w:rFonts w:cs="Arial"/>
                      <w:snapToGrid w:val="0"/>
                      <w:szCs w:val="18"/>
                    </w:rPr>
                  </w:pPr>
                  <w:r>
                    <w:rPr>
                      <w:rFonts w:cs="Arial"/>
                      <w:snapToGrid w:val="0"/>
                      <w:szCs w:val="18"/>
                    </w:rPr>
                    <w:t>Q</w:t>
                  </w:r>
                  <w:r w:rsidRPr="000C193C">
                    <w:rPr>
                      <w:rFonts w:cs="Arial"/>
                      <w:snapToGrid w:val="0"/>
                      <w:szCs w:val="18"/>
                    </w:rPr>
                    <w:t>ua aard wil zeggen dat uit de referentie dient te blijken dat Inschrijver aantoonbare ervaring heeft met</w:t>
                  </w:r>
                  <w:r>
                    <w:rPr>
                      <w:rFonts w:cs="Arial"/>
                      <w:snapToGrid w:val="0"/>
                      <w:szCs w:val="18"/>
                    </w:rPr>
                    <w:t xml:space="preserve">  </w:t>
                  </w:r>
                  <w:r w:rsidRPr="000C193C">
                    <w:rPr>
                      <w:rFonts w:cs="Arial"/>
                      <w:snapToGrid w:val="0"/>
                      <w:szCs w:val="18"/>
                    </w:rPr>
                    <w:t xml:space="preserve">Partycatering zoals beschreven in deze Offerteaanvraag </w:t>
                  </w:r>
                  <w:r w:rsidRPr="000C193C">
                    <w:rPr>
                      <w:rFonts w:cs="Arial"/>
                      <w:snapToGrid w:val="0"/>
                      <w:szCs w:val="18"/>
                      <w:u w:val="single"/>
                    </w:rPr>
                    <w:t>d.w.z. een referentie voor meerdere locaties en meerdere type evenementen</w:t>
                  </w:r>
                  <w:r w:rsidRPr="000C193C">
                    <w:rPr>
                      <w:rFonts w:cs="Arial"/>
                      <w:snapToGrid w:val="0"/>
                      <w:szCs w:val="18"/>
                    </w:rPr>
                    <w:t>.</w:t>
                  </w:r>
                </w:p>
                <w:p w:rsidR="006B6CF4" w:rsidRPr="00014283" w:rsidRDefault="006B6CF4" w:rsidP="000142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011" w:type="dxa"/>
                </w:tcPr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6B6CF4" w:rsidRPr="006B6CF4" w:rsidRDefault="006B6CF4" w:rsidP="006B6CF4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8167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61"/>
              <w:gridCol w:w="4606"/>
            </w:tblGrid>
            <w:tr w:rsidR="006B6CF4" w:rsidRPr="006B6CF4" w:rsidTr="00445F8E">
              <w:trPr>
                <w:tblHeader/>
                <w:jc w:val="center"/>
              </w:trPr>
              <w:tc>
                <w:tcPr>
                  <w:tcW w:w="8167" w:type="dxa"/>
                  <w:gridSpan w:val="2"/>
                  <w:shd w:val="clear" w:color="auto" w:fill="C0C0C0"/>
                  <w:vAlign w:val="center"/>
                </w:tcPr>
                <w:p w:rsidR="006B6CF4" w:rsidRPr="006B6CF4" w:rsidRDefault="006B6CF4" w:rsidP="006B6CF4">
                  <w:pPr>
                    <w:spacing w:after="0" w:line="300" w:lineRule="exac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Namens genoemde referentie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verklaart ondergetekende, uit hoofde van zijn functie, dat bovenstaande naar waarheid is ingevuld:        </w:t>
                  </w:r>
                </w:p>
              </w:tc>
            </w:tr>
            <w:tr w:rsidR="006B6CF4" w:rsidRPr="006B6CF4" w:rsidTr="00445F8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  <w:t xml:space="preserve">Naam tekenbevoegde functionaris </w:t>
                  </w: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  <w:vertAlign w:val="superscript"/>
                    </w:rPr>
                    <w:footnoteReference w:id="1"/>
                  </w: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6B6CF4" w:rsidRPr="006B6CF4" w:rsidRDefault="006B6CF4" w:rsidP="006B6CF4">
                  <w:pPr>
                    <w:spacing w:after="0" w:line="284" w:lineRule="exact"/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B6CF4" w:rsidRPr="006B6CF4" w:rsidTr="00445F8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6B6CF4" w:rsidRPr="006B6CF4" w:rsidRDefault="006B6CF4" w:rsidP="006B6CF4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  <w:t>Datum van ondertekening</w:t>
                  </w: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6B6CF4" w:rsidRPr="006B6CF4" w:rsidRDefault="006B6CF4" w:rsidP="006B6CF4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B6CF4" w:rsidRPr="006B6CF4" w:rsidTr="00445F8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tcBorders>
                    <w:top w:val="nil"/>
                  </w:tcBorders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6B6CF4" w:rsidRPr="006B6CF4" w:rsidRDefault="006B6CF4" w:rsidP="006B6CF4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  <w:t>Handtekening:</w:t>
                  </w:r>
                </w:p>
                <w:p w:rsidR="006B6CF4" w:rsidRPr="006B6CF4" w:rsidRDefault="006B6CF4" w:rsidP="006B6CF4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  <w:p w:rsidR="006B6CF4" w:rsidRPr="006B6CF4" w:rsidRDefault="006B6CF4" w:rsidP="006B6CF4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  <w:p w:rsidR="006B6CF4" w:rsidRPr="006B6CF4" w:rsidRDefault="006B6CF4" w:rsidP="006B6CF4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  <w:p w:rsidR="006B6CF4" w:rsidRPr="006B6CF4" w:rsidRDefault="006B6CF4" w:rsidP="006B6CF4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6B6CF4" w:rsidRPr="006B6CF4" w:rsidRDefault="006B6CF4" w:rsidP="006B6CF4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</w:tc>
            </w:tr>
          </w:tbl>
          <w:p w:rsidR="006B6CF4" w:rsidRPr="006B6CF4" w:rsidRDefault="006B6CF4" w:rsidP="006B6CF4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A001A" w:rsidRDefault="00CA001A" w:rsidP="006B6CF4">
      <w:pPr>
        <w:tabs>
          <w:tab w:val="num" w:pos="1135"/>
        </w:tabs>
        <w:spacing w:after="284" w:line="284" w:lineRule="exact"/>
        <w:rPr>
          <w:rFonts w:ascii="Arial" w:eastAsia="Times New Roman" w:hAnsi="Arial" w:cs="Arial"/>
          <w:b/>
          <w:sz w:val="20"/>
          <w:szCs w:val="20"/>
        </w:rPr>
      </w:pPr>
    </w:p>
    <w:p w:rsidR="00CA001A" w:rsidRDefault="00CA001A" w:rsidP="006B6CF4">
      <w:pPr>
        <w:tabs>
          <w:tab w:val="num" w:pos="1135"/>
        </w:tabs>
        <w:spacing w:after="284" w:line="284" w:lineRule="exact"/>
        <w:rPr>
          <w:rFonts w:ascii="Arial" w:eastAsia="Times New Roman" w:hAnsi="Arial" w:cs="Arial"/>
          <w:b/>
          <w:sz w:val="20"/>
          <w:szCs w:val="20"/>
        </w:rPr>
      </w:pPr>
    </w:p>
    <w:sectPr w:rsidR="00CA0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CF4" w:rsidRDefault="006B6CF4" w:rsidP="006B6CF4">
      <w:pPr>
        <w:spacing w:after="0" w:line="240" w:lineRule="auto"/>
      </w:pPr>
      <w:r>
        <w:separator/>
      </w:r>
    </w:p>
  </w:endnote>
  <w:endnote w:type="continuationSeparator" w:id="0">
    <w:p w:rsidR="006B6CF4" w:rsidRDefault="006B6CF4" w:rsidP="006B6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CF4" w:rsidRDefault="006B6CF4" w:rsidP="006B6CF4">
      <w:pPr>
        <w:spacing w:after="0" w:line="240" w:lineRule="auto"/>
      </w:pPr>
      <w:r>
        <w:separator/>
      </w:r>
    </w:p>
  </w:footnote>
  <w:footnote w:type="continuationSeparator" w:id="0">
    <w:p w:rsidR="006B6CF4" w:rsidRDefault="006B6CF4" w:rsidP="006B6CF4">
      <w:pPr>
        <w:spacing w:after="0" w:line="240" w:lineRule="auto"/>
      </w:pPr>
      <w:r>
        <w:continuationSeparator/>
      </w:r>
    </w:p>
  </w:footnote>
  <w:footnote w:id="1">
    <w:p w:rsidR="006B6CF4" w:rsidRDefault="006B6CF4" w:rsidP="006B6CF4">
      <w:pPr>
        <w:rPr>
          <w:rFonts w:ascii="Arial" w:hAnsi="Arial" w:cs="Arial"/>
          <w:sz w:val="16"/>
          <w:szCs w:val="16"/>
        </w:rPr>
      </w:pPr>
      <w:r>
        <w:rPr>
          <w:rStyle w:val="Voetnootmarkering"/>
        </w:rPr>
        <w:footnoteRef/>
      </w:r>
      <w:r>
        <w:t xml:space="preserve"> ) </w:t>
      </w:r>
      <w:r>
        <w:rPr>
          <w:rStyle w:val="IngesprongenTekstChar"/>
          <w:rFonts w:eastAsiaTheme="minorHAnsi"/>
          <w:sz w:val="16"/>
          <w:szCs w:val="16"/>
        </w:rPr>
        <w:t>blijkend uit de inschrijving in het nationaal Handelsregister of uit een bijgevoegde volmacht</w:t>
      </w:r>
    </w:p>
    <w:p w:rsidR="006B6CF4" w:rsidRDefault="006B6CF4" w:rsidP="006B6CF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D1F65"/>
    <w:multiLevelType w:val="hybridMultilevel"/>
    <w:tmpl w:val="366297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CA3C71"/>
    <w:multiLevelType w:val="multilevel"/>
    <w:tmpl w:val="1B10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107B66"/>
    <w:multiLevelType w:val="hybridMultilevel"/>
    <w:tmpl w:val="684818C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CF4"/>
    <w:rsid w:val="00014283"/>
    <w:rsid w:val="000879AB"/>
    <w:rsid w:val="001A4F47"/>
    <w:rsid w:val="00403508"/>
    <w:rsid w:val="00546B1C"/>
    <w:rsid w:val="006B6CF4"/>
    <w:rsid w:val="007115F4"/>
    <w:rsid w:val="00AE3D4D"/>
    <w:rsid w:val="00CA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  <w:rsid w:val="006B6CF4"/>
    <w:rPr>
      <w:vertAlign w:val="superscript"/>
    </w:rPr>
  </w:style>
  <w:style w:type="paragraph" w:customStyle="1" w:styleId="IngesprongenTekst">
    <w:name w:val="Ingesprongen Tekst"/>
    <w:basedOn w:val="Standaard"/>
    <w:link w:val="IngesprongenTekstChar"/>
    <w:autoRedefine/>
    <w:rsid w:val="006B6CF4"/>
    <w:pPr>
      <w:spacing w:after="0" w:line="284" w:lineRule="exact"/>
      <w:ind w:left="284"/>
    </w:pPr>
    <w:rPr>
      <w:rFonts w:ascii="Myriad" w:eastAsia="Times New Roman" w:hAnsi="Myriad" w:cs="Times New Roman"/>
      <w:sz w:val="20"/>
      <w:szCs w:val="20"/>
    </w:rPr>
  </w:style>
  <w:style w:type="character" w:customStyle="1" w:styleId="IngesprongenTekstChar">
    <w:name w:val="Ingesprongen Tekst Char"/>
    <w:link w:val="IngesprongenTekst"/>
    <w:locked/>
    <w:rsid w:val="006B6CF4"/>
    <w:rPr>
      <w:rFonts w:ascii="Myriad" w:eastAsia="Times New Roman" w:hAnsi="Myriad" w:cs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0142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  <w:rsid w:val="006B6CF4"/>
    <w:rPr>
      <w:vertAlign w:val="superscript"/>
    </w:rPr>
  </w:style>
  <w:style w:type="paragraph" w:customStyle="1" w:styleId="IngesprongenTekst">
    <w:name w:val="Ingesprongen Tekst"/>
    <w:basedOn w:val="Standaard"/>
    <w:link w:val="IngesprongenTekstChar"/>
    <w:autoRedefine/>
    <w:rsid w:val="006B6CF4"/>
    <w:pPr>
      <w:spacing w:after="0" w:line="284" w:lineRule="exact"/>
      <w:ind w:left="284"/>
    </w:pPr>
    <w:rPr>
      <w:rFonts w:ascii="Myriad" w:eastAsia="Times New Roman" w:hAnsi="Myriad" w:cs="Times New Roman"/>
      <w:sz w:val="20"/>
      <w:szCs w:val="20"/>
    </w:rPr>
  </w:style>
  <w:style w:type="character" w:customStyle="1" w:styleId="IngesprongenTekstChar">
    <w:name w:val="Ingesprongen Tekst Char"/>
    <w:link w:val="IngesprongenTekst"/>
    <w:locked/>
    <w:rsid w:val="006B6CF4"/>
    <w:rPr>
      <w:rFonts w:ascii="Myriad" w:eastAsia="Times New Roman" w:hAnsi="Myriad" w:cs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014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350895C2.dotm</Template>
  <TotalTime>6</TotalTime>
  <Pages>1</Pages>
  <Words>189</Words>
  <Characters>1040</Characters>
  <Application>Microsoft Office Word</Application>
  <DocSecurity>0</DocSecurity>
  <Lines>8</Lines>
  <Paragraphs>2</Paragraphs>
  <ScaleCrop>false</ScaleCrop>
  <Company>Gemeente Eindhoven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 Coolen</dc:creator>
  <cp:lastModifiedBy>Willem Coolen</cp:lastModifiedBy>
  <cp:revision>8</cp:revision>
  <dcterms:created xsi:type="dcterms:W3CDTF">2017-11-03T13:57:00Z</dcterms:created>
  <dcterms:modified xsi:type="dcterms:W3CDTF">2019-04-19T08:36:00Z</dcterms:modified>
</cp:coreProperties>
</file>