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4CC" w:rsidRPr="00B72E94" w:rsidRDefault="003264CC" w:rsidP="003264CC">
      <w:r>
        <w:tab/>
      </w:r>
      <w:r w:rsidRPr="00B72E94">
        <w:tab/>
      </w:r>
      <w:r>
        <w:t>Nota van Inlichtingen</w:t>
      </w:r>
      <w:r w:rsidRPr="00B72E94">
        <w:t xml:space="preserve"> </w:t>
      </w:r>
    </w:p>
    <w:p w:rsidR="003264CC" w:rsidRPr="00B72E94" w:rsidRDefault="003264CC" w:rsidP="003264CC">
      <w:pPr>
        <w:ind w:left="708" w:firstLine="708"/>
      </w:pPr>
      <w:r w:rsidRPr="00B72E94">
        <w:t>ICT-oplossing Vergunningen</w:t>
      </w:r>
      <w:r>
        <w:t>, Toezicht en handhaving</w:t>
      </w:r>
      <w:r w:rsidRPr="00B72E94">
        <w:t xml:space="preserve"> </w:t>
      </w:r>
    </w:p>
    <w:p w:rsidR="003264CC" w:rsidRDefault="003264CC" w:rsidP="003264CC">
      <w:pPr>
        <w:ind w:left="708" w:firstLine="708"/>
        <w:rPr>
          <w:b/>
        </w:rPr>
      </w:pPr>
      <w:r w:rsidRPr="00B72E94">
        <w:t>Kenmerk</w:t>
      </w:r>
      <w:r>
        <w:t xml:space="preserve">     </w:t>
      </w:r>
      <w:r w:rsidRPr="00281431">
        <w:rPr>
          <w:b/>
        </w:rPr>
        <w:t>EHV-2018-JA-001</w:t>
      </w:r>
    </w:p>
    <w:p w:rsidR="00A269CC" w:rsidRDefault="00A269CC" w:rsidP="003264CC"/>
    <w:p w:rsidR="003264CC" w:rsidRDefault="003264CC" w:rsidP="003264CC">
      <w:r>
        <w:t>Bijgaand treft u het 1</w:t>
      </w:r>
      <w:r w:rsidR="00C23D7E">
        <w:t>8</w:t>
      </w:r>
      <w:r>
        <w:t xml:space="preserve"> pagina’s tellende document </w:t>
      </w:r>
      <w:proofErr w:type="spellStart"/>
      <w:r w:rsidR="00C23D7E">
        <w:t>def</w:t>
      </w:r>
      <w:proofErr w:type="spellEnd"/>
      <w:r w:rsidR="00C23D7E">
        <w:t xml:space="preserve"> (</w:t>
      </w:r>
      <w:r w:rsidR="00AE7B87" w:rsidRPr="00AE7B87">
        <w:t>eerste</w:t>
      </w:r>
      <w:r w:rsidR="00C23D7E">
        <w:t xml:space="preserve"> en tweede)</w:t>
      </w:r>
      <w:r w:rsidR="00AE7B87" w:rsidRPr="00AE7B87">
        <w:t xml:space="preserve"> </w:t>
      </w:r>
      <w:proofErr w:type="spellStart"/>
      <w:r w:rsidR="00AE7B87" w:rsidRPr="00AE7B87">
        <w:t>nvi</w:t>
      </w:r>
      <w:proofErr w:type="spellEnd"/>
      <w:r w:rsidR="00AE7B87" w:rsidRPr="00AE7B87">
        <w:t xml:space="preserve"> </w:t>
      </w:r>
      <w:proofErr w:type="spellStart"/>
      <w:r w:rsidR="00AE7B87" w:rsidRPr="00AE7B87">
        <w:t>aanbest</w:t>
      </w:r>
      <w:proofErr w:type="spellEnd"/>
      <w:r w:rsidR="00AE7B87" w:rsidRPr="00AE7B87">
        <w:t xml:space="preserve"> </w:t>
      </w:r>
      <w:proofErr w:type="spellStart"/>
      <w:r w:rsidR="00AE7B87" w:rsidRPr="00AE7B87">
        <w:t>ict</w:t>
      </w:r>
      <w:proofErr w:type="spellEnd"/>
      <w:r w:rsidR="00AE7B87" w:rsidRPr="00AE7B87">
        <w:t xml:space="preserve"> </w:t>
      </w:r>
      <w:proofErr w:type="spellStart"/>
      <w:r w:rsidR="00AE7B87" w:rsidRPr="00AE7B87">
        <w:t>opl</w:t>
      </w:r>
      <w:proofErr w:type="spellEnd"/>
      <w:r w:rsidR="00AE7B87" w:rsidRPr="00AE7B87">
        <w:t xml:space="preserve"> </w:t>
      </w:r>
      <w:proofErr w:type="spellStart"/>
      <w:r w:rsidR="00AE7B87" w:rsidRPr="00AE7B87">
        <w:t>vth</w:t>
      </w:r>
      <w:proofErr w:type="spellEnd"/>
      <w:r w:rsidR="00AE7B87" w:rsidRPr="00AE7B87">
        <w:t xml:space="preserve"> ehv</w:t>
      </w:r>
      <w:r w:rsidR="00AE7B87">
        <w:t xml:space="preserve">.pdf </w:t>
      </w:r>
      <w:r>
        <w:t>aan.</w:t>
      </w:r>
    </w:p>
    <w:p w:rsidR="003264CC" w:rsidRPr="003264CC" w:rsidRDefault="003264CC" w:rsidP="003264CC">
      <w:r>
        <w:t xml:space="preserve">Dit betreft de </w:t>
      </w:r>
      <w:r w:rsidR="00C23D7E">
        <w:t>defini</w:t>
      </w:r>
      <w:bookmarkStart w:id="0" w:name="_GoBack"/>
      <w:bookmarkEnd w:id="0"/>
      <w:r w:rsidR="00C23D7E">
        <w:t>tieve (</w:t>
      </w:r>
      <w:r>
        <w:t>eerste</w:t>
      </w:r>
      <w:r w:rsidR="00C23D7E">
        <w:t xml:space="preserve"> en tweede)</w:t>
      </w:r>
      <w:r>
        <w:t xml:space="preserve"> nota van inlichtingen voor bovengenoemde aanbesteding.</w:t>
      </w:r>
    </w:p>
    <w:sectPr w:rsidR="003264CC" w:rsidRPr="003264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995"/>
    <w:rsid w:val="003264CC"/>
    <w:rsid w:val="004B0995"/>
    <w:rsid w:val="00A269CC"/>
    <w:rsid w:val="00AE7B87"/>
    <w:rsid w:val="00C23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264CC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264CC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35CDD572.dotm</Template>
  <TotalTime>0</TotalTime>
  <Pages>1</Pages>
  <Words>48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Eindhoven</Company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Atgier</dc:creator>
  <cp:lastModifiedBy>John Atgier</cp:lastModifiedBy>
  <cp:revision>2</cp:revision>
  <dcterms:created xsi:type="dcterms:W3CDTF">2018-12-14T10:35:00Z</dcterms:created>
  <dcterms:modified xsi:type="dcterms:W3CDTF">2018-12-14T10:35:00Z</dcterms:modified>
</cp:coreProperties>
</file>