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77334" w14:textId="77777777" w:rsidR="003A48F5" w:rsidRPr="00866E06" w:rsidRDefault="006C2CFC" w:rsidP="008F6477">
      <w:pPr>
        <w:pStyle w:val="Citaat"/>
        <w:tabs>
          <w:tab w:val="left" w:pos="7371"/>
        </w:tabs>
        <w:spacing w:line="240" w:lineRule="auto"/>
        <w:ind w:left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Model referentieproject</w:t>
      </w:r>
    </w:p>
    <w:p w14:paraId="37AB7AA4" w14:textId="77777777" w:rsidR="003A48F5" w:rsidRDefault="003A48F5" w:rsidP="0021498A">
      <w:pPr>
        <w:pStyle w:val="Bijlagetekst"/>
        <w:rPr>
          <w:rFonts w:asciiTheme="minorHAnsi" w:hAnsiTheme="minorHAnsi" w:cs="Microsoft Sans Serif"/>
        </w:rPr>
      </w:pPr>
    </w:p>
    <w:p w14:paraId="488CBD05" w14:textId="77777777" w:rsidR="0021498A" w:rsidRDefault="00866E06" w:rsidP="008F6477">
      <w:pPr>
        <w:pStyle w:val="Bijlagetekst"/>
        <w:tabs>
          <w:tab w:val="left" w:pos="1560"/>
        </w:tabs>
        <w:rPr>
          <w:rFonts w:asciiTheme="minorHAnsi" w:hAnsiTheme="minorHAnsi" w:cs="Microsoft Sans Serif"/>
        </w:rPr>
      </w:pPr>
      <w:r>
        <w:rPr>
          <w:rFonts w:asciiTheme="minorHAnsi" w:hAnsiTheme="minorHAnsi" w:cs="Microsoft Sans Serif"/>
        </w:rPr>
        <w:t>Project:</w:t>
      </w:r>
      <w:r>
        <w:rPr>
          <w:rFonts w:asciiTheme="minorHAnsi" w:hAnsiTheme="minorHAnsi" w:cs="Microsoft Sans Serif"/>
        </w:rPr>
        <w:tab/>
      </w:r>
      <w:r w:rsidR="0047537C">
        <w:rPr>
          <w:rFonts w:asciiTheme="minorHAnsi" w:hAnsiTheme="minorHAnsi" w:cs="Microsoft Sans Serif"/>
        </w:rPr>
        <w:t>Marktconsultatie bestrijding Reuzenberenklauw en Aziatische duizendknopen Heerenveen</w:t>
      </w:r>
    </w:p>
    <w:p w14:paraId="5A3C41AE" w14:textId="77777777" w:rsidR="00866E06" w:rsidRDefault="00DA7E87" w:rsidP="008F6477">
      <w:pPr>
        <w:pStyle w:val="Bijlagetekst"/>
        <w:tabs>
          <w:tab w:val="left" w:pos="1560"/>
        </w:tabs>
        <w:rPr>
          <w:rFonts w:asciiTheme="minorHAnsi" w:hAnsiTheme="minorHAnsi" w:cs="Microsoft Sans Serif"/>
        </w:rPr>
      </w:pPr>
      <w:r>
        <w:rPr>
          <w:rFonts w:asciiTheme="minorHAnsi" w:hAnsiTheme="minorHAnsi" w:cs="Microsoft Sans Serif"/>
        </w:rPr>
        <w:t>Referentie</w:t>
      </w:r>
      <w:r w:rsidR="0009500A">
        <w:rPr>
          <w:rFonts w:asciiTheme="minorHAnsi" w:hAnsiTheme="minorHAnsi" w:cs="Microsoft Sans Serif"/>
        </w:rPr>
        <w:t>:</w:t>
      </w:r>
      <w:r w:rsidR="0009500A">
        <w:rPr>
          <w:rFonts w:asciiTheme="minorHAnsi" w:hAnsiTheme="minorHAnsi" w:cs="Microsoft Sans Serif"/>
        </w:rPr>
        <w:tab/>
        <w:t>1</w:t>
      </w:r>
      <w:r w:rsidR="0047537C">
        <w:rPr>
          <w:rFonts w:asciiTheme="minorHAnsi" w:hAnsiTheme="minorHAnsi" w:cs="Microsoft Sans Serif"/>
        </w:rPr>
        <w:t>9007</w:t>
      </w:r>
    </w:p>
    <w:p w14:paraId="54B09A62" w14:textId="77777777" w:rsidR="00866E06" w:rsidRDefault="008F6477" w:rsidP="008F6477">
      <w:pPr>
        <w:pStyle w:val="Bijlagetekst"/>
        <w:tabs>
          <w:tab w:val="left" w:pos="1560"/>
        </w:tabs>
        <w:rPr>
          <w:rFonts w:asciiTheme="minorHAnsi" w:hAnsiTheme="minorHAnsi" w:cs="Microsoft Sans Serif"/>
        </w:rPr>
      </w:pPr>
      <w:r>
        <w:rPr>
          <w:rFonts w:asciiTheme="minorHAnsi" w:hAnsiTheme="minorHAnsi" w:cs="Microsoft Sans Serif"/>
        </w:rPr>
        <w:t>Naam g</w:t>
      </w:r>
      <w:r w:rsidR="006C2CFC">
        <w:rPr>
          <w:rFonts w:asciiTheme="minorHAnsi" w:hAnsiTheme="minorHAnsi" w:cs="Microsoft Sans Serif"/>
        </w:rPr>
        <w:t>egadigde</w:t>
      </w:r>
      <w:r w:rsidR="00866E06">
        <w:rPr>
          <w:rFonts w:asciiTheme="minorHAnsi" w:hAnsiTheme="minorHAnsi" w:cs="Microsoft Sans Serif"/>
        </w:rPr>
        <w:t>:</w:t>
      </w:r>
      <w:r w:rsidR="00866E06">
        <w:rPr>
          <w:rFonts w:asciiTheme="minorHAnsi" w:hAnsiTheme="minorHAnsi" w:cs="Microsoft Sans Serif"/>
        </w:rPr>
        <w:tab/>
        <w:t>…</w:t>
      </w:r>
    </w:p>
    <w:p w14:paraId="161F8A34" w14:textId="77777777" w:rsidR="00866E06" w:rsidRDefault="00866E06" w:rsidP="00866E06">
      <w:pPr>
        <w:pStyle w:val="Bijlagetekst"/>
        <w:tabs>
          <w:tab w:val="left" w:pos="1134"/>
        </w:tabs>
        <w:rPr>
          <w:rFonts w:asciiTheme="minorHAnsi" w:hAnsiTheme="minorHAnsi" w:cs="Microsoft Sans Serif"/>
        </w:rPr>
      </w:pPr>
    </w:p>
    <w:p w14:paraId="5305B63F" w14:textId="77777777" w:rsidR="003A48F5" w:rsidRPr="008567A8" w:rsidRDefault="003A48F5" w:rsidP="00866E06">
      <w:pPr>
        <w:pStyle w:val="Bijlagetekst"/>
        <w:pBdr>
          <w:top w:val="single" w:sz="4" w:space="1" w:color="auto"/>
        </w:pBdr>
        <w:rPr>
          <w:rFonts w:asciiTheme="minorHAnsi" w:hAnsiTheme="minorHAnsi" w:cs="Microsoft Sans Serif"/>
        </w:rPr>
      </w:pPr>
    </w:p>
    <w:p w14:paraId="1D2D620F" w14:textId="77777777" w:rsidR="00866E06" w:rsidRDefault="00866E06" w:rsidP="00866E06">
      <w:pPr>
        <w:spacing w:line="240" w:lineRule="auto"/>
        <w:ind w:left="567" w:hanging="567"/>
        <w:rPr>
          <w:rFonts w:asciiTheme="minorHAnsi" w:hAnsiTheme="minorHAnsi" w:cs="Microsoft Sans Serif"/>
        </w:rPr>
      </w:pPr>
    </w:p>
    <w:p w14:paraId="7117A4C0" w14:textId="77777777" w:rsidR="00866E06" w:rsidRDefault="00866E06" w:rsidP="00866E06">
      <w:pPr>
        <w:pStyle w:val="Plattetekst"/>
        <w:ind w:left="567" w:hanging="567"/>
        <w:rPr>
          <w:rFonts w:asciiTheme="minorHAnsi" w:hAnsiTheme="minorHAnsi" w:cs="Microsoft Sans Serif"/>
        </w:rPr>
      </w:pPr>
    </w:p>
    <w:p w14:paraId="331848A5" w14:textId="77777777" w:rsidR="00866E06" w:rsidRPr="00F16B4B" w:rsidRDefault="006C2CFC" w:rsidP="00866E06">
      <w:pPr>
        <w:pStyle w:val="Plattetekst"/>
        <w:numPr>
          <w:ilvl w:val="0"/>
          <w:numId w:val="32"/>
        </w:numPr>
        <w:ind w:left="567" w:hanging="567"/>
        <w:rPr>
          <w:rFonts w:asciiTheme="minorHAnsi" w:hAnsiTheme="minorHAnsi" w:cs="Microsoft Sans Serif"/>
          <w:b/>
        </w:rPr>
      </w:pPr>
      <w:r>
        <w:rPr>
          <w:rFonts w:asciiTheme="minorHAnsi" w:hAnsiTheme="minorHAnsi" w:cs="Microsoft Sans Serif"/>
          <w:b/>
        </w:rPr>
        <w:t>Algemene projectgegevens</w:t>
      </w:r>
    </w:p>
    <w:p w14:paraId="45A7B530" w14:textId="77777777" w:rsidR="00866E06" w:rsidRDefault="00866E06" w:rsidP="00866E06">
      <w:pPr>
        <w:pStyle w:val="Plattetekst"/>
        <w:ind w:left="567" w:hanging="567"/>
        <w:rPr>
          <w:rFonts w:asciiTheme="minorHAnsi" w:hAnsiTheme="minorHAnsi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DA7E87" w14:paraId="50880C82" w14:textId="77777777" w:rsidTr="00DA7E87">
        <w:tc>
          <w:tcPr>
            <w:tcW w:w="8361" w:type="dxa"/>
          </w:tcPr>
          <w:p w14:paraId="4DDEC4B5" w14:textId="77777777" w:rsidR="00DA7E87" w:rsidRPr="00DA7E87" w:rsidRDefault="00DA7E87" w:rsidP="00DA7E87">
            <w:pPr>
              <w:pStyle w:val="Plattetekst"/>
              <w:ind w:left="0"/>
              <w:rPr>
                <w:rFonts w:asciiTheme="minorHAnsi" w:hAnsiTheme="minorHAnsi" w:cs="Microsoft Sans Serif"/>
                <w:i/>
              </w:rPr>
            </w:pPr>
            <w:r w:rsidRPr="00DA7E87">
              <w:rPr>
                <w:rFonts w:asciiTheme="minorHAnsi" w:hAnsiTheme="minorHAnsi" w:cs="Microsoft Sans Serif"/>
                <w:i/>
              </w:rPr>
              <w:t>Projectnaam</w:t>
            </w:r>
          </w:p>
          <w:p w14:paraId="762D3E86" w14:textId="77777777" w:rsidR="00816B21" w:rsidRDefault="00816B21" w:rsidP="008F6477">
            <w:pPr>
              <w:pStyle w:val="Plattetekst"/>
              <w:ind w:left="0"/>
              <w:rPr>
                <w:rFonts w:asciiTheme="minorHAnsi" w:hAnsiTheme="minorHAnsi" w:cs="Microsoft Sans Serif"/>
                <w:b/>
                <w:u w:val="single"/>
              </w:rPr>
            </w:pPr>
          </w:p>
          <w:p w14:paraId="40C494AA" w14:textId="77777777" w:rsidR="0047537C" w:rsidRDefault="0047537C" w:rsidP="008F6477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</w:tc>
      </w:tr>
      <w:tr w:rsidR="00DA7E87" w14:paraId="63919EFF" w14:textId="77777777" w:rsidTr="00DA7E87">
        <w:tc>
          <w:tcPr>
            <w:tcW w:w="8361" w:type="dxa"/>
          </w:tcPr>
          <w:p w14:paraId="0E54AD66" w14:textId="77777777" w:rsidR="00DA7E87" w:rsidRPr="00DA7E87" w:rsidRDefault="00DA7E87" w:rsidP="00DA7E87">
            <w:pPr>
              <w:pStyle w:val="Plattetekst"/>
              <w:ind w:left="0"/>
              <w:rPr>
                <w:rFonts w:asciiTheme="minorHAnsi" w:hAnsiTheme="minorHAnsi" w:cs="Microsoft Sans Serif"/>
                <w:i/>
              </w:rPr>
            </w:pPr>
            <w:r w:rsidRPr="00DA7E87">
              <w:rPr>
                <w:rFonts w:asciiTheme="minorHAnsi" w:hAnsiTheme="minorHAnsi" w:cs="Microsoft Sans Serif"/>
                <w:i/>
              </w:rPr>
              <w:t>Naam opdrachtgever + naam contactpersoon + contactgegevens</w:t>
            </w:r>
          </w:p>
          <w:p w14:paraId="618CD12F" w14:textId="77777777" w:rsidR="00DA7E87" w:rsidRDefault="00DA7E87" w:rsidP="008F6477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  <w:p w14:paraId="7241DB94" w14:textId="77777777" w:rsidR="00816B21" w:rsidRDefault="00816B21" w:rsidP="008F6477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</w:tc>
      </w:tr>
      <w:tr w:rsidR="00DA7E87" w14:paraId="105329C6" w14:textId="77777777" w:rsidTr="00DA7E87">
        <w:tc>
          <w:tcPr>
            <w:tcW w:w="8361" w:type="dxa"/>
          </w:tcPr>
          <w:p w14:paraId="648D7B92" w14:textId="77777777" w:rsidR="00DA7E87" w:rsidRPr="00DA7E87" w:rsidRDefault="00DA7E87" w:rsidP="00DA7E87">
            <w:pPr>
              <w:pStyle w:val="Plattetekst"/>
              <w:ind w:left="0"/>
              <w:rPr>
                <w:rFonts w:asciiTheme="minorHAnsi" w:hAnsiTheme="minorHAnsi" w:cs="Microsoft Sans Serif"/>
                <w:i/>
              </w:rPr>
            </w:pPr>
            <w:r w:rsidRPr="00DA7E87">
              <w:rPr>
                <w:rFonts w:asciiTheme="minorHAnsi" w:hAnsiTheme="minorHAnsi" w:cs="Microsoft Sans Serif"/>
                <w:i/>
              </w:rPr>
              <w:t>Aanneemsom (excl. BTW)</w:t>
            </w:r>
          </w:p>
          <w:p w14:paraId="22CA6F33" w14:textId="77777777" w:rsidR="00DA7E87" w:rsidRDefault="00DA7E87" w:rsidP="008F6477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  <w:p w14:paraId="4B18C53A" w14:textId="77777777" w:rsidR="00816B21" w:rsidRDefault="00816B21" w:rsidP="008F6477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</w:tc>
      </w:tr>
    </w:tbl>
    <w:p w14:paraId="61765364" w14:textId="77777777" w:rsidR="00866E06" w:rsidRDefault="00866E06" w:rsidP="008F6477">
      <w:pPr>
        <w:pStyle w:val="Plattetekst"/>
        <w:ind w:left="0"/>
        <w:rPr>
          <w:rFonts w:asciiTheme="minorHAnsi" w:hAnsiTheme="minorHAnsi" w:cs="Microsoft Sans Serif"/>
        </w:rPr>
      </w:pPr>
    </w:p>
    <w:p w14:paraId="136A0197" w14:textId="77777777" w:rsidR="00866E06" w:rsidRDefault="00866E06" w:rsidP="008F6477">
      <w:pPr>
        <w:pStyle w:val="Plattetekst"/>
        <w:ind w:left="0"/>
        <w:rPr>
          <w:rFonts w:asciiTheme="minorHAnsi" w:hAnsiTheme="minorHAnsi" w:cs="Microsoft Sans Serif"/>
        </w:rPr>
      </w:pPr>
    </w:p>
    <w:p w14:paraId="64CBC4A9" w14:textId="77777777" w:rsidR="00866E06" w:rsidRPr="00F16B4B" w:rsidRDefault="00931135" w:rsidP="00866E06">
      <w:pPr>
        <w:pStyle w:val="Plattetekst"/>
        <w:numPr>
          <w:ilvl w:val="0"/>
          <w:numId w:val="32"/>
        </w:numPr>
        <w:ind w:left="567" w:hanging="567"/>
        <w:rPr>
          <w:rFonts w:asciiTheme="minorHAnsi" w:hAnsiTheme="minorHAnsi" w:cs="Microsoft Sans Serif"/>
          <w:b/>
        </w:rPr>
      </w:pPr>
      <w:r>
        <w:rPr>
          <w:rFonts w:asciiTheme="minorHAnsi" w:hAnsiTheme="minorHAnsi" w:cs="Microsoft Sans Serif"/>
          <w:b/>
        </w:rPr>
        <w:t>Minimumeisen</w:t>
      </w:r>
    </w:p>
    <w:p w14:paraId="78447A2E" w14:textId="77777777" w:rsidR="00866E06" w:rsidRDefault="00866E06" w:rsidP="008F6477">
      <w:pPr>
        <w:pStyle w:val="Plattetekst"/>
        <w:ind w:left="0"/>
        <w:rPr>
          <w:rFonts w:asciiTheme="minorHAnsi" w:hAnsiTheme="minorHAnsi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415157" w14:paraId="42560933" w14:textId="77777777" w:rsidTr="00415157">
        <w:tc>
          <w:tcPr>
            <w:tcW w:w="8211" w:type="dxa"/>
          </w:tcPr>
          <w:p w14:paraId="4727A0A0" w14:textId="6495644C" w:rsidR="00415157" w:rsidRPr="00931135" w:rsidRDefault="00415157" w:rsidP="00415157">
            <w:pPr>
              <w:pStyle w:val="Plattetekst"/>
              <w:ind w:left="0"/>
              <w:rPr>
                <w:rFonts w:asciiTheme="minorHAnsi" w:hAnsiTheme="minorHAnsi" w:cs="Microsoft Sans Serif"/>
                <w:b/>
              </w:rPr>
            </w:pPr>
            <w:r>
              <w:rPr>
                <w:rFonts w:asciiTheme="minorHAnsi" w:hAnsiTheme="minorHAnsi" w:cs="Microsoft Sans Serif"/>
                <w:i/>
              </w:rPr>
              <w:t>Wat waren de dat</w:t>
            </w:r>
            <w:r w:rsidRPr="00DA7E87">
              <w:rPr>
                <w:rFonts w:asciiTheme="minorHAnsi" w:hAnsiTheme="minorHAnsi" w:cs="Microsoft Sans Serif"/>
                <w:i/>
              </w:rPr>
              <w:t xml:space="preserve">um start werk, datum oplevering en </w:t>
            </w:r>
            <w:r>
              <w:rPr>
                <w:rFonts w:asciiTheme="minorHAnsi" w:hAnsiTheme="minorHAnsi" w:cs="Microsoft Sans Serif"/>
                <w:i/>
              </w:rPr>
              <w:t xml:space="preserve">de </w:t>
            </w:r>
            <w:r w:rsidRPr="00DA7E87">
              <w:rPr>
                <w:rFonts w:asciiTheme="minorHAnsi" w:hAnsiTheme="minorHAnsi" w:cs="Microsoft Sans Serif"/>
                <w:i/>
              </w:rPr>
              <w:t>plaats van uitvoering</w:t>
            </w:r>
            <w:r>
              <w:rPr>
                <w:rFonts w:asciiTheme="minorHAnsi" w:hAnsiTheme="minorHAnsi" w:cs="Microsoft Sans Serif"/>
                <w:i/>
              </w:rPr>
              <w:t xml:space="preserve">? </w:t>
            </w:r>
            <w:r w:rsidRPr="00931135">
              <w:rPr>
                <w:rFonts w:asciiTheme="minorHAnsi" w:hAnsiTheme="minorHAnsi" w:cs="Microsoft Sans Serif"/>
                <w:b/>
              </w:rPr>
              <w:t>[</w:t>
            </w:r>
            <w:r>
              <w:rPr>
                <w:rFonts w:asciiTheme="minorHAnsi" w:hAnsiTheme="minorHAnsi" w:cs="Microsoft Sans Serif"/>
                <w:b/>
              </w:rPr>
              <w:t>&lt;</w:t>
            </w:r>
            <w:r w:rsidR="00C76EBB">
              <w:rPr>
                <w:rFonts w:asciiTheme="minorHAnsi" w:hAnsiTheme="minorHAnsi" w:cs="Microsoft Sans Serif"/>
                <w:b/>
              </w:rPr>
              <w:t>3</w:t>
            </w:r>
            <w:r>
              <w:rPr>
                <w:rFonts w:asciiTheme="minorHAnsi" w:hAnsiTheme="minorHAnsi" w:cs="Microsoft Sans Serif"/>
                <w:b/>
              </w:rPr>
              <w:t>jr voor aanvang marktconsultatie]</w:t>
            </w:r>
          </w:p>
          <w:p w14:paraId="5840A064" w14:textId="3AD9F2D0" w:rsidR="00415157" w:rsidRDefault="00415157" w:rsidP="00415157">
            <w:pPr>
              <w:pStyle w:val="Plattetekst"/>
              <w:ind w:left="0"/>
              <w:rPr>
                <w:rFonts w:asciiTheme="minorHAnsi" w:hAnsiTheme="minorHAnsi" w:cs="Microsoft Sans Serif"/>
                <w:i/>
              </w:rPr>
            </w:pPr>
          </w:p>
        </w:tc>
      </w:tr>
      <w:tr w:rsidR="00415157" w14:paraId="77E9FE7B" w14:textId="77777777" w:rsidTr="00415157">
        <w:tc>
          <w:tcPr>
            <w:tcW w:w="8211" w:type="dxa"/>
          </w:tcPr>
          <w:p w14:paraId="19985167" w14:textId="77777777" w:rsidR="00415157" w:rsidRPr="00931135" w:rsidRDefault="00415157" w:rsidP="00415157">
            <w:pPr>
              <w:pStyle w:val="Plattetekst"/>
              <w:ind w:left="0"/>
              <w:rPr>
                <w:rFonts w:asciiTheme="minorHAnsi" w:hAnsiTheme="minorHAnsi" w:cs="Microsoft Sans Serif"/>
                <w:b/>
              </w:rPr>
            </w:pPr>
            <w:r>
              <w:rPr>
                <w:rFonts w:asciiTheme="minorHAnsi" w:hAnsiTheme="minorHAnsi" w:cs="Microsoft Sans Serif"/>
                <w:i/>
              </w:rPr>
              <w:t xml:space="preserve">Was de opdrachtgever (zeer) tevreden over het resultaat? </w:t>
            </w:r>
            <w:r w:rsidRPr="001E1E20">
              <w:rPr>
                <w:rFonts w:asciiTheme="minorHAnsi" w:hAnsiTheme="minorHAnsi" w:cs="Microsoft Sans Serif"/>
                <w:b/>
              </w:rPr>
              <w:t>[</w:t>
            </w:r>
            <w:r>
              <w:rPr>
                <w:rFonts w:asciiTheme="minorHAnsi" w:hAnsiTheme="minorHAnsi" w:cs="Microsoft Sans Serif"/>
                <w:b/>
              </w:rPr>
              <w:t>ja/nee]</w:t>
            </w:r>
          </w:p>
          <w:p w14:paraId="03779B70" w14:textId="77777777" w:rsidR="00415157" w:rsidRDefault="00415157" w:rsidP="00415157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  <w:p w14:paraId="1B647505" w14:textId="1375645F" w:rsidR="00415157" w:rsidRDefault="00415157" w:rsidP="00415157">
            <w:pPr>
              <w:pStyle w:val="Plattetekst"/>
              <w:ind w:left="0"/>
              <w:rPr>
                <w:rFonts w:asciiTheme="minorHAnsi" w:hAnsiTheme="minorHAnsi" w:cs="Microsoft Sans Serif"/>
                <w:i/>
              </w:rPr>
            </w:pPr>
          </w:p>
        </w:tc>
      </w:tr>
    </w:tbl>
    <w:p w14:paraId="62E1B64E" w14:textId="77777777" w:rsidR="00056817" w:rsidRDefault="00056817" w:rsidP="008F6477">
      <w:pPr>
        <w:pStyle w:val="Plattetekst"/>
        <w:ind w:left="0"/>
        <w:rPr>
          <w:rFonts w:asciiTheme="minorHAnsi" w:hAnsiTheme="minorHAnsi" w:cs="Microsoft Sans Serif"/>
        </w:rPr>
      </w:pPr>
    </w:p>
    <w:p w14:paraId="081BC3FA" w14:textId="77777777" w:rsidR="001C738E" w:rsidRDefault="001C738E" w:rsidP="008F6477">
      <w:pPr>
        <w:pStyle w:val="Plattetekst"/>
        <w:ind w:left="0"/>
        <w:rPr>
          <w:rFonts w:asciiTheme="minorHAnsi" w:hAnsiTheme="minorHAnsi" w:cs="Microsoft Sans Serif"/>
        </w:rPr>
      </w:pPr>
    </w:p>
    <w:p w14:paraId="2C3A080B" w14:textId="77777777" w:rsidR="001C738E" w:rsidRPr="00F16B4B" w:rsidRDefault="005F59A7" w:rsidP="001C738E">
      <w:pPr>
        <w:pStyle w:val="Plattetekst"/>
        <w:numPr>
          <w:ilvl w:val="0"/>
          <w:numId w:val="32"/>
        </w:numPr>
        <w:ind w:left="567" w:hanging="567"/>
        <w:rPr>
          <w:rFonts w:asciiTheme="minorHAnsi" w:hAnsiTheme="minorHAnsi" w:cs="Microsoft Sans Serif"/>
          <w:b/>
        </w:rPr>
      </w:pPr>
      <w:r>
        <w:rPr>
          <w:rFonts w:asciiTheme="minorHAnsi" w:hAnsiTheme="minorHAnsi" w:cs="Microsoft Sans Serif"/>
          <w:b/>
        </w:rPr>
        <w:t>Toelichting aard, omvang en werkmethodiek</w:t>
      </w:r>
    </w:p>
    <w:p w14:paraId="495346A4" w14:textId="77777777" w:rsidR="001C738E" w:rsidRDefault="001C738E" w:rsidP="001C738E">
      <w:pPr>
        <w:pStyle w:val="Plattetekst"/>
        <w:ind w:left="0"/>
        <w:rPr>
          <w:rFonts w:asciiTheme="minorHAnsi" w:hAnsiTheme="minorHAnsi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B54541" w14:paraId="099E7DF3" w14:textId="77777777" w:rsidTr="00C76EBB">
        <w:tc>
          <w:tcPr>
            <w:tcW w:w="8211" w:type="dxa"/>
          </w:tcPr>
          <w:p w14:paraId="1AC9E7B5" w14:textId="692FC743" w:rsidR="00B54541" w:rsidRDefault="00C76EBB" w:rsidP="00B54541">
            <w:pPr>
              <w:pStyle w:val="Plattetekst"/>
              <w:ind w:left="0"/>
              <w:rPr>
                <w:rFonts w:asciiTheme="minorHAnsi" w:hAnsiTheme="minorHAnsi" w:cs="Microsoft Sans Serif"/>
                <w:i/>
              </w:rPr>
            </w:pPr>
            <w:r>
              <w:rPr>
                <w:rFonts w:asciiTheme="minorHAnsi" w:hAnsiTheme="minorHAnsi" w:cs="Microsoft Sans Serif"/>
                <w:i/>
              </w:rPr>
              <w:t>Voor h</w:t>
            </w:r>
            <w:r w:rsidR="0047537C">
              <w:rPr>
                <w:rFonts w:asciiTheme="minorHAnsi" w:hAnsiTheme="minorHAnsi" w:cs="Microsoft Sans Serif"/>
                <w:i/>
              </w:rPr>
              <w:t>oeveel are</w:t>
            </w:r>
            <w:r>
              <w:rPr>
                <w:rFonts w:asciiTheme="minorHAnsi" w:hAnsiTheme="minorHAnsi" w:cs="Microsoft Sans Serif"/>
                <w:i/>
              </w:rPr>
              <w:t>/hoeveel locaties is</w:t>
            </w:r>
            <w:r w:rsidR="0047537C">
              <w:rPr>
                <w:rFonts w:asciiTheme="minorHAnsi" w:hAnsiTheme="minorHAnsi" w:cs="Microsoft Sans Serif"/>
                <w:i/>
              </w:rPr>
              <w:t xml:space="preserve"> Aziatische duizendknoop en/ of Reuzenberenklauw bestreden</w:t>
            </w:r>
            <w:r w:rsidR="00B54541">
              <w:rPr>
                <w:rFonts w:asciiTheme="minorHAnsi" w:hAnsiTheme="minorHAnsi" w:cs="Microsoft Sans Serif"/>
                <w:i/>
              </w:rPr>
              <w:t>?</w:t>
            </w:r>
          </w:p>
          <w:p w14:paraId="4ECAD455" w14:textId="77777777" w:rsidR="00B54541" w:rsidRPr="00B54541" w:rsidRDefault="00B54541" w:rsidP="00B54541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  <w:p w14:paraId="5640A8F4" w14:textId="77777777" w:rsidR="00B54541" w:rsidRPr="00B54541" w:rsidRDefault="00B54541" w:rsidP="00315038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</w:tc>
      </w:tr>
      <w:tr w:rsidR="00C76EBB" w14:paraId="317B1AC1" w14:textId="77777777" w:rsidTr="00C76EBB">
        <w:tc>
          <w:tcPr>
            <w:tcW w:w="8211" w:type="dxa"/>
          </w:tcPr>
          <w:p w14:paraId="5B612EDC" w14:textId="0D9709A4" w:rsidR="00C76EBB" w:rsidRDefault="00C76EBB" w:rsidP="00601646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  <w:r>
              <w:rPr>
                <w:rFonts w:asciiTheme="minorHAnsi" w:hAnsiTheme="minorHAnsi" w:cs="Microsoft Sans Serif"/>
                <w:i/>
              </w:rPr>
              <w:t>Welke bestrijdingsmethodiek</w:t>
            </w:r>
            <w:r>
              <w:rPr>
                <w:rFonts w:asciiTheme="minorHAnsi" w:hAnsiTheme="minorHAnsi" w:cs="Microsoft Sans Serif"/>
                <w:i/>
              </w:rPr>
              <w:t>en</w:t>
            </w:r>
            <w:r>
              <w:rPr>
                <w:rFonts w:asciiTheme="minorHAnsi" w:hAnsiTheme="minorHAnsi" w:cs="Microsoft Sans Serif"/>
                <w:i/>
              </w:rPr>
              <w:t xml:space="preserve"> zijn toegepast</w:t>
            </w:r>
            <w:r>
              <w:rPr>
                <w:rFonts w:asciiTheme="minorHAnsi" w:hAnsiTheme="minorHAnsi" w:cs="Microsoft Sans Serif"/>
                <w:i/>
              </w:rPr>
              <w:t>.</w:t>
            </w:r>
            <w:r>
              <w:rPr>
                <w:rFonts w:asciiTheme="minorHAnsi" w:hAnsiTheme="minorHAnsi" w:cs="Microsoft Sans Serif"/>
                <w:i/>
              </w:rPr>
              <w:t xml:space="preserve"> </w:t>
            </w:r>
            <w:r>
              <w:rPr>
                <w:rFonts w:asciiTheme="minorHAnsi" w:hAnsiTheme="minorHAnsi" w:cs="Microsoft Sans Serif"/>
                <w:i/>
              </w:rPr>
              <w:t xml:space="preserve">En hoe succesvol </w:t>
            </w:r>
            <w:r>
              <w:rPr>
                <w:rFonts w:asciiTheme="minorHAnsi" w:hAnsiTheme="minorHAnsi" w:cs="Microsoft Sans Serif"/>
                <w:i/>
              </w:rPr>
              <w:t xml:space="preserve">zijn de methodieken </w:t>
            </w:r>
            <w:r>
              <w:rPr>
                <w:rFonts w:asciiTheme="minorHAnsi" w:hAnsiTheme="minorHAnsi" w:cs="Microsoft Sans Serif"/>
                <w:i/>
              </w:rPr>
              <w:t>geweest (aantal keer herhalingsbehandeling, % hergroei)?</w:t>
            </w:r>
          </w:p>
          <w:p w14:paraId="3A4F9A6B" w14:textId="77777777" w:rsidR="00C76EBB" w:rsidRDefault="00C76EBB" w:rsidP="00601646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  <w:p w14:paraId="1AE3D550" w14:textId="77777777" w:rsidR="00C76EBB" w:rsidRPr="00315038" w:rsidRDefault="00C76EBB" w:rsidP="00601646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</w:tc>
      </w:tr>
      <w:tr w:rsidR="00B54541" w14:paraId="45BFF992" w14:textId="77777777" w:rsidTr="00C76EBB">
        <w:tc>
          <w:tcPr>
            <w:tcW w:w="8211" w:type="dxa"/>
          </w:tcPr>
          <w:p w14:paraId="20527692" w14:textId="747E695A" w:rsidR="00B54541" w:rsidRDefault="00B54541" w:rsidP="00B54541">
            <w:pPr>
              <w:pStyle w:val="Plattetekst"/>
              <w:ind w:left="0"/>
              <w:rPr>
                <w:rFonts w:asciiTheme="minorHAnsi" w:hAnsiTheme="minorHAnsi" w:cs="Microsoft Sans Serif"/>
                <w:i/>
              </w:rPr>
            </w:pPr>
            <w:r>
              <w:rPr>
                <w:rFonts w:asciiTheme="minorHAnsi" w:hAnsiTheme="minorHAnsi" w:cs="Microsoft Sans Serif"/>
                <w:i/>
              </w:rPr>
              <w:t xml:space="preserve">Was </w:t>
            </w:r>
            <w:r w:rsidR="00415157">
              <w:rPr>
                <w:rFonts w:asciiTheme="minorHAnsi" w:hAnsiTheme="minorHAnsi" w:cs="Microsoft Sans Serif"/>
                <w:i/>
              </w:rPr>
              <w:t xml:space="preserve">gegadigde </w:t>
            </w:r>
            <w:r w:rsidRPr="00DA7E87">
              <w:rPr>
                <w:rFonts w:asciiTheme="minorHAnsi" w:hAnsiTheme="minorHAnsi" w:cs="Microsoft Sans Serif"/>
                <w:i/>
              </w:rPr>
              <w:t>hoofd</w:t>
            </w:r>
            <w:r w:rsidR="00415157">
              <w:rPr>
                <w:rFonts w:asciiTheme="minorHAnsi" w:hAnsiTheme="minorHAnsi" w:cs="Microsoft Sans Serif"/>
                <w:i/>
              </w:rPr>
              <w:t>- of onder</w:t>
            </w:r>
            <w:r w:rsidRPr="00DA7E87">
              <w:rPr>
                <w:rFonts w:asciiTheme="minorHAnsi" w:hAnsiTheme="minorHAnsi" w:cs="Microsoft Sans Serif"/>
                <w:i/>
              </w:rPr>
              <w:t>aannemer</w:t>
            </w:r>
            <w:r>
              <w:rPr>
                <w:rFonts w:asciiTheme="minorHAnsi" w:hAnsiTheme="minorHAnsi" w:cs="Microsoft Sans Serif"/>
                <w:i/>
              </w:rPr>
              <w:t xml:space="preserve">? </w:t>
            </w:r>
            <w:r w:rsidR="00415157">
              <w:rPr>
                <w:rFonts w:asciiTheme="minorHAnsi" w:hAnsiTheme="minorHAnsi" w:cs="Microsoft Sans Serif"/>
                <w:i/>
              </w:rPr>
              <w:t>In geval onderaannemer, welk deel (percentage en type werkzaamheden) van het totale werk heeft gegadigde zelfstandig uitgevoerd</w:t>
            </w:r>
            <w:r>
              <w:rPr>
                <w:rFonts w:asciiTheme="minorHAnsi" w:hAnsiTheme="minorHAnsi" w:cs="Microsoft Sans Serif"/>
                <w:i/>
              </w:rPr>
              <w:t>?</w:t>
            </w:r>
          </w:p>
          <w:p w14:paraId="169B87B9" w14:textId="77777777" w:rsidR="00B54541" w:rsidRDefault="00B54541" w:rsidP="00B54541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  <w:p w14:paraId="67B27F06" w14:textId="77777777" w:rsidR="00B54541" w:rsidRDefault="00B54541" w:rsidP="00B54541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</w:tc>
      </w:tr>
      <w:tr w:rsidR="001C738E" w14:paraId="5F4EE36B" w14:textId="77777777" w:rsidTr="00C76EBB">
        <w:tc>
          <w:tcPr>
            <w:tcW w:w="8211" w:type="dxa"/>
          </w:tcPr>
          <w:p w14:paraId="69E84B40" w14:textId="099B0743" w:rsidR="001C738E" w:rsidRDefault="005F59A7" w:rsidP="001C738E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  <w:r w:rsidRPr="005F59A7">
              <w:rPr>
                <w:rFonts w:asciiTheme="minorHAnsi" w:hAnsiTheme="minorHAnsi" w:cs="Microsoft Sans Serif"/>
                <w:i/>
              </w:rPr>
              <w:t xml:space="preserve">Omschrijving </w:t>
            </w:r>
            <w:r w:rsidR="00593DD2">
              <w:rPr>
                <w:rFonts w:asciiTheme="minorHAnsi" w:hAnsiTheme="minorHAnsi" w:cs="Microsoft Sans Serif"/>
                <w:i/>
              </w:rPr>
              <w:t xml:space="preserve">van de </w:t>
            </w:r>
            <w:r w:rsidRPr="005F59A7">
              <w:rPr>
                <w:rFonts w:asciiTheme="minorHAnsi" w:hAnsiTheme="minorHAnsi" w:cs="Microsoft Sans Serif"/>
                <w:i/>
              </w:rPr>
              <w:t xml:space="preserve">bereikbaarheid </w:t>
            </w:r>
            <w:r>
              <w:rPr>
                <w:rFonts w:asciiTheme="minorHAnsi" w:hAnsiTheme="minorHAnsi" w:cs="Microsoft Sans Serif"/>
                <w:i/>
              </w:rPr>
              <w:t xml:space="preserve">van het </w:t>
            </w:r>
            <w:r w:rsidRPr="005F59A7">
              <w:rPr>
                <w:rFonts w:asciiTheme="minorHAnsi" w:hAnsiTheme="minorHAnsi" w:cs="Microsoft Sans Serif"/>
                <w:i/>
              </w:rPr>
              <w:t>terrein</w:t>
            </w:r>
            <w:r w:rsidR="00593DD2">
              <w:rPr>
                <w:rFonts w:asciiTheme="minorHAnsi" w:hAnsiTheme="minorHAnsi" w:cs="Microsoft Sans Serif"/>
                <w:i/>
              </w:rPr>
              <w:t xml:space="preserve"> </w:t>
            </w:r>
            <w:r w:rsidR="00415157">
              <w:rPr>
                <w:rFonts w:asciiTheme="minorHAnsi" w:hAnsiTheme="minorHAnsi" w:cs="Microsoft Sans Serif"/>
                <w:i/>
              </w:rPr>
              <w:t xml:space="preserve">(openbaar/niet openbaar, ontsluiting t.b.v. </w:t>
            </w:r>
            <w:r w:rsidR="0009500A">
              <w:rPr>
                <w:rFonts w:asciiTheme="minorHAnsi" w:hAnsiTheme="minorHAnsi" w:cs="Microsoft Sans Serif"/>
                <w:i/>
              </w:rPr>
              <w:t>transport</w:t>
            </w:r>
            <w:r w:rsidR="00415157">
              <w:rPr>
                <w:rFonts w:asciiTheme="minorHAnsi" w:hAnsiTheme="minorHAnsi" w:cs="Microsoft Sans Serif"/>
                <w:i/>
              </w:rPr>
              <w:t xml:space="preserve"> materieel</w:t>
            </w:r>
            <w:r w:rsidR="0009500A">
              <w:rPr>
                <w:rFonts w:asciiTheme="minorHAnsi" w:hAnsiTheme="minorHAnsi" w:cs="Microsoft Sans Serif"/>
                <w:i/>
              </w:rPr>
              <w:t xml:space="preserve"> </w:t>
            </w:r>
            <w:r w:rsidR="00593DD2">
              <w:rPr>
                <w:rFonts w:asciiTheme="minorHAnsi" w:hAnsiTheme="minorHAnsi" w:cs="Microsoft Sans Serif"/>
                <w:i/>
              </w:rPr>
              <w:t>en hoe hier mee omgegaan is.</w:t>
            </w:r>
          </w:p>
          <w:p w14:paraId="0F9BD2B6" w14:textId="77777777" w:rsidR="005F59A7" w:rsidRDefault="005F59A7" w:rsidP="001C738E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  <w:bookmarkStart w:id="0" w:name="_GoBack"/>
            <w:bookmarkEnd w:id="0"/>
          </w:p>
          <w:p w14:paraId="67EF3847" w14:textId="77777777" w:rsidR="005F59A7" w:rsidRPr="005F59A7" w:rsidRDefault="005F59A7" w:rsidP="001C738E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</w:tc>
      </w:tr>
      <w:tr w:rsidR="005F59A7" w14:paraId="54FD9D26" w14:textId="77777777" w:rsidTr="00C76EBB">
        <w:tc>
          <w:tcPr>
            <w:tcW w:w="8211" w:type="dxa"/>
          </w:tcPr>
          <w:p w14:paraId="707761BA" w14:textId="77777777" w:rsidR="005F59A7" w:rsidRDefault="005F59A7" w:rsidP="005F59A7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  <w:r w:rsidRPr="00DA7E87">
              <w:rPr>
                <w:rFonts w:asciiTheme="minorHAnsi" w:hAnsiTheme="minorHAnsi" w:cs="Microsoft Sans Serif"/>
                <w:i/>
              </w:rPr>
              <w:t xml:space="preserve">Omschrijving </w:t>
            </w:r>
            <w:r w:rsidR="00593DD2">
              <w:rPr>
                <w:rFonts w:asciiTheme="minorHAnsi" w:hAnsiTheme="minorHAnsi" w:cs="Microsoft Sans Serif"/>
                <w:i/>
              </w:rPr>
              <w:t xml:space="preserve">van de </w:t>
            </w:r>
            <w:r w:rsidRPr="00DA7E87">
              <w:rPr>
                <w:rFonts w:asciiTheme="minorHAnsi" w:hAnsiTheme="minorHAnsi" w:cs="Microsoft Sans Serif"/>
                <w:i/>
              </w:rPr>
              <w:t>terreinomstandigheden (grondsoort, grond- en oppervlaktewater, obstakels)</w:t>
            </w:r>
            <w:r w:rsidR="00593DD2">
              <w:rPr>
                <w:rFonts w:asciiTheme="minorHAnsi" w:hAnsiTheme="minorHAnsi" w:cs="Microsoft Sans Serif"/>
                <w:i/>
              </w:rPr>
              <w:t xml:space="preserve"> en hoe hier mee omgegaan is.</w:t>
            </w:r>
          </w:p>
          <w:p w14:paraId="253276E3" w14:textId="77777777" w:rsidR="005F59A7" w:rsidRDefault="005F59A7" w:rsidP="005F59A7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  <w:p w14:paraId="2EECFEF4" w14:textId="2B638D5A" w:rsidR="00415157" w:rsidRDefault="00415157" w:rsidP="005F59A7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</w:tc>
      </w:tr>
      <w:tr w:rsidR="001C738E" w14:paraId="3C39D2EA" w14:textId="77777777" w:rsidTr="00C76EBB">
        <w:tc>
          <w:tcPr>
            <w:tcW w:w="8211" w:type="dxa"/>
          </w:tcPr>
          <w:p w14:paraId="208291B9" w14:textId="0309D601" w:rsidR="001C738E" w:rsidRPr="005F59A7" w:rsidRDefault="00415157" w:rsidP="005F59A7">
            <w:pPr>
              <w:pStyle w:val="Plattetekst"/>
              <w:ind w:left="0"/>
              <w:rPr>
                <w:rFonts w:asciiTheme="minorHAnsi" w:hAnsiTheme="minorHAnsi" w:cs="Microsoft Sans Serif"/>
                <w:i/>
              </w:rPr>
            </w:pPr>
            <w:r>
              <w:rPr>
                <w:rFonts w:asciiTheme="minorHAnsi" w:hAnsiTheme="minorHAnsi" w:cs="Microsoft Sans Serif"/>
                <w:i/>
              </w:rPr>
              <w:t xml:space="preserve">Een korte toelichting op de rol die gegadigde heeft vervult in de </w:t>
            </w:r>
            <w:r w:rsidR="0047537C">
              <w:rPr>
                <w:rFonts w:asciiTheme="minorHAnsi" w:hAnsiTheme="minorHAnsi" w:cs="Microsoft Sans Serif"/>
                <w:i/>
              </w:rPr>
              <w:t>communicatie met terreineigenaren</w:t>
            </w:r>
            <w:r>
              <w:rPr>
                <w:rFonts w:asciiTheme="minorHAnsi" w:hAnsiTheme="minorHAnsi" w:cs="Microsoft Sans Serif"/>
                <w:i/>
              </w:rPr>
              <w:t>/omgeving.</w:t>
            </w:r>
          </w:p>
          <w:p w14:paraId="4C1D34A8" w14:textId="77777777" w:rsidR="005F59A7" w:rsidRDefault="005F59A7" w:rsidP="005F59A7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  <w:p w14:paraId="1779F1B1" w14:textId="77777777" w:rsidR="00315038" w:rsidRDefault="00315038" w:rsidP="005F59A7">
            <w:pPr>
              <w:pStyle w:val="Plattetekst"/>
              <w:ind w:left="0"/>
              <w:rPr>
                <w:rFonts w:asciiTheme="minorHAnsi" w:hAnsiTheme="minorHAnsi" w:cs="Microsoft Sans Serif"/>
              </w:rPr>
            </w:pPr>
          </w:p>
        </w:tc>
      </w:tr>
    </w:tbl>
    <w:p w14:paraId="115D3D04" w14:textId="77777777" w:rsidR="00DE283F" w:rsidRDefault="00DE283F" w:rsidP="00DE283F">
      <w:pPr>
        <w:pStyle w:val="Plattetekst"/>
        <w:ind w:left="0"/>
        <w:rPr>
          <w:rFonts w:asciiTheme="minorHAnsi" w:hAnsiTheme="minorHAnsi" w:cs="Microsoft Sans Serif"/>
        </w:rPr>
      </w:pPr>
    </w:p>
    <w:p w14:paraId="40FA8C68" w14:textId="77777777" w:rsidR="00DE283F" w:rsidRDefault="00DE283F">
      <w:pPr>
        <w:spacing w:line="240" w:lineRule="auto"/>
        <w:ind w:left="0"/>
        <w:rPr>
          <w:rFonts w:asciiTheme="minorHAnsi" w:hAnsiTheme="minorHAnsi" w:cs="Microsoft Sans Serif"/>
        </w:rPr>
      </w:pPr>
    </w:p>
    <w:sectPr w:rsidR="00DE283F" w:rsidSect="00592947">
      <w:headerReference w:type="default" r:id="rId8"/>
      <w:footerReference w:type="default" r:id="rId9"/>
      <w:pgSz w:w="11907" w:h="16839" w:code="9"/>
      <w:pgMar w:top="1418" w:right="2268" w:bottom="1418" w:left="1418" w:header="964" w:footer="567" w:gutter="0"/>
      <w:pgNumType w:start="1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05259" w14:textId="77777777" w:rsidR="0009500A" w:rsidRDefault="0009500A">
      <w:r>
        <w:separator/>
      </w:r>
    </w:p>
  </w:endnote>
  <w:endnote w:type="continuationSeparator" w:id="0">
    <w:p w14:paraId="72855AC0" w14:textId="77777777" w:rsidR="0009500A" w:rsidRDefault="00095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Narrow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6BF95" w14:textId="2515EE77" w:rsidR="0009500A" w:rsidRPr="00ED6363" w:rsidRDefault="0009500A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Het staat de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gegadigde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vrij om dit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model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aan te vullen met relevante informatie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zo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>als foto’s, afbeeldingen</w:t>
    </w:r>
    <w:r w:rsidR="00C76EBB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, brochures 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en schema’s.</w:t>
    </w:r>
  </w:p>
  <w:p w14:paraId="3630B3C6" w14:textId="0BCEEB9B" w:rsidR="0009500A" w:rsidRDefault="00DE283F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Het totale document (referentieproject) </w:t>
    </w:r>
    <w:r w:rsidR="0009500A"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mag maximaal bestaan uit </w:t>
    </w:r>
    <w:r w:rsidR="00C76EBB">
      <w:rPr>
        <w:rFonts w:asciiTheme="minorHAnsi" w:hAnsiTheme="minorHAnsi" w:cs="Microsoft Sans Serif"/>
        <w:color w:val="808080" w:themeColor="background1" w:themeShade="80"/>
        <w:sz w:val="16"/>
        <w:szCs w:val="16"/>
      </w:rPr>
      <w:t>4</w:t>
    </w:r>
    <w:r w:rsidR="0009500A"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pagina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’s</w:t>
    </w:r>
    <w:r w:rsidR="0009500A"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A4</w:t>
    </w:r>
    <w:r w:rsidR="0009500A">
      <w:rPr>
        <w:rFonts w:asciiTheme="minorHAnsi" w:hAnsiTheme="minorHAnsi" w:cs="Microsoft Sans Serif"/>
        <w:color w:val="808080" w:themeColor="background1" w:themeShade="80"/>
        <w:sz w:val="16"/>
        <w:szCs w:val="16"/>
      </w:rPr>
      <w:t>-formaat</w:t>
    </w:r>
    <w:r w:rsidR="0009500A"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bedrukt met een minimale lettergrootte van </w:t>
    </w:r>
    <w:r w:rsidR="0009500A">
      <w:rPr>
        <w:rFonts w:asciiTheme="minorHAnsi" w:hAnsiTheme="minorHAnsi" w:cs="Microsoft Sans Serif"/>
        <w:color w:val="808080" w:themeColor="background1" w:themeShade="80"/>
        <w:sz w:val="16"/>
        <w:szCs w:val="16"/>
      </w:rPr>
      <w:t>9</w:t>
    </w:r>
    <w:r w:rsidR="0009500A"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punten.</w:t>
    </w:r>
  </w:p>
  <w:p w14:paraId="1C31467E" w14:textId="70DF9E2F" w:rsidR="00C76EBB" w:rsidRPr="00ED6363" w:rsidRDefault="00C76EBB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Aanbesteder neemt zich het recht voor om de verstrekte informatie te verifiëren en contact op te nemen met de betreffende opdrachtgever betreffende resultaten van dit project.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95655" w14:textId="77777777" w:rsidR="0009500A" w:rsidRDefault="0009500A">
      <w:r>
        <w:separator/>
      </w:r>
    </w:p>
  </w:footnote>
  <w:footnote w:type="continuationSeparator" w:id="0">
    <w:p w14:paraId="7FCB7613" w14:textId="77777777" w:rsidR="0009500A" w:rsidRDefault="00095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DAFE1" w14:textId="100D9E22" w:rsidR="0009500A" w:rsidRPr="008F6477" w:rsidRDefault="00C76EBB">
    <w:pPr>
      <w:pStyle w:val="Koptekst"/>
      <w:rPr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7216" behindDoc="0" locked="0" layoutInCell="1" allowOverlap="1" wp14:anchorId="3FB50819" wp14:editId="5FD746F9">
          <wp:simplePos x="0" y="0"/>
          <wp:positionH relativeFrom="column">
            <wp:posOffset>4827092</wp:posOffset>
          </wp:positionH>
          <wp:positionV relativeFrom="paragraph">
            <wp:posOffset>-334569</wp:posOffset>
          </wp:positionV>
          <wp:extent cx="1251701" cy="870509"/>
          <wp:effectExtent l="0" t="0" r="5715" b="6350"/>
          <wp:wrapNone/>
          <wp:docPr id="2" name="Afbeelding 2" descr="C:\Users\m.meyling.ECOGROEN\AppData\Local\Microsoft\Windows\INetCache\Content.Word\EcoGroenAdvies_rgb_5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meyling.ECOGROEN\AppData\Local\Microsoft\Windows\INetCache\Content.Word\EcoGroenAdvies_rgb_5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701" cy="8705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00A">
      <w:rPr>
        <w:lang w:val="en-US"/>
      </w:rPr>
      <w:tab/>
    </w:r>
    <w:r w:rsidR="0009500A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14B"/>
    <w:multiLevelType w:val="multilevel"/>
    <w:tmpl w:val="41EA0680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DE7756"/>
    <w:multiLevelType w:val="hybridMultilevel"/>
    <w:tmpl w:val="341CA33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77D87"/>
    <w:multiLevelType w:val="hybridMultilevel"/>
    <w:tmpl w:val="D10899AC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9">
      <w:start w:val="1"/>
      <w:numFmt w:val="lowerLetter"/>
      <w:lvlText w:val="%3."/>
      <w:lvlJc w:val="lef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C64287"/>
    <w:multiLevelType w:val="multilevel"/>
    <w:tmpl w:val="6126513C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709"/>
      </w:pPr>
      <w:rPr>
        <w:rFonts w:ascii="Lucida Sans Unicode" w:hAnsi="Lucida Sans Unicode" w:hint="default"/>
        <w:b/>
        <w:i w:val="0"/>
        <w:color w:val="auto"/>
        <w:sz w:val="44"/>
      </w:rPr>
    </w:lvl>
    <w:lvl w:ilvl="1">
      <w:start w:val="1"/>
      <w:numFmt w:val="bullet"/>
      <w:lvlText w:val=""/>
      <w:lvlJc w:val="left"/>
      <w:pPr>
        <w:tabs>
          <w:tab w:val="num" w:pos="1276"/>
        </w:tabs>
        <w:ind w:left="1276" w:hanging="1134"/>
      </w:pPr>
      <w:rPr>
        <w:rFonts w:ascii="Symbol" w:hAnsi="Symbol" w:hint="default"/>
      </w:rPr>
    </w:lvl>
    <w:lvl w:ilvl="2">
      <w:start w:val="1"/>
      <w:numFmt w:val="decimal"/>
      <w:pStyle w:val="Opmaakprofiel1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4" w15:restartNumberingAfterBreak="0">
    <w:nsid w:val="14357AB0"/>
    <w:multiLevelType w:val="hybridMultilevel"/>
    <w:tmpl w:val="2C7ABEE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ECC3496"/>
    <w:multiLevelType w:val="hybridMultilevel"/>
    <w:tmpl w:val="218EB258"/>
    <w:lvl w:ilvl="0" w:tplc="0413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C61682"/>
    <w:multiLevelType w:val="hybridMultilevel"/>
    <w:tmpl w:val="AD9CBF46"/>
    <w:lvl w:ilvl="0" w:tplc="02B07BF4">
      <w:start w:val="1"/>
      <w:numFmt w:val="decimal"/>
      <w:pStyle w:val="Opmaakprofielkop3"/>
      <w:lvlText w:val="%1.2.3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F022C61"/>
    <w:multiLevelType w:val="hybridMultilevel"/>
    <w:tmpl w:val="90EE8FD2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F3F3318"/>
    <w:multiLevelType w:val="hybridMultilevel"/>
    <w:tmpl w:val="D5140F6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F4C27F4"/>
    <w:multiLevelType w:val="hybridMultilevel"/>
    <w:tmpl w:val="6212ADDE"/>
    <w:lvl w:ilvl="0" w:tplc="64E28E8E">
      <w:start w:val="1"/>
      <w:numFmt w:val="upperLetter"/>
      <w:lvlText w:val="%1."/>
      <w:lvlJc w:val="left"/>
      <w:pPr>
        <w:ind w:left="142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2620D8"/>
    <w:multiLevelType w:val="multilevel"/>
    <w:tmpl w:val="C75E1B6E"/>
    <w:lvl w:ilvl="0">
      <w:start w:val="1"/>
      <w:numFmt w:val="decimal"/>
      <w:lvlText w:val="%1"/>
      <w:lvlJc w:val="left"/>
      <w:pPr>
        <w:tabs>
          <w:tab w:val="num" w:pos="1079"/>
        </w:tabs>
        <w:ind w:left="1079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96"/>
        </w:tabs>
        <w:ind w:left="1996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7"/>
        </w:tabs>
        <w:ind w:left="13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1"/>
        </w:tabs>
        <w:ind w:left="151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55"/>
        </w:tabs>
        <w:ind w:left="165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9"/>
        </w:tabs>
        <w:ind w:left="179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3"/>
        </w:tabs>
        <w:ind w:left="194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7"/>
        </w:tabs>
        <w:ind w:left="20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1"/>
        </w:tabs>
        <w:ind w:left="2231" w:hanging="1584"/>
      </w:pPr>
      <w:rPr>
        <w:rFonts w:hint="default"/>
      </w:rPr>
    </w:lvl>
  </w:abstractNum>
  <w:abstractNum w:abstractNumId="11" w15:restartNumberingAfterBreak="0">
    <w:nsid w:val="36D8441C"/>
    <w:multiLevelType w:val="hybridMultilevel"/>
    <w:tmpl w:val="74844D0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9250582"/>
    <w:multiLevelType w:val="multilevel"/>
    <w:tmpl w:val="E084D348"/>
    <w:lvl w:ilvl="0">
      <w:start w:val="1"/>
      <w:numFmt w:val="decimal"/>
      <w:lvlText w:val="%1"/>
      <w:lvlJc w:val="left"/>
      <w:pPr>
        <w:tabs>
          <w:tab w:val="num" w:pos="1079"/>
        </w:tabs>
        <w:ind w:left="1079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996"/>
        </w:tabs>
        <w:ind w:left="1996" w:hanging="1134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367"/>
        </w:tabs>
        <w:ind w:left="13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1"/>
        </w:tabs>
        <w:ind w:left="151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55"/>
        </w:tabs>
        <w:ind w:left="165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9"/>
        </w:tabs>
        <w:ind w:left="179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3"/>
        </w:tabs>
        <w:ind w:left="194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7"/>
        </w:tabs>
        <w:ind w:left="20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1"/>
        </w:tabs>
        <w:ind w:left="2231" w:hanging="1584"/>
      </w:pPr>
      <w:rPr>
        <w:rFonts w:hint="default"/>
      </w:rPr>
    </w:lvl>
  </w:abstractNum>
  <w:abstractNum w:abstractNumId="13" w15:restartNumberingAfterBreak="0">
    <w:nsid w:val="401A5D8A"/>
    <w:multiLevelType w:val="hybridMultilevel"/>
    <w:tmpl w:val="A6E29DC8"/>
    <w:lvl w:ilvl="0" w:tplc="4496AA86">
      <w:start w:val="1"/>
      <w:numFmt w:val="bullet"/>
      <w:pStyle w:val="samenvattingbullets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904F5"/>
    <w:multiLevelType w:val="hybridMultilevel"/>
    <w:tmpl w:val="9C80814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5">
      <w:start w:val="1"/>
      <w:numFmt w:val="upperLetter"/>
      <w:lvlText w:val="%3."/>
      <w:lvlJc w:val="lef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46F7701"/>
    <w:multiLevelType w:val="hybridMultilevel"/>
    <w:tmpl w:val="79A633B4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59F55A82"/>
    <w:multiLevelType w:val="hybridMultilevel"/>
    <w:tmpl w:val="E244C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F641A"/>
    <w:multiLevelType w:val="hybridMultilevel"/>
    <w:tmpl w:val="0FD4AE8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EAE5D12">
      <w:numFmt w:val="bullet"/>
      <w:lvlText w:val="−"/>
      <w:lvlJc w:val="left"/>
      <w:pPr>
        <w:ind w:left="2149" w:hanging="720"/>
      </w:pPr>
      <w:rPr>
        <w:rFonts w:ascii="Calibri" w:eastAsia="Times New Roman" w:hAnsi="Calibri" w:cs="Microsoft Sans Serif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09225E"/>
    <w:multiLevelType w:val="hybridMultilevel"/>
    <w:tmpl w:val="C0B6761E"/>
    <w:lvl w:ilvl="0" w:tplc="02DE478C">
      <w:start w:val="1"/>
      <w:numFmt w:val="decimal"/>
      <w:pStyle w:val="Bijlagekop3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28C597A"/>
    <w:multiLevelType w:val="hybridMultilevel"/>
    <w:tmpl w:val="9C40B7DE"/>
    <w:lvl w:ilvl="0" w:tplc="F908651C">
      <w:start w:val="1"/>
      <w:numFmt w:val="bullet"/>
      <w:pStyle w:val="bullets-1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20" w15:restartNumberingAfterBreak="0">
    <w:nsid w:val="63FF0459"/>
    <w:multiLevelType w:val="hybridMultilevel"/>
    <w:tmpl w:val="F79EE97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B">
      <w:start w:val="1"/>
      <w:numFmt w:val="lowerRoman"/>
      <w:lvlText w:val="%3."/>
      <w:lvlJc w:val="righ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6F3531C"/>
    <w:multiLevelType w:val="multilevel"/>
    <w:tmpl w:val="C75E1B6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349"/>
        </w:tabs>
        <w:ind w:left="1349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AFE6666"/>
    <w:multiLevelType w:val="hybridMultilevel"/>
    <w:tmpl w:val="239A34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75079"/>
    <w:multiLevelType w:val="hybridMultilevel"/>
    <w:tmpl w:val="D0CCC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85668"/>
    <w:multiLevelType w:val="hybridMultilevel"/>
    <w:tmpl w:val="443059E2"/>
    <w:lvl w:ilvl="0" w:tplc="0413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B716A6E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142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18"/>
  </w:num>
  <w:num w:numId="4">
    <w:abstractNumId w:val="13"/>
  </w:num>
  <w:num w:numId="5">
    <w:abstractNumId w:val="19"/>
  </w:num>
  <w:num w:numId="6">
    <w:abstractNumId w:val="8"/>
  </w:num>
  <w:num w:numId="7">
    <w:abstractNumId w:val="24"/>
  </w:num>
  <w:num w:numId="8">
    <w:abstractNumId w:val="7"/>
  </w:num>
  <w:num w:numId="9">
    <w:abstractNumId w:val="17"/>
  </w:num>
  <w:num w:numId="10">
    <w:abstractNumId w:val="9"/>
  </w:num>
  <w:num w:numId="11">
    <w:abstractNumId w:val="0"/>
  </w:num>
  <w:num w:numId="12">
    <w:abstractNumId w:val="1"/>
  </w:num>
  <w:num w:numId="13">
    <w:abstractNumId w:val="22"/>
  </w:num>
  <w:num w:numId="14">
    <w:abstractNumId w:val="11"/>
  </w:num>
  <w:num w:numId="15">
    <w:abstractNumId w:val="21"/>
  </w:num>
  <w:num w:numId="16">
    <w:abstractNumId w:val="21"/>
  </w:num>
  <w:num w:numId="17">
    <w:abstractNumId w:val="6"/>
  </w:num>
  <w:num w:numId="18">
    <w:abstractNumId w:val="21"/>
  </w:num>
  <w:num w:numId="19">
    <w:abstractNumId w:val="21"/>
  </w:num>
  <w:num w:numId="20">
    <w:abstractNumId w:val="21"/>
  </w:num>
  <w:num w:numId="21">
    <w:abstractNumId w:val="5"/>
  </w:num>
  <w:num w:numId="22">
    <w:abstractNumId w:val="21"/>
  </w:num>
  <w:num w:numId="23">
    <w:abstractNumId w:val="16"/>
  </w:num>
  <w:num w:numId="24">
    <w:abstractNumId w:val="10"/>
  </w:num>
  <w:num w:numId="25">
    <w:abstractNumId w:val="12"/>
  </w:num>
  <w:num w:numId="26">
    <w:abstractNumId w:val="21"/>
  </w:num>
  <w:num w:numId="27">
    <w:abstractNumId w:val="4"/>
  </w:num>
  <w:num w:numId="28">
    <w:abstractNumId w:val="2"/>
  </w:num>
  <w:num w:numId="29">
    <w:abstractNumId w:val="20"/>
  </w:num>
  <w:num w:numId="30">
    <w:abstractNumId w:val="14"/>
  </w:num>
  <w:num w:numId="31">
    <w:abstractNumId w:val="23"/>
  </w:num>
  <w:num w:numId="32">
    <w:abstractNumId w:val="25"/>
  </w:num>
  <w:num w:numId="33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rawingGridVerticalSpacing w:val="181"/>
  <w:displayHorizontalDrawingGridEvery w:val="2"/>
  <w:characterSpacingControl w:val="doNotCompress"/>
  <w:hdrShapeDefaults>
    <o:shapedefaults v:ext="edit" spidmax="24577" o:allowoverlap="f" fill="f" fillcolor="white" stroke="f">
      <v:fill color="white" on="f"/>
      <v:stroke on="f"/>
      <o:colormru v:ext="edit" colors="#c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1A9"/>
    <w:rsid w:val="0000009B"/>
    <w:rsid w:val="000009B6"/>
    <w:rsid w:val="000009EE"/>
    <w:rsid w:val="00001053"/>
    <w:rsid w:val="00001ED9"/>
    <w:rsid w:val="00002D31"/>
    <w:rsid w:val="000033AE"/>
    <w:rsid w:val="00003D7B"/>
    <w:rsid w:val="00003FDF"/>
    <w:rsid w:val="000048A7"/>
    <w:rsid w:val="0000515F"/>
    <w:rsid w:val="00006E43"/>
    <w:rsid w:val="000101B0"/>
    <w:rsid w:val="00010A3B"/>
    <w:rsid w:val="00010EEF"/>
    <w:rsid w:val="00011893"/>
    <w:rsid w:val="00012380"/>
    <w:rsid w:val="00012813"/>
    <w:rsid w:val="00012D17"/>
    <w:rsid w:val="00012D44"/>
    <w:rsid w:val="0001402C"/>
    <w:rsid w:val="000170ED"/>
    <w:rsid w:val="00020C39"/>
    <w:rsid w:val="000222C6"/>
    <w:rsid w:val="000226C5"/>
    <w:rsid w:val="00022831"/>
    <w:rsid w:val="00023578"/>
    <w:rsid w:val="000240B5"/>
    <w:rsid w:val="0002540E"/>
    <w:rsid w:val="00025D65"/>
    <w:rsid w:val="00026B32"/>
    <w:rsid w:val="000307FB"/>
    <w:rsid w:val="00030BAA"/>
    <w:rsid w:val="000335BB"/>
    <w:rsid w:val="00033863"/>
    <w:rsid w:val="00040730"/>
    <w:rsid w:val="000414D6"/>
    <w:rsid w:val="00041F5D"/>
    <w:rsid w:val="00042E00"/>
    <w:rsid w:val="00042FEE"/>
    <w:rsid w:val="00043108"/>
    <w:rsid w:val="00043B5C"/>
    <w:rsid w:val="00043F5C"/>
    <w:rsid w:val="00044FA4"/>
    <w:rsid w:val="00045718"/>
    <w:rsid w:val="00046658"/>
    <w:rsid w:val="000466B6"/>
    <w:rsid w:val="00046D3C"/>
    <w:rsid w:val="00047C1A"/>
    <w:rsid w:val="000512B5"/>
    <w:rsid w:val="000519A7"/>
    <w:rsid w:val="00052019"/>
    <w:rsid w:val="000527C2"/>
    <w:rsid w:val="00052EEA"/>
    <w:rsid w:val="00053DE9"/>
    <w:rsid w:val="00053F78"/>
    <w:rsid w:val="0005471C"/>
    <w:rsid w:val="00054CF4"/>
    <w:rsid w:val="00055AC4"/>
    <w:rsid w:val="00056817"/>
    <w:rsid w:val="000570AF"/>
    <w:rsid w:val="0006031F"/>
    <w:rsid w:val="00061771"/>
    <w:rsid w:val="00061F64"/>
    <w:rsid w:val="00063CF1"/>
    <w:rsid w:val="00064DDC"/>
    <w:rsid w:val="00065549"/>
    <w:rsid w:val="000671FB"/>
    <w:rsid w:val="00067EE8"/>
    <w:rsid w:val="00071B31"/>
    <w:rsid w:val="0007256A"/>
    <w:rsid w:val="00072C8B"/>
    <w:rsid w:val="00072D29"/>
    <w:rsid w:val="00073207"/>
    <w:rsid w:val="0007553A"/>
    <w:rsid w:val="0007778A"/>
    <w:rsid w:val="00077E5E"/>
    <w:rsid w:val="00080563"/>
    <w:rsid w:val="00081791"/>
    <w:rsid w:val="000823A5"/>
    <w:rsid w:val="00082877"/>
    <w:rsid w:val="000837A4"/>
    <w:rsid w:val="00085C60"/>
    <w:rsid w:val="000917BC"/>
    <w:rsid w:val="00092FCE"/>
    <w:rsid w:val="0009500A"/>
    <w:rsid w:val="000952BD"/>
    <w:rsid w:val="00095EC8"/>
    <w:rsid w:val="0009612A"/>
    <w:rsid w:val="000965D5"/>
    <w:rsid w:val="00096986"/>
    <w:rsid w:val="000A027C"/>
    <w:rsid w:val="000A0DF9"/>
    <w:rsid w:val="000A1212"/>
    <w:rsid w:val="000A1BD9"/>
    <w:rsid w:val="000A26B7"/>
    <w:rsid w:val="000A2F6B"/>
    <w:rsid w:val="000A3348"/>
    <w:rsid w:val="000A687A"/>
    <w:rsid w:val="000A7301"/>
    <w:rsid w:val="000B0BF0"/>
    <w:rsid w:val="000B2083"/>
    <w:rsid w:val="000B3AB5"/>
    <w:rsid w:val="000B3E27"/>
    <w:rsid w:val="000B4E86"/>
    <w:rsid w:val="000B5642"/>
    <w:rsid w:val="000B57C4"/>
    <w:rsid w:val="000B5AB6"/>
    <w:rsid w:val="000B5C44"/>
    <w:rsid w:val="000B5C7D"/>
    <w:rsid w:val="000C08A6"/>
    <w:rsid w:val="000C1D72"/>
    <w:rsid w:val="000C2634"/>
    <w:rsid w:val="000C27C8"/>
    <w:rsid w:val="000C2F80"/>
    <w:rsid w:val="000C375B"/>
    <w:rsid w:val="000C37D0"/>
    <w:rsid w:val="000C69AD"/>
    <w:rsid w:val="000C7632"/>
    <w:rsid w:val="000D1132"/>
    <w:rsid w:val="000D2393"/>
    <w:rsid w:val="000D3BCE"/>
    <w:rsid w:val="000D4825"/>
    <w:rsid w:val="000D4860"/>
    <w:rsid w:val="000D4E09"/>
    <w:rsid w:val="000D6D3F"/>
    <w:rsid w:val="000D7703"/>
    <w:rsid w:val="000E0525"/>
    <w:rsid w:val="000E14DA"/>
    <w:rsid w:val="000E2CD2"/>
    <w:rsid w:val="000E2CDD"/>
    <w:rsid w:val="000E3163"/>
    <w:rsid w:val="000E3346"/>
    <w:rsid w:val="000E6DC0"/>
    <w:rsid w:val="000E7842"/>
    <w:rsid w:val="000F0B66"/>
    <w:rsid w:val="000F1B7A"/>
    <w:rsid w:val="000F1D36"/>
    <w:rsid w:val="000F31D9"/>
    <w:rsid w:val="000F3394"/>
    <w:rsid w:val="000F42FC"/>
    <w:rsid w:val="000F4B46"/>
    <w:rsid w:val="000F674A"/>
    <w:rsid w:val="000F7923"/>
    <w:rsid w:val="00100DA8"/>
    <w:rsid w:val="001028E4"/>
    <w:rsid w:val="001033C3"/>
    <w:rsid w:val="0010407A"/>
    <w:rsid w:val="00105835"/>
    <w:rsid w:val="00106A2A"/>
    <w:rsid w:val="00106D24"/>
    <w:rsid w:val="0010706E"/>
    <w:rsid w:val="001071E0"/>
    <w:rsid w:val="0010780D"/>
    <w:rsid w:val="001079C5"/>
    <w:rsid w:val="00107F80"/>
    <w:rsid w:val="0011022F"/>
    <w:rsid w:val="001109EB"/>
    <w:rsid w:val="00110C4E"/>
    <w:rsid w:val="001113A1"/>
    <w:rsid w:val="00111BCD"/>
    <w:rsid w:val="00113047"/>
    <w:rsid w:val="00113F0D"/>
    <w:rsid w:val="0011664E"/>
    <w:rsid w:val="0011685F"/>
    <w:rsid w:val="001169E8"/>
    <w:rsid w:val="00116F05"/>
    <w:rsid w:val="00116FB7"/>
    <w:rsid w:val="00117E73"/>
    <w:rsid w:val="001225D8"/>
    <w:rsid w:val="0012297B"/>
    <w:rsid w:val="001240FA"/>
    <w:rsid w:val="00124B7A"/>
    <w:rsid w:val="00124DA0"/>
    <w:rsid w:val="00125A1D"/>
    <w:rsid w:val="00125B22"/>
    <w:rsid w:val="00130402"/>
    <w:rsid w:val="0013096D"/>
    <w:rsid w:val="001309E2"/>
    <w:rsid w:val="00131172"/>
    <w:rsid w:val="001312DC"/>
    <w:rsid w:val="001313B0"/>
    <w:rsid w:val="001315B5"/>
    <w:rsid w:val="00133B44"/>
    <w:rsid w:val="00133E92"/>
    <w:rsid w:val="00133ED1"/>
    <w:rsid w:val="00134864"/>
    <w:rsid w:val="00140442"/>
    <w:rsid w:val="00144345"/>
    <w:rsid w:val="001457F9"/>
    <w:rsid w:val="00146194"/>
    <w:rsid w:val="00147B6A"/>
    <w:rsid w:val="00151F7D"/>
    <w:rsid w:val="00152C22"/>
    <w:rsid w:val="0015360F"/>
    <w:rsid w:val="0015363C"/>
    <w:rsid w:val="00153918"/>
    <w:rsid w:val="00153AFA"/>
    <w:rsid w:val="00154B71"/>
    <w:rsid w:val="00155080"/>
    <w:rsid w:val="00155A12"/>
    <w:rsid w:val="001579F3"/>
    <w:rsid w:val="001652BC"/>
    <w:rsid w:val="00165FF8"/>
    <w:rsid w:val="00166129"/>
    <w:rsid w:val="00167431"/>
    <w:rsid w:val="00167C84"/>
    <w:rsid w:val="00170E0F"/>
    <w:rsid w:val="0017108B"/>
    <w:rsid w:val="00171305"/>
    <w:rsid w:val="00171379"/>
    <w:rsid w:val="0017171D"/>
    <w:rsid w:val="00172686"/>
    <w:rsid w:val="001745C2"/>
    <w:rsid w:val="00175A45"/>
    <w:rsid w:val="00176093"/>
    <w:rsid w:val="001771EE"/>
    <w:rsid w:val="0017786A"/>
    <w:rsid w:val="001804B5"/>
    <w:rsid w:val="00180FE9"/>
    <w:rsid w:val="001816DF"/>
    <w:rsid w:val="00181AC6"/>
    <w:rsid w:val="00182784"/>
    <w:rsid w:val="00182B4E"/>
    <w:rsid w:val="00183256"/>
    <w:rsid w:val="00183822"/>
    <w:rsid w:val="00183AC9"/>
    <w:rsid w:val="0018493D"/>
    <w:rsid w:val="00190A0C"/>
    <w:rsid w:val="00191B73"/>
    <w:rsid w:val="00191FBD"/>
    <w:rsid w:val="00192B97"/>
    <w:rsid w:val="001933A3"/>
    <w:rsid w:val="0019367C"/>
    <w:rsid w:val="001937FC"/>
    <w:rsid w:val="001943C0"/>
    <w:rsid w:val="001957FD"/>
    <w:rsid w:val="00195B46"/>
    <w:rsid w:val="0019678D"/>
    <w:rsid w:val="00196793"/>
    <w:rsid w:val="001967C7"/>
    <w:rsid w:val="00196EAE"/>
    <w:rsid w:val="001A0405"/>
    <w:rsid w:val="001A053C"/>
    <w:rsid w:val="001A0D2A"/>
    <w:rsid w:val="001A4CC8"/>
    <w:rsid w:val="001A64CF"/>
    <w:rsid w:val="001A7CE7"/>
    <w:rsid w:val="001B1BB9"/>
    <w:rsid w:val="001B3B02"/>
    <w:rsid w:val="001B7126"/>
    <w:rsid w:val="001C21A4"/>
    <w:rsid w:val="001C3395"/>
    <w:rsid w:val="001C3630"/>
    <w:rsid w:val="001C5065"/>
    <w:rsid w:val="001C5A42"/>
    <w:rsid w:val="001C5FDA"/>
    <w:rsid w:val="001C738E"/>
    <w:rsid w:val="001C77C6"/>
    <w:rsid w:val="001D0161"/>
    <w:rsid w:val="001D311A"/>
    <w:rsid w:val="001D363D"/>
    <w:rsid w:val="001D5592"/>
    <w:rsid w:val="001D619A"/>
    <w:rsid w:val="001D639D"/>
    <w:rsid w:val="001D7FBF"/>
    <w:rsid w:val="001E109C"/>
    <w:rsid w:val="001E1533"/>
    <w:rsid w:val="001E1E20"/>
    <w:rsid w:val="001E2923"/>
    <w:rsid w:val="001E37D2"/>
    <w:rsid w:val="001E5381"/>
    <w:rsid w:val="001E6421"/>
    <w:rsid w:val="001E70A1"/>
    <w:rsid w:val="001F0000"/>
    <w:rsid w:val="001F1D39"/>
    <w:rsid w:val="001F2298"/>
    <w:rsid w:val="001F28D8"/>
    <w:rsid w:val="001F3C8E"/>
    <w:rsid w:val="001F434B"/>
    <w:rsid w:val="001F4547"/>
    <w:rsid w:val="001F4B23"/>
    <w:rsid w:val="001F4D06"/>
    <w:rsid w:val="001F53F2"/>
    <w:rsid w:val="001F60A9"/>
    <w:rsid w:val="001F6265"/>
    <w:rsid w:val="001F644A"/>
    <w:rsid w:val="001F73B4"/>
    <w:rsid w:val="00200328"/>
    <w:rsid w:val="00200A8C"/>
    <w:rsid w:val="00201BBF"/>
    <w:rsid w:val="0020271A"/>
    <w:rsid w:val="002046AF"/>
    <w:rsid w:val="0020485A"/>
    <w:rsid w:val="00204B84"/>
    <w:rsid w:val="00205F2E"/>
    <w:rsid w:val="002064B1"/>
    <w:rsid w:val="00210560"/>
    <w:rsid w:val="00210823"/>
    <w:rsid w:val="00210A64"/>
    <w:rsid w:val="002119AD"/>
    <w:rsid w:val="00211A95"/>
    <w:rsid w:val="00211C82"/>
    <w:rsid w:val="00212C50"/>
    <w:rsid w:val="0021498A"/>
    <w:rsid w:val="00215C8C"/>
    <w:rsid w:val="0021691C"/>
    <w:rsid w:val="0021764E"/>
    <w:rsid w:val="00217C35"/>
    <w:rsid w:val="00217F06"/>
    <w:rsid w:val="002206DF"/>
    <w:rsid w:val="0022096F"/>
    <w:rsid w:val="00220B4A"/>
    <w:rsid w:val="00221B5E"/>
    <w:rsid w:val="0022369D"/>
    <w:rsid w:val="002250E7"/>
    <w:rsid w:val="00226EC0"/>
    <w:rsid w:val="00227544"/>
    <w:rsid w:val="00230269"/>
    <w:rsid w:val="00230EBB"/>
    <w:rsid w:val="00230FA3"/>
    <w:rsid w:val="002318D7"/>
    <w:rsid w:val="0023431A"/>
    <w:rsid w:val="002349AA"/>
    <w:rsid w:val="00234EB9"/>
    <w:rsid w:val="0023526B"/>
    <w:rsid w:val="002368BF"/>
    <w:rsid w:val="00237E29"/>
    <w:rsid w:val="00237F28"/>
    <w:rsid w:val="00240651"/>
    <w:rsid w:val="00242227"/>
    <w:rsid w:val="002427FB"/>
    <w:rsid w:val="00243B63"/>
    <w:rsid w:val="00243E4A"/>
    <w:rsid w:val="00246E63"/>
    <w:rsid w:val="002474CF"/>
    <w:rsid w:val="00247FF9"/>
    <w:rsid w:val="00251439"/>
    <w:rsid w:val="00251780"/>
    <w:rsid w:val="002529A9"/>
    <w:rsid w:val="00252B0F"/>
    <w:rsid w:val="002530AE"/>
    <w:rsid w:val="0025398E"/>
    <w:rsid w:val="002541A2"/>
    <w:rsid w:val="00260982"/>
    <w:rsid w:val="0026124B"/>
    <w:rsid w:val="00262A2C"/>
    <w:rsid w:val="00265A8B"/>
    <w:rsid w:val="0026683D"/>
    <w:rsid w:val="00266E6A"/>
    <w:rsid w:val="002673C5"/>
    <w:rsid w:val="00270892"/>
    <w:rsid w:val="00271F9F"/>
    <w:rsid w:val="00272D6F"/>
    <w:rsid w:val="00273823"/>
    <w:rsid w:val="00273D6F"/>
    <w:rsid w:val="00274828"/>
    <w:rsid w:val="00275D4D"/>
    <w:rsid w:val="002777A0"/>
    <w:rsid w:val="00277A2D"/>
    <w:rsid w:val="00281D04"/>
    <w:rsid w:val="00281E44"/>
    <w:rsid w:val="002834C6"/>
    <w:rsid w:val="002837B7"/>
    <w:rsid w:val="00285BB8"/>
    <w:rsid w:val="00285CF5"/>
    <w:rsid w:val="00287987"/>
    <w:rsid w:val="002900D3"/>
    <w:rsid w:val="002902B9"/>
    <w:rsid w:val="00290AA7"/>
    <w:rsid w:val="00293784"/>
    <w:rsid w:val="00294A91"/>
    <w:rsid w:val="00295C67"/>
    <w:rsid w:val="002972D4"/>
    <w:rsid w:val="00297326"/>
    <w:rsid w:val="002A1090"/>
    <w:rsid w:val="002A17D4"/>
    <w:rsid w:val="002A2383"/>
    <w:rsid w:val="002A2904"/>
    <w:rsid w:val="002A2D03"/>
    <w:rsid w:val="002A43D8"/>
    <w:rsid w:val="002A4B2B"/>
    <w:rsid w:val="002A4C27"/>
    <w:rsid w:val="002A6749"/>
    <w:rsid w:val="002A6BF7"/>
    <w:rsid w:val="002A797A"/>
    <w:rsid w:val="002B0413"/>
    <w:rsid w:val="002B2B20"/>
    <w:rsid w:val="002B39FE"/>
    <w:rsid w:val="002B3A06"/>
    <w:rsid w:val="002B5276"/>
    <w:rsid w:val="002B6581"/>
    <w:rsid w:val="002C10E6"/>
    <w:rsid w:val="002C2850"/>
    <w:rsid w:val="002C38F8"/>
    <w:rsid w:val="002C40E5"/>
    <w:rsid w:val="002C4717"/>
    <w:rsid w:val="002C487A"/>
    <w:rsid w:val="002C4A60"/>
    <w:rsid w:val="002C5093"/>
    <w:rsid w:val="002C6214"/>
    <w:rsid w:val="002C6646"/>
    <w:rsid w:val="002C75CD"/>
    <w:rsid w:val="002C785F"/>
    <w:rsid w:val="002D133F"/>
    <w:rsid w:val="002D14B8"/>
    <w:rsid w:val="002D1C6F"/>
    <w:rsid w:val="002D3270"/>
    <w:rsid w:val="002D3B9A"/>
    <w:rsid w:val="002D49FE"/>
    <w:rsid w:val="002D642D"/>
    <w:rsid w:val="002D69E9"/>
    <w:rsid w:val="002D74A4"/>
    <w:rsid w:val="002E024B"/>
    <w:rsid w:val="002E074A"/>
    <w:rsid w:val="002E0A0F"/>
    <w:rsid w:val="002E33B7"/>
    <w:rsid w:val="002E4F23"/>
    <w:rsid w:val="002E4F3F"/>
    <w:rsid w:val="002E7DF2"/>
    <w:rsid w:val="002F0E4F"/>
    <w:rsid w:val="002F3377"/>
    <w:rsid w:val="002F3E09"/>
    <w:rsid w:val="002F4D8A"/>
    <w:rsid w:val="002F5135"/>
    <w:rsid w:val="002F548B"/>
    <w:rsid w:val="003008EA"/>
    <w:rsid w:val="00301381"/>
    <w:rsid w:val="00301629"/>
    <w:rsid w:val="00301A4B"/>
    <w:rsid w:val="003022A7"/>
    <w:rsid w:val="003023F0"/>
    <w:rsid w:val="00302765"/>
    <w:rsid w:val="00302790"/>
    <w:rsid w:val="00302FC7"/>
    <w:rsid w:val="003033CC"/>
    <w:rsid w:val="003040C8"/>
    <w:rsid w:val="00305FB6"/>
    <w:rsid w:val="00310ED1"/>
    <w:rsid w:val="0031501C"/>
    <w:rsid w:val="00315038"/>
    <w:rsid w:val="0031757F"/>
    <w:rsid w:val="00321AC8"/>
    <w:rsid w:val="0032239B"/>
    <w:rsid w:val="003223E4"/>
    <w:rsid w:val="00323110"/>
    <w:rsid w:val="0032604F"/>
    <w:rsid w:val="00326247"/>
    <w:rsid w:val="003264E7"/>
    <w:rsid w:val="00326B98"/>
    <w:rsid w:val="003271A7"/>
    <w:rsid w:val="0032785C"/>
    <w:rsid w:val="003313F6"/>
    <w:rsid w:val="00331AA9"/>
    <w:rsid w:val="003325D2"/>
    <w:rsid w:val="00333167"/>
    <w:rsid w:val="0033325B"/>
    <w:rsid w:val="003332C0"/>
    <w:rsid w:val="00334EEB"/>
    <w:rsid w:val="00334F70"/>
    <w:rsid w:val="00335079"/>
    <w:rsid w:val="00335208"/>
    <w:rsid w:val="00337ED3"/>
    <w:rsid w:val="003406BB"/>
    <w:rsid w:val="00340AF1"/>
    <w:rsid w:val="0034190A"/>
    <w:rsid w:val="00341E7B"/>
    <w:rsid w:val="00342262"/>
    <w:rsid w:val="003428CB"/>
    <w:rsid w:val="00343AC3"/>
    <w:rsid w:val="003455F0"/>
    <w:rsid w:val="00345730"/>
    <w:rsid w:val="00346B58"/>
    <w:rsid w:val="00347648"/>
    <w:rsid w:val="003476EC"/>
    <w:rsid w:val="00350204"/>
    <w:rsid w:val="003502C7"/>
    <w:rsid w:val="0035139D"/>
    <w:rsid w:val="00352874"/>
    <w:rsid w:val="00352BC3"/>
    <w:rsid w:val="00353D6D"/>
    <w:rsid w:val="0035420A"/>
    <w:rsid w:val="003547DF"/>
    <w:rsid w:val="003548D1"/>
    <w:rsid w:val="003558F4"/>
    <w:rsid w:val="00356E05"/>
    <w:rsid w:val="00357792"/>
    <w:rsid w:val="00357959"/>
    <w:rsid w:val="00357A83"/>
    <w:rsid w:val="00360213"/>
    <w:rsid w:val="003607BE"/>
    <w:rsid w:val="003616AC"/>
    <w:rsid w:val="00361911"/>
    <w:rsid w:val="00363510"/>
    <w:rsid w:val="00363C53"/>
    <w:rsid w:val="0036484E"/>
    <w:rsid w:val="003649DB"/>
    <w:rsid w:val="00364C80"/>
    <w:rsid w:val="00366518"/>
    <w:rsid w:val="0036703A"/>
    <w:rsid w:val="003676B7"/>
    <w:rsid w:val="00370C22"/>
    <w:rsid w:val="0037271F"/>
    <w:rsid w:val="00374224"/>
    <w:rsid w:val="003748C4"/>
    <w:rsid w:val="00376961"/>
    <w:rsid w:val="003772C1"/>
    <w:rsid w:val="0037793A"/>
    <w:rsid w:val="00377DD7"/>
    <w:rsid w:val="003805FA"/>
    <w:rsid w:val="00382045"/>
    <w:rsid w:val="003838C8"/>
    <w:rsid w:val="00383964"/>
    <w:rsid w:val="0038416D"/>
    <w:rsid w:val="003863B2"/>
    <w:rsid w:val="003904E0"/>
    <w:rsid w:val="003915BE"/>
    <w:rsid w:val="00392007"/>
    <w:rsid w:val="0039231C"/>
    <w:rsid w:val="0039244A"/>
    <w:rsid w:val="003927F3"/>
    <w:rsid w:val="003955A2"/>
    <w:rsid w:val="00395677"/>
    <w:rsid w:val="00395A6D"/>
    <w:rsid w:val="00397BDD"/>
    <w:rsid w:val="003A21F8"/>
    <w:rsid w:val="003A2FEE"/>
    <w:rsid w:val="003A48F5"/>
    <w:rsid w:val="003A4ACC"/>
    <w:rsid w:val="003A5097"/>
    <w:rsid w:val="003A5CB6"/>
    <w:rsid w:val="003B01AF"/>
    <w:rsid w:val="003B120F"/>
    <w:rsid w:val="003B47EB"/>
    <w:rsid w:val="003B5B99"/>
    <w:rsid w:val="003B5E83"/>
    <w:rsid w:val="003B7222"/>
    <w:rsid w:val="003B76C6"/>
    <w:rsid w:val="003C25F5"/>
    <w:rsid w:val="003C288A"/>
    <w:rsid w:val="003C3544"/>
    <w:rsid w:val="003C3EB2"/>
    <w:rsid w:val="003C4317"/>
    <w:rsid w:val="003C46D0"/>
    <w:rsid w:val="003C47D6"/>
    <w:rsid w:val="003C540A"/>
    <w:rsid w:val="003C563F"/>
    <w:rsid w:val="003C5907"/>
    <w:rsid w:val="003C5997"/>
    <w:rsid w:val="003C60A6"/>
    <w:rsid w:val="003C749D"/>
    <w:rsid w:val="003C7F0A"/>
    <w:rsid w:val="003D322D"/>
    <w:rsid w:val="003D356B"/>
    <w:rsid w:val="003D42AA"/>
    <w:rsid w:val="003D4AF8"/>
    <w:rsid w:val="003D4F04"/>
    <w:rsid w:val="003D547A"/>
    <w:rsid w:val="003E3C7E"/>
    <w:rsid w:val="003E4463"/>
    <w:rsid w:val="003E4917"/>
    <w:rsid w:val="003E509C"/>
    <w:rsid w:val="003E5831"/>
    <w:rsid w:val="003E7750"/>
    <w:rsid w:val="003E7FDA"/>
    <w:rsid w:val="003F0586"/>
    <w:rsid w:val="003F0A22"/>
    <w:rsid w:val="003F3C40"/>
    <w:rsid w:val="003F56F5"/>
    <w:rsid w:val="003F6241"/>
    <w:rsid w:val="003F776B"/>
    <w:rsid w:val="00400FD2"/>
    <w:rsid w:val="00402364"/>
    <w:rsid w:val="00404D2F"/>
    <w:rsid w:val="00404E9C"/>
    <w:rsid w:val="00405C13"/>
    <w:rsid w:val="00406582"/>
    <w:rsid w:val="00406972"/>
    <w:rsid w:val="00406E89"/>
    <w:rsid w:val="00407008"/>
    <w:rsid w:val="00411611"/>
    <w:rsid w:val="00412B10"/>
    <w:rsid w:val="00412BA4"/>
    <w:rsid w:val="004130ED"/>
    <w:rsid w:val="004136AE"/>
    <w:rsid w:val="0041496F"/>
    <w:rsid w:val="00415157"/>
    <w:rsid w:val="00416DAE"/>
    <w:rsid w:val="00416E10"/>
    <w:rsid w:val="00416FCD"/>
    <w:rsid w:val="00417045"/>
    <w:rsid w:val="0041719C"/>
    <w:rsid w:val="00417508"/>
    <w:rsid w:val="004203A4"/>
    <w:rsid w:val="00420F22"/>
    <w:rsid w:val="00426B1E"/>
    <w:rsid w:val="00426DA9"/>
    <w:rsid w:val="004278C3"/>
    <w:rsid w:val="00427C3A"/>
    <w:rsid w:val="00430C38"/>
    <w:rsid w:val="00431F06"/>
    <w:rsid w:val="0043210A"/>
    <w:rsid w:val="00432323"/>
    <w:rsid w:val="00432456"/>
    <w:rsid w:val="004327F0"/>
    <w:rsid w:val="00434E5B"/>
    <w:rsid w:val="00435427"/>
    <w:rsid w:val="00435D8A"/>
    <w:rsid w:val="00435F6A"/>
    <w:rsid w:val="0043722C"/>
    <w:rsid w:val="00437634"/>
    <w:rsid w:val="004407AC"/>
    <w:rsid w:val="00441710"/>
    <w:rsid w:val="0044172B"/>
    <w:rsid w:val="004424DF"/>
    <w:rsid w:val="00443B66"/>
    <w:rsid w:val="004443F9"/>
    <w:rsid w:val="0044458C"/>
    <w:rsid w:val="004448A7"/>
    <w:rsid w:val="004451FA"/>
    <w:rsid w:val="00446131"/>
    <w:rsid w:val="00446A32"/>
    <w:rsid w:val="00446D3C"/>
    <w:rsid w:val="00447983"/>
    <w:rsid w:val="0045076A"/>
    <w:rsid w:val="00450C0F"/>
    <w:rsid w:val="00452608"/>
    <w:rsid w:val="004527BE"/>
    <w:rsid w:val="004548D4"/>
    <w:rsid w:val="004563A6"/>
    <w:rsid w:val="00456E14"/>
    <w:rsid w:val="00457587"/>
    <w:rsid w:val="00457AD1"/>
    <w:rsid w:val="0046097B"/>
    <w:rsid w:val="0046134E"/>
    <w:rsid w:val="00462920"/>
    <w:rsid w:val="00463383"/>
    <w:rsid w:val="004653F7"/>
    <w:rsid w:val="00465E59"/>
    <w:rsid w:val="00466228"/>
    <w:rsid w:val="00470931"/>
    <w:rsid w:val="004722E2"/>
    <w:rsid w:val="004736A6"/>
    <w:rsid w:val="00473A19"/>
    <w:rsid w:val="0047441B"/>
    <w:rsid w:val="00474961"/>
    <w:rsid w:val="0047537C"/>
    <w:rsid w:val="00475A5A"/>
    <w:rsid w:val="00476C15"/>
    <w:rsid w:val="00477A83"/>
    <w:rsid w:val="00477B17"/>
    <w:rsid w:val="0048062C"/>
    <w:rsid w:val="0048226B"/>
    <w:rsid w:val="00483638"/>
    <w:rsid w:val="0048440D"/>
    <w:rsid w:val="00484DE9"/>
    <w:rsid w:val="004862BE"/>
    <w:rsid w:val="00490057"/>
    <w:rsid w:val="00490CFE"/>
    <w:rsid w:val="00490DE1"/>
    <w:rsid w:val="004918A9"/>
    <w:rsid w:val="00491AF0"/>
    <w:rsid w:val="004921BE"/>
    <w:rsid w:val="004924AE"/>
    <w:rsid w:val="00493FB2"/>
    <w:rsid w:val="00496AF2"/>
    <w:rsid w:val="00497085"/>
    <w:rsid w:val="00497983"/>
    <w:rsid w:val="00497D0F"/>
    <w:rsid w:val="004A01E3"/>
    <w:rsid w:val="004A0778"/>
    <w:rsid w:val="004A231B"/>
    <w:rsid w:val="004A51FA"/>
    <w:rsid w:val="004A5900"/>
    <w:rsid w:val="004A5A30"/>
    <w:rsid w:val="004A6372"/>
    <w:rsid w:val="004A763C"/>
    <w:rsid w:val="004B0004"/>
    <w:rsid w:val="004B0BAD"/>
    <w:rsid w:val="004B191E"/>
    <w:rsid w:val="004B23FE"/>
    <w:rsid w:val="004B240F"/>
    <w:rsid w:val="004B41F2"/>
    <w:rsid w:val="004B5282"/>
    <w:rsid w:val="004B62C6"/>
    <w:rsid w:val="004C08CD"/>
    <w:rsid w:val="004C1AFA"/>
    <w:rsid w:val="004C37C4"/>
    <w:rsid w:val="004C41FA"/>
    <w:rsid w:val="004C5FD0"/>
    <w:rsid w:val="004D4451"/>
    <w:rsid w:val="004D5D1F"/>
    <w:rsid w:val="004E0316"/>
    <w:rsid w:val="004E236F"/>
    <w:rsid w:val="004E237C"/>
    <w:rsid w:val="004E5B68"/>
    <w:rsid w:val="004E6501"/>
    <w:rsid w:val="004E72A0"/>
    <w:rsid w:val="004E7A53"/>
    <w:rsid w:val="004F1035"/>
    <w:rsid w:val="004F1AC6"/>
    <w:rsid w:val="004F24D4"/>
    <w:rsid w:val="004F27D2"/>
    <w:rsid w:val="004F3D66"/>
    <w:rsid w:val="004F523B"/>
    <w:rsid w:val="004F568F"/>
    <w:rsid w:val="004F74B8"/>
    <w:rsid w:val="004F7A4D"/>
    <w:rsid w:val="005008C4"/>
    <w:rsid w:val="005009A3"/>
    <w:rsid w:val="00500B84"/>
    <w:rsid w:val="00500C5B"/>
    <w:rsid w:val="00500FC5"/>
    <w:rsid w:val="0050218A"/>
    <w:rsid w:val="00503039"/>
    <w:rsid w:val="005031E7"/>
    <w:rsid w:val="005034DC"/>
    <w:rsid w:val="00503B7A"/>
    <w:rsid w:val="005058D3"/>
    <w:rsid w:val="005064CA"/>
    <w:rsid w:val="00506FA5"/>
    <w:rsid w:val="00510CBC"/>
    <w:rsid w:val="00511112"/>
    <w:rsid w:val="00512941"/>
    <w:rsid w:val="00513451"/>
    <w:rsid w:val="00513FA7"/>
    <w:rsid w:val="00514B14"/>
    <w:rsid w:val="005154C3"/>
    <w:rsid w:val="005165EC"/>
    <w:rsid w:val="00517254"/>
    <w:rsid w:val="00517257"/>
    <w:rsid w:val="00517D64"/>
    <w:rsid w:val="0052211B"/>
    <w:rsid w:val="00526284"/>
    <w:rsid w:val="00526678"/>
    <w:rsid w:val="00526C81"/>
    <w:rsid w:val="0053039D"/>
    <w:rsid w:val="00531B00"/>
    <w:rsid w:val="00532023"/>
    <w:rsid w:val="005320C2"/>
    <w:rsid w:val="0053351E"/>
    <w:rsid w:val="0053444F"/>
    <w:rsid w:val="00534718"/>
    <w:rsid w:val="00535570"/>
    <w:rsid w:val="0053670E"/>
    <w:rsid w:val="005371C3"/>
    <w:rsid w:val="005403F2"/>
    <w:rsid w:val="005412E3"/>
    <w:rsid w:val="00542401"/>
    <w:rsid w:val="00542A64"/>
    <w:rsid w:val="00542DB1"/>
    <w:rsid w:val="005450A2"/>
    <w:rsid w:val="0054610E"/>
    <w:rsid w:val="00546EA8"/>
    <w:rsid w:val="00547DBA"/>
    <w:rsid w:val="00550B49"/>
    <w:rsid w:val="00551AF4"/>
    <w:rsid w:val="00551D34"/>
    <w:rsid w:val="005556CA"/>
    <w:rsid w:val="00556100"/>
    <w:rsid w:val="00556330"/>
    <w:rsid w:val="00556D35"/>
    <w:rsid w:val="00557256"/>
    <w:rsid w:val="0056092A"/>
    <w:rsid w:val="00560F28"/>
    <w:rsid w:val="00562193"/>
    <w:rsid w:val="005632F1"/>
    <w:rsid w:val="00563653"/>
    <w:rsid w:val="005653F0"/>
    <w:rsid w:val="005663A4"/>
    <w:rsid w:val="0056694F"/>
    <w:rsid w:val="0056700E"/>
    <w:rsid w:val="005677C8"/>
    <w:rsid w:val="00571573"/>
    <w:rsid w:val="00572244"/>
    <w:rsid w:val="00572ABC"/>
    <w:rsid w:val="005741D2"/>
    <w:rsid w:val="00574314"/>
    <w:rsid w:val="005744BD"/>
    <w:rsid w:val="00575946"/>
    <w:rsid w:val="00576C79"/>
    <w:rsid w:val="005779E4"/>
    <w:rsid w:val="00577D32"/>
    <w:rsid w:val="00577EC7"/>
    <w:rsid w:val="005811A9"/>
    <w:rsid w:val="00583B66"/>
    <w:rsid w:val="00584311"/>
    <w:rsid w:val="00584F33"/>
    <w:rsid w:val="00585A1E"/>
    <w:rsid w:val="005862CC"/>
    <w:rsid w:val="00586ABB"/>
    <w:rsid w:val="00586AC1"/>
    <w:rsid w:val="0058735D"/>
    <w:rsid w:val="00587490"/>
    <w:rsid w:val="0058756A"/>
    <w:rsid w:val="00590D3E"/>
    <w:rsid w:val="00591045"/>
    <w:rsid w:val="00592843"/>
    <w:rsid w:val="00592947"/>
    <w:rsid w:val="005930E5"/>
    <w:rsid w:val="0059316C"/>
    <w:rsid w:val="00593DD2"/>
    <w:rsid w:val="005944E5"/>
    <w:rsid w:val="00595954"/>
    <w:rsid w:val="00595AD2"/>
    <w:rsid w:val="00595DF5"/>
    <w:rsid w:val="00595F96"/>
    <w:rsid w:val="00596D6C"/>
    <w:rsid w:val="0059732A"/>
    <w:rsid w:val="005A007A"/>
    <w:rsid w:val="005A0860"/>
    <w:rsid w:val="005A0A97"/>
    <w:rsid w:val="005A1F6B"/>
    <w:rsid w:val="005A32BC"/>
    <w:rsid w:val="005A3B72"/>
    <w:rsid w:val="005A42CD"/>
    <w:rsid w:val="005B06A1"/>
    <w:rsid w:val="005B188B"/>
    <w:rsid w:val="005B25EB"/>
    <w:rsid w:val="005B2EF9"/>
    <w:rsid w:val="005B3C3A"/>
    <w:rsid w:val="005B3C70"/>
    <w:rsid w:val="005B59F8"/>
    <w:rsid w:val="005B5E3E"/>
    <w:rsid w:val="005B68C5"/>
    <w:rsid w:val="005B6DDF"/>
    <w:rsid w:val="005B705E"/>
    <w:rsid w:val="005B7530"/>
    <w:rsid w:val="005B7612"/>
    <w:rsid w:val="005B7C7D"/>
    <w:rsid w:val="005C15DB"/>
    <w:rsid w:val="005C1966"/>
    <w:rsid w:val="005C1CD3"/>
    <w:rsid w:val="005C50C8"/>
    <w:rsid w:val="005C54F6"/>
    <w:rsid w:val="005C64EB"/>
    <w:rsid w:val="005C7ECF"/>
    <w:rsid w:val="005C7FEA"/>
    <w:rsid w:val="005D2871"/>
    <w:rsid w:val="005D4887"/>
    <w:rsid w:val="005D4CB0"/>
    <w:rsid w:val="005D4D21"/>
    <w:rsid w:val="005D5FB6"/>
    <w:rsid w:val="005D69B5"/>
    <w:rsid w:val="005D6D04"/>
    <w:rsid w:val="005E0188"/>
    <w:rsid w:val="005E07C0"/>
    <w:rsid w:val="005E1EBE"/>
    <w:rsid w:val="005E252A"/>
    <w:rsid w:val="005E2D09"/>
    <w:rsid w:val="005E4472"/>
    <w:rsid w:val="005E4634"/>
    <w:rsid w:val="005E4E7E"/>
    <w:rsid w:val="005E5E4F"/>
    <w:rsid w:val="005E74BD"/>
    <w:rsid w:val="005F209B"/>
    <w:rsid w:val="005F447E"/>
    <w:rsid w:val="005F45E2"/>
    <w:rsid w:val="005F4BF6"/>
    <w:rsid w:val="005F523E"/>
    <w:rsid w:val="005F59A7"/>
    <w:rsid w:val="005F6478"/>
    <w:rsid w:val="00600066"/>
    <w:rsid w:val="0060190A"/>
    <w:rsid w:val="00604882"/>
    <w:rsid w:val="006048C2"/>
    <w:rsid w:val="00604D80"/>
    <w:rsid w:val="00606365"/>
    <w:rsid w:val="00606829"/>
    <w:rsid w:val="0060709B"/>
    <w:rsid w:val="00610672"/>
    <w:rsid w:val="0061196A"/>
    <w:rsid w:val="006135C5"/>
    <w:rsid w:val="00613AA5"/>
    <w:rsid w:val="00614899"/>
    <w:rsid w:val="00615DC4"/>
    <w:rsid w:val="0061693D"/>
    <w:rsid w:val="006203E4"/>
    <w:rsid w:val="006218C9"/>
    <w:rsid w:val="006220A7"/>
    <w:rsid w:val="00622C45"/>
    <w:rsid w:val="00623CB3"/>
    <w:rsid w:val="00623E5F"/>
    <w:rsid w:val="00624050"/>
    <w:rsid w:val="006246DC"/>
    <w:rsid w:val="006249AF"/>
    <w:rsid w:val="00625EA3"/>
    <w:rsid w:val="006263F8"/>
    <w:rsid w:val="006264DC"/>
    <w:rsid w:val="00626637"/>
    <w:rsid w:val="00626907"/>
    <w:rsid w:val="00626B5F"/>
    <w:rsid w:val="00627B43"/>
    <w:rsid w:val="006334D3"/>
    <w:rsid w:val="00633A50"/>
    <w:rsid w:val="00635282"/>
    <w:rsid w:val="00636A7E"/>
    <w:rsid w:val="00636F1B"/>
    <w:rsid w:val="006371E8"/>
    <w:rsid w:val="006375A5"/>
    <w:rsid w:val="00637B1A"/>
    <w:rsid w:val="00637DFD"/>
    <w:rsid w:val="00637EC6"/>
    <w:rsid w:val="00642DF7"/>
    <w:rsid w:val="00642F13"/>
    <w:rsid w:val="0064409F"/>
    <w:rsid w:val="00644FBF"/>
    <w:rsid w:val="00645D77"/>
    <w:rsid w:val="00645E24"/>
    <w:rsid w:val="00646574"/>
    <w:rsid w:val="00646698"/>
    <w:rsid w:val="006507F2"/>
    <w:rsid w:val="00651E69"/>
    <w:rsid w:val="00652E5E"/>
    <w:rsid w:val="006531B1"/>
    <w:rsid w:val="00653FF5"/>
    <w:rsid w:val="00655302"/>
    <w:rsid w:val="0065606D"/>
    <w:rsid w:val="006566F4"/>
    <w:rsid w:val="0065700C"/>
    <w:rsid w:val="0065712A"/>
    <w:rsid w:val="00657821"/>
    <w:rsid w:val="00663246"/>
    <w:rsid w:val="006638CF"/>
    <w:rsid w:val="0066443B"/>
    <w:rsid w:val="00664E53"/>
    <w:rsid w:val="00666E5C"/>
    <w:rsid w:val="0067058B"/>
    <w:rsid w:val="006712D9"/>
    <w:rsid w:val="006714A7"/>
    <w:rsid w:val="00671582"/>
    <w:rsid w:val="00672CF6"/>
    <w:rsid w:val="0067545F"/>
    <w:rsid w:val="0067549F"/>
    <w:rsid w:val="00675707"/>
    <w:rsid w:val="00676366"/>
    <w:rsid w:val="00680336"/>
    <w:rsid w:val="00680570"/>
    <w:rsid w:val="0068568A"/>
    <w:rsid w:val="00686A6E"/>
    <w:rsid w:val="00687676"/>
    <w:rsid w:val="00691557"/>
    <w:rsid w:val="00695CFB"/>
    <w:rsid w:val="00695FE0"/>
    <w:rsid w:val="00697E7D"/>
    <w:rsid w:val="006A13D6"/>
    <w:rsid w:val="006A16F5"/>
    <w:rsid w:val="006A2876"/>
    <w:rsid w:val="006A476B"/>
    <w:rsid w:val="006A6174"/>
    <w:rsid w:val="006A7220"/>
    <w:rsid w:val="006B1127"/>
    <w:rsid w:val="006B2702"/>
    <w:rsid w:val="006B5478"/>
    <w:rsid w:val="006B6895"/>
    <w:rsid w:val="006C02DA"/>
    <w:rsid w:val="006C142E"/>
    <w:rsid w:val="006C1E12"/>
    <w:rsid w:val="006C2201"/>
    <w:rsid w:val="006C2CFC"/>
    <w:rsid w:val="006C3E5D"/>
    <w:rsid w:val="006C446A"/>
    <w:rsid w:val="006C4AA3"/>
    <w:rsid w:val="006C4B0A"/>
    <w:rsid w:val="006C4C2E"/>
    <w:rsid w:val="006C6539"/>
    <w:rsid w:val="006C6A0C"/>
    <w:rsid w:val="006C6EE3"/>
    <w:rsid w:val="006C77D9"/>
    <w:rsid w:val="006D3D23"/>
    <w:rsid w:val="006D6932"/>
    <w:rsid w:val="006D7AA0"/>
    <w:rsid w:val="006E24AF"/>
    <w:rsid w:val="006E2FB8"/>
    <w:rsid w:val="006E3164"/>
    <w:rsid w:val="006E33B1"/>
    <w:rsid w:val="006E3713"/>
    <w:rsid w:val="006E7B5A"/>
    <w:rsid w:val="006F0DE9"/>
    <w:rsid w:val="006F1ECD"/>
    <w:rsid w:val="006F25CA"/>
    <w:rsid w:val="006F28D0"/>
    <w:rsid w:val="006F40B2"/>
    <w:rsid w:val="006F5A1D"/>
    <w:rsid w:val="006F5EDD"/>
    <w:rsid w:val="006F5F62"/>
    <w:rsid w:val="006F66D0"/>
    <w:rsid w:val="006F72C1"/>
    <w:rsid w:val="006F7A8A"/>
    <w:rsid w:val="006F7B7B"/>
    <w:rsid w:val="007026BB"/>
    <w:rsid w:val="007028F6"/>
    <w:rsid w:val="00704086"/>
    <w:rsid w:val="00704461"/>
    <w:rsid w:val="00704F02"/>
    <w:rsid w:val="00707C74"/>
    <w:rsid w:val="00707EF3"/>
    <w:rsid w:val="00711FE6"/>
    <w:rsid w:val="00712329"/>
    <w:rsid w:val="0071244D"/>
    <w:rsid w:val="007139C9"/>
    <w:rsid w:val="0071432A"/>
    <w:rsid w:val="00714BFC"/>
    <w:rsid w:val="00716582"/>
    <w:rsid w:val="0071704F"/>
    <w:rsid w:val="00717A95"/>
    <w:rsid w:val="0072529B"/>
    <w:rsid w:val="00725C75"/>
    <w:rsid w:val="007316CF"/>
    <w:rsid w:val="007319BB"/>
    <w:rsid w:val="0073249B"/>
    <w:rsid w:val="0073255E"/>
    <w:rsid w:val="007337BF"/>
    <w:rsid w:val="00734563"/>
    <w:rsid w:val="00735C28"/>
    <w:rsid w:val="00735F8F"/>
    <w:rsid w:val="00736D8E"/>
    <w:rsid w:val="0074083F"/>
    <w:rsid w:val="0074176E"/>
    <w:rsid w:val="00741AA8"/>
    <w:rsid w:val="00742EDE"/>
    <w:rsid w:val="007452E8"/>
    <w:rsid w:val="00745D47"/>
    <w:rsid w:val="00747F36"/>
    <w:rsid w:val="00754551"/>
    <w:rsid w:val="00756159"/>
    <w:rsid w:val="0075640E"/>
    <w:rsid w:val="007567E6"/>
    <w:rsid w:val="00756DFD"/>
    <w:rsid w:val="00757666"/>
    <w:rsid w:val="00760338"/>
    <w:rsid w:val="00761BE4"/>
    <w:rsid w:val="00762390"/>
    <w:rsid w:val="00763681"/>
    <w:rsid w:val="00764FAB"/>
    <w:rsid w:val="0076742B"/>
    <w:rsid w:val="00767A2E"/>
    <w:rsid w:val="007714B7"/>
    <w:rsid w:val="007729E8"/>
    <w:rsid w:val="00772BC9"/>
    <w:rsid w:val="00773529"/>
    <w:rsid w:val="00774027"/>
    <w:rsid w:val="00774D69"/>
    <w:rsid w:val="00775B88"/>
    <w:rsid w:val="00776692"/>
    <w:rsid w:val="007779AC"/>
    <w:rsid w:val="00777F09"/>
    <w:rsid w:val="0078181D"/>
    <w:rsid w:val="00781D13"/>
    <w:rsid w:val="007820E3"/>
    <w:rsid w:val="00782337"/>
    <w:rsid w:val="007830D4"/>
    <w:rsid w:val="00783823"/>
    <w:rsid w:val="00787334"/>
    <w:rsid w:val="00790CD2"/>
    <w:rsid w:val="007923B6"/>
    <w:rsid w:val="007932AF"/>
    <w:rsid w:val="00794798"/>
    <w:rsid w:val="0079611B"/>
    <w:rsid w:val="00797A06"/>
    <w:rsid w:val="007A0224"/>
    <w:rsid w:val="007A0ADC"/>
    <w:rsid w:val="007A0D66"/>
    <w:rsid w:val="007A0E40"/>
    <w:rsid w:val="007A1AFB"/>
    <w:rsid w:val="007A1BB0"/>
    <w:rsid w:val="007A30A0"/>
    <w:rsid w:val="007A3F78"/>
    <w:rsid w:val="007A5E4C"/>
    <w:rsid w:val="007A6286"/>
    <w:rsid w:val="007A6BE7"/>
    <w:rsid w:val="007A7DF7"/>
    <w:rsid w:val="007A7EF7"/>
    <w:rsid w:val="007B08A4"/>
    <w:rsid w:val="007B2570"/>
    <w:rsid w:val="007B28BF"/>
    <w:rsid w:val="007B315B"/>
    <w:rsid w:val="007B3B3A"/>
    <w:rsid w:val="007B3E1B"/>
    <w:rsid w:val="007B5278"/>
    <w:rsid w:val="007B5C02"/>
    <w:rsid w:val="007B643C"/>
    <w:rsid w:val="007B721D"/>
    <w:rsid w:val="007B7412"/>
    <w:rsid w:val="007B7435"/>
    <w:rsid w:val="007B7A17"/>
    <w:rsid w:val="007B7A4F"/>
    <w:rsid w:val="007C03A6"/>
    <w:rsid w:val="007C19CF"/>
    <w:rsid w:val="007C5031"/>
    <w:rsid w:val="007C5751"/>
    <w:rsid w:val="007C7974"/>
    <w:rsid w:val="007D0D4B"/>
    <w:rsid w:val="007D15B6"/>
    <w:rsid w:val="007D1B03"/>
    <w:rsid w:val="007D3601"/>
    <w:rsid w:val="007D3E15"/>
    <w:rsid w:val="007D48A8"/>
    <w:rsid w:val="007E1D29"/>
    <w:rsid w:val="007E1F19"/>
    <w:rsid w:val="007E216F"/>
    <w:rsid w:val="007E2828"/>
    <w:rsid w:val="007E2AE1"/>
    <w:rsid w:val="007E313E"/>
    <w:rsid w:val="007E34D1"/>
    <w:rsid w:val="007E3749"/>
    <w:rsid w:val="007E5CBA"/>
    <w:rsid w:val="007E646E"/>
    <w:rsid w:val="007E6900"/>
    <w:rsid w:val="007E6E17"/>
    <w:rsid w:val="007E71FA"/>
    <w:rsid w:val="007E7F75"/>
    <w:rsid w:val="007F0588"/>
    <w:rsid w:val="007F07C5"/>
    <w:rsid w:val="007F0D6E"/>
    <w:rsid w:val="007F30BE"/>
    <w:rsid w:val="007F32C7"/>
    <w:rsid w:val="007F3ACB"/>
    <w:rsid w:val="007F5E32"/>
    <w:rsid w:val="007F5EE0"/>
    <w:rsid w:val="007F5F8A"/>
    <w:rsid w:val="007F781F"/>
    <w:rsid w:val="00801A5F"/>
    <w:rsid w:val="00802C91"/>
    <w:rsid w:val="00802FA0"/>
    <w:rsid w:val="00803278"/>
    <w:rsid w:val="00804901"/>
    <w:rsid w:val="00807840"/>
    <w:rsid w:val="00810466"/>
    <w:rsid w:val="00811551"/>
    <w:rsid w:val="008150BB"/>
    <w:rsid w:val="00816B21"/>
    <w:rsid w:val="00816C85"/>
    <w:rsid w:val="00816EC4"/>
    <w:rsid w:val="008223DD"/>
    <w:rsid w:val="008229B4"/>
    <w:rsid w:val="00822ED1"/>
    <w:rsid w:val="008268AD"/>
    <w:rsid w:val="00826E06"/>
    <w:rsid w:val="00827CE8"/>
    <w:rsid w:val="00830A22"/>
    <w:rsid w:val="008319E9"/>
    <w:rsid w:val="0083306C"/>
    <w:rsid w:val="008335B9"/>
    <w:rsid w:val="00834E5C"/>
    <w:rsid w:val="008357B7"/>
    <w:rsid w:val="00836149"/>
    <w:rsid w:val="00836B8A"/>
    <w:rsid w:val="0083706E"/>
    <w:rsid w:val="00837229"/>
    <w:rsid w:val="00837A82"/>
    <w:rsid w:val="008417BC"/>
    <w:rsid w:val="008418D4"/>
    <w:rsid w:val="0084230F"/>
    <w:rsid w:val="0084313A"/>
    <w:rsid w:val="00843D9B"/>
    <w:rsid w:val="00845043"/>
    <w:rsid w:val="00845223"/>
    <w:rsid w:val="00846909"/>
    <w:rsid w:val="00847763"/>
    <w:rsid w:val="00851030"/>
    <w:rsid w:val="00851BCC"/>
    <w:rsid w:val="00852060"/>
    <w:rsid w:val="00853DA5"/>
    <w:rsid w:val="0085409B"/>
    <w:rsid w:val="00854361"/>
    <w:rsid w:val="0085564B"/>
    <w:rsid w:val="0085579B"/>
    <w:rsid w:val="00855F8F"/>
    <w:rsid w:val="008566C2"/>
    <w:rsid w:val="008567A8"/>
    <w:rsid w:val="008569BA"/>
    <w:rsid w:val="00857314"/>
    <w:rsid w:val="00857E15"/>
    <w:rsid w:val="0086206C"/>
    <w:rsid w:val="00863699"/>
    <w:rsid w:val="0086424E"/>
    <w:rsid w:val="00864443"/>
    <w:rsid w:val="008664F2"/>
    <w:rsid w:val="00866E06"/>
    <w:rsid w:val="00871A07"/>
    <w:rsid w:val="008724FB"/>
    <w:rsid w:val="0087317B"/>
    <w:rsid w:val="0087407D"/>
    <w:rsid w:val="008752C7"/>
    <w:rsid w:val="00875D29"/>
    <w:rsid w:val="00877595"/>
    <w:rsid w:val="0088019A"/>
    <w:rsid w:val="00881D0F"/>
    <w:rsid w:val="0088431F"/>
    <w:rsid w:val="00885A6C"/>
    <w:rsid w:val="00886512"/>
    <w:rsid w:val="00890145"/>
    <w:rsid w:val="00891BFF"/>
    <w:rsid w:val="00892A78"/>
    <w:rsid w:val="0089372A"/>
    <w:rsid w:val="00894752"/>
    <w:rsid w:val="00896E4D"/>
    <w:rsid w:val="00897E20"/>
    <w:rsid w:val="008A0513"/>
    <w:rsid w:val="008A2BA4"/>
    <w:rsid w:val="008A2D66"/>
    <w:rsid w:val="008A3760"/>
    <w:rsid w:val="008A4611"/>
    <w:rsid w:val="008A5285"/>
    <w:rsid w:val="008A564E"/>
    <w:rsid w:val="008A68FC"/>
    <w:rsid w:val="008B02A0"/>
    <w:rsid w:val="008B085E"/>
    <w:rsid w:val="008B2D64"/>
    <w:rsid w:val="008B3DDD"/>
    <w:rsid w:val="008B4319"/>
    <w:rsid w:val="008B5E99"/>
    <w:rsid w:val="008B797F"/>
    <w:rsid w:val="008C06A5"/>
    <w:rsid w:val="008C205A"/>
    <w:rsid w:val="008C2094"/>
    <w:rsid w:val="008C41E1"/>
    <w:rsid w:val="008C4901"/>
    <w:rsid w:val="008C60DD"/>
    <w:rsid w:val="008C7A2C"/>
    <w:rsid w:val="008C7C7B"/>
    <w:rsid w:val="008D0D22"/>
    <w:rsid w:val="008D1EB0"/>
    <w:rsid w:val="008D24FA"/>
    <w:rsid w:val="008D2BAA"/>
    <w:rsid w:val="008D56EF"/>
    <w:rsid w:val="008E1EEF"/>
    <w:rsid w:val="008E352F"/>
    <w:rsid w:val="008E4557"/>
    <w:rsid w:val="008E4565"/>
    <w:rsid w:val="008E5317"/>
    <w:rsid w:val="008E740D"/>
    <w:rsid w:val="008F14B7"/>
    <w:rsid w:val="008F14C4"/>
    <w:rsid w:val="008F166A"/>
    <w:rsid w:val="008F18DF"/>
    <w:rsid w:val="008F1EDD"/>
    <w:rsid w:val="008F234C"/>
    <w:rsid w:val="008F336B"/>
    <w:rsid w:val="008F33E8"/>
    <w:rsid w:val="008F6477"/>
    <w:rsid w:val="008F78E9"/>
    <w:rsid w:val="00901EA5"/>
    <w:rsid w:val="00902410"/>
    <w:rsid w:val="00902500"/>
    <w:rsid w:val="009035B1"/>
    <w:rsid w:val="009051D3"/>
    <w:rsid w:val="00905C17"/>
    <w:rsid w:val="009061A6"/>
    <w:rsid w:val="009076C2"/>
    <w:rsid w:val="00907B97"/>
    <w:rsid w:val="00911879"/>
    <w:rsid w:val="0091262E"/>
    <w:rsid w:val="009138E1"/>
    <w:rsid w:val="00913E43"/>
    <w:rsid w:val="00915A06"/>
    <w:rsid w:val="00916162"/>
    <w:rsid w:val="009166B1"/>
    <w:rsid w:val="00917C64"/>
    <w:rsid w:val="00920E18"/>
    <w:rsid w:val="0092210D"/>
    <w:rsid w:val="009224BF"/>
    <w:rsid w:val="00922637"/>
    <w:rsid w:val="00922A6D"/>
    <w:rsid w:val="009244D4"/>
    <w:rsid w:val="00924A46"/>
    <w:rsid w:val="00924EC8"/>
    <w:rsid w:val="00925382"/>
    <w:rsid w:val="00927706"/>
    <w:rsid w:val="00927FE9"/>
    <w:rsid w:val="00930614"/>
    <w:rsid w:val="00930835"/>
    <w:rsid w:val="00931135"/>
    <w:rsid w:val="009312E5"/>
    <w:rsid w:val="009323B5"/>
    <w:rsid w:val="00934B55"/>
    <w:rsid w:val="00935520"/>
    <w:rsid w:val="00936C39"/>
    <w:rsid w:val="00937602"/>
    <w:rsid w:val="00937875"/>
    <w:rsid w:val="009421B5"/>
    <w:rsid w:val="009421DE"/>
    <w:rsid w:val="00942923"/>
    <w:rsid w:val="0094369E"/>
    <w:rsid w:val="009459E4"/>
    <w:rsid w:val="00946C70"/>
    <w:rsid w:val="00947ACE"/>
    <w:rsid w:val="009525EA"/>
    <w:rsid w:val="00952EA2"/>
    <w:rsid w:val="0095567C"/>
    <w:rsid w:val="00955F19"/>
    <w:rsid w:val="00955F5D"/>
    <w:rsid w:val="0096131F"/>
    <w:rsid w:val="009639E0"/>
    <w:rsid w:val="00963B1E"/>
    <w:rsid w:val="00965590"/>
    <w:rsid w:val="00965CE5"/>
    <w:rsid w:val="0097264F"/>
    <w:rsid w:val="0097557E"/>
    <w:rsid w:val="00976795"/>
    <w:rsid w:val="0097700A"/>
    <w:rsid w:val="0098105D"/>
    <w:rsid w:val="00981114"/>
    <w:rsid w:val="00981A4D"/>
    <w:rsid w:val="00982D00"/>
    <w:rsid w:val="009845E8"/>
    <w:rsid w:val="00984E90"/>
    <w:rsid w:val="0098625B"/>
    <w:rsid w:val="009908CB"/>
    <w:rsid w:val="00990D69"/>
    <w:rsid w:val="00991365"/>
    <w:rsid w:val="00991389"/>
    <w:rsid w:val="00991C74"/>
    <w:rsid w:val="009925D9"/>
    <w:rsid w:val="0099636B"/>
    <w:rsid w:val="00996604"/>
    <w:rsid w:val="00996D75"/>
    <w:rsid w:val="009975F3"/>
    <w:rsid w:val="00997BE5"/>
    <w:rsid w:val="009A1B20"/>
    <w:rsid w:val="009A1B38"/>
    <w:rsid w:val="009A35CA"/>
    <w:rsid w:val="009A3838"/>
    <w:rsid w:val="009A4B95"/>
    <w:rsid w:val="009A4C26"/>
    <w:rsid w:val="009A4F69"/>
    <w:rsid w:val="009A5DEA"/>
    <w:rsid w:val="009B05C9"/>
    <w:rsid w:val="009B2CE5"/>
    <w:rsid w:val="009B34CC"/>
    <w:rsid w:val="009B421C"/>
    <w:rsid w:val="009B4E6A"/>
    <w:rsid w:val="009B50AC"/>
    <w:rsid w:val="009B51FE"/>
    <w:rsid w:val="009B55D0"/>
    <w:rsid w:val="009C21BF"/>
    <w:rsid w:val="009C30A0"/>
    <w:rsid w:val="009C35D4"/>
    <w:rsid w:val="009C3833"/>
    <w:rsid w:val="009C4A3D"/>
    <w:rsid w:val="009C64DD"/>
    <w:rsid w:val="009D08C8"/>
    <w:rsid w:val="009D1C5B"/>
    <w:rsid w:val="009D3066"/>
    <w:rsid w:val="009D35DB"/>
    <w:rsid w:val="009D4827"/>
    <w:rsid w:val="009D4893"/>
    <w:rsid w:val="009D4902"/>
    <w:rsid w:val="009D522C"/>
    <w:rsid w:val="009D542F"/>
    <w:rsid w:val="009D5CB7"/>
    <w:rsid w:val="009D6E28"/>
    <w:rsid w:val="009D738B"/>
    <w:rsid w:val="009D73D2"/>
    <w:rsid w:val="009D7B3F"/>
    <w:rsid w:val="009D7E52"/>
    <w:rsid w:val="009E1812"/>
    <w:rsid w:val="009E2D94"/>
    <w:rsid w:val="009E3B4E"/>
    <w:rsid w:val="009E51FD"/>
    <w:rsid w:val="009E6A95"/>
    <w:rsid w:val="009E6F89"/>
    <w:rsid w:val="009E7F8D"/>
    <w:rsid w:val="009F0CA3"/>
    <w:rsid w:val="009F14B0"/>
    <w:rsid w:val="009F2532"/>
    <w:rsid w:val="009F42B7"/>
    <w:rsid w:val="009F58AD"/>
    <w:rsid w:val="009F5DF7"/>
    <w:rsid w:val="009F67EB"/>
    <w:rsid w:val="009F696F"/>
    <w:rsid w:val="00A00F2A"/>
    <w:rsid w:val="00A00F6D"/>
    <w:rsid w:val="00A02B89"/>
    <w:rsid w:val="00A03FF0"/>
    <w:rsid w:val="00A04935"/>
    <w:rsid w:val="00A061C9"/>
    <w:rsid w:val="00A07947"/>
    <w:rsid w:val="00A10544"/>
    <w:rsid w:val="00A12E93"/>
    <w:rsid w:val="00A131A8"/>
    <w:rsid w:val="00A133AE"/>
    <w:rsid w:val="00A14B8E"/>
    <w:rsid w:val="00A14F09"/>
    <w:rsid w:val="00A15B19"/>
    <w:rsid w:val="00A17846"/>
    <w:rsid w:val="00A2077B"/>
    <w:rsid w:val="00A214B7"/>
    <w:rsid w:val="00A216EC"/>
    <w:rsid w:val="00A22195"/>
    <w:rsid w:val="00A241D5"/>
    <w:rsid w:val="00A25558"/>
    <w:rsid w:val="00A2628D"/>
    <w:rsid w:val="00A2637E"/>
    <w:rsid w:val="00A27502"/>
    <w:rsid w:val="00A3091E"/>
    <w:rsid w:val="00A3095D"/>
    <w:rsid w:val="00A30B15"/>
    <w:rsid w:val="00A31F17"/>
    <w:rsid w:val="00A3210E"/>
    <w:rsid w:val="00A325C6"/>
    <w:rsid w:val="00A32C3D"/>
    <w:rsid w:val="00A33702"/>
    <w:rsid w:val="00A34B39"/>
    <w:rsid w:val="00A35482"/>
    <w:rsid w:val="00A35DCB"/>
    <w:rsid w:val="00A360A3"/>
    <w:rsid w:val="00A361D0"/>
    <w:rsid w:val="00A3747A"/>
    <w:rsid w:val="00A4026C"/>
    <w:rsid w:val="00A405F7"/>
    <w:rsid w:val="00A41AE2"/>
    <w:rsid w:val="00A42526"/>
    <w:rsid w:val="00A42FF8"/>
    <w:rsid w:val="00A430C1"/>
    <w:rsid w:val="00A431BF"/>
    <w:rsid w:val="00A4509C"/>
    <w:rsid w:val="00A45FBF"/>
    <w:rsid w:val="00A46FB3"/>
    <w:rsid w:val="00A47C5B"/>
    <w:rsid w:val="00A50B22"/>
    <w:rsid w:val="00A51C60"/>
    <w:rsid w:val="00A55531"/>
    <w:rsid w:val="00A5723A"/>
    <w:rsid w:val="00A601C2"/>
    <w:rsid w:val="00A60C4A"/>
    <w:rsid w:val="00A61153"/>
    <w:rsid w:val="00A61F65"/>
    <w:rsid w:val="00A62646"/>
    <w:rsid w:val="00A63928"/>
    <w:rsid w:val="00A65193"/>
    <w:rsid w:val="00A666AB"/>
    <w:rsid w:val="00A668B2"/>
    <w:rsid w:val="00A674C8"/>
    <w:rsid w:val="00A70402"/>
    <w:rsid w:val="00A7094C"/>
    <w:rsid w:val="00A72811"/>
    <w:rsid w:val="00A73930"/>
    <w:rsid w:val="00A74CBA"/>
    <w:rsid w:val="00A750F3"/>
    <w:rsid w:val="00A75768"/>
    <w:rsid w:val="00A760F6"/>
    <w:rsid w:val="00A76495"/>
    <w:rsid w:val="00A7759D"/>
    <w:rsid w:val="00A7762F"/>
    <w:rsid w:val="00A77AF5"/>
    <w:rsid w:val="00A816DC"/>
    <w:rsid w:val="00A82E7A"/>
    <w:rsid w:val="00A83F92"/>
    <w:rsid w:val="00A844D0"/>
    <w:rsid w:val="00A84C9E"/>
    <w:rsid w:val="00A85E5D"/>
    <w:rsid w:val="00A87678"/>
    <w:rsid w:val="00A90E06"/>
    <w:rsid w:val="00A90E97"/>
    <w:rsid w:val="00A92425"/>
    <w:rsid w:val="00A92D74"/>
    <w:rsid w:val="00A92EE4"/>
    <w:rsid w:val="00A939F2"/>
    <w:rsid w:val="00A939FA"/>
    <w:rsid w:val="00A945A4"/>
    <w:rsid w:val="00A9587F"/>
    <w:rsid w:val="00A95AA7"/>
    <w:rsid w:val="00A96455"/>
    <w:rsid w:val="00A9791E"/>
    <w:rsid w:val="00AA02FF"/>
    <w:rsid w:val="00AA0831"/>
    <w:rsid w:val="00AA40F8"/>
    <w:rsid w:val="00AA4323"/>
    <w:rsid w:val="00AA5900"/>
    <w:rsid w:val="00AA7E62"/>
    <w:rsid w:val="00AB01D0"/>
    <w:rsid w:val="00AB2517"/>
    <w:rsid w:val="00AB3206"/>
    <w:rsid w:val="00AB4695"/>
    <w:rsid w:val="00AB4CDB"/>
    <w:rsid w:val="00AB4FD0"/>
    <w:rsid w:val="00AB595F"/>
    <w:rsid w:val="00AB5A67"/>
    <w:rsid w:val="00AB7E20"/>
    <w:rsid w:val="00AC0472"/>
    <w:rsid w:val="00AC0E60"/>
    <w:rsid w:val="00AC3935"/>
    <w:rsid w:val="00AC50DA"/>
    <w:rsid w:val="00AC5876"/>
    <w:rsid w:val="00AC597F"/>
    <w:rsid w:val="00AC5B7D"/>
    <w:rsid w:val="00AC6FA0"/>
    <w:rsid w:val="00AC7D6E"/>
    <w:rsid w:val="00AD11A7"/>
    <w:rsid w:val="00AD18FA"/>
    <w:rsid w:val="00AD20B5"/>
    <w:rsid w:val="00AD29C5"/>
    <w:rsid w:val="00AD3C4C"/>
    <w:rsid w:val="00AD41B4"/>
    <w:rsid w:val="00AD625C"/>
    <w:rsid w:val="00AD6860"/>
    <w:rsid w:val="00AE01AC"/>
    <w:rsid w:val="00AE094F"/>
    <w:rsid w:val="00AE244F"/>
    <w:rsid w:val="00AE2B55"/>
    <w:rsid w:val="00AE3C48"/>
    <w:rsid w:val="00AE3E2B"/>
    <w:rsid w:val="00AE5D8E"/>
    <w:rsid w:val="00AF17FD"/>
    <w:rsid w:val="00AF289B"/>
    <w:rsid w:val="00AF3638"/>
    <w:rsid w:val="00AF3969"/>
    <w:rsid w:val="00AF3A65"/>
    <w:rsid w:val="00AF402C"/>
    <w:rsid w:val="00AF47C3"/>
    <w:rsid w:val="00B012C1"/>
    <w:rsid w:val="00B025E8"/>
    <w:rsid w:val="00B028D6"/>
    <w:rsid w:val="00B03587"/>
    <w:rsid w:val="00B03662"/>
    <w:rsid w:val="00B04350"/>
    <w:rsid w:val="00B04DB2"/>
    <w:rsid w:val="00B04E42"/>
    <w:rsid w:val="00B056BA"/>
    <w:rsid w:val="00B05FEF"/>
    <w:rsid w:val="00B075C8"/>
    <w:rsid w:val="00B10F6B"/>
    <w:rsid w:val="00B11AFA"/>
    <w:rsid w:val="00B11D69"/>
    <w:rsid w:val="00B12260"/>
    <w:rsid w:val="00B13D2F"/>
    <w:rsid w:val="00B15428"/>
    <w:rsid w:val="00B15C5A"/>
    <w:rsid w:val="00B15F17"/>
    <w:rsid w:val="00B1611B"/>
    <w:rsid w:val="00B168AA"/>
    <w:rsid w:val="00B1695F"/>
    <w:rsid w:val="00B17275"/>
    <w:rsid w:val="00B17C29"/>
    <w:rsid w:val="00B21A63"/>
    <w:rsid w:val="00B21F75"/>
    <w:rsid w:val="00B22974"/>
    <w:rsid w:val="00B24624"/>
    <w:rsid w:val="00B246B5"/>
    <w:rsid w:val="00B27F59"/>
    <w:rsid w:val="00B27FCD"/>
    <w:rsid w:val="00B30B5F"/>
    <w:rsid w:val="00B32A3A"/>
    <w:rsid w:val="00B33D2D"/>
    <w:rsid w:val="00B33DAE"/>
    <w:rsid w:val="00B34942"/>
    <w:rsid w:val="00B35948"/>
    <w:rsid w:val="00B36DBD"/>
    <w:rsid w:val="00B37175"/>
    <w:rsid w:val="00B41878"/>
    <w:rsid w:val="00B42525"/>
    <w:rsid w:val="00B429BF"/>
    <w:rsid w:val="00B43470"/>
    <w:rsid w:val="00B4381E"/>
    <w:rsid w:val="00B442BA"/>
    <w:rsid w:val="00B45415"/>
    <w:rsid w:val="00B45558"/>
    <w:rsid w:val="00B46360"/>
    <w:rsid w:val="00B46930"/>
    <w:rsid w:val="00B477D0"/>
    <w:rsid w:val="00B500E0"/>
    <w:rsid w:val="00B50376"/>
    <w:rsid w:val="00B51A78"/>
    <w:rsid w:val="00B53082"/>
    <w:rsid w:val="00B541B1"/>
    <w:rsid w:val="00B54541"/>
    <w:rsid w:val="00B56710"/>
    <w:rsid w:val="00B56D4C"/>
    <w:rsid w:val="00B57C43"/>
    <w:rsid w:val="00B629CA"/>
    <w:rsid w:val="00B64750"/>
    <w:rsid w:val="00B6588B"/>
    <w:rsid w:val="00B66526"/>
    <w:rsid w:val="00B67775"/>
    <w:rsid w:val="00B70108"/>
    <w:rsid w:val="00B71D3A"/>
    <w:rsid w:val="00B72405"/>
    <w:rsid w:val="00B73E2D"/>
    <w:rsid w:val="00B74637"/>
    <w:rsid w:val="00B766A1"/>
    <w:rsid w:val="00B76A0C"/>
    <w:rsid w:val="00B77EF5"/>
    <w:rsid w:val="00B8003B"/>
    <w:rsid w:val="00B81357"/>
    <w:rsid w:val="00B821C7"/>
    <w:rsid w:val="00B83405"/>
    <w:rsid w:val="00B83B8C"/>
    <w:rsid w:val="00B84EA4"/>
    <w:rsid w:val="00B87A9F"/>
    <w:rsid w:val="00B903DB"/>
    <w:rsid w:val="00B907BD"/>
    <w:rsid w:val="00B91039"/>
    <w:rsid w:val="00B917DD"/>
    <w:rsid w:val="00B939CE"/>
    <w:rsid w:val="00B95AE8"/>
    <w:rsid w:val="00B96059"/>
    <w:rsid w:val="00B963DD"/>
    <w:rsid w:val="00B96D25"/>
    <w:rsid w:val="00B96E00"/>
    <w:rsid w:val="00B97C20"/>
    <w:rsid w:val="00B97F06"/>
    <w:rsid w:val="00BA0A9F"/>
    <w:rsid w:val="00BA158D"/>
    <w:rsid w:val="00BA2B63"/>
    <w:rsid w:val="00BA45DD"/>
    <w:rsid w:val="00BA5AA4"/>
    <w:rsid w:val="00BA60CD"/>
    <w:rsid w:val="00BA60FB"/>
    <w:rsid w:val="00BA72B6"/>
    <w:rsid w:val="00BA749F"/>
    <w:rsid w:val="00BA74BC"/>
    <w:rsid w:val="00BA7CA2"/>
    <w:rsid w:val="00BB0FD1"/>
    <w:rsid w:val="00BB1B0B"/>
    <w:rsid w:val="00BB1C66"/>
    <w:rsid w:val="00BB1D29"/>
    <w:rsid w:val="00BB259A"/>
    <w:rsid w:val="00BB36F5"/>
    <w:rsid w:val="00BB3F31"/>
    <w:rsid w:val="00BB4A57"/>
    <w:rsid w:val="00BB56F6"/>
    <w:rsid w:val="00BB5CEF"/>
    <w:rsid w:val="00BB5FB0"/>
    <w:rsid w:val="00BB66C2"/>
    <w:rsid w:val="00BB67E6"/>
    <w:rsid w:val="00BB73A6"/>
    <w:rsid w:val="00BB7444"/>
    <w:rsid w:val="00BC7FE2"/>
    <w:rsid w:val="00BD0AC9"/>
    <w:rsid w:val="00BD2C55"/>
    <w:rsid w:val="00BD3595"/>
    <w:rsid w:val="00BD37A1"/>
    <w:rsid w:val="00BD3ED6"/>
    <w:rsid w:val="00BD4375"/>
    <w:rsid w:val="00BD43C8"/>
    <w:rsid w:val="00BD47CE"/>
    <w:rsid w:val="00BD52E9"/>
    <w:rsid w:val="00BD55F1"/>
    <w:rsid w:val="00BD5E68"/>
    <w:rsid w:val="00BD63A0"/>
    <w:rsid w:val="00BD6910"/>
    <w:rsid w:val="00BD7315"/>
    <w:rsid w:val="00BD7C8C"/>
    <w:rsid w:val="00BE13D8"/>
    <w:rsid w:val="00BE20DF"/>
    <w:rsid w:val="00BE24F4"/>
    <w:rsid w:val="00BE3AAC"/>
    <w:rsid w:val="00BE4D48"/>
    <w:rsid w:val="00BE4EC6"/>
    <w:rsid w:val="00BE5335"/>
    <w:rsid w:val="00BE5B01"/>
    <w:rsid w:val="00BE639D"/>
    <w:rsid w:val="00BE64CE"/>
    <w:rsid w:val="00BF05B7"/>
    <w:rsid w:val="00BF241D"/>
    <w:rsid w:val="00BF4D80"/>
    <w:rsid w:val="00BF5BB0"/>
    <w:rsid w:val="00BF5CD2"/>
    <w:rsid w:val="00BF6EBC"/>
    <w:rsid w:val="00BF7E57"/>
    <w:rsid w:val="00C01E1A"/>
    <w:rsid w:val="00C03B38"/>
    <w:rsid w:val="00C0459D"/>
    <w:rsid w:val="00C04EB6"/>
    <w:rsid w:val="00C05421"/>
    <w:rsid w:val="00C06D89"/>
    <w:rsid w:val="00C0710E"/>
    <w:rsid w:val="00C10C2D"/>
    <w:rsid w:val="00C1122A"/>
    <w:rsid w:val="00C11453"/>
    <w:rsid w:val="00C12987"/>
    <w:rsid w:val="00C13BF9"/>
    <w:rsid w:val="00C14B4F"/>
    <w:rsid w:val="00C16854"/>
    <w:rsid w:val="00C22B98"/>
    <w:rsid w:val="00C23752"/>
    <w:rsid w:val="00C2521D"/>
    <w:rsid w:val="00C25472"/>
    <w:rsid w:val="00C2547B"/>
    <w:rsid w:val="00C25B45"/>
    <w:rsid w:val="00C2778E"/>
    <w:rsid w:val="00C27E6B"/>
    <w:rsid w:val="00C30961"/>
    <w:rsid w:val="00C31FDC"/>
    <w:rsid w:val="00C32427"/>
    <w:rsid w:val="00C3307C"/>
    <w:rsid w:val="00C34E94"/>
    <w:rsid w:val="00C3521A"/>
    <w:rsid w:val="00C36D20"/>
    <w:rsid w:val="00C37774"/>
    <w:rsid w:val="00C40C3A"/>
    <w:rsid w:val="00C422CD"/>
    <w:rsid w:val="00C42450"/>
    <w:rsid w:val="00C430C8"/>
    <w:rsid w:val="00C46B4F"/>
    <w:rsid w:val="00C47814"/>
    <w:rsid w:val="00C508DC"/>
    <w:rsid w:val="00C50C0B"/>
    <w:rsid w:val="00C53317"/>
    <w:rsid w:val="00C53AE5"/>
    <w:rsid w:val="00C53E8F"/>
    <w:rsid w:val="00C53FD4"/>
    <w:rsid w:val="00C54E37"/>
    <w:rsid w:val="00C55A87"/>
    <w:rsid w:val="00C56F9B"/>
    <w:rsid w:val="00C60029"/>
    <w:rsid w:val="00C60E9B"/>
    <w:rsid w:val="00C6262F"/>
    <w:rsid w:val="00C63E5E"/>
    <w:rsid w:val="00C64272"/>
    <w:rsid w:val="00C659A0"/>
    <w:rsid w:val="00C659C8"/>
    <w:rsid w:val="00C65F78"/>
    <w:rsid w:val="00C66647"/>
    <w:rsid w:val="00C671C0"/>
    <w:rsid w:val="00C6766A"/>
    <w:rsid w:val="00C71C6F"/>
    <w:rsid w:val="00C726C3"/>
    <w:rsid w:val="00C727D7"/>
    <w:rsid w:val="00C72C2F"/>
    <w:rsid w:val="00C73F64"/>
    <w:rsid w:val="00C754DA"/>
    <w:rsid w:val="00C7596B"/>
    <w:rsid w:val="00C75BD5"/>
    <w:rsid w:val="00C769EB"/>
    <w:rsid w:val="00C76AE9"/>
    <w:rsid w:val="00C76EBB"/>
    <w:rsid w:val="00C770DE"/>
    <w:rsid w:val="00C80CC7"/>
    <w:rsid w:val="00C80EAE"/>
    <w:rsid w:val="00C8118B"/>
    <w:rsid w:val="00C81A98"/>
    <w:rsid w:val="00C82820"/>
    <w:rsid w:val="00C84D74"/>
    <w:rsid w:val="00C862C0"/>
    <w:rsid w:val="00C86B99"/>
    <w:rsid w:val="00C8749C"/>
    <w:rsid w:val="00C91197"/>
    <w:rsid w:val="00C92220"/>
    <w:rsid w:val="00C93991"/>
    <w:rsid w:val="00C939A4"/>
    <w:rsid w:val="00C957A9"/>
    <w:rsid w:val="00C95BD1"/>
    <w:rsid w:val="00C96810"/>
    <w:rsid w:val="00C9751E"/>
    <w:rsid w:val="00CA0929"/>
    <w:rsid w:val="00CA125F"/>
    <w:rsid w:val="00CA187E"/>
    <w:rsid w:val="00CA19A4"/>
    <w:rsid w:val="00CA20FC"/>
    <w:rsid w:val="00CA22F8"/>
    <w:rsid w:val="00CA28F0"/>
    <w:rsid w:val="00CA439C"/>
    <w:rsid w:val="00CA4BAB"/>
    <w:rsid w:val="00CA5CF9"/>
    <w:rsid w:val="00CA6253"/>
    <w:rsid w:val="00CA7E2F"/>
    <w:rsid w:val="00CB09F1"/>
    <w:rsid w:val="00CB0D3B"/>
    <w:rsid w:val="00CB1CFB"/>
    <w:rsid w:val="00CB20A7"/>
    <w:rsid w:val="00CB2518"/>
    <w:rsid w:val="00CB3406"/>
    <w:rsid w:val="00CB76B2"/>
    <w:rsid w:val="00CC10D2"/>
    <w:rsid w:val="00CC169C"/>
    <w:rsid w:val="00CC2EB6"/>
    <w:rsid w:val="00CC3382"/>
    <w:rsid w:val="00CC3CA0"/>
    <w:rsid w:val="00CC4C4D"/>
    <w:rsid w:val="00CC55FA"/>
    <w:rsid w:val="00CC6752"/>
    <w:rsid w:val="00CC6CDF"/>
    <w:rsid w:val="00CD0E1A"/>
    <w:rsid w:val="00CD653A"/>
    <w:rsid w:val="00CD6A86"/>
    <w:rsid w:val="00CE15A8"/>
    <w:rsid w:val="00CE3146"/>
    <w:rsid w:val="00CE35D1"/>
    <w:rsid w:val="00CE3C2D"/>
    <w:rsid w:val="00CE51D8"/>
    <w:rsid w:val="00CE56BC"/>
    <w:rsid w:val="00CE5C2F"/>
    <w:rsid w:val="00CF0049"/>
    <w:rsid w:val="00CF07CF"/>
    <w:rsid w:val="00CF1CDC"/>
    <w:rsid w:val="00CF251A"/>
    <w:rsid w:val="00CF2795"/>
    <w:rsid w:val="00CF2D6E"/>
    <w:rsid w:val="00CF347F"/>
    <w:rsid w:val="00CF36CF"/>
    <w:rsid w:val="00CF4156"/>
    <w:rsid w:val="00CF4A1A"/>
    <w:rsid w:val="00CF5C4F"/>
    <w:rsid w:val="00CF5D71"/>
    <w:rsid w:val="00CF741E"/>
    <w:rsid w:val="00CF7A25"/>
    <w:rsid w:val="00D00531"/>
    <w:rsid w:val="00D00AD4"/>
    <w:rsid w:val="00D01D12"/>
    <w:rsid w:val="00D01DC2"/>
    <w:rsid w:val="00D05502"/>
    <w:rsid w:val="00D05601"/>
    <w:rsid w:val="00D07BA1"/>
    <w:rsid w:val="00D10154"/>
    <w:rsid w:val="00D108E1"/>
    <w:rsid w:val="00D10C19"/>
    <w:rsid w:val="00D11D50"/>
    <w:rsid w:val="00D12311"/>
    <w:rsid w:val="00D138C2"/>
    <w:rsid w:val="00D1710F"/>
    <w:rsid w:val="00D17CA3"/>
    <w:rsid w:val="00D21F61"/>
    <w:rsid w:val="00D27257"/>
    <w:rsid w:val="00D27E47"/>
    <w:rsid w:val="00D27FA9"/>
    <w:rsid w:val="00D30B77"/>
    <w:rsid w:val="00D311BC"/>
    <w:rsid w:val="00D31A6D"/>
    <w:rsid w:val="00D32FFB"/>
    <w:rsid w:val="00D34F84"/>
    <w:rsid w:val="00D36A53"/>
    <w:rsid w:val="00D410EC"/>
    <w:rsid w:val="00D4249C"/>
    <w:rsid w:val="00D447CD"/>
    <w:rsid w:val="00D47696"/>
    <w:rsid w:val="00D47B3C"/>
    <w:rsid w:val="00D55A35"/>
    <w:rsid w:val="00D56C26"/>
    <w:rsid w:val="00D576BD"/>
    <w:rsid w:val="00D57825"/>
    <w:rsid w:val="00D613B7"/>
    <w:rsid w:val="00D622E0"/>
    <w:rsid w:val="00D626C1"/>
    <w:rsid w:val="00D6283A"/>
    <w:rsid w:val="00D62E6A"/>
    <w:rsid w:val="00D647C3"/>
    <w:rsid w:val="00D65019"/>
    <w:rsid w:val="00D653DC"/>
    <w:rsid w:val="00D65461"/>
    <w:rsid w:val="00D7073C"/>
    <w:rsid w:val="00D71CA4"/>
    <w:rsid w:val="00D71FA5"/>
    <w:rsid w:val="00D7276E"/>
    <w:rsid w:val="00D74540"/>
    <w:rsid w:val="00D74880"/>
    <w:rsid w:val="00D75459"/>
    <w:rsid w:val="00D762F3"/>
    <w:rsid w:val="00D772E6"/>
    <w:rsid w:val="00D77D53"/>
    <w:rsid w:val="00D77FE7"/>
    <w:rsid w:val="00D81335"/>
    <w:rsid w:val="00D814BF"/>
    <w:rsid w:val="00D81CB7"/>
    <w:rsid w:val="00D83567"/>
    <w:rsid w:val="00D84194"/>
    <w:rsid w:val="00D8478A"/>
    <w:rsid w:val="00D84E3B"/>
    <w:rsid w:val="00D86886"/>
    <w:rsid w:val="00D8768D"/>
    <w:rsid w:val="00D90164"/>
    <w:rsid w:val="00D90A6C"/>
    <w:rsid w:val="00D90D8C"/>
    <w:rsid w:val="00D91669"/>
    <w:rsid w:val="00D917D5"/>
    <w:rsid w:val="00D91BD9"/>
    <w:rsid w:val="00D923F6"/>
    <w:rsid w:val="00D93B8E"/>
    <w:rsid w:val="00D953B9"/>
    <w:rsid w:val="00D95F90"/>
    <w:rsid w:val="00D97672"/>
    <w:rsid w:val="00DA0550"/>
    <w:rsid w:val="00DA1FD3"/>
    <w:rsid w:val="00DA27BA"/>
    <w:rsid w:val="00DA2926"/>
    <w:rsid w:val="00DA293A"/>
    <w:rsid w:val="00DA37BB"/>
    <w:rsid w:val="00DA506B"/>
    <w:rsid w:val="00DA6357"/>
    <w:rsid w:val="00DA666A"/>
    <w:rsid w:val="00DA6E21"/>
    <w:rsid w:val="00DA712A"/>
    <w:rsid w:val="00DA7819"/>
    <w:rsid w:val="00DA7E87"/>
    <w:rsid w:val="00DA7FDA"/>
    <w:rsid w:val="00DB09B1"/>
    <w:rsid w:val="00DB0DE0"/>
    <w:rsid w:val="00DB1F85"/>
    <w:rsid w:val="00DB4F7F"/>
    <w:rsid w:val="00DB5BD1"/>
    <w:rsid w:val="00DB6463"/>
    <w:rsid w:val="00DB75CA"/>
    <w:rsid w:val="00DB7C20"/>
    <w:rsid w:val="00DB7C25"/>
    <w:rsid w:val="00DC0E18"/>
    <w:rsid w:val="00DC0F36"/>
    <w:rsid w:val="00DC13F5"/>
    <w:rsid w:val="00DC1580"/>
    <w:rsid w:val="00DC2E70"/>
    <w:rsid w:val="00DC4914"/>
    <w:rsid w:val="00DC5481"/>
    <w:rsid w:val="00DC5B08"/>
    <w:rsid w:val="00DC6D96"/>
    <w:rsid w:val="00DC7018"/>
    <w:rsid w:val="00DC79F8"/>
    <w:rsid w:val="00DC7F66"/>
    <w:rsid w:val="00DD0F5D"/>
    <w:rsid w:val="00DD19BE"/>
    <w:rsid w:val="00DD3FA3"/>
    <w:rsid w:val="00DD45AB"/>
    <w:rsid w:val="00DD4B04"/>
    <w:rsid w:val="00DD4FCA"/>
    <w:rsid w:val="00DD65C6"/>
    <w:rsid w:val="00DD665B"/>
    <w:rsid w:val="00DD7B26"/>
    <w:rsid w:val="00DE001D"/>
    <w:rsid w:val="00DE02CD"/>
    <w:rsid w:val="00DE05A0"/>
    <w:rsid w:val="00DE1E38"/>
    <w:rsid w:val="00DE283F"/>
    <w:rsid w:val="00DE2932"/>
    <w:rsid w:val="00DE2BAB"/>
    <w:rsid w:val="00DE4BE8"/>
    <w:rsid w:val="00DE534C"/>
    <w:rsid w:val="00DE645E"/>
    <w:rsid w:val="00DE7DE2"/>
    <w:rsid w:val="00DF03F5"/>
    <w:rsid w:val="00DF0E9A"/>
    <w:rsid w:val="00DF18C8"/>
    <w:rsid w:val="00DF217A"/>
    <w:rsid w:val="00DF3369"/>
    <w:rsid w:val="00DF50F5"/>
    <w:rsid w:val="00DF7F6E"/>
    <w:rsid w:val="00E00C03"/>
    <w:rsid w:val="00E00F6C"/>
    <w:rsid w:val="00E02131"/>
    <w:rsid w:val="00E027DE"/>
    <w:rsid w:val="00E031E5"/>
    <w:rsid w:val="00E043DF"/>
    <w:rsid w:val="00E0515D"/>
    <w:rsid w:val="00E05AE5"/>
    <w:rsid w:val="00E072AD"/>
    <w:rsid w:val="00E1038F"/>
    <w:rsid w:val="00E1054B"/>
    <w:rsid w:val="00E12181"/>
    <w:rsid w:val="00E12E9D"/>
    <w:rsid w:val="00E1436B"/>
    <w:rsid w:val="00E14B6A"/>
    <w:rsid w:val="00E14E4D"/>
    <w:rsid w:val="00E160A1"/>
    <w:rsid w:val="00E167E5"/>
    <w:rsid w:val="00E172C8"/>
    <w:rsid w:val="00E1766C"/>
    <w:rsid w:val="00E210F7"/>
    <w:rsid w:val="00E21733"/>
    <w:rsid w:val="00E230CE"/>
    <w:rsid w:val="00E2532E"/>
    <w:rsid w:val="00E2548B"/>
    <w:rsid w:val="00E25E4D"/>
    <w:rsid w:val="00E27009"/>
    <w:rsid w:val="00E2766D"/>
    <w:rsid w:val="00E309E9"/>
    <w:rsid w:val="00E31822"/>
    <w:rsid w:val="00E31D26"/>
    <w:rsid w:val="00E32B94"/>
    <w:rsid w:val="00E341B6"/>
    <w:rsid w:val="00E34FB1"/>
    <w:rsid w:val="00E3551C"/>
    <w:rsid w:val="00E375EC"/>
    <w:rsid w:val="00E37C94"/>
    <w:rsid w:val="00E40743"/>
    <w:rsid w:val="00E42FF9"/>
    <w:rsid w:val="00E4567C"/>
    <w:rsid w:val="00E460FA"/>
    <w:rsid w:val="00E46AC1"/>
    <w:rsid w:val="00E46C6A"/>
    <w:rsid w:val="00E46DFD"/>
    <w:rsid w:val="00E47624"/>
    <w:rsid w:val="00E47D31"/>
    <w:rsid w:val="00E521AF"/>
    <w:rsid w:val="00E53F04"/>
    <w:rsid w:val="00E6021A"/>
    <w:rsid w:val="00E60363"/>
    <w:rsid w:val="00E603A8"/>
    <w:rsid w:val="00E62135"/>
    <w:rsid w:val="00E62B7C"/>
    <w:rsid w:val="00E6356A"/>
    <w:rsid w:val="00E653A5"/>
    <w:rsid w:val="00E65594"/>
    <w:rsid w:val="00E65E74"/>
    <w:rsid w:val="00E702FC"/>
    <w:rsid w:val="00E70426"/>
    <w:rsid w:val="00E705F4"/>
    <w:rsid w:val="00E71467"/>
    <w:rsid w:val="00E727DB"/>
    <w:rsid w:val="00E72B50"/>
    <w:rsid w:val="00E72E64"/>
    <w:rsid w:val="00E734C3"/>
    <w:rsid w:val="00E74147"/>
    <w:rsid w:val="00E75B26"/>
    <w:rsid w:val="00E7635E"/>
    <w:rsid w:val="00E763B1"/>
    <w:rsid w:val="00E771FD"/>
    <w:rsid w:val="00E77687"/>
    <w:rsid w:val="00E77885"/>
    <w:rsid w:val="00E77A10"/>
    <w:rsid w:val="00E80D34"/>
    <w:rsid w:val="00E8192C"/>
    <w:rsid w:val="00E82000"/>
    <w:rsid w:val="00E82277"/>
    <w:rsid w:val="00E83038"/>
    <w:rsid w:val="00E833EF"/>
    <w:rsid w:val="00E83E6C"/>
    <w:rsid w:val="00E84712"/>
    <w:rsid w:val="00E851CA"/>
    <w:rsid w:val="00E85431"/>
    <w:rsid w:val="00E85655"/>
    <w:rsid w:val="00E87DE4"/>
    <w:rsid w:val="00E903F5"/>
    <w:rsid w:val="00E90437"/>
    <w:rsid w:val="00E90A78"/>
    <w:rsid w:val="00E91274"/>
    <w:rsid w:val="00E92489"/>
    <w:rsid w:val="00E931FD"/>
    <w:rsid w:val="00E964EB"/>
    <w:rsid w:val="00E972FB"/>
    <w:rsid w:val="00EA120E"/>
    <w:rsid w:val="00EA13C3"/>
    <w:rsid w:val="00EA2B87"/>
    <w:rsid w:val="00EA30D4"/>
    <w:rsid w:val="00EA4652"/>
    <w:rsid w:val="00EA486B"/>
    <w:rsid w:val="00EA5742"/>
    <w:rsid w:val="00EA6D56"/>
    <w:rsid w:val="00EB04D1"/>
    <w:rsid w:val="00EB07BF"/>
    <w:rsid w:val="00EB1501"/>
    <w:rsid w:val="00EB264F"/>
    <w:rsid w:val="00EB2CB3"/>
    <w:rsid w:val="00EB37D4"/>
    <w:rsid w:val="00EB4370"/>
    <w:rsid w:val="00EB4B7B"/>
    <w:rsid w:val="00EB5749"/>
    <w:rsid w:val="00EB5E6C"/>
    <w:rsid w:val="00EB666F"/>
    <w:rsid w:val="00EB6929"/>
    <w:rsid w:val="00EB7B85"/>
    <w:rsid w:val="00EC2E0B"/>
    <w:rsid w:val="00EC5C0A"/>
    <w:rsid w:val="00EC5CD2"/>
    <w:rsid w:val="00EC682B"/>
    <w:rsid w:val="00EC6B42"/>
    <w:rsid w:val="00EC6EF6"/>
    <w:rsid w:val="00EC7D1C"/>
    <w:rsid w:val="00ED1884"/>
    <w:rsid w:val="00ED1A60"/>
    <w:rsid w:val="00ED1E01"/>
    <w:rsid w:val="00ED2FC3"/>
    <w:rsid w:val="00ED30CA"/>
    <w:rsid w:val="00ED4865"/>
    <w:rsid w:val="00ED5F7D"/>
    <w:rsid w:val="00ED6363"/>
    <w:rsid w:val="00ED741F"/>
    <w:rsid w:val="00ED7770"/>
    <w:rsid w:val="00EE111F"/>
    <w:rsid w:val="00EE13A9"/>
    <w:rsid w:val="00EE1810"/>
    <w:rsid w:val="00EE1D51"/>
    <w:rsid w:val="00EE212A"/>
    <w:rsid w:val="00EE3F38"/>
    <w:rsid w:val="00EE4917"/>
    <w:rsid w:val="00EE49BC"/>
    <w:rsid w:val="00EE4F72"/>
    <w:rsid w:val="00EE5D81"/>
    <w:rsid w:val="00EE604D"/>
    <w:rsid w:val="00EF1178"/>
    <w:rsid w:val="00EF21E9"/>
    <w:rsid w:val="00EF2BD9"/>
    <w:rsid w:val="00EF2FFD"/>
    <w:rsid w:val="00EF409E"/>
    <w:rsid w:val="00EF45C9"/>
    <w:rsid w:val="00EF53AF"/>
    <w:rsid w:val="00EF59C1"/>
    <w:rsid w:val="00EF5B6B"/>
    <w:rsid w:val="00EF5C35"/>
    <w:rsid w:val="00EF5CAA"/>
    <w:rsid w:val="00EF6133"/>
    <w:rsid w:val="00EF6B51"/>
    <w:rsid w:val="00EF7C8F"/>
    <w:rsid w:val="00EF7D8B"/>
    <w:rsid w:val="00F0083E"/>
    <w:rsid w:val="00F012CE"/>
    <w:rsid w:val="00F01F46"/>
    <w:rsid w:val="00F02862"/>
    <w:rsid w:val="00F0355D"/>
    <w:rsid w:val="00F04331"/>
    <w:rsid w:val="00F043A8"/>
    <w:rsid w:val="00F0489F"/>
    <w:rsid w:val="00F0549C"/>
    <w:rsid w:val="00F06C7F"/>
    <w:rsid w:val="00F10E13"/>
    <w:rsid w:val="00F12909"/>
    <w:rsid w:val="00F13F05"/>
    <w:rsid w:val="00F147AD"/>
    <w:rsid w:val="00F15269"/>
    <w:rsid w:val="00F163BC"/>
    <w:rsid w:val="00F16B4B"/>
    <w:rsid w:val="00F16BE9"/>
    <w:rsid w:val="00F1780B"/>
    <w:rsid w:val="00F204C9"/>
    <w:rsid w:val="00F20E84"/>
    <w:rsid w:val="00F229A7"/>
    <w:rsid w:val="00F23ABE"/>
    <w:rsid w:val="00F2784E"/>
    <w:rsid w:val="00F30489"/>
    <w:rsid w:val="00F31554"/>
    <w:rsid w:val="00F32B96"/>
    <w:rsid w:val="00F34FD5"/>
    <w:rsid w:val="00F364E0"/>
    <w:rsid w:val="00F40128"/>
    <w:rsid w:val="00F42C80"/>
    <w:rsid w:val="00F43936"/>
    <w:rsid w:val="00F439EA"/>
    <w:rsid w:val="00F44203"/>
    <w:rsid w:val="00F45030"/>
    <w:rsid w:val="00F45F61"/>
    <w:rsid w:val="00F4752D"/>
    <w:rsid w:val="00F47DED"/>
    <w:rsid w:val="00F513F7"/>
    <w:rsid w:val="00F5164A"/>
    <w:rsid w:val="00F51C4F"/>
    <w:rsid w:val="00F52B32"/>
    <w:rsid w:val="00F52BD1"/>
    <w:rsid w:val="00F5761A"/>
    <w:rsid w:val="00F576F9"/>
    <w:rsid w:val="00F6091A"/>
    <w:rsid w:val="00F62D04"/>
    <w:rsid w:val="00F6487A"/>
    <w:rsid w:val="00F6592F"/>
    <w:rsid w:val="00F65CAF"/>
    <w:rsid w:val="00F65DA9"/>
    <w:rsid w:val="00F66AFA"/>
    <w:rsid w:val="00F66F0D"/>
    <w:rsid w:val="00F672A5"/>
    <w:rsid w:val="00F7020C"/>
    <w:rsid w:val="00F7065E"/>
    <w:rsid w:val="00F71CF8"/>
    <w:rsid w:val="00F7239F"/>
    <w:rsid w:val="00F73913"/>
    <w:rsid w:val="00F73EA2"/>
    <w:rsid w:val="00F740E1"/>
    <w:rsid w:val="00F746EB"/>
    <w:rsid w:val="00F74792"/>
    <w:rsid w:val="00F750C1"/>
    <w:rsid w:val="00F77189"/>
    <w:rsid w:val="00F77668"/>
    <w:rsid w:val="00F77C90"/>
    <w:rsid w:val="00F80682"/>
    <w:rsid w:val="00F83053"/>
    <w:rsid w:val="00F85F19"/>
    <w:rsid w:val="00F8623C"/>
    <w:rsid w:val="00F86C74"/>
    <w:rsid w:val="00F8724F"/>
    <w:rsid w:val="00F87C8D"/>
    <w:rsid w:val="00F9079B"/>
    <w:rsid w:val="00F94586"/>
    <w:rsid w:val="00F94D53"/>
    <w:rsid w:val="00FA21F0"/>
    <w:rsid w:val="00FA581A"/>
    <w:rsid w:val="00FA5935"/>
    <w:rsid w:val="00FB00F7"/>
    <w:rsid w:val="00FB018C"/>
    <w:rsid w:val="00FB0A0E"/>
    <w:rsid w:val="00FB0FCF"/>
    <w:rsid w:val="00FB19D8"/>
    <w:rsid w:val="00FB2637"/>
    <w:rsid w:val="00FB5DD0"/>
    <w:rsid w:val="00FB661C"/>
    <w:rsid w:val="00FC0122"/>
    <w:rsid w:val="00FC0A6C"/>
    <w:rsid w:val="00FC0F79"/>
    <w:rsid w:val="00FC248B"/>
    <w:rsid w:val="00FC49B7"/>
    <w:rsid w:val="00FC4AF4"/>
    <w:rsid w:val="00FC50FA"/>
    <w:rsid w:val="00FD00E8"/>
    <w:rsid w:val="00FD3355"/>
    <w:rsid w:val="00FD3C9F"/>
    <w:rsid w:val="00FD3CD0"/>
    <w:rsid w:val="00FD6EAA"/>
    <w:rsid w:val="00FE119B"/>
    <w:rsid w:val="00FE2117"/>
    <w:rsid w:val="00FE44C8"/>
    <w:rsid w:val="00FE45E3"/>
    <w:rsid w:val="00FE4694"/>
    <w:rsid w:val="00FE470A"/>
    <w:rsid w:val="00FE4E3F"/>
    <w:rsid w:val="00FE641D"/>
    <w:rsid w:val="00FE6934"/>
    <w:rsid w:val="00FE7161"/>
    <w:rsid w:val="00FE7192"/>
    <w:rsid w:val="00FE78DC"/>
    <w:rsid w:val="00FF0AC1"/>
    <w:rsid w:val="00FF0F4F"/>
    <w:rsid w:val="00FF11D4"/>
    <w:rsid w:val="00FF1D50"/>
    <w:rsid w:val="00FF1E77"/>
    <w:rsid w:val="00FF2C26"/>
    <w:rsid w:val="00FF3DF1"/>
    <w:rsid w:val="00FF4E6D"/>
    <w:rsid w:val="00FF5A03"/>
    <w:rsid w:val="00FF66EB"/>
    <w:rsid w:val="00FF6C06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 o:allowoverlap="f" fill="f" fillcolor="white" stroke="f">
      <v:fill color="white" on="f"/>
      <v:stroke on="f"/>
      <o:colormru v:ext="edit" colors="#cc0"/>
    </o:shapedefaults>
    <o:shapelayout v:ext="edit">
      <o:idmap v:ext="edit" data="1"/>
    </o:shapelayout>
  </w:shapeDefaults>
  <w:decimalSymbol w:val=","/>
  <w:listSeparator w:val=";"/>
  <w14:docId w14:val="548C79A9"/>
  <w15:docId w15:val="{AC58170B-FA34-4C64-AD96-D8492158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ard">
    <w:name w:val="Normal"/>
    <w:qFormat/>
    <w:rsid w:val="00273823"/>
    <w:pPr>
      <w:spacing w:line="220" w:lineRule="exact"/>
      <w:ind w:left="1077"/>
    </w:pPr>
    <w:rPr>
      <w:rFonts w:ascii="Lucida Sans Unicode" w:hAnsi="Lucida Sans Unicode"/>
      <w:sz w:val="18"/>
      <w:lang w:eastAsia="en-US"/>
    </w:rPr>
  </w:style>
  <w:style w:type="paragraph" w:styleId="Kop1">
    <w:name w:val="heading 1"/>
    <w:aliases w:val="quickscan"/>
    <w:basedOn w:val="Kop-basis"/>
    <w:next w:val="Plattetekst"/>
    <w:link w:val="Kop1Char"/>
    <w:qFormat/>
    <w:rsid w:val="00E1054B"/>
    <w:pPr>
      <w:numPr>
        <w:numId w:val="1"/>
      </w:numPr>
      <w:spacing w:line="240" w:lineRule="atLeast"/>
      <w:outlineLvl w:val="0"/>
    </w:pPr>
    <w:rPr>
      <w:spacing w:val="20"/>
      <w:kern w:val="20"/>
    </w:rPr>
  </w:style>
  <w:style w:type="paragraph" w:styleId="Kop20">
    <w:name w:val="heading 2"/>
    <w:basedOn w:val="Standaard"/>
    <w:next w:val="Standaard"/>
    <w:qFormat/>
    <w:rsid w:val="00E105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next w:val="Plattetekst"/>
    <w:link w:val="Kop3Char"/>
    <w:uiPriority w:val="99"/>
    <w:qFormat/>
    <w:rsid w:val="00465E59"/>
    <w:pPr>
      <w:spacing w:after="120"/>
      <w:ind w:left="709"/>
      <w:outlineLvl w:val="2"/>
    </w:pPr>
    <w:rPr>
      <w:rFonts w:asciiTheme="minorHAnsi" w:hAnsiTheme="minorHAnsi"/>
      <w:i/>
      <w:spacing w:val="-1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basis">
    <w:name w:val="Kop - basis"/>
    <w:next w:val="Plattetekst"/>
    <w:rsid w:val="00E1054B"/>
    <w:pPr>
      <w:keepNext/>
      <w:keepLines/>
      <w:spacing w:after="720" w:line="220" w:lineRule="atLeast"/>
    </w:pPr>
    <w:rPr>
      <w:rFonts w:ascii="Lucida Sans Unicode" w:hAnsi="Lucida Sans Unicode"/>
      <w:b/>
      <w:caps/>
      <w:color w:val="5F5F5F"/>
      <w:kern w:val="28"/>
      <w:sz w:val="32"/>
      <w:szCs w:val="32"/>
      <w:lang w:eastAsia="en-US"/>
    </w:rPr>
  </w:style>
  <w:style w:type="paragraph" w:styleId="Plattetekst">
    <w:name w:val="Body Text"/>
    <w:aliases w:val="hoofdrapportage"/>
    <w:basedOn w:val="Standaard"/>
    <w:link w:val="PlattetekstChar1"/>
    <w:rsid w:val="00E1054B"/>
    <w:pPr>
      <w:ind w:left="709"/>
    </w:pPr>
  </w:style>
  <w:style w:type="paragraph" w:customStyle="1" w:styleId="Blokcitaat">
    <w:name w:val="Blokcitaat"/>
    <w:basedOn w:val="Standaard"/>
    <w:rsid w:val="00E1054B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customStyle="1" w:styleId="OpmaakprofielPlattetekstLinks01cm">
    <w:name w:val="Opmaakprofiel Platte tekst + Links:  01 cm"/>
    <w:basedOn w:val="Plattetekst"/>
    <w:rsid w:val="00E1054B"/>
    <w:pPr>
      <w:ind w:left="59"/>
    </w:pPr>
  </w:style>
  <w:style w:type="paragraph" w:customStyle="1" w:styleId="OpmaakprofielLinks0cm">
    <w:name w:val="Opmaakprofiel Links:  0 cm"/>
    <w:basedOn w:val="Standaard"/>
    <w:autoRedefine/>
    <w:rsid w:val="00E1054B"/>
    <w:pPr>
      <w:ind w:left="0"/>
      <w:jc w:val="center"/>
    </w:pPr>
    <w:rPr>
      <w:b/>
      <w:color w:val="FFFFFF"/>
    </w:rPr>
  </w:style>
  <w:style w:type="paragraph" w:customStyle="1" w:styleId="Titelblad">
    <w:name w:val="Titelblad"/>
    <w:basedOn w:val="Kop-basis"/>
    <w:next w:val="Standaard"/>
    <w:rsid w:val="00E1054B"/>
    <w:pPr>
      <w:pBdr>
        <w:top w:val="single" w:sz="48" w:space="31" w:color="006666"/>
      </w:pBdr>
      <w:tabs>
        <w:tab w:val="left" w:pos="0"/>
      </w:tabs>
      <w:spacing w:before="720" w:after="500" w:line="640" w:lineRule="exact"/>
      <w:jc w:val="center"/>
    </w:pPr>
    <w:rPr>
      <w:b w:val="0"/>
      <w:color w:val="auto"/>
      <w:sz w:val="36"/>
      <w:szCs w:val="36"/>
    </w:rPr>
  </w:style>
  <w:style w:type="paragraph" w:styleId="Voettekst">
    <w:name w:val="footer"/>
    <w:basedOn w:val="Standaard"/>
    <w:link w:val="VoettekstChar"/>
    <w:uiPriority w:val="99"/>
    <w:rsid w:val="00E1054B"/>
    <w:pPr>
      <w:widowControl w:val="0"/>
      <w:tabs>
        <w:tab w:val="center" w:pos="4320"/>
        <w:tab w:val="right" w:pos="8640"/>
      </w:tabs>
      <w:spacing w:line="0" w:lineRule="atLeast"/>
      <w:ind w:left="0"/>
    </w:pPr>
    <w:rPr>
      <w:caps/>
      <w:sz w:val="15"/>
    </w:rPr>
  </w:style>
  <w:style w:type="character" w:styleId="Voetnootmarkering">
    <w:name w:val="footnote reference"/>
    <w:uiPriority w:val="99"/>
    <w:semiHidden/>
    <w:rsid w:val="00E1054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E1054B"/>
    <w:pPr>
      <w:keepLines/>
      <w:spacing w:line="180" w:lineRule="exact"/>
      <w:ind w:left="0"/>
    </w:pPr>
    <w:rPr>
      <w:sz w:val="16"/>
    </w:rPr>
  </w:style>
  <w:style w:type="paragraph" w:styleId="Koptekst">
    <w:name w:val="header"/>
    <w:basedOn w:val="Standaard"/>
    <w:link w:val="KoptekstChar"/>
    <w:uiPriority w:val="99"/>
    <w:rsid w:val="00E1054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character" w:styleId="Paginanummer">
    <w:name w:val="page number"/>
    <w:rsid w:val="00E1054B"/>
    <w:rPr>
      <w:rFonts w:ascii="Arial Black" w:hAnsi="Arial Black"/>
      <w:spacing w:val="-10"/>
      <w:sz w:val="18"/>
    </w:rPr>
  </w:style>
  <w:style w:type="paragraph" w:styleId="Plattetekstinspringen">
    <w:name w:val="Body Text Indent"/>
    <w:basedOn w:val="Standaard"/>
    <w:rsid w:val="00E1054B"/>
  </w:style>
  <w:style w:type="paragraph" w:customStyle="1" w:styleId="Inhoudsopgavebasis">
    <w:name w:val="Inhoudsopgave basis"/>
    <w:basedOn w:val="Standaard"/>
    <w:rsid w:val="00E1054B"/>
    <w:pPr>
      <w:tabs>
        <w:tab w:val="right" w:leader="dot" w:pos="8505"/>
      </w:tabs>
      <w:spacing w:line="240" w:lineRule="exact"/>
      <w:ind w:left="0"/>
    </w:pPr>
  </w:style>
  <w:style w:type="paragraph" w:styleId="Inhopg1">
    <w:name w:val="toc 1"/>
    <w:basedOn w:val="Inhoudsopgavebasis"/>
    <w:next w:val="Inhopg2"/>
    <w:uiPriority w:val="39"/>
    <w:qFormat/>
    <w:rsid w:val="0083306C"/>
    <w:pPr>
      <w:tabs>
        <w:tab w:val="left" w:pos="284"/>
      </w:tabs>
      <w:spacing w:before="240"/>
    </w:pPr>
    <w:rPr>
      <w:rFonts w:asciiTheme="minorHAnsi" w:hAnsiTheme="minorHAnsi"/>
      <w:b/>
    </w:rPr>
  </w:style>
  <w:style w:type="paragraph" w:styleId="Inhopg2">
    <w:name w:val="toc 2"/>
    <w:basedOn w:val="Inhoudsopgavebasis"/>
    <w:uiPriority w:val="39"/>
    <w:qFormat/>
    <w:rsid w:val="0083306C"/>
    <w:pPr>
      <w:tabs>
        <w:tab w:val="left" w:pos="851"/>
      </w:tabs>
      <w:ind w:left="284"/>
    </w:pPr>
    <w:rPr>
      <w:rFonts w:asciiTheme="minorHAnsi" w:hAnsiTheme="minorHAnsi"/>
    </w:rPr>
  </w:style>
  <w:style w:type="paragraph" w:styleId="Bloktekst">
    <w:name w:val="Block Text"/>
    <w:basedOn w:val="Standaard"/>
    <w:rsid w:val="00E1054B"/>
    <w:pPr>
      <w:spacing w:after="120"/>
      <w:ind w:left="1440" w:right="1440"/>
    </w:pPr>
  </w:style>
  <w:style w:type="paragraph" w:customStyle="1" w:styleId="kop2">
    <w:name w:val="kop 2"/>
    <w:next w:val="Plattetekst"/>
    <w:rsid w:val="00E1054B"/>
    <w:pPr>
      <w:numPr>
        <w:ilvl w:val="1"/>
        <w:numId w:val="2"/>
      </w:numPr>
      <w:tabs>
        <w:tab w:val="left" w:pos="709"/>
      </w:tabs>
      <w:spacing w:before="400" w:after="120"/>
      <w:outlineLvl w:val="1"/>
    </w:pPr>
    <w:rPr>
      <w:rFonts w:ascii="Lucida Sans Unicode" w:hAnsi="Lucida Sans Unicode"/>
      <w:b/>
      <w:kern w:val="28"/>
      <w:sz w:val="22"/>
      <w:szCs w:val="24"/>
      <w:lang w:eastAsia="en-US"/>
    </w:rPr>
  </w:style>
  <w:style w:type="paragraph" w:customStyle="1" w:styleId="Bijlagetekst">
    <w:name w:val="Bijlagetekst"/>
    <w:basedOn w:val="Plattetekst"/>
    <w:link w:val="BijlagetekstChar1"/>
    <w:rsid w:val="00E1054B"/>
    <w:pPr>
      <w:ind w:left="0"/>
    </w:pPr>
    <w:rPr>
      <w:rFonts w:ascii="Arial" w:hAnsi="Arial"/>
    </w:rPr>
  </w:style>
  <w:style w:type="paragraph" w:customStyle="1" w:styleId="Bron-vermelding">
    <w:name w:val="Bron-vermelding"/>
    <w:basedOn w:val="Plattetekst"/>
    <w:rsid w:val="00E1054B"/>
    <w:pPr>
      <w:ind w:hanging="709"/>
    </w:pPr>
  </w:style>
  <w:style w:type="paragraph" w:customStyle="1" w:styleId="Bijlagekop1">
    <w:name w:val="Bijlagekop 1"/>
    <w:next w:val="Bijlagetekst"/>
    <w:rsid w:val="00E1054B"/>
    <w:rPr>
      <w:rFonts w:ascii="Arial" w:hAnsi="Arial"/>
      <w:b/>
      <w:caps/>
      <w:color w:val="5F5F5F"/>
      <w:spacing w:val="-10"/>
      <w:kern w:val="20"/>
      <w:sz w:val="32"/>
      <w:szCs w:val="32"/>
      <w:lang w:eastAsia="en-US"/>
    </w:rPr>
  </w:style>
  <w:style w:type="paragraph" w:customStyle="1" w:styleId="Bijlagekop2">
    <w:name w:val="Bijlagekop 2"/>
    <w:next w:val="Bijlagetekst"/>
    <w:rsid w:val="00E1054B"/>
    <w:pPr>
      <w:spacing w:after="480"/>
    </w:pPr>
    <w:rPr>
      <w:rFonts w:ascii="Arial" w:hAnsi="Arial"/>
      <w:b/>
      <w:caps/>
      <w:color w:val="333333"/>
      <w:spacing w:val="-10"/>
      <w:kern w:val="20"/>
      <w:sz w:val="28"/>
      <w:szCs w:val="28"/>
      <w:lang w:eastAsia="en-US"/>
    </w:rPr>
  </w:style>
  <w:style w:type="paragraph" w:customStyle="1" w:styleId="Bijlagekop3">
    <w:name w:val="Bijlagekop 3"/>
    <w:next w:val="Bijlagetekst"/>
    <w:rsid w:val="00E1054B"/>
    <w:pPr>
      <w:numPr>
        <w:numId w:val="3"/>
      </w:numPr>
    </w:pPr>
    <w:rPr>
      <w:rFonts w:ascii="Arial" w:hAnsi="Arial"/>
      <w:b/>
      <w:kern w:val="28"/>
      <w:sz w:val="24"/>
      <w:szCs w:val="24"/>
      <w:lang w:eastAsia="en-US"/>
    </w:rPr>
  </w:style>
  <w:style w:type="paragraph" w:customStyle="1" w:styleId="Bijlagekop4">
    <w:name w:val="Bijlagekop 4"/>
    <w:next w:val="Bijlagetekst"/>
    <w:rsid w:val="00E1054B"/>
    <w:rPr>
      <w:rFonts w:ascii="Arial" w:hAnsi="Arial"/>
      <w:b/>
      <w:i/>
      <w:spacing w:val="-10"/>
      <w:kern w:val="28"/>
      <w:lang w:eastAsia="en-US"/>
    </w:rPr>
  </w:style>
  <w:style w:type="paragraph" w:customStyle="1" w:styleId="Bijlagekadertekst">
    <w:name w:val="Bijlage kadertekst"/>
    <w:basedOn w:val="Bijlagetekst"/>
    <w:rsid w:val="00E1054B"/>
    <w:rPr>
      <w:spacing w:val="-20"/>
    </w:rPr>
  </w:style>
  <w:style w:type="paragraph" w:customStyle="1" w:styleId="Bijlageonderschrift">
    <w:name w:val="Bijlage onderschrift"/>
    <w:basedOn w:val="Standaard"/>
    <w:rsid w:val="00E1054B"/>
    <w:pPr>
      <w:ind w:left="0"/>
    </w:pPr>
    <w:rPr>
      <w:rFonts w:ascii="Arial" w:hAnsi="Arial"/>
      <w:i/>
      <w:spacing w:val="-10"/>
      <w:szCs w:val="18"/>
    </w:rPr>
  </w:style>
  <w:style w:type="paragraph" w:customStyle="1" w:styleId="Kopsamenvatting">
    <w:name w:val="Kop samenvatting"/>
    <w:basedOn w:val="Kop-basis"/>
    <w:rsid w:val="00E1054B"/>
    <w:pPr>
      <w:spacing w:after="0"/>
    </w:pPr>
  </w:style>
  <w:style w:type="character" w:styleId="Hyperlink">
    <w:name w:val="Hyperlink"/>
    <w:basedOn w:val="Standaardalinea-lettertype"/>
    <w:uiPriority w:val="99"/>
    <w:rsid w:val="00E1054B"/>
    <w:rPr>
      <w:color w:val="0000FF"/>
      <w:u w:val="single"/>
    </w:rPr>
  </w:style>
  <w:style w:type="paragraph" w:customStyle="1" w:styleId="Documentlabel">
    <w:name w:val="Documentlabel"/>
    <w:basedOn w:val="Titelblad"/>
    <w:rsid w:val="00E1054B"/>
    <w:pPr>
      <w:pBdr>
        <w:top w:val="single" w:sz="48" w:space="31" w:color="auto"/>
      </w:pBdr>
    </w:pPr>
  </w:style>
  <w:style w:type="paragraph" w:styleId="Plattetekst2">
    <w:name w:val="Body Text 2"/>
    <w:basedOn w:val="Standaard"/>
    <w:rsid w:val="00E1054B"/>
    <w:pPr>
      <w:framePr w:w="9072" w:h="10594" w:hRule="exact" w:hSpace="181" w:wrap="around" w:vAnchor="page" w:hAnchor="page" w:x="1555" w:y="2849" w:anchorLock="1"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hd w:val="clear" w:color="auto" w:fill="F1FFC3"/>
      <w:ind w:left="0"/>
    </w:pPr>
  </w:style>
  <w:style w:type="paragraph" w:styleId="Plattetekst3">
    <w:name w:val="Body Text 3"/>
    <w:basedOn w:val="Standaard"/>
    <w:rsid w:val="00E1054B"/>
    <w:pPr>
      <w:framePr w:w="9072" w:h="13754" w:hRule="exact" w:hSpace="181" w:wrap="around" w:vAnchor="page" w:hAnchor="page" w:x="1598" w:y="2143" w:anchorLock="1"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hd w:val="solid" w:color="F1FFC3" w:fill="FFFFFF"/>
      <w:ind w:left="0"/>
    </w:pPr>
    <w:rPr>
      <w:szCs w:val="18"/>
    </w:rPr>
  </w:style>
  <w:style w:type="paragraph" w:customStyle="1" w:styleId="hoofdtitel">
    <w:name w:val="hoofdtitel"/>
    <w:basedOn w:val="Titelblad"/>
    <w:next w:val="Ondertitel"/>
    <w:rsid w:val="00E1054B"/>
    <w:pPr>
      <w:pBdr>
        <w:top w:val="none" w:sz="0" w:space="0" w:color="auto"/>
      </w:pBdr>
      <w:spacing w:before="120" w:after="240" w:line="440" w:lineRule="exact"/>
    </w:pPr>
    <w:rPr>
      <w:b/>
      <w:caps w:val="0"/>
      <w:sz w:val="28"/>
      <w:szCs w:val="28"/>
    </w:rPr>
  </w:style>
  <w:style w:type="paragraph" w:styleId="Ondertitel">
    <w:name w:val="Subtitle"/>
    <w:qFormat/>
    <w:rsid w:val="00E1054B"/>
    <w:pPr>
      <w:spacing w:after="60"/>
    </w:pPr>
    <w:rPr>
      <w:rFonts w:ascii="Lucida Sans Unicode" w:hAnsi="Lucida Sans Unicode" w:cs="Arial"/>
      <w:b/>
      <w:i/>
      <w:color w:val="5F5F5F"/>
      <w:sz w:val="24"/>
      <w:szCs w:val="24"/>
    </w:rPr>
  </w:style>
  <w:style w:type="paragraph" w:customStyle="1" w:styleId="Opmaakprofiel9ptCursiefRechtsLinks0cm">
    <w:name w:val="Opmaakprofiel 9 pt Cursief Rechts Links:  0 cm"/>
    <w:basedOn w:val="Opmaakprofiel9ptLinks0cm"/>
    <w:rsid w:val="00E1054B"/>
    <w:pPr>
      <w:jc w:val="right"/>
    </w:pPr>
    <w:rPr>
      <w:i/>
      <w:iCs/>
    </w:rPr>
  </w:style>
  <w:style w:type="paragraph" w:customStyle="1" w:styleId="Opmaakprofiel9ptLinks0cm">
    <w:name w:val="Opmaakprofiel 9 pt Links:  0 cm"/>
    <w:basedOn w:val="Standaard"/>
    <w:rsid w:val="00E1054B"/>
    <w:pPr>
      <w:ind w:left="0"/>
    </w:pPr>
    <w:rPr>
      <w:szCs w:val="18"/>
    </w:rPr>
  </w:style>
  <w:style w:type="paragraph" w:customStyle="1" w:styleId="Opmaakprofiel9ptVetLinks0cm">
    <w:name w:val="Opmaakprofiel 9 pt Vet Links:  0 cm"/>
    <w:basedOn w:val="Standaard"/>
    <w:rsid w:val="00E1054B"/>
    <w:pPr>
      <w:ind w:left="0"/>
    </w:pPr>
    <w:rPr>
      <w:b/>
      <w:bCs/>
      <w:szCs w:val="18"/>
    </w:rPr>
  </w:style>
  <w:style w:type="paragraph" w:customStyle="1" w:styleId="samenvatting">
    <w:name w:val="samenvatting"/>
    <w:basedOn w:val="Standaard"/>
    <w:rsid w:val="00E1054B"/>
    <w:pPr>
      <w:shd w:val="clear" w:color="auto" w:fill="FFFBB1"/>
      <w:ind w:left="0"/>
    </w:pPr>
    <w:rPr>
      <w:spacing w:val="-6"/>
      <w:sz w:val="17"/>
    </w:rPr>
  </w:style>
  <w:style w:type="paragraph" w:customStyle="1" w:styleId="samenvatting-kop">
    <w:name w:val="samenvatting-kop"/>
    <w:basedOn w:val="Standaard"/>
    <w:next w:val="samenvatting"/>
    <w:rsid w:val="00E1054B"/>
    <w:pPr>
      <w:shd w:val="clear" w:color="auto" w:fill="F1D52F"/>
      <w:ind w:left="0"/>
    </w:pPr>
    <w:rPr>
      <w:b/>
      <w:bCs/>
      <w:spacing w:val="10"/>
      <w:sz w:val="17"/>
      <w:szCs w:val="16"/>
    </w:rPr>
  </w:style>
  <w:style w:type="paragraph" w:styleId="Inhopg3">
    <w:name w:val="toc 3"/>
    <w:basedOn w:val="Inhoudsopgavebasis"/>
    <w:autoRedefine/>
    <w:uiPriority w:val="39"/>
    <w:qFormat/>
    <w:rsid w:val="0019678D"/>
    <w:pPr>
      <w:tabs>
        <w:tab w:val="left" w:pos="1560"/>
      </w:tabs>
      <w:spacing w:line="240" w:lineRule="auto"/>
      <w:ind w:left="567"/>
    </w:pPr>
    <w:rPr>
      <w:rFonts w:asciiTheme="minorHAnsi" w:hAnsiTheme="minorHAnsi"/>
      <w:i/>
      <w:szCs w:val="24"/>
      <w:lang w:eastAsia="nl-NL"/>
    </w:rPr>
  </w:style>
  <w:style w:type="paragraph" w:styleId="Inhopg4">
    <w:name w:val="toc 4"/>
    <w:basedOn w:val="Standaard"/>
    <w:next w:val="Standaard"/>
    <w:autoRedefine/>
    <w:semiHidden/>
    <w:rsid w:val="00E1054B"/>
    <w:pPr>
      <w:spacing w:line="240" w:lineRule="auto"/>
      <w:ind w:left="720"/>
    </w:pPr>
    <w:rPr>
      <w:rFonts w:ascii="Times New Roman" w:hAnsi="Times New Roman"/>
      <w:sz w:val="24"/>
      <w:szCs w:val="24"/>
      <w:lang w:eastAsia="nl-NL"/>
    </w:rPr>
  </w:style>
  <w:style w:type="paragraph" w:styleId="Inhopg5">
    <w:name w:val="toc 5"/>
    <w:basedOn w:val="Standaard"/>
    <w:next w:val="Standaard"/>
    <w:autoRedefine/>
    <w:semiHidden/>
    <w:rsid w:val="00E1054B"/>
    <w:pPr>
      <w:spacing w:line="240" w:lineRule="auto"/>
      <w:ind w:left="960"/>
    </w:pPr>
    <w:rPr>
      <w:rFonts w:ascii="Times New Roman" w:hAnsi="Times New Roman"/>
      <w:sz w:val="24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rsid w:val="00E1054B"/>
    <w:pPr>
      <w:spacing w:line="240" w:lineRule="auto"/>
      <w:ind w:left="1200"/>
    </w:pPr>
    <w:rPr>
      <w:rFonts w:ascii="Times New Roman" w:hAnsi="Times New Roman"/>
      <w:sz w:val="24"/>
      <w:szCs w:val="24"/>
      <w:lang w:eastAsia="nl-NL"/>
    </w:rPr>
  </w:style>
  <w:style w:type="paragraph" w:styleId="Inhopg7">
    <w:name w:val="toc 7"/>
    <w:basedOn w:val="Standaard"/>
    <w:next w:val="Standaard"/>
    <w:autoRedefine/>
    <w:semiHidden/>
    <w:rsid w:val="00E1054B"/>
    <w:pPr>
      <w:spacing w:line="240" w:lineRule="auto"/>
      <w:ind w:left="1440"/>
    </w:pPr>
    <w:rPr>
      <w:rFonts w:ascii="Times New Roman" w:hAnsi="Times New Roman"/>
      <w:sz w:val="24"/>
      <w:szCs w:val="24"/>
      <w:lang w:eastAsia="nl-NL"/>
    </w:rPr>
  </w:style>
  <w:style w:type="paragraph" w:styleId="Inhopg8">
    <w:name w:val="toc 8"/>
    <w:basedOn w:val="Standaard"/>
    <w:next w:val="Standaard"/>
    <w:autoRedefine/>
    <w:semiHidden/>
    <w:rsid w:val="00E1054B"/>
    <w:pPr>
      <w:spacing w:line="240" w:lineRule="auto"/>
      <w:ind w:left="1680"/>
    </w:pPr>
    <w:rPr>
      <w:rFonts w:ascii="Times New Roman" w:hAnsi="Times New Roman"/>
      <w:sz w:val="24"/>
      <w:szCs w:val="24"/>
      <w:lang w:eastAsia="nl-NL"/>
    </w:rPr>
  </w:style>
  <w:style w:type="paragraph" w:styleId="Inhopg9">
    <w:name w:val="toc 9"/>
    <w:basedOn w:val="Standaard"/>
    <w:next w:val="Standaard"/>
    <w:autoRedefine/>
    <w:semiHidden/>
    <w:rsid w:val="00E1054B"/>
    <w:pPr>
      <w:spacing w:line="240" w:lineRule="auto"/>
      <w:ind w:left="1920"/>
    </w:pPr>
    <w:rPr>
      <w:rFonts w:ascii="Times New Roman" w:hAnsi="Times New Roman"/>
      <w:sz w:val="24"/>
      <w:szCs w:val="24"/>
      <w:lang w:eastAsia="nl-NL"/>
    </w:rPr>
  </w:style>
  <w:style w:type="character" w:customStyle="1" w:styleId="BijlagetekstChar">
    <w:name w:val="Bijlagetekst Char"/>
    <w:basedOn w:val="Standaardalinea-lettertype"/>
    <w:rsid w:val="00E1054B"/>
    <w:rPr>
      <w:rFonts w:ascii="Arial" w:hAnsi="Arial"/>
      <w:sz w:val="18"/>
      <w:lang w:val="nl-NL" w:eastAsia="en-US" w:bidi="ar-SA"/>
    </w:rPr>
  </w:style>
  <w:style w:type="paragraph" w:styleId="Index1">
    <w:name w:val="index 1"/>
    <w:basedOn w:val="Standaard"/>
    <w:next w:val="Standaard"/>
    <w:autoRedefine/>
    <w:semiHidden/>
    <w:rsid w:val="00E1054B"/>
    <w:pPr>
      <w:ind w:left="180" w:hanging="180"/>
    </w:pPr>
  </w:style>
  <w:style w:type="paragraph" w:customStyle="1" w:styleId="samenvattingbullets">
    <w:name w:val="samenvatting bullets"/>
    <w:basedOn w:val="samenvatting"/>
    <w:rsid w:val="00E1054B"/>
    <w:pPr>
      <w:numPr>
        <w:numId w:val="4"/>
      </w:numPr>
      <w:tabs>
        <w:tab w:val="clear" w:pos="360"/>
        <w:tab w:val="left" w:pos="284"/>
      </w:tabs>
    </w:pPr>
  </w:style>
  <w:style w:type="paragraph" w:customStyle="1" w:styleId="OpmaakprofielBlokcitaatVet">
    <w:name w:val="Opmaakprofiel Blokcitaat + Vet"/>
    <w:basedOn w:val="Blokcitaat"/>
    <w:rsid w:val="00E1054B"/>
    <w:pPr>
      <w:widowControl w:val="0"/>
      <w:shd w:val="clear" w:color="auto" w:fill="FFD581"/>
      <w:adjustRightInd w:val="0"/>
      <w:spacing w:before="120" w:after="120"/>
      <w:ind w:left="0" w:right="0"/>
      <w:jc w:val="left"/>
      <w:textAlignment w:val="baseline"/>
    </w:pPr>
    <w:rPr>
      <w:rFonts w:ascii="Verdana" w:hAnsi="Verdana"/>
      <w:b/>
      <w:bCs/>
      <w:spacing w:val="-5"/>
      <w:sz w:val="16"/>
      <w:szCs w:val="16"/>
    </w:rPr>
  </w:style>
  <w:style w:type="paragraph" w:customStyle="1" w:styleId="Tabeltekst">
    <w:name w:val="Tabeltekst"/>
    <w:basedOn w:val="Standaard"/>
    <w:rsid w:val="00E1054B"/>
    <w:pPr>
      <w:widowControl w:val="0"/>
      <w:adjustRightInd w:val="0"/>
      <w:spacing w:line="0" w:lineRule="atLeast"/>
      <w:ind w:left="0"/>
      <w:textAlignment w:val="baseline"/>
    </w:pPr>
    <w:rPr>
      <w:spacing w:val="-5"/>
      <w:sz w:val="16"/>
      <w:szCs w:val="16"/>
      <w:lang w:eastAsia="nl-NL"/>
    </w:rPr>
  </w:style>
  <w:style w:type="paragraph" w:customStyle="1" w:styleId="Tabelkop">
    <w:name w:val="Tabelkop"/>
    <w:basedOn w:val="Tabeltekst"/>
    <w:next w:val="Tabeltekst"/>
    <w:rsid w:val="00E1054B"/>
    <w:rPr>
      <w:b/>
      <w:color w:val="FFFFFF"/>
    </w:rPr>
  </w:style>
  <w:style w:type="paragraph" w:styleId="Citaat">
    <w:name w:val="Quote"/>
    <w:basedOn w:val="Plattetekst"/>
    <w:next w:val="Plattetekst"/>
    <w:qFormat/>
    <w:rsid w:val="00E1054B"/>
    <w:rPr>
      <w:color w:val="5F5F5F"/>
      <w:spacing w:val="-5"/>
      <w:sz w:val="17"/>
      <w:szCs w:val="17"/>
    </w:rPr>
  </w:style>
  <w:style w:type="paragraph" w:customStyle="1" w:styleId="onderschriftfiguur">
    <w:name w:val="onderschrift figuur"/>
    <w:basedOn w:val="Plattetekst"/>
    <w:next w:val="Plattetekst"/>
    <w:rsid w:val="00E1054B"/>
    <w:rPr>
      <w:iCs/>
      <w:spacing w:val="-6"/>
      <w:sz w:val="17"/>
      <w:szCs w:val="17"/>
    </w:rPr>
  </w:style>
  <w:style w:type="paragraph" w:customStyle="1" w:styleId="OpmaakprofielKop3NietVetOnderstrepen">
    <w:name w:val="Opmaakprofiel Kop 3 + Niet Vet Onderstrepen"/>
    <w:basedOn w:val="Kop3"/>
    <w:rsid w:val="00E1054B"/>
    <w:pPr>
      <w:spacing w:after="0"/>
    </w:pPr>
    <w:rPr>
      <w:iCs/>
      <w:u w:val="single"/>
    </w:rPr>
  </w:style>
  <w:style w:type="paragraph" w:customStyle="1" w:styleId="bullets-1">
    <w:name w:val="bullets-1"/>
    <w:basedOn w:val="Plattetekst"/>
    <w:rsid w:val="00E1054B"/>
    <w:pPr>
      <w:numPr>
        <w:numId w:val="5"/>
      </w:numPr>
    </w:pPr>
  </w:style>
  <w:style w:type="character" w:styleId="GevolgdeHyperlink">
    <w:name w:val="FollowedHyperlink"/>
    <w:basedOn w:val="Standaardalinea-lettertype"/>
    <w:rsid w:val="00E1054B"/>
    <w:rPr>
      <w:color w:val="800080"/>
      <w:u w:val="single"/>
    </w:rPr>
  </w:style>
  <w:style w:type="character" w:styleId="Zwaar">
    <w:name w:val="Strong"/>
    <w:basedOn w:val="Standaardalinea-lettertype"/>
    <w:qFormat/>
    <w:rsid w:val="00E1054B"/>
    <w:rPr>
      <w:b/>
      <w:bCs/>
    </w:rPr>
  </w:style>
  <w:style w:type="paragraph" w:customStyle="1" w:styleId="rapporttekstinspringen">
    <w:name w:val="rapporttekst inspringen"/>
    <w:basedOn w:val="Standaard"/>
    <w:link w:val="rapporttekstinspringenChar1"/>
    <w:rsid w:val="00A214B7"/>
    <w:pPr>
      <w:widowControl w:val="0"/>
      <w:tabs>
        <w:tab w:val="num" w:pos="0"/>
      </w:tabs>
      <w:adjustRightInd w:val="0"/>
      <w:ind w:left="709"/>
      <w:textAlignment w:val="baseline"/>
    </w:pPr>
    <w:rPr>
      <w:lang w:eastAsia="nl-NL"/>
    </w:rPr>
  </w:style>
  <w:style w:type="character" w:customStyle="1" w:styleId="rapporttekstinspringenChar1">
    <w:name w:val="rapporttekst inspringen Char1"/>
    <w:basedOn w:val="Standaardalinea-lettertype"/>
    <w:link w:val="rapporttekstinspringen"/>
    <w:uiPriority w:val="99"/>
    <w:rsid w:val="00A214B7"/>
    <w:rPr>
      <w:rFonts w:ascii="Lucida Sans Unicode" w:hAnsi="Lucida Sans Unicode"/>
      <w:sz w:val="18"/>
      <w:lang w:val="nl-NL" w:eastAsia="nl-NL" w:bidi="ar-SA"/>
    </w:rPr>
  </w:style>
  <w:style w:type="character" w:customStyle="1" w:styleId="PlattetekstChar1">
    <w:name w:val="Platte tekst Char1"/>
    <w:aliases w:val="hoofdrapportage Char1"/>
    <w:basedOn w:val="Standaardalinea-lettertype"/>
    <w:link w:val="Plattetekst"/>
    <w:rsid w:val="009525EA"/>
    <w:rPr>
      <w:rFonts w:ascii="Lucida Sans Unicode" w:hAnsi="Lucida Sans Unicode"/>
      <w:sz w:val="18"/>
      <w:lang w:val="nl-NL" w:eastAsia="en-US" w:bidi="ar-SA"/>
    </w:rPr>
  </w:style>
  <w:style w:type="paragraph" w:customStyle="1" w:styleId="kop2quickscan">
    <w:name w:val="kop 2 quickscan"/>
    <w:basedOn w:val="Kop1"/>
    <w:next w:val="rapporttekstinspringen"/>
    <w:rsid w:val="00E32B94"/>
    <w:pPr>
      <w:keepLines w:val="0"/>
      <w:widowControl w:val="0"/>
      <w:numPr>
        <w:numId w:val="0"/>
      </w:numPr>
      <w:tabs>
        <w:tab w:val="num" w:pos="709"/>
      </w:tabs>
      <w:adjustRightInd w:val="0"/>
      <w:spacing w:after="120" w:line="220" w:lineRule="atLeast"/>
      <w:ind w:left="709" w:hanging="709"/>
      <w:textAlignment w:val="baseline"/>
      <w:outlineLvl w:val="1"/>
    </w:pPr>
    <w:rPr>
      <w:rFonts w:cs="Arial"/>
      <w:bCs/>
      <w:caps w:val="0"/>
      <w:color w:val="auto"/>
      <w:kern w:val="28"/>
      <w:sz w:val="18"/>
      <w:szCs w:val="18"/>
    </w:rPr>
  </w:style>
  <w:style w:type="character" w:customStyle="1" w:styleId="BijlagetekstChar1">
    <w:name w:val="Bijlagetekst Char1"/>
    <w:basedOn w:val="PlattetekstChar1"/>
    <w:link w:val="Bijlagetekst"/>
    <w:rsid w:val="00C8118B"/>
    <w:rPr>
      <w:rFonts w:ascii="Arial" w:hAnsi="Arial"/>
      <w:sz w:val="18"/>
      <w:lang w:val="nl-NL" w:eastAsia="en-US" w:bidi="ar-SA"/>
    </w:rPr>
  </w:style>
  <w:style w:type="paragraph" w:styleId="Ballontekst">
    <w:name w:val="Balloon Text"/>
    <w:basedOn w:val="Standaard"/>
    <w:semiHidden/>
    <w:rsid w:val="00D05601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rsid w:val="00412BA4"/>
    <w:pPr>
      <w:spacing w:before="100" w:beforeAutospacing="1" w:after="100" w:afterAutospacing="1" w:line="240" w:lineRule="auto"/>
      <w:ind w:left="0"/>
    </w:pPr>
    <w:rPr>
      <w:rFonts w:ascii="Times New Roman" w:hAnsi="Times New Roman"/>
      <w:sz w:val="24"/>
      <w:szCs w:val="24"/>
      <w:lang w:eastAsia="nl-NL"/>
    </w:rPr>
  </w:style>
  <w:style w:type="character" w:customStyle="1" w:styleId="PlattetekstChar">
    <w:name w:val="Platte tekst Char"/>
    <w:aliases w:val="hoofdrapportage Char"/>
    <w:basedOn w:val="Standaardalinea-lettertype"/>
    <w:rsid w:val="00DC0F36"/>
    <w:rPr>
      <w:rFonts w:ascii="Lucida Sans Unicode" w:hAnsi="Lucida Sans Unicode"/>
      <w:sz w:val="18"/>
      <w:lang w:val="nl-NL" w:eastAsia="en-US" w:bidi="ar-SA"/>
    </w:rPr>
  </w:style>
  <w:style w:type="character" w:customStyle="1" w:styleId="Kop3Char">
    <w:name w:val="Kop 3 Char"/>
    <w:basedOn w:val="Standaardalinea-lettertype"/>
    <w:link w:val="Kop3"/>
    <w:uiPriority w:val="99"/>
    <w:rsid w:val="00465E59"/>
    <w:rPr>
      <w:rFonts w:asciiTheme="minorHAnsi" w:hAnsiTheme="minorHAnsi"/>
      <w:i/>
      <w:spacing w:val="-10"/>
      <w:sz w:val="18"/>
    </w:rPr>
  </w:style>
  <w:style w:type="paragraph" w:customStyle="1" w:styleId="OpmaakprofielPlattetekst9pt">
    <w:name w:val="Opmaakprofiel Platte tekst + 9 pt"/>
    <w:basedOn w:val="Plattetekst"/>
    <w:rsid w:val="005E5E4F"/>
    <w:pPr>
      <w:spacing w:line="240" w:lineRule="auto"/>
      <w:ind w:left="1134"/>
    </w:pPr>
    <w:rPr>
      <w:rFonts w:ascii="Verdana" w:hAnsi="Verdana"/>
    </w:rPr>
  </w:style>
  <w:style w:type="paragraph" w:customStyle="1" w:styleId="OpmaakprofielBijlagekop4NietCursief">
    <w:name w:val="Opmaakprofiel Bijlagekop 4 + Niet Cursief"/>
    <w:basedOn w:val="Bijlagekop4"/>
    <w:rsid w:val="00B05FEF"/>
    <w:rPr>
      <w:bCs/>
      <w:i w:val="0"/>
      <w:sz w:val="18"/>
    </w:rPr>
  </w:style>
  <w:style w:type="paragraph" w:customStyle="1" w:styleId="Opmaakprofiel3">
    <w:name w:val="Opmaakprofiel3"/>
    <w:basedOn w:val="Kop3"/>
    <w:rsid w:val="003C60A6"/>
    <w:pPr>
      <w:keepNext/>
      <w:keepLines/>
      <w:widowControl w:val="0"/>
      <w:tabs>
        <w:tab w:val="left" w:pos="709"/>
      </w:tabs>
      <w:adjustRightInd w:val="0"/>
      <w:spacing w:line="240" w:lineRule="atLeast"/>
      <w:ind w:left="1134"/>
      <w:textAlignment w:val="baseline"/>
    </w:pPr>
    <w:rPr>
      <w:rFonts w:ascii="Verdana" w:hAnsi="Verdana"/>
      <w:i w:val="0"/>
      <w:color w:val="808080"/>
      <w:kern w:val="28"/>
      <w:sz w:val="20"/>
      <w:u w:val="single"/>
      <w:lang w:eastAsia="en-US"/>
    </w:rPr>
  </w:style>
  <w:style w:type="character" w:customStyle="1" w:styleId="rapporttekstinspringenChar">
    <w:name w:val="rapporttekst inspringen Char"/>
    <w:basedOn w:val="Standaardalinea-lettertype"/>
    <w:rsid w:val="00AF17FD"/>
    <w:rPr>
      <w:rFonts w:ascii="Lucida Sans Unicode" w:hAnsi="Lucida Sans Unicode"/>
      <w:sz w:val="18"/>
      <w:lang w:val="nl-NL" w:eastAsia="nl-NL" w:bidi="ar-SA"/>
    </w:rPr>
  </w:style>
  <w:style w:type="paragraph" w:customStyle="1" w:styleId="OpmaakprofielPlattetekstLucidaSansUnicode">
    <w:name w:val="Opmaakprofiel Platte tekst + Lucida Sans Unicode"/>
    <w:basedOn w:val="Plattetekst"/>
    <w:link w:val="OpmaakprofielPlattetekstLucidaSansUnicodeChar"/>
    <w:rsid w:val="00AF17FD"/>
    <w:pPr>
      <w:ind w:left="1134"/>
    </w:pPr>
  </w:style>
  <w:style w:type="character" w:customStyle="1" w:styleId="OpmaakprofielPlattetekstLucidaSansUnicodeChar">
    <w:name w:val="Opmaakprofiel Platte tekst + Lucida Sans Unicode Char"/>
    <w:basedOn w:val="Standaardalinea-lettertype"/>
    <w:link w:val="OpmaakprofielPlattetekstLucidaSansUnicode"/>
    <w:rsid w:val="00AF17FD"/>
    <w:rPr>
      <w:rFonts w:ascii="Lucida Sans Unicode" w:hAnsi="Lucida Sans Unicode"/>
      <w:sz w:val="18"/>
      <w:lang w:val="nl-NL" w:eastAsia="en-US" w:bidi="ar-SA"/>
    </w:rPr>
  </w:style>
  <w:style w:type="paragraph" w:customStyle="1" w:styleId="Opmaakprofiel1">
    <w:name w:val="Opmaakprofiel1"/>
    <w:basedOn w:val="Plattetekst"/>
    <w:link w:val="Opmaakprofiel1Char"/>
    <w:uiPriority w:val="99"/>
    <w:rsid w:val="009051D3"/>
    <w:pPr>
      <w:numPr>
        <w:ilvl w:val="2"/>
        <w:numId w:val="1"/>
      </w:numPr>
    </w:pPr>
    <w:rPr>
      <w:i/>
      <w:u w:val="single"/>
    </w:rPr>
  </w:style>
  <w:style w:type="character" w:styleId="Verwijzingopmerking">
    <w:name w:val="annotation reference"/>
    <w:basedOn w:val="Standaardalinea-lettertype"/>
    <w:semiHidden/>
    <w:rsid w:val="000B5C7D"/>
    <w:rPr>
      <w:sz w:val="16"/>
      <w:szCs w:val="16"/>
    </w:rPr>
  </w:style>
  <w:style w:type="paragraph" w:styleId="Tekstopmerking">
    <w:name w:val="annotation text"/>
    <w:basedOn w:val="Standaard"/>
    <w:semiHidden/>
    <w:rsid w:val="000B5C7D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0B5C7D"/>
    <w:rPr>
      <w:b/>
      <w:bCs/>
    </w:rPr>
  </w:style>
  <w:style w:type="paragraph" w:customStyle="1" w:styleId="Naam">
    <w:name w:val="Naam"/>
    <w:basedOn w:val="Standaard"/>
    <w:next w:val="Standaard"/>
    <w:autoRedefine/>
    <w:rsid w:val="00DB0DE0"/>
    <w:pPr>
      <w:tabs>
        <w:tab w:val="left" w:pos="3870"/>
      </w:tabs>
      <w:spacing w:after="440" w:line="240" w:lineRule="atLeast"/>
      <w:ind w:left="2268" w:hanging="2268"/>
    </w:pPr>
    <w:rPr>
      <w:rFonts w:ascii="Arial Narrow" w:hAnsi="Arial Narrow"/>
      <w:spacing w:val="34"/>
      <w:sz w:val="36"/>
      <w:lang w:eastAsia="nl-NL"/>
    </w:rPr>
  </w:style>
  <w:style w:type="paragraph" w:customStyle="1" w:styleId="OpmaakprofielOpmaakprofiel1ArialNarrowDonkerrood">
    <w:name w:val="Opmaakprofiel Opmaakprofiel1 + Arial Narrow Donkerrood"/>
    <w:basedOn w:val="Opmaakprofiel1"/>
    <w:rsid w:val="0044172B"/>
    <w:pPr>
      <w:numPr>
        <w:ilvl w:val="0"/>
        <w:numId w:val="0"/>
      </w:numPr>
      <w:spacing w:after="240"/>
      <w:ind w:left="1985" w:hanging="1985"/>
    </w:pPr>
    <w:rPr>
      <w:rFonts w:ascii="Helvetica-Narrow" w:hAnsi="Helvetica-Narrow"/>
      <w:i w:val="0"/>
      <w:iCs/>
      <w:color w:val="800000"/>
      <w:spacing w:val="40"/>
      <w:u w:val="none"/>
    </w:rPr>
  </w:style>
  <w:style w:type="character" w:customStyle="1" w:styleId="Opmaakprofiel10pt">
    <w:name w:val="Opmaakprofiel 10 pt"/>
    <w:basedOn w:val="Standaardalinea-lettertype"/>
    <w:rsid w:val="0036703A"/>
    <w:rPr>
      <w:sz w:val="18"/>
    </w:rPr>
  </w:style>
  <w:style w:type="paragraph" w:customStyle="1" w:styleId="Bulletsofferte">
    <w:name w:val="Bullets offerte"/>
    <w:basedOn w:val="rapporttekstinspringen"/>
    <w:rsid w:val="0036703A"/>
    <w:pPr>
      <w:tabs>
        <w:tab w:val="clear" w:pos="0"/>
        <w:tab w:val="num" w:pos="1069"/>
      </w:tabs>
      <w:ind w:left="1069" w:hanging="360"/>
    </w:pPr>
  </w:style>
  <w:style w:type="character" w:customStyle="1" w:styleId="contenttext">
    <w:name w:val="contenttext"/>
    <w:basedOn w:val="Standaardalinea-lettertype"/>
    <w:rsid w:val="00BA74BC"/>
  </w:style>
  <w:style w:type="paragraph" w:styleId="Lijstalinea">
    <w:name w:val="List Paragraph"/>
    <w:basedOn w:val="Standaard"/>
    <w:uiPriority w:val="34"/>
    <w:qFormat/>
    <w:rsid w:val="00D71CA4"/>
    <w:pPr>
      <w:ind w:left="708"/>
    </w:pPr>
  </w:style>
  <w:style w:type="paragraph" w:styleId="Documentstructuur">
    <w:name w:val="Document Map"/>
    <w:basedOn w:val="Standaard"/>
    <w:link w:val="DocumentstructuurChar"/>
    <w:rsid w:val="00353D6D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353D6D"/>
    <w:rPr>
      <w:rFonts w:ascii="Tahoma" w:hAnsi="Tahoma" w:cs="Tahoma"/>
      <w:sz w:val="16"/>
      <w:szCs w:val="16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975F3"/>
    <w:rPr>
      <w:rFonts w:ascii="Lucida Sans Unicode" w:hAnsi="Lucida Sans Unicode"/>
      <w:caps/>
      <w:sz w:val="15"/>
      <w:lang w:eastAsia="en-US"/>
    </w:rPr>
  </w:style>
  <w:style w:type="character" w:customStyle="1" w:styleId="rapporttekstinspringenChar2">
    <w:name w:val="rapporttekst inspringen Char2"/>
    <w:basedOn w:val="Standaardalinea-lettertype"/>
    <w:rsid w:val="00491AF0"/>
    <w:rPr>
      <w:rFonts w:ascii="Lucida Sans Unicode" w:hAnsi="Lucida Sans Unicode"/>
      <w:sz w:val="18"/>
      <w:lang w:val="nl-NL" w:eastAsia="nl-NL" w:bidi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DD4B04"/>
    <w:rPr>
      <w:rFonts w:ascii="Lucida Sans Unicode" w:hAnsi="Lucida Sans Unicode"/>
      <w:caps/>
      <w:sz w:val="15"/>
      <w:lang w:eastAsia="en-US"/>
    </w:rPr>
  </w:style>
  <w:style w:type="character" w:customStyle="1" w:styleId="Kop1Char">
    <w:name w:val="Kop 1 Char"/>
    <w:aliases w:val="quickscan Char"/>
    <w:basedOn w:val="Standaardalinea-lettertype"/>
    <w:link w:val="Kop1"/>
    <w:locked/>
    <w:rsid w:val="00AD11A7"/>
    <w:rPr>
      <w:rFonts w:ascii="Lucida Sans Unicode" w:hAnsi="Lucida Sans Unicode"/>
      <w:b/>
      <w:caps/>
      <w:color w:val="5F5F5F"/>
      <w:spacing w:val="20"/>
      <w:kern w:val="20"/>
      <w:sz w:val="32"/>
      <w:szCs w:val="32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AD11A7"/>
    <w:rPr>
      <w:rFonts w:ascii="Lucida Sans Unicode" w:hAnsi="Lucida Sans Unicode"/>
      <w:sz w:val="16"/>
      <w:lang w:eastAsia="en-US"/>
    </w:rPr>
  </w:style>
  <w:style w:type="table" w:styleId="Tabelraster">
    <w:name w:val="Table Grid"/>
    <w:basedOn w:val="Standaardtabel"/>
    <w:rsid w:val="00AC0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65E59"/>
    <w:pPr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pacing w:val="0"/>
      <w:kern w:val="0"/>
      <w:sz w:val="28"/>
      <w:szCs w:val="28"/>
    </w:rPr>
  </w:style>
  <w:style w:type="paragraph" w:customStyle="1" w:styleId="OpmaakprofielKop3H">
    <w:name w:val="Opmaakprofiel Kop 3 + H"/>
    <w:basedOn w:val="Kop3"/>
    <w:rsid w:val="0019678D"/>
    <w:pPr>
      <w:ind w:left="1276" w:hanging="1134"/>
    </w:pPr>
    <w:rPr>
      <w:iCs/>
    </w:rPr>
  </w:style>
  <w:style w:type="paragraph" w:customStyle="1" w:styleId="OpmaakprofielKop3Hoofdtekst">
    <w:name w:val="Opmaakprofiel Kop 3 + Hoofdtekst"/>
    <w:basedOn w:val="OpmaakprofielKop3H"/>
    <w:rsid w:val="0019678D"/>
    <w:pPr>
      <w:ind w:left="709" w:hanging="567"/>
    </w:pPr>
  </w:style>
  <w:style w:type="paragraph" w:customStyle="1" w:styleId="OpmaakprofielKop3Hoofdtekst0">
    <w:name w:val="Opmaakprofiel Kop 3 +Hoofdtekst"/>
    <w:basedOn w:val="Opmaakprofiel1"/>
    <w:link w:val="OpmaakprofielKop3HoofdtekstChar"/>
    <w:rsid w:val="00B72405"/>
    <w:rPr>
      <w:rFonts w:asciiTheme="minorHAnsi" w:hAnsiTheme="minorHAnsi"/>
      <w:iCs/>
    </w:rPr>
  </w:style>
  <w:style w:type="character" w:customStyle="1" w:styleId="Opmaakprofiel1Char">
    <w:name w:val="Opmaakprofiel1 Char"/>
    <w:basedOn w:val="PlattetekstChar1"/>
    <w:link w:val="Opmaakprofiel1"/>
    <w:uiPriority w:val="99"/>
    <w:rsid w:val="00B72405"/>
    <w:rPr>
      <w:rFonts w:ascii="Lucida Sans Unicode" w:hAnsi="Lucida Sans Unicode"/>
      <w:i/>
      <w:sz w:val="18"/>
      <w:u w:val="single"/>
      <w:lang w:val="nl-NL" w:eastAsia="en-US" w:bidi="ar-SA"/>
    </w:rPr>
  </w:style>
  <w:style w:type="character" w:customStyle="1" w:styleId="OpmaakprofielKop3HoofdtekstChar">
    <w:name w:val="Opmaakprofiel Kop 3 +Hoofdtekst Char"/>
    <w:basedOn w:val="Opmaakprofiel1Char"/>
    <w:link w:val="OpmaakprofielKop3Hoofdtekst0"/>
    <w:rsid w:val="00B72405"/>
    <w:rPr>
      <w:rFonts w:asciiTheme="minorHAnsi" w:hAnsiTheme="minorHAnsi"/>
      <w:i/>
      <w:iCs/>
      <w:sz w:val="18"/>
      <w:u w:val="single"/>
      <w:lang w:val="nl-NL" w:eastAsia="en-US" w:bidi="ar-SA"/>
    </w:rPr>
  </w:style>
  <w:style w:type="paragraph" w:customStyle="1" w:styleId="Opmaakprofielkop3">
    <w:name w:val="Opmaakprofiel kop3"/>
    <w:basedOn w:val="Kop3"/>
    <w:qFormat/>
    <w:rsid w:val="0095567C"/>
    <w:pPr>
      <w:numPr>
        <w:numId w:val="17"/>
      </w:numPr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C4DF5-6EC3-452F-846C-18246C9A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946B76B9</Template>
  <TotalTime>0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`ECOLOGISCH ONDERZOEK       TIENDEVEEN’</vt:lpstr>
    </vt:vector>
  </TitlesOfParts>
  <Company>Ecogroen Advies</Company>
  <LinksUpToDate>false</LinksUpToDate>
  <CharactersWithSpaces>1333</CharactersWithSpaces>
  <SharedDoc>false</SharedDoc>
  <HLinks>
    <vt:vector size="12" baseType="variant">
      <vt:variant>
        <vt:i4>393304</vt:i4>
      </vt:variant>
      <vt:variant>
        <vt:i4>66</vt:i4>
      </vt:variant>
      <vt:variant>
        <vt:i4>0</vt:i4>
      </vt:variant>
      <vt:variant>
        <vt:i4>5</vt:i4>
      </vt:variant>
      <vt:variant>
        <vt:lpwstr>http://www.otter.wur.nl/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http://www.ecogroen.nl/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`ECOLOGISCH ONDERZOEK       TIENDEVEEN’</dc:title>
  <dc:creator>Marco van der Sluis</dc:creator>
  <cp:lastModifiedBy>Marten Meyling</cp:lastModifiedBy>
  <cp:revision>2</cp:revision>
  <cp:lastPrinted>2013-07-01T11:04:00Z</cp:lastPrinted>
  <dcterms:created xsi:type="dcterms:W3CDTF">2019-03-13T09:04:00Z</dcterms:created>
  <dcterms:modified xsi:type="dcterms:W3CDTF">2019-03-13T09:04:00Z</dcterms:modified>
</cp:coreProperties>
</file>