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98A" w:rsidRPr="0008549F" w:rsidRDefault="00F2201E" w:rsidP="00F2201E">
      <w:pPr>
        <w:jc w:val="center"/>
        <w:rPr>
          <w:b/>
        </w:rPr>
      </w:pPr>
      <w:bookmarkStart w:id="0" w:name="blwOndertekening"/>
      <w:bookmarkEnd w:id="0"/>
      <w:r w:rsidRPr="0008549F">
        <w:rPr>
          <w:b/>
        </w:rPr>
        <w:t>Raamovereenkomst</w:t>
      </w:r>
    </w:p>
    <w:p w:rsidR="00F2201E" w:rsidRPr="0008549F" w:rsidRDefault="00F2201E" w:rsidP="00F2201E">
      <w:pPr>
        <w:jc w:val="center"/>
        <w:rPr>
          <w:b/>
        </w:rPr>
      </w:pPr>
      <w:r w:rsidRPr="0008549F">
        <w:rPr>
          <w:b/>
        </w:rPr>
        <w:t>Aanbesteding Re-integratievoorziening Jobcoach</w:t>
      </w:r>
    </w:p>
    <w:p w:rsidR="00F2201E" w:rsidRPr="0008549F" w:rsidRDefault="00F2201E"/>
    <w:p w:rsidR="00F2201E" w:rsidRPr="0008549F" w:rsidRDefault="00F2201E">
      <w:pPr>
        <w:rPr>
          <w:b/>
        </w:rPr>
      </w:pPr>
      <w:r w:rsidRPr="0008549F">
        <w:rPr>
          <w:b/>
        </w:rPr>
        <w:t>Ondergetekenden:</w:t>
      </w:r>
    </w:p>
    <w:p w:rsidR="00F2201E" w:rsidRPr="0008549F" w:rsidRDefault="00F2201E">
      <w:pPr>
        <w:rPr>
          <w:b/>
        </w:rPr>
      </w:pPr>
    </w:p>
    <w:p w:rsidR="00F2201E" w:rsidRPr="0008549F" w:rsidRDefault="00F2201E">
      <w:r w:rsidRPr="0008549F">
        <w:t>De gemeente Veenendaal, Rhenen en Renswoude, te dezen rechtsgeldig vertegenwoordigd door …………………, hierna te noemen: Opdrachtgever;</w:t>
      </w:r>
    </w:p>
    <w:p w:rsidR="00F2201E" w:rsidRPr="0008549F" w:rsidRDefault="00F2201E"/>
    <w:p w:rsidR="00F2201E" w:rsidRPr="0008549F" w:rsidRDefault="00F2201E">
      <w:r w:rsidRPr="0008549F">
        <w:t>en</w:t>
      </w:r>
    </w:p>
    <w:p w:rsidR="00F2201E" w:rsidRPr="0008549F" w:rsidRDefault="00F2201E">
      <w:pPr>
        <w:rPr>
          <w:b/>
        </w:rPr>
      </w:pPr>
    </w:p>
    <w:p w:rsidR="00F2201E" w:rsidRPr="0008549F" w:rsidRDefault="00F2201E">
      <w:r w:rsidRPr="0008549F">
        <w:t>&lt;volledige naam en rechtsvorm&gt; contractant, (statutair) gevestigd te &lt;plaats&gt;, te dezen vertegenwoordigd door &lt;functie&gt; &lt; naam ondertekenaar&gt;, hierna te noemen: Opdrachtnemer,</w:t>
      </w:r>
    </w:p>
    <w:p w:rsidR="00F2201E" w:rsidRPr="0008549F" w:rsidRDefault="00F2201E" w:rsidP="00F2201E"/>
    <w:p w:rsidR="00F2201E" w:rsidRPr="0008549F" w:rsidRDefault="00F2201E" w:rsidP="00F2201E">
      <w:pPr>
        <w:pStyle w:val="Default"/>
        <w:spacing w:line="280" w:lineRule="exact"/>
        <w:rPr>
          <w:sz w:val="20"/>
          <w:szCs w:val="20"/>
        </w:rPr>
      </w:pPr>
      <w:r w:rsidRPr="0008549F">
        <w:rPr>
          <w:b/>
          <w:bCs/>
          <w:sz w:val="20"/>
          <w:szCs w:val="20"/>
        </w:rPr>
        <w:t xml:space="preserve">overwegende dat: </w:t>
      </w:r>
    </w:p>
    <w:p w:rsidR="00F2201E" w:rsidRPr="0008549F" w:rsidRDefault="00F2201E" w:rsidP="00F2201E">
      <w:pPr>
        <w:numPr>
          <w:ilvl w:val="0"/>
          <w:numId w:val="2"/>
        </w:numPr>
        <w:tabs>
          <w:tab w:val="num" w:pos="668"/>
        </w:tabs>
        <w:spacing w:line="280" w:lineRule="exact"/>
        <w:ind w:left="357" w:hanging="357"/>
      </w:pPr>
      <w:r w:rsidRPr="0008549F">
        <w:t xml:space="preserve">Opdrachtgever een ‘open house’-toelatingsprocedure in samenwerking met de </w:t>
      </w:r>
    </w:p>
    <w:p w:rsidR="00F2201E" w:rsidRPr="0008549F" w:rsidRDefault="00F2201E" w:rsidP="00F2201E">
      <w:pPr>
        <w:spacing w:line="280" w:lineRule="exact"/>
        <w:ind w:left="702"/>
      </w:pPr>
      <w:r w:rsidRPr="0008549F">
        <w:t xml:space="preserve">regiogemeenten in de arbeidsmarktregio </w:t>
      </w:r>
      <w:proofErr w:type="spellStart"/>
      <w:r w:rsidRPr="0008549F">
        <w:t>Foodvalley</w:t>
      </w:r>
      <w:proofErr w:type="spellEnd"/>
      <w:r w:rsidRPr="0008549F">
        <w:t xml:space="preserve"> heeft georganiseerd voor het aanbieden van jobcoachvoorzieningen;</w:t>
      </w:r>
    </w:p>
    <w:p w:rsidR="00F2201E" w:rsidRPr="0008549F" w:rsidRDefault="00F2201E" w:rsidP="00F2201E">
      <w:pPr>
        <w:numPr>
          <w:ilvl w:val="0"/>
          <w:numId w:val="2"/>
        </w:numPr>
        <w:tabs>
          <w:tab w:val="num" w:pos="668"/>
        </w:tabs>
        <w:spacing w:line="280" w:lineRule="exact"/>
        <w:ind w:left="357" w:hanging="357"/>
      </w:pPr>
      <w:r w:rsidRPr="0008549F">
        <w:t>Er geen sprake is van een overheidsopdracht zoals bedoeld in Aanbestedingswet 2012;</w:t>
      </w:r>
    </w:p>
    <w:p w:rsidR="00F2201E" w:rsidRPr="0008549F" w:rsidRDefault="00F2201E" w:rsidP="00F2201E">
      <w:pPr>
        <w:numPr>
          <w:ilvl w:val="0"/>
          <w:numId w:val="2"/>
        </w:numPr>
        <w:tabs>
          <w:tab w:val="num" w:pos="668"/>
        </w:tabs>
        <w:spacing w:line="280" w:lineRule="exact"/>
        <w:ind w:left="357" w:hanging="357"/>
      </w:pPr>
      <w:r w:rsidRPr="0008549F">
        <w:t xml:space="preserve">Toelatings- en uitvoeringsvoorwaarden door opdrachtgever zijn vastgelegd in ‘Programma van Eisen: Externe jobcoachvoorziening gemeenten arbeidsmarktregio </w:t>
      </w:r>
      <w:proofErr w:type="spellStart"/>
      <w:r w:rsidRPr="0008549F">
        <w:t>Foodvalley</w:t>
      </w:r>
      <w:proofErr w:type="spellEnd"/>
      <w:r w:rsidRPr="0008549F">
        <w:t>’ (</w:t>
      </w:r>
      <w:r w:rsidRPr="0008549F">
        <w:rPr>
          <w:b/>
        </w:rPr>
        <w:t>bijlage 1</w:t>
      </w:r>
      <w:r w:rsidRPr="0008549F">
        <w:t>);</w:t>
      </w:r>
    </w:p>
    <w:p w:rsidR="00F2201E" w:rsidRPr="0008549F" w:rsidRDefault="00F2201E" w:rsidP="00F2201E">
      <w:pPr>
        <w:numPr>
          <w:ilvl w:val="0"/>
          <w:numId w:val="2"/>
        </w:numPr>
        <w:tabs>
          <w:tab w:val="num" w:pos="668"/>
        </w:tabs>
        <w:spacing w:line="280" w:lineRule="exact"/>
        <w:ind w:left="357" w:hanging="357"/>
      </w:pPr>
      <w:r w:rsidRPr="0008549F">
        <w:t>Dat opdrachtgever en opdrachtnemer de nadere voorwaarden in deze overeenkomst vastleggen.</w:t>
      </w:r>
    </w:p>
    <w:p w:rsidR="00F2201E" w:rsidRPr="0008549F" w:rsidRDefault="00F2201E" w:rsidP="00F2201E">
      <w:pPr>
        <w:pStyle w:val="Default"/>
        <w:spacing w:line="280" w:lineRule="exact"/>
        <w:rPr>
          <w:sz w:val="20"/>
          <w:szCs w:val="20"/>
        </w:rPr>
      </w:pPr>
    </w:p>
    <w:p w:rsidR="00F2201E" w:rsidRPr="0008549F" w:rsidRDefault="00F2201E" w:rsidP="00F2201E">
      <w:pPr>
        <w:pStyle w:val="Default"/>
        <w:spacing w:line="280" w:lineRule="exact"/>
        <w:rPr>
          <w:b/>
          <w:bCs/>
          <w:sz w:val="20"/>
          <w:szCs w:val="20"/>
        </w:rPr>
      </w:pPr>
      <w:r w:rsidRPr="0008549F">
        <w:rPr>
          <w:b/>
          <w:bCs/>
          <w:sz w:val="20"/>
          <w:szCs w:val="20"/>
        </w:rPr>
        <w:t xml:space="preserve">verklaren te zijn overeengekomen als volgt: </w:t>
      </w:r>
    </w:p>
    <w:p w:rsidR="00F2201E" w:rsidRPr="0008549F" w:rsidRDefault="00F2201E" w:rsidP="00F2201E">
      <w:pPr>
        <w:pStyle w:val="Default"/>
        <w:spacing w:line="280" w:lineRule="exact"/>
        <w:rPr>
          <w:b/>
          <w:bCs/>
          <w:sz w:val="20"/>
          <w:szCs w:val="20"/>
        </w:rPr>
      </w:pPr>
    </w:p>
    <w:p w:rsidR="00F2201E" w:rsidRPr="0008549F" w:rsidRDefault="00F2201E" w:rsidP="00F2201E">
      <w:pPr>
        <w:rPr>
          <w:b/>
        </w:rPr>
      </w:pPr>
      <w:r w:rsidRPr="0008549F">
        <w:rPr>
          <w:b/>
        </w:rPr>
        <w:t>Artikel 1</w:t>
      </w:r>
      <w:r w:rsidRPr="0008549F">
        <w:rPr>
          <w:b/>
        </w:rPr>
        <w:tab/>
        <w:t>Onderwerp van de overeenkomst</w:t>
      </w:r>
    </w:p>
    <w:p w:rsidR="00F2201E" w:rsidRPr="0008549F" w:rsidRDefault="00F2201E" w:rsidP="00F2201E">
      <w:pPr>
        <w:ind w:left="403" w:hanging="403"/>
        <w:rPr>
          <w:iCs/>
        </w:rPr>
      </w:pPr>
      <w:r w:rsidRPr="0008549F">
        <w:rPr>
          <w:iCs/>
        </w:rPr>
        <w:t>1.1</w:t>
      </w:r>
      <w:r w:rsidR="00D10D81" w:rsidRPr="0008549F">
        <w:rPr>
          <w:iCs/>
        </w:rPr>
        <w:tab/>
      </w:r>
      <w:r w:rsidRPr="0008549F">
        <w:rPr>
          <w:iCs/>
        </w:rPr>
        <w:t xml:space="preserve">Overeenkomst voor het afnemen van externe </w:t>
      </w:r>
      <w:r w:rsidRPr="0008549F">
        <w:t xml:space="preserve">jobcoachvoorzieningen. </w:t>
      </w:r>
    </w:p>
    <w:p w:rsidR="00F2201E" w:rsidRPr="0008549F" w:rsidRDefault="00F2201E" w:rsidP="00F2201E">
      <w:pPr>
        <w:rPr>
          <w:iCs/>
          <w:vanish/>
        </w:rPr>
      </w:pPr>
    </w:p>
    <w:p w:rsidR="00F2201E" w:rsidRPr="0008549F" w:rsidRDefault="00F2201E" w:rsidP="00F2201E">
      <w:pPr>
        <w:tabs>
          <w:tab w:val="num" w:pos="709"/>
        </w:tabs>
        <w:rPr>
          <w:b/>
        </w:rPr>
      </w:pPr>
      <w:r w:rsidRPr="0008549F">
        <w:rPr>
          <w:b/>
        </w:rPr>
        <w:t>Artikel 2</w:t>
      </w:r>
      <w:r w:rsidRPr="0008549F">
        <w:rPr>
          <w:b/>
        </w:rPr>
        <w:tab/>
        <w:t>Duur van de overeenkomst</w:t>
      </w:r>
    </w:p>
    <w:p w:rsidR="00F2201E" w:rsidRPr="0008549F" w:rsidRDefault="00F2201E" w:rsidP="00F2201E">
      <w:pPr>
        <w:numPr>
          <w:ilvl w:val="1"/>
          <w:numId w:val="5"/>
        </w:numPr>
        <w:tabs>
          <w:tab w:val="clear" w:pos="360"/>
          <w:tab w:val="num" w:pos="668"/>
        </w:tabs>
        <w:spacing w:line="240" w:lineRule="auto"/>
        <w:rPr>
          <w:iCs/>
        </w:rPr>
      </w:pPr>
      <w:r w:rsidRPr="0008549F">
        <w:t>De overeenkomst gaat in op 01</w:t>
      </w:r>
      <w:r w:rsidR="00D10D81" w:rsidRPr="0008549F">
        <w:t xml:space="preserve"> april </w:t>
      </w:r>
      <w:r w:rsidRPr="0008549F">
        <w:t>2019 en eindigt van rechtswege op 31</w:t>
      </w:r>
      <w:r w:rsidR="00D10D81" w:rsidRPr="0008549F">
        <w:t xml:space="preserve"> maart </w:t>
      </w:r>
      <w:r w:rsidRPr="0008549F">
        <w:t xml:space="preserve">2020.  </w:t>
      </w:r>
    </w:p>
    <w:p w:rsidR="00D10D81" w:rsidRPr="0008549F" w:rsidRDefault="00D10D81" w:rsidP="00D10D81">
      <w:pPr>
        <w:pStyle w:val="Lijstalinea"/>
        <w:numPr>
          <w:ilvl w:val="1"/>
          <w:numId w:val="5"/>
        </w:numPr>
        <w:spacing w:line="240" w:lineRule="auto"/>
        <w:rPr>
          <w:rFonts w:ascii="Arial" w:hAnsi="Arial" w:cs="Arial"/>
          <w:sz w:val="20"/>
          <w:szCs w:val="20"/>
        </w:rPr>
      </w:pPr>
      <w:r w:rsidRPr="0008549F">
        <w:rPr>
          <w:rFonts w:ascii="Arial" w:hAnsi="Arial" w:cs="Arial"/>
          <w:sz w:val="20"/>
          <w:szCs w:val="20"/>
        </w:rPr>
        <w:t>Na het verstrijken van de looptijd van de raamovereenkomst wordt deze stilzwijgend verlengd met een periode van één jaar, tenzij één van beide partijen door middel van een aangetekend schrijven uiterlijk twee maanden voor afloop van de looptijd te kennen geeft geen verlenging te wensen. De raamovereenkomst kan maximaal worden verlengd tot en met 31 maart 2023.</w:t>
      </w:r>
    </w:p>
    <w:p w:rsidR="00D10D81" w:rsidRPr="0008549F" w:rsidRDefault="00D10D81" w:rsidP="00D10D81">
      <w:pPr>
        <w:pStyle w:val="Lijstalinea"/>
        <w:numPr>
          <w:ilvl w:val="1"/>
          <w:numId w:val="5"/>
        </w:numPr>
        <w:spacing w:line="240" w:lineRule="auto"/>
        <w:rPr>
          <w:rFonts w:ascii="Arial" w:hAnsi="Arial" w:cs="Arial"/>
          <w:iCs/>
          <w:sz w:val="20"/>
          <w:szCs w:val="20"/>
        </w:rPr>
      </w:pPr>
      <w:r w:rsidRPr="0008549F">
        <w:rPr>
          <w:rFonts w:ascii="Arial" w:hAnsi="Arial" w:cs="Arial"/>
          <w:sz w:val="20"/>
          <w:szCs w:val="20"/>
        </w:rPr>
        <w:t>Gedurende de gehele looptijd van de raamovereenkomst kunnen aanbieders toetreden tot deze raamovereenkomst.</w:t>
      </w:r>
    </w:p>
    <w:p w:rsidR="00D10D81" w:rsidRPr="0008549F" w:rsidRDefault="00D10D81" w:rsidP="00D10D81">
      <w:pPr>
        <w:pStyle w:val="Lijstalinea"/>
        <w:numPr>
          <w:ilvl w:val="1"/>
          <w:numId w:val="5"/>
        </w:numPr>
        <w:spacing w:line="240" w:lineRule="auto"/>
        <w:rPr>
          <w:rFonts w:ascii="Arial" w:hAnsi="Arial" w:cs="Arial"/>
          <w:iCs/>
          <w:sz w:val="20"/>
          <w:szCs w:val="20"/>
        </w:rPr>
      </w:pPr>
      <w:r w:rsidRPr="0008549F">
        <w:rPr>
          <w:rFonts w:ascii="Arial" w:hAnsi="Arial" w:cs="Arial"/>
          <w:sz w:val="20"/>
          <w:szCs w:val="20"/>
        </w:rPr>
        <w:t>Opdrachtgever kan de raamovereenkomst te allen tijde tussentijds indien gewijzigde beleidsopvattingen van de rijksoverheid hiertoe aanleiding geven</w:t>
      </w:r>
      <w:r w:rsidR="00EF662D">
        <w:rPr>
          <w:rFonts w:ascii="Arial" w:hAnsi="Arial" w:cs="Arial"/>
          <w:sz w:val="20"/>
          <w:szCs w:val="20"/>
        </w:rPr>
        <w:t xml:space="preserve"> opzeggen</w:t>
      </w:r>
      <w:r w:rsidRPr="0008549F">
        <w:rPr>
          <w:rFonts w:ascii="Arial" w:hAnsi="Arial" w:cs="Arial"/>
          <w:sz w:val="20"/>
          <w:szCs w:val="20"/>
        </w:rPr>
        <w:t>. De opzegging geschiedt door middel van aangetekend schrijven met een opzegtermijn va</w:t>
      </w:r>
      <w:bookmarkStart w:id="1" w:name="_GoBack"/>
      <w:bookmarkEnd w:id="1"/>
      <w:r w:rsidRPr="0008549F">
        <w:rPr>
          <w:rFonts w:ascii="Arial" w:hAnsi="Arial" w:cs="Arial"/>
          <w:sz w:val="20"/>
          <w:szCs w:val="20"/>
        </w:rPr>
        <w:t>n twee maanden.</w:t>
      </w:r>
    </w:p>
    <w:p w:rsidR="00F2201E" w:rsidRPr="0008549F" w:rsidRDefault="00D10D81" w:rsidP="00D10D81">
      <w:pPr>
        <w:pStyle w:val="Lijstalinea"/>
        <w:numPr>
          <w:ilvl w:val="1"/>
          <w:numId w:val="5"/>
        </w:numPr>
        <w:spacing w:line="240" w:lineRule="auto"/>
        <w:rPr>
          <w:rFonts w:ascii="Arial" w:hAnsi="Arial" w:cs="Arial"/>
          <w:iCs/>
          <w:sz w:val="20"/>
          <w:szCs w:val="20"/>
        </w:rPr>
      </w:pPr>
      <w:r w:rsidRPr="0008549F">
        <w:rPr>
          <w:rFonts w:ascii="Arial" w:hAnsi="Arial" w:cs="Arial"/>
          <w:iCs/>
          <w:sz w:val="20"/>
          <w:szCs w:val="20"/>
        </w:rPr>
        <w:t>N</w:t>
      </w:r>
      <w:r w:rsidR="00F2201E" w:rsidRPr="0008549F">
        <w:rPr>
          <w:rFonts w:ascii="Arial" w:hAnsi="Arial" w:cs="Arial"/>
          <w:iCs/>
          <w:sz w:val="20"/>
          <w:szCs w:val="20"/>
        </w:rPr>
        <w:t>a beëindiging van de overeenkomst blijven de bepalingen van deze overeenkomst van kracht, voor zover dit voor de afwikkeling van de overeenkomst noodzakelijk is.</w:t>
      </w:r>
    </w:p>
    <w:p w:rsidR="00F2201E" w:rsidRPr="0008549F" w:rsidRDefault="00F2201E" w:rsidP="00F2201E">
      <w:pPr>
        <w:rPr>
          <w:iCs/>
        </w:rPr>
      </w:pPr>
    </w:p>
    <w:p w:rsidR="00F2201E" w:rsidRPr="0008549F" w:rsidRDefault="00F2201E" w:rsidP="00F2201E">
      <w:pPr>
        <w:rPr>
          <w:b/>
        </w:rPr>
      </w:pPr>
      <w:r w:rsidRPr="0008549F">
        <w:rPr>
          <w:b/>
        </w:rPr>
        <w:t>Artikel 3</w:t>
      </w:r>
      <w:r w:rsidRPr="0008549F">
        <w:rPr>
          <w:b/>
        </w:rPr>
        <w:tab/>
        <w:t>Gecontracteerde dienstverlening</w:t>
      </w:r>
    </w:p>
    <w:p w:rsidR="001A0407" w:rsidRPr="0008549F" w:rsidRDefault="00F2201E" w:rsidP="00F2201E">
      <w:pPr>
        <w:ind w:left="705" w:hanging="705"/>
      </w:pPr>
      <w:r w:rsidRPr="0008549F">
        <w:t>3.1</w:t>
      </w:r>
      <w:r w:rsidR="00D10D81" w:rsidRPr="0008549F">
        <w:t xml:space="preserve"> </w:t>
      </w:r>
      <w:r w:rsidRPr="0008549F">
        <w:t>Dienstverlening vindt plaats overeenkomstig de voorwaarden e</w:t>
      </w:r>
      <w:r w:rsidR="001A0407" w:rsidRPr="0008549F">
        <w:t>n condities zoals</w:t>
      </w:r>
    </w:p>
    <w:p w:rsidR="001A0407" w:rsidRPr="0008549F" w:rsidRDefault="001A0407" w:rsidP="001A0407">
      <w:pPr>
        <w:ind w:left="705" w:hanging="705"/>
      </w:pPr>
      <w:r w:rsidRPr="0008549F">
        <w:t xml:space="preserve">      b</w:t>
      </w:r>
      <w:r w:rsidR="00D10D81" w:rsidRPr="0008549F">
        <w:t>eschreven</w:t>
      </w:r>
      <w:r w:rsidRPr="0008549F">
        <w:t xml:space="preserve"> </w:t>
      </w:r>
      <w:r w:rsidR="00D10D81" w:rsidRPr="0008549F">
        <w:t>in</w:t>
      </w:r>
      <w:r w:rsidR="000A3FEC">
        <w:t xml:space="preserve"> </w:t>
      </w:r>
      <w:r w:rsidR="00F2201E" w:rsidRPr="0008549F">
        <w:t xml:space="preserve">‘Programma van Eisen: Externe jobcoachvoorziening gemeenten arbeidsmarktregio </w:t>
      </w:r>
    </w:p>
    <w:p w:rsidR="00F2201E" w:rsidRPr="0008549F" w:rsidRDefault="001A0407" w:rsidP="001A0407">
      <w:pPr>
        <w:ind w:left="705" w:hanging="705"/>
      </w:pPr>
      <w:r w:rsidRPr="0008549F">
        <w:t xml:space="preserve">      </w:t>
      </w:r>
      <w:proofErr w:type="spellStart"/>
      <w:r w:rsidR="00F2201E" w:rsidRPr="0008549F">
        <w:t>Foodvalley</w:t>
      </w:r>
      <w:proofErr w:type="spellEnd"/>
      <w:r w:rsidR="00F2201E" w:rsidRPr="0008549F">
        <w:t>’ (</w:t>
      </w:r>
      <w:r w:rsidR="00F2201E" w:rsidRPr="0008549F">
        <w:rPr>
          <w:b/>
        </w:rPr>
        <w:t>bijlage 1</w:t>
      </w:r>
      <w:r w:rsidR="00F2201E" w:rsidRPr="0008549F">
        <w:t xml:space="preserve">). </w:t>
      </w:r>
    </w:p>
    <w:p w:rsidR="00F2201E" w:rsidRPr="0008549F" w:rsidRDefault="00F2201E" w:rsidP="00F2201E">
      <w:pPr>
        <w:ind w:left="454" w:hanging="454"/>
      </w:pPr>
      <w:r w:rsidRPr="0008549F">
        <w:t>3.2</w:t>
      </w:r>
      <w:r w:rsidR="00D10D81" w:rsidRPr="0008549F">
        <w:t xml:space="preserve"> </w:t>
      </w:r>
      <w:r w:rsidRPr="0008549F">
        <w:t xml:space="preserve">De overeengekomen dienstverlening wordt op een kwalitatief goede wijze uitgevoerd </w:t>
      </w:r>
    </w:p>
    <w:p w:rsidR="001A0407" w:rsidRPr="0008549F" w:rsidRDefault="00F2201E" w:rsidP="00F2201E">
      <w:pPr>
        <w:ind w:left="454" w:hanging="454"/>
      </w:pPr>
      <w:r w:rsidRPr="0008549F">
        <w:t xml:space="preserve">      zoals dit verwacht mag worden volgens de gebruikelijke </w:t>
      </w:r>
      <w:r w:rsidR="001A0407" w:rsidRPr="0008549F">
        <w:t>s</w:t>
      </w:r>
      <w:r w:rsidRPr="0008549F">
        <w:t xml:space="preserve">tandaarden, zorgvuldigheidsmaatstaven </w:t>
      </w:r>
    </w:p>
    <w:p w:rsidR="00F2201E" w:rsidRPr="0008549F" w:rsidRDefault="001A0407" w:rsidP="00F2201E">
      <w:pPr>
        <w:ind w:left="454" w:hanging="454"/>
      </w:pPr>
      <w:r w:rsidRPr="0008549F">
        <w:t xml:space="preserve">      </w:t>
      </w:r>
      <w:r w:rsidR="00F2201E" w:rsidRPr="0008549F">
        <w:t>en wetgeving.</w:t>
      </w:r>
    </w:p>
    <w:p w:rsidR="00F2201E" w:rsidRPr="0008549F" w:rsidRDefault="00F2201E" w:rsidP="00F2201E">
      <w:pPr>
        <w:rPr>
          <w:b/>
        </w:rPr>
      </w:pPr>
    </w:p>
    <w:p w:rsidR="001A0407" w:rsidRPr="0008549F" w:rsidRDefault="001A0407" w:rsidP="00F2201E">
      <w:pPr>
        <w:rPr>
          <w:b/>
        </w:rPr>
      </w:pPr>
    </w:p>
    <w:p w:rsidR="001A0407" w:rsidRPr="0008549F" w:rsidRDefault="001A0407" w:rsidP="00F2201E">
      <w:pPr>
        <w:rPr>
          <w:b/>
        </w:rPr>
      </w:pPr>
    </w:p>
    <w:p w:rsidR="001A0407" w:rsidRPr="0008549F" w:rsidRDefault="001A0407" w:rsidP="00F2201E">
      <w:pPr>
        <w:rPr>
          <w:b/>
        </w:rPr>
      </w:pPr>
    </w:p>
    <w:p w:rsidR="001A0407" w:rsidRPr="0008549F" w:rsidRDefault="001A0407" w:rsidP="00F2201E">
      <w:pPr>
        <w:rPr>
          <w:b/>
        </w:rPr>
      </w:pPr>
    </w:p>
    <w:p w:rsidR="003B2435" w:rsidRPr="0008549F" w:rsidRDefault="003B2435" w:rsidP="00F2201E">
      <w:pPr>
        <w:rPr>
          <w:b/>
        </w:rPr>
      </w:pPr>
    </w:p>
    <w:p w:rsidR="00F2201E" w:rsidRPr="0008549F" w:rsidRDefault="00F2201E" w:rsidP="00F2201E">
      <w:pPr>
        <w:rPr>
          <w:b/>
        </w:rPr>
      </w:pPr>
      <w:r w:rsidRPr="0008549F">
        <w:rPr>
          <w:b/>
        </w:rPr>
        <w:t>Artikel 4</w:t>
      </w:r>
      <w:r w:rsidRPr="0008549F">
        <w:rPr>
          <w:b/>
        </w:rPr>
        <w:tab/>
        <w:t>Rapportage en verantwoording</w:t>
      </w:r>
    </w:p>
    <w:p w:rsidR="001A0407" w:rsidRPr="0008549F" w:rsidRDefault="00F2201E" w:rsidP="00F2201E">
      <w:pPr>
        <w:ind w:left="705" w:hanging="705"/>
      </w:pPr>
      <w:r w:rsidRPr="0008549F">
        <w:t>4.1Gedurende de looptijd van de overeenkomst vindt er eens per jaar een mondelinge</w:t>
      </w:r>
      <w:r w:rsidR="001A0407" w:rsidRPr="0008549F">
        <w:t xml:space="preserve"> evaluatie</w:t>
      </w:r>
    </w:p>
    <w:p w:rsidR="001A0407" w:rsidRPr="0008549F" w:rsidRDefault="001A0407" w:rsidP="001A0407">
      <w:pPr>
        <w:ind w:left="705" w:hanging="705"/>
      </w:pPr>
      <w:r w:rsidRPr="0008549F">
        <w:t xml:space="preserve">     </w:t>
      </w:r>
      <w:r w:rsidR="00F2201E" w:rsidRPr="0008549F">
        <w:t>plaats tussen opdrachtgever en opdrachtnemer. Een verslag van</w:t>
      </w:r>
      <w:r w:rsidRPr="0008549F">
        <w:t xml:space="preserve"> deze evaluatie wordt opgesteld</w:t>
      </w:r>
    </w:p>
    <w:p w:rsidR="00F2201E" w:rsidRPr="0008549F" w:rsidRDefault="001A0407" w:rsidP="001A0407">
      <w:pPr>
        <w:ind w:left="705" w:hanging="705"/>
      </w:pPr>
      <w:r w:rsidRPr="0008549F">
        <w:t xml:space="preserve">     </w:t>
      </w:r>
      <w:r w:rsidR="00F2201E" w:rsidRPr="0008549F">
        <w:t xml:space="preserve">door de opdrachtgever en wordt door beide partijen getekend voor akkoord. </w:t>
      </w:r>
    </w:p>
    <w:p w:rsidR="00F2201E" w:rsidRPr="0008549F" w:rsidRDefault="00F2201E" w:rsidP="00F2201E">
      <w:pPr>
        <w:ind w:left="397" w:firstLine="308"/>
        <w:rPr>
          <w:snapToGrid w:val="0"/>
        </w:rPr>
      </w:pPr>
      <w:r w:rsidRPr="0008549F">
        <w:rPr>
          <w:snapToGrid w:val="0"/>
        </w:rPr>
        <w:t>In dit overleg zullen in elk geval de volgende onderwerpen aan de orde komen:</w:t>
      </w:r>
    </w:p>
    <w:p w:rsidR="00F2201E" w:rsidRPr="0008549F" w:rsidRDefault="00F2201E" w:rsidP="00F2201E">
      <w:pPr>
        <w:numPr>
          <w:ilvl w:val="0"/>
          <w:numId w:val="6"/>
        </w:numPr>
        <w:tabs>
          <w:tab w:val="clear" w:pos="720"/>
          <w:tab w:val="num" w:pos="1065"/>
        </w:tabs>
        <w:spacing w:line="240" w:lineRule="auto"/>
        <w:ind w:left="1102" w:hanging="397"/>
      </w:pPr>
      <w:r w:rsidRPr="0008549F">
        <w:t>door opdrachtnemer gerealiseerde omzet;</w:t>
      </w:r>
    </w:p>
    <w:p w:rsidR="00F2201E" w:rsidRPr="0008549F" w:rsidRDefault="00F2201E" w:rsidP="00F2201E">
      <w:pPr>
        <w:numPr>
          <w:ilvl w:val="0"/>
          <w:numId w:val="6"/>
        </w:numPr>
        <w:tabs>
          <w:tab w:val="clear" w:pos="720"/>
          <w:tab w:val="num" w:pos="1065"/>
        </w:tabs>
        <w:spacing w:line="240" w:lineRule="auto"/>
        <w:ind w:left="1102" w:hanging="397"/>
      </w:pPr>
      <w:r w:rsidRPr="0008549F">
        <w:t>klanttevredenheid;</w:t>
      </w:r>
    </w:p>
    <w:p w:rsidR="00F2201E" w:rsidRPr="0008549F" w:rsidRDefault="00F2201E" w:rsidP="00F2201E">
      <w:pPr>
        <w:numPr>
          <w:ilvl w:val="0"/>
          <w:numId w:val="6"/>
        </w:numPr>
        <w:tabs>
          <w:tab w:val="clear" w:pos="720"/>
          <w:tab w:val="num" w:pos="1065"/>
        </w:tabs>
        <w:spacing w:line="240" w:lineRule="auto"/>
        <w:ind w:left="1102" w:hanging="397"/>
      </w:pPr>
      <w:r w:rsidRPr="0008549F">
        <w:t>afspraken over de toekomst;</w:t>
      </w:r>
    </w:p>
    <w:p w:rsidR="00F2201E" w:rsidRPr="0008549F" w:rsidRDefault="00F2201E" w:rsidP="00F2201E">
      <w:pPr>
        <w:numPr>
          <w:ilvl w:val="0"/>
          <w:numId w:val="6"/>
        </w:numPr>
        <w:tabs>
          <w:tab w:val="clear" w:pos="720"/>
          <w:tab w:val="num" w:pos="1065"/>
        </w:tabs>
        <w:spacing w:line="240" w:lineRule="auto"/>
        <w:ind w:left="1102" w:hanging="397"/>
      </w:pPr>
      <w:r w:rsidRPr="0008549F">
        <w:t>gang van zaken;</w:t>
      </w:r>
    </w:p>
    <w:p w:rsidR="00F2201E" w:rsidRPr="0008549F" w:rsidRDefault="00F2201E" w:rsidP="00F2201E">
      <w:pPr>
        <w:numPr>
          <w:ilvl w:val="0"/>
          <w:numId w:val="6"/>
        </w:numPr>
        <w:tabs>
          <w:tab w:val="clear" w:pos="720"/>
          <w:tab w:val="num" w:pos="1065"/>
        </w:tabs>
        <w:spacing w:line="240" w:lineRule="auto"/>
        <w:ind w:left="1102" w:hanging="397"/>
        <w:rPr>
          <w:snapToGrid w:val="0"/>
        </w:rPr>
      </w:pPr>
      <w:r w:rsidRPr="0008549F">
        <w:t>verbeterpunten/ onvolkomenheden;</w:t>
      </w:r>
    </w:p>
    <w:p w:rsidR="00F2201E" w:rsidRPr="0008549F" w:rsidRDefault="00F2201E" w:rsidP="00F2201E">
      <w:pPr>
        <w:numPr>
          <w:ilvl w:val="0"/>
          <w:numId w:val="6"/>
        </w:numPr>
        <w:tabs>
          <w:tab w:val="clear" w:pos="720"/>
          <w:tab w:val="num" w:pos="1065"/>
        </w:tabs>
        <w:spacing w:line="240" w:lineRule="auto"/>
        <w:ind w:left="1102" w:hanging="397"/>
        <w:rPr>
          <w:snapToGrid w:val="0"/>
        </w:rPr>
      </w:pPr>
      <w:r w:rsidRPr="0008549F">
        <w:t>aanpassen werkwijze zodat onvolkomenheden in de toekomst voorkomen worden.</w:t>
      </w:r>
    </w:p>
    <w:p w:rsidR="00F2201E" w:rsidRPr="0008549F" w:rsidRDefault="00F2201E" w:rsidP="00F2201E">
      <w:r w:rsidRPr="0008549F">
        <w:t>4.2</w:t>
      </w:r>
      <w:r w:rsidR="00554228" w:rsidRPr="0008549F">
        <w:t xml:space="preserve"> </w:t>
      </w:r>
      <w:r w:rsidRPr="0008549F">
        <w:t>Opdrachtgever stuurt opdrachtnemer een uitnodiging voor deze evaluatie.</w:t>
      </w:r>
    </w:p>
    <w:p w:rsidR="00F2201E" w:rsidRPr="0008549F" w:rsidRDefault="00F2201E" w:rsidP="00F2201E">
      <w:pPr>
        <w:rPr>
          <w:b/>
        </w:rPr>
      </w:pPr>
    </w:p>
    <w:p w:rsidR="00F2201E" w:rsidRPr="0008549F" w:rsidRDefault="00F2201E" w:rsidP="00F2201E">
      <w:pPr>
        <w:rPr>
          <w:b/>
        </w:rPr>
      </w:pPr>
      <w:r w:rsidRPr="0008549F">
        <w:rPr>
          <w:b/>
        </w:rPr>
        <w:t>Artikel 5</w:t>
      </w:r>
      <w:r w:rsidRPr="0008549F">
        <w:rPr>
          <w:b/>
        </w:rPr>
        <w:tab/>
        <w:t>Prijs</w:t>
      </w:r>
    </w:p>
    <w:p w:rsidR="00554228" w:rsidRPr="0008549F" w:rsidRDefault="00F2201E" w:rsidP="00F2201E">
      <w:pPr>
        <w:ind w:left="705" w:hanging="705"/>
      </w:pPr>
      <w:r w:rsidRPr="0008549F">
        <w:t>5.1</w:t>
      </w:r>
      <w:r w:rsidR="00554228" w:rsidRPr="0008549F">
        <w:t xml:space="preserve"> </w:t>
      </w:r>
      <w:r w:rsidRPr="0008549F">
        <w:t xml:space="preserve">Opdrachtnemer verricht de opdracht tegen de prijs zoals vermeld in bijlage 1, à € 65,- per uur. </w:t>
      </w:r>
    </w:p>
    <w:p w:rsidR="00554228" w:rsidRPr="0008549F" w:rsidRDefault="00554228" w:rsidP="00F2201E">
      <w:pPr>
        <w:ind w:left="705" w:hanging="705"/>
      </w:pPr>
      <w:r w:rsidRPr="0008549F">
        <w:t xml:space="preserve">      Alle </w:t>
      </w:r>
      <w:r w:rsidR="00F2201E" w:rsidRPr="0008549F">
        <w:t xml:space="preserve">vermelde prijzen en tarieven zijn in Euro (€) en exclusief BTW. De door inschrijver </w:t>
      </w:r>
    </w:p>
    <w:p w:rsidR="00554228" w:rsidRPr="0008549F" w:rsidRDefault="00554228" w:rsidP="00F2201E">
      <w:pPr>
        <w:ind w:left="705" w:hanging="705"/>
      </w:pPr>
      <w:r w:rsidRPr="0008549F">
        <w:t xml:space="preserve">      </w:t>
      </w:r>
      <w:r w:rsidR="00F2201E" w:rsidRPr="0008549F">
        <w:t>aangeboden prijzen en tarieven zijn inclusief overige belast</w:t>
      </w:r>
      <w:r w:rsidRPr="0008549F">
        <w:t xml:space="preserve">ingen en/of heffingen, reis- en </w:t>
      </w:r>
    </w:p>
    <w:p w:rsidR="00F2201E" w:rsidRPr="0008549F" w:rsidRDefault="00554228" w:rsidP="00F2201E">
      <w:pPr>
        <w:ind w:left="705" w:hanging="705"/>
      </w:pPr>
      <w:r w:rsidRPr="0008549F">
        <w:t xml:space="preserve">      v</w:t>
      </w:r>
      <w:r w:rsidR="00F2201E" w:rsidRPr="0008549F">
        <w:t>erblijfkosten en soortgelijke.</w:t>
      </w:r>
    </w:p>
    <w:p w:rsidR="00554228" w:rsidRPr="0008549F" w:rsidRDefault="00F2201E" w:rsidP="00F2201E">
      <w:pPr>
        <w:ind w:left="705" w:hanging="705"/>
      </w:pPr>
      <w:r w:rsidRPr="0008549F">
        <w:t>5.2</w:t>
      </w:r>
      <w:r w:rsidR="00554228" w:rsidRPr="0008549F">
        <w:t xml:space="preserve"> </w:t>
      </w:r>
      <w:r w:rsidRPr="0008549F">
        <w:t xml:space="preserve">De in de inschrijving aangeboden prijzen kunnen slechts geïndexeerd worden in overleg met </w:t>
      </w:r>
    </w:p>
    <w:p w:rsidR="00554228" w:rsidRPr="0008549F" w:rsidRDefault="00554228" w:rsidP="00F2201E">
      <w:pPr>
        <w:ind w:left="705" w:hanging="705"/>
      </w:pPr>
      <w:r w:rsidRPr="0008549F">
        <w:t xml:space="preserve">      </w:t>
      </w:r>
      <w:r w:rsidR="00F2201E" w:rsidRPr="0008549F">
        <w:t xml:space="preserve">opdrachtgever en enkel vanaf 01-04-2020. Voor de indexering geldt maximaal de toepasselijke </w:t>
      </w:r>
    </w:p>
    <w:p w:rsidR="00554228" w:rsidRPr="0008549F" w:rsidRDefault="00554228" w:rsidP="00F2201E">
      <w:pPr>
        <w:ind w:left="705" w:hanging="705"/>
      </w:pPr>
      <w:r w:rsidRPr="0008549F">
        <w:t xml:space="preserve">      </w:t>
      </w:r>
      <w:r w:rsidR="00F2201E" w:rsidRPr="0008549F">
        <w:t xml:space="preserve">CBS-indexering. Voor indexering moet opdrachtnemer uiterlijk twee (2) maanden vóór de </w:t>
      </w:r>
    </w:p>
    <w:p w:rsidR="00554228" w:rsidRPr="0008549F" w:rsidRDefault="00554228" w:rsidP="00F2201E">
      <w:pPr>
        <w:ind w:left="705" w:hanging="705"/>
      </w:pPr>
      <w:r w:rsidRPr="0008549F">
        <w:t xml:space="preserve">      </w:t>
      </w:r>
      <w:r w:rsidR="00F2201E" w:rsidRPr="0008549F">
        <w:t xml:space="preserve">ingangsdatum van een eventuele prijsindexering een onderbouwd voorstel bij de opdrachtgever </w:t>
      </w:r>
      <w:r w:rsidRPr="0008549F">
        <w:t xml:space="preserve"> </w:t>
      </w:r>
    </w:p>
    <w:p w:rsidR="00554228" w:rsidRPr="0008549F" w:rsidRDefault="00554228" w:rsidP="00F2201E">
      <w:pPr>
        <w:ind w:left="705" w:hanging="705"/>
      </w:pPr>
      <w:r w:rsidRPr="0008549F">
        <w:t xml:space="preserve">      i</w:t>
      </w:r>
      <w:r w:rsidR="00F2201E" w:rsidRPr="0008549F">
        <w:t xml:space="preserve">ndienen. Opdrachtgever beoordeelt het voorstel voor prijsaanpassing. De prijsaanpassing is </w:t>
      </w:r>
    </w:p>
    <w:p w:rsidR="00F2201E" w:rsidRPr="0008549F" w:rsidRDefault="00554228" w:rsidP="00F2201E">
      <w:pPr>
        <w:ind w:left="705" w:hanging="705"/>
      </w:pPr>
      <w:r w:rsidRPr="0008549F">
        <w:t xml:space="preserve">      </w:t>
      </w:r>
      <w:r w:rsidR="00F2201E" w:rsidRPr="0008549F">
        <w:t>gemaximaliseerd tot de in de benoemde CBS index aangegeven stijging over 12 maanden.</w:t>
      </w:r>
    </w:p>
    <w:p w:rsidR="00F2201E" w:rsidRPr="0008549F" w:rsidRDefault="00F2201E" w:rsidP="00F2201E">
      <w:pPr>
        <w:rPr>
          <w:b/>
        </w:rPr>
      </w:pPr>
    </w:p>
    <w:p w:rsidR="00F2201E" w:rsidRPr="0008549F" w:rsidRDefault="00F2201E" w:rsidP="00F2201E">
      <w:pPr>
        <w:rPr>
          <w:b/>
        </w:rPr>
      </w:pPr>
      <w:r w:rsidRPr="0008549F">
        <w:rPr>
          <w:b/>
        </w:rPr>
        <w:t>Artikel 6</w:t>
      </w:r>
      <w:r w:rsidRPr="0008549F">
        <w:rPr>
          <w:b/>
        </w:rPr>
        <w:tab/>
        <w:t>Facturering</w:t>
      </w:r>
    </w:p>
    <w:p w:rsidR="00554228" w:rsidRPr="0008549F" w:rsidRDefault="00554228" w:rsidP="00F2201E">
      <w:r w:rsidRPr="0008549F">
        <w:t>Daar de gemeente Veenendaal de Participatie Wet uitvoert voor de gemeente Veenendaal, Rhenen en Renswoude</w:t>
      </w:r>
      <w:r w:rsidR="00377DC7" w:rsidRPr="0008549F">
        <w:t xml:space="preserve"> accepteren wij alleen facturen die gesplitst zijn per gemeente, zie onderstaand.</w:t>
      </w:r>
    </w:p>
    <w:p w:rsidR="008D6941" w:rsidRPr="0008549F" w:rsidRDefault="00554228" w:rsidP="00F2201E">
      <w:pPr>
        <w:ind w:left="403" w:hanging="403"/>
      </w:pPr>
      <w:r w:rsidRPr="0008549F">
        <w:t>6.</w:t>
      </w:r>
      <w:r w:rsidR="008D6941" w:rsidRPr="0008549F">
        <w:t>1</w:t>
      </w:r>
      <w:r w:rsidRPr="0008549F">
        <w:t xml:space="preserve"> Facturatie vindt plaats per gemeente en per verstrekte opdracht zal aan u een brief worden</w:t>
      </w:r>
    </w:p>
    <w:p w:rsidR="00554228" w:rsidRPr="0008549F" w:rsidRDefault="008D6941" w:rsidP="00F2201E">
      <w:pPr>
        <w:ind w:left="403" w:hanging="403"/>
      </w:pPr>
      <w:r w:rsidRPr="0008549F">
        <w:t xml:space="preserve">      v</w:t>
      </w:r>
      <w:r w:rsidR="00554228" w:rsidRPr="0008549F">
        <w:t>erzonden</w:t>
      </w:r>
      <w:r w:rsidRPr="0008549F">
        <w:t xml:space="preserve"> </w:t>
      </w:r>
      <w:r w:rsidR="00554228" w:rsidRPr="0008549F">
        <w:t>met de wijze waarop u kunt factureren.</w:t>
      </w:r>
    </w:p>
    <w:p w:rsidR="00F2201E" w:rsidRPr="0008549F" w:rsidRDefault="00F2201E" w:rsidP="00F2201E">
      <w:pPr>
        <w:ind w:left="705" w:hanging="705"/>
      </w:pPr>
      <w:r w:rsidRPr="0008549F">
        <w:t>6.</w:t>
      </w:r>
      <w:r w:rsidR="008D6941" w:rsidRPr="0008549F">
        <w:t>2</w:t>
      </w:r>
      <w:r w:rsidR="00554228" w:rsidRPr="0008549F">
        <w:t xml:space="preserve"> </w:t>
      </w:r>
      <w:r w:rsidRPr="0008549F">
        <w:t xml:space="preserve">Facturatie eens per maand op basis van daadwerkelijk geleverde inzet. </w:t>
      </w:r>
    </w:p>
    <w:p w:rsidR="00554228" w:rsidRPr="0008549F" w:rsidRDefault="00F2201E" w:rsidP="00F2201E">
      <w:pPr>
        <w:ind w:left="705" w:hanging="705"/>
      </w:pPr>
      <w:r w:rsidRPr="0008549F">
        <w:t>6.</w:t>
      </w:r>
      <w:r w:rsidR="008D6941" w:rsidRPr="0008549F">
        <w:t>3</w:t>
      </w:r>
      <w:r w:rsidR="00554228" w:rsidRPr="0008549F">
        <w:t xml:space="preserve"> </w:t>
      </w:r>
      <w:r w:rsidRPr="0008549F">
        <w:t xml:space="preserve">De betaling geschiedt uiterlijk binnen 30 dagen na ontvangst van de factuur door de </w:t>
      </w:r>
    </w:p>
    <w:p w:rsidR="00554228" w:rsidRPr="0008549F" w:rsidRDefault="00554228" w:rsidP="00F2201E">
      <w:pPr>
        <w:ind w:left="705" w:hanging="705"/>
      </w:pPr>
      <w:r w:rsidRPr="0008549F">
        <w:t xml:space="preserve">      </w:t>
      </w:r>
      <w:r w:rsidR="00F2201E" w:rsidRPr="0008549F">
        <w:t xml:space="preserve">opdrachtgever mits de levering is goedgekeurd, alle documenten zijn ontvangen en de </w:t>
      </w:r>
    </w:p>
    <w:p w:rsidR="00554228" w:rsidRPr="0008549F" w:rsidRDefault="00554228" w:rsidP="00F2201E">
      <w:pPr>
        <w:ind w:left="705" w:hanging="705"/>
      </w:pPr>
      <w:r w:rsidRPr="0008549F">
        <w:t xml:space="preserve">      </w:t>
      </w:r>
      <w:r w:rsidR="00F2201E" w:rsidRPr="0008549F">
        <w:t xml:space="preserve">opdrachtnemer alle verplichtingen uit de overeenkomst is nagekomen. Als uw factuur niet aan </w:t>
      </w:r>
    </w:p>
    <w:p w:rsidR="00554228" w:rsidRPr="0008549F" w:rsidRDefault="00554228" w:rsidP="00F2201E">
      <w:pPr>
        <w:ind w:left="705" w:hanging="705"/>
      </w:pPr>
      <w:r w:rsidRPr="0008549F">
        <w:t xml:space="preserve">      </w:t>
      </w:r>
      <w:r w:rsidR="00F2201E" w:rsidRPr="0008549F">
        <w:t xml:space="preserve">boven gestelde vereisten voldoet, loopt de betaling hiervan aanzienlijke vertraging op. Bij niet </w:t>
      </w:r>
    </w:p>
    <w:p w:rsidR="00554228" w:rsidRPr="0008549F" w:rsidRDefault="00554228" w:rsidP="00F2201E">
      <w:pPr>
        <w:ind w:left="705" w:hanging="705"/>
      </w:pPr>
      <w:r w:rsidRPr="0008549F">
        <w:t xml:space="preserve">      </w:t>
      </w:r>
      <w:r w:rsidR="00F2201E" w:rsidRPr="0008549F">
        <w:t xml:space="preserve">voldoen aan de bovengenoemde voorwaarden, is de opdrachtgever genoodzaakt uw factuur te </w:t>
      </w:r>
    </w:p>
    <w:p w:rsidR="00F2201E" w:rsidRPr="0008549F" w:rsidRDefault="00554228" w:rsidP="00F2201E">
      <w:pPr>
        <w:ind w:left="705" w:hanging="705"/>
      </w:pPr>
      <w:r w:rsidRPr="0008549F">
        <w:t xml:space="preserve">      </w:t>
      </w:r>
      <w:r w:rsidR="00F2201E" w:rsidRPr="0008549F">
        <w:t xml:space="preserve">retourneren. </w:t>
      </w:r>
    </w:p>
    <w:p w:rsidR="0008549F" w:rsidRDefault="0008549F" w:rsidP="00F2201E">
      <w:pPr>
        <w:rPr>
          <w:b/>
        </w:rPr>
      </w:pPr>
    </w:p>
    <w:p w:rsidR="00AC5477" w:rsidRPr="0008549F" w:rsidRDefault="00AC5477" w:rsidP="00F2201E">
      <w:pPr>
        <w:rPr>
          <w:b/>
        </w:rPr>
      </w:pPr>
      <w:r w:rsidRPr="0008549F">
        <w:rPr>
          <w:b/>
        </w:rPr>
        <w:t xml:space="preserve">Artikel </w:t>
      </w:r>
      <w:r w:rsidR="0008549F">
        <w:rPr>
          <w:b/>
        </w:rPr>
        <w:t>7</w:t>
      </w:r>
      <w:r w:rsidRPr="0008549F">
        <w:rPr>
          <w:b/>
        </w:rPr>
        <w:tab/>
        <w:t>Overige bepalingen</w:t>
      </w:r>
    </w:p>
    <w:p w:rsidR="00AC5477" w:rsidRPr="0008549F" w:rsidRDefault="0008549F" w:rsidP="00F2201E">
      <w:r>
        <w:t>7</w:t>
      </w:r>
      <w:r w:rsidR="00AC5477" w:rsidRPr="0008549F">
        <w:t>.1 Op deze overeenkomst is Nederlands recht van toepassing.</w:t>
      </w:r>
    </w:p>
    <w:p w:rsidR="00AC5477" w:rsidRPr="0008549F" w:rsidRDefault="0008549F" w:rsidP="00F2201E">
      <w:r>
        <w:t>7</w:t>
      </w:r>
      <w:r w:rsidR="00AC5477" w:rsidRPr="0008549F">
        <w:t xml:space="preserve">.2 Aan deze overeenkomst kunnen eerst rechten worden ontleend nadat beide partijen beschikken </w:t>
      </w:r>
    </w:p>
    <w:p w:rsidR="00AC5477" w:rsidRPr="0008549F" w:rsidRDefault="00AC5477" w:rsidP="00F2201E">
      <w:r w:rsidRPr="0008549F">
        <w:t xml:space="preserve">      over een door beide partijen getekend exemplaar.</w:t>
      </w:r>
    </w:p>
    <w:p w:rsidR="00AC5477" w:rsidRPr="0008549F" w:rsidRDefault="0008549F" w:rsidP="00F2201E">
      <w:r>
        <w:t>7</w:t>
      </w:r>
      <w:r w:rsidR="00AC5477" w:rsidRPr="0008549F">
        <w:t xml:space="preserve">.3 Indien één of meerdere bepalingen van deze overeenkomst nietig mochten zijn, of worden </w:t>
      </w:r>
    </w:p>
    <w:p w:rsidR="00AC5477" w:rsidRPr="0008549F" w:rsidRDefault="00AC5477" w:rsidP="00F2201E">
      <w:r w:rsidRPr="0008549F">
        <w:t xml:space="preserve">      verklaard, zullen de overige bepalingen van kracht blijven. Partijen zullen over de omstreden </w:t>
      </w:r>
    </w:p>
    <w:p w:rsidR="00AC5477" w:rsidRPr="0008549F" w:rsidRDefault="00AC5477" w:rsidP="00F2201E">
      <w:r w:rsidRPr="0008549F">
        <w:t xml:space="preserve">      bepaling(en) overleg plegen teneinde een zodanige vervangende regeling te treffen dat de </w:t>
      </w:r>
    </w:p>
    <w:p w:rsidR="00AC5477" w:rsidRPr="0008549F" w:rsidRDefault="00AC5477" w:rsidP="00F2201E">
      <w:r w:rsidRPr="0008549F">
        <w:t xml:space="preserve">      strekking van deze overeenkomst behouden blijft.</w:t>
      </w:r>
    </w:p>
    <w:p w:rsidR="00BC745E" w:rsidRPr="0008549F" w:rsidRDefault="0008549F" w:rsidP="00F2201E">
      <w:r>
        <w:t>7</w:t>
      </w:r>
      <w:r w:rsidR="00AC5477" w:rsidRPr="0008549F">
        <w:t>.4 Voor zover</w:t>
      </w:r>
      <w:r w:rsidR="00BC745E" w:rsidRPr="0008549F">
        <w:t xml:space="preserve"> de uitvoering van deze overeenkomst wezenlijk beïnvloed wordt door wijzigingen in </w:t>
      </w:r>
    </w:p>
    <w:p w:rsidR="00BC745E" w:rsidRPr="0008549F" w:rsidRDefault="00BC745E" w:rsidP="00F2201E">
      <w:r w:rsidRPr="0008549F">
        <w:t xml:space="preserve">      wet- of regelgeving en/ of gemeentelijk beleid, zullen partijen overleg voeren over het al dan niet </w:t>
      </w:r>
    </w:p>
    <w:p w:rsidR="00AC5477" w:rsidRPr="0008549F" w:rsidRDefault="00BC745E" w:rsidP="00F2201E">
      <w:r w:rsidRPr="0008549F">
        <w:t xml:space="preserve">      (gewijzigd) voortzetten van deze overeenkomst.</w:t>
      </w:r>
    </w:p>
    <w:p w:rsidR="00BC745E" w:rsidRPr="0008549F" w:rsidRDefault="00BC745E" w:rsidP="00F2201E"/>
    <w:p w:rsidR="00BC745E" w:rsidRPr="0008549F" w:rsidRDefault="00BC745E" w:rsidP="00F2201E"/>
    <w:p w:rsidR="00BC745E" w:rsidRPr="0008549F" w:rsidRDefault="00BC745E" w:rsidP="00F2201E"/>
    <w:p w:rsidR="00BC745E" w:rsidRPr="0008549F" w:rsidRDefault="0008549F" w:rsidP="00F2201E">
      <w:r>
        <w:lastRenderedPageBreak/>
        <w:t>7</w:t>
      </w:r>
      <w:r w:rsidR="00BC745E" w:rsidRPr="0008549F">
        <w:t xml:space="preserve">.5 Opdrachtnemer is niet gerechtigd de uit de Raamovereenkomst voortvloeiende rechten zonder </w:t>
      </w:r>
    </w:p>
    <w:p w:rsidR="00BC745E" w:rsidRPr="0008549F" w:rsidRDefault="00BC745E" w:rsidP="00F2201E">
      <w:r w:rsidRPr="0008549F">
        <w:t xml:space="preserve">      schriftelijke toestemming van opdrachtgever aan een derde over te dragen, te vervreemden of te </w:t>
      </w:r>
    </w:p>
    <w:p w:rsidR="00BC745E" w:rsidRPr="0008549F" w:rsidRDefault="00BC745E" w:rsidP="00F2201E">
      <w:r w:rsidRPr="0008549F">
        <w:t xml:space="preserve">      bezwaren. Aan de toestemming van de opdrachtgever kunnen voorwaarden worden gesteld. </w:t>
      </w:r>
    </w:p>
    <w:p w:rsidR="00BC745E" w:rsidRDefault="00BC745E" w:rsidP="00F2201E">
      <w:r w:rsidRPr="0008549F">
        <w:t xml:space="preserve">      Opdrachtgever zal haar toestemming niet op onredelijke gronden weigeren.</w:t>
      </w:r>
    </w:p>
    <w:p w:rsidR="0008549F" w:rsidRDefault="0008549F" w:rsidP="00F2201E">
      <w:r>
        <w:t xml:space="preserve">7.6 Op deze raamovereenkomst zijn verder de Algemene voorwaarden van de gemeente Veenendaal </w:t>
      </w:r>
    </w:p>
    <w:p w:rsidR="0008549F" w:rsidRDefault="0008549F" w:rsidP="00F2201E">
      <w:r>
        <w:t xml:space="preserve">      van toepassing. Deze kunt u nalezen op de website van de gemeente Veenendaal. </w:t>
      </w:r>
    </w:p>
    <w:p w:rsidR="0008549F" w:rsidRPr="0008549F" w:rsidRDefault="0008549F" w:rsidP="00F2201E">
      <w:r>
        <w:t xml:space="preserve">      www.veenendaal.nl</w:t>
      </w:r>
    </w:p>
    <w:p w:rsidR="00F2201E" w:rsidRPr="0008549F" w:rsidRDefault="00F2201E" w:rsidP="00F2201E"/>
    <w:p w:rsidR="00F2201E" w:rsidRPr="0008549F" w:rsidRDefault="00F2201E" w:rsidP="00F2201E">
      <w:pPr>
        <w:rPr>
          <w:b/>
        </w:rPr>
      </w:pPr>
      <w:r w:rsidRPr="0008549F">
        <w:rPr>
          <w:b/>
        </w:rPr>
        <w:t>Artikel</w:t>
      </w:r>
      <w:r w:rsidRPr="0008549F">
        <w:rPr>
          <w:b/>
        </w:rPr>
        <w:tab/>
      </w:r>
      <w:r w:rsidR="0008549F">
        <w:rPr>
          <w:b/>
        </w:rPr>
        <w:t>8</w:t>
      </w:r>
      <w:r w:rsidRPr="0008549F">
        <w:rPr>
          <w:b/>
        </w:rPr>
        <w:tab/>
        <w:t>Rangorde van documenten</w:t>
      </w:r>
    </w:p>
    <w:p w:rsidR="00BC745E" w:rsidRPr="0008549F" w:rsidRDefault="0008549F" w:rsidP="00F2201E">
      <w:pPr>
        <w:ind w:left="705" w:hanging="705"/>
      </w:pPr>
      <w:r>
        <w:t>8</w:t>
      </w:r>
      <w:r w:rsidR="00F2201E" w:rsidRPr="0008549F">
        <w:t>.1</w:t>
      </w:r>
      <w:r w:rsidR="00BC745E" w:rsidRPr="0008549F">
        <w:t xml:space="preserve"> </w:t>
      </w:r>
      <w:r w:rsidR="00F2201E" w:rsidRPr="0008549F">
        <w:t xml:space="preserve">Van deze overeenkomst maakt integraal onderdeel uit wat is gesteld en geregeld in de bij deze </w:t>
      </w:r>
    </w:p>
    <w:p w:rsidR="00F2201E" w:rsidRPr="0008549F" w:rsidRDefault="00BC745E" w:rsidP="00F2201E">
      <w:pPr>
        <w:ind w:left="705" w:hanging="705"/>
      </w:pPr>
      <w:r w:rsidRPr="0008549F">
        <w:t xml:space="preserve">        </w:t>
      </w:r>
      <w:r w:rsidR="00F2201E" w:rsidRPr="0008549F">
        <w:t>overeenkomst behorende bijlagen, te weten:</w:t>
      </w:r>
    </w:p>
    <w:p w:rsidR="00F2201E" w:rsidRPr="0008549F" w:rsidRDefault="00F2201E" w:rsidP="00F2201E">
      <w:pPr>
        <w:pStyle w:val="Lijstalinea"/>
        <w:widowControl/>
        <w:numPr>
          <w:ilvl w:val="0"/>
          <w:numId w:val="7"/>
        </w:numPr>
        <w:spacing w:line="240" w:lineRule="auto"/>
        <w:contextualSpacing w:val="0"/>
        <w:rPr>
          <w:rFonts w:ascii="Arial" w:hAnsi="Arial" w:cs="Arial"/>
          <w:sz w:val="20"/>
          <w:szCs w:val="20"/>
        </w:rPr>
      </w:pPr>
      <w:r w:rsidRPr="0008549F">
        <w:rPr>
          <w:rFonts w:ascii="Arial" w:hAnsi="Arial" w:cs="Arial"/>
          <w:sz w:val="20"/>
          <w:szCs w:val="20"/>
        </w:rPr>
        <w:t xml:space="preserve">‘Programma van Eisen: Externe jobcoachvoorziening gemeenten arbeidsmarktregio </w:t>
      </w:r>
      <w:proofErr w:type="spellStart"/>
      <w:r w:rsidRPr="0008549F">
        <w:rPr>
          <w:rFonts w:ascii="Arial" w:hAnsi="Arial" w:cs="Arial"/>
          <w:sz w:val="20"/>
          <w:szCs w:val="20"/>
        </w:rPr>
        <w:t>Foodvalley</w:t>
      </w:r>
      <w:proofErr w:type="spellEnd"/>
      <w:r w:rsidRPr="0008549F">
        <w:rPr>
          <w:rFonts w:ascii="Arial" w:hAnsi="Arial" w:cs="Arial"/>
          <w:sz w:val="20"/>
          <w:szCs w:val="20"/>
        </w:rPr>
        <w:t>’ (</w:t>
      </w:r>
      <w:r w:rsidR="0008549F">
        <w:rPr>
          <w:rFonts w:ascii="Arial" w:hAnsi="Arial" w:cs="Arial"/>
          <w:sz w:val="20"/>
          <w:szCs w:val="20"/>
        </w:rPr>
        <w:t>bijlage 1</w:t>
      </w:r>
      <w:r w:rsidRPr="0008549F">
        <w:rPr>
          <w:rFonts w:ascii="Arial" w:hAnsi="Arial" w:cs="Arial"/>
          <w:sz w:val="20"/>
          <w:szCs w:val="20"/>
        </w:rPr>
        <w:t>);</w:t>
      </w:r>
    </w:p>
    <w:p w:rsidR="00F2201E" w:rsidRPr="0008549F" w:rsidRDefault="00F2201E" w:rsidP="00F2201E">
      <w:pPr>
        <w:pStyle w:val="Lijstalinea"/>
        <w:widowControl/>
        <w:numPr>
          <w:ilvl w:val="0"/>
          <w:numId w:val="7"/>
        </w:numPr>
        <w:spacing w:line="240" w:lineRule="auto"/>
        <w:contextualSpacing w:val="0"/>
        <w:rPr>
          <w:rFonts w:ascii="Arial" w:hAnsi="Arial" w:cs="Arial"/>
          <w:sz w:val="20"/>
          <w:szCs w:val="20"/>
        </w:rPr>
      </w:pPr>
      <w:r w:rsidRPr="0008549F">
        <w:rPr>
          <w:rFonts w:ascii="Arial" w:hAnsi="Arial" w:cs="Arial"/>
          <w:sz w:val="20"/>
          <w:szCs w:val="20"/>
        </w:rPr>
        <w:t xml:space="preserve">Algemene Inkoopvoorwaarden van de </w:t>
      </w:r>
      <w:r w:rsidR="000A3FEC">
        <w:rPr>
          <w:rFonts w:ascii="Arial" w:hAnsi="Arial" w:cs="Arial"/>
          <w:sz w:val="20"/>
          <w:szCs w:val="20"/>
        </w:rPr>
        <w:t>gemeente Veenendaal (bijlage 2);</w:t>
      </w:r>
    </w:p>
    <w:p w:rsidR="00963AD5" w:rsidRPr="0008549F" w:rsidRDefault="00963AD5" w:rsidP="00F2201E">
      <w:pPr>
        <w:pStyle w:val="Lijstalinea"/>
        <w:widowControl/>
        <w:numPr>
          <w:ilvl w:val="0"/>
          <w:numId w:val="7"/>
        </w:numPr>
        <w:spacing w:line="240" w:lineRule="auto"/>
        <w:contextualSpacing w:val="0"/>
        <w:rPr>
          <w:rFonts w:ascii="Arial" w:hAnsi="Arial" w:cs="Arial"/>
          <w:sz w:val="20"/>
          <w:szCs w:val="20"/>
        </w:rPr>
      </w:pPr>
      <w:r w:rsidRPr="0008549F">
        <w:rPr>
          <w:rFonts w:ascii="Arial" w:hAnsi="Arial" w:cs="Arial"/>
          <w:sz w:val="20"/>
          <w:szCs w:val="20"/>
        </w:rPr>
        <w:t>Verwerkingsovereenkomst van de gemeente Veenendaal</w:t>
      </w:r>
      <w:r w:rsidR="0008549F">
        <w:rPr>
          <w:rFonts w:ascii="Arial" w:hAnsi="Arial" w:cs="Arial"/>
          <w:sz w:val="20"/>
          <w:szCs w:val="20"/>
        </w:rPr>
        <w:t xml:space="preserve"> (bijlage </w:t>
      </w:r>
      <w:r w:rsidR="000A3FEC">
        <w:rPr>
          <w:rFonts w:ascii="Arial" w:hAnsi="Arial" w:cs="Arial"/>
          <w:sz w:val="20"/>
          <w:szCs w:val="20"/>
        </w:rPr>
        <w:t>3</w:t>
      </w:r>
      <w:r w:rsidR="0008549F">
        <w:rPr>
          <w:rFonts w:ascii="Arial" w:hAnsi="Arial" w:cs="Arial"/>
          <w:sz w:val="20"/>
          <w:szCs w:val="20"/>
        </w:rPr>
        <w:t>).</w:t>
      </w:r>
    </w:p>
    <w:p w:rsidR="0008549F" w:rsidRDefault="00A92115" w:rsidP="00F2201E">
      <w:pPr>
        <w:ind w:left="705" w:hanging="705"/>
      </w:pPr>
      <w:r>
        <w:t>8</w:t>
      </w:r>
      <w:r w:rsidR="00F2201E" w:rsidRPr="0008549F">
        <w:t>.2</w:t>
      </w:r>
      <w:r w:rsidR="00963AD5" w:rsidRPr="0008549F">
        <w:t xml:space="preserve"> </w:t>
      </w:r>
      <w:r w:rsidR="00F2201E" w:rsidRPr="0008549F">
        <w:t xml:space="preserve">Ingeval van strijdigheid tussen de overeenkomst en bijlagen prevaleert het document dat in de </w:t>
      </w:r>
    </w:p>
    <w:p w:rsidR="00F2201E" w:rsidRPr="0008549F" w:rsidRDefault="0008549F" w:rsidP="00F2201E">
      <w:pPr>
        <w:ind w:left="705" w:hanging="705"/>
      </w:pPr>
      <w:r>
        <w:t xml:space="preserve">        </w:t>
      </w:r>
      <w:r w:rsidR="00F2201E" w:rsidRPr="0008549F">
        <w:t>voorgaande opsomming eerst genoemd is.</w:t>
      </w:r>
    </w:p>
    <w:p w:rsidR="00963AD5" w:rsidRPr="0008549F" w:rsidRDefault="00963AD5" w:rsidP="00F2201E">
      <w:pPr>
        <w:spacing w:after="200" w:line="276" w:lineRule="auto"/>
      </w:pPr>
    </w:p>
    <w:p w:rsidR="00F2201E" w:rsidRPr="0008549F" w:rsidRDefault="00F2201E" w:rsidP="00F2201E">
      <w:pPr>
        <w:spacing w:after="200" w:line="276" w:lineRule="auto"/>
      </w:pPr>
      <w:r w:rsidRPr="0008549F">
        <w:t>Aldus overeengekomen en in tweevoud ondertekend,</w:t>
      </w:r>
    </w:p>
    <w:p w:rsidR="00F2201E" w:rsidRPr="0008549F" w:rsidRDefault="00F2201E" w:rsidP="00F2201E">
      <w:pPr>
        <w:spacing w:after="120"/>
      </w:pPr>
      <w:r w:rsidRPr="0008549F">
        <w:t>&lt;datum&gt;</w:t>
      </w:r>
    </w:p>
    <w:p w:rsidR="00F2201E" w:rsidRPr="0008549F" w:rsidRDefault="00F2201E" w:rsidP="00F2201E">
      <w:pPr>
        <w:spacing w:after="120"/>
      </w:pPr>
    </w:p>
    <w:p w:rsidR="00F2201E" w:rsidRPr="0008549F" w:rsidRDefault="00F2201E" w:rsidP="00F2201E">
      <w:pPr>
        <w:tabs>
          <w:tab w:val="left" w:pos="4820"/>
        </w:tabs>
        <w:spacing w:after="120"/>
      </w:pPr>
      <w:r w:rsidRPr="0008549F">
        <w:t xml:space="preserve">Gemeente </w:t>
      </w:r>
      <w:r w:rsidR="00963AD5" w:rsidRPr="0008549F">
        <w:t>Veenendaal</w:t>
      </w:r>
      <w:r w:rsidRPr="0008549F">
        <w:t>,</w:t>
      </w:r>
      <w:r w:rsidRPr="0008549F">
        <w:tab/>
        <w:t>&lt;Naam bedrijf&gt;</w:t>
      </w:r>
    </w:p>
    <w:p w:rsidR="00F2201E" w:rsidRPr="00F2201E" w:rsidRDefault="00F2201E" w:rsidP="00F2201E"/>
    <w:sectPr w:rsidR="00F2201E" w:rsidRPr="00F2201E" w:rsidSect="004405BB">
      <w:footerReference w:type="default" r:id="rId7"/>
      <w:footerReference w:type="first" r:id="rId8"/>
      <w:pgSz w:w="11906" w:h="16838" w:code="9"/>
      <w:pgMar w:top="1701" w:right="1418" w:bottom="1418" w:left="1418" w:header="1247" w:footer="397" w:gutter="0"/>
      <w:paperSrc w:first="7" w:other="7"/>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01E" w:rsidRDefault="00F2201E">
      <w:r>
        <w:separator/>
      </w:r>
    </w:p>
  </w:endnote>
  <w:endnote w:type="continuationSeparator" w:id="0">
    <w:p w:rsidR="00F2201E" w:rsidRDefault="00F2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Futura-Book">
    <w:altName w:val="Arial"/>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5BB" w:rsidRDefault="004405BB" w:rsidP="004405BB">
    <w:pPr>
      <w:pStyle w:val="Voettekst"/>
      <w:tabs>
        <w:tab w:val="clear" w:pos="4536"/>
        <w:tab w:val="clear" w:pos="9072"/>
        <w:tab w:val="center" w:pos="4535"/>
        <w:tab w:val="right" w:pos="9070"/>
      </w:tabs>
    </w:pPr>
    <w:r>
      <w:t>P</w:t>
    </w:r>
    <w:r w:rsidR="0008549F">
      <w:t>araaf opdrachtgever: ……</w:t>
    </w:r>
    <w:r w:rsidR="0008549F">
      <w:tab/>
    </w:r>
    <w:r>
      <w:tab/>
      <w:t>Paraaf opdrachtnemer: ……</w:t>
    </w:r>
  </w:p>
  <w:p w:rsidR="004405BB" w:rsidRDefault="004405BB" w:rsidP="004405BB">
    <w:pPr>
      <w:pStyle w:val="Voettekst"/>
      <w:tabs>
        <w:tab w:val="clear" w:pos="4536"/>
        <w:tab w:val="clear" w:pos="9072"/>
        <w:tab w:val="center" w:pos="4535"/>
        <w:tab w:val="right" w:pos="9070"/>
      </w:tabs>
    </w:pPr>
  </w:p>
  <w:p w:rsidR="004405BB" w:rsidRDefault="004405BB" w:rsidP="004405BB">
    <w:pPr>
      <w:pStyle w:val="Voettekst"/>
      <w:tabs>
        <w:tab w:val="clear" w:pos="4536"/>
        <w:tab w:val="clear" w:pos="9072"/>
        <w:tab w:val="center" w:pos="4535"/>
        <w:tab w:val="right" w:pos="9070"/>
      </w:tabs>
    </w:pPr>
    <w:r>
      <w:t>Raamovereenkomst Re-integratie jobcoach Gemeente Veenendaal, Rhenen en Renswoude</w:t>
    </w:r>
  </w:p>
  <w:p w:rsidR="004405BB" w:rsidRDefault="004405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01E" w:rsidRDefault="00F2201E" w:rsidP="00F2201E">
    <w:pPr>
      <w:pStyle w:val="Voettekst"/>
      <w:tabs>
        <w:tab w:val="clear" w:pos="4536"/>
        <w:tab w:val="clear" w:pos="9072"/>
        <w:tab w:val="center" w:pos="4535"/>
        <w:tab w:val="right" w:pos="9070"/>
      </w:tabs>
    </w:pPr>
    <w:r>
      <w:t>P</w:t>
    </w:r>
    <w:r w:rsidR="0008549F">
      <w:t>araaf opdrachtgever: ……</w:t>
    </w:r>
    <w:r w:rsidR="0008549F">
      <w:tab/>
    </w:r>
    <w:r>
      <w:tab/>
      <w:t>Paraaf opdrachtnemer: ……</w:t>
    </w:r>
  </w:p>
  <w:p w:rsidR="00F2201E" w:rsidRDefault="00F2201E" w:rsidP="00F2201E">
    <w:pPr>
      <w:pStyle w:val="Voettekst"/>
      <w:tabs>
        <w:tab w:val="clear" w:pos="4536"/>
        <w:tab w:val="clear" w:pos="9072"/>
        <w:tab w:val="center" w:pos="4535"/>
        <w:tab w:val="right" w:pos="9070"/>
      </w:tabs>
    </w:pPr>
  </w:p>
  <w:p w:rsidR="00F2201E" w:rsidRDefault="00F2201E" w:rsidP="00F2201E">
    <w:pPr>
      <w:pStyle w:val="Voettekst"/>
      <w:tabs>
        <w:tab w:val="clear" w:pos="4536"/>
        <w:tab w:val="clear" w:pos="9072"/>
        <w:tab w:val="center" w:pos="4535"/>
        <w:tab w:val="right" w:pos="9070"/>
      </w:tabs>
    </w:pPr>
    <w:r>
      <w:t>Raamovereenkomst Re-integratie jobcoach Gemeente Veenendaal, Rhenen en Renswoude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01E" w:rsidRDefault="00F2201E">
      <w:r>
        <w:separator/>
      </w:r>
    </w:p>
  </w:footnote>
  <w:footnote w:type="continuationSeparator" w:id="0">
    <w:p w:rsidR="00F2201E" w:rsidRDefault="00F22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AE4"/>
    <w:multiLevelType w:val="hybridMultilevel"/>
    <w:tmpl w:val="112299B8"/>
    <w:lvl w:ilvl="0" w:tplc="04130003">
      <w:start w:val="1"/>
      <w:numFmt w:val="bullet"/>
      <w:lvlText w:val="o"/>
      <w:lvlJc w:val="left"/>
      <w:pPr>
        <w:tabs>
          <w:tab w:val="num" w:pos="720"/>
        </w:tabs>
        <w:ind w:left="720" w:hanging="360"/>
      </w:pPr>
      <w:rPr>
        <w:rFonts w:ascii="Courier New" w:hAnsi="Courier New" w:hint="default"/>
      </w:rPr>
    </w:lvl>
    <w:lvl w:ilvl="1" w:tplc="04130005">
      <w:start w:val="1"/>
      <w:numFmt w:val="bullet"/>
      <w:lvlText w:val=""/>
      <w:lvlJc w:val="left"/>
      <w:pPr>
        <w:tabs>
          <w:tab w:val="num" w:pos="1440"/>
        </w:tabs>
        <w:ind w:left="1440" w:hanging="360"/>
      </w:pPr>
      <w:rPr>
        <w:rFonts w:ascii="Wingdings" w:hAnsi="Wingdings" w:hint="default"/>
      </w:rPr>
    </w:lvl>
    <w:lvl w:ilvl="2" w:tplc="A92EBECA">
      <w:start w:val="2"/>
      <w:numFmt w:val="bullet"/>
      <w:lvlText w:val="-"/>
      <w:lvlJc w:val="left"/>
      <w:pPr>
        <w:tabs>
          <w:tab w:val="num" w:pos="2340"/>
        </w:tabs>
        <w:ind w:left="2340" w:hanging="360"/>
      </w:pPr>
      <w:rPr>
        <w:rFonts w:ascii="Arial" w:eastAsia="Times New Roman" w:hAnsi="Arial"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AC4A50"/>
    <w:multiLevelType w:val="hybridMultilevel"/>
    <w:tmpl w:val="401264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F96F8D"/>
    <w:multiLevelType w:val="hybridMultilevel"/>
    <w:tmpl w:val="9D625F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4172C2"/>
    <w:multiLevelType w:val="hybridMultilevel"/>
    <w:tmpl w:val="30A81DAC"/>
    <w:lvl w:ilvl="0" w:tplc="04130005">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15:restartNumberingAfterBreak="0">
    <w:nsid w:val="1DA74FF7"/>
    <w:multiLevelType w:val="hybridMultilevel"/>
    <w:tmpl w:val="04B841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46ED5"/>
    <w:multiLevelType w:val="hybridMultilevel"/>
    <w:tmpl w:val="BB8C9ED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B2A7215"/>
    <w:multiLevelType w:val="multilevel"/>
    <w:tmpl w:val="B7D039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4EEC72CB"/>
    <w:multiLevelType w:val="hybridMultilevel"/>
    <w:tmpl w:val="5EA45150"/>
    <w:lvl w:ilvl="0" w:tplc="790A10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A17695"/>
    <w:multiLevelType w:val="hybridMultilevel"/>
    <w:tmpl w:val="030AF63C"/>
    <w:lvl w:ilvl="0" w:tplc="04130005">
      <w:start w:val="1"/>
      <w:numFmt w:val="bullet"/>
      <w:lvlText w:val=""/>
      <w:lvlJc w:val="left"/>
      <w:pPr>
        <w:tabs>
          <w:tab w:val="num" w:pos="1431"/>
        </w:tabs>
        <w:ind w:left="1431" w:hanging="360"/>
      </w:pPr>
      <w:rPr>
        <w:rFonts w:ascii="Wingdings" w:hAnsi="Wingdings" w:hint="default"/>
      </w:rPr>
    </w:lvl>
    <w:lvl w:ilvl="1" w:tplc="04130005">
      <w:start w:val="1"/>
      <w:numFmt w:val="bullet"/>
      <w:lvlText w:val=""/>
      <w:lvlJc w:val="left"/>
      <w:pPr>
        <w:tabs>
          <w:tab w:val="num" w:pos="2151"/>
        </w:tabs>
        <w:ind w:left="2151" w:hanging="360"/>
      </w:pPr>
      <w:rPr>
        <w:rFonts w:ascii="Wingdings" w:hAnsi="Wingdings" w:hint="default"/>
      </w:rPr>
    </w:lvl>
    <w:lvl w:ilvl="2" w:tplc="A92EBECA">
      <w:start w:val="2"/>
      <w:numFmt w:val="bullet"/>
      <w:lvlText w:val="-"/>
      <w:lvlJc w:val="left"/>
      <w:pPr>
        <w:tabs>
          <w:tab w:val="num" w:pos="3051"/>
        </w:tabs>
        <w:ind w:left="3051" w:hanging="360"/>
      </w:pPr>
      <w:rPr>
        <w:rFonts w:ascii="Arial" w:eastAsia="Times New Roman" w:hAnsi="Arial" w:hint="default"/>
      </w:rPr>
    </w:lvl>
    <w:lvl w:ilvl="3" w:tplc="0413000F" w:tentative="1">
      <w:start w:val="1"/>
      <w:numFmt w:val="decimal"/>
      <w:lvlText w:val="%4."/>
      <w:lvlJc w:val="left"/>
      <w:pPr>
        <w:tabs>
          <w:tab w:val="num" w:pos="3591"/>
        </w:tabs>
        <w:ind w:left="3591" w:hanging="360"/>
      </w:pPr>
      <w:rPr>
        <w:rFonts w:cs="Times New Roman"/>
      </w:rPr>
    </w:lvl>
    <w:lvl w:ilvl="4" w:tplc="04130019" w:tentative="1">
      <w:start w:val="1"/>
      <w:numFmt w:val="lowerLetter"/>
      <w:lvlText w:val="%5."/>
      <w:lvlJc w:val="left"/>
      <w:pPr>
        <w:tabs>
          <w:tab w:val="num" w:pos="4311"/>
        </w:tabs>
        <w:ind w:left="4311" w:hanging="360"/>
      </w:pPr>
      <w:rPr>
        <w:rFonts w:cs="Times New Roman"/>
      </w:rPr>
    </w:lvl>
    <w:lvl w:ilvl="5" w:tplc="0413001B" w:tentative="1">
      <w:start w:val="1"/>
      <w:numFmt w:val="lowerRoman"/>
      <w:lvlText w:val="%6."/>
      <w:lvlJc w:val="right"/>
      <w:pPr>
        <w:tabs>
          <w:tab w:val="num" w:pos="5031"/>
        </w:tabs>
        <w:ind w:left="5031" w:hanging="180"/>
      </w:pPr>
      <w:rPr>
        <w:rFonts w:cs="Times New Roman"/>
      </w:rPr>
    </w:lvl>
    <w:lvl w:ilvl="6" w:tplc="0413000F" w:tentative="1">
      <w:start w:val="1"/>
      <w:numFmt w:val="decimal"/>
      <w:lvlText w:val="%7."/>
      <w:lvlJc w:val="left"/>
      <w:pPr>
        <w:tabs>
          <w:tab w:val="num" w:pos="5751"/>
        </w:tabs>
        <w:ind w:left="5751" w:hanging="360"/>
      </w:pPr>
      <w:rPr>
        <w:rFonts w:cs="Times New Roman"/>
      </w:rPr>
    </w:lvl>
    <w:lvl w:ilvl="7" w:tplc="04130019" w:tentative="1">
      <w:start w:val="1"/>
      <w:numFmt w:val="lowerLetter"/>
      <w:lvlText w:val="%8."/>
      <w:lvlJc w:val="left"/>
      <w:pPr>
        <w:tabs>
          <w:tab w:val="num" w:pos="6471"/>
        </w:tabs>
        <w:ind w:left="6471" w:hanging="360"/>
      </w:pPr>
      <w:rPr>
        <w:rFonts w:cs="Times New Roman"/>
      </w:rPr>
    </w:lvl>
    <w:lvl w:ilvl="8" w:tplc="0413001B" w:tentative="1">
      <w:start w:val="1"/>
      <w:numFmt w:val="lowerRoman"/>
      <w:lvlText w:val="%9."/>
      <w:lvlJc w:val="right"/>
      <w:pPr>
        <w:tabs>
          <w:tab w:val="num" w:pos="7191"/>
        </w:tabs>
        <w:ind w:left="7191" w:hanging="180"/>
      </w:pPr>
      <w:rPr>
        <w:rFonts w:cs="Times New Roman"/>
      </w:rPr>
    </w:lvl>
  </w:abstractNum>
  <w:abstractNum w:abstractNumId="9" w15:restartNumberingAfterBreak="0">
    <w:nsid w:val="7A8812C4"/>
    <w:multiLevelType w:val="hybridMultilevel"/>
    <w:tmpl w:val="A0F41D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8"/>
  </w:num>
  <w:num w:numId="3">
    <w:abstractNumId w:val="5"/>
  </w:num>
  <w:num w:numId="4">
    <w:abstractNumId w:val="0"/>
  </w:num>
  <w:num w:numId="5">
    <w:abstractNumId w:val="6"/>
  </w:num>
  <w:num w:numId="6">
    <w:abstractNumId w:val="4"/>
  </w:num>
  <w:num w:numId="7">
    <w:abstractNumId w:val="3"/>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01E"/>
    <w:rsid w:val="0008549F"/>
    <w:rsid w:val="000A3FEC"/>
    <w:rsid w:val="001222BF"/>
    <w:rsid w:val="001A0407"/>
    <w:rsid w:val="00377DC7"/>
    <w:rsid w:val="003B2435"/>
    <w:rsid w:val="004405BB"/>
    <w:rsid w:val="00554228"/>
    <w:rsid w:val="008D6941"/>
    <w:rsid w:val="00963AD5"/>
    <w:rsid w:val="00A52BCC"/>
    <w:rsid w:val="00A92115"/>
    <w:rsid w:val="00AC5477"/>
    <w:rsid w:val="00BC745E"/>
    <w:rsid w:val="00C30CAF"/>
    <w:rsid w:val="00D10D81"/>
    <w:rsid w:val="00E4798A"/>
    <w:rsid w:val="00EF662D"/>
    <w:rsid w:val="00F22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6D11A4"/>
  <w15:chartTrackingRefBased/>
  <w15:docId w15:val="{0B1E7779-F2F9-4380-90AC-74F35C1E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pPr>
    <w:rPr>
      <w:rFonts w:ascii="Arial" w:hAnsi="Arial" w:cs="Arial"/>
    </w:rPr>
  </w:style>
  <w:style w:type="paragraph" w:styleId="Kop1">
    <w:name w:val="heading 1"/>
    <w:basedOn w:val="Standaard"/>
    <w:next w:val="Standaard"/>
    <w:qFormat/>
    <w:pPr>
      <w:keepNext/>
      <w:shd w:val="clear" w:color="auto" w:fill="FFFFFF"/>
      <w:outlineLvl w:val="0"/>
    </w:pPr>
    <w:rPr>
      <w:rFonts w:ascii="Arial Black" w:hAnsi="Arial Black"/>
      <w:sz w:val="28"/>
      <w:szCs w:val="28"/>
    </w:rPr>
  </w:style>
  <w:style w:type="paragraph" w:styleId="Kop3">
    <w:name w:val="heading 3"/>
    <w:basedOn w:val="Standaard"/>
    <w:next w:val="Standaard"/>
    <w:qFormat/>
    <w:pPr>
      <w:keepNext/>
      <w:spacing w:before="240" w:after="60"/>
      <w:outlineLvl w:val="2"/>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Formulierstandaard"/>
    <w:next w:val="Formulierstandaard"/>
    <w:pPr>
      <w:spacing w:after="360"/>
    </w:pPr>
    <w:rPr>
      <w:rFonts w:ascii="Arial Black" w:hAnsi="Arial Black"/>
      <w:caps/>
      <w:sz w:val="22"/>
      <w:szCs w:val="22"/>
    </w:rPr>
  </w:style>
  <w:style w:type="paragraph" w:styleId="Plattetekst">
    <w:name w:val="Body Text"/>
    <w:basedOn w:val="Standaard"/>
  </w:style>
  <w:style w:type="paragraph" w:styleId="Koptekst">
    <w:name w:val="header"/>
    <w:basedOn w:val="Standaard"/>
    <w:pPr>
      <w:tabs>
        <w:tab w:val="center" w:pos="4536"/>
        <w:tab w:val="right" w:pos="9072"/>
      </w:tabs>
    </w:pPr>
  </w:style>
  <w:style w:type="paragraph" w:customStyle="1" w:styleId="Arceringkop">
    <w:name w:val="Arceringkop"/>
    <w:basedOn w:val="Formulierstandaard"/>
    <w:next w:val="Formulierstandaard"/>
    <w:pPr>
      <w:pBdr>
        <w:top w:val="single" w:sz="2" w:space="0" w:color="C0C0C0"/>
        <w:left w:val="single" w:sz="2" w:space="0" w:color="C0C0C0"/>
        <w:bottom w:val="single" w:sz="2" w:space="1" w:color="C0C0C0"/>
        <w:right w:val="single" w:sz="2" w:space="0" w:color="C0C0C0"/>
      </w:pBdr>
      <w:shd w:val="pct20" w:color="auto" w:fill="FFFFFF"/>
      <w:spacing w:after="120" w:line="200" w:lineRule="exact"/>
    </w:pPr>
    <w:rPr>
      <w:rFonts w:ascii="Arial Black" w:hAnsi="Arial Black"/>
    </w:rPr>
  </w:style>
  <w:style w:type="paragraph" w:customStyle="1" w:styleId="Dienstkop">
    <w:name w:val="Dienstkop"/>
    <w:next w:val="Formulierstandaard"/>
    <w:pPr>
      <w:ind w:right="27"/>
    </w:pPr>
    <w:rPr>
      <w:rFonts w:ascii="Futura-Book" w:hAnsi="Futura-Book"/>
      <w:noProof/>
      <w:sz w:val="18"/>
      <w:szCs w:val="18"/>
    </w:rPr>
  </w:style>
  <w:style w:type="paragraph" w:customStyle="1" w:styleId="Formulierstandaard">
    <w:name w:val="Formulierstandaard"/>
    <w:pPr>
      <w:spacing w:line="320" w:lineRule="exact"/>
    </w:pPr>
    <w:rPr>
      <w:rFonts w:ascii="Arial" w:hAnsi="Arial" w:cs="Arial"/>
      <w:noProof/>
      <w:sz w:val="18"/>
      <w:szCs w:val="18"/>
    </w:rPr>
  </w:style>
  <w:style w:type="paragraph" w:styleId="Voettekst">
    <w:name w:val="footer"/>
    <w:basedOn w:val="Standaard"/>
    <w:link w:val="VoettekstChar"/>
    <w:uiPriority w:val="99"/>
    <w:pPr>
      <w:tabs>
        <w:tab w:val="center" w:pos="4536"/>
        <w:tab w:val="right" w:pos="9072"/>
      </w:tabs>
    </w:pPr>
  </w:style>
  <w:style w:type="paragraph" w:customStyle="1" w:styleId="6cmlijnstuk">
    <w:name w:val="6cmlijnstuk"/>
    <w:basedOn w:val="Voettekst"/>
    <w:pPr>
      <w:pBdr>
        <w:top w:val="single" w:sz="4" w:space="1" w:color="auto"/>
      </w:pBdr>
      <w:tabs>
        <w:tab w:val="clear" w:pos="9072"/>
        <w:tab w:val="left" w:pos="3261"/>
      </w:tabs>
      <w:spacing w:line="100" w:lineRule="exact"/>
      <w:ind w:right="5670"/>
    </w:pPr>
    <w:rPr>
      <w:sz w:val="16"/>
      <w:szCs w:val="16"/>
    </w:rPr>
  </w:style>
  <w:style w:type="paragraph" w:customStyle="1" w:styleId="VDLadresgegevens">
    <w:name w:val="VDLadresgegevens"/>
    <w:basedOn w:val="Voettekst"/>
    <w:pPr>
      <w:tabs>
        <w:tab w:val="clear" w:pos="9072"/>
        <w:tab w:val="left" w:pos="5812"/>
      </w:tabs>
      <w:spacing w:line="240" w:lineRule="auto"/>
      <w:ind w:right="-2"/>
    </w:pPr>
    <w:rPr>
      <w:sz w:val="14"/>
      <w:szCs w:val="14"/>
    </w:rPr>
  </w:style>
  <w:style w:type="paragraph" w:customStyle="1" w:styleId="refkop">
    <w:name w:val="refkop"/>
    <w:basedOn w:val="Standaard"/>
    <w:pPr>
      <w:spacing w:before="100" w:line="240" w:lineRule="auto"/>
      <w:ind w:right="-70"/>
    </w:pPr>
    <w:rPr>
      <w:b/>
      <w:bCs/>
      <w:sz w:val="14"/>
      <w:szCs w:val="14"/>
    </w:rPr>
  </w:style>
  <w:style w:type="paragraph" w:customStyle="1" w:styleId="1ptregel">
    <w:name w:val="1ptregel"/>
    <w:basedOn w:val="refkop"/>
    <w:pPr>
      <w:tabs>
        <w:tab w:val="left" w:pos="1276"/>
      </w:tabs>
      <w:spacing w:before="0"/>
      <w:ind w:right="-68"/>
    </w:pPr>
    <w:rPr>
      <w:sz w:val="2"/>
      <w:szCs w:val="2"/>
    </w:rPr>
  </w:style>
  <w:style w:type="character" w:customStyle="1" w:styleId="VoettekstChar">
    <w:name w:val="Voettekst Char"/>
    <w:link w:val="Voettekst"/>
    <w:uiPriority w:val="99"/>
    <w:rsid w:val="00F2201E"/>
    <w:rPr>
      <w:rFonts w:ascii="Arial" w:hAnsi="Arial" w:cs="Arial"/>
    </w:rPr>
  </w:style>
  <w:style w:type="paragraph" w:customStyle="1" w:styleId="helptekst">
    <w:name w:val="helptekst"/>
    <w:basedOn w:val="Standaard"/>
    <w:rPr>
      <w:i/>
      <w:iCs/>
      <w:vanish/>
      <w:color w:val="FF0000"/>
      <w:sz w:val="18"/>
      <w:szCs w:val="18"/>
    </w:rPr>
  </w:style>
  <w:style w:type="character" w:customStyle="1" w:styleId="Agendanummer">
    <w:name w:val="Agendanummer"/>
    <w:rPr>
      <w:sz w:val="28"/>
      <w:szCs w:val="28"/>
    </w:rPr>
  </w:style>
  <w:style w:type="character" w:styleId="Hyperlink">
    <w:name w:val="Hyperlink"/>
    <w:uiPriority w:val="99"/>
    <w:unhideWhenUsed/>
    <w:rsid w:val="00F2201E"/>
    <w:rPr>
      <w:color w:val="0000FF"/>
      <w:u w:val="single"/>
    </w:rPr>
  </w:style>
  <w:style w:type="paragraph" w:styleId="Lijstalinea">
    <w:name w:val="List Paragraph"/>
    <w:basedOn w:val="Standaard"/>
    <w:uiPriority w:val="1"/>
    <w:qFormat/>
    <w:rsid w:val="00F2201E"/>
    <w:pPr>
      <w:widowControl w:val="0"/>
      <w:ind w:left="720"/>
      <w:contextualSpacing/>
    </w:pPr>
    <w:rPr>
      <w:rFonts w:ascii="Verdana" w:hAnsi="Verdana" w:cs="Times New Roman"/>
      <w:sz w:val="18"/>
      <w:szCs w:val="18"/>
    </w:rPr>
  </w:style>
  <w:style w:type="paragraph" w:customStyle="1" w:styleId="Default">
    <w:name w:val="Default"/>
    <w:rsid w:val="00F2201E"/>
    <w:pPr>
      <w:autoSpaceDE w:val="0"/>
      <w:autoSpaceDN w:val="0"/>
      <w:adjustRightInd w:val="0"/>
    </w:pPr>
    <w:rPr>
      <w:rFonts w:ascii="Arial" w:eastAsia="Calibri" w:hAnsi="Arial" w:cs="Arial"/>
      <w:color w:val="000000"/>
      <w:sz w:val="24"/>
      <w:szCs w:val="24"/>
      <w:lang w:eastAsia="en-US"/>
    </w:rPr>
  </w:style>
  <w:style w:type="paragraph" w:styleId="Ballontekst">
    <w:name w:val="Balloon Text"/>
    <w:basedOn w:val="Standaard"/>
    <w:link w:val="BallontekstChar"/>
    <w:rsid w:val="004405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4405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huisstijl\sjablonen\algemeen\Huisstijl%20blanco%20documen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blanco document.dot</Template>
  <TotalTime>150</TotalTime>
  <Pages>3</Pages>
  <Words>950</Words>
  <Characters>6264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Huisstijl blanco document</vt:lpstr>
    </vt:vector>
  </TitlesOfParts>
  <Company>Gemeente Veenendaal</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 blanco document</dc:title>
  <dc:subject/>
  <dc:creator>Michael Laeven</dc:creator>
  <cp:keywords/>
  <dc:description/>
  <cp:lastModifiedBy>Michiel Laeven</cp:lastModifiedBy>
  <cp:revision>18</cp:revision>
  <cp:lastPrinted>2019-02-13T10:07:00Z</cp:lastPrinted>
  <dcterms:created xsi:type="dcterms:W3CDTF">2019-02-13T07:56:00Z</dcterms:created>
  <dcterms:modified xsi:type="dcterms:W3CDTF">2019-02-20T10:57:00Z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veiligen">
    <vt:lpwstr>nee</vt:lpwstr>
  </property>
  <property fmtid="{D5CDD505-2E9C-101B-9397-08002B2CF9AE}" pid="3" name="Ondertekening">
    <vt:lpwstr/>
  </property>
  <property fmtid="{D5CDD505-2E9C-101B-9397-08002B2CF9AE}" pid="4" name="Bezwaarclausule">
    <vt:lpwstr>nee</vt:lpwstr>
  </property>
</Properties>
</file>