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4DCC45" w14:textId="62585032" w:rsidR="00AB53AC" w:rsidRPr="00A36A8D" w:rsidRDefault="00AB53AC" w:rsidP="00AB53AC">
      <w:pPr>
        <w:pStyle w:val="BijlageTitel"/>
        <w:ind w:left="-567" w:firstLine="0"/>
        <w:rPr>
          <w:rFonts w:ascii="Trebuchet MS" w:hAnsi="Trebuchet MS"/>
          <w:i w:val="0"/>
          <w:sz w:val="20"/>
          <w:szCs w:val="20"/>
        </w:rPr>
      </w:pPr>
      <w:bookmarkStart w:id="0" w:name="_Toc107732925"/>
      <w:bookmarkStart w:id="1" w:name="_Toc110659828"/>
      <w:bookmarkStart w:id="2" w:name="_Toc294643881"/>
      <w:r w:rsidRPr="006217C7">
        <w:rPr>
          <w:rFonts w:ascii="Trebuchet MS" w:hAnsi="Trebuchet MS"/>
          <w:i w:val="0"/>
        </w:rPr>
        <w:t>Bijlage Invulformulier referentieopdracht selectiecriteria</w:t>
      </w:r>
      <w:r w:rsidRPr="006217C7">
        <w:rPr>
          <w:rFonts w:ascii="Trebuchet MS" w:hAnsi="Trebuchet MS"/>
          <w:i w:val="0"/>
        </w:rPr>
        <w:br/>
      </w:r>
      <w:r w:rsidRPr="00A36A8D">
        <w:rPr>
          <w:rFonts w:ascii="Trebuchet MS" w:hAnsi="Trebuchet MS"/>
          <w:sz w:val="20"/>
          <w:szCs w:val="20"/>
        </w:rPr>
        <w:t>Ervaring van de Gegadigde of combinatie van Gegadigden met betrekking tot selectiecriteria.</w:t>
      </w:r>
      <w:r w:rsidRPr="00A36A8D">
        <w:rPr>
          <w:rFonts w:ascii="Trebuchet MS" w:hAnsi="Trebuchet MS"/>
          <w:i w:val="0"/>
          <w:sz w:val="20"/>
          <w:szCs w:val="20"/>
        </w:rPr>
        <w:t xml:space="preserve"> </w:t>
      </w:r>
    </w:p>
    <w:p w14:paraId="739AAD5A" w14:textId="1492C164" w:rsidR="00AB53AC" w:rsidRPr="00A36A8D" w:rsidRDefault="00AB53AC" w:rsidP="00A36A8D">
      <w:pPr>
        <w:pStyle w:val="Plattetekst"/>
        <w:ind w:left="-567"/>
        <w:rPr>
          <w:rFonts w:ascii="Trebuchet MS" w:hAnsi="Trebuchet MS"/>
          <w:sz w:val="20"/>
          <w:szCs w:val="20"/>
        </w:rPr>
      </w:pPr>
      <w:r w:rsidRPr="00A36A8D">
        <w:rPr>
          <w:rFonts w:ascii="Trebuchet MS" w:hAnsi="Trebuchet MS"/>
          <w:sz w:val="20"/>
          <w:szCs w:val="20"/>
        </w:rPr>
        <w:t xml:space="preserve">Niet-openbare Europese aanbestedingsprocedure met betrekking tot Technisch Onderhoud aan </w:t>
      </w:r>
      <w:proofErr w:type="spellStart"/>
      <w:r w:rsidRPr="00A36A8D">
        <w:rPr>
          <w:rFonts w:ascii="Trebuchet MS" w:hAnsi="Trebuchet MS"/>
          <w:sz w:val="20"/>
          <w:szCs w:val="20"/>
        </w:rPr>
        <w:t>Gebouwgebonden</w:t>
      </w:r>
      <w:proofErr w:type="spellEnd"/>
      <w:r w:rsidRPr="00A36A8D">
        <w:rPr>
          <w:rFonts w:ascii="Trebuchet MS" w:hAnsi="Trebuchet MS"/>
          <w:sz w:val="20"/>
          <w:szCs w:val="20"/>
        </w:rPr>
        <w:t xml:space="preserve"> Installaties (TOGI 3.0) van Provincie Flevoland.</w:t>
      </w:r>
    </w:p>
    <w:p w14:paraId="0FF94617" w14:textId="77777777" w:rsidR="00AB53AC" w:rsidRPr="00A36A8D" w:rsidRDefault="00AB53AC" w:rsidP="00AB53AC">
      <w:pPr>
        <w:ind w:left="-567"/>
        <w:rPr>
          <w:rFonts w:ascii="Trebuchet MS" w:hAnsi="Trebuchet MS"/>
          <w:sz w:val="20"/>
          <w:szCs w:val="20"/>
        </w:rPr>
      </w:pPr>
    </w:p>
    <w:p w14:paraId="6902A583" w14:textId="4484D4AB" w:rsidR="00AB53AC" w:rsidRPr="00A36A8D" w:rsidRDefault="00AB53AC" w:rsidP="00AB53AC">
      <w:pPr>
        <w:ind w:left="-567"/>
        <w:rPr>
          <w:rFonts w:ascii="Trebuchet MS" w:hAnsi="Trebuchet MS"/>
          <w:sz w:val="20"/>
          <w:szCs w:val="20"/>
        </w:rPr>
      </w:pPr>
      <w:bookmarkStart w:id="3" w:name="_Hlk1051301"/>
      <w:r w:rsidRPr="00A36A8D">
        <w:rPr>
          <w:rFonts w:ascii="Trebuchet MS" w:hAnsi="Trebuchet MS"/>
          <w:sz w:val="20"/>
          <w:szCs w:val="20"/>
        </w:rPr>
        <w:t xml:space="preserve">De Gegadigde of </w:t>
      </w:r>
      <w:r w:rsidR="002B10B1" w:rsidRPr="00A36A8D">
        <w:rPr>
          <w:rFonts w:ascii="Trebuchet MS" w:hAnsi="Trebuchet MS"/>
          <w:sz w:val="20"/>
          <w:szCs w:val="20"/>
        </w:rPr>
        <w:t>combinatie van Gegadigden</w:t>
      </w:r>
      <w:r w:rsidRPr="00A36A8D">
        <w:rPr>
          <w:rFonts w:ascii="Trebuchet MS" w:hAnsi="Trebuchet MS"/>
          <w:sz w:val="20"/>
          <w:szCs w:val="20"/>
        </w:rPr>
        <w:t xml:space="preserve"> dient/dienen onderstaande format per referentieproject toe te passen. Indien Gegadigde of </w:t>
      </w:r>
      <w:r w:rsidR="002B10B1" w:rsidRPr="00A36A8D">
        <w:rPr>
          <w:rFonts w:ascii="Trebuchet MS" w:hAnsi="Trebuchet MS"/>
          <w:sz w:val="20"/>
          <w:szCs w:val="20"/>
        </w:rPr>
        <w:t>combinatie van Gegadigden</w:t>
      </w:r>
      <w:r w:rsidRPr="00A36A8D">
        <w:rPr>
          <w:rFonts w:ascii="Trebuchet MS" w:hAnsi="Trebuchet MS"/>
          <w:sz w:val="20"/>
          <w:szCs w:val="20"/>
        </w:rPr>
        <w:t xml:space="preserve"> afwijkt/afwijken van dit format, volgt </w:t>
      </w:r>
      <w:r w:rsidRPr="00A36A8D">
        <w:rPr>
          <w:rFonts w:ascii="Trebuchet MS" w:hAnsi="Trebuchet MS"/>
          <w:sz w:val="20"/>
          <w:szCs w:val="20"/>
          <w:u w:val="single"/>
        </w:rPr>
        <w:t>direct uitsluiting</w:t>
      </w:r>
      <w:r w:rsidRPr="00A36A8D">
        <w:rPr>
          <w:rFonts w:ascii="Trebuchet MS" w:hAnsi="Trebuchet MS"/>
          <w:sz w:val="20"/>
          <w:szCs w:val="20"/>
        </w:rPr>
        <w:t xml:space="preserve"> van verdere deelname. </w:t>
      </w:r>
    </w:p>
    <w:bookmarkEnd w:id="3"/>
    <w:bookmarkEnd w:id="0"/>
    <w:bookmarkEnd w:id="1"/>
    <w:bookmarkEnd w:id="2"/>
    <w:p w14:paraId="3A055629" w14:textId="77777777" w:rsidR="00EA226E" w:rsidRPr="00A36A8D" w:rsidRDefault="00EA226E" w:rsidP="00EA226E">
      <w:pPr>
        <w:ind w:left="-567"/>
        <w:rPr>
          <w:rFonts w:ascii="Trebuchet MS" w:hAnsi="Trebuchet MS"/>
          <w:b/>
          <w:sz w:val="20"/>
          <w:szCs w:val="20"/>
        </w:rPr>
      </w:pPr>
    </w:p>
    <w:p w14:paraId="54860E8E" w14:textId="6C9F2026" w:rsidR="005E07CF" w:rsidRPr="00A36A8D" w:rsidRDefault="005E07CF" w:rsidP="00A36A8D">
      <w:pPr>
        <w:ind w:left="-567"/>
        <w:rPr>
          <w:rFonts w:ascii="Trebuchet MS" w:hAnsi="Trebuchet MS"/>
          <w:sz w:val="20"/>
          <w:szCs w:val="20"/>
        </w:rPr>
      </w:pPr>
      <w:r w:rsidRPr="00A36A8D">
        <w:rPr>
          <w:rFonts w:ascii="Trebuchet MS" w:hAnsi="Trebuchet MS"/>
          <w:b/>
          <w:sz w:val="20"/>
          <w:szCs w:val="20"/>
        </w:rPr>
        <w:t>Maximale score</w:t>
      </w:r>
      <w:r w:rsidR="007D177B" w:rsidRPr="00A36A8D">
        <w:rPr>
          <w:rFonts w:ascii="Trebuchet MS" w:hAnsi="Trebuchet MS"/>
          <w:b/>
          <w:sz w:val="20"/>
          <w:szCs w:val="20"/>
        </w:rPr>
        <w:t xml:space="preserve"> </w:t>
      </w:r>
      <w:r w:rsidR="00A36A8D">
        <w:rPr>
          <w:rFonts w:ascii="Trebuchet MS" w:hAnsi="Trebuchet MS"/>
          <w:b/>
          <w:sz w:val="20"/>
          <w:szCs w:val="20"/>
        </w:rPr>
        <w:t xml:space="preserve">per </w:t>
      </w:r>
      <w:r w:rsidR="007D177B" w:rsidRPr="00A36A8D">
        <w:rPr>
          <w:rFonts w:ascii="Trebuchet MS" w:hAnsi="Trebuchet MS"/>
          <w:b/>
          <w:sz w:val="20"/>
          <w:szCs w:val="20"/>
        </w:rPr>
        <w:t>referentieproject: 2300</w:t>
      </w:r>
      <w:r w:rsidRPr="00A36A8D">
        <w:rPr>
          <w:rFonts w:ascii="Trebuchet MS" w:hAnsi="Trebuchet MS"/>
          <w:b/>
          <w:sz w:val="20"/>
          <w:szCs w:val="20"/>
        </w:rPr>
        <w:t xml:space="preserve"> punten</w:t>
      </w:r>
    </w:p>
    <w:tbl>
      <w:tblPr>
        <w:tblW w:w="10299" w:type="dxa"/>
        <w:tblInd w:w="-6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7" w:type="dxa"/>
          <w:left w:w="70" w:type="dxa"/>
          <w:bottom w:w="57" w:type="dxa"/>
          <w:right w:w="70" w:type="dxa"/>
        </w:tblCellMar>
        <w:tblLook w:val="0000" w:firstRow="0" w:lastRow="0" w:firstColumn="0" w:lastColumn="0" w:noHBand="0" w:noVBand="0"/>
      </w:tblPr>
      <w:tblGrid>
        <w:gridCol w:w="2903"/>
        <w:gridCol w:w="4322"/>
        <w:gridCol w:w="1490"/>
        <w:gridCol w:w="879"/>
        <w:gridCol w:w="705"/>
      </w:tblGrid>
      <w:tr w:rsidR="00164905" w:rsidRPr="007C7012" w14:paraId="100F08E9" w14:textId="77777777" w:rsidTr="00FD38C4">
        <w:tc>
          <w:tcPr>
            <w:tcW w:w="2903" w:type="dxa"/>
            <w:shd w:val="clear" w:color="auto" w:fill="D9D9D9"/>
          </w:tcPr>
          <w:p w14:paraId="179291D8" w14:textId="4F5BCD69" w:rsidR="00164905" w:rsidRDefault="00164905" w:rsidP="00B855F0">
            <w:r>
              <w:t>Naam referentieproject</w:t>
            </w:r>
            <w:r w:rsidR="00FD38C4">
              <w:t xml:space="preserve"> (Opdrachtgever)</w:t>
            </w:r>
            <w:r w:rsidRPr="007C7012">
              <w:t>:</w:t>
            </w:r>
          </w:p>
        </w:tc>
        <w:tc>
          <w:tcPr>
            <w:tcW w:w="7396" w:type="dxa"/>
            <w:gridSpan w:val="4"/>
          </w:tcPr>
          <w:p w14:paraId="6CF1B739" w14:textId="77777777" w:rsidR="00164905" w:rsidRPr="007C7012" w:rsidRDefault="00164905" w:rsidP="00B855F0">
            <w:pPr>
              <w:spacing w:after="200" w:line="276" w:lineRule="auto"/>
            </w:pPr>
          </w:p>
        </w:tc>
      </w:tr>
      <w:tr w:rsidR="00DD5EB6" w:rsidRPr="00D95ACA" w14:paraId="34B57A86" w14:textId="77777777" w:rsidTr="00FD38C4">
        <w:trPr>
          <w:trHeight w:val="362"/>
        </w:trPr>
        <w:tc>
          <w:tcPr>
            <w:tcW w:w="7225" w:type="dxa"/>
            <w:gridSpan w:val="2"/>
            <w:tcBorders>
              <w:bottom w:val="single" w:sz="2" w:space="0" w:color="auto"/>
            </w:tcBorders>
            <w:shd w:val="clear" w:color="auto" w:fill="595959" w:themeFill="text1" w:themeFillTint="A6"/>
          </w:tcPr>
          <w:p w14:paraId="2575B8A2" w14:textId="200BBF28" w:rsidR="00DD5EB6" w:rsidRPr="00775919" w:rsidRDefault="00AB53AC" w:rsidP="00DC3443">
            <w:pPr>
              <w:rPr>
                <w:color w:val="FFFFFF" w:themeColor="background1"/>
              </w:rPr>
            </w:pPr>
            <w:r>
              <w:rPr>
                <w:b/>
                <w:color w:val="FFFFFF" w:themeColor="background1"/>
              </w:rPr>
              <w:t>Gegadigde</w:t>
            </w:r>
            <w:r w:rsidR="00DD5EB6" w:rsidRPr="00775919">
              <w:rPr>
                <w:b/>
                <w:color w:val="FFFFFF" w:themeColor="background1"/>
              </w:rPr>
              <w:t xml:space="preserve"> dient </w:t>
            </w:r>
            <w:r w:rsidR="00DD5EB6" w:rsidRPr="00DD5EB6">
              <w:rPr>
                <w:b/>
                <w:color w:val="FFFFFF" w:themeColor="background1"/>
                <w:u w:val="single"/>
              </w:rPr>
              <w:t>ten minste</w:t>
            </w:r>
            <w:r w:rsidR="00DD5EB6" w:rsidRPr="00775919">
              <w:rPr>
                <w:b/>
                <w:color w:val="FFFFFF" w:themeColor="background1"/>
              </w:rPr>
              <w:t xml:space="preserve"> te </w:t>
            </w:r>
            <w:r w:rsidR="00811249">
              <w:rPr>
                <w:b/>
                <w:color w:val="FFFFFF" w:themeColor="background1"/>
              </w:rPr>
              <w:t xml:space="preserve">voldoen aan </w:t>
            </w:r>
            <w:r w:rsidR="00EA226E">
              <w:rPr>
                <w:b/>
                <w:color w:val="FFFFFF" w:themeColor="background1"/>
              </w:rPr>
              <w:t>het</w:t>
            </w:r>
            <w:r w:rsidR="00811249">
              <w:rPr>
                <w:b/>
                <w:color w:val="FFFFFF" w:themeColor="background1"/>
              </w:rPr>
              <w:t xml:space="preserve"> volgende uitgangspunt</w:t>
            </w:r>
          </w:p>
        </w:tc>
        <w:tc>
          <w:tcPr>
            <w:tcW w:w="1490" w:type="dxa"/>
            <w:shd w:val="clear" w:color="auto" w:fill="595959" w:themeFill="text1" w:themeFillTint="A6"/>
          </w:tcPr>
          <w:p w14:paraId="10DDDBB0" w14:textId="77777777" w:rsidR="00DD5EB6" w:rsidRDefault="00DD5EB6" w:rsidP="00DC3443"/>
        </w:tc>
        <w:tc>
          <w:tcPr>
            <w:tcW w:w="1584" w:type="dxa"/>
            <w:gridSpan w:val="2"/>
            <w:shd w:val="clear" w:color="auto" w:fill="595959" w:themeFill="text1" w:themeFillTint="A6"/>
          </w:tcPr>
          <w:p w14:paraId="2A41ADCE" w14:textId="322E1DD4" w:rsidR="00DD5EB6" w:rsidRDefault="00DD5EB6" w:rsidP="00DC3443"/>
        </w:tc>
      </w:tr>
      <w:tr w:rsidR="00A31264" w:rsidRPr="0041768E" w14:paraId="656F6496" w14:textId="77777777" w:rsidTr="00FD38C4">
        <w:trPr>
          <w:trHeight w:val="1116"/>
        </w:trPr>
        <w:tc>
          <w:tcPr>
            <w:tcW w:w="8715" w:type="dxa"/>
            <w:gridSpan w:val="3"/>
            <w:shd w:val="clear" w:color="auto" w:fill="C2D69B" w:themeFill="accent3" w:themeFillTint="99"/>
          </w:tcPr>
          <w:p w14:paraId="7793FFC4" w14:textId="77777777" w:rsidR="00A31264" w:rsidRPr="008017C7" w:rsidRDefault="00A31264" w:rsidP="00E4238C">
            <w:pPr>
              <w:rPr>
                <w:b/>
                <w:i/>
              </w:rPr>
            </w:pPr>
            <w:r w:rsidRPr="008017C7">
              <w:rPr>
                <w:b/>
                <w:i/>
              </w:rPr>
              <w:t xml:space="preserve">Ten aanzien van het </w:t>
            </w:r>
            <w:r>
              <w:rPr>
                <w:b/>
                <w:i/>
              </w:rPr>
              <w:t>referentieproject</w:t>
            </w:r>
            <w:r w:rsidRPr="008017C7">
              <w:rPr>
                <w:b/>
                <w:i/>
              </w:rPr>
              <w:t>:</w:t>
            </w:r>
            <w:bookmarkStart w:id="4" w:name="_GoBack"/>
            <w:bookmarkEnd w:id="4"/>
          </w:p>
          <w:p w14:paraId="03C7FD2A" w14:textId="77777777" w:rsidR="00A31264" w:rsidRPr="00DD5EB6" w:rsidRDefault="00A31264" w:rsidP="00DD5EB6">
            <w:pPr>
              <w:pStyle w:val="Plattetekst"/>
            </w:pPr>
          </w:p>
          <w:p w14:paraId="3B737D1F" w14:textId="22881BD0" w:rsidR="00AB53AC" w:rsidRDefault="00AB53AC" w:rsidP="007D177B">
            <w:pPr>
              <w:pStyle w:val="Plattetekst"/>
              <w:numPr>
                <w:ilvl w:val="0"/>
                <w:numId w:val="14"/>
              </w:numPr>
              <w:ind w:left="360"/>
            </w:pPr>
            <w:r>
              <w:t>Gegadigde</w:t>
            </w:r>
            <w:r w:rsidR="00A31264">
              <w:t xml:space="preserve"> of </w:t>
            </w:r>
            <w:r w:rsidR="002B10B1">
              <w:t>combinatie van Gegadigden</w:t>
            </w:r>
            <w:r w:rsidR="00A31264">
              <w:t xml:space="preserve"> is/zijn hoofdaannemer/penvoerder van gecontracteerde dienstverlening.</w:t>
            </w:r>
            <w:r w:rsidR="00A31264" w:rsidRPr="005E07CF">
              <w:t xml:space="preserve"> </w:t>
            </w:r>
          </w:p>
          <w:p w14:paraId="0D961C14" w14:textId="5A9FAF16" w:rsidR="00A31264" w:rsidRDefault="00A31264" w:rsidP="007D177B">
            <w:pPr>
              <w:pStyle w:val="Plattetekst"/>
              <w:numPr>
                <w:ilvl w:val="0"/>
                <w:numId w:val="14"/>
              </w:numPr>
              <w:ind w:left="360"/>
            </w:pPr>
            <w:r w:rsidRPr="005E07CF">
              <w:t xml:space="preserve">Het contract met de </w:t>
            </w:r>
            <w:r>
              <w:t>referentgever</w:t>
            </w:r>
            <w:r w:rsidRPr="005E07CF">
              <w:t xml:space="preserve"> </w:t>
            </w:r>
            <w:r w:rsidRPr="00EA226E">
              <w:t>is niet</w:t>
            </w:r>
            <w:r w:rsidRPr="005E07CF">
              <w:t xml:space="preserve"> beëindigd v</w:t>
            </w:r>
            <w:r w:rsidR="006A2678">
              <w:t>óó</w:t>
            </w:r>
            <w:r w:rsidRPr="005E07CF">
              <w:t>r 01-0</w:t>
            </w:r>
            <w:r w:rsidR="007D177B">
              <w:t>1</w:t>
            </w:r>
            <w:r w:rsidRPr="005E07CF">
              <w:t>-201</w:t>
            </w:r>
            <w:r w:rsidR="007D177B">
              <w:t>7</w:t>
            </w:r>
            <w:r w:rsidRPr="005E07CF">
              <w:t xml:space="preserve">. </w:t>
            </w:r>
          </w:p>
        </w:tc>
        <w:tc>
          <w:tcPr>
            <w:tcW w:w="1584" w:type="dxa"/>
            <w:gridSpan w:val="2"/>
          </w:tcPr>
          <w:p w14:paraId="32E1EF7A" w14:textId="77777777" w:rsidR="00A31264" w:rsidRDefault="00A31264" w:rsidP="00A31264"/>
          <w:p w14:paraId="1CD64203" w14:textId="4D117C7F" w:rsidR="00A31264" w:rsidRDefault="00A31264" w:rsidP="00A31264">
            <w:r w:rsidRPr="003865DB">
              <w:t>□</w:t>
            </w:r>
            <w:r>
              <w:t xml:space="preserve"> Ja</w:t>
            </w:r>
          </w:p>
          <w:p w14:paraId="62AF347F" w14:textId="77777777" w:rsidR="00A31264" w:rsidRDefault="00A31264" w:rsidP="00A31264">
            <w:r>
              <w:tab/>
              <w:t xml:space="preserve"> </w:t>
            </w:r>
          </w:p>
          <w:p w14:paraId="2660AA3B" w14:textId="124EB0EA" w:rsidR="00A31264" w:rsidRPr="00DD5EB6" w:rsidRDefault="00A31264" w:rsidP="007D177B">
            <w:r w:rsidRPr="003865DB">
              <w:t>□</w:t>
            </w:r>
            <w:r>
              <w:t xml:space="preserve"> Nee</w:t>
            </w:r>
            <w:r>
              <w:tab/>
            </w:r>
          </w:p>
        </w:tc>
      </w:tr>
      <w:tr w:rsidR="007D177B" w:rsidRPr="0041768E" w14:paraId="7620E6FB" w14:textId="77777777" w:rsidTr="00FD38C4">
        <w:trPr>
          <w:trHeight w:val="452"/>
        </w:trPr>
        <w:tc>
          <w:tcPr>
            <w:tcW w:w="10299" w:type="dxa"/>
            <w:gridSpan w:val="5"/>
            <w:tcBorders>
              <w:bottom w:val="single" w:sz="2" w:space="0" w:color="auto"/>
            </w:tcBorders>
            <w:shd w:val="clear" w:color="auto" w:fill="595959" w:themeFill="text1" w:themeFillTint="A6"/>
          </w:tcPr>
          <w:p w14:paraId="266B1C14" w14:textId="77777777" w:rsidR="007D177B" w:rsidRPr="007D177B" w:rsidRDefault="007D177B" w:rsidP="00B855F0">
            <w:pPr>
              <w:pStyle w:val="-opsomming"/>
              <w:numPr>
                <w:ilvl w:val="0"/>
                <w:numId w:val="0"/>
              </w:numPr>
            </w:pPr>
            <w:bookmarkStart w:id="5" w:name="_Hlk536513720"/>
            <w:bookmarkStart w:id="6" w:name="_Hlk536512362"/>
            <w:r w:rsidRPr="007D177B">
              <w:rPr>
                <w:b/>
                <w:color w:val="FFFFFF" w:themeColor="background1"/>
              </w:rPr>
              <w:t>Selectiecriteria keuringen &amp; inspecties</w:t>
            </w:r>
          </w:p>
        </w:tc>
      </w:tr>
      <w:tr w:rsidR="007D177B" w:rsidRPr="00D95ACA" w14:paraId="7726B071" w14:textId="77777777" w:rsidTr="00FD38C4">
        <w:trPr>
          <w:trHeight w:val="767"/>
        </w:trPr>
        <w:tc>
          <w:tcPr>
            <w:tcW w:w="2903" w:type="dxa"/>
            <w:shd w:val="clear" w:color="auto" w:fill="B8CCE4" w:themeFill="accent1" w:themeFillTint="66"/>
          </w:tcPr>
          <w:p w14:paraId="674A3041" w14:textId="4D0A41C0" w:rsidR="007D177B" w:rsidRPr="00C071F6" w:rsidRDefault="007D177B" w:rsidP="002B5693">
            <w:pPr>
              <w:pStyle w:val="Lijstalinea"/>
              <w:numPr>
                <w:ilvl w:val="0"/>
                <w:numId w:val="15"/>
              </w:numPr>
              <w:ind w:left="279" w:hanging="279"/>
            </w:pPr>
            <w:r>
              <w:t>SCIOS keuringen</w:t>
            </w:r>
          </w:p>
        </w:tc>
        <w:tc>
          <w:tcPr>
            <w:tcW w:w="5812" w:type="dxa"/>
            <w:gridSpan w:val="2"/>
          </w:tcPr>
          <w:p w14:paraId="242A1E3C" w14:textId="32B2A2B7" w:rsidR="007D177B" w:rsidRPr="00C071F6" w:rsidRDefault="00AB53AC" w:rsidP="00B855F0">
            <w:pPr>
              <w:pStyle w:val="Plattetekst"/>
            </w:pPr>
            <w:r>
              <w:t>Gegadigde</w:t>
            </w:r>
            <w:r w:rsidR="007D177B">
              <w:t xml:space="preserve"> of </w:t>
            </w:r>
            <w:r w:rsidR="002B10B1">
              <w:t>combinatie van Gegadigden</w:t>
            </w:r>
            <w:r w:rsidR="001E3CA5">
              <w:t xml:space="preserve"> zijn verantwoordelijk geweest voor de </w:t>
            </w:r>
            <w:r w:rsidR="007D177B" w:rsidRPr="007D177B">
              <w:t>SCIOS keuringen, scope 1 of 2 (gasketels) en scope 7 (gasleidingen)</w:t>
            </w:r>
            <w:r w:rsidR="001E3CA5">
              <w:t xml:space="preserve">. Werkzaamheden zijn in eigen beheer uitgevoerd (geen </w:t>
            </w:r>
            <w:proofErr w:type="spellStart"/>
            <w:r w:rsidR="001E3CA5">
              <w:t>onderaanneming</w:t>
            </w:r>
            <w:proofErr w:type="spellEnd"/>
            <w:r w:rsidR="001E3CA5">
              <w:t>).</w:t>
            </w:r>
            <w:r w:rsidR="006A2678">
              <w:t xml:space="preserve"> </w:t>
            </w:r>
            <w:r w:rsidR="007D177B" w:rsidRPr="007D177B">
              <w:t xml:space="preserve"> </w:t>
            </w:r>
          </w:p>
        </w:tc>
        <w:tc>
          <w:tcPr>
            <w:tcW w:w="879" w:type="dxa"/>
          </w:tcPr>
          <w:p w14:paraId="3B7AB8F5" w14:textId="77777777" w:rsidR="00FD38C4" w:rsidRPr="00C071F6" w:rsidRDefault="00FD38C4" w:rsidP="00FD38C4">
            <w:r w:rsidRPr="003865DB">
              <w:t>□</w:t>
            </w:r>
            <w:r>
              <w:t xml:space="preserve"> Ja</w:t>
            </w:r>
          </w:p>
          <w:p w14:paraId="692641A7" w14:textId="77777777" w:rsidR="00FD38C4" w:rsidRDefault="00FD38C4" w:rsidP="00B855F0">
            <w:pPr>
              <w:pStyle w:val="Plattetekst"/>
            </w:pPr>
          </w:p>
          <w:p w14:paraId="097EC9B8" w14:textId="7AF6AD5A" w:rsidR="007D177B" w:rsidRPr="00C071F6" w:rsidRDefault="007D177B" w:rsidP="00FD38C4">
            <w:pPr>
              <w:pStyle w:val="Plattetekst"/>
            </w:pPr>
            <w:r w:rsidRPr="00C071F6">
              <w:t>□</w:t>
            </w:r>
            <w:r w:rsidR="00FD38C4">
              <w:t xml:space="preserve"> Nee</w:t>
            </w:r>
          </w:p>
        </w:tc>
        <w:tc>
          <w:tcPr>
            <w:tcW w:w="705" w:type="dxa"/>
          </w:tcPr>
          <w:p w14:paraId="2B84E584" w14:textId="77777777" w:rsidR="00FD38C4" w:rsidRDefault="00FD38C4" w:rsidP="00B855F0">
            <w:pPr>
              <w:pStyle w:val="Plattetekst"/>
              <w:rPr>
                <w:noProof/>
              </w:rPr>
            </w:pPr>
            <w:r>
              <w:rPr>
                <w:noProof/>
              </w:rPr>
              <w:t>100</w:t>
            </w:r>
          </w:p>
          <w:p w14:paraId="6D01D935" w14:textId="77777777" w:rsidR="00FD38C4" w:rsidRDefault="00FD38C4" w:rsidP="00B855F0">
            <w:pPr>
              <w:pStyle w:val="Plattetekst"/>
              <w:rPr>
                <w:noProof/>
              </w:rPr>
            </w:pPr>
          </w:p>
          <w:p w14:paraId="3BEE77C3" w14:textId="2465B5F2" w:rsidR="00FD38C4" w:rsidRDefault="00FD38C4" w:rsidP="00B855F0">
            <w:pPr>
              <w:pStyle w:val="Plattetekst"/>
              <w:rPr>
                <w:noProof/>
              </w:rPr>
            </w:pPr>
            <w:r>
              <w:rPr>
                <w:noProof/>
              </w:rPr>
              <w:t>0</w:t>
            </w:r>
          </w:p>
          <w:p w14:paraId="600D3E94" w14:textId="4974EA29" w:rsidR="007D177B" w:rsidRPr="00C071F6" w:rsidRDefault="007D177B" w:rsidP="00B855F0">
            <w:pPr>
              <w:pStyle w:val="Plattetekst"/>
              <w:rPr>
                <w:noProof/>
              </w:rPr>
            </w:pPr>
          </w:p>
        </w:tc>
      </w:tr>
      <w:tr w:rsidR="00FD38C4" w:rsidRPr="00D95ACA" w14:paraId="4E7DAB93" w14:textId="77777777" w:rsidTr="00FD38C4">
        <w:trPr>
          <w:trHeight w:val="700"/>
        </w:trPr>
        <w:tc>
          <w:tcPr>
            <w:tcW w:w="2903" w:type="dxa"/>
            <w:shd w:val="clear" w:color="auto" w:fill="B8CCE4" w:themeFill="accent1" w:themeFillTint="66"/>
          </w:tcPr>
          <w:p w14:paraId="224BE8D9" w14:textId="07A57708" w:rsidR="00FD38C4" w:rsidRDefault="00FD38C4" w:rsidP="002B5693">
            <w:pPr>
              <w:pStyle w:val="Lijstalinea"/>
              <w:numPr>
                <w:ilvl w:val="0"/>
                <w:numId w:val="15"/>
              </w:numPr>
              <w:ind w:left="279" w:hanging="279"/>
            </w:pPr>
            <w:r>
              <w:t>Legionellabeheer</w:t>
            </w:r>
          </w:p>
        </w:tc>
        <w:tc>
          <w:tcPr>
            <w:tcW w:w="5812" w:type="dxa"/>
            <w:gridSpan w:val="2"/>
          </w:tcPr>
          <w:p w14:paraId="553081CE" w14:textId="3C83BDC8" w:rsidR="00FD38C4" w:rsidRDefault="00AB53AC" w:rsidP="00FD38C4">
            <w:pPr>
              <w:pStyle w:val="Plattetekst"/>
            </w:pPr>
            <w:r>
              <w:t>Gegadigde</w:t>
            </w:r>
            <w:r w:rsidR="00FD38C4">
              <w:t xml:space="preserve"> of </w:t>
            </w:r>
            <w:r w:rsidR="002B10B1">
              <w:t>combinatie van Gegadigden</w:t>
            </w:r>
            <w:r w:rsidR="00FD38C4" w:rsidRPr="00C071F6">
              <w:t xml:space="preserve"> </w:t>
            </w:r>
            <w:r w:rsidR="00FD38C4">
              <w:t>zijn verantwoordelijk geweest voor het legionellabeheer van de locatie(s) en zijn BRL6010 gecertificeerd.</w:t>
            </w:r>
            <w:r w:rsidR="006A2678">
              <w:t xml:space="preserve"> </w:t>
            </w:r>
            <w:r w:rsidR="00FD38C4">
              <w:t xml:space="preserve">Werkzaamheden zijn in eigen beheer uitgevoerd (geen </w:t>
            </w:r>
            <w:proofErr w:type="spellStart"/>
            <w:r w:rsidR="00FD38C4">
              <w:t>onderaanneming</w:t>
            </w:r>
            <w:proofErr w:type="spellEnd"/>
            <w:r w:rsidR="00FD38C4">
              <w:t>).</w:t>
            </w:r>
            <w:r w:rsidR="006A2678">
              <w:t xml:space="preserve"> </w:t>
            </w:r>
            <w:r w:rsidR="00FD38C4" w:rsidRPr="007D177B">
              <w:t xml:space="preserve"> </w:t>
            </w:r>
          </w:p>
        </w:tc>
        <w:tc>
          <w:tcPr>
            <w:tcW w:w="879" w:type="dxa"/>
          </w:tcPr>
          <w:p w14:paraId="0CBF3DD8" w14:textId="77777777" w:rsidR="00FD38C4" w:rsidRPr="00C071F6" w:rsidRDefault="00FD38C4" w:rsidP="00FD38C4">
            <w:r w:rsidRPr="003865DB">
              <w:t>□</w:t>
            </w:r>
            <w:r>
              <w:t xml:space="preserve"> Ja</w:t>
            </w:r>
          </w:p>
          <w:p w14:paraId="1FB44DFB" w14:textId="77777777" w:rsidR="00FD38C4" w:rsidRDefault="00FD38C4" w:rsidP="00FD38C4">
            <w:pPr>
              <w:pStyle w:val="Plattetekst"/>
            </w:pPr>
          </w:p>
          <w:p w14:paraId="6B14E3B6" w14:textId="632046BC" w:rsidR="00FD38C4" w:rsidRPr="00C071F6" w:rsidRDefault="00FD38C4" w:rsidP="00FD38C4">
            <w:pPr>
              <w:pStyle w:val="Plattetekst"/>
            </w:pPr>
            <w:r w:rsidRPr="00C071F6">
              <w:t>□</w:t>
            </w:r>
            <w:r>
              <w:t xml:space="preserve"> Nee</w:t>
            </w:r>
          </w:p>
        </w:tc>
        <w:tc>
          <w:tcPr>
            <w:tcW w:w="705" w:type="dxa"/>
          </w:tcPr>
          <w:p w14:paraId="75ED05D4" w14:textId="77777777" w:rsidR="00FD38C4" w:rsidRDefault="00FD38C4" w:rsidP="00FD38C4">
            <w:pPr>
              <w:pStyle w:val="Plattetekst"/>
              <w:rPr>
                <w:noProof/>
              </w:rPr>
            </w:pPr>
            <w:r>
              <w:rPr>
                <w:noProof/>
              </w:rPr>
              <w:t>100</w:t>
            </w:r>
          </w:p>
          <w:p w14:paraId="21057BFF" w14:textId="77777777" w:rsidR="00FD38C4" w:rsidRDefault="00FD38C4" w:rsidP="00FD38C4">
            <w:pPr>
              <w:pStyle w:val="Plattetekst"/>
              <w:rPr>
                <w:noProof/>
              </w:rPr>
            </w:pPr>
          </w:p>
          <w:p w14:paraId="6A72A15A" w14:textId="77777777" w:rsidR="00FD38C4" w:rsidRDefault="00FD38C4" w:rsidP="00FD38C4">
            <w:pPr>
              <w:pStyle w:val="Plattetekst"/>
              <w:rPr>
                <w:noProof/>
              </w:rPr>
            </w:pPr>
            <w:r>
              <w:rPr>
                <w:noProof/>
              </w:rPr>
              <w:t>0</w:t>
            </w:r>
          </w:p>
          <w:p w14:paraId="1B70B933" w14:textId="68468F1C" w:rsidR="00FD38C4" w:rsidRDefault="00FD38C4" w:rsidP="00FD38C4">
            <w:pPr>
              <w:pStyle w:val="Plattetekst"/>
              <w:rPr>
                <w:noProof/>
              </w:rPr>
            </w:pPr>
          </w:p>
        </w:tc>
      </w:tr>
      <w:tr w:rsidR="00FD38C4" w:rsidRPr="00D95ACA" w14:paraId="0F40BC3D" w14:textId="77777777" w:rsidTr="00FD38C4">
        <w:trPr>
          <w:trHeight w:val="656"/>
        </w:trPr>
        <w:tc>
          <w:tcPr>
            <w:tcW w:w="2903" w:type="dxa"/>
            <w:shd w:val="clear" w:color="auto" w:fill="B8CCE4" w:themeFill="accent1" w:themeFillTint="66"/>
          </w:tcPr>
          <w:p w14:paraId="462BFC45" w14:textId="2050E4BE" w:rsidR="00FD38C4" w:rsidRDefault="00FD38C4" w:rsidP="002B5693">
            <w:pPr>
              <w:pStyle w:val="Lijstalinea"/>
              <w:numPr>
                <w:ilvl w:val="0"/>
                <w:numId w:val="15"/>
              </w:numPr>
              <w:ind w:left="279" w:hanging="279"/>
            </w:pPr>
            <w:r>
              <w:t>(Gedelegeerd) installatieverantwoordelijke</w:t>
            </w:r>
          </w:p>
        </w:tc>
        <w:tc>
          <w:tcPr>
            <w:tcW w:w="5812" w:type="dxa"/>
            <w:gridSpan w:val="2"/>
          </w:tcPr>
          <w:p w14:paraId="2079C30D" w14:textId="1F644195" w:rsidR="00FD38C4" w:rsidRDefault="00AB53AC" w:rsidP="00FD38C4">
            <w:pPr>
              <w:pStyle w:val="Plattetekst"/>
            </w:pPr>
            <w:r>
              <w:t>Gegadigde</w:t>
            </w:r>
            <w:r w:rsidR="00FD38C4">
              <w:t xml:space="preserve"> of </w:t>
            </w:r>
            <w:r w:rsidR="002B10B1">
              <w:t>combinatie van Gegadigden</w:t>
            </w:r>
            <w:r w:rsidR="00FD38C4">
              <w:t xml:space="preserve"> zijn aangewezen als (Gedelegeerd) installatieverantwoordelijke voor de elektrotechnische basisinstallaties. Werkzaamheden zijn in eigen beheer uitgevoerd (geen </w:t>
            </w:r>
            <w:proofErr w:type="spellStart"/>
            <w:r w:rsidR="00FD38C4">
              <w:t>onderaanneming</w:t>
            </w:r>
            <w:proofErr w:type="spellEnd"/>
            <w:r w:rsidR="00FD38C4">
              <w:t>).</w:t>
            </w:r>
            <w:r w:rsidR="006A2678">
              <w:t xml:space="preserve"> </w:t>
            </w:r>
            <w:r w:rsidR="00FD38C4" w:rsidRPr="007D177B">
              <w:t xml:space="preserve"> </w:t>
            </w:r>
          </w:p>
        </w:tc>
        <w:tc>
          <w:tcPr>
            <w:tcW w:w="879" w:type="dxa"/>
          </w:tcPr>
          <w:p w14:paraId="1C8BC0A3" w14:textId="77777777" w:rsidR="00FD38C4" w:rsidRPr="00C071F6" w:rsidRDefault="00FD38C4" w:rsidP="00FD38C4">
            <w:r w:rsidRPr="003865DB">
              <w:t>□</w:t>
            </w:r>
            <w:r>
              <w:t xml:space="preserve"> Ja</w:t>
            </w:r>
          </w:p>
          <w:p w14:paraId="3869FCF0" w14:textId="77777777" w:rsidR="00FD38C4" w:rsidRDefault="00FD38C4" w:rsidP="00FD38C4">
            <w:pPr>
              <w:pStyle w:val="Plattetekst"/>
            </w:pPr>
          </w:p>
          <w:p w14:paraId="01871212" w14:textId="55196737" w:rsidR="00FD38C4" w:rsidRPr="00C071F6" w:rsidRDefault="00FD38C4" w:rsidP="00FD38C4">
            <w:pPr>
              <w:pStyle w:val="Plattetekst"/>
            </w:pPr>
            <w:r w:rsidRPr="00C071F6">
              <w:t>□</w:t>
            </w:r>
            <w:r>
              <w:t xml:space="preserve"> Nee</w:t>
            </w:r>
          </w:p>
        </w:tc>
        <w:tc>
          <w:tcPr>
            <w:tcW w:w="705" w:type="dxa"/>
          </w:tcPr>
          <w:p w14:paraId="010E0381" w14:textId="77777777" w:rsidR="00FD38C4" w:rsidRDefault="00FD38C4" w:rsidP="00FD38C4">
            <w:pPr>
              <w:pStyle w:val="Plattetekst"/>
              <w:rPr>
                <w:noProof/>
              </w:rPr>
            </w:pPr>
            <w:r>
              <w:rPr>
                <w:noProof/>
              </w:rPr>
              <w:t>100</w:t>
            </w:r>
          </w:p>
          <w:p w14:paraId="11A92051" w14:textId="77777777" w:rsidR="00FD38C4" w:rsidRDefault="00FD38C4" w:rsidP="00FD38C4">
            <w:pPr>
              <w:pStyle w:val="Plattetekst"/>
              <w:rPr>
                <w:noProof/>
              </w:rPr>
            </w:pPr>
          </w:p>
          <w:p w14:paraId="20497C99" w14:textId="77777777" w:rsidR="00FD38C4" w:rsidRDefault="00FD38C4" w:rsidP="00FD38C4">
            <w:pPr>
              <w:pStyle w:val="Plattetekst"/>
              <w:rPr>
                <w:noProof/>
              </w:rPr>
            </w:pPr>
            <w:r>
              <w:rPr>
                <w:noProof/>
              </w:rPr>
              <w:t>0</w:t>
            </w:r>
          </w:p>
          <w:p w14:paraId="35CCDCD6" w14:textId="4A9995A0" w:rsidR="00FD38C4" w:rsidRDefault="00FD38C4" w:rsidP="00FD38C4">
            <w:pPr>
              <w:pStyle w:val="Plattetekst"/>
              <w:rPr>
                <w:noProof/>
              </w:rPr>
            </w:pPr>
          </w:p>
        </w:tc>
      </w:tr>
      <w:tr w:rsidR="00FD38C4" w:rsidRPr="00D95ACA" w14:paraId="5D422A1A" w14:textId="77777777" w:rsidTr="00FD38C4">
        <w:trPr>
          <w:trHeight w:val="582"/>
        </w:trPr>
        <w:tc>
          <w:tcPr>
            <w:tcW w:w="2903" w:type="dxa"/>
            <w:shd w:val="clear" w:color="auto" w:fill="B8CCE4" w:themeFill="accent1" w:themeFillTint="66"/>
          </w:tcPr>
          <w:p w14:paraId="41821B78" w14:textId="5FBDAC0E" w:rsidR="00FD38C4" w:rsidRDefault="00FD38C4" w:rsidP="002B5693">
            <w:pPr>
              <w:pStyle w:val="Lijstalinea"/>
              <w:numPr>
                <w:ilvl w:val="0"/>
                <w:numId w:val="15"/>
              </w:numPr>
              <w:ind w:left="279" w:hanging="279"/>
            </w:pPr>
            <w:r>
              <w:t>NEN3140 of veiligheidskeuringen elektrotechnische installaties</w:t>
            </w:r>
          </w:p>
        </w:tc>
        <w:tc>
          <w:tcPr>
            <w:tcW w:w="5812" w:type="dxa"/>
            <w:gridSpan w:val="2"/>
          </w:tcPr>
          <w:p w14:paraId="3764A3FC" w14:textId="5DB2CF43" w:rsidR="00FD38C4" w:rsidRDefault="00AB53AC" w:rsidP="00FD38C4">
            <w:pPr>
              <w:pStyle w:val="Plattetekst"/>
            </w:pPr>
            <w:r>
              <w:t>Gegadigde</w:t>
            </w:r>
            <w:r w:rsidR="00FD38C4">
              <w:t xml:space="preserve"> of </w:t>
            </w:r>
            <w:r w:rsidR="002B10B1">
              <w:t>combinatie van Gegadigden</w:t>
            </w:r>
            <w:r w:rsidR="00FD38C4" w:rsidRPr="00C071F6">
              <w:t xml:space="preserve"> hebben </w:t>
            </w:r>
            <w:r w:rsidR="00FD38C4">
              <w:t xml:space="preserve">veiligheidskeuringen (NEN3140 of anders) van elektrotechnische basisinstallaties uitgevoerd. Werkzaamheden zijn in eigen beheer uitgevoerd (geen </w:t>
            </w:r>
            <w:proofErr w:type="spellStart"/>
            <w:r w:rsidR="00FD38C4">
              <w:t>onderaanneming</w:t>
            </w:r>
            <w:proofErr w:type="spellEnd"/>
            <w:r w:rsidR="00FD38C4">
              <w:t>).</w:t>
            </w:r>
            <w:r w:rsidR="006A2678">
              <w:t xml:space="preserve">  </w:t>
            </w:r>
          </w:p>
        </w:tc>
        <w:tc>
          <w:tcPr>
            <w:tcW w:w="879" w:type="dxa"/>
          </w:tcPr>
          <w:p w14:paraId="5BA2E1D6" w14:textId="77777777" w:rsidR="00FD38C4" w:rsidRPr="00C071F6" w:rsidRDefault="00FD38C4" w:rsidP="00FD38C4">
            <w:r w:rsidRPr="003865DB">
              <w:t>□</w:t>
            </w:r>
            <w:r>
              <w:t xml:space="preserve"> Ja</w:t>
            </w:r>
          </w:p>
          <w:p w14:paraId="12BEA6C9" w14:textId="77777777" w:rsidR="00FD38C4" w:rsidRDefault="00FD38C4" w:rsidP="00FD38C4">
            <w:pPr>
              <w:pStyle w:val="Plattetekst"/>
            </w:pPr>
          </w:p>
          <w:p w14:paraId="656A1FAE" w14:textId="371130E8" w:rsidR="00FD38C4" w:rsidRPr="00C071F6" w:rsidRDefault="00FD38C4" w:rsidP="00FD38C4">
            <w:pPr>
              <w:pStyle w:val="Plattetekst"/>
            </w:pPr>
            <w:r w:rsidRPr="00C071F6">
              <w:t>□</w:t>
            </w:r>
            <w:r>
              <w:t xml:space="preserve"> Nee</w:t>
            </w:r>
          </w:p>
        </w:tc>
        <w:tc>
          <w:tcPr>
            <w:tcW w:w="705" w:type="dxa"/>
          </w:tcPr>
          <w:p w14:paraId="474269A5" w14:textId="77777777" w:rsidR="00FD38C4" w:rsidRDefault="00FD38C4" w:rsidP="00FD38C4">
            <w:pPr>
              <w:pStyle w:val="Plattetekst"/>
              <w:rPr>
                <w:noProof/>
              </w:rPr>
            </w:pPr>
            <w:r>
              <w:rPr>
                <w:noProof/>
              </w:rPr>
              <w:t>100</w:t>
            </w:r>
          </w:p>
          <w:p w14:paraId="59DBB27C" w14:textId="77777777" w:rsidR="00FD38C4" w:rsidRDefault="00FD38C4" w:rsidP="00FD38C4">
            <w:pPr>
              <w:pStyle w:val="Plattetekst"/>
              <w:rPr>
                <w:noProof/>
              </w:rPr>
            </w:pPr>
          </w:p>
          <w:p w14:paraId="5C5B2D31" w14:textId="77777777" w:rsidR="00FD38C4" w:rsidRDefault="00FD38C4" w:rsidP="00FD38C4">
            <w:pPr>
              <w:pStyle w:val="Plattetekst"/>
              <w:rPr>
                <w:noProof/>
              </w:rPr>
            </w:pPr>
            <w:r>
              <w:rPr>
                <w:noProof/>
              </w:rPr>
              <w:t>0</w:t>
            </w:r>
          </w:p>
          <w:p w14:paraId="334E488D" w14:textId="298DFD7D" w:rsidR="00FD38C4" w:rsidRDefault="00FD38C4" w:rsidP="00FD38C4">
            <w:pPr>
              <w:pStyle w:val="Plattetekst"/>
              <w:rPr>
                <w:noProof/>
              </w:rPr>
            </w:pPr>
          </w:p>
        </w:tc>
      </w:tr>
      <w:tr w:rsidR="007D177B" w:rsidRPr="0041768E" w14:paraId="2216B3D9" w14:textId="77777777" w:rsidTr="00FD38C4">
        <w:trPr>
          <w:trHeight w:val="452"/>
        </w:trPr>
        <w:tc>
          <w:tcPr>
            <w:tcW w:w="10299" w:type="dxa"/>
            <w:gridSpan w:val="5"/>
            <w:tcBorders>
              <w:bottom w:val="single" w:sz="2" w:space="0" w:color="auto"/>
            </w:tcBorders>
            <w:shd w:val="clear" w:color="auto" w:fill="595959" w:themeFill="text1" w:themeFillTint="A6"/>
          </w:tcPr>
          <w:p w14:paraId="52765E91" w14:textId="60441D65" w:rsidR="007D177B" w:rsidRPr="007D177B" w:rsidRDefault="007D177B" w:rsidP="00C071F6">
            <w:pPr>
              <w:pStyle w:val="-opsomming"/>
              <w:numPr>
                <w:ilvl w:val="0"/>
                <w:numId w:val="0"/>
              </w:numPr>
            </w:pPr>
            <w:bookmarkStart w:id="7" w:name="_Hlk536514394"/>
            <w:bookmarkEnd w:id="5"/>
            <w:r w:rsidRPr="007D177B">
              <w:rPr>
                <w:b/>
                <w:color w:val="FFFFFF" w:themeColor="background1"/>
              </w:rPr>
              <w:t xml:space="preserve">Selectiecriteria </w:t>
            </w:r>
            <w:r w:rsidR="001E3CA5">
              <w:rPr>
                <w:b/>
                <w:color w:val="FFFFFF" w:themeColor="background1"/>
              </w:rPr>
              <w:t>brandveiligheid</w:t>
            </w:r>
          </w:p>
        </w:tc>
      </w:tr>
      <w:tr w:rsidR="00FD38C4" w:rsidRPr="00D95ACA" w14:paraId="4F1F87DB" w14:textId="77777777" w:rsidTr="00FD38C4">
        <w:trPr>
          <w:trHeight w:val="767"/>
        </w:trPr>
        <w:tc>
          <w:tcPr>
            <w:tcW w:w="2903" w:type="dxa"/>
            <w:shd w:val="clear" w:color="auto" w:fill="B8CCE4" w:themeFill="accent1" w:themeFillTint="66"/>
          </w:tcPr>
          <w:p w14:paraId="30017E35" w14:textId="6855C4E4" w:rsidR="00FD38C4" w:rsidRPr="00C071F6" w:rsidRDefault="00FD38C4" w:rsidP="002B5693">
            <w:pPr>
              <w:pStyle w:val="Lijstalinea"/>
              <w:numPr>
                <w:ilvl w:val="0"/>
                <w:numId w:val="15"/>
              </w:numPr>
              <w:ind w:left="279" w:hanging="279"/>
            </w:pPr>
            <w:r>
              <w:t>Uitvoering OP taken</w:t>
            </w:r>
          </w:p>
        </w:tc>
        <w:tc>
          <w:tcPr>
            <w:tcW w:w="5812" w:type="dxa"/>
            <w:gridSpan w:val="2"/>
          </w:tcPr>
          <w:p w14:paraId="44538C26" w14:textId="20E44142" w:rsidR="00FD38C4" w:rsidRPr="00C071F6" w:rsidRDefault="00AB53AC" w:rsidP="00FD38C4">
            <w:pPr>
              <w:pStyle w:val="Plattetekst"/>
            </w:pPr>
            <w:r>
              <w:t>Gegadigde</w:t>
            </w:r>
            <w:r w:rsidR="00FD38C4">
              <w:t xml:space="preserve"> of </w:t>
            </w:r>
            <w:r w:rsidR="002B10B1">
              <w:t>combinatie van Gegadigden</w:t>
            </w:r>
            <w:r w:rsidR="00FD38C4" w:rsidRPr="00C071F6">
              <w:t xml:space="preserve"> </w:t>
            </w:r>
            <w:r w:rsidR="00FD38C4">
              <w:t xml:space="preserve">zijn verantwoordelijk geweest voor de beheertaken (OP taken) van de BMI en AOI installaties conform NEN2654-1 en NEN2654-2. Werkzaamheden mogen zowel in eigen beheer als met een onderaannemer zijn ingevuld. </w:t>
            </w:r>
          </w:p>
        </w:tc>
        <w:tc>
          <w:tcPr>
            <w:tcW w:w="879" w:type="dxa"/>
          </w:tcPr>
          <w:p w14:paraId="758386F3" w14:textId="77777777" w:rsidR="00FD38C4" w:rsidRPr="00C071F6" w:rsidRDefault="00FD38C4" w:rsidP="00FD38C4">
            <w:r w:rsidRPr="003865DB">
              <w:t>□</w:t>
            </w:r>
            <w:r>
              <w:t xml:space="preserve"> Ja</w:t>
            </w:r>
          </w:p>
          <w:p w14:paraId="51DD1003" w14:textId="77777777" w:rsidR="00FD38C4" w:rsidRDefault="00FD38C4" w:rsidP="00FD38C4">
            <w:pPr>
              <w:pStyle w:val="Plattetekst"/>
            </w:pPr>
          </w:p>
          <w:p w14:paraId="524523AF" w14:textId="28BC271F" w:rsidR="00FD38C4" w:rsidRPr="00C071F6" w:rsidRDefault="00FD38C4" w:rsidP="00FD38C4">
            <w:pPr>
              <w:pStyle w:val="Plattetekst"/>
            </w:pPr>
            <w:r w:rsidRPr="00C071F6">
              <w:t>□</w:t>
            </w:r>
            <w:r>
              <w:t xml:space="preserve"> Nee</w:t>
            </w:r>
          </w:p>
        </w:tc>
        <w:tc>
          <w:tcPr>
            <w:tcW w:w="705" w:type="dxa"/>
          </w:tcPr>
          <w:p w14:paraId="03DD3AE0" w14:textId="77777777" w:rsidR="00FD38C4" w:rsidRDefault="00FD38C4" w:rsidP="00FD38C4">
            <w:pPr>
              <w:pStyle w:val="Plattetekst"/>
              <w:rPr>
                <w:noProof/>
              </w:rPr>
            </w:pPr>
            <w:r>
              <w:rPr>
                <w:noProof/>
              </w:rPr>
              <w:t>100</w:t>
            </w:r>
          </w:p>
          <w:p w14:paraId="592857D3" w14:textId="77777777" w:rsidR="00FD38C4" w:rsidRDefault="00FD38C4" w:rsidP="00FD38C4">
            <w:pPr>
              <w:pStyle w:val="Plattetekst"/>
              <w:rPr>
                <w:noProof/>
              </w:rPr>
            </w:pPr>
          </w:p>
          <w:p w14:paraId="7BBE192F" w14:textId="77777777" w:rsidR="00FD38C4" w:rsidRDefault="00FD38C4" w:rsidP="00FD38C4">
            <w:pPr>
              <w:pStyle w:val="Plattetekst"/>
              <w:rPr>
                <w:noProof/>
              </w:rPr>
            </w:pPr>
            <w:r>
              <w:rPr>
                <w:noProof/>
              </w:rPr>
              <w:t>0</w:t>
            </w:r>
          </w:p>
          <w:p w14:paraId="608AFD2D" w14:textId="5535968B" w:rsidR="00FD38C4" w:rsidRPr="00C071F6" w:rsidRDefault="00FD38C4" w:rsidP="00FD38C4">
            <w:pPr>
              <w:pStyle w:val="Plattetekst"/>
              <w:rPr>
                <w:noProof/>
              </w:rPr>
            </w:pPr>
          </w:p>
        </w:tc>
      </w:tr>
      <w:tr w:rsidR="00FD38C4" w:rsidRPr="00D95ACA" w14:paraId="75CD7FE7" w14:textId="77777777" w:rsidTr="00FD38C4">
        <w:trPr>
          <w:trHeight w:val="798"/>
        </w:trPr>
        <w:tc>
          <w:tcPr>
            <w:tcW w:w="2903" w:type="dxa"/>
            <w:shd w:val="clear" w:color="auto" w:fill="B8CCE4" w:themeFill="accent1" w:themeFillTint="66"/>
          </w:tcPr>
          <w:p w14:paraId="42B12F91" w14:textId="1482152E" w:rsidR="00FD38C4" w:rsidRDefault="00FD38C4" w:rsidP="002B5693">
            <w:pPr>
              <w:pStyle w:val="Lijstalinea"/>
              <w:numPr>
                <w:ilvl w:val="0"/>
                <w:numId w:val="15"/>
              </w:numPr>
              <w:ind w:left="279" w:hanging="279"/>
            </w:pPr>
            <w:r>
              <w:t>Testen sprinkler</w:t>
            </w:r>
          </w:p>
        </w:tc>
        <w:tc>
          <w:tcPr>
            <w:tcW w:w="5812" w:type="dxa"/>
            <w:gridSpan w:val="2"/>
          </w:tcPr>
          <w:p w14:paraId="227A954F" w14:textId="28C4C20D" w:rsidR="00FD38C4" w:rsidRDefault="00AB53AC" w:rsidP="00FD38C4">
            <w:pPr>
              <w:pStyle w:val="Plattetekst"/>
            </w:pPr>
            <w:r>
              <w:t>Gegadigde</w:t>
            </w:r>
            <w:r w:rsidR="00FD38C4">
              <w:t xml:space="preserve"> of </w:t>
            </w:r>
            <w:r w:rsidR="002B10B1">
              <w:t>combinatie van Gegadigden</w:t>
            </w:r>
            <w:r w:rsidR="00FD38C4" w:rsidRPr="00C071F6">
              <w:t xml:space="preserve"> </w:t>
            </w:r>
            <w:r w:rsidR="00FD38C4">
              <w:t>zijn verantwoordelijk geweest voor de tweewekelijkse testen van de sprinklerinstallatie. Werkzaamheden mogen zowel in eigen beheer als met een onderaannemer zijn ingevuld.</w:t>
            </w:r>
          </w:p>
        </w:tc>
        <w:tc>
          <w:tcPr>
            <w:tcW w:w="879" w:type="dxa"/>
          </w:tcPr>
          <w:p w14:paraId="453D05F3" w14:textId="77777777" w:rsidR="00FD38C4" w:rsidRPr="00C071F6" w:rsidRDefault="00FD38C4" w:rsidP="00FD38C4">
            <w:r w:rsidRPr="003865DB">
              <w:t>□</w:t>
            </w:r>
            <w:r>
              <w:t xml:space="preserve"> Ja</w:t>
            </w:r>
          </w:p>
          <w:p w14:paraId="511A0A07" w14:textId="77777777" w:rsidR="00FD38C4" w:rsidRDefault="00FD38C4" w:rsidP="00FD38C4">
            <w:pPr>
              <w:pStyle w:val="Plattetekst"/>
            </w:pPr>
          </w:p>
          <w:p w14:paraId="53BEC40D" w14:textId="6EFF84B5" w:rsidR="00FD38C4" w:rsidRPr="00C071F6" w:rsidRDefault="00FD38C4" w:rsidP="00FD38C4">
            <w:pPr>
              <w:pStyle w:val="Plattetekst"/>
            </w:pPr>
            <w:r w:rsidRPr="00C071F6">
              <w:t>□</w:t>
            </w:r>
            <w:r>
              <w:t xml:space="preserve"> Nee</w:t>
            </w:r>
          </w:p>
        </w:tc>
        <w:tc>
          <w:tcPr>
            <w:tcW w:w="705" w:type="dxa"/>
          </w:tcPr>
          <w:p w14:paraId="33CAB741" w14:textId="77777777" w:rsidR="00FD38C4" w:rsidRDefault="00FD38C4" w:rsidP="00FD38C4">
            <w:pPr>
              <w:pStyle w:val="Plattetekst"/>
              <w:rPr>
                <w:noProof/>
              </w:rPr>
            </w:pPr>
            <w:r>
              <w:rPr>
                <w:noProof/>
              </w:rPr>
              <w:t>100</w:t>
            </w:r>
          </w:p>
          <w:p w14:paraId="02E4FB74" w14:textId="77777777" w:rsidR="00FD38C4" w:rsidRDefault="00FD38C4" w:rsidP="00FD38C4">
            <w:pPr>
              <w:pStyle w:val="Plattetekst"/>
              <w:rPr>
                <w:noProof/>
              </w:rPr>
            </w:pPr>
          </w:p>
          <w:p w14:paraId="258F4584" w14:textId="77777777" w:rsidR="00FD38C4" w:rsidRDefault="00FD38C4" w:rsidP="00FD38C4">
            <w:pPr>
              <w:pStyle w:val="Plattetekst"/>
              <w:rPr>
                <w:noProof/>
              </w:rPr>
            </w:pPr>
            <w:r>
              <w:rPr>
                <w:noProof/>
              </w:rPr>
              <w:t>0</w:t>
            </w:r>
          </w:p>
          <w:p w14:paraId="58740415" w14:textId="5B930F9C" w:rsidR="00FD38C4" w:rsidRDefault="00FD38C4" w:rsidP="00FD38C4">
            <w:pPr>
              <w:pStyle w:val="Plattetekst"/>
              <w:rPr>
                <w:noProof/>
              </w:rPr>
            </w:pPr>
          </w:p>
        </w:tc>
      </w:tr>
      <w:tr w:rsidR="00FD38C4" w:rsidRPr="00D95ACA" w14:paraId="00084163" w14:textId="77777777" w:rsidTr="00FD38C4">
        <w:trPr>
          <w:trHeight w:val="656"/>
        </w:trPr>
        <w:tc>
          <w:tcPr>
            <w:tcW w:w="2903" w:type="dxa"/>
            <w:shd w:val="clear" w:color="auto" w:fill="B8CCE4" w:themeFill="accent1" w:themeFillTint="66"/>
          </w:tcPr>
          <w:p w14:paraId="3CDDBD6F" w14:textId="65C53FAD" w:rsidR="00FD38C4" w:rsidRDefault="00FD38C4" w:rsidP="002B5693">
            <w:pPr>
              <w:pStyle w:val="Lijstalinea"/>
              <w:numPr>
                <w:ilvl w:val="0"/>
                <w:numId w:val="15"/>
              </w:numPr>
              <w:ind w:left="279" w:hanging="279"/>
            </w:pPr>
            <w:r>
              <w:t>CCV erkenning onderhoud BMI/AOI</w:t>
            </w:r>
          </w:p>
        </w:tc>
        <w:tc>
          <w:tcPr>
            <w:tcW w:w="5812" w:type="dxa"/>
            <w:gridSpan w:val="2"/>
          </w:tcPr>
          <w:p w14:paraId="21B92996" w14:textId="6BCEA752" w:rsidR="00FD38C4" w:rsidRDefault="00AB53AC" w:rsidP="00FD38C4">
            <w:pPr>
              <w:pStyle w:val="Plattetekst"/>
            </w:pPr>
            <w:r>
              <w:t>Gegadigde</w:t>
            </w:r>
            <w:r w:rsidR="00FD38C4">
              <w:t xml:space="preserve"> of </w:t>
            </w:r>
            <w:r w:rsidR="002B10B1">
              <w:t>combinatie van Gegadigden</w:t>
            </w:r>
            <w:r w:rsidR="00FD38C4">
              <w:t xml:space="preserve"> zijn CCV erkend voor het onderhoud van brandmeldinstallaties. Werkzaamheden mogen zowel in eigen beheer als met een onderaannemer zijn ingevuld.</w:t>
            </w:r>
          </w:p>
        </w:tc>
        <w:tc>
          <w:tcPr>
            <w:tcW w:w="879" w:type="dxa"/>
          </w:tcPr>
          <w:p w14:paraId="7415D467" w14:textId="77777777" w:rsidR="00FD38C4" w:rsidRPr="00C071F6" w:rsidRDefault="00FD38C4" w:rsidP="00FD38C4">
            <w:r w:rsidRPr="003865DB">
              <w:t>□</w:t>
            </w:r>
            <w:r>
              <w:t xml:space="preserve"> Ja</w:t>
            </w:r>
          </w:p>
          <w:p w14:paraId="048263D0" w14:textId="77777777" w:rsidR="00FD38C4" w:rsidRDefault="00FD38C4" w:rsidP="00FD38C4">
            <w:pPr>
              <w:pStyle w:val="Plattetekst"/>
            </w:pPr>
          </w:p>
          <w:p w14:paraId="577D264C" w14:textId="193BE7B9" w:rsidR="00FD38C4" w:rsidRPr="00C071F6" w:rsidRDefault="00FD38C4" w:rsidP="00FD38C4">
            <w:pPr>
              <w:pStyle w:val="Plattetekst"/>
            </w:pPr>
            <w:r w:rsidRPr="00C071F6">
              <w:t>□</w:t>
            </w:r>
            <w:r>
              <w:t xml:space="preserve"> Nee</w:t>
            </w:r>
          </w:p>
        </w:tc>
        <w:tc>
          <w:tcPr>
            <w:tcW w:w="705" w:type="dxa"/>
          </w:tcPr>
          <w:p w14:paraId="5F349AEC" w14:textId="77777777" w:rsidR="00FD38C4" w:rsidRDefault="00FD38C4" w:rsidP="00FD38C4">
            <w:pPr>
              <w:pStyle w:val="Plattetekst"/>
              <w:rPr>
                <w:noProof/>
              </w:rPr>
            </w:pPr>
            <w:r>
              <w:rPr>
                <w:noProof/>
              </w:rPr>
              <w:t>100</w:t>
            </w:r>
          </w:p>
          <w:p w14:paraId="002829A7" w14:textId="77777777" w:rsidR="00FD38C4" w:rsidRDefault="00FD38C4" w:rsidP="00FD38C4">
            <w:pPr>
              <w:pStyle w:val="Plattetekst"/>
              <w:rPr>
                <w:noProof/>
              </w:rPr>
            </w:pPr>
          </w:p>
          <w:p w14:paraId="1FD29DF2" w14:textId="77777777" w:rsidR="00FD38C4" w:rsidRDefault="00FD38C4" w:rsidP="00FD38C4">
            <w:pPr>
              <w:pStyle w:val="Plattetekst"/>
              <w:rPr>
                <w:noProof/>
              </w:rPr>
            </w:pPr>
            <w:r>
              <w:rPr>
                <w:noProof/>
              </w:rPr>
              <w:t>0</w:t>
            </w:r>
          </w:p>
          <w:p w14:paraId="77332465" w14:textId="2A3570C9" w:rsidR="00FD38C4" w:rsidRDefault="00FD38C4" w:rsidP="00FD38C4">
            <w:pPr>
              <w:pStyle w:val="Plattetekst"/>
              <w:rPr>
                <w:noProof/>
              </w:rPr>
            </w:pPr>
          </w:p>
        </w:tc>
      </w:tr>
      <w:tr w:rsidR="00FD38C4" w:rsidRPr="00D95ACA" w14:paraId="435A748E" w14:textId="77777777" w:rsidTr="00FD38C4">
        <w:trPr>
          <w:trHeight w:val="582"/>
        </w:trPr>
        <w:tc>
          <w:tcPr>
            <w:tcW w:w="2903" w:type="dxa"/>
            <w:shd w:val="clear" w:color="auto" w:fill="B8CCE4" w:themeFill="accent1" w:themeFillTint="66"/>
          </w:tcPr>
          <w:p w14:paraId="4EF497C2" w14:textId="7BC00FE8" w:rsidR="00FD38C4" w:rsidRDefault="00FD38C4" w:rsidP="002B5693">
            <w:pPr>
              <w:pStyle w:val="Lijstalinea"/>
              <w:numPr>
                <w:ilvl w:val="0"/>
                <w:numId w:val="15"/>
              </w:numPr>
              <w:ind w:left="279" w:hanging="279"/>
            </w:pPr>
            <w:r>
              <w:t>CCV erkenning onderhoud sprinklerinstallaties</w:t>
            </w:r>
          </w:p>
        </w:tc>
        <w:tc>
          <w:tcPr>
            <w:tcW w:w="5812" w:type="dxa"/>
            <w:gridSpan w:val="2"/>
          </w:tcPr>
          <w:p w14:paraId="186EDD92" w14:textId="7AF94304" w:rsidR="00FD38C4" w:rsidRDefault="00AB53AC" w:rsidP="00FD38C4">
            <w:pPr>
              <w:pStyle w:val="Plattetekst"/>
            </w:pPr>
            <w:r>
              <w:t>Gegadigde</w:t>
            </w:r>
            <w:r w:rsidR="00FD38C4">
              <w:t xml:space="preserve"> of </w:t>
            </w:r>
            <w:r w:rsidR="002B10B1">
              <w:t>combinatie van Gegadigden</w:t>
            </w:r>
            <w:r w:rsidR="00FD38C4">
              <w:t xml:space="preserve"> zijn CCV erkend voor het onderhoud van </w:t>
            </w:r>
            <w:r w:rsidR="00DE5D2B">
              <w:t>sprinkler</w:t>
            </w:r>
            <w:r w:rsidR="00FD38C4">
              <w:t>installaties. Werkzaamheden mogen zowel in eigen beheer als met een onderaannemer zijn ingevuld.</w:t>
            </w:r>
          </w:p>
        </w:tc>
        <w:tc>
          <w:tcPr>
            <w:tcW w:w="879" w:type="dxa"/>
          </w:tcPr>
          <w:p w14:paraId="717CD893" w14:textId="77777777" w:rsidR="00FD38C4" w:rsidRPr="00C071F6" w:rsidRDefault="00FD38C4" w:rsidP="00FD38C4">
            <w:r w:rsidRPr="003865DB">
              <w:t>□</w:t>
            </w:r>
            <w:r>
              <w:t xml:space="preserve"> Ja</w:t>
            </w:r>
          </w:p>
          <w:p w14:paraId="5D8D7770" w14:textId="77777777" w:rsidR="00FD38C4" w:rsidRDefault="00FD38C4" w:rsidP="00FD38C4">
            <w:pPr>
              <w:pStyle w:val="Plattetekst"/>
            </w:pPr>
          </w:p>
          <w:p w14:paraId="7036F9AF" w14:textId="172BDD3B" w:rsidR="00FD38C4" w:rsidRPr="00C071F6" w:rsidRDefault="00FD38C4" w:rsidP="00FD38C4">
            <w:pPr>
              <w:pStyle w:val="Plattetekst"/>
            </w:pPr>
            <w:r w:rsidRPr="00C071F6">
              <w:t>□</w:t>
            </w:r>
            <w:r>
              <w:t xml:space="preserve"> Nee</w:t>
            </w:r>
          </w:p>
        </w:tc>
        <w:tc>
          <w:tcPr>
            <w:tcW w:w="705" w:type="dxa"/>
          </w:tcPr>
          <w:p w14:paraId="1B717F4F" w14:textId="77777777" w:rsidR="00FD38C4" w:rsidRDefault="00FD38C4" w:rsidP="00FD38C4">
            <w:pPr>
              <w:pStyle w:val="Plattetekst"/>
              <w:rPr>
                <w:noProof/>
              </w:rPr>
            </w:pPr>
            <w:r>
              <w:rPr>
                <w:noProof/>
              </w:rPr>
              <w:t>100</w:t>
            </w:r>
          </w:p>
          <w:p w14:paraId="6C2DC66C" w14:textId="77777777" w:rsidR="00FD38C4" w:rsidRDefault="00FD38C4" w:rsidP="00FD38C4">
            <w:pPr>
              <w:pStyle w:val="Plattetekst"/>
              <w:rPr>
                <w:noProof/>
              </w:rPr>
            </w:pPr>
          </w:p>
          <w:p w14:paraId="33221D70" w14:textId="77777777" w:rsidR="00FD38C4" w:rsidRDefault="00FD38C4" w:rsidP="00FD38C4">
            <w:pPr>
              <w:pStyle w:val="Plattetekst"/>
              <w:rPr>
                <w:noProof/>
              </w:rPr>
            </w:pPr>
            <w:r>
              <w:rPr>
                <w:noProof/>
              </w:rPr>
              <w:t>0</w:t>
            </w:r>
          </w:p>
          <w:p w14:paraId="0815B201" w14:textId="08D2D63C" w:rsidR="00FD38C4" w:rsidRDefault="00FD38C4" w:rsidP="00FD38C4">
            <w:pPr>
              <w:pStyle w:val="Plattetekst"/>
              <w:rPr>
                <w:noProof/>
              </w:rPr>
            </w:pPr>
          </w:p>
        </w:tc>
      </w:tr>
      <w:tr w:rsidR="00FD38C4" w:rsidRPr="00D95ACA" w14:paraId="5CB445D5" w14:textId="77777777" w:rsidTr="00FD38C4">
        <w:trPr>
          <w:trHeight w:val="582"/>
        </w:trPr>
        <w:tc>
          <w:tcPr>
            <w:tcW w:w="2903" w:type="dxa"/>
            <w:tcBorders>
              <w:bottom w:val="single" w:sz="4" w:space="0" w:color="auto"/>
            </w:tcBorders>
            <w:shd w:val="clear" w:color="auto" w:fill="B8CCE4" w:themeFill="accent1" w:themeFillTint="66"/>
          </w:tcPr>
          <w:p w14:paraId="799FD3DB" w14:textId="37ABB348" w:rsidR="00FD38C4" w:rsidRDefault="00FD38C4" w:rsidP="002B5693">
            <w:pPr>
              <w:pStyle w:val="Lijstalinea"/>
              <w:numPr>
                <w:ilvl w:val="0"/>
                <w:numId w:val="15"/>
              </w:numPr>
              <w:ind w:left="279" w:hanging="279"/>
            </w:pPr>
            <w:r>
              <w:lastRenderedPageBreak/>
              <w:t xml:space="preserve">Uitvoering </w:t>
            </w:r>
            <w:proofErr w:type="spellStart"/>
            <w:r>
              <w:t>meerjaarlijks</w:t>
            </w:r>
            <w:proofErr w:type="spellEnd"/>
            <w:r>
              <w:t xml:space="preserve"> onderhoud sprinklerinstallaties</w:t>
            </w:r>
          </w:p>
        </w:tc>
        <w:tc>
          <w:tcPr>
            <w:tcW w:w="5812" w:type="dxa"/>
            <w:gridSpan w:val="2"/>
          </w:tcPr>
          <w:p w14:paraId="69DA0B35" w14:textId="7C133304" w:rsidR="00FD38C4" w:rsidRDefault="00AB53AC" w:rsidP="00FD38C4">
            <w:pPr>
              <w:pStyle w:val="Plattetekst"/>
            </w:pPr>
            <w:r>
              <w:t>Gegadigde</w:t>
            </w:r>
            <w:r w:rsidR="00FD38C4">
              <w:t xml:space="preserve"> of </w:t>
            </w:r>
            <w:r w:rsidR="002B10B1">
              <w:t>combinatie van Gegadigden</w:t>
            </w:r>
            <w:r w:rsidR="00FD38C4" w:rsidRPr="00C071F6">
              <w:t xml:space="preserve"> </w:t>
            </w:r>
            <w:r w:rsidR="00FD38C4">
              <w:t xml:space="preserve">(of betrokken onderaannemer) </w:t>
            </w:r>
            <w:r w:rsidR="00FD38C4" w:rsidRPr="00C071F6">
              <w:t>hebben</w:t>
            </w:r>
            <w:r w:rsidR="00FD38C4">
              <w:t xml:space="preserve"> de </w:t>
            </w:r>
            <w:r w:rsidR="00FD38C4" w:rsidRPr="0010092B">
              <w:t>periodieke inspecties en revisies sprinklerinstallatie conform CCV</w:t>
            </w:r>
            <w:r w:rsidR="00FD38C4">
              <w:t xml:space="preserve"> uitgevoerd, zoals:</w:t>
            </w:r>
          </w:p>
          <w:p w14:paraId="2C8DA298" w14:textId="3BF7379C" w:rsidR="00FD38C4" w:rsidRDefault="00FD38C4" w:rsidP="00FD38C4">
            <w:pPr>
              <w:pStyle w:val="Plattetekst"/>
              <w:numPr>
                <w:ilvl w:val="0"/>
                <w:numId w:val="14"/>
              </w:numPr>
              <w:ind w:left="335" w:hanging="283"/>
            </w:pPr>
            <w:r w:rsidRPr="0010092B">
              <w:t>controle tank</w:t>
            </w:r>
          </w:p>
          <w:p w14:paraId="6D1F359E" w14:textId="77777777" w:rsidR="00FD38C4" w:rsidRDefault="00FD38C4" w:rsidP="00FD38C4">
            <w:pPr>
              <w:pStyle w:val="Plattetekst"/>
              <w:numPr>
                <w:ilvl w:val="0"/>
                <w:numId w:val="14"/>
              </w:numPr>
              <w:ind w:left="335" w:hanging="283"/>
            </w:pPr>
            <w:r w:rsidRPr="0010092B">
              <w:t>revisie alarm/keerkleppen</w:t>
            </w:r>
          </w:p>
          <w:p w14:paraId="2BE31A66" w14:textId="77777777" w:rsidR="00FD38C4" w:rsidRDefault="00FD38C4" w:rsidP="00FD38C4">
            <w:pPr>
              <w:pStyle w:val="Plattetekst"/>
              <w:numPr>
                <w:ilvl w:val="0"/>
                <w:numId w:val="14"/>
              </w:numPr>
              <w:ind w:left="335" w:hanging="283"/>
            </w:pPr>
            <w:r w:rsidRPr="0010092B">
              <w:t xml:space="preserve">kalibratie flowmeter </w:t>
            </w:r>
          </w:p>
          <w:p w14:paraId="3919B2BC" w14:textId="77777777" w:rsidR="00FD38C4" w:rsidRDefault="00FD38C4" w:rsidP="00FD38C4">
            <w:pPr>
              <w:pStyle w:val="Plattetekst"/>
              <w:numPr>
                <w:ilvl w:val="0"/>
                <w:numId w:val="14"/>
              </w:numPr>
              <w:ind w:left="335" w:hanging="283"/>
            </w:pPr>
            <w:r w:rsidRPr="0010092B">
              <w:t>etc.</w:t>
            </w:r>
          </w:p>
          <w:p w14:paraId="038F7192" w14:textId="5C36B41E" w:rsidR="00FD38C4" w:rsidRDefault="00FD38C4" w:rsidP="00FD38C4">
            <w:pPr>
              <w:pStyle w:val="Plattetekst"/>
              <w:ind w:left="52"/>
            </w:pPr>
            <w:r>
              <w:t xml:space="preserve">Werkzaamheden mogen zowel in eigen beheer als met een onderaannemer zijn ingevuld. </w:t>
            </w:r>
          </w:p>
        </w:tc>
        <w:tc>
          <w:tcPr>
            <w:tcW w:w="879" w:type="dxa"/>
          </w:tcPr>
          <w:p w14:paraId="3A504D10" w14:textId="77777777" w:rsidR="00FD38C4" w:rsidRPr="00C071F6" w:rsidRDefault="00FD38C4" w:rsidP="00FD38C4">
            <w:r w:rsidRPr="003865DB">
              <w:t>□</w:t>
            </w:r>
            <w:r>
              <w:t xml:space="preserve"> Ja</w:t>
            </w:r>
          </w:p>
          <w:p w14:paraId="35A92B18" w14:textId="77777777" w:rsidR="00FD38C4" w:rsidRDefault="00FD38C4" w:rsidP="00FD38C4">
            <w:pPr>
              <w:pStyle w:val="Plattetekst"/>
            </w:pPr>
          </w:p>
          <w:p w14:paraId="3104AF01" w14:textId="35E6FEC0" w:rsidR="00FD38C4" w:rsidRPr="00C071F6" w:rsidRDefault="00FD38C4" w:rsidP="00FD38C4">
            <w:pPr>
              <w:pStyle w:val="Plattetekst"/>
            </w:pPr>
            <w:r w:rsidRPr="00C071F6">
              <w:t>□</w:t>
            </w:r>
            <w:r>
              <w:t xml:space="preserve"> Nee</w:t>
            </w:r>
          </w:p>
        </w:tc>
        <w:tc>
          <w:tcPr>
            <w:tcW w:w="705" w:type="dxa"/>
          </w:tcPr>
          <w:p w14:paraId="05DF1699" w14:textId="77777777" w:rsidR="00FD38C4" w:rsidRDefault="00FD38C4" w:rsidP="00FD38C4">
            <w:pPr>
              <w:pStyle w:val="Plattetekst"/>
              <w:rPr>
                <w:noProof/>
              </w:rPr>
            </w:pPr>
            <w:r>
              <w:rPr>
                <w:noProof/>
              </w:rPr>
              <w:t>100</w:t>
            </w:r>
          </w:p>
          <w:p w14:paraId="5A72A8A6" w14:textId="77777777" w:rsidR="00FD38C4" w:rsidRDefault="00FD38C4" w:rsidP="00FD38C4">
            <w:pPr>
              <w:pStyle w:val="Plattetekst"/>
              <w:rPr>
                <w:noProof/>
              </w:rPr>
            </w:pPr>
          </w:p>
          <w:p w14:paraId="7BBCC390" w14:textId="77777777" w:rsidR="00FD38C4" w:rsidRDefault="00FD38C4" w:rsidP="00FD38C4">
            <w:pPr>
              <w:pStyle w:val="Plattetekst"/>
              <w:rPr>
                <w:noProof/>
              </w:rPr>
            </w:pPr>
            <w:r>
              <w:rPr>
                <w:noProof/>
              </w:rPr>
              <w:t>0</w:t>
            </w:r>
          </w:p>
          <w:p w14:paraId="1BBA7F59" w14:textId="79C7ED14" w:rsidR="00FD38C4" w:rsidRDefault="00FD38C4" w:rsidP="00FD38C4">
            <w:pPr>
              <w:pStyle w:val="Plattetekst"/>
              <w:rPr>
                <w:noProof/>
              </w:rPr>
            </w:pPr>
          </w:p>
        </w:tc>
      </w:tr>
      <w:bookmarkEnd w:id="7"/>
      <w:tr w:rsidR="00706C94" w:rsidRPr="0041768E" w14:paraId="2ADCDC3E" w14:textId="77777777" w:rsidTr="00FD38C4">
        <w:trPr>
          <w:trHeight w:val="452"/>
        </w:trPr>
        <w:tc>
          <w:tcPr>
            <w:tcW w:w="10299" w:type="dxa"/>
            <w:gridSpan w:val="5"/>
            <w:tcBorders>
              <w:bottom w:val="single" w:sz="2" w:space="0" w:color="auto"/>
            </w:tcBorders>
            <w:shd w:val="clear" w:color="auto" w:fill="595959" w:themeFill="text1" w:themeFillTint="A6"/>
          </w:tcPr>
          <w:p w14:paraId="7AD3CFEE" w14:textId="7E556E2D" w:rsidR="00706C94" w:rsidRPr="007D177B" w:rsidRDefault="00706C94" w:rsidP="00B855F0">
            <w:pPr>
              <w:pStyle w:val="-opsomming"/>
              <w:numPr>
                <w:ilvl w:val="0"/>
                <w:numId w:val="0"/>
              </w:numPr>
            </w:pPr>
            <w:r w:rsidRPr="007D177B">
              <w:rPr>
                <w:b/>
                <w:color w:val="FFFFFF" w:themeColor="background1"/>
              </w:rPr>
              <w:t xml:space="preserve">Selectiecriteria </w:t>
            </w:r>
            <w:r>
              <w:rPr>
                <w:b/>
                <w:color w:val="FFFFFF" w:themeColor="background1"/>
              </w:rPr>
              <w:t>projectorganisatie</w:t>
            </w:r>
          </w:p>
        </w:tc>
      </w:tr>
      <w:tr w:rsidR="00FD38C4" w:rsidRPr="00D95ACA" w14:paraId="54DF2B64" w14:textId="77777777" w:rsidTr="00FD38C4">
        <w:trPr>
          <w:trHeight w:val="767"/>
        </w:trPr>
        <w:tc>
          <w:tcPr>
            <w:tcW w:w="2903" w:type="dxa"/>
            <w:shd w:val="clear" w:color="auto" w:fill="B8CCE4" w:themeFill="accent1" w:themeFillTint="66"/>
          </w:tcPr>
          <w:p w14:paraId="75F9F6E2" w14:textId="76B305AF" w:rsidR="00FD38C4" w:rsidRPr="00C071F6" w:rsidRDefault="00FD38C4" w:rsidP="002B5693">
            <w:pPr>
              <w:pStyle w:val="Lijstalinea"/>
              <w:numPr>
                <w:ilvl w:val="0"/>
                <w:numId w:val="15"/>
              </w:numPr>
              <w:ind w:left="279" w:hanging="279"/>
            </w:pPr>
            <w:r>
              <w:t>Ontwerp/engineering</w:t>
            </w:r>
          </w:p>
        </w:tc>
        <w:tc>
          <w:tcPr>
            <w:tcW w:w="5812" w:type="dxa"/>
            <w:gridSpan w:val="2"/>
          </w:tcPr>
          <w:p w14:paraId="11813D6E" w14:textId="06260D32" w:rsidR="00FD38C4" w:rsidRPr="00C071F6" w:rsidRDefault="00AB53AC" w:rsidP="00FD38C4">
            <w:pPr>
              <w:pStyle w:val="Plattetekst"/>
            </w:pPr>
            <w:r>
              <w:t>Gegadigde</w:t>
            </w:r>
            <w:r w:rsidR="00FD38C4">
              <w:t xml:space="preserve"> of </w:t>
            </w:r>
            <w:r w:rsidR="002B10B1">
              <w:t>combinatie van Gegadigden</w:t>
            </w:r>
            <w:r w:rsidR="00FD38C4" w:rsidRPr="00C071F6">
              <w:t xml:space="preserve"> hebben</w:t>
            </w:r>
            <w:r w:rsidR="00FD38C4">
              <w:t xml:space="preserve"> engineerings- c.q. ontwerpwerkzaamheden uitgevoerd voor een werktuigbouwkundig of elektrotechnisch project van de Opdrachtgever. Minimale omvang van het project betrof € 50.000,-- exclusief btw. Werkzaamheden zijn in eigen beheer uitgevoerd (geen </w:t>
            </w:r>
            <w:proofErr w:type="spellStart"/>
            <w:r w:rsidR="00FD38C4">
              <w:t>onderaanneming</w:t>
            </w:r>
            <w:proofErr w:type="spellEnd"/>
            <w:r w:rsidR="00FD38C4">
              <w:t>).</w:t>
            </w:r>
            <w:r w:rsidR="006A2678">
              <w:t xml:space="preserve"> </w:t>
            </w:r>
          </w:p>
        </w:tc>
        <w:tc>
          <w:tcPr>
            <w:tcW w:w="879" w:type="dxa"/>
          </w:tcPr>
          <w:p w14:paraId="46B824AF" w14:textId="77777777" w:rsidR="00FD38C4" w:rsidRPr="00C071F6" w:rsidRDefault="00FD38C4" w:rsidP="00FD38C4">
            <w:r w:rsidRPr="003865DB">
              <w:t>□</w:t>
            </w:r>
            <w:r>
              <w:t xml:space="preserve"> Ja</w:t>
            </w:r>
          </w:p>
          <w:p w14:paraId="2164282A" w14:textId="77777777" w:rsidR="00FD38C4" w:rsidRDefault="00FD38C4" w:rsidP="00FD38C4">
            <w:pPr>
              <w:pStyle w:val="Plattetekst"/>
            </w:pPr>
          </w:p>
          <w:p w14:paraId="782A7037" w14:textId="1A659DE4" w:rsidR="00FD38C4" w:rsidRPr="00C071F6" w:rsidRDefault="00FD38C4" w:rsidP="00FD38C4">
            <w:pPr>
              <w:pStyle w:val="Plattetekst"/>
            </w:pPr>
            <w:r w:rsidRPr="00C071F6">
              <w:t>□</w:t>
            </w:r>
            <w:r>
              <w:t xml:space="preserve"> Nee</w:t>
            </w:r>
          </w:p>
        </w:tc>
        <w:tc>
          <w:tcPr>
            <w:tcW w:w="705" w:type="dxa"/>
          </w:tcPr>
          <w:p w14:paraId="5145F2B3" w14:textId="7D6C994D" w:rsidR="00FD38C4" w:rsidRDefault="00FD38C4" w:rsidP="00FD38C4">
            <w:pPr>
              <w:pStyle w:val="Plattetekst"/>
              <w:rPr>
                <w:noProof/>
              </w:rPr>
            </w:pPr>
            <w:r>
              <w:rPr>
                <w:noProof/>
              </w:rPr>
              <w:t>100</w:t>
            </w:r>
          </w:p>
          <w:p w14:paraId="037C8BEE" w14:textId="77777777" w:rsidR="00FD38C4" w:rsidRDefault="00FD38C4" w:rsidP="00FD38C4">
            <w:pPr>
              <w:pStyle w:val="Plattetekst"/>
              <w:rPr>
                <w:noProof/>
              </w:rPr>
            </w:pPr>
          </w:p>
          <w:p w14:paraId="5C10E733" w14:textId="77777777" w:rsidR="00FD38C4" w:rsidRDefault="00FD38C4" w:rsidP="00FD38C4">
            <w:pPr>
              <w:pStyle w:val="Plattetekst"/>
              <w:rPr>
                <w:noProof/>
              </w:rPr>
            </w:pPr>
            <w:r>
              <w:rPr>
                <w:noProof/>
              </w:rPr>
              <w:t>0</w:t>
            </w:r>
          </w:p>
          <w:p w14:paraId="0F1FDFF3" w14:textId="4766E402" w:rsidR="00FD38C4" w:rsidRPr="00C071F6" w:rsidRDefault="00FD38C4" w:rsidP="00FD38C4">
            <w:pPr>
              <w:pStyle w:val="Plattetekst"/>
              <w:rPr>
                <w:noProof/>
              </w:rPr>
            </w:pPr>
          </w:p>
        </w:tc>
      </w:tr>
      <w:tr w:rsidR="00FD38C4" w:rsidRPr="00D95ACA" w14:paraId="5601A106" w14:textId="77777777" w:rsidTr="00FD38C4">
        <w:trPr>
          <w:trHeight w:val="798"/>
        </w:trPr>
        <w:tc>
          <w:tcPr>
            <w:tcW w:w="2903" w:type="dxa"/>
            <w:shd w:val="clear" w:color="auto" w:fill="B8CCE4" w:themeFill="accent1" w:themeFillTint="66"/>
          </w:tcPr>
          <w:p w14:paraId="10908B6D" w14:textId="2CEBEB72" w:rsidR="00FD38C4" w:rsidRDefault="00FD38C4" w:rsidP="002B5693">
            <w:pPr>
              <w:pStyle w:val="Lijstalinea"/>
              <w:numPr>
                <w:ilvl w:val="0"/>
                <w:numId w:val="15"/>
              </w:numPr>
              <w:ind w:left="279" w:hanging="279"/>
            </w:pPr>
            <w:r>
              <w:t>Uitvoering</w:t>
            </w:r>
          </w:p>
        </w:tc>
        <w:tc>
          <w:tcPr>
            <w:tcW w:w="5812" w:type="dxa"/>
            <w:gridSpan w:val="2"/>
          </w:tcPr>
          <w:p w14:paraId="14417DE3" w14:textId="2F4FCEF2" w:rsidR="00FD38C4" w:rsidRDefault="00AB53AC" w:rsidP="00FD38C4">
            <w:pPr>
              <w:pStyle w:val="Plattetekst"/>
            </w:pPr>
            <w:r>
              <w:t>Gegadigde</w:t>
            </w:r>
            <w:r w:rsidR="00FD38C4">
              <w:t xml:space="preserve"> of </w:t>
            </w:r>
            <w:r w:rsidR="002B10B1">
              <w:t>combinatie van Gegadigden</w:t>
            </w:r>
            <w:r w:rsidR="00FD38C4" w:rsidRPr="00C071F6">
              <w:t xml:space="preserve"> hebben</w:t>
            </w:r>
            <w:r w:rsidR="00FD38C4">
              <w:t xml:space="preserve"> de installatiewerkzaamheden van een werktuigbouwkundig of elektrotechnisch project van de Opdrachtgever uitgevoerd. Minimale omvang van het project betrof € 50.000,-- exclusief btw. Werkzaamheden zijn in eigen beheer uitgevoerd (geen </w:t>
            </w:r>
            <w:proofErr w:type="spellStart"/>
            <w:r w:rsidR="00FD38C4">
              <w:t>onderaanneming</w:t>
            </w:r>
            <w:proofErr w:type="spellEnd"/>
            <w:r w:rsidR="00FD38C4">
              <w:t>).</w:t>
            </w:r>
          </w:p>
        </w:tc>
        <w:tc>
          <w:tcPr>
            <w:tcW w:w="879" w:type="dxa"/>
          </w:tcPr>
          <w:p w14:paraId="55128D60" w14:textId="77777777" w:rsidR="00FD38C4" w:rsidRPr="00C071F6" w:rsidRDefault="00FD38C4" w:rsidP="00FD38C4">
            <w:r w:rsidRPr="003865DB">
              <w:t>□</w:t>
            </w:r>
            <w:r>
              <w:t xml:space="preserve"> Ja</w:t>
            </w:r>
          </w:p>
          <w:p w14:paraId="43C670D8" w14:textId="77777777" w:rsidR="00FD38C4" w:rsidRDefault="00FD38C4" w:rsidP="00FD38C4">
            <w:pPr>
              <w:pStyle w:val="Plattetekst"/>
            </w:pPr>
          </w:p>
          <w:p w14:paraId="6E8329A9" w14:textId="2EE3E78F" w:rsidR="00FD38C4" w:rsidRPr="00C071F6" w:rsidRDefault="00FD38C4" w:rsidP="00FD38C4">
            <w:pPr>
              <w:pStyle w:val="Plattetekst"/>
            </w:pPr>
            <w:r w:rsidRPr="00C071F6">
              <w:t>□</w:t>
            </w:r>
            <w:r>
              <w:t xml:space="preserve"> Nee</w:t>
            </w:r>
          </w:p>
        </w:tc>
        <w:tc>
          <w:tcPr>
            <w:tcW w:w="705" w:type="dxa"/>
          </w:tcPr>
          <w:p w14:paraId="787922FE" w14:textId="79303069" w:rsidR="00FD38C4" w:rsidRDefault="00FD38C4" w:rsidP="00FD38C4">
            <w:pPr>
              <w:pStyle w:val="Plattetekst"/>
              <w:rPr>
                <w:noProof/>
              </w:rPr>
            </w:pPr>
            <w:r>
              <w:rPr>
                <w:noProof/>
              </w:rPr>
              <w:t>75</w:t>
            </w:r>
          </w:p>
          <w:p w14:paraId="5A405B30" w14:textId="77777777" w:rsidR="00FD38C4" w:rsidRDefault="00FD38C4" w:rsidP="00FD38C4">
            <w:pPr>
              <w:pStyle w:val="Plattetekst"/>
              <w:rPr>
                <w:noProof/>
              </w:rPr>
            </w:pPr>
          </w:p>
          <w:p w14:paraId="71F73672" w14:textId="77777777" w:rsidR="00FD38C4" w:rsidRDefault="00FD38C4" w:rsidP="00FD38C4">
            <w:pPr>
              <w:pStyle w:val="Plattetekst"/>
              <w:rPr>
                <w:noProof/>
              </w:rPr>
            </w:pPr>
            <w:r>
              <w:rPr>
                <w:noProof/>
              </w:rPr>
              <w:t>0</w:t>
            </w:r>
          </w:p>
          <w:p w14:paraId="38E22065" w14:textId="783731A9" w:rsidR="00FD38C4" w:rsidRDefault="00FD38C4" w:rsidP="00FD38C4">
            <w:pPr>
              <w:pStyle w:val="Plattetekst"/>
              <w:rPr>
                <w:noProof/>
              </w:rPr>
            </w:pPr>
          </w:p>
        </w:tc>
      </w:tr>
      <w:tr w:rsidR="00FD38C4" w:rsidRPr="00D95ACA" w14:paraId="6CB1BAAA" w14:textId="77777777" w:rsidTr="00FD38C4">
        <w:trPr>
          <w:trHeight w:val="656"/>
        </w:trPr>
        <w:tc>
          <w:tcPr>
            <w:tcW w:w="2903" w:type="dxa"/>
            <w:shd w:val="clear" w:color="auto" w:fill="B8CCE4" w:themeFill="accent1" w:themeFillTint="66"/>
          </w:tcPr>
          <w:p w14:paraId="178B5752" w14:textId="2551B7F3" w:rsidR="00FD38C4" w:rsidRDefault="00FD38C4" w:rsidP="002B5693">
            <w:pPr>
              <w:pStyle w:val="Lijstalinea"/>
              <w:numPr>
                <w:ilvl w:val="0"/>
                <w:numId w:val="15"/>
              </w:numPr>
              <w:ind w:left="279" w:hanging="279"/>
            </w:pPr>
            <w:r>
              <w:t>Tekenwerk</w:t>
            </w:r>
          </w:p>
        </w:tc>
        <w:tc>
          <w:tcPr>
            <w:tcW w:w="5812" w:type="dxa"/>
            <w:gridSpan w:val="2"/>
          </w:tcPr>
          <w:p w14:paraId="57A1AD18" w14:textId="35384F5B" w:rsidR="00FD38C4" w:rsidRDefault="00AB53AC" w:rsidP="00FD38C4">
            <w:pPr>
              <w:pStyle w:val="Plattetekst"/>
            </w:pPr>
            <w:r>
              <w:t>Gegadigde</w:t>
            </w:r>
            <w:r w:rsidR="00FD38C4">
              <w:t xml:space="preserve"> of </w:t>
            </w:r>
            <w:r w:rsidR="002B10B1">
              <w:t>combinatie van Gegadigden</w:t>
            </w:r>
            <w:r w:rsidR="00FD38C4">
              <w:t xml:space="preserve"> zijn verantwoordelijk geweest voor de installatietechnische revisietekeningen van een werktuigbouwkundig of elektrotechnisch project van de Opdrachtgever. Minimale omvang van het project betrof € 50.000,-- exclusief btw. Werkzaamheden zijn in eigen beheer uitgevoerd (geen </w:t>
            </w:r>
            <w:proofErr w:type="spellStart"/>
            <w:r w:rsidR="00FD38C4">
              <w:t>onderaanneming</w:t>
            </w:r>
            <w:proofErr w:type="spellEnd"/>
            <w:r w:rsidR="00FD38C4">
              <w:t xml:space="preserve">). </w:t>
            </w:r>
          </w:p>
        </w:tc>
        <w:tc>
          <w:tcPr>
            <w:tcW w:w="879" w:type="dxa"/>
          </w:tcPr>
          <w:p w14:paraId="1678520A" w14:textId="77777777" w:rsidR="00FD38C4" w:rsidRPr="00C071F6" w:rsidRDefault="00FD38C4" w:rsidP="00FD38C4">
            <w:r w:rsidRPr="003865DB">
              <w:t>□</w:t>
            </w:r>
            <w:r>
              <w:t xml:space="preserve"> Ja</w:t>
            </w:r>
          </w:p>
          <w:p w14:paraId="20F011DE" w14:textId="77777777" w:rsidR="00FD38C4" w:rsidRDefault="00FD38C4" w:rsidP="00FD38C4">
            <w:pPr>
              <w:pStyle w:val="Plattetekst"/>
            </w:pPr>
          </w:p>
          <w:p w14:paraId="20524BDF" w14:textId="34EA2905" w:rsidR="00FD38C4" w:rsidRPr="00C071F6" w:rsidRDefault="00FD38C4" w:rsidP="00FD38C4">
            <w:pPr>
              <w:pStyle w:val="Plattetekst"/>
            </w:pPr>
            <w:r w:rsidRPr="00C071F6">
              <w:t>□</w:t>
            </w:r>
            <w:r>
              <w:t xml:space="preserve"> Nee</w:t>
            </w:r>
          </w:p>
        </w:tc>
        <w:tc>
          <w:tcPr>
            <w:tcW w:w="705" w:type="dxa"/>
          </w:tcPr>
          <w:p w14:paraId="7841D54F" w14:textId="3564F84F" w:rsidR="00FD38C4" w:rsidRDefault="00FD38C4" w:rsidP="00FD38C4">
            <w:pPr>
              <w:pStyle w:val="Plattetekst"/>
              <w:rPr>
                <w:noProof/>
              </w:rPr>
            </w:pPr>
            <w:r>
              <w:rPr>
                <w:noProof/>
              </w:rPr>
              <w:t>75</w:t>
            </w:r>
          </w:p>
          <w:p w14:paraId="10A13FC6" w14:textId="77777777" w:rsidR="00FD38C4" w:rsidRDefault="00FD38C4" w:rsidP="00FD38C4">
            <w:pPr>
              <w:pStyle w:val="Plattetekst"/>
              <w:rPr>
                <w:noProof/>
              </w:rPr>
            </w:pPr>
          </w:p>
          <w:p w14:paraId="15183D03" w14:textId="77777777" w:rsidR="00FD38C4" w:rsidRDefault="00FD38C4" w:rsidP="00FD38C4">
            <w:pPr>
              <w:pStyle w:val="Plattetekst"/>
              <w:rPr>
                <w:noProof/>
              </w:rPr>
            </w:pPr>
            <w:r>
              <w:rPr>
                <w:noProof/>
              </w:rPr>
              <w:t>0</w:t>
            </w:r>
          </w:p>
          <w:p w14:paraId="10356D60" w14:textId="16348793" w:rsidR="00FD38C4" w:rsidRDefault="00FD38C4" w:rsidP="00FD38C4">
            <w:pPr>
              <w:pStyle w:val="Plattetekst"/>
              <w:rPr>
                <w:noProof/>
              </w:rPr>
            </w:pPr>
          </w:p>
        </w:tc>
      </w:tr>
      <w:tr w:rsidR="001E3CA5" w:rsidRPr="0041768E" w14:paraId="7B550259" w14:textId="77777777" w:rsidTr="00FD38C4">
        <w:trPr>
          <w:trHeight w:val="452"/>
        </w:trPr>
        <w:tc>
          <w:tcPr>
            <w:tcW w:w="10299" w:type="dxa"/>
            <w:gridSpan w:val="5"/>
            <w:tcBorders>
              <w:bottom w:val="single" w:sz="2" w:space="0" w:color="auto"/>
            </w:tcBorders>
            <w:shd w:val="clear" w:color="auto" w:fill="595959" w:themeFill="text1" w:themeFillTint="A6"/>
          </w:tcPr>
          <w:p w14:paraId="056E80EF" w14:textId="04994D5A" w:rsidR="001E3CA5" w:rsidRPr="007D177B" w:rsidRDefault="001E3CA5" w:rsidP="00B855F0">
            <w:pPr>
              <w:pStyle w:val="-opsomming"/>
              <w:numPr>
                <w:ilvl w:val="0"/>
                <w:numId w:val="0"/>
              </w:numPr>
            </w:pPr>
            <w:r w:rsidRPr="007D177B">
              <w:rPr>
                <w:b/>
                <w:color w:val="FFFFFF" w:themeColor="background1"/>
              </w:rPr>
              <w:t xml:space="preserve">Selectiecriteria </w:t>
            </w:r>
            <w:r>
              <w:rPr>
                <w:b/>
                <w:color w:val="FFFFFF" w:themeColor="background1"/>
              </w:rPr>
              <w:t>energiebeheer</w:t>
            </w:r>
          </w:p>
        </w:tc>
      </w:tr>
      <w:tr w:rsidR="00FD38C4" w:rsidRPr="00D95ACA" w14:paraId="3F143367" w14:textId="77777777" w:rsidTr="00FD38C4">
        <w:trPr>
          <w:trHeight w:val="767"/>
        </w:trPr>
        <w:tc>
          <w:tcPr>
            <w:tcW w:w="2903" w:type="dxa"/>
            <w:shd w:val="clear" w:color="auto" w:fill="B8CCE4" w:themeFill="accent1" w:themeFillTint="66"/>
          </w:tcPr>
          <w:p w14:paraId="07481303" w14:textId="58E995E7" w:rsidR="00FD38C4" w:rsidRPr="00C071F6" w:rsidRDefault="00FD38C4" w:rsidP="002B5693">
            <w:pPr>
              <w:pStyle w:val="Lijstalinea"/>
              <w:numPr>
                <w:ilvl w:val="0"/>
                <w:numId w:val="15"/>
              </w:numPr>
              <w:ind w:left="279" w:hanging="279"/>
            </w:pPr>
            <w:r>
              <w:t>Beheer WKO installatie</w:t>
            </w:r>
          </w:p>
        </w:tc>
        <w:tc>
          <w:tcPr>
            <w:tcW w:w="5812" w:type="dxa"/>
            <w:gridSpan w:val="2"/>
          </w:tcPr>
          <w:p w14:paraId="730E052C" w14:textId="799E4E26" w:rsidR="00FD38C4" w:rsidRPr="00C071F6" w:rsidRDefault="00AB53AC" w:rsidP="00FD38C4">
            <w:pPr>
              <w:pStyle w:val="Plattetekst"/>
            </w:pPr>
            <w:r>
              <w:t>Gegadigde</w:t>
            </w:r>
            <w:r w:rsidR="00FD38C4">
              <w:t xml:space="preserve"> of </w:t>
            </w:r>
            <w:r w:rsidR="002B10B1">
              <w:t>combinatie van Gegadigden</w:t>
            </w:r>
            <w:r w:rsidR="00FD38C4">
              <w:t xml:space="preserve"> zijn verantwoordelijk geweest voor het beheer van een broninstallatie en/of WKO installatie en zijn erkend volgens BRL KBI 21. Werkzaamheden zijn in eigen beheer uitgevoerd (geen </w:t>
            </w:r>
            <w:proofErr w:type="spellStart"/>
            <w:r w:rsidR="00FD38C4">
              <w:t>onderaanneming</w:t>
            </w:r>
            <w:proofErr w:type="spellEnd"/>
            <w:r w:rsidR="00FD38C4">
              <w:t>).</w:t>
            </w:r>
            <w:r w:rsidR="006A2678">
              <w:t xml:space="preserve"> </w:t>
            </w:r>
            <w:r w:rsidR="00FD38C4" w:rsidRPr="007D177B">
              <w:t xml:space="preserve"> </w:t>
            </w:r>
          </w:p>
        </w:tc>
        <w:tc>
          <w:tcPr>
            <w:tcW w:w="879" w:type="dxa"/>
          </w:tcPr>
          <w:p w14:paraId="6382FE05" w14:textId="77777777" w:rsidR="00FD38C4" w:rsidRPr="00C071F6" w:rsidRDefault="00FD38C4" w:rsidP="00FD38C4">
            <w:r w:rsidRPr="003865DB">
              <w:t>□</w:t>
            </w:r>
            <w:r>
              <w:t xml:space="preserve"> Ja</w:t>
            </w:r>
          </w:p>
          <w:p w14:paraId="3357F96F" w14:textId="77777777" w:rsidR="00FD38C4" w:rsidRDefault="00FD38C4" w:rsidP="00FD38C4">
            <w:pPr>
              <w:pStyle w:val="Plattetekst"/>
            </w:pPr>
          </w:p>
          <w:p w14:paraId="4141ED1E" w14:textId="5108D537" w:rsidR="00FD38C4" w:rsidRPr="00C071F6" w:rsidRDefault="00FD38C4" w:rsidP="00FD38C4">
            <w:pPr>
              <w:pStyle w:val="Plattetekst"/>
            </w:pPr>
            <w:r w:rsidRPr="00C071F6">
              <w:t>□</w:t>
            </w:r>
            <w:r>
              <w:t xml:space="preserve"> Nee</w:t>
            </w:r>
          </w:p>
        </w:tc>
        <w:tc>
          <w:tcPr>
            <w:tcW w:w="705" w:type="dxa"/>
          </w:tcPr>
          <w:p w14:paraId="23A39FA3" w14:textId="77777777" w:rsidR="00FD38C4" w:rsidRDefault="00FD38C4" w:rsidP="00FD38C4">
            <w:pPr>
              <w:pStyle w:val="Plattetekst"/>
              <w:rPr>
                <w:noProof/>
              </w:rPr>
            </w:pPr>
            <w:r>
              <w:rPr>
                <w:noProof/>
              </w:rPr>
              <w:t>100</w:t>
            </w:r>
          </w:p>
          <w:p w14:paraId="572FE5CA" w14:textId="77777777" w:rsidR="00FD38C4" w:rsidRDefault="00FD38C4" w:rsidP="00FD38C4">
            <w:pPr>
              <w:pStyle w:val="Plattetekst"/>
              <w:rPr>
                <w:noProof/>
              </w:rPr>
            </w:pPr>
          </w:p>
          <w:p w14:paraId="638F4B5A" w14:textId="77777777" w:rsidR="00FD38C4" w:rsidRDefault="00FD38C4" w:rsidP="00FD38C4">
            <w:pPr>
              <w:pStyle w:val="Plattetekst"/>
              <w:rPr>
                <w:noProof/>
              </w:rPr>
            </w:pPr>
            <w:r>
              <w:rPr>
                <w:noProof/>
              </w:rPr>
              <w:t>0</w:t>
            </w:r>
          </w:p>
          <w:p w14:paraId="1932708B" w14:textId="5AE87A2B" w:rsidR="00FD38C4" w:rsidRPr="00C071F6" w:rsidRDefault="00FD38C4" w:rsidP="00FD38C4">
            <w:pPr>
              <w:pStyle w:val="Plattetekst"/>
              <w:rPr>
                <w:noProof/>
              </w:rPr>
            </w:pPr>
          </w:p>
        </w:tc>
      </w:tr>
      <w:tr w:rsidR="00FD38C4" w:rsidRPr="00D95ACA" w14:paraId="6EB20624" w14:textId="77777777" w:rsidTr="00FD38C4">
        <w:trPr>
          <w:trHeight w:val="700"/>
        </w:trPr>
        <w:tc>
          <w:tcPr>
            <w:tcW w:w="2903" w:type="dxa"/>
            <w:shd w:val="clear" w:color="auto" w:fill="B8CCE4" w:themeFill="accent1" w:themeFillTint="66"/>
          </w:tcPr>
          <w:p w14:paraId="10E78B7B" w14:textId="77777777" w:rsidR="00FD38C4" w:rsidRDefault="00FD38C4" w:rsidP="002B5693">
            <w:pPr>
              <w:pStyle w:val="Lijstalinea"/>
              <w:numPr>
                <w:ilvl w:val="0"/>
                <w:numId w:val="15"/>
              </w:numPr>
              <w:ind w:left="279" w:hanging="279"/>
            </w:pPr>
            <w:r>
              <w:t xml:space="preserve">Deskundigheid </w:t>
            </w:r>
          </w:p>
          <w:p w14:paraId="0504C506" w14:textId="1CA56A31" w:rsidR="00FD38C4" w:rsidRDefault="00FD38C4" w:rsidP="002B5693">
            <w:pPr>
              <w:pStyle w:val="Lijstalinea"/>
              <w:ind w:left="279"/>
            </w:pPr>
            <w:r>
              <w:t>klimaatregelingen (1)</w:t>
            </w:r>
          </w:p>
        </w:tc>
        <w:tc>
          <w:tcPr>
            <w:tcW w:w="5812" w:type="dxa"/>
            <w:gridSpan w:val="2"/>
          </w:tcPr>
          <w:p w14:paraId="2307190D" w14:textId="7F599E56" w:rsidR="00FD38C4" w:rsidRDefault="00AB53AC" w:rsidP="00FD38C4">
            <w:pPr>
              <w:pStyle w:val="Plattetekst"/>
            </w:pPr>
            <w:r>
              <w:t>Gegadigde</w:t>
            </w:r>
            <w:r w:rsidR="00FD38C4">
              <w:t xml:space="preserve"> of </w:t>
            </w:r>
            <w:r w:rsidR="002B10B1">
              <w:t>combinatie van Gegadigden</w:t>
            </w:r>
            <w:r w:rsidR="00FD38C4" w:rsidRPr="00C071F6">
              <w:t xml:space="preserve"> </w:t>
            </w:r>
            <w:r w:rsidR="00FD38C4">
              <w:t xml:space="preserve">zijn verantwoordelijk geweest voor de </w:t>
            </w:r>
            <w:r w:rsidR="00FD38C4" w:rsidRPr="001E3CA5">
              <w:t>bewaking instellingen en grenswaarden (storingsmelding /aanpassing in GBS) bij over- of onderschrijding</w:t>
            </w:r>
            <w:r w:rsidR="00FD38C4">
              <w:t xml:space="preserve">. Werkzaamheden zijn in eigen beheer uitgevoerd (geen </w:t>
            </w:r>
            <w:proofErr w:type="spellStart"/>
            <w:r w:rsidR="00FD38C4">
              <w:t>onderaanneming</w:t>
            </w:r>
            <w:proofErr w:type="spellEnd"/>
            <w:r w:rsidR="00FD38C4">
              <w:t>).</w:t>
            </w:r>
            <w:r w:rsidR="006A2678">
              <w:t xml:space="preserve"> </w:t>
            </w:r>
            <w:r w:rsidR="00FD38C4" w:rsidRPr="007D177B">
              <w:t xml:space="preserve"> </w:t>
            </w:r>
          </w:p>
        </w:tc>
        <w:tc>
          <w:tcPr>
            <w:tcW w:w="879" w:type="dxa"/>
          </w:tcPr>
          <w:p w14:paraId="65BA18DB" w14:textId="77777777" w:rsidR="00FD38C4" w:rsidRPr="00C071F6" w:rsidRDefault="00FD38C4" w:rsidP="00FD38C4">
            <w:r w:rsidRPr="003865DB">
              <w:t>□</w:t>
            </w:r>
            <w:r>
              <w:t xml:space="preserve"> Ja</w:t>
            </w:r>
          </w:p>
          <w:p w14:paraId="2F5863C6" w14:textId="77777777" w:rsidR="00FD38C4" w:rsidRDefault="00FD38C4" w:rsidP="00FD38C4">
            <w:pPr>
              <w:pStyle w:val="Plattetekst"/>
            </w:pPr>
          </w:p>
          <w:p w14:paraId="01A7DE7A" w14:textId="6CF87114" w:rsidR="00FD38C4" w:rsidRPr="00C071F6" w:rsidRDefault="00FD38C4" w:rsidP="00FD38C4">
            <w:pPr>
              <w:pStyle w:val="Plattetekst"/>
            </w:pPr>
            <w:r w:rsidRPr="00C071F6">
              <w:t>□</w:t>
            </w:r>
            <w:r>
              <w:t xml:space="preserve"> Nee</w:t>
            </w:r>
          </w:p>
        </w:tc>
        <w:tc>
          <w:tcPr>
            <w:tcW w:w="705" w:type="dxa"/>
          </w:tcPr>
          <w:p w14:paraId="161E6DC2" w14:textId="19790BC3" w:rsidR="00FD38C4" w:rsidRDefault="00FD38C4" w:rsidP="00FD38C4">
            <w:pPr>
              <w:pStyle w:val="Plattetekst"/>
              <w:rPr>
                <w:noProof/>
              </w:rPr>
            </w:pPr>
            <w:r>
              <w:rPr>
                <w:noProof/>
              </w:rPr>
              <w:t>150</w:t>
            </w:r>
          </w:p>
          <w:p w14:paraId="2865738F" w14:textId="77777777" w:rsidR="00FD38C4" w:rsidRDefault="00FD38C4" w:rsidP="00FD38C4">
            <w:pPr>
              <w:pStyle w:val="Plattetekst"/>
              <w:rPr>
                <w:noProof/>
              </w:rPr>
            </w:pPr>
          </w:p>
          <w:p w14:paraId="570F04BF" w14:textId="77777777" w:rsidR="00FD38C4" w:rsidRDefault="00FD38C4" w:rsidP="00FD38C4">
            <w:pPr>
              <w:pStyle w:val="Plattetekst"/>
              <w:rPr>
                <w:noProof/>
              </w:rPr>
            </w:pPr>
            <w:r>
              <w:rPr>
                <w:noProof/>
              </w:rPr>
              <w:t>0</w:t>
            </w:r>
          </w:p>
          <w:p w14:paraId="200EB13C" w14:textId="1216F76B" w:rsidR="00FD38C4" w:rsidRDefault="00FD38C4" w:rsidP="00FD38C4">
            <w:pPr>
              <w:pStyle w:val="Plattetekst"/>
              <w:rPr>
                <w:noProof/>
              </w:rPr>
            </w:pPr>
          </w:p>
        </w:tc>
      </w:tr>
      <w:tr w:rsidR="00FD38C4" w:rsidRPr="00D95ACA" w14:paraId="477DC246" w14:textId="77777777" w:rsidTr="00FD38C4">
        <w:trPr>
          <w:trHeight w:val="656"/>
        </w:trPr>
        <w:tc>
          <w:tcPr>
            <w:tcW w:w="2903" w:type="dxa"/>
            <w:shd w:val="clear" w:color="auto" w:fill="B8CCE4" w:themeFill="accent1" w:themeFillTint="66"/>
          </w:tcPr>
          <w:p w14:paraId="034EF73F" w14:textId="77777777" w:rsidR="00FD38C4" w:rsidRDefault="00FD38C4" w:rsidP="002B5693">
            <w:pPr>
              <w:pStyle w:val="Lijstalinea"/>
              <w:numPr>
                <w:ilvl w:val="0"/>
                <w:numId w:val="15"/>
              </w:numPr>
              <w:ind w:left="279" w:hanging="279"/>
            </w:pPr>
            <w:r>
              <w:t xml:space="preserve">Deskundigheid </w:t>
            </w:r>
          </w:p>
          <w:p w14:paraId="3EA27306" w14:textId="6C8205CF" w:rsidR="00FD38C4" w:rsidRDefault="00FD38C4" w:rsidP="002B5693">
            <w:pPr>
              <w:pStyle w:val="Lijstalinea"/>
              <w:ind w:left="279"/>
            </w:pPr>
            <w:r>
              <w:t>klimaatregelingen (2)</w:t>
            </w:r>
          </w:p>
        </w:tc>
        <w:tc>
          <w:tcPr>
            <w:tcW w:w="5812" w:type="dxa"/>
            <w:gridSpan w:val="2"/>
          </w:tcPr>
          <w:p w14:paraId="79238A9D" w14:textId="7E19E76A" w:rsidR="00FD38C4" w:rsidRDefault="00AB53AC" w:rsidP="00FD38C4">
            <w:pPr>
              <w:pStyle w:val="Plattetekst"/>
            </w:pPr>
            <w:r>
              <w:t>Gegadigde</w:t>
            </w:r>
            <w:r w:rsidR="00FD38C4">
              <w:t xml:space="preserve"> of </w:t>
            </w:r>
            <w:r w:rsidR="002B10B1">
              <w:t>combinatie van Gegadigden</w:t>
            </w:r>
            <w:r w:rsidR="00FD38C4">
              <w:t xml:space="preserve"> zijn verantwoordelijk geweest voor de </w:t>
            </w:r>
            <w:r w:rsidR="00FD38C4" w:rsidRPr="00CC7AEB">
              <w:t xml:space="preserve">analyse </w:t>
            </w:r>
            <w:r w:rsidR="00FD38C4">
              <w:t xml:space="preserve">van </w:t>
            </w:r>
            <w:r w:rsidR="00FD38C4" w:rsidRPr="00CC7AEB">
              <w:t xml:space="preserve">regelstrategieën en </w:t>
            </w:r>
            <w:r w:rsidR="00FD38C4">
              <w:t xml:space="preserve">de </w:t>
            </w:r>
            <w:r w:rsidR="00FD38C4" w:rsidRPr="00CC7AEB">
              <w:t>optimalisatie klimaatregelingen</w:t>
            </w:r>
            <w:r w:rsidR="00FD38C4">
              <w:t xml:space="preserve">. Binnen het contract is hiermee aantoonbaar resultaat behaald (vermindering klachten en/of besparing energiegebruik). Werkzaamheden zijn in eigen beheer uitgevoerd (geen </w:t>
            </w:r>
            <w:proofErr w:type="spellStart"/>
            <w:r w:rsidR="00FD38C4">
              <w:t>onderaanneming</w:t>
            </w:r>
            <w:proofErr w:type="spellEnd"/>
            <w:r w:rsidR="00FD38C4">
              <w:t>).</w:t>
            </w:r>
            <w:r w:rsidR="006A2678">
              <w:t xml:space="preserve"> </w:t>
            </w:r>
            <w:r w:rsidR="00FD38C4" w:rsidRPr="007D177B">
              <w:t xml:space="preserve"> </w:t>
            </w:r>
          </w:p>
        </w:tc>
        <w:tc>
          <w:tcPr>
            <w:tcW w:w="879" w:type="dxa"/>
          </w:tcPr>
          <w:p w14:paraId="65346270" w14:textId="77777777" w:rsidR="00FD38C4" w:rsidRPr="00C071F6" w:rsidRDefault="00FD38C4" w:rsidP="00FD38C4">
            <w:r w:rsidRPr="003865DB">
              <w:t>□</w:t>
            </w:r>
            <w:r>
              <w:t xml:space="preserve"> Ja</w:t>
            </w:r>
          </w:p>
          <w:p w14:paraId="25B1558E" w14:textId="77777777" w:rsidR="00FD38C4" w:rsidRDefault="00FD38C4" w:rsidP="00FD38C4">
            <w:pPr>
              <w:pStyle w:val="Plattetekst"/>
            </w:pPr>
          </w:p>
          <w:p w14:paraId="30571BB4" w14:textId="1F2BED86" w:rsidR="00FD38C4" w:rsidRPr="00C071F6" w:rsidRDefault="00FD38C4" w:rsidP="00FD38C4">
            <w:pPr>
              <w:pStyle w:val="Plattetekst"/>
            </w:pPr>
            <w:r w:rsidRPr="00C071F6">
              <w:t>□</w:t>
            </w:r>
            <w:r>
              <w:t xml:space="preserve"> Nee</w:t>
            </w:r>
          </w:p>
        </w:tc>
        <w:tc>
          <w:tcPr>
            <w:tcW w:w="705" w:type="dxa"/>
          </w:tcPr>
          <w:p w14:paraId="0EC285F7" w14:textId="43A9DDED" w:rsidR="00FD38C4" w:rsidRDefault="00FD38C4" w:rsidP="00FD38C4">
            <w:pPr>
              <w:pStyle w:val="Plattetekst"/>
              <w:rPr>
                <w:noProof/>
              </w:rPr>
            </w:pPr>
            <w:r>
              <w:rPr>
                <w:noProof/>
              </w:rPr>
              <w:t>150</w:t>
            </w:r>
          </w:p>
          <w:p w14:paraId="579A074E" w14:textId="77777777" w:rsidR="00FD38C4" w:rsidRDefault="00FD38C4" w:rsidP="00FD38C4">
            <w:pPr>
              <w:pStyle w:val="Plattetekst"/>
              <w:rPr>
                <w:noProof/>
              </w:rPr>
            </w:pPr>
          </w:p>
          <w:p w14:paraId="4B172C7A" w14:textId="77777777" w:rsidR="00FD38C4" w:rsidRDefault="00FD38C4" w:rsidP="00FD38C4">
            <w:pPr>
              <w:pStyle w:val="Plattetekst"/>
              <w:rPr>
                <w:noProof/>
              </w:rPr>
            </w:pPr>
            <w:r>
              <w:rPr>
                <w:noProof/>
              </w:rPr>
              <w:t>0</w:t>
            </w:r>
          </w:p>
          <w:p w14:paraId="18CE902D" w14:textId="7343E559" w:rsidR="00FD38C4" w:rsidRDefault="00FD38C4" w:rsidP="00FD38C4">
            <w:pPr>
              <w:pStyle w:val="Plattetekst"/>
              <w:rPr>
                <w:noProof/>
              </w:rPr>
            </w:pPr>
          </w:p>
        </w:tc>
      </w:tr>
      <w:tr w:rsidR="00FD38C4" w:rsidRPr="00D95ACA" w14:paraId="0DB1E6C8" w14:textId="77777777" w:rsidTr="00FD38C4">
        <w:trPr>
          <w:trHeight w:val="582"/>
        </w:trPr>
        <w:tc>
          <w:tcPr>
            <w:tcW w:w="2903" w:type="dxa"/>
            <w:shd w:val="clear" w:color="auto" w:fill="B8CCE4" w:themeFill="accent1" w:themeFillTint="66"/>
          </w:tcPr>
          <w:p w14:paraId="3E92CC8C" w14:textId="3DB78F23" w:rsidR="00FD38C4" w:rsidRDefault="00FD38C4" w:rsidP="002B5693">
            <w:pPr>
              <w:pStyle w:val="Lijstalinea"/>
              <w:numPr>
                <w:ilvl w:val="0"/>
                <w:numId w:val="15"/>
              </w:numPr>
              <w:ind w:left="279" w:hanging="279"/>
            </w:pPr>
            <w:r>
              <w:t>Energiemonitoring</w:t>
            </w:r>
          </w:p>
        </w:tc>
        <w:tc>
          <w:tcPr>
            <w:tcW w:w="5812" w:type="dxa"/>
            <w:gridSpan w:val="2"/>
          </w:tcPr>
          <w:p w14:paraId="20BDFDE3" w14:textId="57BAD090" w:rsidR="00FD38C4" w:rsidRDefault="00AB53AC" w:rsidP="00FD38C4">
            <w:pPr>
              <w:pStyle w:val="Plattetekst"/>
            </w:pPr>
            <w:r>
              <w:t>Gegadigde</w:t>
            </w:r>
            <w:r w:rsidR="00FD38C4">
              <w:t xml:space="preserve"> of </w:t>
            </w:r>
            <w:r w:rsidR="002B10B1">
              <w:t>combinatie van Gegadigden</w:t>
            </w:r>
            <w:r w:rsidR="00FD38C4" w:rsidRPr="00C071F6">
              <w:t xml:space="preserve"> </w:t>
            </w:r>
            <w:r w:rsidR="00FD38C4">
              <w:t xml:space="preserve">zijn verantwoordelijk geweest voor de </w:t>
            </w:r>
            <w:r w:rsidR="00FD38C4" w:rsidRPr="00CC7AEB">
              <w:t xml:space="preserve">opname en analyse </w:t>
            </w:r>
            <w:r w:rsidR="00FD38C4">
              <w:t xml:space="preserve">van de </w:t>
            </w:r>
            <w:r w:rsidR="00FD38C4" w:rsidRPr="00CC7AEB">
              <w:t>energiestromen aardgas</w:t>
            </w:r>
            <w:r w:rsidR="00FD38C4">
              <w:t>/</w:t>
            </w:r>
            <w:r w:rsidR="00FD38C4" w:rsidRPr="00CC7AEB">
              <w:t>warmte, elektriciteit</w:t>
            </w:r>
            <w:r w:rsidR="00E445F5">
              <w:t xml:space="preserve"> </w:t>
            </w:r>
            <w:r w:rsidR="00FD38C4">
              <w:t>(</w:t>
            </w:r>
            <w:r w:rsidR="00E445F5">
              <w:t xml:space="preserve">en </w:t>
            </w:r>
            <w:r w:rsidR="00FD38C4">
              <w:t xml:space="preserve">eventueel </w:t>
            </w:r>
            <w:r w:rsidR="00FD38C4" w:rsidRPr="00CC7AEB">
              <w:t>PV installaties</w:t>
            </w:r>
            <w:r w:rsidR="00FD38C4">
              <w:t>)</w:t>
            </w:r>
            <w:r w:rsidR="006A2678">
              <w:t xml:space="preserve"> </w:t>
            </w:r>
            <w:r w:rsidR="00FD38C4">
              <w:t xml:space="preserve">Werkzaamheden zijn in eigen beheer uitgevoerd (geen </w:t>
            </w:r>
            <w:proofErr w:type="spellStart"/>
            <w:r w:rsidR="00FD38C4">
              <w:t>onderaanneming</w:t>
            </w:r>
            <w:proofErr w:type="spellEnd"/>
            <w:r w:rsidR="00FD38C4">
              <w:t>).</w:t>
            </w:r>
            <w:r w:rsidR="006A2678">
              <w:t xml:space="preserve">  </w:t>
            </w:r>
          </w:p>
        </w:tc>
        <w:tc>
          <w:tcPr>
            <w:tcW w:w="879" w:type="dxa"/>
          </w:tcPr>
          <w:p w14:paraId="1B1BC371" w14:textId="77777777" w:rsidR="00FD38C4" w:rsidRPr="00C071F6" w:rsidRDefault="00FD38C4" w:rsidP="00FD38C4">
            <w:r w:rsidRPr="003865DB">
              <w:t>□</w:t>
            </w:r>
            <w:r>
              <w:t xml:space="preserve"> Ja</w:t>
            </w:r>
          </w:p>
          <w:p w14:paraId="13258392" w14:textId="77777777" w:rsidR="00FD38C4" w:rsidRDefault="00FD38C4" w:rsidP="00FD38C4">
            <w:pPr>
              <w:pStyle w:val="Plattetekst"/>
            </w:pPr>
          </w:p>
          <w:p w14:paraId="2AA07D2D" w14:textId="21353063" w:rsidR="00FD38C4" w:rsidRPr="00C071F6" w:rsidRDefault="00FD38C4" w:rsidP="00FD38C4">
            <w:pPr>
              <w:pStyle w:val="Plattetekst"/>
            </w:pPr>
            <w:r w:rsidRPr="00C071F6">
              <w:t>□</w:t>
            </w:r>
            <w:r>
              <w:t xml:space="preserve"> Nee</w:t>
            </w:r>
          </w:p>
        </w:tc>
        <w:tc>
          <w:tcPr>
            <w:tcW w:w="705" w:type="dxa"/>
          </w:tcPr>
          <w:p w14:paraId="35110E69" w14:textId="15F84CC6" w:rsidR="00FD38C4" w:rsidRDefault="00FD38C4" w:rsidP="00FD38C4">
            <w:pPr>
              <w:pStyle w:val="Plattetekst"/>
              <w:rPr>
                <w:noProof/>
              </w:rPr>
            </w:pPr>
            <w:r>
              <w:rPr>
                <w:noProof/>
              </w:rPr>
              <w:t>150</w:t>
            </w:r>
          </w:p>
          <w:p w14:paraId="6A62925B" w14:textId="77777777" w:rsidR="00FD38C4" w:rsidRDefault="00FD38C4" w:rsidP="00FD38C4">
            <w:pPr>
              <w:pStyle w:val="Plattetekst"/>
              <w:rPr>
                <w:noProof/>
              </w:rPr>
            </w:pPr>
          </w:p>
          <w:p w14:paraId="6295A072" w14:textId="77777777" w:rsidR="00FD38C4" w:rsidRDefault="00FD38C4" w:rsidP="00FD38C4">
            <w:pPr>
              <w:pStyle w:val="Plattetekst"/>
              <w:rPr>
                <w:noProof/>
              </w:rPr>
            </w:pPr>
            <w:r>
              <w:rPr>
                <w:noProof/>
              </w:rPr>
              <w:t>0</w:t>
            </w:r>
          </w:p>
          <w:p w14:paraId="69EEEAC8" w14:textId="108E1039" w:rsidR="00FD38C4" w:rsidRDefault="00FD38C4" w:rsidP="00FD38C4">
            <w:pPr>
              <w:pStyle w:val="Plattetekst"/>
              <w:rPr>
                <w:noProof/>
              </w:rPr>
            </w:pPr>
          </w:p>
        </w:tc>
      </w:tr>
      <w:tr w:rsidR="00CC7AEB" w:rsidRPr="0041768E" w14:paraId="410025B7" w14:textId="77777777" w:rsidTr="00FD38C4">
        <w:trPr>
          <w:trHeight w:val="452"/>
        </w:trPr>
        <w:tc>
          <w:tcPr>
            <w:tcW w:w="10299" w:type="dxa"/>
            <w:gridSpan w:val="5"/>
            <w:tcBorders>
              <w:bottom w:val="single" w:sz="2" w:space="0" w:color="auto"/>
            </w:tcBorders>
            <w:shd w:val="clear" w:color="auto" w:fill="595959" w:themeFill="text1" w:themeFillTint="A6"/>
          </w:tcPr>
          <w:p w14:paraId="52CDECBE" w14:textId="591AAF4A" w:rsidR="00CC7AEB" w:rsidRPr="007D177B" w:rsidRDefault="00CC7AEB" w:rsidP="00B855F0">
            <w:pPr>
              <w:pStyle w:val="-opsomming"/>
              <w:numPr>
                <w:ilvl w:val="0"/>
                <w:numId w:val="0"/>
              </w:numPr>
            </w:pPr>
            <w:r w:rsidRPr="007D177B">
              <w:rPr>
                <w:b/>
                <w:color w:val="FFFFFF" w:themeColor="background1"/>
              </w:rPr>
              <w:t xml:space="preserve">Selectiecriteria </w:t>
            </w:r>
            <w:r>
              <w:rPr>
                <w:b/>
                <w:color w:val="FFFFFF" w:themeColor="background1"/>
              </w:rPr>
              <w:t>advisering conditie, energiebesparing en duurzaamheid</w:t>
            </w:r>
          </w:p>
        </w:tc>
      </w:tr>
      <w:tr w:rsidR="00FD38C4" w:rsidRPr="00D95ACA" w14:paraId="0971FAF1" w14:textId="77777777" w:rsidTr="00FD38C4">
        <w:trPr>
          <w:trHeight w:val="767"/>
        </w:trPr>
        <w:tc>
          <w:tcPr>
            <w:tcW w:w="2903" w:type="dxa"/>
            <w:shd w:val="clear" w:color="auto" w:fill="B8CCE4" w:themeFill="accent1" w:themeFillTint="66"/>
          </w:tcPr>
          <w:p w14:paraId="3DB3BE83" w14:textId="54F75FAB" w:rsidR="00FD38C4" w:rsidRPr="00C071F6" w:rsidRDefault="00FD38C4" w:rsidP="00E445F5">
            <w:pPr>
              <w:pStyle w:val="Lijstalinea"/>
              <w:numPr>
                <w:ilvl w:val="0"/>
                <w:numId w:val="15"/>
              </w:numPr>
              <w:ind w:left="279" w:hanging="279"/>
            </w:pPr>
            <w:r>
              <w:t>Opstellen meerjarenplannen</w:t>
            </w:r>
          </w:p>
        </w:tc>
        <w:tc>
          <w:tcPr>
            <w:tcW w:w="5812" w:type="dxa"/>
            <w:gridSpan w:val="2"/>
          </w:tcPr>
          <w:p w14:paraId="33A08A0C" w14:textId="7C17E195" w:rsidR="00FD38C4" w:rsidRPr="00C071F6" w:rsidRDefault="00AB53AC" w:rsidP="00FD38C4">
            <w:pPr>
              <w:pStyle w:val="Plattetekst"/>
            </w:pPr>
            <w:r>
              <w:t>Gegadigde</w:t>
            </w:r>
            <w:r w:rsidR="00FD38C4">
              <w:t xml:space="preserve"> of </w:t>
            </w:r>
            <w:r w:rsidR="002B10B1">
              <w:t>combinatie van Gegadigden</w:t>
            </w:r>
            <w:r w:rsidR="00FD38C4" w:rsidRPr="00C071F6">
              <w:t xml:space="preserve"> </w:t>
            </w:r>
            <w:r w:rsidR="00FD38C4">
              <w:t xml:space="preserve">zijn verantwoordelijk geweest voor de het opstellen en actualiseren van een </w:t>
            </w:r>
            <w:proofErr w:type="spellStart"/>
            <w:r w:rsidR="00FD38C4" w:rsidRPr="00B01B01">
              <w:t>meerjaren</w:t>
            </w:r>
            <w:proofErr w:type="spellEnd"/>
            <w:r w:rsidR="00FD38C4" w:rsidRPr="00B01B01">
              <w:t xml:space="preserve"> onderhoudsplan (MJOP)</w:t>
            </w:r>
            <w:r w:rsidR="00FD38C4">
              <w:t xml:space="preserve"> van de werktuigbouwkundige én elektrotechnische installaties.</w:t>
            </w:r>
            <w:r w:rsidR="006A2678">
              <w:t xml:space="preserve"> </w:t>
            </w:r>
            <w:r w:rsidR="00FD38C4">
              <w:t xml:space="preserve">Werkzaamheden zijn in eigen beheer uitgevoerd (geen </w:t>
            </w:r>
            <w:proofErr w:type="spellStart"/>
            <w:r w:rsidR="00FD38C4">
              <w:t>onderaanneming</w:t>
            </w:r>
            <w:proofErr w:type="spellEnd"/>
            <w:r w:rsidR="00FD38C4">
              <w:t>).</w:t>
            </w:r>
            <w:r w:rsidR="006A2678">
              <w:t xml:space="preserve">  </w:t>
            </w:r>
          </w:p>
        </w:tc>
        <w:tc>
          <w:tcPr>
            <w:tcW w:w="879" w:type="dxa"/>
          </w:tcPr>
          <w:p w14:paraId="7765DF07" w14:textId="77777777" w:rsidR="00FD38C4" w:rsidRPr="00C071F6" w:rsidRDefault="00FD38C4" w:rsidP="00FD38C4">
            <w:r w:rsidRPr="003865DB">
              <w:t>□</w:t>
            </w:r>
            <w:r>
              <w:t xml:space="preserve"> Ja</w:t>
            </w:r>
          </w:p>
          <w:p w14:paraId="1A2A0974" w14:textId="77777777" w:rsidR="00FD38C4" w:rsidRDefault="00FD38C4" w:rsidP="00FD38C4">
            <w:pPr>
              <w:pStyle w:val="Plattetekst"/>
            </w:pPr>
          </w:p>
          <w:p w14:paraId="1F1BF3AB" w14:textId="59B96EFF" w:rsidR="00FD38C4" w:rsidRPr="00C071F6" w:rsidRDefault="00FD38C4" w:rsidP="00FD38C4">
            <w:pPr>
              <w:pStyle w:val="Plattetekst"/>
            </w:pPr>
            <w:r w:rsidRPr="00C071F6">
              <w:t>□</w:t>
            </w:r>
            <w:r>
              <w:t xml:space="preserve"> Nee</w:t>
            </w:r>
          </w:p>
        </w:tc>
        <w:tc>
          <w:tcPr>
            <w:tcW w:w="705" w:type="dxa"/>
          </w:tcPr>
          <w:p w14:paraId="7CF5DB2F" w14:textId="77777777" w:rsidR="00FD38C4" w:rsidRDefault="00FD38C4" w:rsidP="00FD38C4">
            <w:pPr>
              <w:pStyle w:val="Plattetekst"/>
              <w:rPr>
                <w:noProof/>
              </w:rPr>
            </w:pPr>
            <w:r>
              <w:rPr>
                <w:noProof/>
              </w:rPr>
              <w:t>100</w:t>
            </w:r>
          </w:p>
          <w:p w14:paraId="7EE6A7D6" w14:textId="77777777" w:rsidR="00FD38C4" w:rsidRDefault="00FD38C4" w:rsidP="00FD38C4">
            <w:pPr>
              <w:pStyle w:val="Plattetekst"/>
              <w:rPr>
                <w:noProof/>
              </w:rPr>
            </w:pPr>
          </w:p>
          <w:p w14:paraId="71C1B00E" w14:textId="77777777" w:rsidR="00FD38C4" w:rsidRDefault="00FD38C4" w:rsidP="00FD38C4">
            <w:pPr>
              <w:pStyle w:val="Plattetekst"/>
              <w:rPr>
                <w:noProof/>
              </w:rPr>
            </w:pPr>
            <w:r>
              <w:rPr>
                <w:noProof/>
              </w:rPr>
              <w:t>0</w:t>
            </w:r>
          </w:p>
          <w:p w14:paraId="0E5FBA12" w14:textId="39E40DE5" w:rsidR="00FD38C4" w:rsidRPr="00C071F6" w:rsidRDefault="00FD38C4" w:rsidP="00FD38C4">
            <w:pPr>
              <w:pStyle w:val="Plattetekst"/>
              <w:rPr>
                <w:noProof/>
              </w:rPr>
            </w:pPr>
          </w:p>
        </w:tc>
      </w:tr>
      <w:tr w:rsidR="00FD38C4" w:rsidRPr="00D95ACA" w14:paraId="7BB4C6A8" w14:textId="77777777" w:rsidTr="00FD38C4">
        <w:trPr>
          <w:trHeight w:val="798"/>
        </w:trPr>
        <w:tc>
          <w:tcPr>
            <w:tcW w:w="2903" w:type="dxa"/>
            <w:shd w:val="clear" w:color="auto" w:fill="B8CCE4" w:themeFill="accent1" w:themeFillTint="66"/>
          </w:tcPr>
          <w:p w14:paraId="74B49E14" w14:textId="6CCA443F" w:rsidR="00FD38C4" w:rsidRDefault="00FD38C4" w:rsidP="00E445F5">
            <w:pPr>
              <w:pStyle w:val="Lijstalinea"/>
              <w:numPr>
                <w:ilvl w:val="0"/>
                <w:numId w:val="15"/>
              </w:numPr>
              <w:ind w:left="279" w:hanging="279"/>
            </w:pPr>
            <w:r>
              <w:t>NEN2767 inspecties</w:t>
            </w:r>
          </w:p>
        </w:tc>
        <w:tc>
          <w:tcPr>
            <w:tcW w:w="5812" w:type="dxa"/>
            <w:gridSpan w:val="2"/>
          </w:tcPr>
          <w:p w14:paraId="50215DC0" w14:textId="2C982B4A" w:rsidR="00FD38C4" w:rsidRDefault="00AB53AC" w:rsidP="00FD38C4">
            <w:pPr>
              <w:pStyle w:val="Plattetekst"/>
            </w:pPr>
            <w:r>
              <w:t>Gegadigde</w:t>
            </w:r>
            <w:r w:rsidR="00FD38C4">
              <w:t xml:space="preserve"> of </w:t>
            </w:r>
            <w:r w:rsidR="002B10B1">
              <w:t>combinatie van Gegadigden</w:t>
            </w:r>
            <w:r w:rsidR="00FD38C4" w:rsidRPr="00C071F6">
              <w:t xml:space="preserve"> </w:t>
            </w:r>
            <w:r w:rsidR="00FD38C4">
              <w:t xml:space="preserve">hebben NEN2767 inspecties van elektrotechnische én werktuigbouwkundige installaties uitgevoerd. Werkzaamheden zijn in eigen beheer uitgevoerd (geen </w:t>
            </w:r>
            <w:proofErr w:type="spellStart"/>
            <w:r w:rsidR="00FD38C4">
              <w:t>onderaanneming</w:t>
            </w:r>
            <w:proofErr w:type="spellEnd"/>
            <w:r w:rsidR="00FD38C4">
              <w:t>).</w:t>
            </w:r>
          </w:p>
        </w:tc>
        <w:tc>
          <w:tcPr>
            <w:tcW w:w="879" w:type="dxa"/>
          </w:tcPr>
          <w:p w14:paraId="382DCCB5" w14:textId="77777777" w:rsidR="00FD38C4" w:rsidRPr="00C071F6" w:rsidRDefault="00FD38C4" w:rsidP="00FD38C4">
            <w:r w:rsidRPr="003865DB">
              <w:t>□</w:t>
            </w:r>
            <w:r>
              <w:t xml:space="preserve"> Ja</w:t>
            </w:r>
          </w:p>
          <w:p w14:paraId="50131B96" w14:textId="77777777" w:rsidR="00FD38C4" w:rsidRDefault="00FD38C4" w:rsidP="00FD38C4">
            <w:pPr>
              <w:pStyle w:val="Plattetekst"/>
            </w:pPr>
          </w:p>
          <w:p w14:paraId="162A355B" w14:textId="08162F8C" w:rsidR="00FD38C4" w:rsidRPr="00C071F6" w:rsidRDefault="00FD38C4" w:rsidP="00FD38C4">
            <w:pPr>
              <w:pStyle w:val="Plattetekst"/>
            </w:pPr>
            <w:r w:rsidRPr="00C071F6">
              <w:t>□</w:t>
            </w:r>
            <w:r>
              <w:t xml:space="preserve"> Nee</w:t>
            </w:r>
          </w:p>
        </w:tc>
        <w:tc>
          <w:tcPr>
            <w:tcW w:w="705" w:type="dxa"/>
          </w:tcPr>
          <w:p w14:paraId="438C77CA" w14:textId="77777777" w:rsidR="00FD38C4" w:rsidRDefault="00FD38C4" w:rsidP="00FD38C4">
            <w:pPr>
              <w:pStyle w:val="Plattetekst"/>
              <w:rPr>
                <w:noProof/>
              </w:rPr>
            </w:pPr>
            <w:r>
              <w:rPr>
                <w:noProof/>
              </w:rPr>
              <w:t>100</w:t>
            </w:r>
          </w:p>
          <w:p w14:paraId="7EDC654F" w14:textId="77777777" w:rsidR="00FD38C4" w:rsidRDefault="00FD38C4" w:rsidP="00FD38C4">
            <w:pPr>
              <w:pStyle w:val="Plattetekst"/>
              <w:rPr>
                <w:noProof/>
              </w:rPr>
            </w:pPr>
          </w:p>
          <w:p w14:paraId="68277B3D" w14:textId="77777777" w:rsidR="00FD38C4" w:rsidRDefault="00FD38C4" w:rsidP="00FD38C4">
            <w:pPr>
              <w:pStyle w:val="Plattetekst"/>
              <w:rPr>
                <w:noProof/>
              </w:rPr>
            </w:pPr>
            <w:r>
              <w:rPr>
                <w:noProof/>
              </w:rPr>
              <w:t>0</w:t>
            </w:r>
          </w:p>
          <w:p w14:paraId="6C4DB20E" w14:textId="562AD078" w:rsidR="00FD38C4" w:rsidRDefault="00FD38C4" w:rsidP="00FD38C4">
            <w:pPr>
              <w:pStyle w:val="Plattetekst"/>
              <w:rPr>
                <w:noProof/>
              </w:rPr>
            </w:pPr>
          </w:p>
        </w:tc>
      </w:tr>
      <w:tr w:rsidR="00FD38C4" w:rsidRPr="00D95ACA" w14:paraId="126E8C86" w14:textId="77777777" w:rsidTr="00FD38C4">
        <w:trPr>
          <w:trHeight w:val="656"/>
        </w:trPr>
        <w:tc>
          <w:tcPr>
            <w:tcW w:w="2903" w:type="dxa"/>
            <w:shd w:val="clear" w:color="auto" w:fill="B8CCE4" w:themeFill="accent1" w:themeFillTint="66"/>
          </w:tcPr>
          <w:p w14:paraId="613619BC" w14:textId="76260A43" w:rsidR="00FD38C4" w:rsidRDefault="00FD38C4" w:rsidP="00E445F5">
            <w:pPr>
              <w:pStyle w:val="Lijstalinea"/>
              <w:numPr>
                <w:ilvl w:val="0"/>
                <w:numId w:val="15"/>
              </w:numPr>
              <w:ind w:left="279" w:hanging="279"/>
            </w:pPr>
            <w:r>
              <w:t>Opstellen jaarplannen</w:t>
            </w:r>
          </w:p>
        </w:tc>
        <w:tc>
          <w:tcPr>
            <w:tcW w:w="5812" w:type="dxa"/>
            <w:gridSpan w:val="2"/>
          </w:tcPr>
          <w:p w14:paraId="73862121" w14:textId="08459626" w:rsidR="00FD38C4" w:rsidRDefault="00AB53AC" w:rsidP="00FD38C4">
            <w:pPr>
              <w:pStyle w:val="Plattetekst"/>
            </w:pPr>
            <w:r>
              <w:t>Gegadigde</w:t>
            </w:r>
            <w:r w:rsidR="00FD38C4">
              <w:t xml:space="preserve"> of </w:t>
            </w:r>
            <w:r w:rsidR="002B10B1">
              <w:t>combinatie van Gegadigden</w:t>
            </w:r>
            <w:r w:rsidR="00FD38C4">
              <w:t xml:space="preserve"> hebben de bevindingen vanuit de NEN2767 inspecties en een meerjarenplan vertaald naar een jaarplan (budgetteringsvoorstel) voor de elektrotechnische én </w:t>
            </w:r>
            <w:r w:rsidR="00FD38C4">
              <w:lastRenderedPageBreak/>
              <w:t xml:space="preserve">werktuigbouwkundige installaties. Werkzaamheden zijn in eigen beheer uitgevoerd (geen </w:t>
            </w:r>
            <w:proofErr w:type="spellStart"/>
            <w:r w:rsidR="00FD38C4">
              <w:t>onderaanneming</w:t>
            </w:r>
            <w:proofErr w:type="spellEnd"/>
            <w:r w:rsidR="00FD38C4">
              <w:t>).</w:t>
            </w:r>
          </w:p>
        </w:tc>
        <w:tc>
          <w:tcPr>
            <w:tcW w:w="879" w:type="dxa"/>
          </w:tcPr>
          <w:p w14:paraId="1983ED6A" w14:textId="77777777" w:rsidR="00FD38C4" w:rsidRPr="00C071F6" w:rsidRDefault="00FD38C4" w:rsidP="00FD38C4">
            <w:r w:rsidRPr="003865DB">
              <w:lastRenderedPageBreak/>
              <w:t>□</w:t>
            </w:r>
            <w:r>
              <w:t xml:space="preserve"> Ja</w:t>
            </w:r>
          </w:p>
          <w:p w14:paraId="7537A983" w14:textId="77777777" w:rsidR="00FD38C4" w:rsidRDefault="00FD38C4" w:rsidP="00FD38C4">
            <w:pPr>
              <w:pStyle w:val="Plattetekst"/>
            </w:pPr>
          </w:p>
          <w:p w14:paraId="7046C9C1" w14:textId="736EF4A8" w:rsidR="00FD38C4" w:rsidRPr="00C071F6" w:rsidRDefault="00FD38C4" w:rsidP="00FD38C4">
            <w:pPr>
              <w:pStyle w:val="Plattetekst"/>
            </w:pPr>
            <w:r w:rsidRPr="00C071F6">
              <w:t>□</w:t>
            </w:r>
            <w:r>
              <w:t xml:space="preserve"> Nee</w:t>
            </w:r>
          </w:p>
        </w:tc>
        <w:tc>
          <w:tcPr>
            <w:tcW w:w="705" w:type="dxa"/>
          </w:tcPr>
          <w:p w14:paraId="39EC87AB" w14:textId="77777777" w:rsidR="00FD38C4" w:rsidRDefault="00FD38C4" w:rsidP="00FD38C4">
            <w:pPr>
              <w:pStyle w:val="Plattetekst"/>
              <w:rPr>
                <w:noProof/>
              </w:rPr>
            </w:pPr>
            <w:r>
              <w:rPr>
                <w:noProof/>
              </w:rPr>
              <w:t>100</w:t>
            </w:r>
          </w:p>
          <w:p w14:paraId="421D6E42" w14:textId="77777777" w:rsidR="00FD38C4" w:rsidRDefault="00FD38C4" w:rsidP="00FD38C4">
            <w:pPr>
              <w:pStyle w:val="Plattetekst"/>
              <w:rPr>
                <w:noProof/>
              </w:rPr>
            </w:pPr>
          </w:p>
          <w:p w14:paraId="7E1BC139" w14:textId="77777777" w:rsidR="00FD38C4" w:rsidRDefault="00FD38C4" w:rsidP="00FD38C4">
            <w:pPr>
              <w:pStyle w:val="Plattetekst"/>
              <w:rPr>
                <w:noProof/>
              </w:rPr>
            </w:pPr>
            <w:r>
              <w:rPr>
                <w:noProof/>
              </w:rPr>
              <w:t>0</w:t>
            </w:r>
          </w:p>
          <w:p w14:paraId="66B6EB52" w14:textId="02ACCACB" w:rsidR="00FD38C4" w:rsidRDefault="00FD38C4" w:rsidP="00FD38C4">
            <w:pPr>
              <w:pStyle w:val="Plattetekst"/>
              <w:rPr>
                <w:noProof/>
              </w:rPr>
            </w:pPr>
          </w:p>
        </w:tc>
      </w:tr>
      <w:tr w:rsidR="00FD38C4" w:rsidRPr="00D95ACA" w14:paraId="631B8E3A" w14:textId="77777777" w:rsidTr="00FD38C4">
        <w:trPr>
          <w:trHeight w:val="582"/>
        </w:trPr>
        <w:tc>
          <w:tcPr>
            <w:tcW w:w="2903" w:type="dxa"/>
            <w:shd w:val="clear" w:color="auto" w:fill="B8CCE4" w:themeFill="accent1" w:themeFillTint="66"/>
          </w:tcPr>
          <w:p w14:paraId="36119B17" w14:textId="1A712078" w:rsidR="00FD38C4" w:rsidRDefault="00FD38C4" w:rsidP="00E445F5">
            <w:pPr>
              <w:pStyle w:val="Lijstalinea"/>
              <w:numPr>
                <w:ilvl w:val="0"/>
                <w:numId w:val="15"/>
              </w:numPr>
              <w:ind w:left="279" w:hanging="279"/>
            </w:pPr>
            <w:r>
              <w:t>Energiebesparingsscan</w:t>
            </w:r>
          </w:p>
        </w:tc>
        <w:tc>
          <w:tcPr>
            <w:tcW w:w="5812" w:type="dxa"/>
            <w:gridSpan w:val="2"/>
          </w:tcPr>
          <w:p w14:paraId="5C7793DA" w14:textId="6A44B8CC" w:rsidR="00FD38C4" w:rsidRDefault="00AB53AC" w:rsidP="00FD38C4">
            <w:pPr>
              <w:pStyle w:val="Plattetekst"/>
            </w:pPr>
            <w:r>
              <w:t>Gegadigde</w:t>
            </w:r>
            <w:r w:rsidR="00FD38C4">
              <w:t xml:space="preserve"> of </w:t>
            </w:r>
            <w:r w:rsidR="002B10B1">
              <w:t>combinatie van Gegadigden</w:t>
            </w:r>
            <w:r w:rsidR="00FD38C4" w:rsidRPr="00C071F6">
              <w:t xml:space="preserve"> </w:t>
            </w:r>
            <w:r w:rsidR="00FD38C4">
              <w:t>hebben een energiebesparingsscan van de gebouwgebonden installaties (elektrotechnisch én werktuigbouwkundig)</w:t>
            </w:r>
            <w:r w:rsidR="00E445F5">
              <w:t xml:space="preserve"> uitgevoerd</w:t>
            </w:r>
            <w:r w:rsidR="00FD38C4">
              <w:t xml:space="preserve">. Binnen het contract zijn met hieruit volgende besparingsmaatregelen aantoonbare resultaten behaald (besparing energiegebruik). Werkzaamheden zijn in eigen beheer uitgevoerd (geen </w:t>
            </w:r>
            <w:proofErr w:type="spellStart"/>
            <w:r w:rsidR="00FD38C4">
              <w:t>onderaanneming</w:t>
            </w:r>
            <w:proofErr w:type="spellEnd"/>
            <w:r w:rsidR="00FD38C4">
              <w:t>).</w:t>
            </w:r>
            <w:r w:rsidR="006A2678">
              <w:t xml:space="preserve"> </w:t>
            </w:r>
            <w:r w:rsidR="00FD38C4" w:rsidRPr="007D177B">
              <w:t xml:space="preserve"> </w:t>
            </w:r>
          </w:p>
        </w:tc>
        <w:tc>
          <w:tcPr>
            <w:tcW w:w="879" w:type="dxa"/>
          </w:tcPr>
          <w:p w14:paraId="60EA01F2" w14:textId="77777777" w:rsidR="00FD38C4" w:rsidRPr="00C071F6" w:rsidRDefault="00FD38C4" w:rsidP="00FD38C4">
            <w:r w:rsidRPr="003865DB">
              <w:t>□</w:t>
            </w:r>
            <w:r>
              <w:t xml:space="preserve"> Ja</w:t>
            </w:r>
          </w:p>
          <w:p w14:paraId="0C599AAD" w14:textId="77777777" w:rsidR="00FD38C4" w:rsidRDefault="00FD38C4" w:rsidP="00FD38C4">
            <w:pPr>
              <w:pStyle w:val="Plattetekst"/>
            </w:pPr>
          </w:p>
          <w:p w14:paraId="4AAAC7D9" w14:textId="648F98B1" w:rsidR="00FD38C4" w:rsidRPr="00C071F6" w:rsidRDefault="00FD38C4" w:rsidP="00FD38C4">
            <w:pPr>
              <w:pStyle w:val="Plattetekst"/>
            </w:pPr>
            <w:r w:rsidRPr="00C071F6">
              <w:t>□</w:t>
            </w:r>
            <w:r>
              <w:t xml:space="preserve"> Nee</w:t>
            </w:r>
          </w:p>
        </w:tc>
        <w:tc>
          <w:tcPr>
            <w:tcW w:w="705" w:type="dxa"/>
          </w:tcPr>
          <w:p w14:paraId="31E3DFC0" w14:textId="77777777" w:rsidR="00FD38C4" w:rsidRDefault="00FD38C4" w:rsidP="00FD38C4">
            <w:pPr>
              <w:pStyle w:val="Plattetekst"/>
              <w:rPr>
                <w:noProof/>
              </w:rPr>
            </w:pPr>
            <w:r>
              <w:rPr>
                <w:noProof/>
              </w:rPr>
              <w:t>100</w:t>
            </w:r>
          </w:p>
          <w:p w14:paraId="0E0B909C" w14:textId="77777777" w:rsidR="00FD38C4" w:rsidRDefault="00FD38C4" w:rsidP="00FD38C4">
            <w:pPr>
              <w:pStyle w:val="Plattetekst"/>
              <w:rPr>
                <w:noProof/>
              </w:rPr>
            </w:pPr>
          </w:p>
          <w:p w14:paraId="6CB76B90" w14:textId="77777777" w:rsidR="00FD38C4" w:rsidRDefault="00FD38C4" w:rsidP="00FD38C4">
            <w:pPr>
              <w:pStyle w:val="Plattetekst"/>
              <w:rPr>
                <w:noProof/>
              </w:rPr>
            </w:pPr>
            <w:r>
              <w:rPr>
                <w:noProof/>
              </w:rPr>
              <w:t>0</w:t>
            </w:r>
          </w:p>
          <w:p w14:paraId="14C19FC9" w14:textId="73E1A0D4" w:rsidR="00FD38C4" w:rsidRDefault="00FD38C4" w:rsidP="00FD38C4">
            <w:pPr>
              <w:pStyle w:val="Plattetekst"/>
              <w:rPr>
                <w:noProof/>
              </w:rPr>
            </w:pPr>
          </w:p>
        </w:tc>
      </w:tr>
      <w:tr w:rsidR="00FD38C4" w:rsidRPr="00D95ACA" w14:paraId="4A489058" w14:textId="77777777" w:rsidTr="00FD38C4">
        <w:trPr>
          <w:trHeight w:val="582"/>
        </w:trPr>
        <w:tc>
          <w:tcPr>
            <w:tcW w:w="2903" w:type="dxa"/>
            <w:tcBorders>
              <w:bottom w:val="single" w:sz="4" w:space="0" w:color="auto"/>
            </w:tcBorders>
            <w:shd w:val="clear" w:color="auto" w:fill="B8CCE4" w:themeFill="accent1" w:themeFillTint="66"/>
          </w:tcPr>
          <w:p w14:paraId="3FFDAC53" w14:textId="676066C5" w:rsidR="00FD38C4" w:rsidRDefault="00FD38C4" w:rsidP="00E445F5">
            <w:pPr>
              <w:pStyle w:val="Lijstalinea"/>
              <w:numPr>
                <w:ilvl w:val="0"/>
                <w:numId w:val="15"/>
              </w:numPr>
              <w:ind w:left="279" w:hanging="279"/>
            </w:pPr>
            <w:r>
              <w:t>Duurzaam meerjarenplan (DMJOP)</w:t>
            </w:r>
          </w:p>
        </w:tc>
        <w:tc>
          <w:tcPr>
            <w:tcW w:w="5812" w:type="dxa"/>
            <w:gridSpan w:val="2"/>
          </w:tcPr>
          <w:p w14:paraId="01C8C000" w14:textId="34684743" w:rsidR="00FD38C4" w:rsidRDefault="00AB53AC" w:rsidP="00FD38C4">
            <w:pPr>
              <w:pStyle w:val="Plattetekst"/>
            </w:pPr>
            <w:r>
              <w:t>Gegadigde</w:t>
            </w:r>
            <w:r w:rsidR="00FD38C4">
              <w:t xml:space="preserve"> of </w:t>
            </w:r>
            <w:r w:rsidR="002B10B1">
              <w:t>combinatie van Gegadigden</w:t>
            </w:r>
            <w:r w:rsidR="00FD38C4" w:rsidRPr="00C071F6">
              <w:t xml:space="preserve"> </w:t>
            </w:r>
            <w:r w:rsidR="00FD38C4">
              <w:t xml:space="preserve">zijn verantwoordelijk geweest voor het bepalen van maatregelen ter verduurzaming van locaties en het meenemen van deze maatregelen naar de natuurlijke momenten in een meerjarenplan. Werkzaamheden zijn in eigen beheer uitgevoerd (geen </w:t>
            </w:r>
            <w:proofErr w:type="spellStart"/>
            <w:r w:rsidR="00FD38C4">
              <w:t>onderaanneming</w:t>
            </w:r>
            <w:proofErr w:type="spellEnd"/>
            <w:r w:rsidR="00FD38C4">
              <w:t>).</w:t>
            </w:r>
            <w:r w:rsidR="006A2678">
              <w:t xml:space="preserve">  </w:t>
            </w:r>
          </w:p>
        </w:tc>
        <w:tc>
          <w:tcPr>
            <w:tcW w:w="879" w:type="dxa"/>
          </w:tcPr>
          <w:p w14:paraId="6B5BC41F" w14:textId="77777777" w:rsidR="00FD38C4" w:rsidRPr="00C071F6" w:rsidRDefault="00FD38C4" w:rsidP="00FD38C4">
            <w:r w:rsidRPr="003865DB">
              <w:t>□</w:t>
            </w:r>
            <w:r>
              <w:t xml:space="preserve"> Ja</w:t>
            </w:r>
          </w:p>
          <w:p w14:paraId="3A7FD69E" w14:textId="77777777" w:rsidR="00FD38C4" w:rsidRDefault="00FD38C4" w:rsidP="00FD38C4">
            <w:pPr>
              <w:pStyle w:val="Plattetekst"/>
            </w:pPr>
          </w:p>
          <w:p w14:paraId="0D7A7D4B" w14:textId="555940E4" w:rsidR="00FD38C4" w:rsidRPr="00C071F6" w:rsidRDefault="00FD38C4" w:rsidP="00FD38C4">
            <w:pPr>
              <w:pStyle w:val="Plattetekst"/>
            </w:pPr>
            <w:r w:rsidRPr="00C071F6">
              <w:t>□</w:t>
            </w:r>
            <w:r>
              <w:t xml:space="preserve"> Nee</w:t>
            </w:r>
          </w:p>
        </w:tc>
        <w:tc>
          <w:tcPr>
            <w:tcW w:w="705" w:type="dxa"/>
          </w:tcPr>
          <w:p w14:paraId="5C1B4E55" w14:textId="77777777" w:rsidR="00FD38C4" w:rsidRDefault="00FD38C4" w:rsidP="00FD38C4">
            <w:pPr>
              <w:pStyle w:val="Plattetekst"/>
              <w:rPr>
                <w:noProof/>
              </w:rPr>
            </w:pPr>
            <w:r>
              <w:rPr>
                <w:noProof/>
              </w:rPr>
              <w:t>100</w:t>
            </w:r>
          </w:p>
          <w:p w14:paraId="1E98F51D" w14:textId="77777777" w:rsidR="00FD38C4" w:rsidRDefault="00FD38C4" w:rsidP="00FD38C4">
            <w:pPr>
              <w:pStyle w:val="Plattetekst"/>
              <w:rPr>
                <w:noProof/>
              </w:rPr>
            </w:pPr>
          </w:p>
          <w:p w14:paraId="6D001207" w14:textId="77777777" w:rsidR="00FD38C4" w:rsidRDefault="00FD38C4" w:rsidP="00FD38C4">
            <w:pPr>
              <w:pStyle w:val="Plattetekst"/>
              <w:rPr>
                <w:noProof/>
              </w:rPr>
            </w:pPr>
            <w:r>
              <w:rPr>
                <w:noProof/>
              </w:rPr>
              <w:t>0</w:t>
            </w:r>
          </w:p>
          <w:p w14:paraId="2F25700E" w14:textId="77777777" w:rsidR="00FD38C4" w:rsidRDefault="00FD38C4" w:rsidP="00FD38C4">
            <w:pPr>
              <w:pStyle w:val="Plattetekst"/>
              <w:rPr>
                <w:noProof/>
              </w:rPr>
            </w:pPr>
          </w:p>
        </w:tc>
      </w:tr>
      <w:tr w:rsidR="00FD38C4" w:rsidRPr="00D95ACA" w14:paraId="49F81ED6" w14:textId="77777777" w:rsidTr="00FD38C4">
        <w:trPr>
          <w:trHeight w:val="582"/>
        </w:trPr>
        <w:tc>
          <w:tcPr>
            <w:tcW w:w="2903" w:type="dxa"/>
            <w:tcBorders>
              <w:bottom w:val="single" w:sz="4" w:space="0" w:color="auto"/>
            </w:tcBorders>
            <w:shd w:val="clear" w:color="auto" w:fill="B8CCE4" w:themeFill="accent1" w:themeFillTint="66"/>
          </w:tcPr>
          <w:p w14:paraId="332C275B" w14:textId="259A5401" w:rsidR="00FD38C4" w:rsidRDefault="00FD38C4" w:rsidP="00E445F5">
            <w:pPr>
              <w:pStyle w:val="Lijstalinea"/>
              <w:numPr>
                <w:ilvl w:val="0"/>
                <w:numId w:val="15"/>
              </w:numPr>
              <w:ind w:left="279" w:hanging="279"/>
            </w:pPr>
            <w:r>
              <w:t xml:space="preserve">Berekeningen Life </w:t>
            </w:r>
            <w:proofErr w:type="spellStart"/>
            <w:r>
              <w:t>Cycle</w:t>
            </w:r>
            <w:proofErr w:type="spellEnd"/>
            <w:r>
              <w:t xml:space="preserve"> </w:t>
            </w:r>
            <w:proofErr w:type="spellStart"/>
            <w:r>
              <w:t>Cost</w:t>
            </w:r>
            <w:proofErr w:type="spellEnd"/>
          </w:p>
        </w:tc>
        <w:tc>
          <w:tcPr>
            <w:tcW w:w="5812" w:type="dxa"/>
            <w:gridSpan w:val="2"/>
          </w:tcPr>
          <w:p w14:paraId="23E7FC28" w14:textId="03588F3F" w:rsidR="00FD38C4" w:rsidRDefault="00AB53AC" w:rsidP="00FD38C4">
            <w:pPr>
              <w:pStyle w:val="Plattetekst"/>
            </w:pPr>
            <w:r>
              <w:t>Gegadigde</w:t>
            </w:r>
            <w:r w:rsidR="00FD38C4">
              <w:t xml:space="preserve"> of </w:t>
            </w:r>
            <w:r w:rsidR="002B10B1">
              <w:t>combinatie van Gegadigden</w:t>
            </w:r>
            <w:r w:rsidR="00FD38C4" w:rsidRPr="00C071F6">
              <w:t xml:space="preserve"> </w:t>
            </w:r>
            <w:r w:rsidR="00FD38C4">
              <w:t xml:space="preserve">hebben </w:t>
            </w:r>
            <w:r w:rsidR="00FD38C4" w:rsidRPr="00164905">
              <w:t xml:space="preserve">verbeterplannen energie of duurzaamheid </w:t>
            </w:r>
            <w:r w:rsidR="00FD38C4">
              <w:t xml:space="preserve">opgesteld </w:t>
            </w:r>
            <w:r w:rsidR="00FD38C4" w:rsidRPr="00164905">
              <w:t xml:space="preserve">inclusief berekening terugverdientijd op basis van Life </w:t>
            </w:r>
            <w:proofErr w:type="spellStart"/>
            <w:r w:rsidR="00FD38C4" w:rsidRPr="00164905">
              <w:t>Cycle</w:t>
            </w:r>
            <w:proofErr w:type="spellEnd"/>
            <w:r w:rsidR="00FD38C4" w:rsidRPr="00164905">
              <w:t xml:space="preserve"> </w:t>
            </w:r>
            <w:proofErr w:type="spellStart"/>
            <w:r w:rsidR="00FD38C4" w:rsidRPr="00164905">
              <w:t>Cost</w:t>
            </w:r>
            <w:proofErr w:type="spellEnd"/>
            <w:r w:rsidR="00FD38C4">
              <w:t xml:space="preserve">. </w:t>
            </w:r>
            <w:r w:rsidR="00FD38C4" w:rsidRPr="00164905">
              <w:t>Binnen het contract zijn met hieruit volgende maatregelen aantoonbare resultaten behaald (besparing energie</w:t>
            </w:r>
            <w:r w:rsidR="00FD38C4">
              <w:t xml:space="preserve"> of verduurzaming locatie).</w:t>
            </w:r>
          </w:p>
        </w:tc>
        <w:tc>
          <w:tcPr>
            <w:tcW w:w="879" w:type="dxa"/>
          </w:tcPr>
          <w:p w14:paraId="611007B7" w14:textId="77777777" w:rsidR="00FD38C4" w:rsidRPr="00C071F6" w:rsidRDefault="00FD38C4" w:rsidP="00FD38C4">
            <w:r w:rsidRPr="003865DB">
              <w:t>□</w:t>
            </w:r>
            <w:r>
              <w:t xml:space="preserve"> Ja</w:t>
            </w:r>
          </w:p>
          <w:p w14:paraId="3F04DF42" w14:textId="77777777" w:rsidR="00FD38C4" w:rsidRDefault="00FD38C4" w:rsidP="00FD38C4">
            <w:pPr>
              <w:pStyle w:val="Plattetekst"/>
            </w:pPr>
          </w:p>
          <w:p w14:paraId="331291C7" w14:textId="38F5B068" w:rsidR="00FD38C4" w:rsidRPr="00C071F6" w:rsidRDefault="00FD38C4" w:rsidP="00FD38C4">
            <w:pPr>
              <w:pStyle w:val="Plattetekst"/>
            </w:pPr>
            <w:r w:rsidRPr="00C071F6">
              <w:t>□</w:t>
            </w:r>
            <w:r>
              <w:t xml:space="preserve"> Nee</w:t>
            </w:r>
          </w:p>
        </w:tc>
        <w:tc>
          <w:tcPr>
            <w:tcW w:w="705" w:type="dxa"/>
          </w:tcPr>
          <w:p w14:paraId="18D5A7EB" w14:textId="77777777" w:rsidR="00FD38C4" w:rsidRDefault="00FD38C4" w:rsidP="00FD38C4">
            <w:pPr>
              <w:pStyle w:val="Plattetekst"/>
              <w:rPr>
                <w:noProof/>
              </w:rPr>
            </w:pPr>
            <w:r>
              <w:rPr>
                <w:noProof/>
              </w:rPr>
              <w:t>100</w:t>
            </w:r>
          </w:p>
          <w:p w14:paraId="5797AB46" w14:textId="77777777" w:rsidR="00FD38C4" w:rsidRDefault="00FD38C4" w:rsidP="00FD38C4">
            <w:pPr>
              <w:pStyle w:val="Plattetekst"/>
              <w:rPr>
                <w:noProof/>
              </w:rPr>
            </w:pPr>
          </w:p>
          <w:p w14:paraId="70929284" w14:textId="77777777" w:rsidR="00FD38C4" w:rsidRDefault="00FD38C4" w:rsidP="00FD38C4">
            <w:pPr>
              <w:pStyle w:val="Plattetekst"/>
              <w:rPr>
                <w:noProof/>
              </w:rPr>
            </w:pPr>
            <w:r>
              <w:rPr>
                <w:noProof/>
              </w:rPr>
              <w:t>0</w:t>
            </w:r>
          </w:p>
          <w:p w14:paraId="6A6F46B3" w14:textId="447D5FEC" w:rsidR="00FD38C4" w:rsidRDefault="00FD38C4" w:rsidP="00FD38C4">
            <w:pPr>
              <w:pStyle w:val="Plattetekst"/>
              <w:rPr>
                <w:noProof/>
              </w:rPr>
            </w:pPr>
          </w:p>
        </w:tc>
      </w:tr>
      <w:bookmarkEnd w:id="6"/>
      <w:tr w:rsidR="00A31264" w:rsidRPr="00182AFE" w14:paraId="04F7FB2C" w14:textId="77777777" w:rsidTr="00FD38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trHeight w:val="470"/>
        </w:trPr>
        <w:tc>
          <w:tcPr>
            <w:tcW w:w="9594" w:type="dxa"/>
            <w:gridSpan w:val="4"/>
            <w:shd w:val="clear" w:color="auto" w:fill="FABF8F" w:themeFill="accent6" w:themeFillTint="99"/>
          </w:tcPr>
          <w:p w14:paraId="6FA69474" w14:textId="0DE6EEB8" w:rsidR="00A31264" w:rsidRDefault="00A31264" w:rsidP="0010092B">
            <w:r w:rsidRPr="006F581C">
              <w:rPr>
                <w:b/>
                <w:i/>
              </w:rPr>
              <w:t xml:space="preserve">Totaal behaalde score (in te vullen door </w:t>
            </w:r>
            <w:r w:rsidR="00AB53AC">
              <w:rPr>
                <w:b/>
                <w:i/>
              </w:rPr>
              <w:t>Gegadigde</w:t>
            </w:r>
            <w:r w:rsidRPr="00E3285C">
              <w:rPr>
                <w:b/>
                <w:i/>
              </w:rPr>
              <w:t xml:space="preserve"> of </w:t>
            </w:r>
            <w:r w:rsidR="00BA0AE4">
              <w:rPr>
                <w:b/>
                <w:i/>
              </w:rPr>
              <w:t>combinatie van Gegadigden</w:t>
            </w:r>
            <w:r w:rsidRPr="006F581C">
              <w:rPr>
                <w:b/>
                <w:i/>
              </w:rPr>
              <w:t>)</w:t>
            </w:r>
          </w:p>
        </w:tc>
        <w:tc>
          <w:tcPr>
            <w:tcW w:w="705" w:type="dxa"/>
            <w:shd w:val="clear" w:color="auto" w:fill="FABF8F" w:themeFill="accent6" w:themeFillTint="99"/>
          </w:tcPr>
          <w:p w14:paraId="649A0D2A" w14:textId="6F60B486" w:rsidR="00A31264" w:rsidRDefault="006A2678" w:rsidP="0010092B">
            <w:r>
              <w:t xml:space="preserve"> </w:t>
            </w:r>
            <w:r w:rsidR="00A31264">
              <w:br/>
            </w:r>
          </w:p>
        </w:tc>
      </w:tr>
      <w:tr w:rsidR="0010092B" w:rsidRPr="007C7012" w14:paraId="0464E309" w14:textId="261AE625" w:rsidTr="00FD38C4">
        <w:tc>
          <w:tcPr>
            <w:tcW w:w="2903" w:type="dxa"/>
            <w:shd w:val="clear" w:color="auto" w:fill="D9D9D9"/>
          </w:tcPr>
          <w:p w14:paraId="4D430F24" w14:textId="464AEC82" w:rsidR="0010092B" w:rsidRDefault="0010092B" w:rsidP="0010092B">
            <w:bookmarkStart w:id="8" w:name="_Hlk536517966"/>
            <w:r>
              <w:t>Adres referentieproject</w:t>
            </w:r>
            <w:r w:rsidRPr="007C7012">
              <w:t>:</w:t>
            </w:r>
          </w:p>
        </w:tc>
        <w:tc>
          <w:tcPr>
            <w:tcW w:w="7396" w:type="dxa"/>
            <w:gridSpan w:val="4"/>
          </w:tcPr>
          <w:p w14:paraId="70FBE62A" w14:textId="1507C7A6" w:rsidR="0010092B" w:rsidRPr="007C7012" w:rsidRDefault="0010092B" w:rsidP="0010092B">
            <w:pPr>
              <w:spacing w:after="200" w:line="276" w:lineRule="auto"/>
            </w:pPr>
          </w:p>
        </w:tc>
      </w:tr>
      <w:bookmarkEnd w:id="8"/>
      <w:tr w:rsidR="0010092B" w:rsidRPr="007C7012" w14:paraId="32DEC7CC" w14:textId="2599A23D" w:rsidTr="00FD38C4">
        <w:tc>
          <w:tcPr>
            <w:tcW w:w="2903" w:type="dxa"/>
            <w:shd w:val="clear" w:color="auto" w:fill="D9D9D9"/>
          </w:tcPr>
          <w:p w14:paraId="2D668B51" w14:textId="5841E1EC" w:rsidR="0010092B" w:rsidRDefault="0010092B" w:rsidP="0010092B">
            <w:r w:rsidRPr="007C7012">
              <w:t xml:space="preserve">Postcode en plaatsnaam </w:t>
            </w:r>
            <w:r>
              <w:t>referentieproject</w:t>
            </w:r>
            <w:r w:rsidRPr="007C7012">
              <w:t>:</w:t>
            </w:r>
          </w:p>
        </w:tc>
        <w:tc>
          <w:tcPr>
            <w:tcW w:w="7396" w:type="dxa"/>
            <w:gridSpan w:val="4"/>
          </w:tcPr>
          <w:p w14:paraId="11F1C69E" w14:textId="6682F51B" w:rsidR="0010092B" w:rsidRPr="007C7012" w:rsidRDefault="0010092B" w:rsidP="0010092B">
            <w:pPr>
              <w:spacing w:after="200" w:line="276" w:lineRule="auto"/>
            </w:pPr>
          </w:p>
        </w:tc>
      </w:tr>
      <w:tr w:rsidR="0010092B" w:rsidRPr="007C7012" w14:paraId="492E9661" w14:textId="52437E74" w:rsidTr="00FD38C4">
        <w:tc>
          <w:tcPr>
            <w:tcW w:w="2903" w:type="dxa"/>
            <w:shd w:val="clear" w:color="auto" w:fill="D9D9D9"/>
          </w:tcPr>
          <w:p w14:paraId="27A3AAD0" w14:textId="74F776EC" w:rsidR="0010092B" w:rsidRDefault="0010092B" w:rsidP="0010092B">
            <w:r w:rsidRPr="007C7012">
              <w:t>Contactper</w:t>
            </w:r>
            <w:r w:rsidRPr="00D95ACA">
              <w:t xml:space="preserve">soon </w:t>
            </w:r>
            <w:r>
              <w:t>referentieproject</w:t>
            </w:r>
            <w:r w:rsidRPr="00D95ACA">
              <w:t>:</w:t>
            </w:r>
          </w:p>
        </w:tc>
        <w:tc>
          <w:tcPr>
            <w:tcW w:w="7396" w:type="dxa"/>
            <w:gridSpan w:val="4"/>
          </w:tcPr>
          <w:p w14:paraId="02571949" w14:textId="490209CA" w:rsidR="0010092B" w:rsidRPr="007C7012" w:rsidRDefault="0010092B" w:rsidP="0010092B">
            <w:pPr>
              <w:spacing w:after="200" w:line="276" w:lineRule="auto"/>
            </w:pPr>
          </w:p>
        </w:tc>
      </w:tr>
      <w:tr w:rsidR="0010092B" w:rsidRPr="00D95ACA" w14:paraId="05BA7121" w14:textId="33A362B7" w:rsidTr="00FD38C4">
        <w:tc>
          <w:tcPr>
            <w:tcW w:w="2903" w:type="dxa"/>
            <w:shd w:val="clear" w:color="auto" w:fill="D9D9D9"/>
          </w:tcPr>
          <w:p w14:paraId="1B4BE580" w14:textId="37F5263C" w:rsidR="0010092B" w:rsidRDefault="0010092B" w:rsidP="0010092B">
            <w:r w:rsidRPr="00D95ACA">
              <w:t xml:space="preserve">Functie contactpersoon </w:t>
            </w:r>
            <w:r>
              <w:t>referentieproject</w:t>
            </w:r>
            <w:r w:rsidRPr="00D95ACA">
              <w:t>:</w:t>
            </w:r>
          </w:p>
        </w:tc>
        <w:tc>
          <w:tcPr>
            <w:tcW w:w="7396" w:type="dxa"/>
            <w:gridSpan w:val="4"/>
          </w:tcPr>
          <w:p w14:paraId="1E0EC80C" w14:textId="6E3E6352" w:rsidR="0010092B" w:rsidRPr="00D95ACA" w:rsidRDefault="0010092B" w:rsidP="0010092B">
            <w:pPr>
              <w:spacing w:after="200" w:line="276" w:lineRule="auto"/>
            </w:pPr>
          </w:p>
        </w:tc>
      </w:tr>
      <w:tr w:rsidR="0010092B" w:rsidRPr="00D95ACA" w14:paraId="1B0F7001" w14:textId="462D2B3B" w:rsidTr="00FD38C4">
        <w:tc>
          <w:tcPr>
            <w:tcW w:w="2903" w:type="dxa"/>
            <w:shd w:val="clear" w:color="auto" w:fill="D9D9D9"/>
          </w:tcPr>
          <w:p w14:paraId="5C92BCF4" w14:textId="74622896" w:rsidR="0010092B" w:rsidRDefault="0010092B" w:rsidP="0010092B">
            <w:r w:rsidRPr="007C7012">
              <w:t>Telefoon</w:t>
            </w:r>
            <w:r>
              <w:t>nummer contactpersoon</w:t>
            </w:r>
            <w:r w:rsidRPr="007C7012">
              <w:t xml:space="preserve"> </w:t>
            </w:r>
            <w:r>
              <w:t>referentieproject</w:t>
            </w:r>
            <w:r w:rsidRPr="007C7012">
              <w:t>:</w:t>
            </w:r>
          </w:p>
        </w:tc>
        <w:tc>
          <w:tcPr>
            <w:tcW w:w="7396" w:type="dxa"/>
            <w:gridSpan w:val="4"/>
          </w:tcPr>
          <w:p w14:paraId="4DE05E35" w14:textId="6A7531EE" w:rsidR="0010092B" w:rsidRPr="00D95ACA" w:rsidRDefault="0010092B" w:rsidP="0010092B">
            <w:pPr>
              <w:spacing w:after="200" w:line="276" w:lineRule="auto"/>
            </w:pPr>
          </w:p>
        </w:tc>
      </w:tr>
      <w:tr w:rsidR="0010092B" w:rsidRPr="00D95ACA" w14:paraId="340E14F6" w14:textId="637CA5E6" w:rsidTr="00FD38C4">
        <w:tc>
          <w:tcPr>
            <w:tcW w:w="2903" w:type="dxa"/>
            <w:shd w:val="clear" w:color="auto" w:fill="D9D9D9"/>
          </w:tcPr>
          <w:p w14:paraId="42533B7E" w14:textId="68E8F934" w:rsidR="0010092B" w:rsidRDefault="0010092B" w:rsidP="0010092B">
            <w:r w:rsidRPr="00D95ACA">
              <w:t xml:space="preserve">Datum start </w:t>
            </w:r>
            <w:r>
              <w:t>contract referentieproject</w:t>
            </w:r>
            <w:r w:rsidRPr="00D95ACA">
              <w:t>:</w:t>
            </w:r>
          </w:p>
        </w:tc>
        <w:tc>
          <w:tcPr>
            <w:tcW w:w="7396" w:type="dxa"/>
            <w:gridSpan w:val="4"/>
          </w:tcPr>
          <w:p w14:paraId="3FF56443" w14:textId="2D095C17" w:rsidR="0010092B" w:rsidRPr="00D95ACA" w:rsidRDefault="0010092B" w:rsidP="0010092B">
            <w:pPr>
              <w:spacing w:after="200" w:line="276" w:lineRule="auto"/>
            </w:pPr>
          </w:p>
        </w:tc>
      </w:tr>
      <w:tr w:rsidR="0010092B" w:rsidRPr="00182AFE" w14:paraId="0026737A" w14:textId="77777777" w:rsidTr="00FD38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trHeight w:val="735"/>
        </w:trPr>
        <w:tc>
          <w:tcPr>
            <w:tcW w:w="2903" w:type="dxa"/>
            <w:shd w:val="clear" w:color="auto" w:fill="D9D9D9" w:themeFill="background1" w:themeFillShade="D9"/>
          </w:tcPr>
          <w:p w14:paraId="1C462322" w14:textId="30E2C87E" w:rsidR="0010092B" w:rsidRPr="003865DB" w:rsidRDefault="0010092B" w:rsidP="0010092B">
            <w:pPr>
              <w:pStyle w:val="Plattetekst"/>
            </w:pPr>
            <w:r w:rsidRPr="003865DB">
              <w:t>Handtekening</w:t>
            </w:r>
            <w:r>
              <w:t xml:space="preserve"> vertegenwoordiger referent</w:t>
            </w:r>
            <w:r w:rsidRPr="003865DB">
              <w:t>:</w:t>
            </w:r>
          </w:p>
        </w:tc>
        <w:tc>
          <w:tcPr>
            <w:tcW w:w="7396" w:type="dxa"/>
            <w:gridSpan w:val="4"/>
          </w:tcPr>
          <w:p w14:paraId="505FA414" w14:textId="77777777" w:rsidR="0010092B" w:rsidRDefault="0010092B" w:rsidP="0010092B"/>
        </w:tc>
      </w:tr>
      <w:tr w:rsidR="0010092B" w:rsidRPr="00182AFE" w14:paraId="7B2C6D0D" w14:textId="77777777" w:rsidTr="00FD38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trHeight w:val="376"/>
        </w:trPr>
        <w:tc>
          <w:tcPr>
            <w:tcW w:w="2903" w:type="dxa"/>
            <w:shd w:val="clear" w:color="auto" w:fill="D9D9D9" w:themeFill="background1" w:themeFillShade="D9"/>
          </w:tcPr>
          <w:p w14:paraId="4317AEA7" w14:textId="77777777" w:rsidR="0010092B" w:rsidRDefault="0010092B" w:rsidP="0010092B">
            <w:pPr>
              <w:pStyle w:val="Plattetekst"/>
            </w:pPr>
            <w:r w:rsidRPr="003865DB">
              <w:t>Datum:</w:t>
            </w:r>
          </w:p>
          <w:p w14:paraId="5E28CB7C" w14:textId="31D492FC" w:rsidR="007B3C3D" w:rsidRPr="003865DB" w:rsidRDefault="007B3C3D" w:rsidP="0010092B">
            <w:pPr>
              <w:pStyle w:val="Plattetekst"/>
            </w:pPr>
          </w:p>
        </w:tc>
        <w:tc>
          <w:tcPr>
            <w:tcW w:w="7396" w:type="dxa"/>
            <w:gridSpan w:val="4"/>
          </w:tcPr>
          <w:p w14:paraId="2408A847" w14:textId="77777777" w:rsidR="0010092B" w:rsidRDefault="0010092B" w:rsidP="0010092B"/>
        </w:tc>
      </w:tr>
    </w:tbl>
    <w:p w14:paraId="20CCD567" w14:textId="4F3E125F" w:rsidR="00BF7E96" w:rsidRPr="00D14619" w:rsidRDefault="00BF7E96" w:rsidP="00E824BC">
      <w:pPr>
        <w:pStyle w:val="Plattetekst"/>
        <w:rPr>
          <w:i/>
        </w:rPr>
      </w:pPr>
    </w:p>
    <w:sectPr w:rsidR="00BF7E96" w:rsidRPr="00D14619" w:rsidSect="00A31264">
      <w:pgSz w:w="11906" w:h="16838"/>
      <w:pgMar w:top="851" w:right="1417"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DDAFBE" w14:textId="77777777" w:rsidR="00AE472A" w:rsidRDefault="00AE472A" w:rsidP="00DC3443">
      <w:r>
        <w:separator/>
      </w:r>
    </w:p>
  </w:endnote>
  <w:endnote w:type="continuationSeparator" w:id="0">
    <w:p w14:paraId="7BB02539" w14:textId="77777777" w:rsidR="00AE472A" w:rsidRDefault="00AE472A" w:rsidP="00DC3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4D7C70" w14:textId="77777777" w:rsidR="00AE472A" w:rsidRDefault="00AE472A" w:rsidP="00DC3443">
      <w:r>
        <w:separator/>
      </w:r>
    </w:p>
  </w:footnote>
  <w:footnote w:type="continuationSeparator" w:id="0">
    <w:p w14:paraId="572D61DD" w14:textId="77777777" w:rsidR="00AE472A" w:rsidRDefault="00AE472A" w:rsidP="00DC34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84CB5"/>
    <w:multiLevelType w:val="hybridMultilevel"/>
    <w:tmpl w:val="1B6AFD72"/>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 w15:restartNumberingAfterBreak="0">
    <w:nsid w:val="0DE4250F"/>
    <w:multiLevelType w:val="multilevel"/>
    <w:tmpl w:val="427274CE"/>
    <w:styleLink w:val="Huisstijl-Opsomming"/>
    <w:lvl w:ilvl="0">
      <w:start w:val="1"/>
      <w:numFmt w:val="bullet"/>
      <w:pStyle w:val="Lijstopsomteken"/>
      <w:lvlText w:val="-"/>
      <w:lvlJc w:val="left"/>
      <w:pPr>
        <w:ind w:left="221" w:hanging="221"/>
      </w:pPr>
      <w:rPr>
        <w:rFonts w:ascii="Times New Roman" w:hAnsi="Times New Roman" w:cs="Times New Roman" w:hint="default"/>
        <w:color w:val="auto"/>
        <w:sz w:val="18"/>
        <w:szCs w:val="18"/>
      </w:rPr>
    </w:lvl>
    <w:lvl w:ilvl="1">
      <w:start w:val="1"/>
      <w:numFmt w:val="bullet"/>
      <w:pStyle w:val="Lijstopsomteken2"/>
      <w:lvlText w:val="."/>
      <w:lvlJc w:val="left"/>
      <w:pPr>
        <w:ind w:left="442" w:hanging="221"/>
      </w:pPr>
      <w:rPr>
        <w:rFonts w:ascii="Times New Roman" w:hAnsi="Times New Roman" w:cs="Times New Roman" w:hint="default"/>
        <w:color w:val="auto"/>
        <w:szCs w:val="18"/>
      </w:rPr>
    </w:lvl>
    <w:lvl w:ilvl="2">
      <w:start w:val="1"/>
      <w:numFmt w:val="bullet"/>
      <w:pStyle w:val="Lijstopsomteken3"/>
      <w:lvlText w:val=""/>
      <w:lvlJc w:val="left"/>
      <w:pPr>
        <w:ind w:left="658" w:hanging="216"/>
      </w:pPr>
      <w:rPr>
        <w:rFonts w:ascii="Symbol" w:hAnsi="Symbol" w:cs="Times New Roman" w:hint="default"/>
        <w:color w:val="auto"/>
        <w:szCs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43D1660"/>
    <w:multiLevelType w:val="singleLevel"/>
    <w:tmpl w:val="91167B30"/>
    <w:lvl w:ilvl="0">
      <w:start w:val="1"/>
      <w:numFmt w:val="bullet"/>
      <w:pStyle w:val="-opsomming"/>
      <w:lvlText w:val=""/>
      <w:lvlJc w:val="left"/>
      <w:pPr>
        <w:tabs>
          <w:tab w:val="num" w:pos="360"/>
        </w:tabs>
        <w:ind w:left="360" w:hanging="360"/>
      </w:pPr>
      <w:rPr>
        <w:rFonts w:ascii="Symbol" w:hAnsi="Symbol" w:cs="Symbol" w:hint="default"/>
      </w:rPr>
    </w:lvl>
  </w:abstractNum>
  <w:abstractNum w:abstractNumId="3" w15:restartNumberingAfterBreak="0">
    <w:nsid w:val="1D893790"/>
    <w:multiLevelType w:val="hybridMultilevel"/>
    <w:tmpl w:val="C5F86372"/>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C306B76"/>
    <w:multiLevelType w:val="multilevel"/>
    <w:tmpl w:val="427274CE"/>
    <w:numStyleLink w:val="Huisstijl-Opsomming"/>
  </w:abstractNum>
  <w:abstractNum w:abstractNumId="5" w15:restartNumberingAfterBreak="0">
    <w:nsid w:val="2D345264"/>
    <w:multiLevelType w:val="hybridMultilevel"/>
    <w:tmpl w:val="8FDA1122"/>
    <w:lvl w:ilvl="0" w:tplc="D6CE27EA">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B5E360D"/>
    <w:multiLevelType w:val="hybridMultilevel"/>
    <w:tmpl w:val="ABC8A4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E7B42FF"/>
    <w:multiLevelType w:val="hybridMultilevel"/>
    <w:tmpl w:val="F3D84914"/>
    <w:lvl w:ilvl="0" w:tplc="41F0E8F8">
      <w:start w:val="1"/>
      <w:numFmt w:val="bullet"/>
      <w:lvlText w:val=""/>
      <w:lvlJc w:val="left"/>
      <w:pPr>
        <w:ind w:left="720" w:hanging="360"/>
      </w:pPr>
      <w:rPr>
        <w:rFonts w:ascii="Symbol" w:eastAsia="Times New Roman" w:hAnsi="Symbo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ECD0614"/>
    <w:multiLevelType w:val="hybridMultilevel"/>
    <w:tmpl w:val="64B01C44"/>
    <w:lvl w:ilvl="0" w:tplc="1584B69E">
      <w:start w:val="1"/>
      <w:numFmt w:val="bullet"/>
      <w:lvlText w:val=""/>
      <w:lvlJc w:val="left"/>
      <w:pPr>
        <w:ind w:left="720" w:hanging="360"/>
      </w:pPr>
      <w:rPr>
        <w:rFonts w:ascii="Symbol" w:eastAsia="Times New Roman" w:hAnsi="Symbo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3752598"/>
    <w:multiLevelType w:val="hybridMultilevel"/>
    <w:tmpl w:val="9A1CCA0E"/>
    <w:lvl w:ilvl="0" w:tplc="FEBC04A6">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C0533F4"/>
    <w:multiLevelType w:val="hybridMultilevel"/>
    <w:tmpl w:val="9F32E902"/>
    <w:lvl w:ilvl="0" w:tplc="A66C0A90">
      <w:start w:val="1"/>
      <w:numFmt w:val="bullet"/>
      <w:lvlText w:val=""/>
      <w:lvlJc w:val="left"/>
      <w:pPr>
        <w:ind w:left="720" w:hanging="360"/>
      </w:pPr>
      <w:rPr>
        <w:rFonts w:ascii="Wingdings" w:eastAsia="Times New Roman" w:hAnsi="Wingdings"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C5D17BA"/>
    <w:multiLevelType w:val="hybridMultilevel"/>
    <w:tmpl w:val="DE1C600E"/>
    <w:lvl w:ilvl="0" w:tplc="61F80520">
      <w:start w:val="1"/>
      <w:numFmt w:val="bullet"/>
      <w:lvlText w:val=""/>
      <w:lvlJc w:val="left"/>
      <w:pPr>
        <w:ind w:left="720" w:hanging="360"/>
      </w:pPr>
      <w:rPr>
        <w:rFonts w:ascii="Wingdings" w:eastAsia="Times New Roman" w:hAnsi="Wingdings"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2C9157B"/>
    <w:multiLevelType w:val="hybridMultilevel"/>
    <w:tmpl w:val="CBBEC4E0"/>
    <w:lvl w:ilvl="0" w:tplc="0D2E1A42">
      <w:start w:val="1"/>
      <w:numFmt w:val="bullet"/>
      <w:lvlText w:val=""/>
      <w:lvlJc w:val="left"/>
      <w:pPr>
        <w:ind w:left="720" w:hanging="360"/>
      </w:pPr>
      <w:rPr>
        <w:rFonts w:ascii="Wingdings" w:eastAsia="Times New Roman" w:hAnsi="Wingdings"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1924668"/>
    <w:multiLevelType w:val="hybridMultilevel"/>
    <w:tmpl w:val="6CC8A396"/>
    <w:lvl w:ilvl="0" w:tplc="F2EC05CA">
      <w:start w:val="1"/>
      <w:numFmt w:val="bullet"/>
      <w:lvlText w:val=""/>
      <w:lvlJc w:val="left"/>
      <w:pPr>
        <w:ind w:left="720" w:hanging="360"/>
      </w:pPr>
      <w:rPr>
        <w:rFonts w:ascii="Wingdings" w:eastAsia="Times New Roman" w:hAnsi="Wingdings"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6BE2C70"/>
    <w:multiLevelType w:val="hybridMultilevel"/>
    <w:tmpl w:val="72B865C4"/>
    <w:lvl w:ilvl="0" w:tplc="5F247830">
      <w:start w:val="1"/>
      <w:numFmt w:val="bullet"/>
      <w:lvlText w:val=""/>
      <w:lvlJc w:val="left"/>
      <w:pPr>
        <w:ind w:left="720" w:hanging="360"/>
      </w:pPr>
      <w:rPr>
        <w:rFonts w:ascii="Symbol" w:hAnsi="Symbol" w:hint="default"/>
      </w:rPr>
    </w:lvl>
    <w:lvl w:ilvl="1" w:tplc="34F6250A">
      <w:start w:val="1"/>
      <w:numFmt w:val="bullet"/>
      <w:lvlText w:val="o"/>
      <w:lvlJc w:val="left"/>
      <w:pPr>
        <w:ind w:left="1440" w:hanging="360"/>
      </w:pPr>
      <w:rPr>
        <w:rFonts w:ascii="Courier New" w:hAnsi="Courier New" w:hint="default"/>
      </w:rPr>
    </w:lvl>
    <w:lvl w:ilvl="2" w:tplc="5EDED9DA" w:tentative="1">
      <w:start w:val="1"/>
      <w:numFmt w:val="bullet"/>
      <w:lvlText w:val=""/>
      <w:lvlJc w:val="left"/>
      <w:pPr>
        <w:ind w:left="2160" w:hanging="360"/>
      </w:pPr>
      <w:rPr>
        <w:rFonts w:ascii="Wingdings" w:hAnsi="Wingdings" w:hint="default"/>
      </w:rPr>
    </w:lvl>
    <w:lvl w:ilvl="3" w:tplc="1A2C884C" w:tentative="1">
      <w:start w:val="1"/>
      <w:numFmt w:val="bullet"/>
      <w:lvlText w:val=""/>
      <w:lvlJc w:val="left"/>
      <w:pPr>
        <w:ind w:left="2880" w:hanging="360"/>
      </w:pPr>
      <w:rPr>
        <w:rFonts w:ascii="Symbol" w:hAnsi="Symbol" w:hint="default"/>
      </w:rPr>
    </w:lvl>
    <w:lvl w:ilvl="4" w:tplc="44087C9C" w:tentative="1">
      <w:start w:val="1"/>
      <w:numFmt w:val="bullet"/>
      <w:lvlText w:val="o"/>
      <w:lvlJc w:val="left"/>
      <w:pPr>
        <w:ind w:left="3600" w:hanging="360"/>
      </w:pPr>
      <w:rPr>
        <w:rFonts w:ascii="Courier New" w:hAnsi="Courier New" w:hint="default"/>
      </w:rPr>
    </w:lvl>
    <w:lvl w:ilvl="5" w:tplc="D1CAF29A" w:tentative="1">
      <w:start w:val="1"/>
      <w:numFmt w:val="bullet"/>
      <w:lvlText w:val=""/>
      <w:lvlJc w:val="left"/>
      <w:pPr>
        <w:ind w:left="4320" w:hanging="360"/>
      </w:pPr>
      <w:rPr>
        <w:rFonts w:ascii="Wingdings" w:hAnsi="Wingdings" w:hint="default"/>
      </w:rPr>
    </w:lvl>
    <w:lvl w:ilvl="6" w:tplc="9AEAA69E" w:tentative="1">
      <w:start w:val="1"/>
      <w:numFmt w:val="bullet"/>
      <w:lvlText w:val=""/>
      <w:lvlJc w:val="left"/>
      <w:pPr>
        <w:ind w:left="5040" w:hanging="360"/>
      </w:pPr>
      <w:rPr>
        <w:rFonts w:ascii="Symbol" w:hAnsi="Symbol" w:hint="default"/>
      </w:rPr>
    </w:lvl>
    <w:lvl w:ilvl="7" w:tplc="ABD46D52" w:tentative="1">
      <w:start w:val="1"/>
      <w:numFmt w:val="bullet"/>
      <w:lvlText w:val="o"/>
      <w:lvlJc w:val="left"/>
      <w:pPr>
        <w:ind w:left="5760" w:hanging="360"/>
      </w:pPr>
      <w:rPr>
        <w:rFonts w:ascii="Courier New" w:hAnsi="Courier New" w:hint="default"/>
      </w:rPr>
    </w:lvl>
    <w:lvl w:ilvl="8" w:tplc="775C7E9C"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7"/>
  </w:num>
  <w:num w:numId="4">
    <w:abstractNumId w:val="11"/>
  </w:num>
  <w:num w:numId="5">
    <w:abstractNumId w:val="12"/>
  </w:num>
  <w:num w:numId="6">
    <w:abstractNumId w:val="13"/>
  </w:num>
  <w:num w:numId="7">
    <w:abstractNumId w:val="10"/>
  </w:num>
  <w:num w:numId="8">
    <w:abstractNumId w:val="0"/>
  </w:num>
  <w:num w:numId="9">
    <w:abstractNumId w:val="14"/>
  </w:num>
  <w:num w:numId="10">
    <w:abstractNumId w:val="1"/>
  </w:num>
  <w:num w:numId="11">
    <w:abstractNumId w:val="4"/>
  </w:num>
  <w:num w:numId="12">
    <w:abstractNumId w:val="6"/>
  </w:num>
  <w:num w:numId="13">
    <w:abstractNumId w:val="5"/>
  </w:num>
  <w:num w:numId="14">
    <w:abstractNumId w:val="9"/>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E14"/>
    <w:rsid w:val="000259EB"/>
    <w:rsid w:val="000357BC"/>
    <w:rsid w:val="0003680C"/>
    <w:rsid w:val="00040B54"/>
    <w:rsid w:val="00050085"/>
    <w:rsid w:val="00052C26"/>
    <w:rsid w:val="0005309F"/>
    <w:rsid w:val="000654EE"/>
    <w:rsid w:val="00066AB5"/>
    <w:rsid w:val="0007611C"/>
    <w:rsid w:val="0008484B"/>
    <w:rsid w:val="00095123"/>
    <w:rsid w:val="000A63BB"/>
    <w:rsid w:val="000B2BB7"/>
    <w:rsid w:val="000C35E4"/>
    <w:rsid w:val="000F3F27"/>
    <w:rsid w:val="0010092B"/>
    <w:rsid w:val="00107104"/>
    <w:rsid w:val="00120F8F"/>
    <w:rsid w:val="00121BA0"/>
    <w:rsid w:val="00122A56"/>
    <w:rsid w:val="00152256"/>
    <w:rsid w:val="001532CB"/>
    <w:rsid w:val="001607F0"/>
    <w:rsid w:val="00163515"/>
    <w:rsid w:val="00164905"/>
    <w:rsid w:val="00190093"/>
    <w:rsid w:val="001951A5"/>
    <w:rsid w:val="001A1468"/>
    <w:rsid w:val="001B7400"/>
    <w:rsid w:val="001C19F9"/>
    <w:rsid w:val="001E3CA5"/>
    <w:rsid w:val="001E661F"/>
    <w:rsid w:val="001F003D"/>
    <w:rsid w:val="001F24E3"/>
    <w:rsid w:val="001F5EEB"/>
    <w:rsid w:val="001F6BD7"/>
    <w:rsid w:val="0020619E"/>
    <w:rsid w:val="00211201"/>
    <w:rsid w:val="00226D72"/>
    <w:rsid w:val="00241FEC"/>
    <w:rsid w:val="00243D20"/>
    <w:rsid w:val="00245B57"/>
    <w:rsid w:val="002518F2"/>
    <w:rsid w:val="00254CF7"/>
    <w:rsid w:val="00255476"/>
    <w:rsid w:val="00257CC2"/>
    <w:rsid w:val="002B10B1"/>
    <w:rsid w:val="002B5693"/>
    <w:rsid w:val="002C125F"/>
    <w:rsid w:val="00301640"/>
    <w:rsid w:val="00304BB9"/>
    <w:rsid w:val="003146B0"/>
    <w:rsid w:val="00330703"/>
    <w:rsid w:val="00391DE5"/>
    <w:rsid w:val="003A22B9"/>
    <w:rsid w:val="003D5A7A"/>
    <w:rsid w:val="003D6F76"/>
    <w:rsid w:val="003E1251"/>
    <w:rsid w:val="003F6E26"/>
    <w:rsid w:val="00401C43"/>
    <w:rsid w:val="00417849"/>
    <w:rsid w:val="00420F91"/>
    <w:rsid w:val="004303F2"/>
    <w:rsid w:val="00441154"/>
    <w:rsid w:val="004511CF"/>
    <w:rsid w:val="00454DBF"/>
    <w:rsid w:val="00491A4D"/>
    <w:rsid w:val="004B5AC3"/>
    <w:rsid w:val="004D73BA"/>
    <w:rsid w:val="004F0532"/>
    <w:rsid w:val="00510718"/>
    <w:rsid w:val="00510839"/>
    <w:rsid w:val="00516186"/>
    <w:rsid w:val="00522F7F"/>
    <w:rsid w:val="00535F73"/>
    <w:rsid w:val="00547362"/>
    <w:rsid w:val="0055786A"/>
    <w:rsid w:val="005810B1"/>
    <w:rsid w:val="0059108E"/>
    <w:rsid w:val="00596184"/>
    <w:rsid w:val="00597443"/>
    <w:rsid w:val="005B08A0"/>
    <w:rsid w:val="005C3571"/>
    <w:rsid w:val="005C4DCD"/>
    <w:rsid w:val="005C7569"/>
    <w:rsid w:val="005E07CF"/>
    <w:rsid w:val="005E4BFD"/>
    <w:rsid w:val="006039A4"/>
    <w:rsid w:val="00606167"/>
    <w:rsid w:val="006217C7"/>
    <w:rsid w:val="00624A83"/>
    <w:rsid w:val="006373FE"/>
    <w:rsid w:val="00644457"/>
    <w:rsid w:val="00650964"/>
    <w:rsid w:val="00661D84"/>
    <w:rsid w:val="00687FA6"/>
    <w:rsid w:val="00693987"/>
    <w:rsid w:val="006948A0"/>
    <w:rsid w:val="006A2678"/>
    <w:rsid w:val="006A55FB"/>
    <w:rsid w:val="006B680F"/>
    <w:rsid w:val="006B718D"/>
    <w:rsid w:val="006D1715"/>
    <w:rsid w:val="006F581C"/>
    <w:rsid w:val="00706C94"/>
    <w:rsid w:val="00721570"/>
    <w:rsid w:val="007240E0"/>
    <w:rsid w:val="00732DD2"/>
    <w:rsid w:val="00741801"/>
    <w:rsid w:val="00760083"/>
    <w:rsid w:val="0077211E"/>
    <w:rsid w:val="00775919"/>
    <w:rsid w:val="00781904"/>
    <w:rsid w:val="007A6DBC"/>
    <w:rsid w:val="007B3C3D"/>
    <w:rsid w:val="007C07E6"/>
    <w:rsid w:val="007C61F3"/>
    <w:rsid w:val="007D177B"/>
    <w:rsid w:val="007D67F3"/>
    <w:rsid w:val="007D6E14"/>
    <w:rsid w:val="007E3B3F"/>
    <w:rsid w:val="007E709F"/>
    <w:rsid w:val="007F24F1"/>
    <w:rsid w:val="007F5E6A"/>
    <w:rsid w:val="008017C7"/>
    <w:rsid w:val="00811249"/>
    <w:rsid w:val="0081140C"/>
    <w:rsid w:val="00824596"/>
    <w:rsid w:val="0083455D"/>
    <w:rsid w:val="00834E7A"/>
    <w:rsid w:val="008810CA"/>
    <w:rsid w:val="00892184"/>
    <w:rsid w:val="008A6ADC"/>
    <w:rsid w:val="008B5F89"/>
    <w:rsid w:val="008C5FB5"/>
    <w:rsid w:val="008D0984"/>
    <w:rsid w:val="008F05B4"/>
    <w:rsid w:val="008F1BA2"/>
    <w:rsid w:val="00902AB3"/>
    <w:rsid w:val="009038A9"/>
    <w:rsid w:val="00906879"/>
    <w:rsid w:val="00911DE4"/>
    <w:rsid w:val="00947567"/>
    <w:rsid w:val="00974170"/>
    <w:rsid w:val="009D6D3B"/>
    <w:rsid w:val="00A02835"/>
    <w:rsid w:val="00A267C1"/>
    <w:rsid w:val="00A279D9"/>
    <w:rsid w:val="00A31264"/>
    <w:rsid w:val="00A36A8D"/>
    <w:rsid w:val="00A46A52"/>
    <w:rsid w:val="00A61200"/>
    <w:rsid w:val="00A70DB7"/>
    <w:rsid w:val="00AB53AC"/>
    <w:rsid w:val="00AC2205"/>
    <w:rsid w:val="00AE472A"/>
    <w:rsid w:val="00B01B01"/>
    <w:rsid w:val="00B10F7B"/>
    <w:rsid w:val="00B116AB"/>
    <w:rsid w:val="00B352B9"/>
    <w:rsid w:val="00B425BC"/>
    <w:rsid w:val="00B4285B"/>
    <w:rsid w:val="00B44980"/>
    <w:rsid w:val="00B4663C"/>
    <w:rsid w:val="00B468CA"/>
    <w:rsid w:val="00B56043"/>
    <w:rsid w:val="00B63809"/>
    <w:rsid w:val="00B7471D"/>
    <w:rsid w:val="00B84397"/>
    <w:rsid w:val="00B85506"/>
    <w:rsid w:val="00B96445"/>
    <w:rsid w:val="00BA0AE4"/>
    <w:rsid w:val="00BB12CE"/>
    <w:rsid w:val="00BE67DE"/>
    <w:rsid w:val="00BF2E6A"/>
    <w:rsid w:val="00BF7E96"/>
    <w:rsid w:val="00C071F6"/>
    <w:rsid w:val="00C13E69"/>
    <w:rsid w:val="00C25419"/>
    <w:rsid w:val="00C34BA8"/>
    <w:rsid w:val="00C519D8"/>
    <w:rsid w:val="00C670E9"/>
    <w:rsid w:val="00C828C1"/>
    <w:rsid w:val="00C82C67"/>
    <w:rsid w:val="00C8725E"/>
    <w:rsid w:val="00C922C9"/>
    <w:rsid w:val="00CB20A2"/>
    <w:rsid w:val="00CC7AEB"/>
    <w:rsid w:val="00CE360E"/>
    <w:rsid w:val="00CE44F9"/>
    <w:rsid w:val="00CE46DF"/>
    <w:rsid w:val="00D02576"/>
    <w:rsid w:val="00D10C3C"/>
    <w:rsid w:val="00D11E80"/>
    <w:rsid w:val="00D14619"/>
    <w:rsid w:val="00D21F93"/>
    <w:rsid w:val="00D24DF1"/>
    <w:rsid w:val="00D25F9D"/>
    <w:rsid w:val="00D260A5"/>
    <w:rsid w:val="00D31A20"/>
    <w:rsid w:val="00D417C8"/>
    <w:rsid w:val="00D41ADF"/>
    <w:rsid w:val="00D517CD"/>
    <w:rsid w:val="00D60E24"/>
    <w:rsid w:val="00D6155B"/>
    <w:rsid w:val="00D8746F"/>
    <w:rsid w:val="00DB0D20"/>
    <w:rsid w:val="00DC3443"/>
    <w:rsid w:val="00DC57EC"/>
    <w:rsid w:val="00DC5EDE"/>
    <w:rsid w:val="00DD319B"/>
    <w:rsid w:val="00DD5506"/>
    <w:rsid w:val="00DD5EB6"/>
    <w:rsid w:val="00DE5D2B"/>
    <w:rsid w:val="00E13D58"/>
    <w:rsid w:val="00E14C05"/>
    <w:rsid w:val="00E21621"/>
    <w:rsid w:val="00E2750D"/>
    <w:rsid w:val="00E3285C"/>
    <w:rsid w:val="00E35689"/>
    <w:rsid w:val="00E36870"/>
    <w:rsid w:val="00E4100C"/>
    <w:rsid w:val="00E4238C"/>
    <w:rsid w:val="00E43013"/>
    <w:rsid w:val="00E445F5"/>
    <w:rsid w:val="00E613DF"/>
    <w:rsid w:val="00E64C90"/>
    <w:rsid w:val="00E66EC7"/>
    <w:rsid w:val="00E824BC"/>
    <w:rsid w:val="00E90959"/>
    <w:rsid w:val="00EA226E"/>
    <w:rsid w:val="00EC2A8A"/>
    <w:rsid w:val="00ED2E80"/>
    <w:rsid w:val="00ED362F"/>
    <w:rsid w:val="00F1313D"/>
    <w:rsid w:val="00F16D7F"/>
    <w:rsid w:val="00F17546"/>
    <w:rsid w:val="00F33D27"/>
    <w:rsid w:val="00F45B35"/>
    <w:rsid w:val="00F509ED"/>
    <w:rsid w:val="00F535EF"/>
    <w:rsid w:val="00F662F1"/>
    <w:rsid w:val="00F67079"/>
    <w:rsid w:val="00F71D80"/>
    <w:rsid w:val="00F769AB"/>
    <w:rsid w:val="00F8354D"/>
    <w:rsid w:val="00F875F9"/>
    <w:rsid w:val="00F91551"/>
    <w:rsid w:val="00F91EEC"/>
    <w:rsid w:val="00FA1271"/>
    <w:rsid w:val="00FB211D"/>
    <w:rsid w:val="00FB316A"/>
    <w:rsid w:val="00FC38B3"/>
    <w:rsid w:val="00FD38C4"/>
    <w:rsid w:val="00FF45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60A65"/>
  <w15:docId w15:val="{CB586131-A1B5-4231-A227-BCE72592C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next w:val="Plattetekst"/>
    <w:autoRedefine/>
    <w:qFormat/>
    <w:rsid w:val="00DC3443"/>
    <w:pPr>
      <w:spacing w:after="0" w:line="240" w:lineRule="auto"/>
    </w:pPr>
    <w:rPr>
      <w:rFonts w:ascii="Verdana" w:eastAsia="Times New Roman" w:hAnsi="Verdana" w:cs="Verdana"/>
      <w:sz w:val="16"/>
      <w:szCs w:val="1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1"/>
    <w:uiPriority w:val="99"/>
    <w:rsid w:val="007D6E14"/>
  </w:style>
  <w:style w:type="character" w:customStyle="1" w:styleId="PlattetekstChar">
    <w:name w:val="Platte tekst Char"/>
    <w:basedOn w:val="Standaardalinea-lettertype"/>
    <w:uiPriority w:val="99"/>
    <w:semiHidden/>
    <w:rsid w:val="007D6E14"/>
    <w:rPr>
      <w:rFonts w:ascii="Verdana" w:eastAsia="Times New Roman" w:hAnsi="Verdana" w:cs="Verdana"/>
      <w:sz w:val="16"/>
      <w:szCs w:val="16"/>
      <w:lang w:eastAsia="nl-NL"/>
    </w:rPr>
  </w:style>
  <w:style w:type="character" w:customStyle="1" w:styleId="PlattetekstChar1">
    <w:name w:val="Platte tekst Char1"/>
    <w:basedOn w:val="Standaardalinea-lettertype"/>
    <w:link w:val="Plattetekst"/>
    <w:uiPriority w:val="99"/>
    <w:rsid w:val="007D6E14"/>
    <w:rPr>
      <w:rFonts w:ascii="Verdana" w:eastAsia="Times New Roman" w:hAnsi="Verdana" w:cs="Verdana"/>
      <w:sz w:val="16"/>
      <w:szCs w:val="16"/>
      <w:lang w:eastAsia="nl-NL"/>
    </w:rPr>
  </w:style>
  <w:style w:type="paragraph" w:customStyle="1" w:styleId="BijlageTitel">
    <w:name w:val="Bijlage Titel"/>
    <w:basedOn w:val="Standaard"/>
    <w:link w:val="BijlageTitelChar"/>
    <w:uiPriority w:val="99"/>
    <w:rsid w:val="007D6E14"/>
    <w:pPr>
      <w:spacing w:after="440" w:line="440" w:lineRule="exact"/>
      <w:ind w:left="540" w:hanging="1440"/>
    </w:pPr>
    <w:rPr>
      <w:rFonts w:cs="Times New Roman"/>
      <w:b/>
      <w:bCs/>
      <w:i/>
      <w:iCs/>
      <w:sz w:val="22"/>
      <w:szCs w:val="22"/>
    </w:rPr>
  </w:style>
  <w:style w:type="character" w:customStyle="1" w:styleId="BijlageTitelChar">
    <w:name w:val="Bijlage Titel Char"/>
    <w:basedOn w:val="Standaardalinea-lettertype"/>
    <w:link w:val="BijlageTitel"/>
    <w:uiPriority w:val="99"/>
    <w:rsid w:val="007D6E14"/>
    <w:rPr>
      <w:rFonts w:ascii="Verdana" w:eastAsia="Times New Roman" w:hAnsi="Verdana" w:cs="Times New Roman"/>
      <w:b/>
      <w:bCs/>
      <w:i/>
      <w:iCs/>
      <w:lang w:eastAsia="nl-NL"/>
    </w:rPr>
  </w:style>
  <w:style w:type="paragraph" w:customStyle="1" w:styleId="platonderstreept">
    <w:name w:val="plat onderstreept"/>
    <w:basedOn w:val="Plattetekst"/>
    <w:link w:val="platonderstreeptChar"/>
    <w:uiPriority w:val="99"/>
    <w:rsid w:val="007D6E14"/>
    <w:pPr>
      <w:spacing w:before="120" w:after="120"/>
    </w:pPr>
    <w:rPr>
      <w:rFonts w:cs="Times New Roman"/>
      <w:u w:val="single"/>
    </w:rPr>
  </w:style>
  <w:style w:type="paragraph" w:customStyle="1" w:styleId="-opsomming">
    <w:name w:val="- opsomming"/>
    <w:basedOn w:val="Standaard"/>
    <w:uiPriority w:val="99"/>
    <w:rsid w:val="007D6E14"/>
    <w:pPr>
      <w:numPr>
        <w:numId w:val="1"/>
      </w:numPr>
      <w:tabs>
        <w:tab w:val="left" w:pos="612"/>
      </w:tabs>
      <w:spacing w:before="60" w:line="290" w:lineRule="atLeast"/>
    </w:pPr>
    <w:rPr>
      <w:sz w:val="18"/>
      <w:szCs w:val="18"/>
      <w:lang w:eastAsia="en-US"/>
    </w:rPr>
  </w:style>
  <w:style w:type="character" w:customStyle="1" w:styleId="platonderstreeptChar">
    <w:name w:val="plat onderstreept Char"/>
    <w:link w:val="platonderstreept"/>
    <w:uiPriority w:val="99"/>
    <w:rsid w:val="007D6E14"/>
    <w:rPr>
      <w:rFonts w:ascii="Verdana" w:eastAsia="Times New Roman" w:hAnsi="Verdana" w:cs="Times New Roman"/>
      <w:sz w:val="16"/>
      <w:szCs w:val="16"/>
      <w:u w:val="single"/>
      <w:lang w:eastAsia="nl-NL"/>
    </w:rPr>
  </w:style>
  <w:style w:type="paragraph" w:customStyle="1" w:styleId="opsommingVoor06regelNa06regel">
    <w:name w:val="opsomming + Voor:  06 regel Na:  06 regel"/>
    <w:basedOn w:val="-opsomming"/>
    <w:uiPriority w:val="99"/>
    <w:rsid w:val="007D6E14"/>
    <w:pPr>
      <w:spacing w:before="144" w:after="144"/>
    </w:pPr>
  </w:style>
  <w:style w:type="paragraph" w:customStyle="1" w:styleId="ListParagraph1">
    <w:name w:val="List Paragraph1"/>
    <w:basedOn w:val="Standaard"/>
    <w:uiPriority w:val="99"/>
    <w:rsid w:val="007D6E14"/>
    <w:pPr>
      <w:keepLines/>
      <w:ind w:left="720"/>
    </w:pPr>
    <w:rPr>
      <w:rFonts w:ascii="Arial" w:hAnsi="Arial" w:cs="Arial"/>
      <w:sz w:val="20"/>
      <w:szCs w:val="20"/>
    </w:rPr>
  </w:style>
  <w:style w:type="paragraph" w:styleId="Voetnoottekst">
    <w:name w:val="footnote text"/>
    <w:basedOn w:val="Standaard"/>
    <w:link w:val="VoetnoottekstChar"/>
    <w:uiPriority w:val="99"/>
    <w:semiHidden/>
    <w:unhideWhenUsed/>
    <w:rsid w:val="00F662F1"/>
    <w:rPr>
      <w:sz w:val="20"/>
      <w:szCs w:val="20"/>
    </w:rPr>
  </w:style>
  <w:style w:type="character" w:customStyle="1" w:styleId="VoetnoottekstChar">
    <w:name w:val="Voetnoottekst Char"/>
    <w:basedOn w:val="Standaardalinea-lettertype"/>
    <w:link w:val="Voetnoottekst"/>
    <w:uiPriority w:val="99"/>
    <w:semiHidden/>
    <w:rsid w:val="00F662F1"/>
    <w:rPr>
      <w:rFonts w:ascii="Verdana" w:eastAsia="Times New Roman" w:hAnsi="Verdana" w:cs="Verdana"/>
      <w:sz w:val="20"/>
      <w:szCs w:val="20"/>
      <w:lang w:eastAsia="nl-NL"/>
    </w:rPr>
  </w:style>
  <w:style w:type="character" w:styleId="Voetnootmarkering">
    <w:name w:val="footnote reference"/>
    <w:basedOn w:val="Standaardalinea-lettertype"/>
    <w:uiPriority w:val="99"/>
    <w:semiHidden/>
    <w:unhideWhenUsed/>
    <w:rsid w:val="00F662F1"/>
    <w:rPr>
      <w:vertAlign w:val="superscript"/>
    </w:rPr>
  </w:style>
  <w:style w:type="paragraph" w:styleId="Lijstalinea">
    <w:name w:val="List Paragraph"/>
    <w:basedOn w:val="Standaard"/>
    <w:uiPriority w:val="34"/>
    <w:qFormat/>
    <w:rsid w:val="000259EB"/>
    <w:pPr>
      <w:ind w:left="720"/>
      <w:contextualSpacing/>
    </w:pPr>
  </w:style>
  <w:style w:type="paragraph" w:styleId="Lijstopsomteken">
    <w:name w:val="List Bullet"/>
    <w:basedOn w:val="Standaard"/>
    <w:rsid w:val="00B116AB"/>
    <w:pPr>
      <w:numPr>
        <w:numId w:val="10"/>
      </w:numPr>
      <w:spacing w:line="260" w:lineRule="atLeast"/>
    </w:pPr>
    <w:rPr>
      <w:rFonts w:ascii="Arial" w:hAnsi="Arial" w:cs="Times New Roman"/>
      <w:sz w:val="18"/>
      <w:szCs w:val="20"/>
    </w:rPr>
  </w:style>
  <w:style w:type="paragraph" w:styleId="Lijstopsomteken2">
    <w:name w:val="List Bullet 2"/>
    <w:basedOn w:val="Standaard"/>
    <w:rsid w:val="00B116AB"/>
    <w:pPr>
      <w:numPr>
        <w:ilvl w:val="1"/>
        <w:numId w:val="10"/>
      </w:numPr>
      <w:spacing w:line="260" w:lineRule="atLeast"/>
    </w:pPr>
    <w:rPr>
      <w:rFonts w:ascii="Arial" w:hAnsi="Arial" w:cs="Times New Roman"/>
      <w:sz w:val="18"/>
      <w:szCs w:val="20"/>
    </w:rPr>
  </w:style>
  <w:style w:type="paragraph" w:styleId="Lijstopsomteken3">
    <w:name w:val="List Bullet 3"/>
    <w:basedOn w:val="Standaard"/>
    <w:rsid w:val="00B116AB"/>
    <w:pPr>
      <w:numPr>
        <w:ilvl w:val="2"/>
        <w:numId w:val="10"/>
      </w:numPr>
      <w:spacing w:line="260" w:lineRule="atLeast"/>
    </w:pPr>
    <w:rPr>
      <w:rFonts w:ascii="Arial" w:hAnsi="Arial" w:cs="Times New Roman"/>
      <w:sz w:val="18"/>
      <w:szCs w:val="20"/>
    </w:rPr>
  </w:style>
  <w:style w:type="numbering" w:customStyle="1" w:styleId="Huisstijl-Opsomming">
    <w:name w:val="Huisstijl-Opsomming"/>
    <w:basedOn w:val="Geenlijst"/>
    <w:uiPriority w:val="99"/>
    <w:rsid w:val="00B116AB"/>
    <w:pPr>
      <w:numPr>
        <w:numId w:val="10"/>
      </w:numPr>
    </w:pPr>
  </w:style>
  <w:style w:type="paragraph" w:styleId="Ballontekst">
    <w:name w:val="Balloon Text"/>
    <w:basedOn w:val="Standaard"/>
    <w:link w:val="BallontekstChar"/>
    <w:uiPriority w:val="99"/>
    <w:semiHidden/>
    <w:unhideWhenUsed/>
    <w:rsid w:val="005E07C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E07CF"/>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81140C"/>
    <w:rPr>
      <w:sz w:val="16"/>
      <w:szCs w:val="16"/>
    </w:rPr>
  </w:style>
  <w:style w:type="paragraph" w:styleId="Tekstopmerking">
    <w:name w:val="annotation text"/>
    <w:basedOn w:val="Standaard"/>
    <w:link w:val="TekstopmerkingChar"/>
    <w:uiPriority w:val="99"/>
    <w:semiHidden/>
    <w:unhideWhenUsed/>
    <w:rsid w:val="0081140C"/>
    <w:rPr>
      <w:sz w:val="20"/>
      <w:szCs w:val="20"/>
    </w:rPr>
  </w:style>
  <w:style w:type="character" w:customStyle="1" w:styleId="TekstopmerkingChar">
    <w:name w:val="Tekst opmerking Char"/>
    <w:basedOn w:val="Standaardalinea-lettertype"/>
    <w:link w:val="Tekstopmerking"/>
    <w:uiPriority w:val="99"/>
    <w:semiHidden/>
    <w:rsid w:val="0081140C"/>
    <w:rPr>
      <w:rFonts w:ascii="Verdana" w:eastAsia="Times New Roman" w:hAnsi="Verdana" w:cs="Verdan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1140C"/>
    <w:rPr>
      <w:b/>
      <w:bCs/>
    </w:rPr>
  </w:style>
  <w:style w:type="character" w:customStyle="1" w:styleId="OnderwerpvanopmerkingChar">
    <w:name w:val="Onderwerp van opmerking Char"/>
    <w:basedOn w:val="TekstopmerkingChar"/>
    <w:link w:val="Onderwerpvanopmerking"/>
    <w:uiPriority w:val="99"/>
    <w:semiHidden/>
    <w:rsid w:val="0081140C"/>
    <w:rPr>
      <w:rFonts w:ascii="Verdana" w:eastAsia="Times New Roman" w:hAnsi="Verdana" w:cs="Verdana"/>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541EE3-F6ED-4A27-968A-30A96F825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33EF26DA</Template>
  <TotalTime>0</TotalTime>
  <Pages>3</Pages>
  <Words>1286</Words>
  <Characters>7075</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Petie Schellingerhout</cp:lastModifiedBy>
  <cp:revision>2</cp:revision>
  <cp:lastPrinted>2017-02-24T10:03:00Z</cp:lastPrinted>
  <dcterms:created xsi:type="dcterms:W3CDTF">2019-02-22T10:23:00Z</dcterms:created>
  <dcterms:modified xsi:type="dcterms:W3CDTF">2019-02-22T10:23:00Z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