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311599" w14:textId="71D3336B" w:rsidR="009E4741" w:rsidRPr="0031008F" w:rsidRDefault="0022039F" w:rsidP="009E4741">
      <w:pPr>
        <w:pStyle w:val="Kop1"/>
      </w:pPr>
      <w:r>
        <w:t>Antwoorden format m</w:t>
      </w:r>
      <w:r w:rsidR="009E4741">
        <w:t>arktconsultatie ARES systeem</w:t>
      </w:r>
    </w:p>
    <w:p w14:paraId="49A1C077" w14:textId="2C43E5AB" w:rsidR="0022039F" w:rsidRDefault="0022039F" w:rsidP="0022039F">
      <w:r>
        <w:t xml:space="preserve">Voor de beantwoording wordt u verzocht om de vraag te herhalen en direct daarachter uw beantwoording. Gelieve een integraal antwoord te geven in maximaal 2 pagina’s per vraag. </w:t>
      </w:r>
    </w:p>
    <w:tbl>
      <w:tblPr>
        <w:tblStyle w:val="Tabelraster"/>
        <w:tblW w:w="0" w:type="auto"/>
        <w:tblLook w:val="04A0" w:firstRow="1" w:lastRow="0" w:firstColumn="1" w:lastColumn="0" w:noHBand="0" w:noVBand="1"/>
      </w:tblPr>
      <w:tblGrid>
        <w:gridCol w:w="9396"/>
      </w:tblGrid>
      <w:tr w:rsidR="00877554" w:rsidRPr="00877554" w14:paraId="455F3987" w14:textId="77777777" w:rsidTr="00877554">
        <w:tc>
          <w:tcPr>
            <w:tcW w:w="9396" w:type="dxa"/>
          </w:tcPr>
          <w:p w14:paraId="04DDA067" w14:textId="77777777" w:rsidR="00877554" w:rsidRPr="00877554" w:rsidRDefault="00877554" w:rsidP="00932554">
            <w:r w:rsidRPr="00877554">
              <w:t>Vraag</w:t>
            </w:r>
          </w:p>
        </w:tc>
      </w:tr>
      <w:tr w:rsidR="00877554" w:rsidRPr="00877554" w14:paraId="2B7C6F58" w14:textId="77777777" w:rsidTr="00877554">
        <w:tc>
          <w:tcPr>
            <w:tcW w:w="9396" w:type="dxa"/>
          </w:tcPr>
          <w:p w14:paraId="712ECD07" w14:textId="77777777" w:rsidR="00877554" w:rsidRPr="00877554" w:rsidRDefault="00877554" w:rsidP="00932554">
            <w:pPr>
              <w:pStyle w:val="Lijstalinea"/>
              <w:numPr>
                <w:ilvl w:val="0"/>
                <w:numId w:val="14"/>
              </w:numPr>
              <w:spacing w:after="0" w:line="240" w:lineRule="auto"/>
            </w:pPr>
            <w:r w:rsidRPr="00877554">
              <w:t>Wat is úw visie op het ARES systeem en de door SAB gestelde behoefte? (Voelt u zich nadrukkelijk uitgenodigd uw eigen visie te beschrijven.)</w:t>
            </w:r>
          </w:p>
        </w:tc>
      </w:tr>
    </w:tbl>
    <w:p w14:paraId="2532D667" w14:textId="4572198E" w:rsidR="00482263" w:rsidRDefault="00482263" w:rsidP="00482263">
      <w:pPr>
        <w:spacing w:after="0" w:line="240" w:lineRule="auto"/>
      </w:pPr>
    </w:p>
    <w:tbl>
      <w:tblPr>
        <w:tblStyle w:val="Tabelraster"/>
        <w:tblW w:w="0" w:type="auto"/>
        <w:tblLook w:val="04A0" w:firstRow="1" w:lastRow="0" w:firstColumn="1" w:lastColumn="0" w:noHBand="0" w:noVBand="1"/>
      </w:tblPr>
      <w:tblGrid>
        <w:gridCol w:w="9396"/>
      </w:tblGrid>
      <w:tr w:rsidR="00C30F09" w:rsidRPr="00C30F09" w14:paraId="54B74724" w14:textId="77777777" w:rsidTr="00C30F09">
        <w:tc>
          <w:tcPr>
            <w:tcW w:w="9396" w:type="dxa"/>
          </w:tcPr>
          <w:p w14:paraId="78684F4D" w14:textId="2883AE99" w:rsidR="00C30F09" w:rsidRPr="00C30F09" w:rsidRDefault="00C30F09" w:rsidP="004C3CAF">
            <w:pPr>
              <w:spacing w:after="0" w:line="240" w:lineRule="auto"/>
            </w:pPr>
            <w:r w:rsidRPr="00C30F09">
              <w:t>Antwoord</w:t>
            </w:r>
          </w:p>
        </w:tc>
      </w:tr>
      <w:tr w:rsidR="00C30F09" w:rsidRPr="00C30F09" w14:paraId="7AA64617" w14:textId="77777777" w:rsidTr="00C30F09">
        <w:tc>
          <w:tcPr>
            <w:tcW w:w="9396" w:type="dxa"/>
          </w:tcPr>
          <w:p w14:paraId="26CA3C26" w14:textId="77777777" w:rsidR="00C30F09" w:rsidRDefault="00C30F09" w:rsidP="004C3CAF">
            <w:pPr>
              <w:spacing w:after="0" w:line="240" w:lineRule="auto"/>
            </w:pPr>
          </w:p>
          <w:p w14:paraId="3776D3AD" w14:textId="77777777" w:rsidR="00C30F09" w:rsidRDefault="00C30F09" w:rsidP="004C3CAF">
            <w:pPr>
              <w:spacing w:after="0" w:line="240" w:lineRule="auto"/>
            </w:pPr>
          </w:p>
          <w:p w14:paraId="6BC53557" w14:textId="77777777" w:rsidR="00C30F09" w:rsidRDefault="00C30F09" w:rsidP="004C3CAF">
            <w:pPr>
              <w:spacing w:after="0" w:line="240" w:lineRule="auto"/>
            </w:pPr>
          </w:p>
          <w:p w14:paraId="1161DF5C" w14:textId="77777777" w:rsidR="00C30F09" w:rsidRDefault="00C30F09" w:rsidP="004C3CAF">
            <w:pPr>
              <w:spacing w:after="0" w:line="240" w:lineRule="auto"/>
            </w:pPr>
          </w:p>
          <w:p w14:paraId="2E3AE37E" w14:textId="77777777" w:rsidR="00C30F09" w:rsidRDefault="00C30F09" w:rsidP="004C3CAF">
            <w:pPr>
              <w:spacing w:after="0" w:line="240" w:lineRule="auto"/>
            </w:pPr>
          </w:p>
          <w:p w14:paraId="693A3F96" w14:textId="72C2977F" w:rsidR="00C30F09" w:rsidRPr="00C30F09" w:rsidRDefault="00C30F09" w:rsidP="004C3CAF">
            <w:pPr>
              <w:spacing w:after="0" w:line="240" w:lineRule="auto"/>
            </w:pPr>
          </w:p>
        </w:tc>
      </w:tr>
    </w:tbl>
    <w:p w14:paraId="66F8739C" w14:textId="77777777" w:rsidR="00754E93" w:rsidRDefault="00754E93">
      <w:pPr>
        <w:spacing w:after="160" w:line="259" w:lineRule="auto"/>
      </w:pPr>
      <w:r>
        <w:br w:type="page"/>
      </w:r>
    </w:p>
    <w:tbl>
      <w:tblPr>
        <w:tblStyle w:val="Tabelraster"/>
        <w:tblW w:w="0" w:type="auto"/>
        <w:tblInd w:w="-5" w:type="dxa"/>
        <w:tblLook w:val="04A0" w:firstRow="1" w:lastRow="0" w:firstColumn="1" w:lastColumn="0" w:noHBand="0" w:noVBand="1"/>
      </w:tblPr>
      <w:tblGrid>
        <w:gridCol w:w="9356"/>
        <w:gridCol w:w="45"/>
      </w:tblGrid>
      <w:tr w:rsidR="00800B7D" w:rsidRPr="00877554" w14:paraId="56400374" w14:textId="77777777" w:rsidTr="00800B7D">
        <w:tc>
          <w:tcPr>
            <w:tcW w:w="9401" w:type="dxa"/>
            <w:gridSpan w:val="2"/>
          </w:tcPr>
          <w:p w14:paraId="604F1E08" w14:textId="77777777" w:rsidR="00800B7D" w:rsidRPr="00877554" w:rsidRDefault="00800B7D" w:rsidP="0040706D">
            <w:r w:rsidRPr="00877554">
              <w:lastRenderedPageBreak/>
              <w:t>Vraag</w:t>
            </w:r>
          </w:p>
        </w:tc>
      </w:tr>
      <w:tr w:rsidR="00800B7D" w:rsidRPr="00800B7D" w14:paraId="6D81DCFF" w14:textId="77777777" w:rsidTr="00800B7D">
        <w:trPr>
          <w:gridAfter w:val="1"/>
          <w:wAfter w:w="45" w:type="dxa"/>
        </w:trPr>
        <w:tc>
          <w:tcPr>
            <w:tcW w:w="9356" w:type="dxa"/>
          </w:tcPr>
          <w:p w14:paraId="6218D3CA" w14:textId="77777777" w:rsidR="00800B7D" w:rsidRPr="00800B7D" w:rsidRDefault="00800B7D" w:rsidP="006E5B95">
            <w:pPr>
              <w:pStyle w:val="Lijstalinea"/>
              <w:numPr>
                <w:ilvl w:val="0"/>
                <w:numId w:val="14"/>
              </w:numPr>
              <w:spacing w:after="0" w:line="240" w:lineRule="auto"/>
            </w:pPr>
            <w:r w:rsidRPr="00800B7D">
              <w:t xml:space="preserve">Bent u in staat en bereid om een rol als partner te vervullen voor het ARES systeem, zoals geformuleerd in eis 1. </w:t>
            </w:r>
          </w:p>
        </w:tc>
      </w:tr>
      <w:tr w:rsidR="00800B7D" w:rsidRPr="00800B7D" w14:paraId="1536038B" w14:textId="77777777" w:rsidTr="00800B7D">
        <w:trPr>
          <w:gridAfter w:val="1"/>
          <w:wAfter w:w="45" w:type="dxa"/>
        </w:trPr>
        <w:tc>
          <w:tcPr>
            <w:tcW w:w="9356" w:type="dxa"/>
          </w:tcPr>
          <w:p w14:paraId="2A082311" w14:textId="77777777" w:rsidR="00800B7D" w:rsidRPr="00800B7D" w:rsidRDefault="00800B7D" w:rsidP="006E5B95">
            <w:pPr>
              <w:pStyle w:val="Lijstalinea"/>
              <w:numPr>
                <w:ilvl w:val="0"/>
                <w:numId w:val="11"/>
              </w:numPr>
              <w:spacing w:after="0" w:line="240" w:lineRule="auto"/>
            </w:pPr>
            <w:r w:rsidRPr="00800B7D">
              <w:t>Zo ja: welke ervaring heeft u met een dergelijke integrerende rol?</w:t>
            </w:r>
          </w:p>
        </w:tc>
      </w:tr>
      <w:tr w:rsidR="00800B7D" w:rsidRPr="00800B7D" w14:paraId="3534A631" w14:textId="77777777" w:rsidTr="00800B7D">
        <w:trPr>
          <w:gridAfter w:val="1"/>
          <w:wAfter w:w="45" w:type="dxa"/>
        </w:trPr>
        <w:tc>
          <w:tcPr>
            <w:tcW w:w="9356" w:type="dxa"/>
          </w:tcPr>
          <w:p w14:paraId="5432A018" w14:textId="77777777" w:rsidR="00800B7D" w:rsidRPr="00800B7D" w:rsidRDefault="00800B7D" w:rsidP="006E5B95">
            <w:pPr>
              <w:pStyle w:val="Lijstalinea"/>
              <w:numPr>
                <w:ilvl w:val="0"/>
                <w:numId w:val="11"/>
              </w:numPr>
              <w:spacing w:after="0" w:line="240" w:lineRule="auto"/>
            </w:pPr>
            <w:r w:rsidRPr="00800B7D">
              <w:t>Zo nee: welke rollen ziet u zich wel op zich nemen en welke ervaring heeft u daarmee?</w:t>
            </w:r>
          </w:p>
        </w:tc>
      </w:tr>
    </w:tbl>
    <w:p w14:paraId="763061A3" w14:textId="6576028E" w:rsidR="00800B7D" w:rsidRDefault="00800B7D" w:rsidP="00800B7D">
      <w:pPr>
        <w:spacing w:after="0" w:line="240" w:lineRule="auto"/>
      </w:pPr>
    </w:p>
    <w:tbl>
      <w:tblPr>
        <w:tblStyle w:val="Tabelraster"/>
        <w:tblW w:w="0" w:type="auto"/>
        <w:tblLook w:val="04A0" w:firstRow="1" w:lastRow="0" w:firstColumn="1" w:lastColumn="0" w:noHBand="0" w:noVBand="1"/>
      </w:tblPr>
      <w:tblGrid>
        <w:gridCol w:w="9396"/>
      </w:tblGrid>
      <w:tr w:rsidR="00800B7D" w:rsidRPr="00C30F09" w14:paraId="15062125" w14:textId="77777777" w:rsidTr="0040706D">
        <w:tc>
          <w:tcPr>
            <w:tcW w:w="9396" w:type="dxa"/>
          </w:tcPr>
          <w:p w14:paraId="4EE3D243" w14:textId="77777777" w:rsidR="00800B7D" w:rsidRPr="00C30F09" w:rsidRDefault="00800B7D" w:rsidP="0040706D">
            <w:pPr>
              <w:spacing w:after="0" w:line="240" w:lineRule="auto"/>
            </w:pPr>
            <w:r w:rsidRPr="00C30F09">
              <w:t>Antwoord</w:t>
            </w:r>
          </w:p>
        </w:tc>
      </w:tr>
      <w:tr w:rsidR="00800B7D" w:rsidRPr="00C30F09" w14:paraId="6C0AA08F" w14:textId="77777777" w:rsidTr="0040706D">
        <w:tc>
          <w:tcPr>
            <w:tcW w:w="9396" w:type="dxa"/>
          </w:tcPr>
          <w:p w14:paraId="273242E3" w14:textId="77777777" w:rsidR="00800B7D" w:rsidRDefault="00800B7D" w:rsidP="0040706D">
            <w:pPr>
              <w:spacing w:after="0" w:line="240" w:lineRule="auto"/>
            </w:pPr>
          </w:p>
          <w:p w14:paraId="4E3CCC04" w14:textId="77777777" w:rsidR="00800B7D" w:rsidRDefault="00800B7D" w:rsidP="0040706D">
            <w:pPr>
              <w:spacing w:after="0" w:line="240" w:lineRule="auto"/>
            </w:pPr>
          </w:p>
          <w:p w14:paraId="0D6B8F38" w14:textId="77777777" w:rsidR="00800B7D" w:rsidRDefault="00800B7D" w:rsidP="0040706D">
            <w:pPr>
              <w:spacing w:after="0" w:line="240" w:lineRule="auto"/>
            </w:pPr>
          </w:p>
          <w:p w14:paraId="7262220B" w14:textId="77777777" w:rsidR="00800B7D" w:rsidRDefault="00800B7D" w:rsidP="0040706D">
            <w:pPr>
              <w:spacing w:after="0" w:line="240" w:lineRule="auto"/>
            </w:pPr>
          </w:p>
          <w:p w14:paraId="39C103DF" w14:textId="77777777" w:rsidR="00800B7D" w:rsidRDefault="00800B7D" w:rsidP="0040706D">
            <w:pPr>
              <w:spacing w:after="0" w:line="240" w:lineRule="auto"/>
            </w:pPr>
          </w:p>
          <w:p w14:paraId="3CBE4FDD" w14:textId="77777777" w:rsidR="00800B7D" w:rsidRPr="00C30F09" w:rsidRDefault="00800B7D" w:rsidP="0040706D">
            <w:pPr>
              <w:spacing w:after="0" w:line="240" w:lineRule="auto"/>
            </w:pPr>
          </w:p>
        </w:tc>
      </w:tr>
    </w:tbl>
    <w:p w14:paraId="7B4CDDBF" w14:textId="77777777" w:rsidR="00800B7D" w:rsidRDefault="00800B7D" w:rsidP="00800B7D">
      <w:pPr>
        <w:spacing w:after="0" w:line="240" w:lineRule="auto"/>
      </w:pPr>
    </w:p>
    <w:p w14:paraId="799F6C43" w14:textId="77777777" w:rsidR="00754E93" w:rsidRDefault="00754E93">
      <w:pPr>
        <w:spacing w:after="160" w:line="259" w:lineRule="auto"/>
      </w:pPr>
      <w:r>
        <w:br w:type="page"/>
      </w:r>
    </w:p>
    <w:tbl>
      <w:tblPr>
        <w:tblStyle w:val="Tabelraster"/>
        <w:tblW w:w="0" w:type="auto"/>
        <w:tblInd w:w="-5" w:type="dxa"/>
        <w:tblLook w:val="04A0" w:firstRow="1" w:lastRow="0" w:firstColumn="1" w:lastColumn="0" w:noHBand="0" w:noVBand="1"/>
      </w:tblPr>
      <w:tblGrid>
        <w:gridCol w:w="9356"/>
      </w:tblGrid>
      <w:tr w:rsidR="000405C8" w:rsidRPr="000405C8" w14:paraId="46C8A1C7" w14:textId="77777777" w:rsidTr="000405C8">
        <w:tc>
          <w:tcPr>
            <w:tcW w:w="9356" w:type="dxa"/>
          </w:tcPr>
          <w:p w14:paraId="352E8BE7" w14:textId="77777777" w:rsidR="000405C8" w:rsidRDefault="000405C8" w:rsidP="000405C8">
            <w:pPr>
              <w:spacing w:after="0" w:line="240" w:lineRule="auto"/>
            </w:pPr>
            <w:r>
              <w:lastRenderedPageBreak/>
              <w:t>Vraag</w:t>
            </w:r>
          </w:p>
          <w:p w14:paraId="4369A415" w14:textId="02CAB280" w:rsidR="000405C8" w:rsidRPr="000405C8" w:rsidRDefault="000405C8" w:rsidP="000405C8">
            <w:pPr>
              <w:spacing w:after="0" w:line="240" w:lineRule="auto"/>
            </w:pPr>
          </w:p>
        </w:tc>
      </w:tr>
      <w:tr w:rsidR="000405C8" w:rsidRPr="000405C8" w14:paraId="7FFAB15A" w14:textId="77777777" w:rsidTr="000405C8">
        <w:tc>
          <w:tcPr>
            <w:tcW w:w="9356" w:type="dxa"/>
          </w:tcPr>
          <w:p w14:paraId="3D8705EA" w14:textId="77777777" w:rsidR="000405C8" w:rsidRPr="000405C8" w:rsidRDefault="000405C8" w:rsidP="00683ED3">
            <w:pPr>
              <w:pStyle w:val="Lijstalinea"/>
              <w:numPr>
                <w:ilvl w:val="0"/>
                <w:numId w:val="14"/>
              </w:numPr>
              <w:spacing w:after="0" w:line="240" w:lineRule="auto"/>
            </w:pPr>
            <w:r w:rsidRPr="000405C8">
              <w:t xml:space="preserve">Hoe zou u uw voorstel aan SAB er op hoofdlijnen uit komen te zien? </w:t>
            </w:r>
          </w:p>
        </w:tc>
      </w:tr>
    </w:tbl>
    <w:p w14:paraId="769425AC" w14:textId="77777777" w:rsidR="00800B7D" w:rsidRDefault="00800B7D" w:rsidP="00800B7D">
      <w:pPr>
        <w:pStyle w:val="Lijstalinea"/>
        <w:spacing w:after="0" w:line="240" w:lineRule="auto"/>
        <w:ind w:left="360"/>
      </w:pPr>
    </w:p>
    <w:tbl>
      <w:tblPr>
        <w:tblStyle w:val="Tabelraster"/>
        <w:tblW w:w="0" w:type="auto"/>
        <w:tblLook w:val="04A0" w:firstRow="1" w:lastRow="0" w:firstColumn="1" w:lastColumn="0" w:noHBand="0" w:noVBand="1"/>
      </w:tblPr>
      <w:tblGrid>
        <w:gridCol w:w="9396"/>
      </w:tblGrid>
      <w:tr w:rsidR="00800B7D" w:rsidRPr="00C30F09" w14:paraId="5988179A" w14:textId="77777777" w:rsidTr="0040706D">
        <w:tc>
          <w:tcPr>
            <w:tcW w:w="9396" w:type="dxa"/>
          </w:tcPr>
          <w:p w14:paraId="6982C9E4" w14:textId="77777777" w:rsidR="00800B7D" w:rsidRPr="00C30F09" w:rsidRDefault="00800B7D" w:rsidP="0040706D">
            <w:pPr>
              <w:spacing w:after="0" w:line="240" w:lineRule="auto"/>
            </w:pPr>
            <w:r w:rsidRPr="00C30F09">
              <w:t>Antwoord</w:t>
            </w:r>
          </w:p>
        </w:tc>
      </w:tr>
      <w:tr w:rsidR="00800B7D" w:rsidRPr="00C30F09" w14:paraId="6EF86121" w14:textId="77777777" w:rsidTr="0040706D">
        <w:tc>
          <w:tcPr>
            <w:tcW w:w="9396" w:type="dxa"/>
          </w:tcPr>
          <w:p w14:paraId="54FE5EBD" w14:textId="77777777" w:rsidR="00800B7D" w:rsidRDefault="00800B7D" w:rsidP="0040706D">
            <w:pPr>
              <w:spacing w:after="0" w:line="240" w:lineRule="auto"/>
            </w:pPr>
          </w:p>
          <w:p w14:paraId="3D8552CD" w14:textId="77777777" w:rsidR="00800B7D" w:rsidRDefault="00800B7D" w:rsidP="0040706D">
            <w:pPr>
              <w:spacing w:after="0" w:line="240" w:lineRule="auto"/>
            </w:pPr>
          </w:p>
          <w:p w14:paraId="3EC649A8" w14:textId="77777777" w:rsidR="00800B7D" w:rsidRDefault="00800B7D" w:rsidP="0040706D">
            <w:pPr>
              <w:spacing w:after="0" w:line="240" w:lineRule="auto"/>
            </w:pPr>
          </w:p>
          <w:p w14:paraId="58047AEF" w14:textId="77777777" w:rsidR="00800B7D" w:rsidRDefault="00800B7D" w:rsidP="0040706D">
            <w:pPr>
              <w:spacing w:after="0" w:line="240" w:lineRule="auto"/>
            </w:pPr>
          </w:p>
          <w:p w14:paraId="3EED18E9" w14:textId="77777777" w:rsidR="00800B7D" w:rsidRDefault="00800B7D" w:rsidP="0040706D">
            <w:pPr>
              <w:spacing w:after="0" w:line="240" w:lineRule="auto"/>
            </w:pPr>
          </w:p>
          <w:p w14:paraId="28E186AD" w14:textId="77777777" w:rsidR="00800B7D" w:rsidRPr="00C30F09" w:rsidRDefault="00800B7D" w:rsidP="0040706D">
            <w:pPr>
              <w:spacing w:after="0" w:line="240" w:lineRule="auto"/>
            </w:pPr>
          </w:p>
        </w:tc>
      </w:tr>
    </w:tbl>
    <w:p w14:paraId="602237C7" w14:textId="77777777" w:rsidR="00800B7D" w:rsidRDefault="00800B7D" w:rsidP="00800B7D">
      <w:pPr>
        <w:spacing w:after="0" w:line="240" w:lineRule="auto"/>
      </w:pPr>
    </w:p>
    <w:p w14:paraId="7448F162" w14:textId="77777777" w:rsidR="00754E93" w:rsidRDefault="00754E93">
      <w:pPr>
        <w:spacing w:after="160" w:line="259" w:lineRule="auto"/>
      </w:pPr>
      <w:r>
        <w:br w:type="page"/>
      </w:r>
    </w:p>
    <w:tbl>
      <w:tblPr>
        <w:tblStyle w:val="Tabelraster"/>
        <w:tblW w:w="0" w:type="auto"/>
        <w:tblInd w:w="-5" w:type="dxa"/>
        <w:tblLook w:val="04A0" w:firstRow="1" w:lastRow="0" w:firstColumn="1" w:lastColumn="0" w:noHBand="0" w:noVBand="1"/>
      </w:tblPr>
      <w:tblGrid>
        <w:gridCol w:w="9356"/>
      </w:tblGrid>
      <w:tr w:rsidR="000405C8" w:rsidRPr="000405C8" w14:paraId="557595B5" w14:textId="77777777" w:rsidTr="0040706D">
        <w:tc>
          <w:tcPr>
            <w:tcW w:w="9356" w:type="dxa"/>
          </w:tcPr>
          <w:p w14:paraId="30E24DE3" w14:textId="77777777" w:rsidR="000405C8" w:rsidRDefault="000405C8" w:rsidP="0040706D">
            <w:pPr>
              <w:spacing w:after="0" w:line="240" w:lineRule="auto"/>
            </w:pPr>
            <w:r>
              <w:lastRenderedPageBreak/>
              <w:t>Vraag</w:t>
            </w:r>
          </w:p>
          <w:p w14:paraId="74D2C8FD" w14:textId="77777777" w:rsidR="000405C8" w:rsidRPr="000405C8" w:rsidRDefault="000405C8" w:rsidP="0040706D">
            <w:pPr>
              <w:spacing w:after="0" w:line="240" w:lineRule="auto"/>
            </w:pPr>
          </w:p>
        </w:tc>
      </w:tr>
      <w:tr w:rsidR="000405C8" w:rsidRPr="000405C8" w14:paraId="7DDD6943" w14:textId="77777777" w:rsidTr="0040706D">
        <w:tc>
          <w:tcPr>
            <w:tcW w:w="9356" w:type="dxa"/>
          </w:tcPr>
          <w:p w14:paraId="1AFD2E14" w14:textId="1A213785" w:rsidR="000405C8" w:rsidRPr="000405C8" w:rsidRDefault="000405C8" w:rsidP="0040706D">
            <w:pPr>
              <w:pStyle w:val="Lijstalinea"/>
              <w:numPr>
                <w:ilvl w:val="0"/>
                <w:numId w:val="14"/>
              </w:numPr>
              <w:spacing w:after="0" w:line="240" w:lineRule="auto"/>
            </w:pPr>
            <w:r>
              <w:t>Welke omgeving voor ontwikkeling en exploitatie PaaS of SaaS oplossing stelt u voor? Geef een beschrijving van het platform en de voor SAB relevante componenten</w:t>
            </w:r>
          </w:p>
        </w:tc>
      </w:tr>
    </w:tbl>
    <w:p w14:paraId="321C31CB" w14:textId="77777777" w:rsidR="000405C8" w:rsidRDefault="000405C8" w:rsidP="000405C8">
      <w:pPr>
        <w:pStyle w:val="Lijstalinea"/>
        <w:spacing w:after="0" w:line="240" w:lineRule="auto"/>
        <w:ind w:left="360"/>
      </w:pPr>
    </w:p>
    <w:tbl>
      <w:tblPr>
        <w:tblStyle w:val="Tabelraster"/>
        <w:tblW w:w="0" w:type="auto"/>
        <w:tblLook w:val="04A0" w:firstRow="1" w:lastRow="0" w:firstColumn="1" w:lastColumn="0" w:noHBand="0" w:noVBand="1"/>
      </w:tblPr>
      <w:tblGrid>
        <w:gridCol w:w="9396"/>
      </w:tblGrid>
      <w:tr w:rsidR="000405C8" w:rsidRPr="00C30F09" w14:paraId="1907C89B" w14:textId="77777777" w:rsidTr="0040706D">
        <w:tc>
          <w:tcPr>
            <w:tcW w:w="9396" w:type="dxa"/>
          </w:tcPr>
          <w:p w14:paraId="7EAEF55C" w14:textId="77777777" w:rsidR="000405C8" w:rsidRPr="00C30F09" w:rsidRDefault="000405C8" w:rsidP="0040706D">
            <w:pPr>
              <w:spacing w:after="0" w:line="240" w:lineRule="auto"/>
            </w:pPr>
            <w:r w:rsidRPr="00C30F09">
              <w:t>Antwoord</w:t>
            </w:r>
          </w:p>
        </w:tc>
      </w:tr>
      <w:tr w:rsidR="000405C8" w:rsidRPr="00C30F09" w14:paraId="5473EFC2" w14:textId="77777777" w:rsidTr="0040706D">
        <w:tc>
          <w:tcPr>
            <w:tcW w:w="9396" w:type="dxa"/>
          </w:tcPr>
          <w:p w14:paraId="5AA7914A" w14:textId="77777777" w:rsidR="000405C8" w:rsidRDefault="000405C8" w:rsidP="0040706D">
            <w:pPr>
              <w:spacing w:after="0" w:line="240" w:lineRule="auto"/>
            </w:pPr>
          </w:p>
          <w:p w14:paraId="697D9973" w14:textId="77777777" w:rsidR="000405C8" w:rsidRDefault="000405C8" w:rsidP="0040706D">
            <w:pPr>
              <w:spacing w:after="0" w:line="240" w:lineRule="auto"/>
            </w:pPr>
          </w:p>
          <w:p w14:paraId="1274BB41" w14:textId="77777777" w:rsidR="000405C8" w:rsidRDefault="000405C8" w:rsidP="0040706D">
            <w:pPr>
              <w:spacing w:after="0" w:line="240" w:lineRule="auto"/>
            </w:pPr>
          </w:p>
          <w:p w14:paraId="2340645D" w14:textId="77777777" w:rsidR="000405C8" w:rsidRDefault="000405C8" w:rsidP="0040706D">
            <w:pPr>
              <w:spacing w:after="0" w:line="240" w:lineRule="auto"/>
            </w:pPr>
          </w:p>
          <w:p w14:paraId="7856FCA7" w14:textId="77777777" w:rsidR="000405C8" w:rsidRDefault="000405C8" w:rsidP="0040706D">
            <w:pPr>
              <w:spacing w:after="0" w:line="240" w:lineRule="auto"/>
            </w:pPr>
          </w:p>
          <w:p w14:paraId="3C278DB3" w14:textId="77777777" w:rsidR="000405C8" w:rsidRPr="00C30F09" w:rsidRDefault="000405C8" w:rsidP="0040706D">
            <w:pPr>
              <w:spacing w:after="0" w:line="240" w:lineRule="auto"/>
            </w:pPr>
          </w:p>
        </w:tc>
      </w:tr>
    </w:tbl>
    <w:p w14:paraId="092E3DEB" w14:textId="77777777" w:rsidR="000405C8" w:rsidRDefault="000405C8" w:rsidP="000405C8">
      <w:pPr>
        <w:spacing w:after="0" w:line="240" w:lineRule="auto"/>
      </w:pPr>
    </w:p>
    <w:p w14:paraId="2D0E9C1F" w14:textId="77777777" w:rsidR="00754E93" w:rsidRDefault="00754E93">
      <w:pPr>
        <w:spacing w:after="160" w:line="259" w:lineRule="auto"/>
      </w:pPr>
      <w:r>
        <w:br w:type="page"/>
      </w:r>
    </w:p>
    <w:tbl>
      <w:tblPr>
        <w:tblStyle w:val="Tabelraster"/>
        <w:tblW w:w="0" w:type="auto"/>
        <w:tblInd w:w="-5" w:type="dxa"/>
        <w:tblLook w:val="04A0" w:firstRow="1" w:lastRow="0" w:firstColumn="1" w:lastColumn="0" w:noHBand="0" w:noVBand="1"/>
      </w:tblPr>
      <w:tblGrid>
        <w:gridCol w:w="9356"/>
      </w:tblGrid>
      <w:tr w:rsidR="000405C8" w:rsidRPr="000405C8" w14:paraId="5A23730B" w14:textId="77777777" w:rsidTr="0040706D">
        <w:tc>
          <w:tcPr>
            <w:tcW w:w="9356" w:type="dxa"/>
          </w:tcPr>
          <w:p w14:paraId="7D9E5C24" w14:textId="77777777" w:rsidR="000405C8" w:rsidRDefault="000405C8" w:rsidP="0040706D">
            <w:pPr>
              <w:spacing w:after="0" w:line="240" w:lineRule="auto"/>
            </w:pPr>
            <w:r>
              <w:lastRenderedPageBreak/>
              <w:t>Vraag</w:t>
            </w:r>
          </w:p>
          <w:p w14:paraId="3F41CB5D" w14:textId="77777777" w:rsidR="000405C8" w:rsidRPr="000405C8" w:rsidRDefault="000405C8" w:rsidP="0040706D">
            <w:pPr>
              <w:spacing w:after="0" w:line="240" w:lineRule="auto"/>
            </w:pPr>
          </w:p>
        </w:tc>
      </w:tr>
      <w:tr w:rsidR="000405C8" w:rsidRPr="000405C8" w14:paraId="57C1D1FD" w14:textId="77777777" w:rsidTr="0040706D">
        <w:tc>
          <w:tcPr>
            <w:tcW w:w="9356" w:type="dxa"/>
          </w:tcPr>
          <w:p w14:paraId="1D01590C" w14:textId="41D61F62" w:rsidR="000405C8" w:rsidRPr="000405C8" w:rsidRDefault="000405C8" w:rsidP="000405C8">
            <w:pPr>
              <w:pStyle w:val="Lijstalinea"/>
              <w:numPr>
                <w:ilvl w:val="0"/>
                <w:numId w:val="14"/>
              </w:numPr>
              <w:spacing w:after="0" w:line="240" w:lineRule="auto"/>
            </w:pPr>
            <w:r>
              <w:t>Wat is uw ervaring met deze omgeving?</w:t>
            </w:r>
          </w:p>
        </w:tc>
      </w:tr>
    </w:tbl>
    <w:p w14:paraId="41A1AC54" w14:textId="77777777" w:rsidR="000405C8" w:rsidRDefault="000405C8" w:rsidP="000405C8">
      <w:pPr>
        <w:pStyle w:val="Lijstalinea"/>
        <w:spacing w:after="0" w:line="240" w:lineRule="auto"/>
        <w:ind w:left="360"/>
      </w:pPr>
    </w:p>
    <w:tbl>
      <w:tblPr>
        <w:tblStyle w:val="Tabelraster"/>
        <w:tblW w:w="0" w:type="auto"/>
        <w:tblLook w:val="04A0" w:firstRow="1" w:lastRow="0" w:firstColumn="1" w:lastColumn="0" w:noHBand="0" w:noVBand="1"/>
      </w:tblPr>
      <w:tblGrid>
        <w:gridCol w:w="9396"/>
      </w:tblGrid>
      <w:tr w:rsidR="000405C8" w:rsidRPr="00C30F09" w14:paraId="724BAC12" w14:textId="77777777" w:rsidTr="0040706D">
        <w:tc>
          <w:tcPr>
            <w:tcW w:w="9396" w:type="dxa"/>
          </w:tcPr>
          <w:p w14:paraId="725CEF0D" w14:textId="77777777" w:rsidR="000405C8" w:rsidRPr="00C30F09" w:rsidRDefault="000405C8" w:rsidP="0040706D">
            <w:pPr>
              <w:spacing w:after="0" w:line="240" w:lineRule="auto"/>
            </w:pPr>
            <w:r w:rsidRPr="00C30F09">
              <w:t>Antwoord</w:t>
            </w:r>
          </w:p>
        </w:tc>
      </w:tr>
      <w:tr w:rsidR="000405C8" w:rsidRPr="00C30F09" w14:paraId="0C71AF7C" w14:textId="77777777" w:rsidTr="0040706D">
        <w:tc>
          <w:tcPr>
            <w:tcW w:w="9396" w:type="dxa"/>
          </w:tcPr>
          <w:p w14:paraId="5C153389" w14:textId="77777777" w:rsidR="000405C8" w:rsidRDefault="000405C8" w:rsidP="0040706D">
            <w:pPr>
              <w:spacing w:after="0" w:line="240" w:lineRule="auto"/>
            </w:pPr>
          </w:p>
          <w:p w14:paraId="3466F87F" w14:textId="77777777" w:rsidR="000405C8" w:rsidRDefault="000405C8" w:rsidP="0040706D">
            <w:pPr>
              <w:spacing w:after="0" w:line="240" w:lineRule="auto"/>
            </w:pPr>
          </w:p>
          <w:p w14:paraId="6D57DEED" w14:textId="77777777" w:rsidR="000405C8" w:rsidRDefault="000405C8" w:rsidP="0040706D">
            <w:pPr>
              <w:spacing w:after="0" w:line="240" w:lineRule="auto"/>
            </w:pPr>
          </w:p>
          <w:p w14:paraId="5F100C2D" w14:textId="77777777" w:rsidR="000405C8" w:rsidRDefault="000405C8" w:rsidP="0040706D">
            <w:pPr>
              <w:spacing w:after="0" w:line="240" w:lineRule="auto"/>
            </w:pPr>
          </w:p>
          <w:p w14:paraId="05B011B6" w14:textId="77777777" w:rsidR="000405C8" w:rsidRDefault="000405C8" w:rsidP="0040706D">
            <w:pPr>
              <w:spacing w:after="0" w:line="240" w:lineRule="auto"/>
            </w:pPr>
          </w:p>
          <w:p w14:paraId="4EA43428" w14:textId="77777777" w:rsidR="000405C8" w:rsidRPr="00C30F09" w:rsidRDefault="000405C8" w:rsidP="0040706D">
            <w:pPr>
              <w:spacing w:after="0" w:line="240" w:lineRule="auto"/>
            </w:pPr>
          </w:p>
        </w:tc>
      </w:tr>
    </w:tbl>
    <w:p w14:paraId="623746A7" w14:textId="77777777" w:rsidR="000405C8" w:rsidRDefault="000405C8" w:rsidP="000405C8">
      <w:pPr>
        <w:spacing w:after="0" w:line="240" w:lineRule="auto"/>
      </w:pPr>
    </w:p>
    <w:p w14:paraId="1C7F835E" w14:textId="77777777" w:rsidR="00754E93" w:rsidRDefault="00754E93">
      <w:pPr>
        <w:spacing w:after="160" w:line="259" w:lineRule="auto"/>
      </w:pPr>
      <w:r>
        <w:br w:type="page"/>
      </w:r>
    </w:p>
    <w:tbl>
      <w:tblPr>
        <w:tblStyle w:val="Tabelraster"/>
        <w:tblW w:w="0" w:type="auto"/>
        <w:tblInd w:w="-5" w:type="dxa"/>
        <w:tblLook w:val="04A0" w:firstRow="1" w:lastRow="0" w:firstColumn="1" w:lastColumn="0" w:noHBand="0" w:noVBand="1"/>
      </w:tblPr>
      <w:tblGrid>
        <w:gridCol w:w="9356"/>
      </w:tblGrid>
      <w:tr w:rsidR="000405C8" w:rsidRPr="000405C8" w14:paraId="76BBA5B6" w14:textId="77777777" w:rsidTr="0040706D">
        <w:tc>
          <w:tcPr>
            <w:tcW w:w="9356" w:type="dxa"/>
          </w:tcPr>
          <w:p w14:paraId="7DB06BEE" w14:textId="77777777" w:rsidR="000405C8" w:rsidRDefault="000405C8" w:rsidP="0040706D">
            <w:pPr>
              <w:spacing w:after="0" w:line="240" w:lineRule="auto"/>
            </w:pPr>
            <w:r>
              <w:lastRenderedPageBreak/>
              <w:t>Vraag</w:t>
            </w:r>
          </w:p>
          <w:p w14:paraId="74297D5F" w14:textId="77777777" w:rsidR="000405C8" w:rsidRPr="000405C8" w:rsidRDefault="000405C8" w:rsidP="0040706D">
            <w:pPr>
              <w:spacing w:after="0" w:line="240" w:lineRule="auto"/>
            </w:pPr>
          </w:p>
        </w:tc>
      </w:tr>
      <w:tr w:rsidR="000405C8" w:rsidRPr="000405C8" w14:paraId="4F0DA481" w14:textId="77777777" w:rsidTr="0040706D">
        <w:tc>
          <w:tcPr>
            <w:tcW w:w="9356" w:type="dxa"/>
          </w:tcPr>
          <w:p w14:paraId="17D12F3B" w14:textId="35A970A0" w:rsidR="000405C8" w:rsidRPr="000405C8" w:rsidRDefault="000405C8" w:rsidP="000405C8">
            <w:pPr>
              <w:pStyle w:val="Lijstalinea"/>
              <w:numPr>
                <w:ilvl w:val="0"/>
                <w:numId w:val="14"/>
              </w:numPr>
              <w:spacing w:after="0" w:line="240" w:lineRule="auto"/>
            </w:pPr>
            <w:r>
              <w:t xml:space="preserve">Wat beschouwt u als de specifieke voordelen van </w:t>
            </w:r>
            <w:r w:rsidR="00B90B64">
              <w:t xml:space="preserve">deze </w:t>
            </w:r>
            <w:r>
              <w:t>omgeving?</w:t>
            </w:r>
          </w:p>
        </w:tc>
      </w:tr>
    </w:tbl>
    <w:p w14:paraId="596CB9EF" w14:textId="77777777" w:rsidR="000405C8" w:rsidRDefault="000405C8" w:rsidP="000405C8">
      <w:pPr>
        <w:pStyle w:val="Lijstalinea"/>
        <w:spacing w:after="0" w:line="240" w:lineRule="auto"/>
        <w:ind w:left="360"/>
      </w:pPr>
    </w:p>
    <w:tbl>
      <w:tblPr>
        <w:tblStyle w:val="Tabelraster"/>
        <w:tblW w:w="0" w:type="auto"/>
        <w:tblLook w:val="04A0" w:firstRow="1" w:lastRow="0" w:firstColumn="1" w:lastColumn="0" w:noHBand="0" w:noVBand="1"/>
      </w:tblPr>
      <w:tblGrid>
        <w:gridCol w:w="9396"/>
      </w:tblGrid>
      <w:tr w:rsidR="000405C8" w:rsidRPr="00C30F09" w14:paraId="3A15EAFF" w14:textId="77777777" w:rsidTr="0040706D">
        <w:tc>
          <w:tcPr>
            <w:tcW w:w="9396" w:type="dxa"/>
          </w:tcPr>
          <w:p w14:paraId="3B25F432" w14:textId="77777777" w:rsidR="000405C8" w:rsidRPr="00C30F09" w:rsidRDefault="000405C8" w:rsidP="0040706D">
            <w:pPr>
              <w:spacing w:after="0" w:line="240" w:lineRule="auto"/>
            </w:pPr>
            <w:r w:rsidRPr="00C30F09">
              <w:t>Antwoord</w:t>
            </w:r>
          </w:p>
        </w:tc>
      </w:tr>
      <w:tr w:rsidR="000405C8" w:rsidRPr="00C30F09" w14:paraId="7FF03BEC" w14:textId="77777777" w:rsidTr="0040706D">
        <w:tc>
          <w:tcPr>
            <w:tcW w:w="9396" w:type="dxa"/>
          </w:tcPr>
          <w:p w14:paraId="75E50164" w14:textId="77777777" w:rsidR="000405C8" w:rsidRDefault="000405C8" w:rsidP="0040706D">
            <w:pPr>
              <w:spacing w:after="0" w:line="240" w:lineRule="auto"/>
            </w:pPr>
          </w:p>
          <w:p w14:paraId="6D73417A" w14:textId="77777777" w:rsidR="000405C8" w:rsidRDefault="000405C8" w:rsidP="0040706D">
            <w:pPr>
              <w:spacing w:after="0" w:line="240" w:lineRule="auto"/>
            </w:pPr>
          </w:p>
          <w:p w14:paraId="79A3D1BD" w14:textId="77777777" w:rsidR="000405C8" w:rsidRDefault="000405C8" w:rsidP="0040706D">
            <w:pPr>
              <w:spacing w:after="0" w:line="240" w:lineRule="auto"/>
            </w:pPr>
          </w:p>
          <w:p w14:paraId="1CB23992" w14:textId="77777777" w:rsidR="000405C8" w:rsidRDefault="000405C8" w:rsidP="0040706D">
            <w:pPr>
              <w:spacing w:after="0" w:line="240" w:lineRule="auto"/>
            </w:pPr>
          </w:p>
          <w:p w14:paraId="7C575DE4" w14:textId="77777777" w:rsidR="000405C8" w:rsidRDefault="000405C8" w:rsidP="0040706D">
            <w:pPr>
              <w:spacing w:after="0" w:line="240" w:lineRule="auto"/>
            </w:pPr>
          </w:p>
          <w:p w14:paraId="3EB9FB73" w14:textId="77777777" w:rsidR="000405C8" w:rsidRPr="00C30F09" w:rsidRDefault="000405C8" w:rsidP="0040706D">
            <w:pPr>
              <w:spacing w:after="0" w:line="240" w:lineRule="auto"/>
            </w:pPr>
          </w:p>
        </w:tc>
      </w:tr>
    </w:tbl>
    <w:p w14:paraId="64C33203" w14:textId="77777777" w:rsidR="000405C8" w:rsidRDefault="000405C8" w:rsidP="000405C8">
      <w:pPr>
        <w:spacing w:after="0" w:line="240" w:lineRule="auto"/>
      </w:pPr>
    </w:p>
    <w:p w14:paraId="4489D9F5" w14:textId="77777777" w:rsidR="00754E93" w:rsidRDefault="00754E93">
      <w:pPr>
        <w:spacing w:after="160" w:line="259" w:lineRule="auto"/>
      </w:pPr>
      <w:r>
        <w:br w:type="page"/>
      </w:r>
    </w:p>
    <w:tbl>
      <w:tblPr>
        <w:tblStyle w:val="Tabelraster"/>
        <w:tblW w:w="0" w:type="auto"/>
        <w:tblInd w:w="-5" w:type="dxa"/>
        <w:tblLook w:val="04A0" w:firstRow="1" w:lastRow="0" w:firstColumn="1" w:lastColumn="0" w:noHBand="0" w:noVBand="1"/>
      </w:tblPr>
      <w:tblGrid>
        <w:gridCol w:w="9356"/>
      </w:tblGrid>
      <w:tr w:rsidR="000405C8" w:rsidRPr="000405C8" w14:paraId="2256ABB9" w14:textId="77777777" w:rsidTr="0040706D">
        <w:tc>
          <w:tcPr>
            <w:tcW w:w="9356" w:type="dxa"/>
          </w:tcPr>
          <w:p w14:paraId="65ED834A" w14:textId="77777777" w:rsidR="000405C8" w:rsidRDefault="000405C8" w:rsidP="0040706D">
            <w:pPr>
              <w:spacing w:after="0" w:line="240" w:lineRule="auto"/>
            </w:pPr>
            <w:r>
              <w:lastRenderedPageBreak/>
              <w:t>Vraag</w:t>
            </w:r>
          </w:p>
          <w:p w14:paraId="63D2A026" w14:textId="77777777" w:rsidR="000405C8" w:rsidRPr="000405C8" w:rsidRDefault="000405C8" w:rsidP="0040706D">
            <w:pPr>
              <w:spacing w:after="0" w:line="240" w:lineRule="auto"/>
            </w:pPr>
          </w:p>
        </w:tc>
      </w:tr>
      <w:tr w:rsidR="000405C8" w:rsidRPr="000405C8" w14:paraId="7FFB8C50" w14:textId="77777777" w:rsidTr="0040706D">
        <w:tc>
          <w:tcPr>
            <w:tcW w:w="9356" w:type="dxa"/>
          </w:tcPr>
          <w:p w14:paraId="72068A7B" w14:textId="57DBB1D8" w:rsidR="000405C8" w:rsidRPr="000405C8" w:rsidRDefault="000405C8" w:rsidP="0040706D">
            <w:pPr>
              <w:pStyle w:val="Lijstalinea"/>
              <w:numPr>
                <w:ilvl w:val="0"/>
                <w:numId w:val="14"/>
              </w:numPr>
              <w:spacing w:after="0" w:line="240" w:lineRule="auto"/>
            </w:pPr>
            <w:r>
              <w:t>Welke architectuur zou u verder aanbevelen voor de herbouw? Volstaat een SOA of is het raadzaam om naar een microservice architectuur te gaan? Of is nog een heel andere architectuur te prefereren. Onderbouw uw aanbeveling. Welke rol speelt de ESB in uw voorstelde architectuur?</w:t>
            </w:r>
          </w:p>
        </w:tc>
      </w:tr>
    </w:tbl>
    <w:p w14:paraId="7042CE2C" w14:textId="77777777" w:rsidR="000405C8" w:rsidRDefault="000405C8" w:rsidP="000405C8">
      <w:pPr>
        <w:pStyle w:val="Lijstalinea"/>
        <w:spacing w:after="0" w:line="240" w:lineRule="auto"/>
        <w:ind w:left="360"/>
      </w:pPr>
    </w:p>
    <w:tbl>
      <w:tblPr>
        <w:tblStyle w:val="Tabelraster"/>
        <w:tblW w:w="0" w:type="auto"/>
        <w:tblLook w:val="04A0" w:firstRow="1" w:lastRow="0" w:firstColumn="1" w:lastColumn="0" w:noHBand="0" w:noVBand="1"/>
      </w:tblPr>
      <w:tblGrid>
        <w:gridCol w:w="9396"/>
      </w:tblGrid>
      <w:tr w:rsidR="000405C8" w:rsidRPr="00C30F09" w14:paraId="01C1FF65" w14:textId="77777777" w:rsidTr="0040706D">
        <w:tc>
          <w:tcPr>
            <w:tcW w:w="9396" w:type="dxa"/>
          </w:tcPr>
          <w:p w14:paraId="4DEC6A97" w14:textId="77777777" w:rsidR="000405C8" w:rsidRPr="00C30F09" w:rsidRDefault="000405C8" w:rsidP="0040706D">
            <w:pPr>
              <w:spacing w:after="0" w:line="240" w:lineRule="auto"/>
            </w:pPr>
            <w:r w:rsidRPr="00C30F09">
              <w:t>Antwoord</w:t>
            </w:r>
          </w:p>
        </w:tc>
      </w:tr>
      <w:tr w:rsidR="000405C8" w:rsidRPr="00C30F09" w14:paraId="6C997D05" w14:textId="77777777" w:rsidTr="0040706D">
        <w:tc>
          <w:tcPr>
            <w:tcW w:w="9396" w:type="dxa"/>
          </w:tcPr>
          <w:p w14:paraId="0A6F85AF" w14:textId="77777777" w:rsidR="000405C8" w:rsidRDefault="000405C8" w:rsidP="0040706D">
            <w:pPr>
              <w:spacing w:after="0" w:line="240" w:lineRule="auto"/>
            </w:pPr>
          </w:p>
          <w:p w14:paraId="736842B2" w14:textId="77777777" w:rsidR="000405C8" w:rsidRDefault="000405C8" w:rsidP="0040706D">
            <w:pPr>
              <w:spacing w:after="0" w:line="240" w:lineRule="auto"/>
            </w:pPr>
          </w:p>
          <w:p w14:paraId="01D39960" w14:textId="77777777" w:rsidR="000405C8" w:rsidRDefault="000405C8" w:rsidP="0040706D">
            <w:pPr>
              <w:spacing w:after="0" w:line="240" w:lineRule="auto"/>
            </w:pPr>
          </w:p>
          <w:p w14:paraId="2DAF9FAA" w14:textId="77777777" w:rsidR="000405C8" w:rsidRDefault="000405C8" w:rsidP="0040706D">
            <w:pPr>
              <w:spacing w:after="0" w:line="240" w:lineRule="auto"/>
            </w:pPr>
          </w:p>
          <w:p w14:paraId="458D018B" w14:textId="77777777" w:rsidR="000405C8" w:rsidRDefault="000405C8" w:rsidP="0040706D">
            <w:pPr>
              <w:spacing w:after="0" w:line="240" w:lineRule="auto"/>
            </w:pPr>
          </w:p>
          <w:p w14:paraId="4D811899" w14:textId="77777777" w:rsidR="000405C8" w:rsidRPr="00C30F09" w:rsidRDefault="000405C8" w:rsidP="0040706D">
            <w:pPr>
              <w:spacing w:after="0" w:line="240" w:lineRule="auto"/>
            </w:pPr>
          </w:p>
        </w:tc>
      </w:tr>
    </w:tbl>
    <w:p w14:paraId="290A0DAA" w14:textId="77777777" w:rsidR="000405C8" w:rsidRDefault="000405C8" w:rsidP="000405C8">
      <w:pPr>
        <w:spacing w:after="0" w:line="240" w:lineRule="auto"/>
      </w:pPr>
    </w:p>
    <w:p w14:paraId="76AEF979" w14:textId="77777777" w:rsidR="00754E93" w:rsidRDefault="00754E93">
      <w:pPr>
        <w:spacing w:after="160" w:line="259" w:lineRule="auto"/>
      </w:pPr>
      <w:r>
        <w:br w:type="page"/>
      </w:r>
    </w:p>
    <w:tbl>
      <w:tblPr>
        <w:tblStyle w:val="Tabelraster"/>
        <w:tblW w:w="0" w:type="auto"/>
        <w:tblInd w:w="-5" w:type="dxa"/>
        <w:tblLook w:val="04A0" w:firstRow="1" w:lastRow="0" w:firstColumn="1" w:lastColumn="0" w:noHBand="0" w:noVBand="1"/>
      </w:tblPr>
      <w:tblGrid>
        <w:gridCol w:w="9356"/>
      </w:tblGrid>
      <w:tr w:rsidR="000405C8" w:rsidRPr="000405C8" w14:paraId="3974448A" w14:textId="77777777" w:rsidTr="0040706D">
        <w:tc>
          <w:tcPr>
            <w:tcW w:w="9356" w:type="dxa"/>
          </w:tcPr>
          <w:p w14:paraId="45E7C398" w14:textId="77777777" w:rsidR="000405C8" w:rsidRDefault="000405C8" w:rsidP="0040706D">
            <w:pPr>
              <w:spacing w:after="0" w:line="240" w:lineRule="auto"/>
            </w:pPr>
            <w:r>
              <w:lastRenderedPageBreak/>
              <w:t>Vraag</w:t>
            </w:r>
          </w:p>
          <w:p w14:paraId="6747682C" w14:textId="77777777" w:rsidR="000405C8" w:rsidRPr="000405C8" w:rsidRDefault="000405C8" w:rsidP="0040706D">
            <w:pPr>
              <w:spacing w:after="0" w:line="240" w:lineRule="auto"/>
            </w:pPr>
          </w:p>
        </w:tc>
      </w:tr>
      <w:tr w:rsidR="000405C8" w:rsidRPr="000405C8" w14:paraId="1D88E0E9" w14:textId="77777777" w:rsidTr="0040706D">
        <w:tc>
          <w:tcPr>
            <w:tcW w:w="9356" w:type="dxa"/>
          </w:tcPr>
          <w:p w14:paraId="3C7632D5" w14:textId="345C30D0" w:rsidR="000405C8" w:rsidRPr="000405C8" w:rsidRDefault="000405C8" w:rsidP="0040706D">
            <w:pPr>
              <w:pStyle w:val="Lijstalinea"/>
              <w:numPr>
                <w:ilvl w:val="0"/>
                <w:numId w:val="14"/>
              </w:numPr>
              <w:spacing w:after="0" w:line="240" w:lineRule="auto"/>
            </w:pPr>
            <w:r>
              <w:t>Wat zijn de ontwikkel-, test- en acceptatiefaciliteiten op deze omgeving? Wat is uw ervaring met c.q. aanbod gebaseerd op deze ontwikkelfaciliteiten?</w:t>
            </w:r>
          </w:p>
        </w:tc>
      </w:tr>
    </w:tbl>
    <w:p w14:paraId="272901B8" w14:textId="77777777" w:rsidR="000405C8" w:rsidRDefault="000405C8" w:rsidP="000405C8">
      <w:pPr>
        <w:pStyle w:val="Lijstalinea"/>
        <w:spacing w:after="0" w:line="240" w:lineRule="auto"/>
        <w:ind w:left="360"/>
      </w:pPr>
    </w:p>
    <w:tbl>
      <w:tblPr>
        <w:tblStyle w:val="Tabelraster"/>
        <w:tblW w:w="0" w:type="auto"/>
        <w:tblLook w:val="04A0" w:firstRow="1" w:lastRow="0" w:firstColumn="1" w:lastColumn="0" w:noHBand="0" w:noVBand="1"/>
      </w:tblPr>
      <w:tblGrid>
        <w:gridCol w:w="9396"/>
      </w:tblGrid>
      <w:tr w:rsidR="000405C8" w:rsidRPr="00C30F09" w14:paraId="39F5D0F7" w14:textId="77777777" w:rsidTr="0040706D">
        <w:tc>
          <w:tcPr>
            <w:tcW w:w="9396" w:type="dxa"/>
          </w:tcPr>
          <w:p w14:paraId="6B33B6B9" w14:textId="77777777" w:rsidR="000405C8" w:rsidRPr="00C30F09" w:rsidRDefault="000405C8" w:rsidP="0040706D">
            <w:pPr>
              <w:spacing w:after="0" w:line="240" w:lineRule="auto"/>
            </w:pPr>
            <w:r w:rsidRPr="00C30F09">
              <w:t>Antwoord</w:t>
            </w:r>
          </w:p>
        </w:tc>
      </w:tr>
      <w:tr w:rsidR="000405C8" w:rsidRPr="00C30F09" w14:paraId="41E4E8C9" w14:textId="77777777" w:rsidTr="0040706D">
        <w:tc>
          <w:tcPr>
            <w:tcW w:w="9396" w:type="dxa"/>
          </w:tcPr>
          <w:p w14:paraId="265E7404" w14:textId="77777777" w:rsidR="000405C8" w:rsidRDefault="000405C8" w:rsidP="0040706D">
            <w:pPr>
              <w:spacing w:after="0" w:line="240" w:lineRule="auto"/>
            </w:pPr>
          </w:p>
          <w:p w14:paraId="10958098" w14:textId="77777777" w:rsidR="000405C8" w:rsidRDefault="000405C8" w:rsidP="0040706D">
            <w:pPr>
              <w:spacing w:after="0" w:line="240" w:lineRule="auto"/>
            </w:pPr>
          </w:p>
          <w:p w14:paraId="5272F11A" w14:textId="77777777" w:rsidR="000405C8" w:rsidRDefault="000405C8" w:rsidP="0040706D">
            <w:pPr>
              <w:spacing w:after="0" w:line="240" w:lineRule="auto"/>
            </w:pPr>
          </w:p>
          <w:p w14:paraId="1E9860E4" w14:textId="77777777" w:rsidR="000405C8" w:rsidRDefault="000405C8" w:rsidP="0040706D">
            <w:pPr>
              <w:spacing w:after="0" w:line="240" w:lineRule="auto"/>
            </w:pPr>
          </w:p>
          <w:p w14:paraId="56C9DAA0" w14:textId="77777777" w:rsidR="000405C8" w:rsidRDefault="000405C8" w:rsidP="0040706D">
            <w:pPr>
              <w:spacing w:after="0" w:line="240" w:lineRule="auto"/>
            </w:pPr>
          </w:p>
          <w:p w14:paraId="18D51720" w14:textId="77777777" w:rsidR="000405C8" w:rsidRPr="00C30F09" w:rsidRDefault="000405C8" w:rsidP="0040706D">
            <w:pPr>
              <w:spacing w:after="0" w:line="240" w:lineRule="auto"/>
            </w:pPr>
          </w:p>
        </w:tc>
      </w:tr>
    </w:tbl>
    <w:p w14:paraId="58857CA7" w14:textId="77777777" w:rsidR="000405C8" w:rsidRDefault="000405C8" w:rsidP="000405C8">
      <w:pPr>
        <w:spacing w:after="0" w:line="240" w:lineRule="auto"/>
      </w:pPr>
    </w:p>
    <w:p w14:paraId="4D17A599" w14:textId="77777777" w:rsidR="00754E93" w:rsidRDefault="00754E93">
      <w:pPr>
        <w:spacing w:after="160" w:line="259" w:lineRule="auto"/>
      </w:pPr>
      <w:r>
        <w:br w:type="page"/>
      </w:r>
    </w:p>
    <w:tbl>
      <w:tblPr>
        <w:tblStyle w:val="Tabelraster"/>
        <w:tblW w:w="0" w:type="auto"/>
        <w:tblInd w:w="-5" w:type="dxa"/>
        <w:tblLook w:val="04A0" w:firstRow="1" w:lastRow="0" w:firstColumn="1" w:lastColumn="0" w:noHBand="0" w:noVBand="1"/>
      </w:tblPr>
      <w:tblGrid>
        <w:gridCol w:w="9356"/>
      </w:tblGrid>
      <w:tr w:rsidR="000405C8" w:rsidRPr="000405C8" w14:paraId="29DE55F7" w14:textId="77777777" w:rsidTr="0040706D">
        <w:tc>
          <w:tcPr>
            <w:tcW w:w="9356" w:type="dxa"/>
          </w:tcPr>
          <w:p w14:paraId="2C0D2756" w14:textId="70EE00B8" w:rsidR="000405C8" w:rsidRDefault="000405C8" w:rsidP="0040706D">
            <w:pPr>
              <w:spacing w:after="0" w:line="240" w:lineRule="auto"/>
            </w:pPr>
            <w:r>
              <w:lastRenderedPageBreak/>
              <w:t>Vraag</w:t>
            </w:r>
          </w:p>
          <w:p w14:paraId="0FAAE34A" w14:textId="77777777" w:rsidR="000405C8" w:rsidRPr="000405C8" w:rsidRDefault="000405C8" w:rsidP="0040706D">
            <w:pPr>
              <w:spacing w:after="0" w:line="240" w:lineRule="auto"/>
            </w:pPr>
          </w:p>
        </w:tc>
      </w:tr>
      <w:tr w:rsidR="000405C8" w:rsidRPr="000405C8" w14:paraId="50DE8A0A" w14:textId="77777777" w:rsidTr="0040706D">
        <w:tc>
          <w:tcPr>
            <w:tcW w:w="9356" w:type="dxa"/>
          </w:tcPr>
          <w:p w14:paraId="5194B487" w14:textId="3C7F1014" w:rsidR="000405C8" w:rsidRPr="000405C8" w:rsidRDefault="000405C8" w:rsidP="0040706D">
            <w:pPr>
              <w:pStyle w:val="Lijstalinea"/>
              <w:numPr>
                <w:ilvl w:val="0"/>
                <w:numId w:val="14"/>
              </w:numPr>
              <w:spacing w:after="0" w:line="240" w:lineRule="auto"/>
            </w:pPr>
            <w:r>
              <w:t>Beschrijf de door u voorgestane ontwikkelsystematiek.</w:t>
            </w:r>
          </w:p>
        </w:tc>
      </w:tr>
    </w:tbl>
    <w:p w14:paraId="04628A29" w14:textId="77777777" w:rsidR="000405C8" w:rsidRDefault="000405C8" w:rsidP="000405C8">
      <w:pPr>
        <w:pStyle w:val="Lijstalinea"/>
        <w:spacing w:after="0" w:line="240" w:lineRule="auto"/>
        <w:ind w:left="360"/>
      </w:pPr>
    </w:p>
    <w:tbl>
      <w:tblPr>
        <w:tblStyle w:val="Tabelraster"/>
        <w:tblW w:w="0" w:type="auto"/>
        <w:tblLook w:val="04A0" w:firstRow="1" w:lastRow="0" w:firstColumn="1" w:lastColumn="0" w:noHBand="0" w:noVBand="1"/>
      </w:tblPr>
      <w:tblGrid>
        <w:gridCol w:w="9396"/>
      </w:tblGrid>
      <w:tr w:rsidR="000405C8" w:rsidRPr="00C30F09" w14:paraId="667FE672" w14:textId="77777777" w:rsidTr="0040706D">
        <w:tc>
          <w:tcPr>
            <w:tcW w:w="9396" w:type="dxa"/>
          </w:tcPr>
          <w:p w14:paraId="535B0948" w14:textId="77777777" w:rsidR="000405C8" w:rsidRPr="00C30F09" w:rsidRDefault="000405C8" w:rsidP="0040706D">
            <w:pPr>
              <w:spacing w:after="0" w:line="240" w:lineRule="auto"/>
            </w:pPr>
            <w:r w:rsidRPr="00C30F09">
              <w:t>Antwoord</w:t>
            </w:r>
          </w:p>
        </w:tc>
      </w:tr>
      <w:tr w:rsidR="000405C8" w:rsidRPr="00C30F09" w14:paraId="205E6416" w14:textId="77777777" w:rsidTr="0040706D">
        <w:tc>
          <w:tcPr>
            <w:tcW w:w="9396" w:type="dxa"/>
          </w:tcPr>
          <w:p w14:paraId="53B894B4" w14:textId="77777777" w:rsidR="000405C8" w:rsidRDefault="000405C8" w:rsidP="0040706D">
            <w:pPr>
              <w:spacing w:after="0" w:line="240" w:lineRule="auto"/>
            </w:pPr>
          </w:p>
          <w:p w14:paraId="6B2DAFCE" w14:textId="77777777" w:rsidR="000405C8" w:rsidRDefault="000405C8" w:rsidP="0040706D">
            <w:pPr>
              <w:spacing w:after="0" w:line="240" w:lineRule="auto"/>
            </w:pPr>
          </w:p>
          <w:p w14:paraId="52BE59B0" w14:textId="77777777" w:rsidR="000405C8" w:rsidRDefault="000405C8" w:rsidP="0040706D">
            <w:pPr>
              <w:spacing w:after="0" w:line="240" w:lineRule="auto"/>
            </w:pPr>
          </w:p>
          <w:p w14:paraId="6B83857C" w14:textId="77777777" w:rsidR="000405C8" w:rsidRDefault="000405C8" w:rsidP="0040706D">
            <w:pPr>
              <w:spacing w:after="0" w:line="240" w:lineRule="auto"/>
            </w:pPr>
          </w:p>
          <w:p w14:paraId="2FA4CA01" w14:textId="77777777" w:rsidR="000405C8" w:rsidRDefault="000405C8" w:rsidP="0040706D">
            <w:pPr>
              <w:spacing w:after="0" w:line="240" w:lineRule="auto"/>
            </w:pPr>
          </w:p>
          <w:p w14:paraId="5FE647D3" w14:textId="77777777" w:rsidR="000405C8" w:rsidRPr="00C30F09" w:rsidRDefault="000405C8" w:rsidP="0040706D">
            <w:pPr>
              <w:spacing w:after="0" w:line="240" w:lineRule="auto"/>
            </w:pPr>
          </w:p>
        </w:tc>
      </w:tr>
    </w:tbl>
    <w:p w14:paraId="6E2EFC01" w14:textId="77777777" w:rsidR="000405C8" w:rsidRDefault="000405C8" w:rsidP="000405C8">
      <w:pPr>
        <w:spacing w:after="0" w:line="240" w:lineRule="auto"/>
      </w:pPr>
    </w:p>
    <w:p w14:paraId="2753696C" w14:textId="77777777" w:rsidR="00754E93" w:rsidRDefault="00754E93">
      <w:pPr>
        <w:spacing w:after="160" w:line="259" w:lineRule="auto"/>
      </w:pPr>
      <w:r>
        <w:br w:type="page"/>
      </w:r>
    </w:p>
    <w:tbl>
      <w:tblPr>
        <w:tblStyle w:val="Tabelraster"/>
        <w:tblW w:w="0" w:type="auto"/>
        <w:tblInd w:w="-5" w:type="dxa"/>
        <w:tblLook w:val="04A0" w:firstRow="1" w:lastRow="0" w:firstColumn="1" w:lastColumn="0" w:noHBand="0" w:noVBand="1"/>
      </w:tblPr>
      <w:tblGrid>
        <w:gridCol w:w="9356"/>
      </w:tblGrid>
      <w:tr w:rsidR="005E138A" w:rsidRPr="000405C8" w14:paraId="2119981B" w14:textId="77777777" w:rsidTr="0040706D">
        <w:tc>
          <w:tcPr>
            <w:tcW w:w="9356" w:type="dxa"/>
          </w:tcPr>
          <w:p w14:paraId="1B5EADD8" w14:textId="77777777" w:rsidR="005E138A" w:rsidRDefault="005E138A" w:rsidP="0040706D">
            <w:pPr>
              <w:spacing w:after="0" w:line="240" w:lineRule="auto"/>
            </w:pPr>
            <w:r>
              <w:lastRenderedPageBreak/>
              <w:t>Vraag</w:t>
            </w:r>
          </w:p>
          <w:p w14:paraId="1A3FEAA6" w14:textId="77777777" w:rsidR="005E138A" w:rsidRPr="000405C8" w:rsidRDefault="005E138A" w:rsidP="0040706D">
            <w:pPr>
              <w:spacing w:after="0" w:line="240" w:lineRule="auto"/>
            </w:pPr>
          </w:p>
        </w:tc>
      </w:tr>
      <w:tr w:rsidR="005E138A" w:rsidRPr="000405C8" w14:paraId="393EA184" w14:textId="77777777" w:rsidTr="0040706D">
        <w:tc>
          <w:tcPr>
            <w:tcW w:w="9356" w:type="dxa"/>
          </w:tcPr>
          <w:p w14:paraId="6DED0751" w14:textId="7AB6B06A" w:rsidR="005E138A" w:rsidRPr="000405C8" w:rsidRDefault="005E138A" w:rsidP="0040706D">
            <w:pPr>
              <w:pStyle w:val="Lijstalinea"/>
              <w:numPr>
                <w:ilvl w:val="0"/>
                <w:numId w:val="14"/>
              </w:numPr>
              <w:spacing w:after="0" w:line="240" w:lineRule="auto"/>
            </w:pPr>
            <w:r>
              <w:t>Hoe denkt u aan de eisen omtrent privacy (AVG) te kunnen voldoen gegeven het feit dat het systeem gevoelige persoonsgegevens bevat? Wat is de invloed op de onderliggende cloud-dienstverlening en hoe worden in de cloud-dienstverlening de privacy-eisen geborgd?</w:t>
            </w:r>
          </w:p>
        </w:tc>
      </w:tr>
    </w:tbl>
    <w:p w14:paraId="32C71ECB" w14:textId="77777777" w:rsidR="005E138A" w:rsidRDefault="005E138A" w:rsidP="005E138A">
      <w:pPr>
        <w:pStyle w:val="Lijstalinea"/>
        <w:spacing w:after="0" w:line="240" w:lineRule="auto"/>
        <w:ind w:left="360"/>
      </w:pPr>
    </w:p>
    <w:tbl>
      <w:tblPr>
        <w:tblStyle w:val="Tabelraster"/>
        <w:tblW w:w="0" w:type="auto"/>
        <w:tblLook w:val="04A0" w:firstRow="1" w:lastRow="0" w:firstColumn="1" w:lastColumn="0" w:noHBand="0" w:noVBand="1"/>
      </w:tblPr>
      <w:tblGrid>
        <w:gridCol w:w="9396"/>
      </w:tblGrid>
      <w:tr w:rsidR="005E138A" w:rsidRPr="00C30F09" w14:paraId="265C9943" w14:textId="77777777" w:rsidTr="0040706D">
        <w:tc>
          <w:tcPr>
            <w:tcW w:w="9396" w:type="dxa"/>
          </w:tcPr>
          <w:p w14:paraId="1BF5236C" w14:textId="77777777" w:rsidR="005E138A" w:rsidRPr="00C30F09" w:rsidRDefault="005E138A" w:rsidP="0040706D">
            <w:pPr>
              <w:spacing w:after="0" w:line="240" w:lineRule="auto"/>
            </w:pPr>
            <w:r w:rsidRPr="00C30F09">
              <w:t>Antwoord</w:t>
            </w:r>
          </w:p>
        </w:tc>
      </w:tr>
      <w:tr w:rsidR="005E138A" w:rsidRPr="00C30F09" w14:paraId="58328634" w14:textId="77777777" w:rsidTr="0040706D">
        <w:tc>
          <w:tcPr>
            <w:tcW w:w="9396" w:type="dxa"/>
          </w:tcPr>
          <w:p w14:paraId="49706D91" w14:textId="77777777" w:rsidR="005E138A" w:rsidRDefault="005E138A" w:rsidP="0040706D">
            <w:pPr>
              <w:spacing w:after="0" w:line="240" w:lineRule="auto"/>
            </w:pPr>
          </w:p>
          <w:p w14:paraId="79281F6D" w14:textId="77777777" w:rsidR="005E138A" w:rsidRDefault="005E138A" w:rsidP="0040706D">
            <w:pPr>
              <w:spacing w:after="0" w:line="240" w:lineRule="auto"/>
            </w:pPr>
          </w:p>
          <w:p w14:paraId="134A8AF1" w14:textId="77777777" w:rsidR="005E138A" w:rsidRDefault="005E138A" w:rsidP="0040706D">
            <w:pPr>
              <w:spacing w:after="0" w:line="240" w:lineRule="auto"/>
            </w:pPr>
          </w:p>
          <w:p w14:paraId="2DC0FA39" w14:textId="77777777" w:rsidR="005E138A" w:rsidRDefault="005E138A" w:rsidP="0040706D">
            <w:pPr>
              <w:spacing w:after="0" w:line="240" w:lineRule="auto"/>
            </w:pPr>
          </w:p>
          <w:p w14:paraId="5F4C18CC" w14:textId="77777777" w:rsidR="005E138A" w:rsidRDefault="005E138A" w:rsidP="0040706D">
            <w:pPr>
              <w:spacing w:after="0" w:line="240" w:lineRule="auto"/>
            </w:pPr>
          </w:p>
          <w:p w14:paraId="05603DE1" w14:textId="77777777" w:rsidR="005E138A" w:rsidRPr="00C30F09" w:rsidRDefault="005E138A" w:rsidP="0040706D">
            <w:pPr>
              <w:spacing w:after="0" w:line="240" w:lineRule="auto"/>
            </w:pPr>
          </w:p>
        </w:tc>
      </w:tr>
    </w:tbl>
    <w:p w14:paraId="25534BD7" w14:textId="77777777" w:rsidR="005E138A" w:rsidRDefault="005E138A" w:rsidP="005E138A">
      <w:pPr>
        <w:spacing w:after="0" w:line="240" w:lineRule="auto"/>
      </w:pPr>
    </w:p>
    <w:p w14:paraId="0827E5D3" w14:textId="77777777" w:rsidR="005E138A" w:rsidRDefault="005E138A" w:rsidP="005E138A">
      <w:pPr>
        <w:spacing w:after="0" w:line="240" w:lineRule="auto"/>
      </w:pPr>
    </w:p>
    <w:p w14:paraId="41D70149" w14:textId="77777777" w:rsidR="00754E93" w:rsidRDefault="00754E93">
      <w:pPr>
        <w:spacing w:after="160" w:line="259" w:lineRule="auto"/>
      </w:pPr>
      <w:r>
        <w:br w:type="page"/>
      </w:r>
    </w:p>
    <w:tbl>
      <w:tblPr>
        <w:tblStyle w:val="Tabelraster"/>
        <w:tblW w:w="0" w:type="auto"/>
        <w:tblInd w:w="-5" w:type="dxa"/>
        <w:tblLook w:val="04A0" w:firstRow="1" w:lastRow="0" w:firstColumn="1" w:lastColumn="0" w:noHBand="0" w:noVBand="1"/>
      </w:tblPr>
      <w:tblGrid>
        <w:gridCol w:w="9356"/>
      </w:tblGrid>
      <w:tr w:rsidR="005E138A" w:rsidRPr="000405C8" w14:paraId="588B55DB" w14:textId="77777777" w:rsidTr="0040706D">
        <w:tc>
          <w:tcPr>
            <w:tcW w:w="9356" w:type="dxa"/>
          </w:tcPr>
          <w:p w14:paraId="5DF0E702" w14:textId="77777777" w:rsidR="005E138A" w:rsidRDefault="005E138A" w:rsidP="0040706D">
            <w:pPr>
              <w:spacing w:after="0" w:line="240" w:lineRule="auto"/>
            </w:pPr>
            <w:r>
              <w:lastRenderedPageBreak/>
              <w:t>Vraag</w:t>
            </w:r>
          </w:p>
          <w:p w14:paraId="7DDB1396" w14:textId="77777777" w:rsidR="005E138A" w:rsidRPr="000405C8" w:rsidRDefault="005E138A" w:rsidP="0040706D">
            <w:pPr>
              <w:spacing w:after="0" w:line="240" w:lineRule="auto"/>
            </w:pPr>
          </w:p>
        </w:tc>
      </w:tr>
      <w:tr w:rsidR="005E138A" w:rsidRPr="000405C8" w14:paraId="10C030C8" w14:textId="77777777" w:rsidTr="0040706D">
        <w:tc>
          <w:tcPr>
            <w:tcW w:w="9356" w:type="dxa"/>
          </w:tcPr>
          <w:p w14:paraId="74698FD7" w14:textId="38F3E483" w:rsidR="005E138A" w:rsidRPr="000405C8" w:rsidRDefault="005E138A" w:rsidP="005E138A">
            <w:pPr>
              <w:pStyle w:val="Lijstalinea"/>
              <w:numPr>
                <w:ilvl w:val="0"/>
                <w:numId w:val="14"/>
              </w:numPr>
              <w:spacing w:after="0" w:line="240" w:lineRule="auto"/>
            </w:pPr>
            <w:r>
              <w:t>Welke aanpak stelt u voor met welke stappen (migratie en invoering)? Onderbouw uw aanbeveling.</w:t>
            </w:r>
          </w:p>
        </w:tc>
      </w:tr>
    </w:tbl>
    <w:p w14:paraId="381C1DEE" w14:textId="77777777" w:rsidR="005E138A" w:rsidRDefault="005E138A" w:rsidP="005E138A">
      <w:pPr>
        <w:pStyle w:val="Lijstalinea"/>
        <w:spacing w:after="0" w:line="240" w:lineRule="auto"/>
        <w:ind w:left="360"/>
      </w:pPr>
    </w:p>
    <w:tbl>
      <w:tblPr>
        <w:tblStyle w:val="Tabelraster"/>
        <w:tblW w:w="0" w:type="auto"/>
        <w:tblLook w:val="04A0" w:firstRow="1" w:lastRow="0" w:firstColumn="1" w:lastColumn="0" w:noHBand="0" w:noVBand="1"/>
      </w:tblPr>
      <w:tblGrid>
        <w:gridCol w:w="9396"/>
      </w:tblGrid>
      <w:tr w:rsidR="005E138A" w:rsidRPr="00C30F09" w14:paraId="22A3AAF2" w14:textId="77777777" w:rsidTr="0040706D">
        <w:tc>
          <w:tcPr>
            <w:tcW w:w="9396" w:type="dxa"/>
          </w:tcPr>
          <w:p w14:paraId="29B512EC" w14:textId="77777777" w:rsidR="005E138A" w:rsidRPr="00C30F09" w:rsidRDefault="005E138A" w:rsidP="0040706D">
            <w:pPr>
              <w:spacing w:after="0" w:line="240" w:lineRule="auto"/>
            </w:pPr>
            <w:r w:rsidRPr="00C30F09">
              <w:t>Antwoord</w:t>
            </w:r>
          </w:p>
        </w:tc>
      </w:tr>
      <w:tr w:rsidR="005E138A" w:rsidRPr="00C30F09" w14:paraId="654B17D6" w14:textId="77777777" w:rsidTr="0040706D">
        <w:tc>
          <w:tcPr>
            <w:tcW w:w="9396" w:type="dxa"/>
          </w:tcPr>
          <w:p w14:paraId="7BE1DD21" w14:textId="77777777" w:rsidR="005E138A" w:rsidRDefault="005E138A" w:rsidP="0040706D">
            <w:pPr>
              <w:spacing w:after="0" w:line="240" w:lineRule="auto"/>
            </w:pPr>
          </w:p>
          <w:p w14:paraId="22ED2550" w14:textId="77777777" w:rsidR="005E138A" w:rsidRDefault="005E138A" w:rsidP="0040706D">
            <w:pPr>
              <w:spacing w:after="0" w:line="240" w:lineRule="auto"/>
            </w:pPr>
          </w:p>
          <w:p w14:paraId="7EBD3E4F" w14:textId="77777777" w:rsidR="005E138A" w:rsidRDefault="005E138A" w:rsidP="0040706D">
            <w:pPr>
              <w:spacing w:after="0" w:line="240" w:lineRule="auto"/>
            </w:pPr>
          </w:p>
          <w:p w14:paraId="3D0C4B25" w14:textId="77777777" w:rsidR="005E138A" w:rsidRDefault="005E138A" w:rsidP="0040706D">
            <w:pPr>
              <w:spacing w:after="0" w:line="240" w:lineRule="auto"/>
            </w:pPr>
          </w:p>
          <w:p w14:paraId="1BAB9A64" w14:textId="77777777" w:rsidR="005E138A" w:rsidRDefault="005E138A" w:rsidP="0040706D">
            <w:pPr>
              <w:spacing w:after="0" w:line="240" w:lineRule="auto"/>
            </w:pPr>
          </w:p>
          <w:p w14:paraId="214EC0E7" w14:textId="77777777" w:rsidR="005E138A" w:rsidRPr="00C30F09" w:rsidRDefault="005E138A" w:rsidP="0040706D">
            <w:pPr>
              <w:spacing w:after="0" w:line="240" w:lineRule="auto"/>
            </w:pPr>
          </w:p>
        </w:tc>
      </w:tr>
    </w:tbl>
    <w:p w14:paraId="15B1B81D" w14:textId="77777777" w:rsidR="005E138A" w:rsidRDefault="005E138A" w:rsidP="005E138A">
      <w:pPr>
        <w:spacing w:after="0" w:line="240" w:lineRule="auto"/>
      </w:pPr>
    </w:p>
    <w:p w14:paraId="476BB6CA" w14:textId="77777777" w:rsidR="00754E93" w:rsidRDefault="00754E93">
      <w:pPr>
        <w:spacing w:after="160" w:line="259" w:lineRule="auto"/>
      </w:pPr>
      <w:r>
        <w:br w:type="page"/>
      </w:r>
    </w:p>
    <w:tbl>
      <w:tblPr>
        <w:tblStyle w:val="Tabelraster"/>
        <w:tblW w:w="0" w:type="auto"/>
        <w:tblInd w:w="-5" w:type="dxa"/>
        <w:tblLook w:val="04A0" w:firstRow="1" w:lastRow="0" w:firstColumn="1" w:lastColumn="0" w:noHBand="0" w:noVBand="1"/>
      </w:tblPr>
      <w:tblGrid>
        <w:gridCol w:w="9356"/>
      </w:tblGrid>
      <w:tr w:rsidR="005E138A" w:rsidRPr="000405C8" w14:paraId="1B730C56" w14:textId="77777777" w:rsidTr="0040706D">
        <w:tc>
          <w:tcPr>
            <w:tcW w:w="9356" w:type="dxa"/>
          </w:tcPr>
          <w:p w14:paraId="46767E41" w14:textId="77777777" w:rsidR="005E138A" w:rsidRDefault="005E138A" w:rsidP="0040706D">
            <w:pPr>
              <w:spacing w:after="0" w:line="240" w:lineRule="auto"/>
            </w:pPr>
            <w:r>
              <w:lastRenderedPageBreak/>
              <w:t>Vraag</w:t>
            </w:r>
          </w:p>
          <w:p w14:paraId="4AD65476" w14:textId="77777777" w:rsidR="005E138A" w:rsidRPr="000405C8" w:rsidRDefault="005E138A" w:rsidP="0040706D">
            <w:pPr>
              <w:spacing w:after="0" w:line="240" w:lineRule="auto"/>
            </w:pPr>
          </w:p>
        </w:tc>
      </w:tr>
      <w:tr w:rsidR="003E1181" w:rsidRPr="000405C8" w14:paraId="30361689" w14:textId="77777777" w:rsidTr="0040706D">
        <w:tc>
          <w:tcPr>
            <w:tcW w:w="9356" w:type="dxa"/>
          </w:tcPr>
          <w:p w14:paraId="27ACEE13" w14:textId="062FAEE0" w:rsidR="003E1181" w:rsidRPr="000405C8" w:rsidRDefault="003E1181" w:rsidP="003E1181">
            <w:pPr>
              <w:pStyle w:val="Lijstalinea"/>
              <w:numPr>
                <w:ilvl w:val="0"/>
                <w:numId w:val="14"/>
              </w:numPr>
              <w:spacing w:after="0" w:line="240" w:lineRule="auto"/>
            </w:pPr>
            <w:r w:rsidRPr="00C63E62">
              <w:t>Welke tijdslijnen denkt u daarbij te hanteren?</w:t>
            </w:r>
          </w:p>
        </w:tc>
      </w:tr>
    </w:tbl>
    <w:p w14:paraId="260B5220" w14:textId="77777777" w:rsidR="005E138A" w:rsidRDefault="005E138A" w:rsidP="005E138A">
      <w:pPr>
        <w:pStyle w:val="Lijstalinea"/>
        <w:spacing w:after="0" w:line="240" w:lineRule="auto"/>
        <w:ind w:left="360"/>
      </w:pPr>
    </w:p>
    <w:tbl>
      <w:tblPr>
        <w:tblStyle w:val="Tabelraster"/>
        <w:tblW w:w="0" w:type="auto"/>
        <w:tblLook w:val="04A0" w:firstRow="1" w:lastRow="0" w:firstColumn="1" w:lastColumn="0" w:noHBand="0" w:noVBand="1"/>
      </w:tblPr>
      <w:tblGrid>
        <w:gridCol w:w="9396"/>
      </w:tblGrid>
      <w:tr w:rsidR="005E138A" w:rsidRPr="00C30F09" w14:paraId="723A5609" w14:textId="77777777" w:rsidTr="0040706D">
        <w:tc>
          <w:tcPr>
            <w:tcW w:w="9396" w:type="dxa"/>
          </w:tcPr>
          <w:p w14:paraId="1B5A4CA0" w14:textId="77777777" w:rsidR="005E138A" w:rsidRPr="00C30F09" w:rsidRDefault="005E138A" w:rsidP="0040706D">
            <w:pPr>
              <w:spacing w:after="0" w:line="240" w:lineRule="auto"/>
            </w:pPr>
            <w:r w:rsidRPr="00C30F09">
              <w:t>Antwoord</w:t>
            </w:r>
          </w:p>
        </w:tc>
      </w:tr>
      <w:tr w:rsidR="005E138A" w:rsidRPr="00C30F09" w14:paraId="5F317EC1" w14:textId="77777777" w:rsidTr="0040706D">
        <w:tc>
          <w:tcPr>
            <w:tcW w:w="9396" w:type="dxa"/>
          </w:tcPr>
          <w:p w14:paraId="43039526" w14:textId="77777777" w:rsidR="005E138A" w:rsidRDefault="005E138A" w:rsidP="0040706D">
            <w:pPr>
              <w:spacing w:after="0" w:line="240" w:lineRule="auto"/>
            </w:pPr>
          </w:p>
          <w:p w14:paraId="7B7DB2A2" w14:textId="77777777" w:rsidR="005E138A" w:rsidRDefault="005E138A" w:rsidP="0040706D">
            <w:pPr>
              <w:spacing w:after="0" w:line="240" w:lineRule="auto"/>
            </w:pPr>
          </w:p>
          <w:p w14:paraId="203AFD45" w14:textId="77777777" w:rsidR="005E138A" w:rsidRDefault="005E138A" w:rsidP="0040706D">
            <w:pPr>
              <w:spacing w:after="0" w:line="240" w:lineRule="auto"/>
            </w:pPr>
          </w:p>
          <w:p w14:paraId="121302D5" w14:textId="77777777" w:rsidR="005E138A" w:rsidRDefault="005E138A" w:rsidP="0040706D">
            <w:pPr>
              <w:spacing w:after="0" w:line="240" w:lineRule="auto"/>
            </w:pPr>
          </w:p>
          <w:p w14:paraId="7E6052C8" w14:textId="77777777" w:rsidR="005E138A" w:rsidRDefault="005E138A" w:rsidP="0040706D">
            <w:pPr>
              <w:spacing w:after="0" w:line="240" w:lineRule="auto"/>
            </w:pPr>
          </w:p>
          <w:p w14:paraId="5054C5B5" w14:textId="77777777" w:rsidR="005E138A" w:rsidRPr="00C30F09" w:rsidRDefault="005E138A" w:rsidP="0040706D">
            <w:pPr>
              <w:spacing w:after="0" w:line="240" w:lineRule="auto"/>
            </w:pPr>
          </w:p>
        </w:tc>
      </w:tr>
    </w:tbl>
    <w:p w14:paraId="077E3AAE" w14:textId="77777777" w:rsidR="005E138A" w:rsidRDefault="005E138A" w:rsidP="005E138A">
      <w:pPr>
        <w:spacing w:after="0" w:line="240" w:lineRule="auto"/>
      </w:pPr>
    </w:p>
    <w:p w14:paraId="1C5E0A85" w14:textId="77777777" w:rsidR="00754E93" w:rsidRDefault="00754E93">
      <w:pPr>
        <w:spacing w:after="160" w:line="259" w:lineRule="auto"/>
      </w:pPr>
      <w:r>
        <w:br w:type="page"/>
      </w:r>
    </w:p>
    <w:tbl>
      <w:tblPr>
        <w:tblStyle w:val="Tabelraster"/>
        <w:tblW w:w="0" w:type="auto"/>
        <w:tblInd w:w="-5" w:type="dxa"/>
        <w:tblLook w:val="04A0" w:firstRow="1" w:lastRow="0" w:firstColumn="1" w:lastColumn="0" w:noHBand="0" w:noVBand="1"/>
      </w:tblPr>
      <w:tblGrid>
        <w:gridCol w:w="9356"/>
      </w:tblGrid>
      <w:tr w:rsidR="003E1181" w:rsidRPr="000405C8" w14:paraId="0748FC34" w14:textId="77777777" w:rsidTr="0040706D">
        <w:tc>
          <w:tcPr>
            <w:tcW w:w="9356" w:type="dxa"/>
          </w:tcPr>
          <w:p w14:paraId="1F40B8E3" w14:textId="77777777" w:rsidR="003E1181" w:rsidRDefault="003E1181" w:rsidP="0040706D">
            <w:pPr>
              <w:spacing w:after="0" w:line="240" w:lineRule="auto"/>
            </w:pPr>
            <w:r>
              <w:lastRenderedPageBreak/>
              <w:t>Vraag</w:t>
            </w:r>
          </w:p>
          <w:p w14:paraId="1101A5F9" w14:textId="77777777" w:rsidR="003E1181" w:rsidRPr="000405C8" w:rsidRDefault="003E1181" w:rsidP="0040706D">
            <w:pPr>
              <w:spacing w:after="0" w:line="240" w:lineRule="auto"/>
            </w:pPr>
          </w:p>
        </w:tc>
      </w:tr>
      <w:tr w:rsidR="003E1181" w:rsidRPr="000405C8" w14:paraId="1CF06EEC" w14:textId="77777777" w:rsidTr="0040706D">
        <w:tc>
          <w:tcPr>
            <w:tcW w:w="9356" w:type="dxa"/>
          </w:tcPr>
          <w:p w14:paraId="160019F4" w14:textId="6F32DC22" w:rsidR="003E1181" w:rsidRPr="000405C8" w:rsidRDefault="003E1181" w:rsidP="003E1181">
            <w:pPr>
              <w:pStyle w:val="Lijstalinea"/>
              <w:numPr>
                <w:ilvl w:val="0"/>
                <w:numId w:val="14"/>
              </w:numPr>
              <w:spacing w:after="0" w:line="240" w:lineRule="auto"/>
            </w:pPr>
            <w:r w:rsidRPr="003F1335">
              <w:t>Wat zijn, gezien de omvang van het huidige ARES systeem, te verwachten eenmalige en terugkerende kosten? (budgettaire schatting)</w:t>
            </w:r>
          </w:p>
        </w:tc>
      </w:tr>
    </w:tbl>
    <w:p w14:paraId="4EDC1FF0" w14:textId="77777777" w:rsidR="003E1181" w:rsidRDefault="003E1181" w:rsidP="003E1181">
      <w:pPr>
        <w:pStyle w:val="Lijstalinea"/>
        <w:spacing w:after="0" w:line="240" w:lineRule="auto"/>
        <w:ind w:left="360"/>
      </w:pPr>
    </w:p>
    <w:tbl>
      <w:tblPr>
        <w:tblStyle w:val="Tabelraster"/>
        <w:tblW w:w="0" w:type="auto"/>
        <w:tblLook w:val="04A0" w:firstRow="1" w:lastRow="0" w:firstColumn="1" w:lastColumn="0" w:noHBand="0" w:noVBand="1"/>
      </w:tblPr>
      <w:tblGrid>
        <w:gridCol w:w="9396"/>
      </w:tblGrid>
      <w:tr w:rsidR="003E1181" w:rsidRPr="00C30F09" w14:paraId="47F79431" w14:textId="77777777" w:rsidTr="0040706D">
        <w:tc>
          <w:tcPr>
            <w:tcW w:w="9396" w:type="dxa"/>
          </w:tcPr>
          <w:p w14:paraId="6DC2099C" w14:textId="77777777" w:rsidR="003E1181" w:rsidRPr="00C30F09" w:rsidRDefault="003E1181" w:rsidP="0040706D">
            <w:pPr>
              <w:spacing w:after="0" w:line="240" w:lineRule="auto"/>
            </w:pPr>
            <w:r w:rsidRPr="00C30F09">
              <w:t>Antwoord</w:t>
            </w:r>
          </w:p>
        </w:tc>
      </w:tr>
      <w:tr w:rsidR="003E1181" w:rsidRPr="00C30F09" w14:paraId="5353EDD2" w14:textId="77777777" w:rsidTr="0040706D">
        <w:tc>
          <w:tcPr>
            <w:tcW w:w="9396" w:type="dxa"/>
          </w:tcPr>
          <w:p w14:paraId="7FFCF2A4" w14:textId="77777777" w:rsidR="003E1181" w:rsidRDefault="003E1181" w:rsidP="0040706D">
            <w:pPr>
              <w:spacing w:after="0" w:line="240" w:lineRule="auto"/>
            </w:pPr>
          </w:p>
          <w:p w14:paraId="25F56B6D" w14:textId="77777777" w:rsidR="003E1181" w:rsidRDefault="003E1181" w:rsidP="0040706D">
            <w:pPr>
              <w:spacing w:after="0" w:line="240" w:lineRule="auto"/>
            </w:pPr>
          </w:p>
          <w:p w14:paraId="5326F329" w14:textId="77777777" w:rsidR="003E1181" w:rsidRDefault="003E1181" w:rsidP="0040706D">
            <w:pPr>
              <w:spacing w:after="0" w:line="240" w:lineRule="auto"/>
            </w:pPr>
          </w:p>
          <w:p w14:paraId="184B5F70" w14:textId="77777777" w:rsidR="003E1181" w:rsidRDefault="003E1181" w:rsidP="0040706D">
            <w:pPr>
              <w:spacing w:after="0" w:line="240" w:lineRule="auto"/>
            </w:pPr>
          </w:p>
          <w:p w14:paraId="1E99029D" w14:textId="77777777" w:rsidR="003E1181" w:rsidRDefault="003E1181" w:rsidP="0040706D">
            <w:pPr>
              <w:spacing w:after="0" w:line="240" w:lineRule="auto"/>
            </w:pPr>
          </w:p>
          <w:p w14:paraId="6F05F9FA" w14:textId="77777777" w:rsidR="003E1181" w:rsidRPr="00C30F09" w:rsidRDefault="003E1181" w:rsidP="0040706D">
            <w:pPr>
              <w:spacing w:after="0" w:line="240" w:lineRule="auto"/>
            </w:pPr>
          </w:p>
        </w:tc>
      </w:tr>
    </w:tbl>
    <w:p w14:paraId="76BE9644" w14:textId="77777777" w:rsidR="003E1181" w:rsidRDefault="003E1181" w:rsidP="003E1181">
      <w:pPr>
        <w:spacing w:after="0" w:line="240" w:lineRule="auto"/>
      </w:pPr>
    </w:p>
    <w:p w14:paraId="2117ECBD" w14:textId="77777777" w:rsidR="00754E93" w:rsidRDefault="00754E93">
      <w:pPr>
        <w:spacing w:after="160" w:line="259" w:lineRule="auto"/>
      </w:pPr>
      <w:r>
        <w:br w:type="page"/>
      </w:r>
    </w:p>
    <w:tbl>
      <w:tblPr>
        <w:tblStyle w:val="Tabelraster"/>
        <w:tblW w:w="0" w:type="auto"/>
        <w:tblInd w:w="-5" w:type="dxa"/>
        <w:tblLook w:val="04A0" w:firstRow="1" w:lastRow="0" w:firstColumn="1" w:lastColumn="0" w:noHBand="0" w:noVBand="1"/>
      </w:tblPr>
      <w:tblGrid>
        <w:gridCol w:w="9356"/>
      </w:tblGrid>
      <w:tr w:rsidR="00E23AE5" w:rsidRPr="000405C8" w14:paraId="7BB8AAF2" w14:textId="77777777" w:rsidTr="0040706D">
        <w:tc>
          <w:tcPr>
            <w:tcW w:w="9356" w:type="dxa"/>
          </w:tcPr>
          <w:p w14:paraId="0D32C247" w14:textId="77777777" w:rsidR="00E23AE5" w:rsidRDefault="00E23AE5" w:rsidP="0040706D">
            <w:pPr>
              <w:spacing w:after="0" w:line="240" w:lineRule="auto"/>
            </w:pPr>
            <w:r>
              <w:lastRenderedPageBreak/>
              <w:t>Vraag</w:t>
            </w:r>
          </w:p>
          <w:p w14:paraId="6F53C4FA" w14:textId="77777777" w:rsidR="00E23AE5" w:rsidRPr="000405C8" w:rsidRDefault="00E23AE5" w:rsidP="0040706D">
            <w:pPr>
              <w:spacing w:after="0" w:line="240" w:lineRule="auto"/>
            </w:pPr>
          </w:p>
        </w:tc>
      </w:tr>
      <w:tr w:rsidR="00E23AE5" w:rsidRPr="000405C8" w14:paraId="194F9883" w14:textId="77777777" w:rsidTr="0040706D">
        <w:tc>
          <w:tcPr>
            <w:tcW w:w="9356" w:type="dxa"/>
          </w:tcPr>
          <w:p w14:paraId="7682F721" w14:textId="46F55B82" w:rsidR="00E23AE5" w:rsidRPr="000405C8" w:rsidRDefault="00E23AE5" w:rsidP="00E23AE5">
            <w:pPr>
              <w:pStyle w:val="Lijstalinea"/>
              <w:numPr>
                <w:ilvl w:val="0"/>
                <w:numId w:val="14"/>
              </w:numPr>
              <w:spacing w:after="0" w:line="240" w:lineRule="auto"/>
            </w:pPr>
            <w:r>
              <w:t>Wat voor maatregelen zou u voorstellen om de gewenste beschikbaarheid van 99,8% van de oplossing te borgen?</w:t>
            </w:r>
          </w:p>
        </w:tc>
      </w:tr>
    </w:tbl>
    <w:p w14:paraId="1D9AA63E" w14:textId="77777777" w:rsidR="00E23AE5" w:rsidRDefault="00E23AE5" w:rsidP="00E23AE5">
      <w:pPr>
        <w:pStyle w:val="Lijstalinea"/>
        <w:spacing w:after="0" w:line="240" w:lineRule="auto"/>
        <w:ind w:left="360"/>
      </w:pPr>
    </w:p>
    <w:tbl>
      <w:tblPr>
        <w:tblStyle w:val="Tabelraster"/>
        <w:tblW w:w="0" w:type="auto"/>
        <w:tblLook w:val="04A0" w:firstRow="1" w:lastRow="0" w:firstColumn="1" w:lastColumn="0" w:noHBand="0" w:noVBand="1"/>
      </w:tblPr>
      <w:tblGrid>
        <w:gridCol w:w="9396"/>
      </w:tblGrid>
      <w:tr w:rsidR="00E23AE5" w:rsidRPr="00C30F09" w14:paraId="7F6CD77B" w14:textId="77777777" w:rsidTr="0040706D">
        <w:tc>
          <w:tcPr>
            <w:tcW w:w="9396" w:type="dxa"/>
          </w:tcPr>
          <w:p w14:paraId="50E86B65" w14:textId="77777777" w:rsidR="00E23AE5" w:rsidRPr="00C30F09" w:rsidRDefault="00E23AE5" w:rsidP="0040706D">
            <w:pPr>
              <w:spacing w:after="0" w:line="240" w:lineRule="auto"/>
            </w:pPr>
            <w:r w:rsidRPr="00C30F09">
              <w:t>Antwoord</w:t>
            </w:r>
          </w:p>
        </w:tc>
      </w:tr>
      <w:tr w:rsidR="00E23AE5" w:rsidRPr="00C30F09" w14:paraId="112DB804" w14:textId="77777777" w:rsidTr="0040706D">
        <w:tc>
          <w:tcPr>
            <w:tcW w:w="9396" w:type="dxa"/>
          </w:tcPr>
          <w:p w14:paraId="0D938911" w14:textId="77777777" w:rsidR="00E23AE5" w:rsidRDefault="00E23AE5" w:rsidP="0040706D">
            <w:pPr>
              <w:spacing w:after="0" w:line="240" w:lineRule="auto"/>
            </w:pPr>
          </w:p>
          <w:p w14:paraId="6FFDFC8F" w14:textId="77777777" w:rsidR="00E23AE5" w:rsidRDefault="00E23AE5" w:rsidP="0040706D">
            <w:pPr>
              <w:spacing w:after="0" w:line="240" w:lineRule="auto"/>
            </w:pPr>
          </w:p>
          <w:p w14:paraId="7DCEDA4E" w14:textId="77777777" w:rsidR="00E23AE5" w:rsidRDefault="00E23AE5" w:rsidP="0040706D">
            <w:pPr>
              <w:spacing w:after="0" w:line="240" w:lineRule="auto"/>
            </w:pPr>
          </w:p>
          <w:p w14:paraId="0399D2F5" w14:textId="77777777" w:rsidR="00E23AE5" w:rsidRDefault="00E23AE5" w:rsidP="0040706D">
            <w:pPr>
              <w:spacing w:after="0" w:line="240" w:lineRule="auto"/>
            </w:pPr>
          </w:p>
          <w:p w14:paraId="3F3EB4C8" w14:textId="77777777" w:rsidR="00E23AE5" w:rsidRDefault="00E23AE5" w:rsidP="0040706D">
            <w:pPr>
              <w:spacing w:after="0" w:line="240" w:lineRule="auto"/>
            </w:pPr>
          </w:p>
          <w:p w14:paraId="63AA23D6" w14:textId="77777777" w:rsidR="00E23AE5" w:rsidRPr="00C30F09" w:rsidRDefault="00E23AE5" w:rsidP="0040706D">
            <w:pPr>
              <w:spacing w:after="0" w:line="240" w:lineRule="auto"/>
            </w:pPr>
          </w:p>
        </w:tc>
      </w:tr>
    </w:tbl>
    <w:p w14:paraId="41313F47" w14:textId="77777777" w:rsidR="00E23AE5" w:rsidRDefault="00E23AE5" w:rsidP="00E23AE5">
      <w:pPr>
        <w:spacing w:after="0" w:line="240" w:lineRule="auto"/>
      </w:pPr>
    </w:p>
    <w:p w14:paraId="36B64F28" w14:textId="77777777" w:rsidR="00754E93" w:rsidRDefault="00754E93">
      <w:pPr>
        <w:spacing w:after="160" w:line="259" w:lineRule="auto"/>
      </w:pPr>
      <w:r>
        <w:br w:type="page"/>
      </w:r>
    </w:p>
    <w:tbl>
      <w:tblPr>
        <w:tblStyle w:val="Tabelraster"/>
        <w:tblW w:w="0" w:type="auto"/>
        <w:tblInd w:w="-5" w:type="dxa"/>
        <w:tblLook w:val="04A0" w:firstRow="1" w:lastRow="0" w:firstColumn="1" w:lastColumn="0" w:noHBand="0" w:noVBand="1"/>
      </w:tblPr>
      <w:tblGrid>
        <w:gridCol w:w="9356"/>
      </w:tblGrid>
      <w:tr w:rsidR="00E23AE5" w:rsidRPr="000405C8" w14:paraId="2366FB85" w14:textId="77777777" w:rsidTr="0040706D">
        <w:tc>
          <w:tcPr>
            <w:tcW w:w="9356" w:type="dxa"/>
          </w:tcPr>
          <w:p w14:paraId="33BFABF9" w14:textId="77777777" w:rsidR="00E23AE5" w:rsidRDefault="00E23AE5" w:rsidP="0040706D">
            <w:pPr>
              <w:spacing w:after="0" w:line="240" w:lineRule="auto"/>
            </w:pPr>
            <w:r>
              <w:lastRenderedPageBreak/>
              <w:t>Vraag</w:t>
            </w:r>
          </w:p>
          <w:p w14:paraId="5B35360A" w14:textId="77777777" w:rsidR="00E23AE5" w:rsidRPr="000405C8" w:rsidRDefault="00E23AE5" w:rsidP="0040706D">
            <w:pPr>
              <w:spacing w:after="0" w:line="240" w:lineRule="auto"/>
            </w:pPr>
          </w:p>
        </w:tc>
      </w:tr>
      <w:tr w:rsidR="00E23AE5" w:rsidRPr="000405C8" w14:paraId="698285F9" w14:textId="77777777" w:rsidTr="0040706D">
        <w:tc>
          <w:tcPr>
            <w:tcW w:w="9356" w:type="dxa"/>
          </w:tcPr>
          <w:p w14:paraId="40CBE7A5" w14:textId="5B8EC8B4" w:rsidR="00E23AE5" w:rsidRPr="000405C8" w:rsidRDefault="00A367DC" w:rsidP="00A367DC">
            <w:pPr>
              <w:pStyle w:val="Lijstalinea"/>
              <w:numPr>
                <w:ilvl w:val="0"/>
                <w:numId w:val="14"/>
              </w:numPr>
              <w:spacing w:after="0" w:line="240" w:lineRule="auto"/>
            </w:pPr>
            <w:r>
              <w:t>Hoe zou u willen voorstellen de continuïteit voor SAB te borgen voor het onverhoopte geval dat u als leverancier in een positie komt dat u het systeem niet meer kunt beheren en doorontwikkelen?</w:t>
            </w:r>
          </w:p>
        </w:tc>
      </w:tr>
    </w:tbl>
    <w:p w14:paraId="4F5A83EA" w14:textId="77777777" w:rsidR="00E23AE5" w:rsidRDefault="00E23AE5" w:rsidP="00E23AE5">
      <w:pPr>
        <w:pStyle w:val="Lijstalinea"/>
        <w:spacing w:after="0" w:line="240" w:lineRule="auto"/>
        <w:ind w:left="360"/>
      </w:pPr>
    </w:p>
    <w:tbl>
      <w:tblPr>
        <w:tblStyle w:val="Tabelraster"/>
        <w:tblW w:w="0" w:type="auto"/>
        <w:tblLook w:val="04A0" w:firstRow="1" w:lastRow="0" w:firstColumn="1" w:lastColumn="0" w:noHBand="0" w:noVBand="1"/>
      </w:tblPr>
      <w:tblGrid>
        <w:gridCol w:w="9396"/>
      </w:tblGrid>
      <w:tr w:rsidR="00E23AE5" w:rsidRPr="00C30F09" w14:paraId="743C08F8" w14:textId="77777777" w:rsidTr="0040706D">
        <w:tc>
          <w:tcPr>
            <w:tcW w:w="9396" w:type="dxa"/>
          </w:tcPr>
          <w:p w14:paraId="5E837568" w14:textId="77777777" w:rsidR="00E23AE5" w:rsidRPr="00C30F09" w:rsidRDefault="00E23AE5" w:rsidP="0040706D">
            <w:pPr>
              <w:spacing w:after="0" w:line="240" w:lineRule="auto"/>
            </w:pPr>
            <w:r w:rsidRPr="00C30F09">
              <w:t>Antwoord</w:t>
            </w:r>
          </w:p>
        </w:tc>
      </w:tr>
      <w:tr w:rsidR="00E23AE5" w:rsidRPr="00C30F09" w14:paraId="428166C5" w14:textId="77777777" w:rsidTr="0040706D">
        <w:tc>
          <w:tcPr>
            <w:tcW w:w="9396" w:type="dxa"/>
          </w:tcPr>
          <w:p w14:paraId="3E310B67" w14:textId="77777777" w:rsidR="00E23AE5" w:rsidRDefault="00E23AE5" w:rsidP="0040706D">
            <w:pPr>
              <w:spacing w:after="0" w:line="240" w:lineRule="auto"/>
            </w:pPr>
          </w:p>
          <w:p w14:paraId="7A8F4B40" w14:textId="77777777" w:rsidR="00E23AE5" w:rsidRDefault="00E23AE5" w:rsidP="0040706D">
            <w:pPr>
              <w:spacing w:after="0" w:line="240" w:lineRule="auto"/>
            </w:pPr>
          </w:p>
          <w:p w14:paraId="6646D879" w14:textId="77777777" w:rsidR="00E23AE5" w:rsidRDefault="00E23AE5" w:rsidP="0040706D">
            <w:pPr>
              <w:spacing w:after="0" w:line="240" w:lineRule="auto"/>
            </w:pPr>
          </w:p>
          <w:p w14:paraId="46EB8E78" w14:textId="77777777" w:rsidR="00E23AE5" w:rsidRDefault="00E23AE5" w:rsidP="0040706D">
            <w:pPr>
              <w:spacing w:after="0" w:line="240" w:lineRule="auto"/>
            </w:pPr>
          </w:p>
          <w:p w14:paraId="55C57CBD" w14:textId="77777777" w:rsidR="00E23AE5" w:rsidRDefault="00E23AE5" w:rsidP="0040706D">
            <w:pPr>
              <w:spacing w:after="0" w:line="240" w:lineRule="auto"/>
            </w:pPr>
          </w:p>
          <w:p w14:paraId="144F5520" w14:textId="77777777" w:rsidR="00E23AE5" w:rsidRPr="00C30F09" w:rsidRDefault="00E23AE5" w:rsidP="0040706D">
            <w:pPr>
              <w:spacing w:after="0" w:line="240" w:lineRule="auto"/>
            </w:pPr>
          </w:p>
        </w:tc>
      </w:tr>
    </w:tbl>
    <w:p w14:paraId="30009211" w14:textId="77777777" w:rsidR="00E23AE5" w:rsidRDefault="00E23AE5" w:rsidP="00E23AE5">
      <w:pPr>
        <w:spacing w:after="0" w:line="240" w:lineRule="auto"/>
      </w:pPr>
    </w:p>
    <w:p w14:paraId="2ADE3D92" w14:textId="77777777" w:rsidR="00754E93" w:rsidRDefault="00754E93">
      <w:pPr>
        <w:spacing w:after="160" w:line="259" w:lineRule="auto"/>
      </w:pPr>
      <w:r>
        <w:br w:type="page"/>
      </w:r>
    </w:p>
    <w:tbl>
      <w:tblPr>
        <w:tblStyle w:val="Tabelraster"/>
        <w:tblW w:w="0" w:type="auto"/>
        <w:tblInd w:w="-5" w:type="dxa"/>
        <w:tblLook w:val="04A0" w:firstRow="1" w:lastRow="0" w:firstColumn="1" w:lastColumn="0" w:noHBand="0" w:noVBand="1"/>
      </w:tblPr>
      <w:tblGrid>
        <w:gridCol w:w="9356"/>
      </w:tblGrid>
      <w:tr w:rsidR="00A367DC" w:rsidRPr="000405C8" w14:paraId="5F47D89A" w14:textId="77777777" w:rsidTr="0040706D">
        <w:tc>
          <w:tcPr>
            <w:tcW w:w="9356" w:type="dxa"/>
          </w:tcPr>
          <w:p w14:paraId="131405E1" w14:textId="77777777" w:rsidR="00A367DC" w:rsidRDefault="00A367DC" w:rsidP="0040706D">
            <w:pPr>
              <w:spacing w:after="0" w:line="240" w:lineRule="auto"/>
            </w:pPr>
            <w:r>
              <w:lastRenderedPageBreak/>
              <w:t>Vraag</w:t>
            </w:r>
          </w:p>
          <w:p w14:paraId="02325086" w14:textId="77777777" w:rsidR="00A367DC" w:rsidRPr="000405C8" w:rsidRDefault="00A367DC" w:rsidP="0040706D">
            <w:pPr>
              <w:spacing w:after="0" w:line="240" w:lineRule="auto"/>
            </w:pPr>
          </w:p>
        </w:tc>
      </w:tr>
      <w:tr w:rsidR="007B174D" w:rsidRPr="000405C8" w14:paraId="53515EA0" w14:textId="77777777" w:rsidTr="0040706D">
        <w:tc>
          <w:tcPr>
            <w:tcW w:w="9356" w:type="dxa"/>
          </w:tcPr>
          <w:p w14:paraId="624D876D" w14:textId="26E1A877" w:rsidR="007B174D" w:rsidRPr="000405C8" w:rsidRDefault="007B174D" w:rsidP="007B174D">
            <w:pPr>
              <w:pStyle w:val="Lijstalinea"/>
              <w:numPr>
                <w:ilvl w:val="0"/>
                <w:numId w:val="14"/>
              </w:numPr>
              <w:spacing w:after="0" w:line="240" w:lineRule="auto"/>
            </w:pPr>
            <w:r w:rsidRPr="0060676B">
              <w:t>Welke kanttekeningen heeft u verder bij de voorgenomen eisen (zie hoofdstuk 5 van bijlage 8)?</w:t>
            </w:r>
          </w:p>
        </w:tc>
      </w:tr>
    </w:tbl>
    <w:p w14:paraId="73A80DE4" w14:textId="77777777" w:rsidR="00A367DC" w:rsidRDefault="00A367DC" w:rsidP="00A367DC">
      <w:pPr>
        <w:pStyle w:val="Lijstalinea"/>
        <w:spacing w:after="0" w:line="240" w:lineRule="auto"/>
        <w:ind w:left="360"/>
      </w:pPr>
    </w:p>
    <w:tbl>
      <w:tblPr>
        <w:tblStyle w:val="Tabelraster"/>
        <w:tblW w:w="0" w:type="auto"/>
        <w:tblLook w:val="04A0" w:firstRow="1" w:lastRow="0" w:firstColumn="1" w:lastColumn="0" w:noHBand="0" w:noVBand="1"/>
      </w:tblPr>
      <w:tblGrid>
        <w:gridCol w:w="9396"/>
      </w:tblGrid>
      <w:tr w:rsidR="00A367DC" w:rsidRPr="00C30F09" w14:paraId="0FB631BA" w14:textId="77777777" w:rsidTr="0040706D">
        <w:tc>
          <w:tcPr>
            <w:tcW w:w="9396" w:type="dxa"/>
          </w:tcPr>
          <w:p w14:paraId="1129E801" w14:textId="77777777" w:rsidR="00A367DC" w:rsidRPr="00C30F09" w:rsidRDefault="00A367DC" w:rsidP="0040706D">
            <w:pPr>
              <w:spacing w:after="0" w:line="240" w:lineRule="auto"/>
            </w:pPr>
            <w:r w:rsidRPr="00C30F09">
              <w:t>Antwoord</w:t>
            </w:r>
          </w:p>
        </w:tc>
      </w:tr>
      <w:tr w:rsidR="00A367DC" w:rsidRPr="00C30F09" w14:paraId="5BCD80BD" w14:textId="77777777" w:rsidTr="0040706D">
        <w:tc>
          <w:tcPr>
            <w:tcW w:w="9396" w:type="dxa"/>
          </w:tcPr>
          <w:p w14:paraId="5B9E6B5C" w14:textId="77777777" w:rsidR="00A367DC" w:rsidRDefault="00A367DC" w:rsidP="0040706D">
            <w:pPr>
              <w:spacing w:after="0" w:line="240" w:lineRule="auto"/>
            </w:pPr>
          </w:p>
          <w:p w14:paraId="67898A80" w14:textId="77777777" w:rsidR="00A367DC" w:rsidRDefault="00A367DC" w:rsidP="0040706D">
            <w:pPr>
              <w:spacing w:after="0" w:line="240" w:lineRule="auto"/>
            </w:pPr>
          </w:p>
          <w:p w14:paraId="229347CA" w14:textId="77777777" w:rsidR="00A367DC" w:rsidRDefault="00A367DC" w:rsidP="0040706D">
            <w:pPr>
              <w:spacing w:after="0" w:line="240" w:lineRule="auto"/>
            </w:pPr>
          </w:p>
          <w:p w14:paraId="0735CA75" w14:textId="77777777" w:rsidR="00A367DC" w:rsidRDefault="00A367DC" w:rsidP="0040706D">
            <w:pPr>
              <w:spacing w:after="0" w:line="240" w:lineRule="auto"/>
            </w:pPr>
          </w:p>
          <w:p w14:paraId="35A49537" w14:textId="77777777" w:rsidR="00A367DC" w:rsidRDefault="00A367DC" w:rsidP="0040706D">
            <w:pPr>
              <w:spacing w:after="0" w:line="240" w:lineRule="auto"/>
            </w:pPr>
          </w:p>
          <w:p w14:paraId="05FD26FE" w14:textId="77777777" w:rsidR="00A367DC" w:rsidRPr="00C30F09" w:rsidRDefault="00A367DC" w:rsidP="0040706D">
            <w:pPr>
              <w:spacing w:after="0" w:line="240" w:lineRule="auto"/>
            </w:pPr>
          </w:p>
        </w:tc>
      </w:tr>
    </w:tbl>
    <w:p w14:paraId="4547529B" w14:textId="77777777" w:rsidR="00A367DC" w:rsidRDefault="00A367DC" w:rsidP="00A367DC">
      <w:pPr>
        <w:spacing w:after="0" w:line="240" w:lineRule="auto"/>
      </w:pPr>
    </w:p>
    <w:p w14:paraId="7F38741E" w14:textId="77777777" w:rsidR="00754E93" w:rsidRDefault="00754E93">
      <w:pPr>
        <w:spacing w:after="160" w:line="259" w:lineRule="auto"/>
      </w:pPr>
      <w:r>
        <w:br w:type="page"/>
      </w:r>
    </w:p>
    <w:p w14:paraId="32A53B2C" w14:textId="77777777" w:rsidR="009E4741" w:rsidRDefault="009E4741" w:rsidP="009E4741">
      <w:r>
        <w:lastRenderedPageBreak/>
        <w:t>Wij vragen u aanvullend de volgende vragen beantwoorden, indien u een SaaS-oplossing voorstelt:</w:t>
      </w:r>
    </w:p>
    <w:p w14:paraId="52D5AAC0" w14:textId="77777777" w:rsidR="007B174D" w:rsidRDefault="007B174D" w:rsidP="007B174D">
      <w:pPr>
        <w:spacing w:after="0" w:line="240" w:lineRule="auto"/>
      </w:pPr>
    </w:p>
    <w:tbl>
      <w:tblPr>
        <w:tblStyle w:val="Tabelraster"/>
        <w:tblW w:w="0" w:type="auto"/>
        <w:tblInd w:w="-5" w:type="dxa"/>
        <w:tblLook w:val="04A0" w:firstRow="1" w:lastRow="0" w:firstColumn="1" w:lastColumn="0" w:noHBand="0" w:noVBand="1"/>
      </w:tblPr>
      <w:tblGrid>
        <w:gridCol w:w="9356"/>
      </w:tblGrid>
      <w:tr w:rsidR="007B174D" w:rsidRPr="000405C8" w14:paraId="48D0139C" w14:textId="77777777" w:rsidTr="0040706D">
        <w:tc>
          <w:tcPr>
            <w:tcW w:w="9356" w:type="dxa"/>
          </w:tcPr>
          <w:p w14:paraId="6A046DCD" w14:textId="77777777" w:rsidR="007B174D" w:rsidRDefault="007B174D" w:rsidP="0040706D">
            <w:pPr>
              <w:spacing w:after="0" w:line="240" w:lineRule="auto"/>
            </w:pPr>
            <w:r>
              <w:t>Vraag</w:t>
            </w:r>
          </w:p>
          <w:p w14:paraId="46F53A72" w14:textId="77777777" w:rsidR="007B174D" w:rsidRPr="000405C8" w:rsidRDefault="007B174D" w:rsidP="0040706D">
            <w:pPr>
              <w:spacing w:after="0" w:line="240" w:lineRule="auto"/>
            </w:pPr>
          </w:p>
        </w:tc>
      </w:tr>
      <w:tr w:rsidR="007B174D" w:rsidRPr="000405C8" w14:paraId="4FF4DD1F" w14:textId="77777777" w:rsidTr="0040706D">
        <w:tc>
          <w:tcPr>
            <w:tcW w:w="9356" w:type="dxa"/>
          </w:tcPr>
          <w:p w14:paraId="718D2C99" w14:textId="15D1A54F" w:rsidR="007B174D" w:rsidRPr="000405C8" w:rsidRDefault="007B174D" w:rsidP="007B174D">
            <w:pPr>
              <w:pStyle w:val="Lijstalinea"/>
              <w:numPr>
                <w:ilvl w:val="0"/>
                <w:numId w:val="14"/>
              </w:numPr>
              <w:spacing w:after="0" w:line="240" w:lineRule="auto"/>
            </w:pPr>
            <w:r w:rsidRPr="00F7510E">
              <w:t>Wat is uw visie op de door SAB gestelde behoefte?</w:t>
            </w:r>
          </w:p>
        </w:tc>
      </w:tr>
    </w:tbl>
    <w:p w14:paraId="7FD3CBB2" w14:textId="77777777" w:rsidR="007B174D" w:rsidRDefault="007B174D" w:rsidP="007B174D">
      <w:pPr>
        <w:pStyle w:val="Lijstalinea"/>
        <w:spacing w:after="0" w:line="240" w:lineRule="auto"/>
        <w:ind w:left="360"/>
      </w:pPr>
    </w:p>
    <w:tbl>
      <w:tblPr>
        <w:tblStyle w:val="Tabelraster"/>
        <w:tblW w:w="0" w:type="auto"/>
        <w:tblLook w:val="04A0" w:firstRow="1" w:lastRow="0" w:firstColumn="1" w:lastColumn="0" w:noHBand="0" w:noVBand="1"/>
      </w:tblPr>
      <w:tblGrid>
        <w:gridCol w:w="9396"/>
      </w:tblGrid>
      <w:tr w:rsidR="007B174D" w:rsidRPr="00C30F09" w14:paraId="0871B631" w14:textId="77777777" w:rsidTr="0040706D">
        <w:tc>
          <w:tcPr>
            <w:tcW w:w="9396" w:type="dxa"/>
          </w:tcPr>
          <w:p w14:paraId="7B3A58E8" w14:textId="77777777" w:rsidR="007B174D" w:rsidRPr="00C30F09" w:rsidRDefault="007B174D" w:rsidP="0040706D">
            <w:pPr>
              <w:spacing w:after="0" w:line="240" w:lineRule="auto"/>
            </w:pPr>
            <w:r w:rsidRPr="00C30F09">
              <w:t>Antwoord</w:t>
            </w:r>
          </w:p>
        </w:tc>
      </w:tr>
      <w:tr w:rsidR="007B174D" w:rsidRPr="00C30F09" w14:paraId="185EEA32" w14:textId="77777777" w:rsidTr="0040706D">
        <w:tc>
          <w:tcPr>
            <w:tcW w:w="9396" w:type="dxa"/>
          </w:tcPr>
          <w:p w14:paraId="0D673DA9" w14:textId="77777777" w:rsidR="007B174D" w:rsidRDefault="007B174D" w:rsidP="0040706D">
            <w:pPr>
              <w:spacing w:after="0" w:line="240" w:lineRule="auto"/>
            </w:pPr>
          </w:p>
          <w:p w14:paraId="4CB5374A" w14:textId="77777777" w:rsidR="007B174D" w:rsidRDefault="007B174D" w:rsidP="0040706D">
            <w:pPr>
              <w:spacing w:after="0" w:line="240" w:lineRule="auto"/>
            </w:pPr>
          </w:p>
          <w:p w14:paraId="5F16E2E1" w14:textId="77777777" w:rsidR="007B174D" w:rsidRDefault="007B174D" w:rsidP="0040706D">
            <w:pPr>
              <w:spacing w:after="0" w:line="240" w:lineRule="auto"/>
            </w:pPr>
          </w:p>
          <w:p w14:paraId="0C0AB925" w14:textId="77777777" w:rsidR="007B174D" w:rsidRDefault="007B174D" w:rsidP="0040706D">
            <w:pPr>
              <w:spacing w:after="0" w:line="240" w:lineRule="auto"/>
            </w:pPr>
          </w:p>
          <w:p w14:paraId="126D6708" w14:textId="77777777" w:rsidR="007B174D" w:rsidRDefault="007B174D" w:rsidP="0040706D">
            <w:pPr>
              <w:spacing w:after="0" w:line="240" w:lineRule="auto"/>
            </w:pPr>
          </w:p>
          <w:p w14:paraId="0A16664A" w14:textId="77777777" w:rsidR="007B174D" w:rsidRPr="00C30F09" w:rsidRDefault="007B174D" w:rsidP="0040706D">
            <w:pPr>
              <w:spacing w:after="0" w:line="240" w:lineRule="auto"/>
            </w:pPr>
          </w:p>
        </w:tc>
      </w:tr>
    </w:tbl>
    <w:p w14:paraId="563D5C37" w14:textId="77777777" w:rsidR="007B174D" w:rsidRDefault="007B174D" w:rsidP="007B174D">
      <w:pPr>
        <w:spacing w:after="0" w:line="240" w:lineRule="auto"/>
      </w:pPr>
    </w:p>
    <w:p w14:paraId="5DA1E500" w14:textId="77777777" w:rsidR="00C3513C" w:rsidRDefault="00C3513C">
      <w:pPr>
        <w:spacing w:after="160" w:line="259" w:lineRule="auto"/>
      </w:pPr>
      <w:r>
        <w:br w:type="page"/>
      </w:r>
    </w:p>
    <w:p w14:paraId="25AB704A" w14:textId="77777777" w:rsidR="00C3513C" w:rsidRDefault="00C3513C" w:rsidP="00C3513C">
      <w:r>
        <w:lastRenderedPageBreak/>
        <w:t>Wij vragen u aanvullend de volgende vragen beantwoorden, indien u een SaaS-oplossing voorstelt:</w:t>
      </w:r>
    </w:p>
    <w:p w14:paraId="71B1B166" w14:textId="77777777" w:rsidR="00D66B82" w:rsidRDefault="00D66B82" w:rsidP="00D66B82">
      <w:pPr>
        <w:spacing w:after="0" w:line="240" w:lineRule="auto"/>
      </w:pPr>
    </w:p>
    <w:tbl>
      <w:tblPr>
        <w:tblStyle w:val="Tabelraster"/>
        <w:tblW w:w="0" w:type="auto"/>
        <w:tblInd w:w="-5" w:type="dxa"/>
        <w:tblLook w:val="04A0" w:firstRow="1" w:lastRow="0" w:firstColumn="1" w:lastColumn="0" w:noHBand="0" w:noVBand="1"/>
      </w:tblPr>
      <w:tblGrid>
        <w:gridCol w:w="9356"/>
      </w:tblGrid>
      <w:tr w:rsidR="00D66B82" w:rsidRPr="000405C8" w14:paraId="502518F8" w14:textId="77777777" w:rsidTr="0040706D">
        <w:tc>
          <w:tcPr>
            <w:tcW w:w="9356" w:type="dxa"/>
          </w:tcPr>
          <w:p w14:paraId="48EF791C" w14:textId="77777777" w:rsidR="00D66B82" w:rsidRDefault="00D66B82" w:rsidP="0040706D">
            <w:pPr>
              <w:spacing w:after="0" w:line="240" w:lineRule="auto"/>
            </w:pPr>
            <w:r>
              <w:t>Vraag</w:t>
            </w:r>
          </w:p>
          <w:p w14:paraId="2606061C" w14:textId="77777777" w:rsidR="00D66B82" w:rsidRPr="000405C8" w:rsidRDefault="00D66B82" w:rsidP="0040706D">
            <w:pPr>
              <w:spacing w:after="0" w:line="240" w:lineRule="auto"/>
            </w:pPr>
          </w:p>
        </w:tc>
      </w:tr>
      <w:tr w:rsidR="00D66B82" w:rsidRPr="000405C8" w14:paraId="1ED3E673" w14:textId="77777777" w:rsidTr="0040706D">
        <w:tc>
          <w:tcPr>
            <w:tcW w:w="9356" w:type="dxa"/>
          </w:tcPr>
          <w:p w14:paraId="3A3BAFCC" w14:textId="34323B2B" w:rsidR="00D66B82" w:rsidRPr="000405C8" w:rsidRDefault="00D66B82" w:rsidP="00D66B82">
            <w:pPr>
              <w:pStyle w:val="Lijstalinea"/>
              <w:numPr>
                <w:ilvl w:val="0"/>
                <w:numId w:val="14"/>
              </w:numPr>
              <w:spacing w:after="0" w:line="240" w:lineRule="auto"/>
            </w:pPr>
            <w:r w:rsidRPr="001A51A1">
              <w:t>Op welke bestaande SaaS-dienst is uw voorgestelde aanbod gebaseerd? Beschrijf deze oplossing en uw ervaring hiermee.</w:t>
            </w:r>
          </w:p>
        </w:tc>
      </w:tr>
    </w:tbl>
    <w:p w14:paraId="423C8C3D" w14:textId="77777777" w:rsidR="00D66B82" w:rsidRDefault="00D66B82" w:rsidP="00D66B82">
      <w:pPr>
        <w:pStyle w:val="Lijstalinea"/>
        <w:spacing w:after="0" w:line="240" w:lineRule="auto"/>
        <w:ind w:left="360"/>
      </w:pPr>
    </w:p>
    <w:tbl>
      <w:tblPr>
        <w:tblStyle w:val="Tabelraster"/>
        <w:tblW w:w="0" w:type="auto"/>
        <w:tblLook w:val="04A0" w:firstRow="1" w:lastRow="0" w:firstColumn="1" w:lastColumn="0" w:noHBand="0" w:noVBand="1"/>
      </w:tblPr>
      <w:tblGrid>
        <w:gridCol w:w="9396"/>
      </w:tblGrid>
      <w:tr w:rsidR="00D66B82" w:rsidRPr="00C30F09" w14:paraId="5F4D9C0A" w14:textId="77777777" w:rsidTr="0040706D">
        <w:tc>
          <w:tcPr>
            <w:tcW w:w="9396" w:type="dxa"/>
          </w:tcPr>
          <w:p w14:paraId="27DCDE6C" w14:textId="77777777" w:rsidR="00D66B82" w:rsidRPr="00C30F09" w:rsidRDefault="00D66B82" w:rsidP="0040706D">
            <w:pPr>
              <w:spacing w:after="0" w:line="240" w:lineRule="auto"/>
            </w:pPr>
            <w:r w:rsidRPr="00C30F09">
              <w:t>Antwoord</w:t>
            </w:r>
          </w:p>
        </w:tc>
      </w:tr>
      <w:tr w:rsidR="00D66B82" w:rsidRPr="00C30F09" w14:paraId="3F48D47F" w14:textId="77777777" w:rsidTr="0040706D">
        <w:tc>
          <w:tcPr>
            <w:tcW w:w="9396" w:type="dxa"/>
          </w:tcPr>
          <w:p w14:paraId="3F681E6C" w14:textId="77777777" w:rsidR="00D66B82" w:rsidRDefault="00D66B82" w:rsidP="0040706D">
            <w:pPr>
              <w:spacing w:after="0" w:line="240" w:lineRule="auto"/>
            </w:pPr>
          </w:p>
          <w:p w14:paraId="1863F991" w14:textId="77777777" w:rsidR="00D66B82" w:rsidRDefault="00D66B82" w:rsidP="0040706D">
            <w:pPr>
              <w:spacing w:after="0" w:line="240" w:lineRule="auto"/>
            </w:pPr>
          </w:p>
          <w:p w14:paraId="4E69EB78" w14:textId="77777777" w:rsidR="00D66B82" w:rsidRDefault="00D66B82" w:rsidP="0040706D">
            <w:pPr>
              <w:spacing w:after="0" w:line="240" w:lineRule="auto"/>
            </w:pPr>
          </w:p>
          <w:p w14:paraId="507B327C" w14:textId="77777777" w:rsidR="00D66B82" w:rsidRDefault="00D66B82" w:rsidP="0040706D">
            <w:pPr>
              <w:spacing w:after="0" w:line="240" w:lineRule="auto"/>
            </w:pPr>
          </w:p>
          <w:p w14:paraId="214C9B5C" w14:textId="77777777" w:rsidR="00D66B82" w:rsidRDefault="00D66B82" w:rsidP="0040706D">
            <w:pPr>
              <w:spacing w:after="0" w:line="240" w:lineRule="auto"/>
            </w:pPr>
          </w:p>
          <w:p w14:paraId="12F0E9DF" w14:textId="77777777" w:rsidR="00D66B82" w:rsidRPr="00C30F09" w:rsidRDefault="00D66B82" w:rsidP="0040706D">
            <w:pPr>
              <w:spacing w:after="0" w:line="240" w:lineRule="auto"/>
            </w:pPr>
          </w:p>
        </w:tc>
      </w:tr>
    </w:tbl>
    <w:p w14:paraId="190B845B" w14:textId="77777777" w:rsidR="00D66B82" w:rsidRDefault="00D66B82" w:rsidP="00D66B82">
      <w:pPr>
        <w:spacing w:after="0" w:line="240" w:lineRule="auto"/>
      </w:pPr>
    </w:p>
    <w:p w14:paraId="709291BA" w14:textId="77777777" w:rsidR="00C3513C" w:rsidRDefault="00C3513C">
      <w:pPr>
        <w:spacing w:after="160" w:line="259" w:lineRule="auto"/>
      </w:pPr>
      <w:r>
        <w:br w:type="page"/>
      </w:r>
    </w:p>
    <w:p w14:paraId="41ED7B51" w14:textId="77777777" w:rsidR="00C3513C" w:rsidRDefault="00C3513C" w:rsidP="00C3513C">
      <w:r>
        <w:lastRenderedPageBreak/>
        <w:t>Wij vragen u aanvullend de volgende vragen beantwoorden, indien u een SaaS-oplossing voorstelt:</w:t>
      </w:r>
    </w:p>
    <w:p w14:paraId="6B2388BE" w14:textId="77777777" w:rsidR="00D66B82" w:rsidRDefault="00D66B82" w:rsidP="00D66B82">
      <w:pPr>
        <w:spacing w:after="0" w:line="240" w:lineRule="auto"/>
      </w:pPr>
    </w:p>
    <w:tbl>
      <w:tblPr>
        <w:tblStyle w:val="Tabelraster"/>
        <w:tblW w:w="0" w:type="auto"/>
        <w:tblInd w:w="-5" w:type="dxa"/>
        <w:tblLook w:val="04A0" w:firstRow="1" w:lastRow="0" w:firstColumn="1" w:lastColumn="0" w:noHBand="0" w:noVBand="1"/>
      </w:tblPr>
      <w:tblGrid>
        <w:gridCol w:w="9356"/>
      </w:tblGrid>
      <w:tr w:rsidR="00D66B82" w:rsidRPr="000405C8" w14:paraId="757C46DD" w14:textId="77777777" w:rsidTr="0040706D">
        <w:tc>
          <w:tcPr>
            <w:tcW w:w="9356" w:type="dxa"/>
          </w:tcPr>
          <w:p w14:paraId="4D41E19A" w14:textId="77777777" w:rsidR="00D66B82" w:rsidRDefault="00D66B82" w:rsidP="0040706D">
            <w:pPr>
              <w:spacing w:after="0" w:line="240" w:lineRule="auto"/>
            </w:pPr>
            <w:r>
              <w:t>Vraag</w:t>
            </w:r>
          </w:p>
          <w:p w14:paraId="73789F18" w14:textId="77777777" w:rsidR="00D66B82" w:rsidRPr="000405C8" w:rsidRDefault="00D66B82" w:rsidP="0040706D">
            <w:pPr>
              <w:spacing w:after="0" w:line="240" w:lineRule="auto"/>
            </w:pPr>
          </w:p>
        </w:tc>
      </w:tr>
      <w:tr w:rsidR="00D66B82" w:rsidRPr="000405C8" w14:paraId="0A2579B7" w14:textId="77777777" w:rsidTr="0040706D">
        <w:tc>
          <w:tcPr>
            <w:tcW w:w="9356" w:type="dxa"/>
          </w:tcPr>
          <w:p w14:paraId="3BB782E6" w14:textId="22E972AC" w:rsidR="00D66B82" w:rsidRPr="000405C8" w:rsidRDefault="00D66B82" w:rsidP="00D66B82">
            <w:pPr>
              <w:pStyle w:val="Lijstalinea"/>
              <w:numPr>
                <w:ilvl w:val="0"/>
                <w:numId w:val="14"/>
              </w:numPr>
              <w:spacing w:after="0" w:line="240" w:lineRule="auto"/>
            </w:pPr>
            <w:r w:rsidRPr="00B84809">
              <w:t>Welke functies zijn standaard onderdeel van de SaaS-dienst en waar zijn aanpassingen voor nodig? Hoe groot in termen van ontwikkelinspanning acht u de ten behoeve van SAB noodzakelijke aanpassingen op deze standaard SaaS-dienst?</w:t>
            </w:r>
          </w:p>
        </w:tc>
      </w:tr>
    </w:tbl>
    <w:p w14:paraId="5ABB11E2" w14:textId="77777777" w:rsidR="00D66B82" w:rsidRDefault="00D66B82" w:rsidP="00D66B82">
      <w:pPr>
        <w:pStyle w:val="Lijstalinea"/>
        <w:spacing w:after="0" w:line="240" w:lineRule="auto"/>
        <w:ind w:left="360"/>
      </w:pPr>
    </w:p>
    <w:tbl>
      <w:tblPr>
        <w:tblStyle w:val="Tabelraster"/>
        <w:tblW w:w="0" w:type="auto"/>
        <w:tblLook w:val="04A0" w:firstRow="1" w:lastRow="0" w:firstColumn="1" w:lastColumn="0" w:noHBand="0" w:noVBand="1"/>
      </w:tblPr>
      <w:tblGrid>
        <w:gridCol w:w="9396"/>
      </w:tblGrid>
      <w:tr w:rsidR="00D66B82" w:rsidRPr="00C30F09" w14:paraId="73B4ECB8" w14:textId="77777777" w:rsidTr="0040706D">
        <w:tc>
          <w:tcPr>
            <w:tcW w:w="9396" w:type="dxa"/>
          </w:tcPr>
          <w:p w14:paraId="55A9F1FA" w14:textId="77777777" w:rsidR="00D66B82" w:rsidRPr="00C30F09" w:rsidRDefault="00D66B82" w:rsidP="0040706D">
            <w:pPr>
              <w:spacing w:after="0" w:line="240" w:lineRule="auto"/>
            </w:pPr>
            <w:r w:rsidRPr="00C30F09">
              <w:t>Antwoord</w:t>
            </w:r>
          </w:p>
        </w:tc>
      </w:tr>
      <w:tr w:rsidR="00D66B82" w:rsidRPr="00C30F09" w14:paraId="4F4FB34A" w14:textId="77777777" w:rsidTr="0040706D">
        <w:tc>
          <w:tcPr>
            <w:tcW w:w="9396" w:type="dxa"/>
          </w:tcPr>
          <w:p w14:paraId="7EEA3412" w14:textId="77777777" w:rsidR="00D66B82" w:rsidRDefault="00D66B82" w:rsidP="0040706D">
            <w:pPr>
              <w:spacing w:after="0" w:line="240" w:lineRule="auto"/>
            </w:pPr>
          </w:p>
          <w:p w14:paraId="79DC7FA9" w14:textId="77777777" w:rsidR="00D66B82" w:rsidRDefault="00D66B82" w:rsidP="0040706D">
            <w:pPr>
              <w:spacing w:after="0" w:line="240" w:lineRule="auto"/>
            </w:pPr>
          </w:p>
          <w:p w14:paraId="1B1A709B" w14:textId="77777777" w:rsidR="00D66B82" w:rsidRDefault="00D66B82" w:rsidP="0040706D">
            <w:pPr>
              <w:spacing w:after="0" w:line="240" w:lineRule="auto"/>
            </w:pPr>
          </w:p>
          <w:p w14:paraId="605EA7AC" w14:textId="77777777" w:rsidR="00D66B82" w:rsidRDefault="00D66B82" w:rsidP="0040706D">
            <w:pPr>
              <w:spacing w:after="0" w:line="240" w:lineRule="auto"/>
            </w:pPr>
          </w:p>
          <w:p w14:paraId="2A53689F" w14:textId="77777777" w:rsidR="00D66B82" w:rsidRDefault="00D66B82" w:rsidP="0040706D">
            <w:pPr>
              <w:spacing w:after="0" w:line="240" w:lineRule="auto"/>
            </w:pPr>
          </w:p>
          <w:p w14:paraId="5CE16E42" w14:textId="77777777" w:rsidR="00D66B82" w:rsidRPr="00C30F09" w:rsidRDefault="00D66B82" w:rsidP="0040706D">
            <w:pPr>
              <w:spacing w:after="0" w:line="240" w:lineRule="auto"/>
            </w:pPr>
          </w:p>
        </w:tc>
      </w:tr>
    </w:tbl>
    <w:p w14:paraId="2F53814E" w14:textId="77777777" w:rsidR="00D66B82" w:rsidRDefault="00D66B82" w:rsidP="00D66B82">
      <w:pPr>
        <w:spacing w:after="0" w:line="240" w:lineRule="auto"/>
      </w:pPr>
    </w:p>
    <w:p w14:paraId="503376FD" w14:textId="77777777" w:rsidR="00C3513C" w:rsidRDefault="00C3513C">
      <w:pPr>
        <w:spacing w:after="160" w:line="259" w:lineRule="auto"/>
      </w:pPr>
      <w:r>
        <w:br w:type="page"/>
      </w:r>
    </w:p>
    <w:p w14:paraId="598C95DF" w14:textId="77777777" w:rsidR="00C3513C" w:rsidRDefault="00C3513C" w:rsidP="00C3513C">
      <w:r>
        <w:lastRenderedPageBreak/>
        <w:t>Wij vragen u aanvullend de volgende vragen beantwoorden, indien u een SaaS-oplossing voorstelt:</w:t>
      </w:r>
    </w:p>
    <w:p w14:paraId="4C756869" w14:textId="77777777" w:rsidR="00D66B82" w:rsidRDefault="00D66B82" w:rsidP="00D66B82">
      <w:pPr>
        <w:spacing w:after="0" w:line="240" w:lineRule="auto"/>
      </w:pPr>
    </w:p>
    <w:tbl>
      <w:tblPr>
        <w:tblStyle w:val="Tabelraster"/>
        <w:tblW w:w="0" w:type="auto"/>
        <w:tblInd w:w="-5" w:type="dxa"/>
        <w:tblLook w:val="04A0" w:firstRow="1" w:lastRow="0" w:firstColumn="1" w:lastColumn="0" w:noHBand="0" w:noVBand="1"/>
      </w:tblPr>
      <w:tblGrid>
        <w:gridCol w:w="9356"/>
      </w:tblGrid>
      <w:tr w:rsidR="00D66B82" w:rsidRPr="000405C8" w14:paraId="1FE472D9" w14:textId="77777777" w:rsidTr="0040706D">
        <w:tc>
          <w:tcPr>
            <w:tcW w:w="9356" w:type="dxa"/>
          </w:tcPr>
          <w:p w14:paraId="4F3362B4" w14:textId="77777777" w:rsidR="00D66B82" w:rsidRDefault="00D66B82" w:rsidP="0040706D">
            <w:pPr>
              <w:spacing w:after="0" w:line="240" w:lineRule="auto"/>
            </w:pPr>
            <w:r>
              <w:t>Vraag</w:t>
            </w:r>
          </w:p>
          <w:p w14:paraId="015E7613" w14:textId="77777777" w:rsidR="00D66B82" w:rsidRPr="000405C8" w:rsidRDefault="00D66B82" w:rsidP="0040706D">
            <w:pPr>
              <w:spacing w:after="0" w:line="240" w:lineRule="auto"/>
            </w:pPr>
          </w:p>
        </w:tc>
      </w:tr>
      <w:tr w:rsidR="00D66B82" w:rsidRPr="000405C8" w14:paraId="7329792D" w14:textId="77777777" w:rsidTr="0040706D">
        <w:tc>
          <w:tcPr>
            <w:tcW w:w="9356" w:type="dxa"/>
          </w:tcPr>
          <w:p w14:paraId="1A16AE4D" w14:textId="6A277C1C" w:rsidR="00D66B82" w:rsidRPr="000405C8" w:rsidRDefault="00D66B82" w:rsidP="00D66B82">
            <w:pPr>
              <w:pStyle w:val="Lijstalinea"/>
              <w:numPr>
                <w:ilvl w:val="0"/>
                <w:numId w:val="14"/>
              </w:numPr>
              <w:spacing w:after="0" w:line="240" w:lineRule="auto"/>
            </w:pPr>
            <w:r w:rsidRPr="00C231ED">
              <w:t>Hoe ziet u de relatie tussen enerzijds de SaaS-oplossing zoals deze ten behoeve van SAB wordt gerealiseerd en anderzijds het standaard SaaS-aanbod?</w:t>
            </w:r>
          </w:p>
        </w:tc>
      </w:tr>
    </w:tbl>
    <w:p w14:paraId="191ABA8F" w14:textId="77777777" w:rsidR="00D66B82" w:rsidRDefault="00D66B82" w:rsidP="00D66B82">
      <w:pPr>
        <w:pStyle w:val="Lijstalinea"/>
        <w:spacing w:after="0" w:line="240" w:lineRule="auto"/>
        <w:ind w:left="360"/>
      </w:pPr>
    </w:p>
    <w:tbl>
      <w:tblPr>
        <w:tblStyle w:val="Tabelraster"/>
        <w:tblW w:w="0" w:type="auto"/>
        <w:tblLook w:val="04A0" w:firstRow="1" w:lastRow="0" w:firstColumn="1" w:lastColumn="0" w:noHBand="0" w:noVBand="1"/>
      </w:tblPr>
      <w:tblGrid>
        <w:gridCol w:w="9396"/>
      </w:tblGrid>
      <w:tr w:rsidR="00D66B82" w:rsidRPr="00C30F09" w14:paraId="40499C2A" w14:textId="77777777" w:rsidTr="0040706D">
        <w:tc>
          <w:tcPr>
            <w:tcW w:w="9396" w:type="dxa"/>
          </w:tcPr>
          <w:p w14:paraId="3173BDEB" w14:textId="77777777" w:rsidR="00D66B82" w:rsidRPr="00C30F09" w:rsidRDefault="00D66B82" w:rsidP="0040706D">
            <w:pPr>
              <w:spacing w:after="0" w:line="240" w:lineRule="auto"/>
            </w:pPr>
            <w:r w:rsidRPr="00C30F09">
              <w:t>Antwoord</w:t>
            </w:r>
          </w:p>
        </w:tc>
      </w:tr>
      <w:tr w:rsidR="00D66B82" w:rsidRPr="00C30F09" w14:paraId="11318FE1" w14:textId="77777777" w:rsidTr="0040706D">
        <w:tc>
          <w:tcPr>
            <w:tcW w:w="9396" w:type="dxa"/>
          </w:tcPr>
          <w:p w14:paraId="62F8CF26" w14:textId="77777777" w:rsidR="00D66B82" w:rsidRDefault="00D66B82" w:rsidP="0040706D">
            <w:pPr>
              <w:spacing w:after="0" w:line="240" w:lineRule="auto"/>
            </w:pPr>
          </w:p>
          <w:p w14:paraId="7E2FC11D" w14:textId="77777777" w:rsidR="00D66B82" w:rsidRDefault="00D66B82" w:rsidP="0040706D">
            <w:pPr>
              <w:spacing w:after="0" w:line="240" w:lineRule="auto"/>
            </w:pPr>
          </w:p>
          <w:p w14:paraId="09106D59" w14:textId="77777777" w:rsidR="00D66B82" w:rsidRDefault="00D66B82" w:rsidP="0040706D">
            <w:pPr>
              <w:spacing w:after="0" w:line="240" w:lineRule="auto"/>
            </w:pPr>
          </w:p>
          <w:p w14:paraId="563FB3E4" w14:textId="77777777" w:rsidR="00D66B82" w:rsidRDefault="00D66B82" w:rsidP="0040706D">
            <w:pPr>
              <w:spacing w:after="0" w:line="240" w:lineRule="auto"/>
            </w:pPr>
          </w:p>
          <w:p w14:paraId="64E51362" w14:textId="77777777" w:rsidR="00D66B82" w:rsidRDefault="00D66B82" w:rsidP="0040706D">
            <w:pPr>
              <w:spacing w:after="0" w:line="240" w:lineRule="auto"/>
            </w:pPr>
          </w:p>
          <w:p w14:paraId="43258379" w14:textId="77777777" w:rsidR="00D66B82" w:rsidRPr="00C30F09" w:rsidRDefault="00D66B82" w:rsidP="0040706D">
            <w:pPr>
              <w:spacing w:after="0" w:line="240" w:lineRule="auto"/>
            </w:pPr>
          </w:p>
        </w:tc>
      </w:tr>
    </w:tbl>
    <w:p w14:paraId="6D4DBE79" w14:textId="77777777" w:rsidR="00D66B82" w:rsidRDefault="00D66B82" w:rsidP="00D66B82">
      <w:pPr>
        <w:spacing w:after="0" w:line="240" w:lineRule="auto"/>
      </w:pPr>
    </w:p>
    <w:p w14:paraId="7E21AAED" w14:textId="77777777" w:rsidR="00C3513C" w:rsidRDefault="00C3513C">
      <w:pPr>
        <w:spacing w:after="160" w:line="259" w:lineRule="auto"/>
      </w:pPr>
      <w:r>
        <w:br w:type="page"/>
      </w:r>
    </w:p>
    <w:p w14:paraId="1CA718EF" w14:textId="77777777" w:rsidR="00D330AE" w:rsidRDefault="00D330AE" w:rsidP="00D330AE">
      <w:r>
        <w:lastRenderedPageBreak/>
        <w:t>Wij vragen u aanvullend de volgende vragen beantwoorden, indien u een SaaS-oplossing voorstelt:</w:t>
      </w:r>
    </w:p>
    <w:tbl>
      <w:tblPr>
        <w:tblStyle w:val="Tabelraster"/>
        <w:tblW w:w="0" w:type="auto"/>
        <w:tblInd w:w="-5" w:type="dxa"/>
        <w:tblLook w:val="04A0" w:firstRow="1" w:lastRow="0" w:firstColumn="1" w:lastColumn="0" w:noHBand="0" w:noVBand="1"/>
      </w:tblPr>
      <w:tblGrid>
        <w:gridCol w:w="9356"/>
      </w:tblGrid>
      <w:tr w:rsidR="00D66B82" w:rsidRPr="000405C8" w14:paraId="3A26ACD4" w14:textId="77777777" w:rsidTr="0040706D">
        <w:tc>
          <w:tcPr>
            <w:tcW w:w="9356" w:type="dxa"/>
          </w:tcPr>
          <w:p w14:paraId="568D2880" w14:textId="77777777" w:rsidR="00D66B82" w:rsidRDefault="00D66B82" w:rsidP="0040706D">
            <w:pPr>
              <w:spacing w:after="0" w:line="240" w:lineRule="auto"/>
            </w:pPr>
            <w:r>
              <w:t>Vraag</w:t>
            </w:r>
          </w:p>
          <w:p w14:paraId="00578F72" w14:textId="77777777" w:rsidR="00D66B82" w:rsidRPr="000405C8" w:rsidRDefault="00D66B82" w:rsidP="0040706D">
            <w:pPr>
              <w:spacing w:after="0" w:line="240" w:lineRule="auto"/>
            </w:pPr>
          </w:p>
        </w:tc>
      </w:tr>
      <w:tr w:rsidR="00D66B82" w:rsidRPr="000405C8" w14:paraId="24C85141" w14:textId="77777777" w:rsidTr="0040706D">
        <w:tc>
          <w:tcPr>
            <w:tcW w:w="9356" w:type="dxa"/>
          </w:tcPr>
          <w:p w14:paraId="78C1257E" w14:textId="36A377F5" w:rsidR="00D66B82" w:rsidRPr="000405C8" w:rsidRDefault="00D66B82" w:rsidP="00D66B82">
            <w:pPr>
              <w:pStyle w:val="Lijstalinea"/>
              <w:numPr>
                <w:ilvl w:val="0"/>
                <w:numId w:val="14"/>
              </w:numPr>
              <w:spacing w:after="0" w:line="240" w:lineRule="auto"/>
            </w:pPr>
            <w:r w:rsidRPr="00507225">
              <w:t>Kunt u, gegeven de hierboven beschreven relatie, snel inspelen op nieuwe behoeften van SAB? Beschrijf het hiervoor te doorlopen proces en het realistisch te verwachten tijdspad.</w:t>
            </w:r>
          </w:p>
        </w:tc>
      </w:tr>
    </w:tbl>
    <w:p w14:paraId="33E1F578" w14:textId="77777777" w:rsidR="00D66B82" w:rsidRDefault="00D66B82" w:rsidP="00D66B82">
      <w:pPr>
        <w:pStyle w:val="Lijstalinea"/>
        <w:spacing w:after="0" w:line="240" w:lineRule="auto"/>
        <w:ind w:left="360"/>
      </w:pPr>
    </w:p>
    <w:tbl>
      <w:tblPr>
        <w:tblStyle w:val="Tabelraster"/>
        <w:tblW w:w="0" w:type="auto"/>
        <w:tblLook w:val="04A0" w:firstRow="1" w:lastRow="0" w:firstColumn="1" w:lastColumn="0" w:noHBand="0" w:noVBand="1"/>
      </w:tblPr>
      <w:tblGrid>
        <w:gridCol w:w="9396"/>
      </w:tblGrid>
      <w:tr w:rsidR="00D66B82" w:rsidRPr="00C30F09" w14:paraId="5F1CF5D1" w14:textId="77777777" w:rsidTr="0040706D">
        <w:tc>
          <w:tcPr>
            <w:tcW w:w="9396" w:type="dxa"/>
          </w:tcPr>
          <w:p w14:paraId="7E92C1AD" w14:textId="77777777" w:rsidR="00D66B82" w:rsidRPr="00C30F09" w:rsidRDefault="00D66B82" w:rsidP="0040706D">
            <w:pPr>
              <w:spacing w:after="0" w:line="240" w:lineRule="auto"/>
            </w:pPr>
            <w:r w:rsidRPr="00C30F09">
              <w:t>Antwoord</w:t>
            </w:r>
          </w:p>
        </w:tc>
      </w:tr>
      <w:tr w:rsidR="00D66B82" w:rsidRPr="00C30F09" w14:paraId="097B4243" w14:textId="77777777" w:rsidTr="0040706D">
        <w:tc>
          <w:tcPr>
            <w:tcW w:w="9396" w:type="dxa"/>
          </w:tcPr>
          <w:p w14:paraId="750F4962" w14:textId="77777777" w:rsidR="00D66B82" w:rsidRDefault="00D66B82" w:rsidP="0040706D">
            <w:pPr>
              <w:spacing w:after="0" w:line="240" w:lineRule="auto"/>
            </w:pPr>
          </w:p>
          <w:p w14:paraId="667F3B78" w14:textId="77777777" w:rsidR="00D66B82" w:rsidRDefault="00D66B82" w:rsidP="0040706D">
            <w:pPr>
              <w:spacing w:after="0" w:line="240" w:lineRule="auto"/>
            </w:pPr>
          </w:p>
          <w:p w14:paraId="3A196900" w14:textId="77777777" w:rsidR="00D66B82" w:rsidRDefault="00D66B82" w:rsidP="0040706D">
            <w:pPr>
              <w:spacing w:after="0" w:line="240" w:lineRule="auto"/>
            </w:pPr>
          </w:p>
          <w:p w14:paraId="7BDDE8E2" w14:textId="77777777" w:rsidR="00D66B82" w:rsidRDefault="00D66B82" w:rsidP="0040706D">
            <w:pPr>
              <w:spacing w:after="0" w:line="240" w:lineRule="auto"/>
            </w:pPr>
          </w:p>
          <w:p w14:paraId="0B3C15AC" w14:textId="77777777" w:rsidR="00D66B82" w:rsidRDefault="00D66B82" w:rsidP="0040706D">
            <w:pPr>
              <w:spacing w:after="0" w:line="240" w:lineRule="auto"/>
            </w:pPr>
          </w:p>
          <w:p w14:paraId="1B182CCC" w14:textId="77777777" w:rsidR="00D66B82" w:rsidRPr="00C30F09" w:rsidRDefault="00D66B82" w:rsidP="0040706D">
            <w:pPr>
              <w:spacing w:after="0" w:line="240" w:lineRule="auto"/>
            </w:pPr>
          </w:p>
        </w:tc>
      </w:tr>
    </w:tbl>
    <w:p w14:paraId="58A9C800" w14:textId="77777777" w:rsidR="00D66B82" w:rsidRDefault="00D66B82" w:rsidP="00D66B82">
      <w:pPr>
        <w:spacing w:after="0" w:line="240" w:lineRule="auto"/>
      </w:pPr>
    </w:p>
    <w:p w14:paraId="2EC80AA9" w14:textId="77777777" w:rsidR="00D66B82" w:rsidRDefault="00D66B82" w:rsidP="00D66B82">
      <w:pPr>
        <w:spacing w:after="0" w:line="240" w:lineRule="auto"/>
      </w:pPr>
    </w:p>
    <w:p w14:paraId="618754D0" w14:textId="77777777" w:rsidR="00D330AE" w:rsidRDefault="00D330AE">
      <w:pPr>
        <w:spacing w:after="160" w:line="259" w:lineRule="auto"/>
      </w:pPr>
      <w:r>
        <w:br w:type="page"/>
      </w:r>
    </w:p>
    <w:p w14:paraId="1FCD934B" w14:textId="77777777" w:rsidR="00D330AE" w:rsidRDefault="00D330AE" w:rsidP="00D330AE">
      <w:r>
        <w:lastRenderedPageBreak/>
        <w:t>Wij vragen u aanvullend de volgende vragen beantwoorden, indien u een SaaS-oplossing voorstelt:</w:t>
      </w:r>
    </w:p>
    <w:tbl>
      <w:tblPr>
        <w:tblStyle w:val="Tabelraster"/>
        <w:tblW w:w="0" w:type="auto"/>
        <w:tblInd w:w="-5" w:type="dxa"/>
        <w:tblLook w:val="04A0" w:firstRow="1" w:lastRow="0" w:firstColumn="1" w:lastColumn="0" w:noHBand="0" w:noVBand="1"/>
      </w:tblPr>
      <w:tblGrid>
        <w:gridCol w:w="9356"/>
      </w:tblGrid>
      <w:tr w:rsidR="00D66B82" w:rsidRPr="000405C8" w14:paraId="7F649496" w14:textId="77777777" w:rsidTr="0040706D">
        <w:tc>
          <w:tcPr>
            <w:tcW w:w="9356" w:type="dxa"/>
          </w:tcPr>
          <w:p w14:paraId="390D5FE4" w14:textId="77777777" w:rsidR="00D66B82" w:rsidRDefault="00D66B82" w:rsidP="0040706D">
            <w:pPr>
              <w:spacing w:after="0" w:line="240" w:lineRule="auto"/>
            </w:pPr>
            <w:r>
              <w:t>Vraag</w:t>
            </w:r>
          </w:p>
          <w:p w14:paraId="512479E1" w14:textId="77777777" w:rsidR="00D66B82" w:rsidRPr="000405C8" w:rsidRDefault="00D66B82" w:rsidP="0040706D">
            <w:pPr>
              <w:spacing w:after="0" w:line="240" w:lineRule="auto"/>
            </w:pPr>
          </w:p>
        </w:tc>
      </w:tr>
      <w:tr w:rsidR="00D66B82" w:rsidRPr="000405C8" w14:paraId="6CF8D4B4" w14:textId="77777777" w:rsidTr="0040706D">
        <w:tc>
          <w:tcPr>
            <w:tcW w:w="9356" w:type="dxa"/>
          </w:tcPr>
          <w:p w14:paraId="50A53541" w14:textId="21E59CF2" w:rsidR="00D66B82" w:rsidRPr="000405C8" w:rsidRDefault="00D66B82" w:rsidP="00D66B82">
            <w:pPr>
              <w:pStyle w:val="Lijstalinea"/>
              <w:numPr>
                <w:ilvl w:val="0"/>
                <w:numId w:val="14"/>
              </w:numPr>
              <w:spacing w:after="0" w:line="240" w:lineRule="auto"/>
            </w:pPr>
            <w:r w:rsidRPr="000A4024">
              <w:t>Wat zou het voordeel van deze SaaS-benadering zijn ten opzichte van applicatiebouw bovenop een PaaS?</w:t>
            </w:r>
          </w:p>
        </w:tc>
      </w:tr>
    </w:tbl>
    <w:p w14:paraId="2104F248" w14:textId="77777777" w:rsidR="00D66B82" w:rsidRDefault="00D66B82" w:rsidP="00D66B82">
      <w:pPr>
        <w:pStyle w:val="Lijstalinea"/>
        <w:spacing w:after="0" w:line="240" w:lineRule="auto"/>
        <w:ind w:left="360"/>
      </w:pPr>
    </w:p>
    <w:tbl>
      <w:tblPr>
        <w:tblStyle w:val="Tabelraster"/>
        <w:tblW w:w="0" w:type="auto"/>
        <w:tblLook w:val="04A0" w:firstRow="1" w:lastRow="0" w:firstColumn="1" w:lastColumn="0" w:noHBand="0" w:noVBand="1"/>
      </w:tblPr>
      <w:tblGrid>
        <w:gridCol w:w="9396"/>
      </w:tblGrid>
      <w:tr w:rsidR="00D66B82" w:rsidRPr="00C30F09" w14:paraId="12D86BBB" w14:textId="77777777" w:rsidTr="0040706D">
        <w:tc>
          <w:tcPr>
            <w:tcW w:w="9396" w:type="dxa"/>
          </w:tcPr>
          <w:p w14:paraId="55CF756B" w14:textId="77777777" w:rsidR="00D66B82" w:rsidRPr="00C30F09" w:rsidRDefault="00D66B82" w:rsidP="0040706D">
            <w:pPr>
              <w:spacing w:after="0" w:line="240" w:lineRule="auto"/>
            </w:pPr>
            <w:r w:rsidRPr="00C30F09">
              <w:t>Antwoord</w:t>
            </w:r>
          </w:p>
        </w:tc>
      </w:tr>
      <w:tr w:rsidR="00D66B82" w:rsidRPr="00C30F09" w14:paraId="104F1C63" w14:textId="77777777" w:rsidTr="0040706D">
        <w:tc>
          <w:tcPr>
            <w:tcW w:w="9396" w:type="dxa"/>
          </w:tcPr>
          <w:p w14:paraId="13A9A0F4" w14:textId="77777777" w:rsidR="00D66B82" w:rsidRDefault="00D66B82" w:rsidP="0040706D">
            <w:pPr>
              <w:spacing w:after="0" w:line="240" w:lineRule="auto"/>
            </w:pPr>
          </w:p>
          <w:p w14:paraId="6D907712" w14:textId="77777777" w:rsidR="00D66B82" w:rsidRDefault="00D66B82" w:rsidP="0040706D">
            <w:pPr>
              <w:spacing w:after="0" w:line="240" w:lineRule="auto"/>
            </w:pPr>
          </w:p>
          <w:p w14:paraId="5A34E3D9" w14:textId="77777777" w:rsidR="00D66B82" w:rsidRDefault="00D66B82" w:rsidP="0040706D">
            <w:pPr>
              <w:spacing w:after="0" w:line="240" w:lineRule="auto"/>
            </w:pPr>
          </w:p>
          <w:p w14:paraId="3A15F4D8" w14:textId="77777777" w:rsidR="00D66B82" w:rsidRDefault="00D66B82" w:rsidP="0040706D">
            <w:pPr>
              <w:spacing w:after="0" w:line="240" w:lineRule="auto"/>
            </w:pPr>
          </w:p>
          <w:p w14:paraId="775EC35B" w14:textId="77777777" w:rsidR="00D66B82" w:rsidRDefault="00D66B82" w:rsidP="0040706D">
            <w:pPr>
              <w:spacing w:after="0" w:line="240" w:lineRule="auto"/>
            </w:pPr>
          </w:p>
          <w:p w14:paraId="09795F71" w14:textId="77777777" w:rsidR="00D66B82" w:rsidRPr="00C30F09" w:rsidRDefault="00D66B82" w:rsidP="0040706D">
            <w:pPr>
              <w:spacing w:after="0" w:line="240" w:lineRule="auto"/>
            </w:pPr>
          </w:p>
        </w:tc>
      </w:tr>
    </w:tbl>
    <w:p w14:paraId="4600CD7E" w14:textId="77777777" w:rsidR="00D66B82" w:rsidRDefault="00D66B82" w:rsidP="00D66B82">
      <w:pPr>
        <w:spacing w:after="0" w:line="240" w:lineRule="auto"/>
      </w:pPr>
    </w:p>
    <w:p w14:paraId="76286AB4" w14:textId="0C5E83F6" w:rsidR="00D66B82" w:rsidRDefault="00D66B82" w:rsidP="00D66B82">
      <w:pPr>
        <w:spacing w:after="0" w:line="240" w:lineRule="auto"/>
      </w:pPr>
    </w:p>
    <w:p w14:paraId="20F93209" w14:textId="2BD9D022" w:rsidR="0052722E" w:rsidRDefault="0052722E">
      <w:pPr>
        <w:spacing w:after="160" w:line="259" w:lineRule="auto"/>
      </w:pPr>
      <w:r>
        <w:br w:type="page"/>
      </w:r>
    </w:p>
    <w:p w14:paraId="74AD9901" w14:textId="44050614" w:rsidR="0052722E" w:rsidRPr="007062FE" w:rsidRDefault="0052722E" w:rsidP="0052722E">
      <w:pPr>
        <w:rPr>
          <w:b/>
        </w:rPr>
      </w:pPr>
      <w:r w:rsidRPr="000E5D6D">
        <w:rPr>
          <w:b/>
        </w:rPr>
        <w:lastRenderedPageBreak/>
        <w:t>Tips / aanvullende informatie</w:t>
      </w:r>
      <w:bookmarkStart w:id="0" w:name="_GoBack"/>
      <w:bookmarkEnd w:id="0"/>
    </w:p>
    <w:tbl>
      <w:tblPr>
        <w:tblStyle w:val="Tabelraster"/>
        <w:tblW w:w="0" w:type="auto"/>
        <w:tblInd w:w="-5" w:type="dxa"/>
        <w:tblLook w:val="04A0" w:firstRow="1" w:lastRow="0" w:firstColumn="1" w:lastColumn="0" w:noHBand="0" w:noVBand="1"/>
      </w:tblPr>
      <w:tblGrid>
        <w:gridCol w:w="9356"/>
      </w:tblGrid>
      <w:tr w:rsidR="0052722E" w:rsidRPr="000405C8" w14:paraId="75725387" w14:textId="77777777" w:rsidTr="00362D3D">
        <w:tc>
          <w:tcPr>
            <w:tcW w:w="9356" w:type="dxa"/>
          </w:tcPr>
          <w:p w14:paraId="42D3BDAA" w14:textId="77777777" w:rsidR="0052722E" w:rsidRDefault="0052722E" w:rsidP="00362D3D">
            <w:pPr>
              <w:spacing w:after="0" w:line="240" w:lineRule="auto"/>
            </w:pPr>
            <w:r>
              <w:t>Vraag</w:t>
            </w:r>
          </w:p>
          <w:p w14:paraId="501FF7CD" w14:textId="77777777" w:rsidR="0052722E" w:rsidRPr="000405C8" w:rsidRDefault="0052722E" w:rsidP="00362D3D">
            <w:pPr>
              <w:spacing w:after="0" w:line="240" w:lineRule="auto"/>
            </w:pPr>
          </w:p>
        </w:tc>
      </w:tr>
      <w:tr w:rsidR="0052722E" w:rsidRPr="000405C8" w14:paraId="6F2BA5AF" w14:textId="77777777" w:rsidTr="00362D3D">
        <w:tc>
          <w:tcPr>
            <w:tcW w:w="9356" w:type="dxa"/>
          </w:tcPr>
          <w:p w14:paraId="3DFB5D00" w14:textId="7016BE7B" w:rsidR="0052722E" w:rsidRPr="000405C8" w:rsidRDefault="0052722E" w:rsidP="0052722E">
            <w:pPr>
              <w:pStyle w:val="Lijstalinea"/>
              <w:numPr>
                <w:ilvl w:val="0"/>
                <w:numId w:val="14"/>
              </w:numPr>
              <w:spacing w:after="0" w:line="240" w:lineRule="auto"/>
            </w:pPr>
            <w:r>
              <w:t>Zijn er nog tips, c.q. is er nog aanvullende informatie die u zou willen meegeven aan SAB?</w:t>
            </w:r>
          </w:p>
        </w:tc>
      </w:tr>
    </w:tbl>
    <w:p w14:paraId="78801EDC" w14:textId="77777777" w:rsidR="0052722E" w:rsidRDefault="0052722E" w:rsidP="0052722E">
      <w:pPr>
        <w:pStyle w:val="Lijstalinea"/>
        <w:spacing w:after="0" w:line="240" w:lineRule="auto"/>
        <w:ind w:left="360"/>
      </w:pPr>
    </w:p>
    <w:tbl>
      <w:tblPr>
        <w:tblStyle w:val="Tabelraster"/>
        <w:tblW w:w="0" w:type="auto"/>
        <w:tblLook w:val="04A0" w:firstRow="1" w:lastRow="0" w:firstColumn="1" w:lastColumn="0" w:noHBand="0" w:noVBand="1"/>
      </w:tblPr>
      <w:tblGrid>
        <w:gridCol w:w="9396"/>
      </w:tblGrid>
      <w:tr w:rsidR="0052722E" w:rsidRPr="00C30F09" w14:paraId="61C84994" w14:textId="77777777" w:rsidTr="00362D3D">
        <w:tc>
          <w:tcPr>
            <w:tcW w:w="9396" w:type="dxa"/>
          </w:tcPr>
          <w:p w14:paraId="662CDA87" w14:textId="77777777" w:rsidR="0052722E" w:rsidRPr="00C30F09" w:rsidRDefault="0052722E" w:rsidP="00362D3D">
            <w:pPr>
              <w:spacing w:after="0" w:line="240" w:lineRule="auto"/>
            </w:pPr>
            <w:r w:rsidRPr="00C30F09">
              <w:t>Antwoord</w:t>
            </w:r>
          </w:p>
        </w:tc>
      </w:tr>
      <w:tr w:rsidR="0052722E" w:rsidRPr="00C30F09" w14:paraId="5E77CCEB" w14:textId="77777777" w:rsidTr="00362D3D">
        <w:tc>
          <w:tcPr>
            <w:tcW w:w="9396" w:type="dxa"/>
          </w:tcPr>
          <w:p w14:paraId="5BBB991E" w14:textId="77777777" w:rsidR="0052722E" w:rsidRDefault="0052722E" w:rsidP="00362D3D">
            <w:pPr>
              <w:spacing w:after="0" w:line="240" w:lineRule="auto"/>
            </w:pPr>
          </w:p>
          <w:p w14:paraId="46EDF262" w14:textId="77777777" w:rsidR="0052722E" w:rsidRDefault="0052722E" w:rsidP="00362D3D">
            <w:pPr>
              <w:spacing w:after="0" w:line="240" w:lineRule="auto"/>
            </w:pPr>
          </w:p>
          <w:p w14:paraId="31787551" w14:textId="77777777" w:rsidR="0052722E" w:rsidRDefault="0052722E" w:rsidP="00362D3D">
            <w:pPr>
              <w:spacing w:after="0" w:line="240" w:lineRule="auto"/>
            </w:pPr>
          </w:p>
          <w:p w14:paraId="7539647D" w14:textId="77777777" w:rsidR="0052722E" w:rsidRDefault="0052722E" w:rsidP="00362D3D">
            <w:pPr>
              <w:spacing w:after="0" w:line="240" w:lineRule="auto"/>
            </w:pPr>
          </w:p>
          <w:p w14:paraId="35D0F4DD" w14:textId="77777777" w:rsidR="0052722E" w:rsidRDefault="0052722E" w:rsidP="00362D3D">
            <w:pPr>
              <w:spacing w:after="0" w:line="240" w:lineRule="auto"/>
            </w:pPr>
          </w:p>
          <w:p w14:paraId="2C4E9A07" w14:textId="77777777" w:rsidR="0052722E" w:rsidRPr="00C30F09" w:rsidRDefault="0052722E" w:rsidP="00362D3D">
            <w:pPr>
              <w:spacing w:after="0" w:line="240" w:lineRule="auto"/>
            </w:pPr>
          </w:p>
        </w:tc>
      </w:tr>
    </w:tbl>
    <w:p w14:paraId="10BDBFC8" w14:textId="77777777" w:rsidR="0052722E" w:rsidRDefault="0052722E" w:rsidP="0052722E">
      <w:pPr>
        <w:spacing w:after="0" w:line="240" w:lineRule="auto"/>
      </w:pPr>
    </w:p>
    <w:p w14:paraId="0CA22B4F" w14:textId="77777777" w:rsidR="0052722E" w:rsidRDefault="0052722E" w:rsidP="0052722E">
      <w:pPr>
        <w:spacing w:after="0" w:line="240" w:lineRule="auto"/>
      </w:pPr>
    </w:p>
    <w:p w14:paraId="531C030B" w14:textId="77777777" w:rsidR="0052722E" w:rsidRDefault="0052722E" w:rsidP="0052722E">
      <w:pPr>
        <w:spacing w:after="0" w:line="240" w:lineRule="auto"/>
      </w:pPr>
    </w:p>
    <w:p w14:paraId="0AC58180" w14:textId="77777777" w:rsidR="0052722E" w:rsidRDefault="0052722E" w:rsidP="00D66B82">
      <w:pPr>
        <w:spacing w:after="0" w:line="240" w:lineRule="auto"/>
      </w:pPr>
    </w:p>
    <w:sectPr w:rsidR="0052722E" w:rsidSect="00A9450D">
      <w:headerReference w:type="first" r:id="rId7"/>
      <w:footerReference w:type="first" r:id="rId8"/>
      <w:pgSz w:w="12240" w:h="15840"/>
      <w:pgMar w:top="1417" w:right="1417" w:bottom="1417" w:left="1417" w:header="708" w:footer="708"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6C9FAD" w14:textId="77777777" w:rsidR="00AC1201" w:rsidRDefault="00AC1201" w:rsidP="00662653">
      <w:pPr>
        <w:spacing w:after="0" w:line="240" w:lineRule="auto"/>
      </w:pPr>
      <w:r>
        <w:separator/>
      </w:r>
    </w:p>
  </w:endnote>
  <w:endnote w:type="continuationSeparator" w:id="0">
    <w:p w14:paraId="779FFBFC" w14:textId="77777777" w:rsidR="00AC1201" w:rsidRDefault="00AC1201" w:rsidP="006626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inanummer"/>
      </w:rPr>
      <w:id w:val="304590218"/>
      <w:docPartObj>
        <w:docPartGallery w:val="Page Numbers (Bottom of Page)"/>
        <w:docPartUnique/>
      </w:docPartObj>
    </w:sdtPr>
    <w:sdtEndPr>
      <w:rPr>
        <w:rStyle w:val="Paginanummer"/>
      </w:rPr>
    </w:sdtEndPr>
    <w:sdtContent>
      <w:p w14:paraId="66C8EB43" w14:textId="77777777" w:rsidR="00F80CB0" w:rsidRDefault="00F80CB0" w:rsidP="00F318A2">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sdtContent>
  </w:sdt>
  <w:p w14:paraId="44F65B4E" w14:textId="77777777" w:rsidR="00F80CB0" w:rsidRDefault="00F80CB0" w:rsidP="00F80CB0">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FB2403" w14:textId="77777777" w:rsidR="00AC1201" w:rsidRDefault="00AC1201" w:rsidP="00662653">
      <w:pPr>
        <w:spacing w:after="0" w:line="240" w:lineRule="auto"/>
      </w:pPr>
      <w:r>
        <w:separator/>
      </w:r>
    </w:p>
  </w:footnote>
  <w:footnote w:type="continuationSeparator" w:id="0">
    <w:p w14:paraId="67CDE816" w14:textId="77777777" w:rsidR="00AC1201" w:rsidRDefault="00AC1201" w:rsidP="006626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107619" w14:textId="77777777" w:rsidR="00A9450D" w:rsidRDefault="00A9450D">
    <w:pPr>
      <w:pStyle w:val="Koptekst"/>
    </w:pPr>
    <w:r>
      <w:rPr>
        <w:noProof/>
        <w:lang w:eastAsia="nl-NL"/>
      </w:rPr>
      <w:drawing>
        <wp:anchor distT="0" distB="0" distL="114300" distR="114300" simplePos="0" relativeHeight="251659264" behindDoc="0" locked="0" layoutInCell="1" allowOverlap="1" wp14:anchorId="405F5CCA" wp14:editId="25778E12">
          <wp:simplePos x="0" y="0"/>
          <wp:positionH relativeFrom="column">
            <wp:posOffset>5438775</wp:posOffset>
          </wp:positionH>
          <wp:positionV relativeFrom="paragraph">
            <wp:posOffset>-257810</wp:posOffset>
          </wp:positionV>
          <wp:extent cx="720000" cy="707031"/>
          <wp:effectExtent l="0" t="0" r="4445"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ABstichting_logo_PMS_WI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0000" cy="707031"/>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A539E"/>
    <w:multiLevelType w:val="hybridMultilevel"/>
    <w:tmpl w:val="4DBA53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0321D2"/>
    <w:multiLevelType w:val="hybridMultilevel"/>
    <w:tmpl w:val="4E64C4DE"/>
    <w:lvl w:ilvl="0" w:tplc="0413000F">
      <w:start w:val="1"/>
      <w:numFmt w:val="decimal"/>
      <w:lvlText w:val="%1."/>
      <w:lvlJc w:val="left"/>
      <w:pPr>
        <w:ind w:left="360" w:hanging="360"/>
      </w:pPr>
    </w:lvl>
    <w:lvl w:ilvl="1" w:tplc="D780ED44">
      <w:start w:val="1"/>
      <w:numFmt w:val="decimal"/>
      <w:lvlText w:val="%2"/>
      <w:lvlJc w:val="left"/>
      <w:pPr>
        <w:ind w:left="1420" w:hanging="700"/>
      </w:pPr>
      <w:rPr>
        <w:rFonts w:hint="default"/>
      </w:rPr>
    </w:lvl>
    <w:lvl w:ilvl="2" w:tplc="946EC930">
      <w:start w:val="1"/>
      <w:numFmt w:val="lowerLetter"/>
      <w:lvlText w:val="%3)"/>
      <w:lvlJc w:val="left"/>
      <w:pPr>
        <w:ind w:left="1980" w:hanging="360"/>
      </w:pPr>
      <w:rPr>
        <w:rFonts w:hint="default"/>
      </w:r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A964720"/>
    <w:multiLevelType w:val="hybridMultilevel"/>
    <w:tmpl w:val="C9682C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CD15B1B"/>
    <w:multiLevelType w:val="hybridMultilevel"/>
    <w:tmpl w:val="A75016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04D1D8C"/>
    <w:multiLevelType w:val="hybridMultilevel"/>
    <w:tmpl w:val="04C201CA"/>
    <w:lvl w:ilvl="0" w:tplc="0413000F">
      <w:start w:val="1"/>
      <w:numFmt w:val="decimal"/>
      <w:lvlText w:val="%1."/>
      <w:lvlJc w:val="left"/>
      <w:pPr>
        <w:ind w:left="720" w:hanging="360"/>
      </w:pPr>
    </w:lvl>
    <w:lvl w:ilvl="1" w:tplc="D780ED44">
      <w:start w:val="1"/>
      <w:numFmt w:val="decimal"/>
      <w:lvlText w:val="%2"/>
      <w:lvlJc w:val="left"/>
      <w:pPr>
        <w:ind w:left="1780" w:hanging="700"/>
      </w:pPr>
      <w:rPr>
        <w:rFonts w:hint="default"/>
      </w:rPr>
    </w:lvl>
    <w:lvl w:ilvl="2" w:tplc="946EC930">
      <w:start w:val="1"/>
      <w:numFmt w:val="lowerLetter"/>
      <w:lvlText w:val="%3)"/>
      <w:lvlJc w:val="left"/>
      <w:pPr>
        <w:ind w:left="2340" w:hanging="360"/>
      </w:pPr>
      <w:rPr>
        <w:rFonts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42F04AF"/>
    <w:multiLevelType w:val="hybridMultilevel"/>
    <w:tmpl w:val="888033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71C2F89"/>
    <w:multiLevelType w:val="hybridMultilevel"/>
    <w:tmpl w:val="CDCE119A"/>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7" w15:restartNumberingAfterBreak="0">
    <w:nsid w:val="29806018"/>
    <w:multiLevelType w:val="hybridMultilevel"/>
    <w:tmpl w:val="B546B1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98E73B0"/>
    <w:multiLevelType w:val="hybridMultilevel"/>
    <w:tmpl w:val="EB640D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B946F5B"/>
    <w:multiLevelType w:val="hybridMultilevel"/>
    <w:tmpl w:val="A50A20F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4C446C9"/>
    <w:multiLevelType w:val="hybridMultilevel"/>
    <w:tmpl w:val="BF42FE9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290225E"/>
    <w:multiLevelType w:val="hybridMultilevel"/>
    <w:tmpl w:val="375C0BA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53A50F5"/>
    <w:multiLevelType w:val="hybridMultilevel"/>
    <w:tmpl w:val="7E2E4A64"/>
    <w:lvl w:ilvl="0" w:tplc="6E70598A">
      <w:numFmt w:val="bullet"/>
      <w:lvlText w:val="-"/>
      <w:lvlJc w:val="left"/>
      <w:pPr>
        <w:ind w:left="1065" w:hanging="705"/>
      </w:pPr>
      <w:rPr>
        <w:rFonts w:ascii="Arial" w:eastAsiaTheme="min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9E60865"/>
    <w:multiLevelType w:val="hybridMultilevel"/>
    <w:tmpl w:val="A41A0E2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29935DF"/>
    <w:multiLevelType w:val="hybridMultilevel"/>
    <w:tmpl w:val="D5327760"/>
    <w:lvl w:ilvl="0" w:tplc="0413000F">
      <w:start w:val="1"/>
      <w:numFmt w:val="decimal"/>
      <w:lvlText w:val="%1."/>
      <w:lvlJc w:val="left"/>
      <w:pPr>
        <w:ind w:left="720" w:hanging="360"/>
      </w:pPr>
    </w:lvl>
    <w:lvl w:ilvl="1" w:tplc="04130001">
      <w:start w:val="1"/>
      <w:numFmt w:val="bullet"/>
      <w:lvlText w:val=""/>
      <w:lvlJc w:val="left"/>
      <w:pPr>
        <w:ind w:left="720" w:hanging="360"/>
      </w:pPr>
      <w:rPr>
        <w:rFonts w:ascii="Symbol" w:hAnsi="Symbol" w:hint="default"/>
      </w:rPr>
    </w:lvl>
    <w:lvl w:ilvl="2" w:tplc="946EC930">
      <w:start w:val="1"/>
      <w:numFmt w:val="lowerLetter"/>
      <w:lvlText w:val="%3)"/>
      <w:lvlJc w:val="left"/>
      <w:pPr>
        <w:ind w:left="2340" w:hanging="360"/>
      </w:pPr>
      <w:rPr>
        <w:rFonts w:hint="default"/>
      </w:rPr>
    </w:lvl>
    <w:lvl w:ilvl="3" w:tplc="41E20E82">
      <w:start w:val="7"/>
      <w:numFmt w:val="decimal"/>
      <w:lvlText w:val="%4"/>
      <w:lvlJc w:val="left"/>
      <w:pPr>
        <w:ind w:left="2880" w:hanging="360"/>
      </w:pPr>
      <w:rPr>
        <w:rFonts w:hint="default"/>
      </w:r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9B55900"/>
    <w:multiLevelType w:val="multilevel"/>
    <w:tmpl w:val="6066B5DE"/>
    <w:lvl w:ilvl="0">
      <w:start w:val="1"/>
      <w:numFmt w:val="bullet"/>
      <w:lvlText w:val=""/>
      <w:lvlJc w:val="left"/>
      <w:pPr>
        <w:ind w:left="72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7DE465F7"/>
    <w:multiLevelType w:val="hybridMultilevel"/>
    <w:tmpl w:val="EF66C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
  </w:num>
  <w:num w:numId="2">
    <w:abstractNumId w:val="11"/>
  </w:num>
  <w:num w:numId="3">
    <w:abstractNumId w:val="7"/>
  </w:num>
  <w:num w:numId="4">
    <w:abstractNumId w:val="5"/>
  </w:num>
  <w:num w:numId="5">
    <w:abstractNumId w:val="0"/>
  </w:num>
  <w:num w:numId="6">
    <w:abstractNumId w:val="9"/>
  </w:num>
  <w:num w:numId="7">
    <w:abstractNumId w:val="2"/>
  </w:num>
  <w:num w:numId="8">
    <w:abstractNumId w:val="16"/>
  </w:num>
  <w:num w:numId="9">
    <w:abstractNumId w:val="4"/>
  </w:num>
  <w:num w:numId="10">
    <w:abstractNumId w:val="13"/>
  </w:num>
  <w:num w:numId="11">
    <w:abstractNumId w:val="15"/>
  </w:num>
  <w:num w:numId="12">
    <w:abstractNumId w:val="10"/>
  </w:num>
  <w:num w:numId="13">
    <w:abstractNumId w:val="14"/>
  </w:num>
  <w:num w:numId="14">
    <w:abstractNumId w:val="1"/>
  </w:num>
  <w:num w:numId="15">
    <w:abstractNumId w:val="6"/>
  </w:num>
  <w:num w:numId="16">
    <w:abstractNumId w:val="8"/>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4002"/>
    <w:rsid w:val="000405C8"/>
    <w:rsid w:val="000A772C"/>
    <w:rsid w:val="000F7C02"/>
    <w:rsid w:val="00120EA6"/>
    <w:rsid w:val="001A2B5F"/>
    <w:rsid w:val="0022039F"/>
    <w:rsid w:val="0029421B"/>
    <w:rsid w:val="002E1314"/>
    <w:rsid w:val="00367B20"/>
    <w:rsid w:val="003723C6"/>
    <w:rsid w:val="003A206B"/>
    <w:rsid w:val="003C0578"/>
    <w:rsid w:val="003E1181"/>
    <w:rsid w:val="003F483E"/>
    <w:rsid w:val="0043196D"/>
    <w:rsid w:val="00482263"/>
    <w:rsid w:val="00487E92"/>
    <w:rsid w:val="0052722E"/>
    <w:rsid w:val="005366C0"/>
    <w:rsid w:val="00571B22"/>
    <w:rsid w:val="005A7AB4"/>
    <w:rsid w:val="005C76B1"/>
    <w:rsid w:val="005E138A"/>
    <w:rsid w:val="00662653"/>
    <w:rsid w:val="007062FE"/>
    <w:rsid w:val="00754E93"/>
    <w:rsid w:val="00777E9A"/>
    <w:rsid w:val="007B174D"/>
    <w:rsid w:val="00800B7D"/>
    <w:rsid w:val="0082656F"/>
    <w:rsid w:val="00877554"/>
    <w:rsid w:val="008A7092"/>
    <w:rsid w:val="008D0412"/>
    <w:rsid w:val="008D770B"/>
    <w:rsid w:val="0094783E"/>
    <w:rsid w:val="009E4741"/>
    <w:rsid w:val="00A367DC"/>
    <w:rsid w:val="00A9450D"/>
    <w:rsid w:val="00AC1201"/>
    <w:rsid w:val="00B32C05"/>
    <w:rsid w:val="00B34F04"/>
    <w:rsid w:val="00B90B64"/>
    <w:rsid w:val="00BB0A7D"/>
    <w:rsid w:val="00BF7462"/>
    <w:rsid w:val="00C30F09"/>
    <w:rsid w:val="00C3513C"/>
    <w:rsid w:val="00D17A52"/>
    <w:rsid w:val="00D330AE"/>
    <w:rsid w:val="00D50637"/>
    <w:rsid w:val="00D66B82"/>
    <w:rsid w:val="00DD0B38"/>
    <w:rsid w:val="00E07361"/>
    <w:rsid w:val="00E23AE5"/>
    <w:rsid w:val="00E37AFF"/>
    <w:rsid w:val="00E51FBA"/>
    <w:rsid w:val="00E96494"/>
    <w:rsid w:val="00EE6FBD"/>
    <w:rsid w:val="00F80CB0"/>
    <w:rsid w:val="00FC4002"/>
    <w:rsid w:val="00FE3C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74A979"/>
  <w15:chartTrackingRefBased/>
  <w15:docId w15:val="{6AB387F9-3BB5-4D0C-AE5F-D70C56DD0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C76B1"/>
    <w:pPr>
      <w:spacing w:after="200" w:line="288" w:lineRule="auto"/>
    </w:pPr>
    <w:rPr>
      <w:rFonts w:ascii="Arial" w:eastAsiaTheme="minorEastAsia" w:hAnsi="Arial"/>
      <w:sz w:val="20"/>
      <w:szCs w:val="21"/>
    </w:rPr>
  </w:style>
  <w:style w:type="paragraph" w:styleId="Kop1">
    <w:name w:val="heading 1"/>
    <w:basedOn w:val="Standaard"/>
    <w:next w:val="Standaard"/>
    <w:link w:val="Kop1Char"/>
    <w:autoRedefine/>
    <w:uiPriority w:val="9"/>
    <w:qFormat/>
    <w:rsid w:val="009E4741"/>
    <w:pPr>
      <w:keepNext/>
      <w:keepLines/>
      <w:spacing w:before="240"/>
      <w:outlineLvl w:val="0"/>
    </w:pPr>
    <w:rPr>
      <w:rFonts w:eastAsiaTheme="majorEastAsia" w:cstheme="majorBidi"/>
      <w:b/>
      <w:color w:val="0E406B"/>
      <w:sz w:val="28"/>
      <w:szCs w:val="32"/>
    </w:rPr>
  </w:style>
  <w:style w:type="paragraph" w:styleId="Kop2">
    <w:name w:val="heading 2"/>
    <w:basedOn w:val="Standaard"/>
    <w:next w:val="Standaard"/>
    <w:link w:val="Kop2Char"/>
    <w:uiPriority w:val="9"/>
    <w:unhideWhenUsed/>
    <w:qFormat/>
    <w:rsid w:val="00BF7462"/>
    <w:pPr>
      <w:keepNext/>
      <w:keepLines/>
      <w:spacing w:before="40"/>
      <w:outlineLvl w:val="1"/>
    </w:pPr>
    <w:rPr>
      <w:rFonts w:eastAsiaTheme="majorEastAsia" w:cstheme="majorBidi"/>
      <w:color w:val="0092B3"/>
      <w:sz w:val="26"/>
      <w:szCs w:val="26"/>
    </w:rPr>
  </w:style>
  <w:style w:type="paragraph" w:styleId="Kop3">
    <w:name w:val="heading 3"/>
    <w:basedOn w:val="Standaard"/>
    <w:next w:val="Standaard"/>
    <w:link w:val="Kop3Char"/>
    <w:uiPriority w:val="9"/>
    <w:unhideWhenUsed/>
    <w:qFormat/>
    <w:rsid w:val="00BF7462"/>
    <w:pPr>
      <w:keepNext/>
      <w:keepLines/>
      <w:spacing w:before="40"/>
      <w:outlineLvl w:val="2"/>
    </w:pPr>
    <w:rPr>
      <w:rFonts w:eastAsiaTheme="majorEastAsia" w:cstheme="majorBidi"/>
      <w:i/>
      <w:color w:val="0092B3"/>
      <w:szCs w:val="24"/>
    </w:rPr>
  </w:style>
  <w:style w:type="paragraph" w:styleId="Kop4">
    <w:name w:val="heading 4"/>
    <w:basedOn w:val="Standaard"/>
    <w:next w:val="Standaard"/>
    <w:link w:val="Kop4Char"/>
    <w:uiPriority w:val="9"/>
    <w:semiHidden/>
    <w:unhideWhenUsed/>
    <w:rsid w:val="0082656F"/>
    <w:pPr>
      <w:keepNext/>
      <w:keepLines/>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rsid w:val="0082656F"/>
    <w:pPr>
      <w:keepNext/>
      <w:keepLines/>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rsid w:val="0082656F"/>
    <w:pPr>
      <w:keepNext/>
      <w:keepLines/>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BF7462"/>
    <w:pPr>
      <w:keepNext/>
      <w:keepLines/>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BF7462"/>
    <w:pPr>
      <w:keepNext/>
      <w:keepLines/>
      <w:spacing w:before="40"/>
      <w:outlineLvl w:val="7"/>
    </w:pPr>
    <w:rPr>
      <w:rFonts w:asciiTheme="majorHAnsi" w:eastAsiaTheme="majorEastAsia" w:hAnsiTheme="majorHAnsi" w:cstheme="majorBidi"/>
      <w:color w:val="272727" w:themeColor="text1" w:themeTint="D8"/>
      <w:sz w:val="21"/>
    </w:rPr>
  </w:style>
  <w:style w:type="paragraph" w:styleId="Kop9">
    <w:name w:val="heading 9"/>
    <w:basedOn w:val="Standaard"/>
    <w:next w:val="Standaard"/>
    <w:link w:val="Kop9Char"/>
    <w:uiPriority w:val="9"/>
    <w:semiHidden/>
    <w:unhideWhenUsed/>
    <w:qFormat/>
    <w:rsid w:val="00BF7462"/>
    <w:pPr>
      <w:keepNext/>
      <w:keepLines/>
      <w:spacing w:before="40"/>
      <w:outlineLvl w:val="8"/>
    </w:pPr>
    <w:rPr>
      <w:rFonts w:asciiTheme="majorHAnsi" w:eastAsiaTheme="majorEastAsia" w:hAnsiTheme="majorHAnsi" w:cstheme="majorBidi"/>
      <w:i/>
      <w:iCs/>
      <w:color w:val="272727" w:themeColor="text1" w:themeTint="D8"/>
      <w:sz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E4741"/>
    <w:rPr>
      <w:rFonts w:ascii="Arial" w:eastAsiaTheme="majorEastAsia" w:hAnsi="Arial" w:cstheme="majorBidi"/>
      <w:b/>
      <w:color w:val="0E406B"/>
      <w:sz w:val="28"/>
      <w:szCs w:val="32"/>
    </w:rPr>
  </w:style>
  <w:style w:type="character" w:customStyle="1" w:styleId="Kop2Char">
    <w:name w:val="Kop 2 Char"/>
    <w:basedOn w:val="Standaardalinea-lettertype"/>
    <w:link w:val="Kop2"/>
    <w:uiPriority w:val="9"/>
    <w:rsid w:val="00BF7462"/>
    <w:rPr>
      <w:rFonts w:ascii="Arial" w:eastAsiaTheme="majorEastAsia" w:hAnsi="Arial" w:cstheme="majorBidi"/>
      <w:color w:val="0092B3"/>
      <w:sz w:val="26"/>
      <w:szCs w:val="26"/>
    </w:rPr>
  </w:style>
  <w:style w:type="character" w:customStyle="1" w:styleId="Kop3Char">
    <w:name w:val="Kop 3 Char"/>
    <w:basedOn w:val="Standaardalinea-lettertype"/>
    <w:link w:val="Kop3"/>
    <w:uiPriority w:val="9"/>
    <w:rsid w:val="00BF7462"/>
    <w:rPr>
      <w:rFonts w:ascii="Arial" w:eastAsiaTheme="majorEastAsia" w:hAnsi="Arial" w:cstheme="majorBidi"/>
      <w:i/>
      <w:color w:val="0092B3"/>
      <w:sz w:val="24"/>
      <w:szCs w:val="24"/>
    </w:rPr>
  </w:style>
  <w:style w:type="character" w:customStyle="1" w:styleId="Kop4Char">
    <w:name w:val="Kop 4 Char"/>
    <w:basedOn w:val="Standaardalinea-lettertype"/>
    <w:link w:val="Kop4"/>
    <w:uiPriority w:val="9"/>
    <w:semiHidden/>
    <w:rsid w:val="0082656F"/>
    <w:rPr>
      <w:rFonts w:asciiTheme="majorHAnsi" w:eastAsiaTheme="majorEastAsia" w:hAnsiTheme="majorHAnsi" w:cstheme="majorBidi"/>
      <w:i/>
      <w:iCs/>
      <w:color w:val="2E74B5" w:themeColor="accent1" w:themeShade="BF"/>
      <w:sz w:val="24"/>
    </w:rPr>
  </w:style>
  <w:style w:type="character" w:customStyle="1" w:styleId="Kop5Char">
    <w:name w:val="Kop 5 Char"/>
    <w:basedOn w:val="Standaardalinea-lettertype"/>
    <w:link w:val="Kop5"/>
    <w:uiPriority w:val="9"/>
    <w:semiHidden/>
    <w:rsid w:val="0082656F"/>
    <w:rPr>
      <w:rFonts w:asciiTheme="majorHAnsi" w:eastAsiaTheme="majorEastAsia" w:hAnsiTheme="majorHAnsi" w:cstheme="majorBidi"/>
      <w:color w:val="2E74B5" w:themeColor="accent1" w:themeShade="BF"/>
      <w:sz w:val="24"/>
    </w:rPr>
  </w:style>
  <w:style w:type="character" w:customStyle="1" w:styleId="Kop6Char">
    <w:name w:val="Kop 6 Char"/>
    <w:basedOn w:val="Standaardalinea-lettertype"/>
    <w:link w:val="Kop6"/>
    <w:uiPriority w:val="9"/>
    <w:semiHidden/>
    <w:rsid w:val="0082656F"/>
    <w:rPr>
      <w:rFonts w:asciiTheme="majorHAnsi" w:eastAsiaTheme="majorEastAsia" w:hAnsiTheme="majorHAnsi" w:cstheme="majorBidi"/>
      <w:color w:val="1F4D78" w:themeColor="accent1" w:themeShade="7F"/>
      <w:sz w:val="24"/>
    </w:rPr>
  </w:style>
  <w:style w:type="character" w:customStyle="1" w:styleId="Kop7Char">
    <w:name w:val="Kop 7 Char"/>
    <w:basedOn w:val="Standaardalinea-lettertype"/>
    <w:link w:val="Kop7"/>
    <w:uiPriority w:val="9"/>
    <w:semiHidden/>
    <w:rsid w:val="00BF7462"/>
    <w:rPr>
      <w:rFonts w:asciiTheme="majorHAnsi" w:eastAsiaTheme="majorEastAsia" w:hAnsiTheme="majorHAnsi" w:cstheme="majorBidi"/>
      <w:i/>
      <w:iCs/>
      <w:color w:val="1F4D78" w:themeColor="accent1" w:themeShade="7F"/>
      <w:sz w:val="24"/>
    </w:rPr>
  </w:style>
  <w:style w:type="character" w:customStyle="1" w:styleId="Kop8Char">
    <w:name w:val="Kop 8 Char"/>
    <w:basedOn w:val="Standaardalinea-lettertype"/>
    <w:link w:val="Kop8"/>
    <w:uiPriority w:val="9"/>
    <w:semiHidden/>
    <w:rsid w:val="00BF7462"/>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BF7462"/>
    <w:rPr>
      <w:rFonts w:asciiTheme="majorHAnsi" w:eastAsiaTheme="majorEastAsia" w:hAnsiTheme="majorHAnsi" w:cstheme="majorBidi"/>
      <w:i/>
      <w:iCs/>
      <w:color w:val="272727" w:themeColor="text1" w:themeTint="D8"/>
      <w:sz w:val="21"/>
      <w:szCs w:val="21"/>
    </w:rPr>
  </w:style>
  <w:style w:type="paragraph" w:styleId="Bijschrift">
    <w:name w:val="caption"/>
    <w:basedOn w:val="Standaard"/>
    <w:next w:val="Standaard"/>
    <w:uiPriority w:val="35"/>
    <w:semiHidden/>
    <w:unhideWhenUsed/>
    <w:qFormat/>
    <w:rsid w:val="00BF7462"/>
    <w:pPr>
      <w:spacing w:line="240" w:lineRule="auto"/>
    </w:pPr>
    <w:rPr>
      <w:i/>
      <w:iCs/>
      <w:color w:val="44546A" w:themeColor="text2"/>
      <w:sz w:val="18"/>
      <w:szCs w:val="18"/>
    </w:rPr>
  </w:style>
  <w:style w:type="paragraph" w:styleId="Titel">
    <w:name w:val="Title"/>
    <w:basedOn w:val="Standaard"/>
    <w:next w:val="Standaard"/>
    <w:link w:val="TitelChar"/>
    <w:uiPriority w:val="10"/>
    <w:qFormat/>
    <w:rsid w:val="00BF7462"/>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F746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F7462"/>
    <w:pPr>
      <w:numPr>
        <w:ilvl w:val="1"/>
      </w:numPr>
      <w:spacing w:after="160"/>
    </w:pPr>
    <w:rPr>
      <w:rFonts w:asciiTheme="minorHAnsi" w:hAnsiTheme="minorHAnsi"/>
      <w:color w:val="5A5A5A" w:themeColor="text1" w:themeTint="A5"/>
      <w:spacing w:val="15"/>
      <w:sz w:val="22"/>
    </w:rPr>
  </w:style>
  <w:style w:type="character" w:customStyle="1" w:styleId="OndertitelChar">
    <w:name w:val="Ondertitel Char"/>
    <w:basedOn w:val="Standaardalinea-lettertype"/>
    <w:link w:val="Ondertitel"/>
    <w:uiPriority w:val="11"/>
    <w:rsid w:val="00BF7462"/>
    <w:rPr>
      <w:rFonts w:eastAsiaTheme="minorEastAsia"/>
      <w:color w:val="5A5A5A" w:themeColor="text1" w:themeTint="A5"/>
      <w:spacing w:val="15"/>
    </w:rPr>
  </w:style>
  <w:style w:type="character" w:styleId="Zwaar">
    <w:name w:val="Strong"/>
    <w:basedOn w:val="Standaardalinea-lettertype"/>
    <w:uiPriority w:val="22"/>
    <w:qFormat/>
    <w:rsid w:val="00BF7462"/>
    <w:rPr>
      <w:b/>
      <w:bCs/>
    </w:rPr>
  </w:style>
  <w:style w:type="character" w:styleId="Nadruk">
    <w:name w:val="Emphasis"/>
    <w:basedOn w:val="Standaardalinea-lettertype"/>
    <w:uiPriority w:val="20"/>
    <w:qFormat/>
    <w:rsid w:val="00BF7462"/>
    <w:rPr>
      <w:i/>
      <w:iCs/>
    </w:rPr>
  </w:style>
  <w:style w:type="paragraph" w:styleId="Geenafstand">
    <w:name w:val="No Spacing"/>
    <w:uiPriority w:val="1"/>
    <w:qFormat/>
    <w:rsid w:val="00BF7462"/>
    <w:pPr>
      <w:spacing w:after="0" w:line="240" w:lineRule="auto"/>
    </w:pPr>
    <w:rPr>
      <w:rFonts w:ascii="Arial" w:hAnsi="Arial"/>
      <w:sz w:val="24"/>
    </w:rPr>
  </w:style>
  <w:style w:type="paragraph" w:styleId="Citaat">
    <w:name w:val="Quote"/>
    <w:basedOn w:val="Standaard"/>
    <w:next w:val="Standaard"/>
    <w:link w:val="CitaatChar"/>
    <w:uiPriority w:val="29"/>
    <w:qFormat/>
    <w:rsid w:val="00BF7462"/>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BF7462"/>
    <w:rPr>
      <w:rFonts w:ascii="Arial" w:hAnsi="Arial"/>
      <w:i/>
      <w:iCs/>
      <w:color w:val="404040" w:themeColor="text1" w:themeTint="BF"/>
      <w:sz w:val="24"/>
    </w:rPr>
  </w:style>
  <w:style w:type="paragraph" w:styleId="Duidelijkcitaat">
    <w:name w:val="Intense Quote"/>
    <w:basedOn w:val="Standaard"/>
    <w:next w:val="Standaard"/>
    <w:link w:val="DuidelijkcitaatChar"/>
    <w:uiPriority w:val="30"/>
    <w:qFormat/>
    <w:rsid w:val="00BF7462"/>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rsid w:val="00BF7462"/>
    <w:rPr>
      <w:rFonts w:ascii="Arial" w:hAnsi="Arial"/>
      <w:i/>
      <w:iCs/>
      <w:color w:val="5B9BD5" w:themeColor="accent1"/>
      <w:sz w:val="24"/>
    </w:rPr>
  </w:style>
  <w:style w:type="character" w:styleId="Subtielebenadrukking">
    <w:name w:val="Subtle Emphasis"/>
    <w:basedOn w:val="Standaardalinea-lettertype"/>
    <w:uiPriority w:val="19"/>
    <w:qFormat/>
    <w:rsid w:val="00BF7462"/>
    <w:rPr>
      <w:i/>
      <w:iCs/>
      <w:color w:val="404040" w:themeColor="text1" w:themeTint="BF"/>
    </w:rPr>
  </w:style>
  <w:style w:type="character" w:styleId="Intensievebenadrukking">
    <w:name w:val="Intense Emphasis"/>
    <w:basedOn w:val="Standaardalinea-lettertype"/>
    <w:uiPriority w:val="21"/>
    <w:qFormat/>
    <w:rsid w:val="00BF7462"/>
    <w:rPr>
      <w:i/>
      <w:iCs/>
      <w:color w:val="5B9BD5" w:themeColor="accent1"/>
    </w:rPr>
  </w:style>
  <w:style w:type="character" w:styleId="Subtieleverwijzing">
    <w:name w:val="Subtle Reference"/>
    <w:basedOn w:val="Standaardalinea-lettertype"/>
    <w:uiPriority w:val="31"/>
    <w:qFormat/>
    <w:rsid w:val="00BF7462"/>
    <w:rPr>
      <w:smallCaps/>
      <w:color w:val="5A5A5A" w:themeColor="text1" w:themeTint="A5"/>
    </w:rPr>
  </w:style>
  <w:style w:type="character" w:styleId="Intensieveverwijzing">
    <w:name w:val="Intense Reference"/>
    <w:basedOn w:val="Standaardalinea-lettertype"/>
    <w:uiPriority w:val="32"/>
    <w:qFormat/>
    <w:rsid w:val="00BF7462"/>
    <w:rPr>
      <w:b/>
      <w:bCs/>
      <w:smallCaps/>
      <w:color w:val="5B9BD5" w:themeColor="accent1"/>
      <w:spacing w:val="5"/>
    </w:rPr>
  </w:style>
  <w:style w:type="character" w:styleId="Titelvanboek">
    <w:name w:val="Book Title"/>
    <w:basedOn w:val="Standaardalinea-lettertype"/>
    <w:uiPriority w:val="33"/>
    <w:qFormat/>
    <w:rsid w:val="00BF7462"/>
    <w:rPr>
      <w:b/>
      <w:bCs/>
      <w:i/>
      <w:iCs/>
      <w:spacing w:val="5"/>
    </w:rPr>
  </w:style>
  <w:style w:type="paragraph" w:styleId="Kopvaninhoudsopgave">
    <w:name w:val="TOC Heading"/>
    <w:basedOn w:val="Kop1"/>
    <w:next w:val="Standaard"/>
    <w:uiPriority w:val="39"/>
    <w:semiHidden/>
    <w:unhideWhenUsed/>
    <w:qFormat/>
    <w:rsid w:val="00BF7462"/>
    <w:pPr>
      <w:outlineLvl w:val="9"/>
    </w:pPr>
    <w:rPr>
      <w:rFonts w:asciiTheme="majorHAnsi" w:hAnsiTheme="majorHAnsi"/>
      <w:b w:val="0"/>
      <w:color w:val="2E74B5" w:themeColor="accent1" w:themeShade="BF"/>
      <w:sz w:val="32"/>
    </w:rPr>
  </w:style>
  <w:style w:type="paragraph" w:styleId="Lijstalinea">
    <w:name w:val="List Paragraph"/>
    <w:basedOn w:val="Standaard"/>
    <w:uiPriority w:val="34"/>
    <w:qFormat/>
    <w:rsid w:val="00BF7462"/>
    <w:pPr>
      <w:ind w:left="720"/>
      <w:contextualSpacing/>
    </w:pPr>
  </w:style>
  <w:style w:type="character" w:styleId="Hyperlink">
    <w:name w:val="Hyperlink"/>
    <w:basedOn w:val="Standaardalinea-lettertype"/>
    <w:uiPriority w:val="99"/>
    <w:unhideWhenUsed/>
    <w:rsid w:val="00DD0B38"/>
    <w:rPr>
      <w:color w:val="0563C1" w:themeColor="hyperlink"/>
      <w:u w:val="single"/>
    </w:rPr>
  </w:style>
  <w:style w:type="paragraph" w:styleId="Koptekst">
    <w:name w:val="header"/>
    <w:basedOn w:val="Standaard"/>
    <w:link w:val="KoptekstChar"/>
    <w:uiPriority w:val="99"/>
    <w:unhideWhenUsed/>
    <w:rsid w:val="0066265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62653"/>
    <w:rPr>
      <w:rFonts w:ascii="Arial" w:eastAsiaTheme="minorEastAsia" w:hAnsi="Arial"/>
      <w:sz w:val="20"/>
      <w:szCs w:val="21"/>
    </w:rPr>
  </w:style>
  <w:style w:type="paragraph" w:styleId="Voettekst">
    <w:name w:val="footer"/>
    <w:basedOn w:val="Standaard"/>
    <w:link w:val="VoettekstChar"/>
    <w:uiPriority w:val="99"/>
    <w:unhideWhenUsed/>
    <w:rsid w:val="0066265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62653"/>
    <w:rPr>
      <w:rFonts w:ascii="Arial" w:eastAsiaTheme="minorEastAsia" w:hAnsi="Arial"/>
      <w:sz w:val="20"/>
      <w:szCs w:val="21"/>
    </w:rPr>
  </w:style>
  <w:style w:type="character" w:styleId="Paginanummer">
    <w:name w:val="page number"/>
    <w:basedOn w:val="Standaardalinea-lettertype"/>
    <w:uiPriority w:val="99"/>
    <w:semiHidden/>
    <w:unhideWhenUsed/>
    <w:rsid w:val="00F80CB0"/>
  </w:style>
  <w:style w:type="table" w:styleId="Tabelraster">
    <w:name w:val="Table Grid"/>
    <w:basedOn w:val="Standaardtabel"/>
    <w:uiPriority w:val="39"/>
    <w:rsid w:val="008775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ntaldeh\Desktop\Huisstijl%20SAB%202018.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C:\Users\chantaldeh\Desktop\Huisstijl SAB 2018.dotx</Template>
  <TotalTime>35</TotalTime>
  <Pages>23</Pages>
  <Words>668</Words>
  <Characters>3922</Characters>
  <Application>Microsoft Office Word</Application>
  <DocSecurity>0</DocSecurity>
  <Lines>93</Lines>
  <Paragraphs>33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Chantal de Hoogh</dc:creator>
  <cp:keywords/>
  <dc:description/>
  <cp:lastModifiedBy>Ronald Houtsma</cp:lastModifiedBy>
  <cp:revision>28</cp:revision>
  <dcterms:created xsi:type="dcterms:W3CDTF">2019-02-07T10:37:00Z</dcterms:created>
  <dcterms:modified xsi:type="dcterms:W3CDTF">2019-02-08T10:14:00Z</dcterms:modified>
</cp:coreProperties>
</file>