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8B" w:rsidRPr="00E8288B" w:rsidRDefault="00E8288B" w:rsidP="00162DF9">
      <w:pPr>
        <w:rPr>
          <w:b/>
          <w:sz w:val="32"/>
          <w:szCs w:val="32"/>
        </w:rPr>
      </w:pPr>
      <w:r w:rsidRPr="00E8288B">
        <w:rPr>
          <w:b/>
          <w:sz w:val="32"/>
          <w:szCs w:val="32"/>
        </w:rPr>
        <w:t>Bijlage 4: Percelen en tarieven</w:t>
      </w:r>
    </w:p>
    <w:p w:rsidR="00E8288B" w:rsidRDefault="00E8288B" w:rsidP="00162DF9">
      <w:pPr>
        <w:rPr>
          <w:b/>
        </w:rPr>
      </w:pPr>
    </w:p>
    <w:p w:rsidR="00162DF9" w:rsidRDefault="00162DF9" w:rsidP="00162DF9">
      <w:pPr>
        <w:rPr>
          <w:b/>
        </w:rPr>
      </w:pPr>
      <w:r w:rsidRPr="00110F75">
        <w:rPr>
          <w:b/>
        </w:rPr>
        <w:t xml:space="preserve">Perceel : </w:t>
      </w:r>
      <w:r w:rsidRPr="00D437B3">
        <w:rPr>
          <w:b/>
        </w:rPr>
        <w:t xml:space="preserve">Creatief </w:t>
      </w:r>
    </w:p>
    <w:p w:rsidR="00474595" w:rsidRDefault="00162DF9" w:rsidP="00162DF9">
      <w:r w:rsidRPr="00D437B3">
        <w:t xml:space="preserve">Alle creatieve activiteiten zijn samengebracht in het perceel creatief. </w:t>
      </w:r>
      <w:r>
        <w:t>Hieronder vallen activiteiten zoals schaken, fotograferen, knutselclub, kunstatelier, ontwerpen, tekenen, verhalen schrijven.</w:t>
      </w:r>
    </w:p>
    <w:p w:rsidR="00162DF9" w:rsidRDefault="009538CF" w:rsidP="00162DF9">
      <w:r w:rsidRPr="00EA42CC">
        <w:t>Bandbreedte uurtarief</w:t>
      </w:r>
      <w:r w:rsidR="0030793F">
        <w:t>(excl. BTW)</w:t>
      </w:r>
      <w:r w:rsidRPr="00EA42CC">
        <w:t xml:space="preserve"> perceel Creatief:</w:t>
      </w:r>
      <w:r w:rsidRPr="009538CF">
        <w:t xml:space="preserve"> </w:t>
      </w:r>
      <w:r>
        <w:t>€ 46 - € 68</w:t>
      </w:r>
      <w:r>
        <w:tab/>
      </w:r>
    </w:p>
    <w:p w:rsidR="00EA42CC" w:rsidRPr="009538CF" w:rsidRDefault="00EA42CC" w:rsidP="00162DF9"/>
    <w:p w:rsidR="00162DF9" w:rsidRDefault="00162DF9" w:rsidP="00162DF9">
      <w:pPr>
        <w:rPr>
          <w:b/>
        </w:rPr>
      </w:pPr>
      <w:r w:rsidRPr="00110F75">
        <w:rPr>
          <w:b/>
        </w:rPr>
        <w:t xml:space="preserve">Perceel : </w:t>
      </w:r>
      <w:r w:rsidRPr="00591E12">
        <w:rPr>
          <w:b/>
        </w:rPr>
        <w:t xml:space="preserve">Cultuur overig </w:t>
      </w:r>
    </w:p>
    <w:p w:rsidR="00162DF9" w:rsidRPr="009538CF" w:rsidRDefault="00162DF9" w:rsidP="00162DF9">
      <w:r w:rsidRPr="00591E12">
        <w:t xml:space="preserve">Onder perceel cultuur overig </w:t>
      </w:r>
      <w:r>
        <w:t xml:space="preserve">vallen met name activiteiten die onder podiumkunsten valt.  </w:t>
      </w:r>
      <w:r>
        <w:br/>
      </w:r>
      <w:r w:rsidRPr="00D05E1C">
        <w:t xml:space="preserve">Zoals musical, pop rock </w:t>
      </w:r>
      <w:proofErr w:type="spellStart"/>
      <w:r w:rsidRPr="00D05E1C">
        <w:t>battle</w:t>
      </w:r>
      <w:proofErr w:type="spellEnd"/>
      <w:r w:rsidRPr="00D05E1C">
        <w:t xml:space="preserve"> en toneel.</w:t>
      </w:r>
    </w:p>
    <w:p w:rsidR="009538CF" w:rsidRPr="009538CF" w:rsidRDefault="009538CF" w:rsidP="009538CF">
      <w:r w:rsidRPr="009538CF">
        <w:t>Bandbreedte uurtarief</w:t>
      </w:r>
      <w:r w:rsidR="0030793F">
        <w:t>(excl. BTW)</w:t>
      </w:r>
      <w:r w:rsidRPr="009538CF">
        <w:t xml:space="preserve"> perceel</w:t>
      </w:r>
      <w:r>
        <w:t xml:space="preserve"> Cultuur overig</w:t>
      </w:r>
      <w:r w:rsidRPr="009538CF">
        <w:t>:</w:t>
      </w:r>
      <w:r>
        <w:t xml:space="preserve"> € 46 - € 68</w:t>
      </w:r>
      <w:r>
        <w:tab/>
      </w:r>
    </w:p>
    <w:p w:rsidR="00162DF9" w:rsidRDefault="00162DF9" w:rsidP="00162DF9"/>
    <w:p w:rsidR="00162DF9" w:rsidRPr="005305F9" w:rsidRDefault="00162DF9" w:rsidP="00162DF9">
      <w:r w:rsidRPr="00110F75">
        <w:rPr>
          <w:b/>
        </w:rPr>
        <w:t xml:space="preserve">Perceel : </w:t>
      </w:r>
      <w:r w:rsidRPr="005305F9">
        <w:rPr>
          <w:b/>
        </w:rPr>
        <w:t xml:space="preserve">Dans </w:t>
      </w:r>
      <w:r>
        <w:rPr>
          <w:b/>
        </w:rPr>
        <w:br/>
      </w:r>
      <w:r w:rsidRPr="005305F9">
        <w:t xml:space="preserve">Het perceel dans bestaat uit diverse danssoorten. Waaronder streetdance, hip hop, </w:t>
      </w:r>
      <w:r>
        <w:t xml:space="preserve">kleuterdans, sprookjesdans, </w:t>
      </w:r>
      <w:proofErr w:type="spellStart"/>
      <w:r>
        <w:t>zumba</w:t>
      </w:r>
      <w:proofErr w:type="spellEnd"/>
      <w:r>
        <w:t xml:space="preserve">, breakdance en diverse mengvormen. </w:t>
      </w:r>
    </w:p>
    <w:p w:rsidR="009538CF" w:rsidRPr="009538CF" w:rsidRDefault="009538CF" w:rsidP="009538CF">
      <w:r w:rsidRPr="009538CF">
        <w:t>Bandbreedte uurtarief</w:t>
      </w:r>
      <w:r w:rsidR="0030793F">
        <w:t>(excl. BTW)</w:t>
      </w:r>
      <w:r w:rsidRPr="009538CF">
        <w:t xml:space="preserve"> perceel</w:t>
      </w:r>
      <w:r>
        <w:t xml:space="preserve"> Dans</w:t>
      </w:r>
      <w:r w:rsidRPr="009538CF">
        <w:t xml:space="preserve">: </w:t>
      </w:r>
      <w:r>
        <w:t>€ 46 - € 68</w:t>
      </w:r>
      <w:r>
        <w:tab/>
      </w:r>
    </w:p>
    <w:p w:rsidR="00162DF9" w:rsidRDefault="00162DF9" w:rsidP="00162DF9"/>
    <w:p w:rsidR="00162DF9" w:rsidRPr="004903D3" w:rsidRDefault="00162DF9" w:rsidP="00162DF9">
      <w:pPr>
        <w:rPr>
          <w:b/>
        </w:rPr>
      </w:pPr>
      <w:r w:rsidRPr="00110F75">
        <w:rPr>
          <w:b/>
        </w:rPr>
        <w:t xml:space="preserve">Perceel : </w:t>
      </w:r>
      <w:r w:rsidRPr="004903D3">
        <w:rPr>
          <w:b/>
        </w:rPr>
        <w:t xml:space="preserve">Educatief </w:t>
      </w:r>
    </w:p>
    <w:p w:rsidR="00162DF9" w:rsidRPr="004903D3" w:rsidRDefault="00162DF9" w:rsidP="00162DF9">
      <w:r w:rsidRPr="004903D3">
        <w:t xml:space="preserve">Het perceel educatie bestaat uit diverse educatieve activiteiten. Bijvoorbeeld het ontwikkelen van apps, het kennismaken met de natuur, technieklessen, jeugd EHBO lessen, verkeerslessen, scheikunde les, typevaardigheid, Engelse les. </w:t>
      </w:r>
    </w:p>
    <w:p w:rsidR="009538CF" w:rsidRPr="009538CF" w:rsidRDefault="009538CF" w:rsidP="009538CF">
      <w:r w:rsidRPr="009538CF">
        <w:t>Bandbreedte uurtarief</w:t>
      </w:r>
      <w:r w:rsidR="0030793F">
        <w:t>(excl. BTW)</w:t>
      </w:r>
      <w:r w:rsidRPr="009538CF">
        <w:t xml:space="preserve"> perceel</w:t>
      </w:r>
      <w:r>
        <w:t xml:space="preserve"> Educatief</w:t>
      </w:r>
      <w:r w:rsidRPr="009538CF">
        <w:t>:</w:t>
      </w:r>
      <w:r>
        <w:t xml:space="preserve"> </w:t>
      </w:r>
      <w:r w:rsidRPr="009538CF">
        <w:t xml:space="preserve"> </w:t>
      </w:r>
      <w:r>
        <w:t>€ 46 - € 73</w:t>
      </w:r>
    </w:p>
    <w:p w:rsidR="00162DF9" w:rsidRDefault="00162DF9" w:rsidP="00162DF9"/>
    <w:p w:rsidR="00162DF9" w:rsidRDefault="00162DF9" w:rsidP="00162DF9">
      <w:r w:rsidRPr="00110F75">
        <w:rPr>
          <w:b/>
        </w:rPr>
        <w:t xml:space="preserve">Perceel : </w:t>
      </w:r>
      <w:r w:rsidRPr="00673078">
        <w:rPr>
          <w:b/>
        </w:rPr>
        <w:t xml:space="preserve">Koken </w:t>
      </w:r>
      <w:r>
        <w:rPr>
          <w:b/>
        </w:rPr>
        <w:br/>
      </w:r>
      <w:r>
        <w:t xml:space="preserve">Het perceel koken bestaat uit activiteiten waarbij er eten bereid wordt. Bijvoorbeeld diverse gerechten uit verschillende culturen maar ook cup cakes, een high tea verzorgen of koken voor groepen. De scholen geven zelf aan wat het hoofddoel van de activiteit is bijvoorbeeld kennismaken met andere culturen, gezond eten en gewicht of meten, hygiëne in de keuken etc. </w:t>
      </w:r>
    </w:p>
    <w:p w:rsidR="009538CF" w:rsidRPr="009538CF" w:rsidRDefault="009538CF" w:rsidP="009538CF">
      <w:r w:rsidRPr="009538CF">
        <w:t>Bandbreedte uurtarief</w:t>
      </w:r>
      <w:r w:rsidR="0030793F">
        <w:t>(excl. BTW)</w:t>
      </w:r>
      <w:r w:rsidRPr="009538CF">
        <w:t xml:space="preserve"> perceel</w:t>
      </w:r>
      <w:r>
        <w:t xml:space="preserve"> Koken</w:t>
      </w:r>
      <w:r w:rsidRPr="009538CF">
        <w:t>:</w:t>
      </w:r>
      <w:r>
        <w:t xml:space="preserve"> </w:t>
      </w:r>
      <w:r w:rsidRPr="009538CF">
        <w:t xml:space="preserve"> </w:t>
      </w:r>
      <w:r>
        <w:t>€ 46 - € 68</w:t>
      </w:r>
    </w:p>
    <w:p w:rsidR="00162DF9" w:rsidRDefault="00162DF9" w:rsidP="00162DF9"/>
    <w:p w:rsidR="00162DF9" w:rsidRPr="00407101" w:rsidRDefault="00162DF9" w:rsidP="00162DF9">
      <w:r w:rsidRPr="00110F75">
        <w:rPr>
          <w:b/>
        </w:rPr>
        <w:t xml:space="preserve">Perceel : </w:t>
      </w:r>
      <w:r w:rsidRPr="00407101">
        <w:rPr>
          <w:b/>
        </w:rPr>
        <w:t xml:space="preserve">Muziek </w:t>
      </w:r>
      <w:r>
        <w:rPr>
          <w:b/>
        </w:rPr>
        <w:br/>
      </w:r>
      <w:r w:rsidRPr="00407101">
        <w:t xml:space="preserve">Het perceel muziek bestaat uit diverse activiteiten waar muziek bij komt kijken. Zoals een algemene kennismaking </w:t>
      </w:r>
      <w:r>
        <w:t xml:space="preserve">met diverse instrumenten, blaasinstrumenten. Maar ook een kinderkoos, DJ en muziek produceren en gitaarles. </w:t>
      </w:r>
    </w:p>
    <w:p w:rsidR="009538CF" w:rsidRPr="009538CF" w:rsidRDefault="009538CF" w:rsidP="009538CF">
      <w:r w:rsidRPr="009538CF">
        <w:t>Bandbreedte uurtarief</w:t>
      </w:r>
      <w:r w:rsidR="0030793F">
        <w:t>(excl. BTW)</w:t>
      </w:r>
      <w:r w:rsidRPr="009538CF">
        <w:t xml:space="preserve"> perceel</w:t>
      </w:r>
      <w:r>
        <w:t xml:space="preserve"> Muziek</w:t>
      </w:r>
      <w:r w:rsidRPr="009538CF">
        <w:t>:</w:t>
      </w:r>
      <w:r>
        <w:t xml:space="preserve"> € 46 - € 68</w:t>
      </w:r>
      <w:r w:rsidRPr="009538CF">
        <w:t xml:space="preserve"> </w:t>
      </w:r>
    </w:p>
    <w:p w:rsidR="00162DF9" w:rsidRDefault="00162DF9" w:rsidP="00162DF9"/>
    <w:p w:rsidR="00162DF9" w:rsidRPr="00110F75" w:rsidRDefault="00162DF9" w:rsidP="00162DF9">
      <w:pPr>
        <w:rPr>
          <w:b/>
        </w:rPr>
      </w:pPr>
      <w:r w:rsidRPr="00110F75">
        <w:rPr>
          <w:b/>
        </w:rPr>
        <w:lastRenderedPageBreak/>
        <w:t>Perceel : Sport overig</w:t>
      </w:r>
    </w:p>
    <w:p w:rsidR="00D260C6" w:rsidRDefault="00162DF9" w:rsidP="00162DF9">
      <w:r>
        <w:t>Het perceel sport overig bevat diverse sportieve activiteiten. Bijvoorbeeld: tennis, korfbal, bewegen op muziek, bootcamp, paardrijden en atletiek. Hieronder valt ook het buursportwerk met diverse sport- en spelactiviteiten in de wijk.</w:t>
      </w:r>
    </w:p>
    <w:p w:rsidR="009538CF" w:rsidRDefault="009538CF" w:rsidP="009538CF">
      <w:r w:rsidRPr="009538CF">
        <w:t>Bandbreedte uurtarief</w:t>
      </w:r>
      <w:r w:rsidR="0030793F">
        <w:t>(excl. BTW)</w:t>
      </w:r>
      <w:r w:rsidRPr="009538CF">
        <w:t xml:space="preserve"> perceel</w:t>
      </w:r>
      <w:r>
        <w:t xml:space="preserve"> Sport Overig</w:t>
      </w:r>
      <w:r w:rsidRPr="009538CF">
        <w:t>:</w:t>
      </w:r>
      <w:r>
        <w:t xml:space="preserve"> € 46 - € 71</w:t>
      </w:r>
      <w:r w:rsidRPr="009538CF">
        <w:t xml:space="preserve"> </w:t>
      </w:r>
    </w:p>
    <w:p w:rsidR="00D1084A" w:rsidRPr="009538CF" w:rsidRDefault="00D1084A" w:rsidP="009538CF"/>
    <w:p w:rsidR="00162DF9" w:rsidRPr="00110F75" w:rsidRDefault="00162DF9" w:rsidP="00162DF9">
      <w:pPr>
        <w:rPr>
          <w:b/>
        </w:rPr>
      </w:pPr>
      <w:r w:rsidRPr="00110F75">
        <w:rPr>
          <w:b/>
        </w:rPr>
        <w:t xml:space="preserve">Perceel : </w:t>
      </w:r>
      <w:r>
        <w:rPr>
          <w:b/>
        </w:rPr>
        <w:t xml:space="preserve">Sportevenementen en vakantieactiviteiten </w:t>
      </w:r>
    </w:p>
    <w:p w:rsidR="00162DF9" w:rsidRDefault="00162DF9" w:rsidP="00162DF9">
      <w:r>
        <w:t xml:space="preserve">Het perceel sportevenementen bevat zeer diverse activiteiten in het kader van sport en vakantieactiviteiten.  Zoals een voetbaltoernooi, diverse spellen gebaseerd op tv programma’s en sportevenementen, zomerfeesten etc. Het gaat vaak om grotere groepen. </w:t>
      </w:r>
    </w:p>
    <w:p w:rsidR="009538CF" w:rsidRPr="009538CF" w:rsidRDefault="009538CF" w:rsidP="009538CF">
      <w:r w:rsidRPr="009538CF">
        <w:t>Bandbreedte uurtarief</w:t>
      </w:r>
      <w:r w:rsidR="0030793F">
        <w:t>(excl. BTW)</w:t>
      </w:r>
      <w:r w:rsidRPr="009538CF">
        <w:t xml:space="preserve"> perceel</w:t>
      </w:r>
      <w:r>
        <w:t xml:space="preserve"> Sportevenementen </w:t>
      </w:r>
      <w:r w:rsidR="0030793F">
        <w:t>&amp;</w:t>
      </w:r>
      <w:r>
        <w:t xml:space="preserve"> </w:t>
      </w:r>
      <w:r w:rsidR="0030793F">
        <w:br/>
      </w:r>
      <w:r>
        <w:t>vakantieactiviteiten</w:t>
      </w:r>
      <w:r w:rsidRPr="009538CF">
        <w:t>:</w:t>
      </w:r>
      <w:r>
        <w:t xml:space="preserve"> € 46 - € 81</w:t>
      </w:r>
      <w:r w:rsidRPr="009538CF">
        <w:t xml:space="preserve"> </w:t>
      </w:r>
    </w:p>
    <w:p w:rsidR="009B19D8" w:rsidRDefault="009B19D8" w:rsidP="00162DF9">
      <w:pPr>
        <w:rPr>
          <w:b/>
        </w:rPr>
      </w:pPr>
    </w:p>
    <w:p w:rsidR="00162DF9" w:rsidRPr="00C20C9A" w:rsidRDefault="00162DF9" w:rsidP="00162DF9">
      <w:r w:rsidRPr="00110F75">
        <w:rPr>
          <w:b/>
        </w:rPr>
        <w:t xml:space="preserve">Perceel : </w:t>
      </w:r>
      <w:r w:rsidRPr="00602904">
        <w:rPr>
          <w:b/>
        </w:rPr>
        <w:t>Yoga /</w:t>
      </w:r>
      <w:r w:rsidR="00E8288B">
        <w:rPr>
          <w:b/>
        </w:rPr>
        <w:t xml:space="preserve"> </w:t>
      </w:r>
      <w:r w:rsidRPr="00602904">
        <w:rPr>
          <w:b/>
        </w:rPr>
        <w:t xml:space="preserve">rots en water </w:t>
      </w:r>
      <w:r>
        <w:rPr>
          <w:b/>
        </w:rPr>
        <w:br/>
      </w:r>
      <w:r w:rsidRPr="00C20C9A">
        <w:t xml:space="preserve">Het perceel yoga en rots en water bestaat uit </w:t>
      </w:r>
      <w:r>
        <w:t xml:space="preserve">verschillende yogalessen (waaronder een dans-yoga combinatie) en rots en water lessen. De doelen voor de yoga verschillen van vergroten van concentratievermogen tot kinderen helpen ontspannen. De rots en water lessen richten zich met name op vergroten </w:t>
      </w:r>
      <w:r w:rsidRPr="00C20C9A">
        <w:t>weerbaarheid en zelfvertrouwen</w:t>
      </w:r>
      <w:r>
        <w:t>.</w:t>
      </w:r>
    </w:p>
    <w:p w:rsidR="009538CF" w:rsidRPr="009538CF" w:rsidRDefault="009538CF" w:rsidP="009538CF">
      <w:r w:rsidRPr="009538CF">
        <w:t>Bandbreedte uurtarief</w:t>
      </w:r>
      <w:r w:rsidR="0030793F">
        <w:t>(excl. BTW)</w:t>
      </w:r>
      <w:r w:rsidRPr="009538CF">
        <w:t xml:space="preserve"> perceel: </w:t>
      </w:r>
      <w:r>
        <w:t>€ 46 - € 68</w:t>
      </w:r>
    </w:p>
    <w:p w:rsidR="00162DF9" w:rsidRDefault="00162DF9" w:rsidP="00162DF9">
      <w:pPr>
        <w:rPr>
          <w:b/>
        </w:rPr>
      </w:pPr>
    </w:p>
    <w:p w:rsidR="00162DF9" w:rsidRPr="00673078" w:rsidRDefault="00162DF9" w:rsidP="00162DF9">
      <w:pPr>
        <w:rPr>
          <w:b/>
        </w:rPr>
      </w:pPr>
      <w:r w:rsidRPr="00110F75">
        <w:rPr>
          <w:b/>
        </w:rPr>
        <w:t xml:space="preserve">Perceel : </w:t>
      </w:r>
      <w:r w:rsidRPr="00673078">
        <w:rPr>
          <w:b/>
        </w:rPr>
        <w:t xml:space="preserve">Zelfverdediging en vechtsporten </w:t>
      </w:r>
    </w:p>
    <w:p w:rsidR="00162DF9" w:rsidRDefault="00162DF9" w:rsidP="00162DF9">
      <w:r>
        <w:t xml:space="preserve">Het perceel zelfverdediging en vechtsporten bestaat uit activiteiten zoals judo, (kick)boksen, </w:t>
      </w:r>
      <w:proofErr w:type="spellStart"/>
      <w:r>
        <w:t>Jiu</w:t>
      </w:r>
      <w:proofErr w:type="spellEnd"/>
      <w:r>
        <w:t xml:space="preserve"> </w:t>
      </w:r>
      <w:proofErr w:type="spellStart"/>
      <w:r>
        <w:t>Jitsu</w:t>
      </w:r>
      <w:proofErr w:type="spellEnd"/>
      <w:r>
        <w:t xml:space="preserve"> en zelfverdediging. </w:t>
      </w:r>
    </w:p>
    <w:p w:rsidR="009538CF" w:rsidRPr="009538CF" w:rsidRDefault="009538CF" w:rsidP="009538CF">
      <w:r w:rsidRPr="009538CF">
        <w:t>Bandbreedte uurtarief</w:t>
      </w:r>
      <w:r w:rsidR="0030793F">
        <w:t>(excl. BTW)</w:t>
      </w:r>
      <w:r w:rsidRPr="009538CF">
        <w:t xml:space="preserve"> perceel: </w:t>
      </w:r>
      <w:r>
        <w:t>€ 46 - € 68</w:t>
      </w:r>
    </w:p>
    <w:p w:rsidR="00162DF9" w:rsidRDefault="00162DF9" w:rsidP="00162DF9"/>
    <w:p w:rsidR="00162DF9" w:rsidRDefault="00162DF9" w:rsidP="00162DF9">
      <w:r w:rsidRPr="00110F75">
        <w:rPr>
          <w:b/>
        </w:rPr>
        <w:t xml:space="preserve">Perceel : </w:t>
      </w:r>
      <w:r w:rsidRPr="00673078">
        <w:rPr>
          <w:b/>
        </w:rPr>
        <w:t xml:space="preserve">Zorg </w:t>
      </w:r>
      <w:r w:rsidRPr="00673078">
        <w:rPr>
          <w:b/>
        </w:rPr>
        <w:tab/>
      </w:r>
      <w:r>
        <w:rPr>
          <w:b/>
        </w:rPr>
        <w:br/>
      </w:r>
      <w:r>
        <w:t xml:space="preserve">Perceel zorg bestaat uit activiteiten in het kader van ontwikkelen sociale weerbaarheid en zelfvertrouwen van kinderen. Bijvoorbeeld omgang met (cyber)pestgedrag en een nieuwe start maken in het voortgezet onderwijs. </w:t>
      </w:r>
    </w:p>
    <w:p w:rsidR="009538CF" w:rsidRPr="009538CF" w:rsidRDefault="009538CF" w:rsidP="009538CF">
      <w:r w:rsidRPr="009538CF">
        <w:t>Bandbreedte uurtarief</w:t>
      </w:r>
      <w:r w:rsidR="0030793F">
        <w:t>(excl. BTW)</w:t>
      </w:r>
      <w:r w:rsidRPr="009538CF">
        <w:t xml:space="preserve"> perceel: </w:t>
      </w:r>
      <w:r>
        <w:t>€ 46 - € 68</w:t>
      </w:r>
    </w:p>
    <w:p w:rsidR="00162DF9" w:rsidRDefault="00162DF9" w:rsidP="00162DF9"/>
    <w:p w:rsidR="00162DF9" w:rsidRPr="00474595" w:rsidRDefault="00162DF9" w:rsidP="00162DF9">
      <w:bookmarkStart w:id="0" w:name="_GoBack"/>
      <w:bookmarkEnd w:id="0"/>
    </w:p>
    <w:sectPr w:rsidR="00162DF9" w:rsidRPr="00474595" w:rsidSect="00BE6A0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8CF" w:rsidRDefault="009538CF" w:rsidP="00687763">
      <w:r>
        <w:separator/>
      </w:r>
    </w:p>
  </w:endnote>
  <w:endnote w:type="continuationSeparator" w:id="0">
    <w:p w:rsidR="009538CF" w:rsidRDefault="009538CF"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 w:name="Avenir Book">
    <w:altName w:val="Segoe UI"/>
    <w:panose1 w:val="020B0500000000000000"/>
    <w:charset w:val="00"/>
    <w:family w:val="swiss"/>
    <w:pitch w:val="variable"/>
    <w:sig w:usb0="8000002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CF" w:rsidRDefault="009538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8CF" w:rsidRDefault="009538CF" w:rsidP="00687763">
      <w:r>
        <w:separator/>
      </w:r>
    </w:p>
  </w:footnote>
  <w:footnote w:type="continuationSeparator" w:id="0">
    <w:p w:rsidR="009538CF" w:rsidRDefault="009538CF" w:rsidP="006877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5B8D6920"/>
    <w:multiLevelType w:val="hybridMultilevel"/>
    <w:tmpl w:val="94DAF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DF9"/>
    <w:rsid w:val="00026299"/>
    <w:rsid w:val="00043FE2"/>
    <w:rsid w:val="0007535A"/>
    <w:rsid w:val="00145B4F"/>
    <w:rsid w:val="00162DF9"/>
    <w:rsid w:val="001656E4"/>
    <w:rsid w:val="002C212A"/>
    <w:rsid w:val="0030793F"/>
    <w:rsid w:val="00333B0A"/>
    <w:rsid w:val="003814CA"/>
    <w:rsid w:val="00474595"/>
    <w:rsid w:val="00484034"/>
    <w:rsid w:val="004B74E5"/>
    <w:rsid w:val="004F4F53"/>
    <w:rsid w:val="0058363A"/>
    <w:rsid w:val="00640BC6"/>
    <w:rsid w:val="00687763"/>
    <w:rsid w:val="007E67DD"/>
    <w:rsid w:val="007F0A26"/>
    <w:rsid w:val="0081518F"/>
    <w:rsid w:val="008805FD"/>
    <w:rsid w:val="00950339"/>
    <w:rsid w:val="00951560"/>
    <w:rsid w:val="009538CF"/>
    <w:rsid w:val="009B19D8"/>
    <w:rsid w:val="009E50DC"/>
    <w:rsid w:val="00A47959"/>
    <w:rsid w:val="00A70AFA"/>
    <w:rsid w:val="00A90876"/>
    <w:rsid w:val="00B31C12"/>
    <w:rsid w:val="00B32826"/>
    <w:rsid w:val="00B96C3E"/>
    <w:rsid w:val="00BE6A0E"/>
    <w:rsid w:val="00C51FB8"/>
    <w:rsid w:val="00C756AA"/>
    <w:rsid w:val="00C766D4"/>
    <w:rsid w:val="00D05E1C"/>
    <w:rsid w:val="00D1084A"/>
    <w:rsid w:val="00D12E66"/>
    <w:rsid w:val="00D260C6"/>
    <w:rsid w:val="00D54005"/>
    <w:rsid w:val="00D84D0D"/>
    <w:rsid w:val="00E23C15"/>
    <w:rsid w:val="00E24028"/>
    <w:rsid w:val="00E54887"/>
    <w:rsid w:val="00E8288B"/>
    <w:rsid w:val="00EA42CC"/>
    <w:rsid w:val="00F20092"/>
    <w:rsid w:val="00F97F93"/>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162DF9"/>
    <w:pPr>
      <w:spacing w:after="160" w:line="259" w:lineRule="auto"/>
    </w:pPr>
    <w:rPr>
      <w:rFonts w:asciiTheme="minorHAnsi" w:eastAsiaTheme="minorHAnsi" w:hAnsiTheme="minorHAnsi"/>
      <w:sz w:val="22"/>
      <w:szCs w:val="22"/>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line="240" w:lineRule="auto"/>
      <w:outlineLvl w:val="0"/>
    </w:pPr>
    <w:rPr>
      <w:rFonts w:ascii="Arial" w:eastAsia="Times New Roman" w:hAnsi="Arial" w:cs="Arial"/>
      <w:b/>
      <w:bCs/>
      <w:kern w:val="32"/>
      <w:sz w:val="36"/>
      <w:szCs w:val="32"/>
      <w:lang w:eastAsia="nl-NL"/>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line="240" w:lineRule="auto"/>
      <w:outlineLvl w:val="1"/>
    </w:pPr>
    <w:rPr>
      <w:rFonts w:ascii="Arial" w:eastAsia="Times New Roman" w:hAnsi="Arial" w:cs="Arial"/>
      <w:b/>
      <w:bCs/>
      <w:iCs/>
      <w:sz w:val="30"/>
      <w:szCs w:val="28"/>
      <w:lang w:eastAsia="nl-NL"/>
    </w:rPr>
  </w:style>
  <w:style w:type="paragraph" w:styleId="Kop3">
    <w:name w:val="heading 3"/>
    <w:aliases w:val="Kop 03 Paragraaftitel"/>
    <w:basedOn w:val="Standaard"/>
    <w:next w:val="Standaard"/>
    <w:link w:val="Kop3Char"/>
    <w:qFormat/>
    <w:rsid w:val="00950339"/>
    <w:pPr>
      <w:keepNext/>
      <w:numPr>
        <w:ilvl w:val="2"/>
        <w:numId w:val="4"/>
      </w:numPr>
      <w:spacing w:after="240" w:line="240" w:lineRule="auto"/>
      <w:outlineLvl w:val="2"/>
    </w:pPr>
    <w:rPr>
      <w:rFonts w:ascii="Arial" w:eastAsia="Times New Roman" w:hAnsi="Arial" w:cs="Arial"/>
      <w:b/>
      <w:bCs/>
      <w:sz w:val="24"/>
      <w:szCs w:val="26"/>
      <w:lang w:eastAsia="nl-NL"/>
    </w:rPr>
  </w:style>
  <w:style w:type="paragraph" w:styleId="Kop4">
    <w:name w:val="heading 4"/>
    <w:aliases w:val="Kop 04 Alineakopje"/>
    <w:basedOn w:val="Standaard"/>
    <w:next w:val="Standaard"/>
    <w:link w:val="Kop4Char"/>
    <w:qFormat/>
    <w:rsid w:val="0081518F"/>
    <w:pPr>
      <w:keepNext/>
      <w:spacing w:after="0" w:line="240" w:lineRule="auto"/>
      <w:outlineLvl w:val="3"/>
    </w:pPr>
    <w:rPr>
      <w:rFonts w:ascii="Arial" w:eastAsia="Times New Roman" w:hAnsi="Arial" w:cs="Times New Roman"/>
      <w:b/>
      <w:bCs/>
      <w:sz w:val="20"/>
      <w:szCs w:val="28"/>
      <w:lang w:eastAsia="nl-NL"/>
    </w:rPr>
  </w:style>
  <w:style w:type="paragraph" w:styleId="Kop5">
    <w:name w:val="heading 5"/>
    <w:aliases w:val="Kop 05 subparagraaftitel"/>
    <w:basedOn w:val="Standaard"/>
    <w:next w:val="Standaard"/>
    <w:link w:val="Kop5Char"/>
    <w:qFormat/>
    <w:rsid w:val="0081518F"/>
    <w:pPr>
      <w:spacing w:after="0" w:line="240" w:lineRule="auto"/>
      <w:outlineLvl w:val="4"/>
    </w:pPr>
    <w:rPr>
      <w:rFonts w:ascii="Arial" w:eastAsia="Times New Roman" w:hAnsi="Arial" w:cs="Times New Roman"/>
      <w:b/>
      <w:bCs/>
      <w:i/>
      <w:iCs/>
      <w:sz w:val="20"/>
      <w:szCs w:val="26"/>
      <w:lang w:eastAsia="nl-NL"/>
    </w:rPr>
  </w:style>
  <w:style w:type="paragraph" w:styleId="Kop6">
    <w:name w:val="heading 6"/>
    <w:aliases w:val="Kop 06 Opsommen nrs"/>
    <w:basedOn w:val="Standaard"/>
    <w:link w:val="Kop6Char"/>
    <w:qFormat/>
    <w:rsid w:val="0081518F"/>
    <w:pPr>
      <w:numPr>
        <w:numId w:val="5"/>
      </w:numPr>
      <w:tabs>
        <w:tab w:val="left" w:pos="397"/>
        <w:tab w:val="left" w:pos="488"/>
      </w:tabs>
      <w:spacing w:after="0" w:line="240" w:lineRule="auto"/>
      <w:outlineLvl w:val="5"/>
    </w:pPr>
    <w:rPr>
      <w:rFonts w:ascii="Arial" w:eastAsia="Times New Roman" w:hAnsi="Arial" w:cs="Times New Roman"/>
      <w:bCs/>
      <w:sz w:val="20"/>
      <w:lang w:eastAsia="nl-NL"/>
    </w:rPr>
  </w:style>
  <w:style w:type="paragraph" w:styleId="Kop7">
    <w:name w:val="heading 7"/>
    <w:aliases w:val="Kop 07 Opsommen strp"/>
    <w:basedOn w:val="Standaard"/>
    <w:link w:val="Kop7Char"/>
    <w:qFormat/>
    <w:rsid w:val="0081518F"/>
    <w:pPr>
      <w:numPr>
        <w:numId w:val="6"/>
      </w:numPr>
      <w:tabs>
        <w:tab w:val="left" w:pos="397"/>
      </w:tabs>
      <w:spacing w:after="0" w:line="240" w:lineRule="auto"/>
      <w:outlineLvl w:val="6"/>
    </w:pPr>
    <w:rPr>
      <w:rFonts w:ascii="Arial" w:eastAsia="Times New Roman" w:hAnsi="Arial" w:cs="Times New Roman"/>
      <w:sz w:val="20"/>
      <w:szCs w:val="24"/>
      <w:lang w:eastAsia="nl-NL"/>
    </w:rPr>
  </w:style>
  <w:style w:type="paragraph" w:styleId="Kop8">
    <w:name w:val="heading 8"/>
    <w:aliases w:val="Kop 08 Titelblad"/>
    <w:basedOn w:val="Standaard"/>
    <w:next w:val="Standaard"/>
    <w:link w:val="Kop8Char"/>
    <w:qFormat/>
    <w:rsid w:val="0081518F"/>
    <w:pPr>
      <w:spacing w:after="480" w:line="240" w:lineRule="auto"/>
      <w:outlineLvl w:val="7"/>
    </w:pPr>
    <w:rPr>
      <w:rFonts w:ascii="Arial" w:eastAsia="Times New Roman" w:hAnsi="Arial" w:cs="Times New Roman"/>
      <w:b/>
      <w:iCs/>
      <w:sz w:val="48"/>
      <w:szCs w:val="24"/>
      <w:lang w:eastAsia="nl-NL"/>
    </w:rPr>
  </w:style>
  <w:style w:type="paragraph" w:styleId="Kop9">
    <w:name w:val="heading 9"/>
    <w:aliases w:val="Kop 09 Subtitel"/>
    <w:basedOn w:val="Standaard"/>
    <w:next w:val="Standaard"/>
    <w:link w:val="Kop9Char"/>
    <w:qFormat/>
    <w:rsid w:val="0081518F"/>
    <w:pPr>
      <w:spacing w:after="360" w:line="240" w:lineRule="auto"/>
      <w:outlineLvl w:val="8"/>
    </w:pPr>
    <w:rPr>
      <w:rFonts w:ascii="Arial" w:eastAsia="Times New Roman" w:hAnsi="Arial" w:cs="Arial"/>
      <w:b/>
      <w:sz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line="240" w:lineRule="auto"/>
      <w:jc w:val="center"/>
      <w:outlineLvl w:val="0"/>
    </w:pPr>
    <w:rPr>
      <w:rFonts w:ascii="Arial" w:eastAsia="Times New Roman" w:hAnsi="Arial" w:cs="Arial"/>
      <w:b/>
      <w:bCs/>
      <w:kern w:val="28"/>
      <w:sz w:val="32"/>
      <w:szCs w:val="32"/>
      <w:lang w:eastAsia="nl-NL"/>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pPr>
      <w:spacing w:after="0" w:line="240" w:lineRule="auto"/>
    </w:pPr>
    <w:rPr>
      <w:rFonts w:ascii="Arial" w:eastAsia="Times New Roman" w:hAnsi="Arial" w:cs="Times New Roman"/>
      <w:b/>
      <w:sz w:val="36"/>
      <w:szCs w:val="24"/>
      <w:lang w:eastAsia="nl-NL"/>
    </w:rPr>
  </w:style>
  <w:style w:type="paragraph" w:customStyle="1" w:styleId="Kop11">
    <w:name w:val="Kop11"/>
    <w:aliases w:val="Kop 11 Subkop zonder nummer"/>
    <w:basedOn w:val="Standaard"/>
    <w:next w:val="Standaard"/>
    <w:qFormat/>
    <w:rsid w:val="00B32826"/>
    <w:pPr>
      <w:spacing w:after="0" w:line="240" w:lineRule="auto"/>
    </w:pPr>
    <w:rPr>
      <w:rFonts w:ascii="Arial" w:eastAsia="Times New Roman" w:hAnsi="Arial" w:cs="Times New Roman"/>
      <w:b/>
      <w:sz w:val="30"/>
      <w:szCs w:val="24"/>
      <w:lang w:eastAsia="nl-NL"/>
    </w:rPr>
  </w:style>
  <w:style w:type="paragraph" w:customStyle="1" w:styleId="Kop12">
    <w:name w:val="Kop12"/>
    <w:aliases w:val="Kop 12 Paragraafkop zonder nummer"/>
    <w:basedOn w:val="Standaard"/>
    <w:next w:val="Standaard"/>
    <w:qFormat/>
    <w:rsid w:val="00B32826"/>
    <w:pPr>
      <w:spacing w:after="0" w:line="240" w:lineRule="auto"/>
    </w:pPr>
    <w:rPr>
      <w:rFonts w:ascii="Arial" w:eastAsia="Times New Roman" w:hAnsi="Arial" w:cs="Times New Roman"/>
      <w:b/>
      <w:sz w:val="24"/>
      <w:szCs w:val="24"/>
      <w:lang w:eastAsia="nl-NL"/>
    </w:rPr>
  </w:style>
  <w:style w:type="paragraph" w:customStyle="1" w:styleId="Kop13">
    <w:name w:val="Kop13"/>
    <w:aliases w:val="Kop 13 Blauw titelblad"/>
    <w:basedOn w:val="Standaard"/>
    <w:next w:val="Standaard"/>
    <w:qFormat/>
    <w:rsid w:val="00B32826"/>
    <w:pPr>
      <w:spacing w:after="0" w:line="240" w:lineRule="auto"/>
    </w:pPr>
    <w:rPr>
      <w:rFonts w:ascii="Arial" w:eastAsia="Times New Roman" w:hAnsi="Arial" w:cs="Times New Roman"/>
      <w:b/>
      <w:color w:val="00A5C7"/>
      <w:sz w:val="48"/>
      <w:szCs w:val="24"/>
      <w:lang w:eastAsia="nl-NL"/>
    </w:rPr>
  </w:style>
  <w:style w:type="paragraph" w:customStyle="1" w:styleId="Kop14">
    <w:name w:val="Kop14"/>
    <w:aliases w:val="Kop 14 Ondertitel Grijs"/>
    <w:basedOn w:val="Standaard"/>
    <w:next w:val="Standaard"/>
    <w:qFormat/>
    <w:rsid w:val="00B32826"/>
    <w:pPr>
      <w:spacing w:after="0" w:line="240" w:lineRule="auto"/>
    </w:pPr>
    <w:rPr>
      <w:rFonts w:ascii="Arial" w:eastAsia="Times New Roman" w:hAnsi="Arial" w:cs="Times New Roman"/>
      <w:b/>
      <w:color w:val="A8A9A3"/>
      <w:sz w:val="36"/>
      <w:szCs w:val="24"/>
      <w:lang w:eastAsia="nl-NL"/>
    </w:rPr>
  </w:style>
  <w:style w:type="paragraph" w:customStyle="1" w:styleId="Kop15">
    <w:name w:val="Kop15"/>
    <w:aliases w:val="Kop 15 Klein kopje blauw"/>
    <w:basedOn w:val="Standaard"/>
    <w:next w:val="Standaard"/>
    <w:qFormat/>
    <w:rsid w:val="00B32826"/>
    <w:pPr>
      <w:spacing w:after="0" w:line="240" w:lineRule="auto"/>
    </w:pPr>
    <w:rPr>
      <w:rFonts w:ascii="Arial" w:eastAsia="Times New Roman" w:hAnsi="Arial" w:cs="Times New Roman"/>
      <w:b/>
      <w:color w:val="00A5C7"/>
      <w:sz w:val="20"/>
      <w:szCs w:val="24"/>
      <w:lang w:eastAsia="nl-NL"/>
    </w:rPr>
  </w:style>
  <w:style w:type="paragraph" w:styleId="Lijstalinea">
    <w:name w:val="List Paragraph"/>
    <w:basedOn w:val="Standaard"/>
    <w:uiPriority w:val="34"/>
    <w:qFormat/>
    <w:rsid w:val="00D260C6"/>
    <w:pPr>
      <w:spacing w:after="0" w:line="240" w:lineRule="auto"/>
      <w:ind w:left="720"/>
      <w:contextualSpacing/>
    </w:pPr>
    <w:rPr>
      <w:rFonts w:ascii="Avenir Book" w:eastAsia="Times New Roman" w:hAnsi="Avenir Book" w:cs="Times New Roman"/>
      <w:sz w:val="20"/>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162DF9"/>
    <w:pPr>
      <w:spacing w:after="160" w:line="259" w:lineRule="auto"/>
    </w:pPr>
    <w:rPr>
      <w:rFonts w:asciiTheme="minorHAnsi" w:eastAsiaTheme="minorHAnsi" w:hAnsiTheme="minorHAnsi"/>
      <w:sz w:val="22"/>
      <w:szCs w:val="22"/>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line="240" w:lineRule="auto"/>
      <w:outlineLvl w:val="0"/>
    </w:pPr>
    <w:rPr>
      <w:rFonts w:ascii="Arial" w:eastAsia="Times New Roman" w:hAnsi="Arial" w:cs="Arial"/>
      <w:b/>
      <w:bCs/>
      <w:kern w:val="32"/>
      <w:sz w:val="36"/>
      <w:szCs w:val="32"/>
      <w:lang w:eastAsia="nl-NL"/>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line="240" w:lineRule="auto"/>
      <w:outlineLvl w:val="1"/>
    </w:pPr>
    <w:rPr>
      <w:rFonts w:ascii="Arial" w:eastAsia="Times New Roman" w:hAnsi="Arial" w:cs="Arial"/>
      <w:b/>
      <w:bCs/>
      <w:iCs/>
      <w:sz w:val="30"/>
      <w:szCs w:val="28"/>
      <w:lang w:eastAsia="nl-NL"/>
    </w:rPr>
  </w:style>
  <w:style w:type="paragraph" w:styleId="Kop3">
    <w:name w:val="heading 3"/>
    <w:aliases w:val="Kop 03 Paragraaftitel"/>
    <w:basedOn w:val="Standaard"/>
    <w:next w:val="Standaard"/>
    <w:link w:val="Kop3Char"/>
    <w:qFormat/>
    <w:rsid w:val="00950339"/>
    <w:pPr>
      <w:keepNext/>
      <w:numPr>
        <w:ilvl w:val="2"/>
        <w:numId w:val="4"/>
      </w:numPr>
      <w:spacing w:after="240" w:line="240" w:lineRule="auto"/>
      <w:outlineLvl w:val="2"/>
    </w:pPr>
    <w:rPr>
      <w:rFonts w:ascii="Arial" w:eastAsia="Times New Roman" w:hAnsi="Arial" w:cs="Arial"/>
      <w:b/>
      <w:bCs/>
      <w:sz w:val="24"/>
      <w:szCs w:val="26"/>
      <w:lang w:eastAsia="nl-NL"/>
    </w:rPr>
  </w:style>
  <w:style w:type="paragraph" w:styleId="Kop4">
    <w:name w:val="heading 4"/>
    <w:aliases w:val="Kop 04 Alineakopje"/>
    <w:basedOn w:val="Standaard"/>
    <w:next w:val="Standaard"/>
    <w:link w:val="Kop4Char"/>
    <w:qFormat/>
    <w:rsid w:val="0081518F"/>
    <w:pPr>
      <w:keepNext/>
      <w:spacing w:after="0" w:line="240" w:lineRule="auto"/>
      <w:outlineLvl w:val="3"/>
    </w:pPr>
    <w:rPr>
      <w:rFonts w:ascii="Arial" w:eastAsia="Times New Roman" w:hAnsi="Arial" w:cs="Times New Roman"/>
      <w:b/>
      <w:bCs/>
      <w:sz w:val="20"/>
      <w:szCs w:val="28"/>
      <w:lang w:eastAsia="nl-NL"/>
    </w:rPr>
  </w:style>
  <w:style w:type="paragraph" w:styleId="Kop5">
    <w:name w:val="heading 5"/>
    <w:aliases w:val="Kop 05 subparagraaftitel"/>
    <w:basedOn w:val="Standaard"/>
    <w:next w:val="Standaard"/>
    <w:link w:val="Kop5Char"/>
    <w:qFormat/>
    <w:rsid w:val="0081518F"/>
    <w:pPr>
      <w:spacing w:after="0" w:line="240" w:lineRule="auto"/>
      <w:outlineLvl w:val="4"/>
    </w:pPr>
    <w:rPr>
      <w:rFonts w:ascii="Arial" w:eastAsia="Times New Roman" w:hAnsi="Arial" w:cs="Times New Roman"/>
      <w:b/>
      <w:bCs/>
      <w:i/>
      <w:iCs/>
      <w:sz w:val="20"/>
      <w:szCs w:val="26"/>
      <w:lang w:eastAsia="nl-NL"/>
    </w:rPr>
  </w:style>
  <w:style w:type="paragraph" w:styleId="Kop6">
    <w:name w:val="heading 6"/>
    <w:aliases w:val="Kop 06 Opsommen nrs"/>
    <w:basedOn w:val="Standaard"/>
    <w:link w:val="Kop6Char"/>
    <w:qFormat/>
    <w:rsid w:val="0081518F"/>
    <w:pPr>
      <w:numPr>
        <w:numId w:val="5"/>
      </w:numPr>
      <w:tabs>
        <w:tab w:val="left" w:pos="397"/>
        <w:tab w:val="left" w:pos="488"/>
      </w:tabs>
      <w:spacing w:after="0" w:line="240" w:lineRule="auto"/>
      <w:outlineLvl w:val="5"/>
    </w:pPr>
    <w:rPr>
      <w:rFonts w:ascii="Arial" w:eastAsia="Times New Roman" w:hAnsi="Arial" w:cs="Times New Roman"/>
      <w:bCs/>
      <w:sz w:val="20"/>
      <w:lang w:eastAsia="nl-NL"/>
    </w:rPr>
  </w:style>
  <w:style w:type="paragraph" w:styleId="Kop7">
    <w:name w:val="heading 7"/>
    <w:aliases w:val="Kop 07 Opsommen strp"/>
    <w:basedOn w:val="Standaard"/>
    <w:link w:val="Kop7Char"/>
    <w:qFormat/>
    <w:rsid w:val="0081518F"/>
    <w:pPr>
      <w:numPr>
        <w:numId w:val="6"/>
      </w:numPr>
      <w:tabs>
        <w:tab w:val="left" w:pos="397"/>
      </w:tabs>
      <w:spacing w:after="0" w:line="240" w:lineRule="auto"/>
      <w:outlineLvl w:val="6"/>
    </w:pPr>
    <w:rPr>
      <w:rFonts w:ascii="Arial" w:eastAsia="Times New Roman" w:hAnsi="Arial" w:cs="Times New Roman"/>
      <w:sz w:val="20"/>
      <w:szCs w:val="24"/>
      <w:lang w:eastAsia="nl-NL"/>
    </w:rPr>
  </w:style>
  <w:style w:type="paragraph" w:styleId="Kop8">
    <w:name w:val="heading 8"/>
    <w:aliases w:val="Kop 08 Titelblad"/>
    <w:basedOn w:val="Standaard"/>
    <w:next w:val="Standaard"/>
    <w:link w:val="Kop8Char"/>
    <w:qFormat/>
    <w:rsid w:val="0081518F"/>
    <w:pPr>
      <w:spacing w:after="480" w:line="240" w:lineRule="auto"/>
      <w:outlineLvl w:val="7"/>
    </w:pPr>
    <w:rPr>
      <w:rFonts w:ascii="Arial" w:eastAsia="Times New Roman" w:hAnsi="Arial" w:cs="Times New Roman"/>
      <w:b/>
      <w:iCs/>
      <w:sz w:val="48"/>
      <w:szCs w:val="24"/>
      <w:lang w:eastAsia="nl-NL"/>
    </w:rPr>
  </w:style>
  <w:style w:type="paragraph" w:styleId="Kop9">
    <w:name w:val="heading 9"/>
    <w:aliases w:val="Kop 09 Subtitel"/>
    <w:basedOn w:val="Standaard"/>
    <w:next w:val="Standaard"/>
    <w:link w:val="Kop9Char"/>
    <w:qFormat/>
    <w:rsid w:val="0081518F"/>
    <w:pPr>
      <w:spacing w:after="360" w:line="240" w:lineRule="auto"/>
      <w:outlineLvl w:val="8"/>
    </w:pPr>
    <w:rPr>
      <w:rFonts w:ascii="Arial" w:eastAsia="Times New Roman" w:hAnsi="Arial" w:cs="Arial"/>
      <w:b/>
      <w:sz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line="240" w:lineRule="auto"/>
      <w:jc w:val="center"/>
      <w:outlineLvl w:val="0"/>
    </w:pPr>
    <w:rPr>
      <w:rFonts w:ascii="Arial" w:eastAsia="Times New Roman" w:hAnsi="Arial" w:cs="Arial"/>
      <w:b/>
      <w:bCs/>
      <w:kern w:val="28"/>
      <w:sz w:val="32"/>
      <w:szCs w:val="32"/>
      <w:lang w:eastAsia="nl-NL"/>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pPr>
      <w:spacing w:after="0" w:line="240" w:lineRule="auto"/>
    </w:pPr>
    <w:rPr>
      <w:rFonts w:ascii="Arial" w:eastAsia="Times New Roman" w:hAnsi="Arial" w:cs="Times New Roman"/>
      <w:b/>
      <w:sz w:val="36"/>
      <w:szCs w:val="24"/>
      <w:lang w:eastAsia="nl-NL"/>
    </w:rPr>
  </w:style>
  <w:style w:type="paragraph" w:customStyle="1" w:styleId="Kop11">
    <w:name w:val="Kop11"/>
    <w:aliases w:val="Kop 11 Subkop zonder nummer"/>
    <w:basedOn w:val="Standaard"/>
    <w:next w:val="Standaard"/>
    <w:qFormat/>
    <w:rsid w:val="00B32826"/>
    <w:pPr>
      <w:spacing w:after="0" w:line="240" w:lineRule="auto"/>
    </w:pPr>
    <w:rPr>
      <w:rFonts w:ascii="Arial" w:eastAsia="Times New Roman" w:hAnsi="Arial" w:cs="Times New Roman"/>
      <w:b/>
      <w:sz w:val="30"/>
      <w:szCs w:val="24"/>
      <w:lang w:eastAsia="nl-NL"/>
    </w:rPr>
  </w:style>
  <w:style w:type="paragraph" w:customStyle="1" w:styleId="Kop12">
    <w:name w:val="Kop12"/>
    <w:aliases w:val="Kop 12 Paragraafkop zonder nummer"/>
    <w:basedOn w:val="Standaard"/>
    <w:next w:val="Standaard"/>
    <w:qFormat/>
    <w:rsid w:val="00B32826"/>
    <w:pPr>
      <w:spacing w:after="0" w:line="240" w:lineRule="auto"/>
    </w:pPr>
    <w:rPr>
      <w:rFonts w:ascii="Arial" w:eastAsia="Times New Roman" w:hAnsi="Arial" w:cs="Times New Roman"/>
      <w:b/>
      <w:sz w:val="24"/>
      <w:szCs w:val="24"/>
      <w:lang w:eastAsia="nl-NL"/>
    </w:rPr>
  </w:style>
  <w:style w:type="paragraph" w:customStyle="1" w:styleId="Kop13">
    <w:name w:val="Kop13"/>
    <w:aliases w:val="Kop 13 Blauw titelblad"/>
    <w:basedOn w:val="Standaard"/>
    <w:next w:val="Standaard"/>
    <w:qFormat/>
    <w:rsid w:val="00B32826"/>
    <w:pPr>
      <w:spacing w:after="0" w:line="240" w:lineRule="auto"/>
    </w:pPr>
    <w:rPr>
      <w:rFonts w:ascii="Arial" w:eastAsia="Times New Roman" w:hAnsi="Arial" w:cs="Times New Roman"/>
      <w:b/>
      <w:color w:val="00A5C7"/>
      <w:sz w:val="48"/>
      <w:szCs w:val="24"/>
      <w:lang w:eastAsia="nl-NL"/>
    </w:rPr>
  </w:style>
  <w:style w:type="paragraph" w:customStyle="1" w:styleId="Kop14">
    <w:name w:val="Kop14"/>
    <w:aliases w:val="Kop 14 Ondertitel Grijs"/>
    <w:basedOn w:val="Standaard"/>
    <w:next w:val="Standaard"/>
    <w:qFormat/>
    <w:rsid w:val="00B32826"/>
    <w:pPr>
      <w:spacing w:after="0" w:line="240" w:lineRule="auto"/>
    </w:pPr>
    <w:rPr>
      <w:rFonts w:ascii="Arial" w:eastAsia="Times New Roman" w:hAnsi="Arial" w:cs="Times New Roman"/>
      <w:b/>
      <w:color w:val="A8A9A3"/>
      <w:sz w:val="36"/>
      <w:szCs w:val="24"/>
      <w:lang w:eastAsia="nl-NL"/>
    </w:rPr>
  </w:style>
  <w:style w:type="paragraph" w:customStyle="1" w:styleId="Kop15">
    <w:name w:val="Kop15"/>
    <w:aliases w:val="Kop 15 Klein kopje blauw"/>
    <w:basedOn w:val="Standaard"/>
    <w:next w:val="Standaard"/>
    <w:qFormat/>
    <w:rsid w:val="00B32826"/>
    <w:pPr>
      <w:spacing w:after="0" w:line="240" w:lineRule="auto"/>
    </w:pPr>
    <w:rPr>
      <w:rFonts w:ascii="Arial" w:eastAsia="Times New Roman" w:hAnsi="Arial" w:cs="Times New Roman"/>
      <w:b/>
      <w:color w:val="00A5C7"/>
      <w:sz w:val="20"/>
      <w:szCs w:val="24"/>
      <w:lang w:eastAsia="nl-NL"/>
    </w:rPr>
  </w:style>
  <w:style w:type="paragraph" w:styleId="Lijstalinea">
    <w:name w:val="List Paragraph"/>
    <w:basedOn w:val="Standaard"/>
    <w:uiPriority w:val="34"/>
    <w:qFormat/>
    <w:rsid w:val="00D260C6"/>
    <w:pPr>
      <w:spacing w:after="0" w:line="240" w:lineRule="auto"/>
      <w:ind w:left="720"/>
      <w:contextualSpacing/>
    </w:pPr>
    <w:rPr>
      <w:rFonts w:ascii="Avenir Book" w:eastAsia="Times New Roman"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91644">
      <w:bodyDiv w:val="1"/>
      <w:marLeft w:val="0"/>
      <w:marRight w:val="0"/>
      <w:marTop w:val="0"/>
      <w:marBottom w:val="0"/>
      <w:divBdr>
        <w:top w:val="none" w:sz="0" w:space="0" w:color="auto"/>
        <w:left w:val="none" w:sz="0" w:space="0" w:color="auto"/>
        <w:bottom w:val="none" w:sz="0" w:space="0" w:color="auto"/>
        <w:right w:val="none" w:sz="0" w:space="0" w:color="auto"/>
      </w:divBdr>
    </w:div>
    <w:div w:id="181536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9EB22-B157-4508-9C9C-4D323BD0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7701AFEC.dotm</Template>
  <TotalTime>1</TotalTime>
  <Pages>2</Pages>
  <Words>539</Words>
  <Characters>2970</Characters>
  <Application>Microsoft Office Word</Application>
  <DocSecurity>4</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Beurs, Floor de</dc:creator>
  <cp:lastModifiedBy>Dulk, Rob den</cp:lastModifiedBy>
  <cp:revision>2</cp:revision>
  <dcterms:created xsi:type="dcterms:W3CDTF">2019-01-31T12:15:00Z</dcterms:created>
  <dcterms:modified xsi:type="dcterms:W3CDTF">2019-01-31T12:15:00Z</dcterms:modified>
</cp:coreProperties>
</file>