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astertabel4-Accent5"/>
        <w:tblW w:w="7649" w:type="dxa"/>
        <w:tblLook w:val="04A0" w:firstRow="1" w:lastRow="0" w:firstColumn="1" w:lastColumn="0" w:noHBand="0" w:noVBand="1"/>
      </w:tblPr>
      <w:tblGrid>
        <w:gridCol w:w="2807"/>
        <w:gridCol w:w="4842"/>
      </w:tblGrid>
      <w:tr w:rsidR="001F13AE" w:rsidRPr="00A217AA" w:rsidTr="0081169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92" w:type="dxa"/>
            <w:gridSpan w:val="2"/>
          </w:tcPr>
          <w:p w:rsidR="001F13AE" w:rsidRPr="001F13AE" w:rsidRDefault="001F13AE" w:rsidP="00B458B6">
            <w:pPr>
              <w:rPr>
                <w:rStyle w:val="Kop3Char"/>
                <w:rFonts w:ascii="Verdana" w:hAnsi="Verdana"/>
                <w:b w:val="0"/>
                <w:color w:val="FFFFFF" w:themeColor="background1"/>
                <w:sz w:val="22"/>
              </w:rPr>
            </w:pPr>
            <w:r w:rsidRPr="001F13AE">
              <w:rPr>
                <w:rStyle w:val="Kop3Char"/>
                <w:rFonts w:ascii="Verdana" w:hAnsi="Verdana"/>
                <w:color w:val="FFFFFF" w:themeColor="background1"/>
                <w:sz w:val="22"/>
              </w:rPr>
              <w:t>Bedrijfsgegevens</w:t>
            </w:r>
          </w:p>
        </w:tc>
      </w:tr>
      <w:tr w:rsidR="00D71107" w:rsidRPr="00A217AA" w:rsidTr="00811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71107" w:rsidRPr="0090448A" w:rsidRDefault="00D71107" w:rsidP="00D71107">
            <w:pPr>
              <w:rPr>
                <w:rStyle w:val="Kop3Char"/>
                <w:rFonts w:ascii="Verdana" w:hAnsi="Verdana"/>
                <w:b w:val="0"/>
                <w:color w:val="auto"/>
                <w:sz w:val="18"/>
              </w:rPr>
            </w:pPr>
            <w:r w:rsidRPr="0090448A">
              <w:rPr>
                <w:rStyle w:val="Kop3Char"/>
                <w:rFonts w:ascii="Verdana" w:hAnsi="Verdana"/>
                <w:b w:val="0"/>
                <w:color w:val="auto"/>
                <w:sz w:val="18"/>
              </w:rPr>
              <w:t>Bedrijfsnaam:</w:t>
            </w:r>
          </w:p>
        </w:tc>
        <w:sdt>
          <w:sdtPr>
            <w:rPr>
              <w:rStyle w:val="Kop3Char"/>
              <w:rFonts w:ascii="Verdana" w:hAnsi="Verdana"/>
              <w:color w:val="auto"/>
              <w:sz w:val="18"/>
            </w:rPr>
            <w:id w:val="1164664617"/>
            <w:placeholder>
              <w:docPart w:val="0C50883D10089A4A83C72D371636B7E6"/>
            </w:placeholder>
            <w:showingPlcHdr/>
            <w:text w:multiLine="1"/>
          </w:sdtPr>
          <w:sdtEndPr>
            <w:rPr>
              <w:rStyle w:val="Kop3Char"/>
            </w:rPr>
          </w:sdtEndPr>
          <w:sdtContent>
            <w:tc>
              <w:tcPr>
                <w:tcW w:w="4957" w:type="dxa"/>
              </w:tcPr>
              <w:p w:rsidR="00D71107" w:rsidRPr="0090448A" w:rsidRDefault="00D71107" w:rsidP="00D71107">
                <w:pPr>
                  <w:cnfStyle w:val="000000100000" w:firstRow="0" w:lastRow="0" w:firstColumn="0" w:lastColumn="0" w:oddVBand="0" w:evenVBand="0" w:oddHBand="1" w:evenHBand="0" w:firstRowFirstColumn="0" w:firstRowLastColumn="0" w:lastRowFirstColumn="0" w:lastRowLastColumn="0"/>
                  <w:rPr>
                    <w:rStyle w:val="Kop3Char"/>
                    <w:rFonts w:ascii="Verdana" w:hAnsi="Verdana"/>
                    <w:color w:val="auto"/>
                    <w:sz w:val="18"/>
                  </w:rPr>
                </w:pPr>
                <w:r w:rsidRPr="0090448A">
                  <w:rPr>
                    <w:rStyle w:val="Tekstvantijdelijkeaanduiding"/>
                  </w:rPr>
                  <w:t>Klik of tik om tekst in te voeren.</w:t>
                </w:r>
              </w:p>
            </w:tc>
          </w:sdtContent>
        </w:sdt>
      </w:tr>
      <w:tr w:rsidR="00D71107" w:rsidRPr="00A217AA" w:rsidTr="0081169B">
        <w:tc>
          <w:tcPr>
            <w:cnfStyle w:val="001000000000" w:firstRow="0" w:lastRow="0" w:firstColumn="1" w:lastColumn="0" w:oddVBand="0" w:evenVBand="0" w:oddHBand="0" w:evenHBand="0" w:firstRowFirstColumn="0" w:firstRowLastColumn="0" w:lastRowFirstColumn="0" w:lastRowLastColumn="0"/>
            <w:tcW w:w="2835" w:type="dxa"/>
          </w:tcPr>
          <w:p w:rsidR="00D71107" w:rsidRPr="0090448A" w:rsidRDefault="00D71107" w:rsidP="00D71107">
            <w:pPr>
              <w:rPr>
                <w:rStyle w:val="Kop3Char"/>
                <w:rFonts w:ascii="Verdana" w:hAnsi="Verdana"/>
                <w:b w:val="0"/>
                <w:color w:val="auto"/>
                <w:sz w:val="18"/>
              </w:rPr>
            </w:pPr>
            <w:r w:rsidRPr="0090448A">
              <w:rPr>
                <w:rStyle w:val="Kop3Char"/>
                <w:rFonts w:ascii="Verdana" w:hAnsi="Verdana"/>
                <w:b w:val="0"/>
                <w:color w:val="auto"/>
                <w:sz w:val="18"/>
              </w:rPr>
              <w:t>Naam contactpersoon:</w:t>
            </w:r>
          </w:p>
        </w:tc>
        <w:sdt>
          <w:sdtPr>
            <w:rPr>
              <w:rStyle w:val="Kop3Char"/>
              <w:rFonts w:ascii="Verdana" w:hAnsi="Verdana"/>
              <w:color w:val="auto"/>
              <w:sz w:val="18"/>
            </w:rPr>
            <w:id w:val="1741524532"/>
            <w:placeholder>
              <w:docPart w:val="3FFD26A00F181046BFABA05D54DE9E11"/>
            </w:placeholder>
            <w:showingPlcHdr/>
            <w:text w:multiLine="1"/>
          </w:sdtPr>
          <w:sdtEndPr>
            <w:rPr>
              <w:rStyle w:val="Kop3Char"/>
            </w:rPr>
          </w:sdtEndPr>
          <w:sdtContent>
            <w:tc>
              <w:tcPr>
                <w:tcW w:w="4957" w:type="dxa"/>
              </w:tcPr>
              <w:p w:rsidR="00D71107" w:rsidRPr="0090448A" w:rsidRDefault="00D71107" w:rsidP="00D71107">
                <w:pPr>
                  <w:cnfStyle w:val="000000000000" w:firstRow="0" w:lastRow="0" w:firstColumn="0" w:lastColumn="0" w:oddVBand="0" w:evenVBand="0" w:oddHBand="0" w:evenHBand="0" w:firstRowFirstColumn="0" w:firstRowLastColumn="0" w:lastRowFirstColumn="0" w:lastRowLastColumn="0"/>
                  <w:rPr>
                    <w:rStyle w:val="Kop3Char"/>
                    <w:rFonts w:ascii="Verdana" w:hAnsi="Verdana"/>
                    <w:color w:val="auto"/>
                    <w:sz w:val="18"/>
                  </w:rPr>
                </w:pPr>
                <w:r w:rsidRPr="0090448A">
                  <w:rPr>
                    <w:rStyle w:val="Tekstvantijdelijkeaanduiding"/>
                  </w:rPr>
                  <w:t>Klik of tik om tekst in te voeren.</w:t>
                </w:r>
              </w:p>
            </w:tc>
          </w:sdtContent>
        </w:sdt>
      </w:tr>
      <w:tr w:rsidR="00D71107" w:rsidRPr="00A217AA" w:rsidTr="00811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71107" w:rsidRPr="0090448A" w:rsidRDefault="00D71107" w:rsidP="00D71107">
            <w:pPr>
              <w:rPr>
                <w:rStyle w:val="Kop3Char"/>
                <w:rFonts w:ascii="Verdana" w:hAnsi="Verdana"/>
                <w:b w:val="0"/>
                <w:color w:val="auto"/>
                <w:sz w:val="18"/>
              </w:rPr>
            </w:pPr>
            <w:r w:rsidRPr="0090448A">
              <w:rPr>
                <w:rStyle w:val="Kop3Char"/>
                <w:rFonts w:ascii="Verdana" w:hAnsi="Verdana"/>
                <w:b w:val="0"/>
                <w:color w:val="auto"/>
                <w:sz w:val="18"/>
              </w:rPr>
              <w:t>Functie contactpersoon:</w:t>
            </w:r>
          </w:p>
        </w:tc>
        <w:sdt>
          <w:sdtPr>
            <w:rPr>
              <w:rFonts w:eastAsiaTheme="majorEastAsia" w:cstheme="majorBidi"/>
              <w:color w:val="auto"/>
              <w:szCs w:val="24"/>
            </w:rPr>
            <w:id w:val="-859122624"/>
            <w:placeholder>
              <w:docPart w:val="6DD850D22726CE409FF387805164EFAA"/>
            </w:placeholder>
            <w:showingPlcHdr/>
            <w:text w:multiLine="1"/>
          </w:sdtPr>
          <w:sdtEndPr/>
          <w:sdtContent>
            <w:tc>
              <w:tcPr>
                <w:tcW w:w="4957" w:type="dxa"/>
              </w:tcPr>
              <w:p w:rsidR="00D71107" w:rsidRPr="0090448A" w:rsidRDefault="00D71107" w:rsidP="00D71107">
                <w:pPr>
                  <w:cnfStyle w:val="000000100000" w:firstRow="0" w:lastRow="0" w:firstColumn="0" w:lastColumn="0" w:oddVBand="0" w:evenVBand="0" w:oddHBand="1" w:evenHBand="0" w:firstRowFirstColumn="0" w:firstRowLastColumn="0" w:lastRowFirstColumn="0" w:lastRowLastColumn="0"/>
                  <w:rPr>
                    <w:rStyle w:val="Kop3Char"/>
                    <w:rFonts w:ascii="Verdana" w:hAnsi="Verdana"/>
                    <w:color w:val="auto"/>
                    <w:sz w:val="18"/>
                  </w:rPr>
                </w:pPr>
                <w:r w:rsidRPr="0090448A">
                  <w:rPr>
                    <w:color w:val="808080"/>
                  </w:rPr>
                  <w:t>Klik of tik om tekst in te voeren.</w:t>
                </w:r>
              </w:p>
            </w:tc>
          </w:sdtContent>
        </w:sdt>
      </w:tr>
      <w:tr w:rsidR="00D71107" w:rsidRPr="00A217AA" w:rsidTr="0081169B">
        <w:tc>
          <w:tcPr>
            <w:cnfStyle w:val="001000000000" w:firstRow="0" w:lastRow="0" w:firstColumn="1" w:lastColumn="0" w:oddVBand="0" w:evenVBand="0" w:oddHBand="0" w:evenHBand="0" w:firstRowFirstColumn="0" w:firstRowLastColumn="0" w:lastRowFirstColumn="0" w:lastRowLastColumn="0"/>
            <w:tcW w:w="2835" w:type="dxa"/>
          </w:tcPr>
          <w:p w:rsidR="00D71107" w:rsidRPr="0090448A" w:rsidRDefault="00D71107" w:rsidP="00D71107">
            <w:pPr>
              <w:rPr>
                <w:rStyle w:val="Kop3Char"/>
                <w:rFonts w:ascii="Verdana" w:hAnsi="Verdana"/>
                <w:b w:val="0"/>
                <w:color w:val="auto"/>
                <w:sz w:val="18"/>
              </w:rPr>
            </w:pPr>
            <w:r w:rsidRPr="0090448A">
              <w:rPr>
                <w:rStyle w:val="Kop3Char"/>
                <w:rFonts w:ascii="Verdana" w:hAnsi="Verdana"/>
                <w:b w:val="0"/>
                <w:color w:val="auto"/>
                <w:sz w:val="18"/>
              </w:rPr>
              <w:t>Telefoonnummer:</w:t>
            </w:r>
          </w:p>
        </w:tc>
        <w:sdt>
          <w:sdtPr>
            <w:rPr>
              <w:rStyle w:val="Kop3Char"/>
              <w:rFonts w:ascii="Verdana" w:hAnsi="Verdana"/>
              <w:color w:val="auto"/>
              <w:sz w:val="18"/>
            </w:rPr>
            <w:id w:val="-1521241568"/>
            <w:placeholder>
              <w:docPart w:val="73048B4BEA72F74890E70957F64BB0ED"/>
            </w:placeholder>
            <w:showingPlcHdr/>
            <w:text w:multiLine="1"/>
          </w:sdtPr>
          <w:sdtEndPr>
            <w:rPr>
              <w:rStyle w:val="Kop3Char"/>
            </w:rPr>
          </w:sdtEndPr>
          <w:sdtContent>
            <w:tc>
              <w:tcPr>
                <w:tcW w:w="4957" w:type="dxa"/>
              </w:tcPr>
              <w:p w:rsidR="00D71107" w:rsidRPr="0090448A" w:rsidRDefault="00D71107" w:rsidP="00D71107">
                <w:pPr>
                  <w:cnfStyle w:val="000000000000" w:firstRow="0" w:lastRow="0" w:firstColumn="0" w:lastColumn="0" w:oddVBand="0" w:evenVBand="0" w:oddHBand="0" w:evenHBand="0" w:firstRowFirstColumn="0" w:firstRowLastColumn="0" w:lastRowFirstColumn="0" w:lastRowLastColumn="0"/>
                  <w:rPr>
                    <w:rStyle w:val="Kop3Char"/>
                    <w:rFonts w:ascii="Verdana" w:hAnsi="Verdana"/>
                    <w:color w:val="auto"/>
                    <w:sz w:val="18"/>
                  </w:rPr>
                </w:pPr>
                <w:r w:rsidRPr="0090448A">
                  <w:rPr>
                    <w:rStyle w:val="Tekstvantijdelijkeaanduiding"/>
                  </w:rPr>
                  <w:t>Klik of tik om tekst in te voeren.</w:t>
                </w:r>
              </w:p>
            </w:tc>
          </w:sdtContent>
        </w:sdt>
      </w:tr>
      <w:tr w:rsidR="00D71107" w:rsidRPr="00A217AA" w:rsidTr="00811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D71107" w:rsidRPr="0090448A" w:rsidRDefault="00D71107" w:rsidP="00D71107">
            <w:pPr>
              <w:rPr>
                <w:rStyle w:val="Kop3Char"/>
                <w:rFonts w:ascii="Verdana" w:hAnsi="Verdana"/>
                <w:b w:val="0"/>
                <w:color w:val="auto"/>
                <w:sz w:val="18"/>
              </w:rPr>
            </w:pPr>
            <w:r w:rsidRPr="0090448A">
              <w:rPr>
                <w:rStyle w:val="Kop3Char"/>
                <w:rFonts w:ascii="Verdana" w:hAnsi="Verdana"/>
                <w:b w:val="0"/>
                <w:color w:val="auto"/>
                <w:sz w:val="18"/>
              </w:rPr>
              <w:t>E-mailadres:</w:t>
            </w:r>
          </w:p>
        </w:tc>
        <w:sdt>
          <w:sdtPr>
            <w:rPr>
              <w:rStyle w:val="Kop3Char"/>
              <w:rFonts w:ascii="Verdana" w:hAnsi="Verdana"/>
              <w:color w:val="auto"/>
              <w:sz w:val="18"/>
            </w:rPr>
            <w:id w:val="-1747710475"/>
            <w:placeholder>
              <w:docPart w:val="4964B24D685416488D95C96E9B0B2EBE"/>
            </w:placeholder>
            <w:showingPlcHdr/>
            <w:text w:multiLine="1"/>
          </w:sdtPr>
          <w:sdtEndPr>
            <w:rPr>
              <w:rStyle w:val="Kop3Char"/>
            </w:rPr>
          </w:sdtEndPr>
          <w:sdtContent>
            <w:tc>
              <w:tcPr>
                <w:tcW w:w="4957" w:type="dxa"/>
              </w:tcPr>
              <w:p w:rsidR="00D71107" w:rsidRPr="0090448A" w:rsidRDefault="00D71107" w:rsidP="00D71107">
                <w:pPr>
                  <w:cnfStyle w:val="000000100000" w:firstRow="0" w:lastRow="0" w:firstColumn="0" w:lastColumn="0" w:oddVBand="0" w:evenVBand="0" w:oddHBand="1" w:evenHBand="0" w:firstRowFirstColumn="0" w:firstRowLastColumn="0" w:lastRowFirstColumn="0" w:lastRowLastColumn="0"/>
                  <w:rPr>
                    <w:rStyle w:val="Kop3Char"/>
                    <w:rFonts w:ascii="Verdana" w:hAnsi="Verdana"/>
                    <w:color w:val="auto"/>
                    <w:sz w:val="18"/>
                  </w:rPr>
                </w:pPr>
                <w:r w:rsidRPr="0090448A">
                  <w:rPr>
                    <w:rStyle w:val="Tekstvantijdelijkeaanduiding"/>
                  </w:rPr>
                  <w:t>Klik of tik om tekst in te voeren.</w:t>
                </w:r>
              </w:p>
            </w:tc>
          </w:sdtContent>
        </w:sdt>
      </w:tr>
    </w:tbl>
    <w:p w:rsidR="00B458B6" w:rsidRDefault="00B458B6" w:rsidP="00A0493A">
      <w:pPr>
        <w:rPr>
          <w:rStyle w:val="Kop3Char"/>
          <w:color w:val="auto"/>
        </w:rPr>
      </w:pPr>
    </w:p>
    <w:p w:rsidR="00EE6A4D" w:rsidRDefault="00EE6A4D" w:rsidP="00A0493A">
      <w:pPr>
        <w:rPr>
          <w:rStyle w:val="Kop3Char"/>
          <w:color w:val="auto"/>
        </w:rPr>
      </w:pPr>
    </w:p>
    <w:p w:rsidR="00A9549D" w:rsidRPr="00A217AA" w:rsidRDefault="00A9549D" w:rsidP="00A0493A">
      <w:pPr>
        <w:rPr>
          <w:rStyle w:val="Kop3Char"/>
          <w:color w:val="auto"/>
        </w:rPr>
      </w:pPr>
    </w:p>
    <w:tbl>
      <w:tblPr>
        <w:tblStyle w:val="Rastertabel4-Accent5"/>
        <w:tblW w:w="7650" w:type="dxa"/>
        <w:tblLook w:val="04A0" w:firstRow="1" w:lastRow="0" w:firstColumn="1" w:lastColumn="0" w:noHBand="0" w:noVBand="1"/>
      </w:tblPr>
      <w:tblGrid>
        <w:gridCol w:w="7650"/>
      </w:tblGrid>
      <w:tr w:rsidR="001F13AE" w:rsidRPr="001F13AE" w:rsidTr="009044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rsidR="001F13AE" w:rsidRPr="0090448A" w:rsidRDefault="00AB666A" w:rsidP="00AB666A">
            <w:pPr>
              <w:rPr>
                <w:rStyle w:val="Kop3Char"/>
                <w:rFonts w:ascii="Verdana" w:hAnsi="Verdana"/>
                <w:b w:val="0"/>
                <w:color w:val="auto"/>
                <w:sz w:val="21"/>
                <w:szCs w:val="20"/>
              </w:rPr>
            </w:pPr>
            <w:r>
              <w:rPr>
                <w:rStyle w:val="Kop3Char"/>
                <w:rFonts w:ascii="Verdana" w:hAnsi="Verdana"/>
                <w:color w:val="FFFFFF" w:themeColor="background1"/>
                <w:sz w:val="21"/>
                <w:szCs w:val="20"/>
              </w:rPr>
              <w:t>Algemene vragen</w:t>
            </w:r>
          </w:p>
        </w:tc>
      </w:tr>
    </w:tbl>
    <w:p w:rsidR="00A9549D" w:rsidRDefault="00A9549D"/>
    <w:tbl>
      <w:tblPr>
        <w:tblStyle w:val="Rastertabel4-Accent5"/>
        <w:tblW w:w="7650" w:type="dxa"/>
        <w:tblLook w:val="04A0" w:firstRow="1" w:lastRow="0" w:firstColumn="1" w:lastColumn="0" w:noHBand="0" w:noVBand="1"/>
      </w:tblPr>
      <w:tblGrid>
        <w:gridCol w:w="680"/>
        <w:gridCol w:w="6970"/>
      </w:tblGrid>
      <w:tr w:rsidR="004B4C53" w:rsidRPr="001F13AE" w:rsidTr="009044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4B4C53" w:rsidRPr="00A9549D" w:rsidRDefault="004B4C53" w:rsidP="00A040CC">
            <w:pPr>
              <w:rPr>
                <w:rStyle w:val="Kop3Char"/>
                <w:rFonts w:ascii="Verdana" w:hAnsi="Verdana"/>
                <w:b w:val="0"/>
                <w:color w:val="FFFFFF" w:themeColor="background1"/>
                <w:sz w:val="18"/>
                <w:szCs w:val="20"/>
              </w:rPr>
            </w:pPr>
          </w:p>
        </w:tc>
        <w:tc>
          <w:tcPr>
            <w:tcW w:w="6970" w:type="dxa"/>
          </w:tcPr>
          <w:p w:rsidR="004B4C53" w:rsidRPr="00A9549D" w:rsidRDefault="004B4C53" w:rsidP="00B259B1">
            <w:pPr>
              <w:cnfStyle w:val="100000000000" w:firstRow="1" w:lastRow="0" w:firstColumn="0" w:lastColumn="0" w:oddVBand="0" w:evenVBand="0" w:oddHBand="0" w:evenHBand="0" w:firstRowFirstColumn="0" w:firstRowLastColumn="0" w:lastRowFirstColumn="0" w:lastRowLastColumn="0"/>
              <w:rPr>
                <w:rStyle w:val="Kop3Char"/>
                <w:rFonts w:ascii="Verdana" w:hAnsi="Verdana"/>
                <w:b w:val="0"/>
                <w:color w:val="FFFFFF" w:themeColor="background1"/>
                <w:sz w:val="18"/>
                <w:szCs w:val="20"/>
              </w:rPr>
            </w:pPr>
            <w:r w:rsidRPr="00A9549D">
              <w:rPr>
                <w:b w:val="0"/>
                <w:color w:val="FFFFFF" w:themeColor="background1"/>
                <w:szCs w:val="20"/>
              </w:rPr>
              <w:t>De rijksoverheid van de toekomst is dienstverlenend, slagvaardig en kostenbewust</w:t>
            </w:r>
          </w:p>
        </w:tc>
      </w:tr>
      <w:tr w:rsidR="00A217AA" w:rsidRPr="001F13AE" w:rsidTr="00904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B458B6" w:rsidRPr="0090448A" w:rsidRDefault="004B4C53" w:rsidP="00A040CC">
            <w:pPr>
              <w:rPr>
                <w:rStyle w:val="Kop3Char"/>
                <w:rFonts w:ascii="Verdana" w:hAnsi="Verdana"/>
                <w:b w:val="0"/>
                <w:color w:val="auto"/>
                <w:sz w:val="18"/>
                <w:szCs w:val="20"/>
              </w:rPr>
            </w:pPr>
            <w:r w:rsidRPr="0090448A">
              <w:rPr>
                <w:rStyle w:val="Kop3Char"/>
                <w:rFonts w:ascii="Verdana" w:hAnsi="Verdana"/>
                <w:b w:val="0"/>
                <w:color w:val="auto"/>
                <w:sz w:val="18"/>
                <w:szCs w:val="20"/>
              </w:rPr>
              <w:t>1</w:t>
            </w:r>
            <w:r w:rsidR="00B458B6" w:rsidRPr="0090448A">
              <w:rPr>
                <w:rStyle w:val="Kop3Char"/>
                <w:rFonts w:ascii="Verdana" w:hAnsi="Verdana"/>
                <w:b w:val="0"/>
                <w:color w:val="auto"/>
                <w:sz w:val="18"/>
                <w:szCs w:val="20"/>
              </w:rPr>
              <w:t>.</w:t>
            </w:r>
            <w:r w:rsidRPr="0090448A">
              <w:rPr>
                <w:rStyle w:val="Kop3Char"/>
                <w:rFonts w:ascii="Verdana" w:hAnsi="Verdana"/>
                <w:b w:val="0"/>
                <w:color w:val="auto"/>
                <w:sz w:val="18"/>
                <w:szCs w:val="20"/>
              </w:rPr>
              <w:t>1</w:t>
            </w:r>
          </w:p>
        </w:tc>
        <w:sdt>
          <w:sdtPr>
            <w:rPr>
              <w:rStyle w:val="Kop3Char"/>
              <w:rFonts w:ascii="Verdana" w:hAnsi="Verdana"/>
              <w:color w:val="auto"/>
              <w:sz w:val="18"/>
              <w:szCs w:val="20"/>
            </w:rPr>
            <w:id w:val="426853345"/>
            <w:placeholder>
              <w:docPart w:val="A164FE1CC7EC4EA2A4135A95C1C6843F"/>
            </w:placeholder>
            <w:showingPlcHdr/>
            <w:text w:multiLine="1"/>
          </w:sdtPr>
          <w:sdtEndPr>
            <w:rPr>
              <w:rStyle w:val="Kop3Char"/>
            </w:rPr>
          </w:sdtEndPr>
          <w:sdtContent>
            <w:tc>
              <w:tcPr>
                <w:tcW w:w="6970" w:type="dxa"/>
              </w:tcPr>
              <w:p w:rsidR="00B458B6" w:rsidRPr="0090448A" w:rsidRDefault="002C7884" w:rsidP="00B259B1">
                <w:pPr>
                  <w:cnfStyle w:val="000000100000" w:firstRow="0" w:lastRow="0" w:firstColumn="0" w:lastColumn="0" w:oddVBand="0" w:evenVBand="0" w:oddHBand="1" w:evenHBand="0" w:firstRowFirstColumn="0" w:firstRowLastColumn="0" w:lastRowFirstColumn="0" w:lastRowLastColumn="0"/>
                  <w:rPr>
                    <w:rStyle w:val="Kop3Char"/>
                    <w:rFonts w:ascii="Verdana" w:hAnsi="Verdana"/>
                    <w:color w:val="auto"/>
                    <w:sz w:val="18"/>
                    <w:szCs w:val="20"/>
                  </w:rPr>
                </w:pPr>
                <w:r w:rsidRPr="0090448A">
                  <w:rPr>
                    <w:rStyle w:val="Tekstvantijdelijkeaanduiding"/>
                    <w:szCs w:val="20"/>
                  </w:rPr>
                  <w:t>Klik of tik om tekst in te voeren.</w:t>
                </w:r>
              </w:p>
            </w:tc>
          </w:sdtContent>
        </w:sdt>
      </w:tr>
      <w:tr w:rsidR="00A217AA" w:rsidRPr="001F13AE" w:rsidTr="0090448A">
        <w:tc>
          <w:tcPr>
            <w:cnfStyle w:val="001000000000" w:firstRow="0" w:lastRow="0" w:firstColumn="1" w:lastColumn="0" w:oddVBand="0" w:evenVBand="0" w:oddHBand="0" w:evenHBand="0" w:firstRowFirstColumn="0" w:firstRowLastColumn="0" w:lastRowFirstColumn="0" w:lastRowLastColumn="0"/>
            <w:tcW w:w="680" w:type="dxa"/>
          </w:tcPr>
          <w:p w:rsidR="00B458B6"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1.2</w:t>
            </w:r>
          </w:p>
        </w:tc>
        <w:sdt>
          <w:sdtPr>
            <w:rPr>
              <w:rStyle w:val="Kop3Char"/>
              <w:rFonts w:ascii="Verdana" w:hAnsi="Verdana"/>
              <w:color w:val="auto"/>
              <w:sz w:val="18"/>
              <w:szCs w:val="20"/>
            </w:rPr>
            <w:id w:val="28615216"/>
            <w:placeholder>
              <w:docPart w:val="117B37E88B2D4A4DA96A48DDECE29D3F"/>
            </w:placeholder>
            <w:showingPlcHdr/>
            <w:text w:multiLine="1"/>
          </w:sdtPr>
          <w:sdtEndPr>
            <w:rPr>
              <w:rStyle w:val="Kop3Char"/>
            </w:rPr>
          </w:sdtEndPr>
          <w:sdtContent>
            <w:tc>
              <w:tcPr>
                <w:tcW w:w="6970" w:type="dxa"/>
              </w:tcPr>
              <w:p w:rsidR="00B458B6" w:rsidRPr="0090448A" w:rsidRDefault="002C7884" w:rsidP="00B259B1">
                <w:pPr>
                  <w:cnfStyle w:val="000000000000" w:firstRow="0" w:lastRow="0" w:firstColumn="0" w:lastColumn="0" w:oddVBand="0" w:evenVBand="0" w:oddHBand="0" w:evenHBand="0" w:firstRowFirstColumn="0" w:firstRowLastColumn="0" w:lastRowFirstColumn="0" w:lastRowLastColumn="0"/>
                  <w:rPr>
                    <w:rStyle w:val="Kop3Char"/>
                    <w:rFonts w:ascii="Verdana" w:hAnsi="Verdana"/>
                    <w:color w:val="auto"/>
                    <w:sz w:val="18"/>
                    <w:szCs w:val="20"/>
                  </w:rPr>
                </w:pPr>
                <w:r w:rsidRPr="0090448A">
                  <w:rPr>
                    <w:rStyle w:val="Tekstvantijdelijkeaanduiding"/>
                    <w:szCs w:val="20"/>
                  </w:rPr>
                  <w:t>Klik of tik om tekst in te voeren.</w:t>
                </w:r>
              </w:p>
            </w:tc>
          </w:sdtContent>
        </w:sdt>
      </w:tr>
      <w:tr w:rsidR="004B4C53" w:rsidRPr="001F13AE" w:rsidTr="00904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1.3</w:t>
            </w:r>
          </w:p>
        </w:tc>
        <w:sdt>
          <w:sdtPr>
            <w:rPr>
              <w:rStyle w:val="Kop3Char"/>
              <w:rFonts w:ascii="Verdana" w:hAnsi="Verdana"/>
              <w:color w:val="auto"/>
              <w:sz w:val="18"/>
              <w:szCs w:val="20"/>
            </w:rPr>
            <w:id w:val="-73510509"/>
            <w:placeholder>
              <w:docPart w:val="B3DE5DD12E054847B0D899AB7E101170"/>
            </w:placeholder>
            <w:showingPlcHdr/>
            <w:text w:multiLine="1"/>
          </w:sdtPr>
          <w:sdtEndPr>
            <w:rPr>
              <w:rStyle w:val="Kop3Char"/>
            </w:rPr>
          </w:sdtEndPr>
          <w:sdtContent>
            <w:tc>
              <w:tcPr>
                <w:tcW w:w="6970" w:type="dxa"/>
              </w:tcPr>
              <w:p w:rsidR="004B4C53" w:rsidRPr="0090448A" w:rsidRDefault="004B4C53" w:rsidP="004B4C53">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4B4C53" w:rsidRPr="001F13AE" w:rsidTr="0090448A">
        <w:tc>
          <w:tcPr>
            <w:cnfStyle w:val="001000000000" w:firstRow="0" w:lastRow="0" w:firstColumn="1" w:lastColumn="0" w:oddVBand="0" w:evenVBand="0" w:oddHBand="0" w:evenHBand="0" w:firstRowFirstColumn="0" w:firstRowLastColumn="0" w:lastRowFirstColumn="0" w:lastRowLastColumn="0"/>
            <w:tcW w:w="680"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1.4</w:t>
            </w:r>
          </w:p>
        </w:tc>
        <w:sdt>
          <w:sdtPr>
            <w:rPr>
              <w:rStyle w:val="Kop3Char"/>
              <w:rFonts w:ascii="Verdana" w:hAnsi="Verdana"/>
              <w:color w:val="auto"/>
              <w:sz w:val="18"/>
              <w:szCs w:val="20"/>
            </w:rPr>
            <w:id w:val="-1497799100"/>
            <w:placeholder>
              <w:docPart w:val="11B06F807F3E4C53BCF31EA8A038AC45"/>
            </w:placeholder>
            <w:showingPlcHdr/>
            <w:text w:multiLine="1"/>
          </w:sdtPr>
          <w:sdtEndPr>
            <w:rPr>
              <w:rStyle w:val="Kop3Char"/>
            </w:rPr>
          </w:sdtEndPr>
          <w:sdtContent>
            <w:tc>
              <w:tcPr>
                <w:tcW w:w="6970" w:type="dxa"/>
              </w:tcPr>
              <w:p w:rsidR="004B4C53" w:rsidRPr="0090448A" w:rsidRDefault="004B4C53" w:rsidP="004B4C53">
                <w:pPr>
                  <w:cnfStyle w:val="000000000000" w:firstRow="0" w:lastRow="0" w:firstColumn="0" w:lastColumn="0" w:oddVBand="0" w:evenVBand="0" w:oddHBand="0"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4B4C53" w:rsidRPr="001F13AE" w:rsidTr="00904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1.5</w:t>
            </w:r>
          </w:p>
        </w:tc>
        <w:sdt>
          <w:sdtPr>
            <w:rPr>
              <w:rStyle w:val="Kop3Char"/>
              <w:rFonts w:ascii="Verdana" w:hAnsi="Verdana"/>
              <w:color w:val="auto"/>
              <w:sz w:val="18"/>
              <w:szCs w:val="20"/>
            </w:rPr>
            <w:id w:val="-1961569839"/>
            <w:placeholder>
              <w:docPart w:val="3DC5471178F249B6A1764F05CBD7FAF9"/>
            </w:placeholder>
            <w:showingPlcHdr/>
            <w:text w:multiLine="1"/>
          </w:sdtPr>
          <w:sdtEndPr>
            <w:rPr>
              <w:rStyle w:val="Kop3Char"/>
            </w:rPr>
          </w:sdtEndPr>
          <w:sdtContent>
            <w:tc>
              <w:tcPr>
                <w:tcW w:w="6970" w:type="dxa"/>
              </w:tcPr>
              <w:p w:rsidR="004B4C53" w:rsidRPr="0090448A" w:rsidRDefault="004B4C53" w:rsidP="004B4C53">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bl>
    <w:p w:rsidR="00A9549D" w:rsidRDefault="00A9549D"/>
    <w:tbl>
      <w:tblPr>
        <w:tblStyle w:val="Rastertabel4-Accent5"/>
        <w:tblW w:w="7650" w:type="dxa"/>
        <w:tblLook w:val="04A0" w:firstRow="1" w:lastRow="0" w:firstColumn="1" w:lastColumn="0" w:noHBand="0" w:noVBand="1"/>
      </w:tblPr>
      <w:tblGrid>
        <w:gridCol w:w="756"/>
        <w:gridCol w:w="6894"/>
      </w:tblGrid>
      <w:tr w:rsidR="004B4C53" w:rsidRPr="001F13AE" w:rsidTr="00AB6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dxa"/>
            <w:shd w:val="clear" w:color="auto" w:fill="2E74B5" w:themeFill="accent1" w:themeFillShade="BF"/>
          </w:tcPr>
          <w:p w:rsidR="004B4C53" w:rsidRPr="00A9549D" w:rsidRDefault="004B4C53" w:rsidP="004B4C53">
            <w:pPr>
              <w:rPr>
                <w:rStyle w:val="Kop3Char"/>
                <w:rFonts w:ascii="Verdana" w:hAnsi="Verdana"/>
                <w:b w:val="0"/>
                <w:color w:val="FFFFFF" w:themeColor="background1"/>
                <w:sz w:val="18"/>
                <w:szCs w:val="20"/>
              </w:rPr>
            </w:pPr>
          </w:p>
        </w:tc>
        <w:tc>
          <w:tcPr>
            <w:tcW w:w="6894" w:type="dxa"/>
            <w:shd w:val="clear" w:color="auto" w:fill="2E74B5" w:themeFill="accent1" w:themeFillShade="BF"/>
          </w:tcPr>
          <w:p w:rsidR="004B4C53" w:rsidRPr="00A9549D" w:rsidRDefault="004B4C53" w:rsidP="004B4C53">
            <w:pPr>
              <w:autoSpaceDE w:val="0"/>
              <w:adjustRightInd w:val="0"/>
              <w:textAlignment w:val="auto"/>
              <w:cnfStyle w:val="100000000000" w:firstRow="1" w:lastRow="0" w:firstColumn="0" w:lastColumn="0" w:oddVBand="0" w:evenVBand="0" w:oddHBand="0" w:evenHBand="0" w:firstRowFirstColumn="0" w:firstRowLastColumn="0" w:lastRowFirstColumn="0" w:lastRowLastColumn="0"/>
              <w:rPr>
                <w:b w:val="0"/>
                <w:color w:val="FFFFFF" w:themeColor="background1"/>
                <w:szCs w:val="20"/>
              </w:rPr>
            </w:pPr>
            <w:r w:rsidRPr="00A9549D">
              <w:rPr>
                <w:rFonts w:cs="RijksoverheidSansText-Regular"/>
                <w:b w:val="0"/>
                <w:color w:val="FFFFFF" w:themeColor="background1"/>
                <w:szCs w:val="20"/>
              </w:rPr>
              <w:t>In 2017 telde het Rijk 110.649 fte, dit is een lichte stijging van 1% (ruim 1.000 fte) ten opzichte van 2016.</w:t>
            </w:r>
            <w:r w:rsidRPr="00A9549D">
              <w:rPr>
                <w:b w:val="0"/>
                <w:color w:val="FFFFFF" w:themeColor="background1"/>
                <w:szCs w:val="20"/>
              </w:rPr>
              <w:t xml:space="preserve"> </w:t>
            </w:r>
            <w:r w:rsidRPr="00A9549D">
              <w:rPr>
                <w:rFonts w:cs="RijksoverheidSansText-Regular"/>
                <w:b w:val="0"/>
                <w:color w:val="FFFFFF" w:themeColor="background1"/>
                <w:szCs w:val="20"/>
              </w:rPr>
              <w:t>Kwantitatieve informatie over de omvang van het aandeel externe inhuur is schaars, in 2017 was het aandeel 10,4% van de totale personeel uitgaven, ca. 55% hiervan heeft betrekking op de uitgaven voor uitzendkrachten. De overheid streeft ernaar het aandeel externe inhuur te verminderen.</w:t>
            </w:r>
          </w:p>
        </w:tc>
      </w:tr>
      <w:tr w:rsidR="004B4C53" w:rsidRPr="001F13AE" w:rsidTr="00A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2.1</w:t>
            </w:r>
            <w:r w:rsidR="00080C64">
              <w:rPr>
                <w:rStyle w:val="Kop3Char"/>
                <w:rFonts w:ascii="Verdana" w:hAnsi="Verdana"/>
                <w:b w:val="0"/>
                <w:color w:val="auto"/>
                <w:sz w:val="18"/>
                <w:szCs w:val="20"/>
              </w:rPr>
              <w:t>.1.</w:t>
            </w:r>
          </w:p>
        </w:tc>
        <w:sdt>
          <w:sdtPr>
            <w:rPr>
              <w:rStyle w:val="Kop3Char"/>
              <w:rFonts w:ascii="Verdana" w:hAnsi="Verdana"/>
              <w:color w:val="auto"/>
              <w:sz w:val="18"/>
              <w:szCs w:val="20"/>
            </w:rPr>
            <w:id w:val="501249759"/>
            <w:placeholder>
              <w:docPart w:val="856CDEE471D141699AB1BA9971705D5B"/>
            </w:placeholder>
            <w:showingPlcHdr/>
            <w:text w:multiLine="1"/>
          </w:sdtPr>
          <w:sdtEndPr>
            <w:rPr>
              <w:rStyle w:val="Kop3Char"/>
            </w:rPr>
          </w:sdtEndPr>
          <w:sdtContent>
            <w:tc>
              <w:tcPr>
                <w:tcW w:w="6894" w:type="dxa"/>
              </w:tcPr>
              <w:p w:rsidR="004B4C53" w:rsidRPr="0090448A" w:rsidRDefault="004B4C53" w:rsidP="004B4C53">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080C64" w:rsidRPr="001F13AE" w:rsidTr="00AB666A">
        <w:tc>
          <w:tcPr>
            <w:cnfStyle w:val="001000000000" w:firstRow="0" w:lastRow="0" w:firstColumn="1" w:lastColumn="0" w:oddVBand="0" w:evenVBand="0" w:oddHBand="0" w:evenHBand="0" w:firstRowFirstColumn="0" w:firstRowLastColumn="0" w:lastRowFirstColumn="0" w:lastRowLastColumn="0"/>
            <w:tcW w:w="756" w:type="dxa"/>
          </w:tcPr>
          <w:p w:rsidR="00080C64" w:rsidRPr="0090448A" w:rsidRDefault="00080C64" w:rsidP="00080C64">
            <w:pPr>
              <w:rPr>
                <w:rStyle w:val="Kop3Char"/>
                <w:rFonts w:ascii="Verdana" w:hAnsi="Verdana"/>
                <w:color w:val="auto"/>
                <w:sz w:val="18"/>
                <w:szCs w:val="20"/>
              </w:rPr>
            </w:pPr>
            <w:r w:rsidRPr="0090448A">
              <w:rPr>
                <w:rStyle w:val="Kop3Char"/>
                <w:rFonts w:ascii="Verdana" w:hAnsi="Verdana"/>
                <w:b w:val="0"/>
                <w:color w:val="auto"/>
                <w:sz w:val="18"/>
                <w:szCs w:val="20"/>
              </w:rPr>
              <w:t>2.1</w:t>
            </w:r>
            <w:r>
              <w:rPr>
                <w:rStyle w:val="Kop3Char"/>
                <w:rFonts w:ascii="Verdana" w:hAnsi="Verdana"/>
                <w:b w:val="0"/>
                <w:color w:val="auto"/>
                <w:sz w:val="18"/>
                <w:szCs w:val="20"/>
              </w:rPr>
              <w:t>.2.</w:t>
            </w:r>
          </w:p>
        </w:tc>
        <w:sdt>
          <w:sdtPr>
            <w:rPr>
              <w:rStyle w:val="Kop3Char"/>
              <w:rFonts w:ascii="Verdana" w:hAnsi="Verdana"/>
              <w:color w:val="auto"/>
              <w:sz w:val="18"/>
              <w:szCs w:val="20"/>
            </w:rPr>
            <w:id w:val="-211732563"/>
            <w:placeholder>
              <w:docPart w:val="71316DE9ADEB4D738C36AEEF6B4B7CF4"/>
            </w:placeholder>
            <w:showingPlcHdr/>
            <w:text w:multiLine="1"/>
          </w:sdtPr>
          <w:sdtEndPr>
            <w:rPr>
              <w:rStyle w:val="Kop3Char"/>
            </w:rPr>
          </w:sdtEndPr>
          <w:sdtContent>
            <w:tc>
              <w:tcPr>
                <w:tcW w:w="6894" w:type="dxa"/>
              </w:tcPr>
              <w:p w:rsidR="00080C64" w:rsidRDefault="00080C64" w:rsidP="004B4C53">
                <w:pPr>
                  <w:cnfStyle w:val="000000000000" w:firstRow="0" w:lastRow="0" w:firstColumn="0" w:lastColumn="0" w:oddVBand="0" w:evenVBand="0" w:oddHBand="0" w:evenHBand="0" w:firstRowFirstColumn="0" w:firstRowLastColumn="0" w:lastRowFirstColumn="0" w:lastRowLastColumn="0"/>
                  <w:rPr>
                    <w:rStyle w:val="Kop3Char"/>
                    <w:rFonts w:ascii="Verdana" w:hAnsi="Verdana"/>
                    <w:color w:val="auto"/>
                    <w:sz w:val="18"/>
                    <w:szCs w:val="20"/>
                  </w:rPr>
                </w:pPr>
                <w:r w:rsidRPr="0090448A">
                  <w:rPr>
                    <w:rStyle w:val="Tekstvantijdelijkeaanduiding"/>
                    <w:szCs w:val="20"/>
                  </w:rPr>
                  <w:t>Klik of tik om tekst in te voeren.</w:t>
                </w:r>
              </w:p>
            </w:tc>
          </w:sdtContent>
        </w:sdt>
      </w:tr>
      <w:tr w:rsidR="00080C64" w:rsidRPr="001F13AE" w:rsidTr="00A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dxa"/>
          </w:tcPr>
          <w:p w:rsidR="00080C64" w:rsidRPr="0090448A" w:rsidRDefault="00080C64" w:rsidP="00080C64">
            <w:pPr>
              <w:rPr>
                <w:rStyle w:val="Kop3Char"/>
                <w:rFonts w:ascii="Verdana" w:hAnsi="Verdana"/>
                <w:color w:val="auto"/>
                <w:sz w:val="18"/>
                <w:szCs w:val="20"/>
              </w:rPr>
            </w:pPr>
            <w:r w:rsidRPr="0090448A">
              <w:rPr>
                <w:rStyle w:val="Kop3Char"/>
                <w:rFonts w:ascii="Verdana" w:hAnsi="Verdana"/>
                <w:b w:val="0"/>
                <w:color w:val="auto"/>
                <w:sz w:val="18"/>
                <w:szCs w:val="20"/>
              </w:rPr>
              <w:t>2.1</w:t>
            </w:r>
            <w:r>
              <w:rPr>
                <w:rStyle w:val="Kop3Char"/>
                <w:rFonts w:ascii="Verdana" w:hAnsi="Verdana"/>
                <w:b w:val="0"/>
                <w:color w:val="auto"/>
                <w:sz w:val="18"/>
                <w:szCs w:val="20"/>
              </w:rPr>
              <w:t>.3.</w:t>
            </w:r>
          </w:p>
        </w:tc>
        <w:sdt>
          <w:sdtPr>
            <w:rPr>
              <w:rStyle w:val="Kop3Char"/>
              <w:rFonts w:ascii="Verdana" w:hAnsi="Verdana"/>
              <w:color w:val="auto"/>
              <w:sz w:val="18"/>
              <w:szCs w:val="20"/>
            </w:rPr>
            <w:id w:val="-1907214425"/>
            <w:placeholder>
              <w:docPart w:val="6E214E12617F4A51BD43B85528C1C3E9"/>
            </w:placeholder>
            <w:showingPlcHdr/>
            <w:text w:multiLine="1"/>
          </w:sdtPr>
          <w:sdtEndPr>
            <w:rPr>
              <w:rStyle w:val="Kop3Char"/>
            </w:rPr>
          </w:sdtEndPr>
          <w:sdtContent>
            <w:tc>
              <w:tcPr>
                <w:tcW w:w="6894" w:type="dxa"/>
              </w:tcPr>
              <w:p w:rsidR="00080C64" w:rsidRDefault="00080C64" w:rsidP="004B4C53">
                <w:pPr>
                  <w:cnfStyle w:val="000000100000" w:firstRow="0" w:lastRow="0" w:firstColumn="0" w:lastColumn="0" w:oddVBand="0" w:evenVBand="0" w:oddHBand="1" w:evenHBand="0" w:firstRowFirstColumn="0" w:firstRowLastColumn="0" w:lastRowFirstColumn="0" w:lastRowLastColumn="0"/>
                  <w:rPr>
                    <w:rStyle w:val="Kop3Char"/>
                    <w:rFonts w:ascii="Verdana" w:hAnsi="Verdana"/>
                    <w:color w:val="auto"/>
                    <w:sz w:val="18"/>
                    <w:szCs w:val="20"/>
                  </w:rPr>
                </w:pPr>
                <w:r w:rsidRPr="0090448A">
                  <w:rPr>
                    <w:rStyle w:val="Tekstvantijdelijkeaanduiding"/>
                    <w:szCs w:val="20"/>
                  </w:rPr>
                  <w:t>Klik of tik om tekst in te voeren.</w:t>
                </w:r>
              </w:p>
            </w:tc>
          </w:sdtContent>
        </w:sdt>
      </w:tr>
      <w:tr w:rsidR="004B4C53" w:rsidRPr="001F13AE" w:rsidTr="00AB666A">
        <w:tc>
          <w:tcPr>
            <w:cnfStyle w:val="001000000000" w:firstRow="0" w:lastRow="0" w:firstColumn="1" w:lastColumn="0" w:oddVBand="0" w:evenVBand="0" w:oddHBand="0" w:evenHBand="0" w:firstRowFirstColumn="0" w:firstRowLastColumn="0" w:lastRowFirstColumn="0" w:lastRowLastColumn="0"/>
            <w:tcW w:w="756"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2.2</w:t>
            </w:r>
          </w:p>
        </w:tc>
        <w:sdt>
          <w:sdtPr>
            <w:rPr>
              <w:rStyle w:val="Kop3Char"/>
              <w:rFonts w:ascii="Verdana" w:hAnsi="Verdana"/>
              <w:color w:val="auto"/>
              <w:sz w:val="18"/>
              <w:szCs w:val="20"/>
            </w:rPr>
            <w:id w:val="1310210277"/>
            <w:placeholder>
              <w:docPart w:val="2CFE8909489F4900808F583D9F0CE50B"/>
            </w:placeholder>
            <w:showingPlcHdr/>
            <w:text w:multiLine="1"/>
          </w:sdtPr>
          <w:sdtEndPr>
            <w:rPr>
              <w:rStyle w:val="Kop3Char"/>
            </w:rPr>
          </w:sdtEndPr>
          <w:sdtContent>
            <w:tc>
              <w:tcPr>
                <w:tcW w:w="6894" w:type="dxa"/>
              </w:tcPr>
              <w:p w:rsidR="004B4C53" w:rsidRPr="0090448A" w:rsidRDefault="004B4C53" w:rsidP="004B4C53">
                <w:pPr>
                  <w:cnfStyle w:val="000000000000" w:firstRow="0" w:lastRow="0" w:firstColumn="0" w:lastColumn="0" w:oddVBand="0" w:evenVBand="0" w:oddHBand="0"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4B4C53" w:rsidRPr="001F13AE" w:rsidTr="00A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2.3</w:t>
            </w:r>
          </w:p>
        </w:tc>
        <w:sdt>
          <w:sdtPr>
            <w:rPr>
              <w:rStyle w:val="Kop3Char"/>
              <w:rFonts w:ascii="Verdana" w:hAnsi="Verdana"/>
              <w:color w:val="auto"/>
              <w:sz w:val="18"/>
              <w:szCs w:val="20"/>
            </w:rPr>
            <w:id w:val="301670909"/>
            <w:placeholder>
              <w:docPart w:val="EB96BE90E30842BE99A45AD8C0B460CE"/>
            </w:placeholder>
            <w:showingPlcHdr/>
            <w:text w:multiLine="1"/>
          </w:sdtPr>
          <w:sdtEndPr>
            <w:rPr>
              <w:rStyle w:val="Kop3Char"/>
            </w:rPr>
          </w:sdtEndPr>
          <w:sdtContent>
            <w:tc>
              <w:tcPr>
                <w:tcW w:w="6894" w:type="dxa"/>
              </w:tcPr>
              <w:p w:rsidR="004B4C53" w:rsidRPr="0090448A" w:rsidRDefault="004B4C53" w:rsidP="004B4C53">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4B4C53" w:rsidRPr="001F13AE" w:rsidTr="00AB666A">
        <w:tc>
          <w:tcPr>
            <w:cnfStyle w:val="001000000000" w:firstRow="0" w:lastRow="0" w:firstColumn="1" w:lastColumn="0" w:oddVBand="0" w:evenVBand="0" w:oddHBand="0" w:evenHBand="0" w:firstRowFirstColumn="0" w:firstRowLastColumn="0" w:lastRowFirstColumn="0" w:lastRowLastColumn="0"/>
            <w:tcW w:w="756"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2.4</w:t>
            </w:r>
          </w:p>
        </w:tc>
        <w:sdt>
          <w:sdtPr>
            <w:rPr>
              <w:rStyle w:val="Kop3Char"/>
              <w:rFonts w:ascii="Verdana" w:hAnsi="Verdana"/>
              <w:color w:val="auto"/>
              <w:sz w:val="18"/>
              <w:szCs w:val="20"/>
            </w:rPr>
            <w:id w:val="431015829"/>
            <w:placeholder>
              <w:docPart w:val="97BFA36A4D0B4BEB8F6D107CA6B7BAF6"/>
            </w:placeholder>
            <w:showingPlcHdr/>
            <w:text w:multiLine="1"/>
          </w:sdtPr>
          <w:sdtEndPr>
            <w:rPr>
              <w:rStyle w:val="Kop3Char"/>
            </w:rPr>
          </w:sdtEndPr>
          <w:sdtContent>
            <w:tc>
              <w:tcPr>
                <w:tcW w:w="6894" w:type="dxa"/>
              </w:tcPr>
              <w:p w:rsidR="004B4C53" w:rsidRPr="0090448A" w:rsidRDefault="004B4C53" w:rsidP="004B4C53">
                <w:pPr>
                  <w:cnfStyle w:val="000000000000" w:firstRow="0" w:lastRow="0" w:firstColumn="0" w:lastColumn="0" w:oddVBand="0" w:evenVBand="0" w:oddHBand="0"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4B4C53" w:rsidRPr="001F13AE" w:rsidTr="00A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6"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2.5</w:t>
            </w:r>
          </w:p>
        </w:tc>
        <w:sdt>
          <w:sdtPr>
            <w:rPr>
              <w:rStyle w:val="Kop3Char"/>
              <w:rFonts w:ascii="Verdana" w:hAnsi="Verdana"/>
              <w:color w:val="auto"/>
              <w:sz w:val="18"/>
              <w:szCs w:val="20"/>
            </w:rPr>
            <w:id w:val="-332301502"/>
            <w:placeholder>
              <w:docPart w:val="3F5623EE3D354197BD83BBEDE06C3CA4"/>
            </w:placeholder>
            <w:showingPlcHdr/>
            <w:text w:multiLine="1"/>
          </w:sdtPr>
          <w:sdtEndPr>
            <w:rPr>
              <w:rStyle w:val="Kop3Char"/>
            </w:rPr>
          </w:sdtEndPr>
          <w:sdtContent>
            <w:tc>
              <w:tcPr>
                <w:tcW w:w="6894" w:type="dxa"/>
              </w:tcPr>
              <w:p w:rsidR="004B4C53" w:rsidRPr="0090448A" w:rsidRDefault="004B4C53" w:rsidP="004B4C53">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4B4C53" w:rsidRPr="001F13AE" w:rsidTr="00AB666A">
        <w:tc>
          <w:tcPr>
            <w:cnfStyle w:val="001000000000" w:firstRow="0" w:lastRow="0" w:firstColumn="1" w:lastColumn="0" w:oddVBand="0" w:evenVBand="0" w:oddHBand="0" w:evenHBand="0" w:firstRowFirstColumn="0" w:firstRowLastColumn="0" w:lastRowFirstColumn="0" w:lastRowLastColumn="0"/>
            <w:tcW w:w="756" w:type="dxa"/>
          </w:tcPr>
          <w:p w:rsidR="004B4C53" w:rsidRPr="0090448A" w:rsidRDefault="004B4C53"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2.6</w:t>
            </w:r>
          </w:p>
        </w:tc>
        <w:sdt>
          <w:sdtPr>
            <w:rPr>
              <w:rStyle w:val="Kop3Char"/>
              <w:rFonts w:ascii="Verdana" w:hAnsi="Verdana"/>
              <w:color w:val="auto"/>
              <w:sz w:val="18"/>
              <w:szCs w:val="20"/>
            </w:rPr>
            <w:id w:val="-1093017766"/>
            <w:placeholder>
              <w:docPart w:val="5ECE3F1CD2394EA1AE3940D0811D189C"/>
            </w:placeholder>
            <w:showingPlcHdr/>
            <w:text w:multiLine="1"/>
          </w:sdtPr>
          <w:sdtEndPr>
            <w:rPr>
              <w:rStyle w:val="Kop3Char"/>
            </w:rPr>
          </w:sdtEndPr>
          <w:sdtContent>
            <w:tc>
              <w:tcPr>
                <w:tcW w:w="6894" w:type="dxa"/>
              </w:tcPr>
              <w:p w:rsidR="004B4C53" w:rsidRPr="0090448A" w:rsidRDefault="004B4C53" w:rsidP="004B4C53">
                <w:pPr>
                  <w:cnfStyle w:val="000000000000" w:firstRow="0" w:lastRow="0" w:firstColumn="0" w:lastColumn="0" w:oddVBand="0" w:evenVBand="0" w:oddHBand="0"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bl>
    <w:p w:rsidR="00A9549D" w:rsidRDefault="00A9549D"/>
    <w:p w:rsidR="00270A7B" w:rsidRDefault="00270A7B">
      <w:pPr>
        <w:spacing w:line="240" w:lineRule="auto"/>
      </w:pPr>
      <w:r>
        <w:br w:type="page"/>
      </w:r>
    </w:p>
    <w:p w:rsidR="00BE51C5" w:rsidRDefault="00BE51C5"/>
    <w:tbl>
      <w:tblPr>
        <w:tblStyle w:val="Rastertabel4-Accent5"/>
        <w:tblW w:w="7650" w:type="dxa"/>
        <w:tblLook w:val="04A0" w:firstRow="1" w:lastRow="0" w:firstColumn="1" w:lastColumn="0" w:noHBand="0" w:noVBand="1"/>
      </w:tblPr>
      <w:tblGrid>
        <w:gridCol w:w="680"/>
        <w:gridCol w:w="6970"/>
      </w:tblGrid>
      <w:tr w:rsidR="004B4C53" w:rsidRPr="001F13AE" w:rsidTr="009044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4B4C53" w:rsidRPr="00A9549D" w:rsidRDefault="004B4C53" w:rsidP="001F13AE">
            <w:pPr>
              <w:rPr>
                <w:rStyle w:val="Kop3Char"/>
                <w:rFonts w:ascii="Verdana" w:hAnsi="Verdana"/>
                <w:b w:val="0"/>
                <w:color w:val="FFFFFF" w:themeColor="background1"/>
                <w:sz w:val="18"/>
                <w:szCs w:val="20"/>
              </w:rPr>
            </w:pPr>
          </w:p>
        </w:tc>
        <w:tc>
          <w:tcPr>
            <w:tcW w:w="6970" w:type="dxa"/>
          </w:tcPr>
          <w:p w:rsidR="004B4C53" w:rsidRPr="00A9549D" w:rsidRDefault="007B1740" w:rsidP="001F13AE">
            <w:pPr>
              <w:autoSpaceDN/>
              <w:textAlignment w:val="auto"/>
              <w:cnfStyle w:val="100000000000" w:firstRow="1" w:lastRow="0" w:firstColumn="0" w:lastColumn="0" w:oddVBand="0" w:evenVBand="0" w:oddHBand="0" w:evenHBand="0" w:firstRowFirstColumn="0" w:firstRowLastColumn="0" w:lastRowFirstColumn="0" w:lastRowLastColumn="0"/>
              <w:rPr>
                <w:b w:val="0"/>
                <w:color w:val="FFFFFF" w:themeColor="background1"/>
                <w:szCs w:val="20"/>
              </w:rPr>
            </w:pPr>
            <w:r w:rsidRPr="00A9549D">
              <w:rPr>
                <w:b w:val="0"/>
                <w:color w:val="FFFFFF" w:themeColor="background1"/>
                <w:szCs w:val="20"/>
              </w:rPr>
              <w:t>De positie van het Rijk is een bijzondere: enerzijds streeft het Rijk naar een optimale kwaliteit van dienstverlening met zo veel mogelijk efficiency. Anderzijds moeten die geleverd worden onder de randvoorwaarden van de eisen die door politiek en maatschappij worden gesteld aan het Rijk op het terrein van duurzaamheid en exclusiviteit.</w:t>
            </w:r>
          </w:p>
        </w:tc>
      </w:tr>
      <w:tr w:rsidR="004B4C53" w:rsidRPr="001F13AE" w:rsidTr="00904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4B4C53" w:rsidRPr="0090448A" w:rsidRDefault="007B1740"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3.1</w:t>
            </w:r>
          </w:p>
        </w:tc>
        <w:sdt>
          <w:sdtPr>
            <w:rPr>
              <w:rStyle w:val="Kop3Char"/>
              <w:rFonts w:ascii="Verdana" w:hAnsi="Verdana"/>
              <w:color w:val="auto"/>
              <w:sz w:val="18"/>
              <w:szCs w:val="20"/>
            </w:rPr>
            <w:id w:val="-938833767"/>
            <w:placeholder>
              <w:docPart w:val="A5F83290623149B6A471412C74CB55D9"/>
            </w:placeholder>
            <w:showingPlcHdr/>
            <w:text w:multiLine="1"/>
          </w:sdtPr>
          <w:sdtEndPr>
            <w:rPr>
              <w:rStyle w:val="Kop3Char"/>
            </w:rPr>
          </w:sdtEndPr>
          <w:sdtContent>
            <w:tc>
              <w:tcPr>
                <w:tcW w:w="6970" w:type="dxa"/>
              </w:tcPr>
              <w:p w:rsidR="004B4C53" w:rsidRPr="0090448A" w:rsidRDefault="004B4C53" w:rsidP="004B4C53">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4B4C53" w:rsidRPr="001F13AE" w:rsidTr="0090448A">
        <w:tc>
          <w:tcPr>
            <w:cnfStyle w:val="001000000000" w:firstRow="0" w:lastRow="0" w:firstColumn="1" w:lastColumn="0" w:oddVBand="0" w:evenVBand="0" w:oddHBand="0" w:evenHBand="0" w:firstRowFirstColumn="0" w:firstRowLastColumn="0" w:lastRowFirstColumn="0" w:lastRowLastColumn="0"/>
            <w:tcW w:w="680" w:type="dxa"/>
          </w:tcPr>
          <w:p w:rsidR="004B4C53" w:rsidRPr="0090448A" w:rsidRDefault="007B1740" w:rsidP="004B4C53">
            <w:pPr>
              <w:rPr>
                <w:rStyle w:val="Kop3Char"/>
                <w:rFonts w:ascii="Verdana" w:hAnsi="Verdana"/>
                <w:b w:val="0"/>
                <w:color w:val="auto"/>
                <w:sz w:val="18"/>
                <w:szCs w:val="20"/>
              </w:rPr>
            </w:pPr>
            <w:r w:rsidRPr="0090448A">
              <w:rPr>
                <w:rStyle w:val="Kop3Char"/>
                <w:rFonts w:ascii="Verdana" w:hAnsi="Verdana"/>
                <w:b w:val="0"/>
                <w:color w:val="auto"/>
                <w:sz w:val="18"/>
                <w:szCs w:val="20"/>
              </w:rPr>
              <w:t>3.2</w:t>
            </w:r>
          </w:p>
        </w:tc>
        <w:sdt>
          <w:sdtPr>
            <w:rPr>
              <w:rStyle w:val="Kop3Char"/>
              <w:rFonts w:ascii="Verdana" w:hAnsi="Verdana"/>
              <w:color w:val="auto"/>
              <w:sz w:val="18"/>
              <w:szCs w:val="20"/>
            </w:rPr>
            <w:id w:val="-66959229"/>
            <w:placeholder>
              <w:docPart w:val="57F71CBADD264BEE8AF42D81121EC441"/>
            </w:placeholder>
            <w:showingPlcHdr/>
            <w:text w:multiLine="1"/>
          </w:sdtPr>
          <w:sdtEndPr>
            <w:rPr>
              <w:rStyle w:val="Kop3Char"/>
            </w:rPr>
          </w:sdtEndPr>
          <w:sdtContent>
            <w:tc>
              <w:tcPr>
                <w:tcW w:w="6970" w:type="dxa"/>
              </w:tcPr>
              <w:p w:rsidR="004B4C53" w:rsidRPr="0090448A" w:rsidRDefault="004B4C53" w:rsidP="004B4C53">
                <w:pPr>
                  <w:cnfStyle w:val="000000000000" w:firstRow="0" w:lastRow="0" w:firstColumn="0" w:lastColumn="0" w:oddVBand="0" w:evenVBand="0" w:oddHBand="0"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1F13AE" w:rsidRPr="001F13AE" w:rsidTr="00904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1F13AE" w:rsidRPr="0090448A" w:rsidRDefault="001F13AE" w:rsidP="001F13AE">
            <w:pPr>
              <w:rPr>
                <w:rStyle w:val="Kop3Char"/>
                <w:rFonts w:ascii="Verdana" w:hAnsi="Verdana"/>
                <w:b w:val="0"/>
                <w:color w:val="auto"/>
                <w:sz w:val="18"/>
                <w:szCs w:val="20"/>
              </w:rPr>
            </w:pPr>
            <w:r w:rsidRPr="0090448A">
              <w:rPr>
                <w:rStyle w:val="Kop3Char"/>
                <w:rFonts w:ascii="Verdana" w:hAnsi="Verdana"/>
                <w:b w:val="0"/>
                <w:color w:val="auto"/>
                <w:sz w:val="18"/>
                <w:szCs w:val="20"/>
              </w:rPr>
              <w:t>3.3</w:t>
            </w:r>
          </w:p>
        </w:tc>
        <w:sdt>
          <w:sdtPr>
            <w:rPr>
              <w:rStyle w:val="Kop3Char"/>
              <w:rFonts w:ascii="Verdana" w:hAnsi="Verdana"/>
              <w:color w:val="auto"/>
              <w:sz w:val="18"/>
              <w:szCs w:val="20"/>
            </w:rPr>
            <w:id w:val="-1692608514"/>
            <w:placeholder>
              <w:docPart w:val="7ABBA5681B1ECA4A955E8886BDBB16B2"/>
            </w:placeholder>
            <w:showingPlcHdr/>
            <w:text w:multiLine="1"/>
          </w:sdtPr>
          <w:sdtEndPr>
            <w:rPr>
              <w:rStyle w:val="Kop3Char"/>
            </w:rPr>
          </w:sdtEndPr>
          <w:sdtContent>
            <w:tc>
              <w:tcPr>
                <w:tcW w:w="6970" w:type="dxa"/>
              </w:tcPr>
              <w:p w:rsidR="001F13AE" w:rsidRPr="0090448A" w:rsidRDefault="001F13AE" w:rsidP="001F13AE">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1F13AE" w:rsidRPr="001F13AE" w:rsidTr="0090448A">
        <w:tc>
          <w:tcPr>
            <w:cnfStyle w:val="001000000000" w:firstRow="0" w:lastRow="0" w:firstColumn="1" w:lastColumn="0" w:oddVBand="0" w:evenVBand="0" w:oddHBand="0" w:evenHBand="0" w:firstRowFirstColumn="0" w:firstRowLastColumn="0" w:lastRowFirstColumn="0" w:lastRowLastColumn="0"/>
            <w:tcW w:w="680" w:type="dxa"/>
          </w:tcPr>
          <w:p w:rsidR="001F13AE" w:rsidRPr="0090448A" w:rsidRDefault="001F13AE" w:rsidP="001F13AE">
            <w:pPr>
              <w:rPr>
                <w:rStyle w:val="Kop3Char"/>
                <w:rFonts w:ascii="Verdana" w:hAnsi="Verdana"/>
                <w:b w:val="0"/>
                <w:color w:val="auto"/>
                <w:sz w:val="18"/>
                <w:szCs w:val="20"/>
              </w:rPr>
            </w:pPr>
            <w:r w:rsidRPr="0090448A">
              <w:rPr>
                <w:rStyle w:val="Kop3Char"/>
                <w:rFonts w:ascii="Verdana" w:hAnsi="Verdana"/>
                <w:b w:val="0"/>
                <w:color w:val="auto"/>
                <w:sz w:val="18"/>
                <w:szCs w:val="20"/>
              </w:rPr>
              <w:t>3.4</w:t>
            </w:r>
          </w:p>
        </w:tc>
        <w:sdt>
          <w:sdtPr>
            <w:rPr>
              <w:rStyle w:val="Kop3Char"/>
              <w:rFonts w:ascii="Verdana" w:hAnsi="Verdana"/>
              <w:color w:val="auto"/>
              <w:sz w:val="18"/>
              <w:szCs w:val="20"/>
            </w:rPr>
            <w:id w:val="-573351781"/>
            <w:placeholder>
              <w:docPart w:val="1F16A2BF260A304C931539D15ADA78AE"/>
            </w:placeholder>
            <w:showingPlcHdr/>
            <w:text w:multiLine="1"/>
          </w:sdtPr>
          <w:sdtEndPr>
            <w:rPr>
              <w:rStyle w:val="Kop3Char"/>
            </w:rPr>
          </w:sdtEndPr>
          <w:sdtContent>
            <w:tc>
              <w:tcPr>
                <w:tcW w:w="6970" w:type="dxa"/>
              </w:tcPr>
              <w:p w:rsidR="001F13AE" w:rsidRPr="0090448A" w:rsidRDefault="001F13AE" w:rsidP="001F13AE">
                <w:pPr>
                  <w:cnfStyle w:val="000000000000" w:firstRow="0" w:lastRow="0" w:firstColumn="0" w:lastColumn="0" w:oddVBand="0" w:evenVBand="0" w:oddHBand="0"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r w:rsidR="001F13AE" w:rsidRPr="001F13AE" w:rsidTr="00904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1F13AE" w:rsidRPr="0090448A" w:rsidRDefault="001F13AE" w:rsidP="001F13AE">
            <w:pPr>
              <w:rPr>
                <w:rStyle w:val="Kop3Char"/>
                <w:rFonts w:ascii="Verdana" w:hAnsi="Verdana"/>
                <w:b w:val="0"/>
                <w:color w:val="auto"/>
                <w:sz w:val="18"/>
                <w:szCs w:val="20"/>
              </w:rPr>
            </w:pPr>
            <w:r w:rsidRPr="0090448A">
              <w:rPr>
                <w:rStyle w:val="Kop3Char"/>
                <w:rFonts w:ascii="Verdana" w:hAnsi="Verdana"/>
                <w:b w:val="0"/>
                <w:color w:val="auto"/>
                <w:sz w:val="18"/>
                <w:szCs w:val="20"/>
              </w:rPr>
              <w:t>3.5</w:t>
            </w:r>
          </w:p>
        </w:tc>
        <w:sdt>
          <w:sdtPr>
            <w:rPr>
              <w:rStyle w:val="Kop3Char"/>
              <w:rFonts w:ascii="Verdana" w:hAnsi="Verdana"/>
              <w:color w:val="auto"/>
              <w:sz w:val="18"/>
              <w:szCs w:val="20"/>
            </w:rPr>
            <w:id w:val="1003855278"/>
            <w:placeholder>
              <w:docPart w:val="E9D65485C3F16B4CAF64C9A03DBEE251"/>
            </w:placeholder>
            <w:showingPlcHdr/>
            <w:text w:multiLine="1"/>
          </w:sdtPr>
          <w:sdtEndPr>
            <w:rPr>
              <w:rStyle w:val="Kop3Char"/>
            </w:rPr>
          </w:sdtEndPr>
          <w:sdtContent>
            <w:tc>
              <w:tcPr>
                <w:tcW w:w="6970" w:type="dxa"/>
              </w:tcPr>
              <w:p w:rsidR="001F13AE" w:rsidRPr="0090448A" w:rsidRDefault="001F13AE" w:rsidP="001F13AE">
                <w:pPr>
                  <w:cnfStyle w:val="000000100000" w:firstRow="0" w:lastRow="0" w:firstColumn="0" w:lastColumn="0" w:oddVBand="0" w:evenVBand="0" w:oddHBand="1" w:evenHBand="0" w:firstRowFirstColumn="0" w:firstRowLastColumn="0" w:lastRowFirstColumn="0" w:lastRowLastColumn="0"/>
                  <w:rPr>
                    <w:szCs w:val="20"/>
                  </w:rPr>
                </w:pPr>
                <w:r w:rsidRPr="0090448A">
                  <w:rPr>
                    <w:rStyle w:val="Tekstvantijdelijkeaanduiding"/>
                    <w:szCs w:val="20"/>
                  </w:rPr>
                  <w:t>Klik of tik om tekst in te voeren.</w:t>
                </w:r>
              </w:p>
            </w:tc>
          </w:sdtContent>
        </w:sdt>
      </w:tr>
    </w:tbl>
    <w:p w:rsidR="00B458B6" w:rsidRDefault="00B458B6" w:rsidP="00A0493A">
      <w:pPr>
        <w:rPr>
          <w:rStyle w:val="Kop3Char"/>
          <w:color w:val="auto"/>
        </w:rPr>
      </w:pPr>
    </w:p>
    <w:p w:rsidR="00A9549D" w:rsidRPr="00A217AA" w:rsidRDefault="00A9549D" w:rsidP="00A0493A">
      <w:pPr>
        <w:rPr>
          <w:rStyle w:val="Kop3Char"/>
          <w:color w:val="auto"/>
        </w:rPr>
      </w:pPr>
    </w:p>
    <w:tbl>
      <w:tblPr>
        <w:tblStyle w:val="Rastertabel4-Accent5"/>
        <w:tblW w:w="7650" w:type="dxa"/>
        <w:tblLook w:val="04A0" w:firstRow="1" w:lastRow="0" w:firstColumn="1" w:lastColumn="0" w:noHBand="0" w:noVBand="1"/>
      </w:tblPr>
      <w:tblGrid>
        <w:gridCol w:w="7650"/>
      </w:tblGrid>
      <w:tr w:rsidR="003124B1" w:rsidRPr="00CD31A9" w:rsidTr="006653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rsidR="003124B1" w:rsidRPr="00CD31A9" w:rsidRDefault="003124B1" w:rsidP="00DC759F">
            <w:pPr>
              <w:rPr>
                <w:rStyle w:val="Kop3Char"/>
                <w:rFonts w:ascii="Verdana" w:hAnsi="Verdana"/>
                <w:b w:val="0"/>
                <w:color w:val="FFFFFF" w:themeColor="background1"/>
                <w:sz w:val="21"/>
                <w:szCs w:val="18"/>
              </w:rPr>
            </w:pPr>
            <w:r w:rsidRPr="00CD31A9">
              <w:rPr>
                <w:rStyle w:val="Kop3Char"/>
                <w:rFonts w:ascii="Verdana" w:eastAsia="DejaVu Sans" w:hAnsi="Verdana" w:cs="Lohit Hindi"/>
                <w:color w:val="FFFFFF" w:themeColor="background1"/>
                <w:sz w:val="21"/>
                <w:szCs w:val="18"/>
              </w:rPr>
              <w:t xml:space="preserve">Specifieke vragen </w:t>
            </w:r>
            <w:r w:rsidR="00AB666A" w:rsidRPr="00AB666A">
              <w:rPr>
                <w:rStyle w:val="Kop3Char"/>
                <w:rFonts w:ascii="Verdana" w:eastAsia="DejaVu Sans" w:hAnsi="Verdana" w:cs="Lohit Hindi"/>
                <w:color w:val="FFFFFF" w:themeColor="background1"/>
                <w:sz w:val="21"/>
                <w:szCs w:val="18"/>
              </w:rPr>
              <w:t xml:space="preserve">Categorie </w:t>
            </w:r>
            <w:r w:rsidR="00DC759F">
              <w:rPr>
                <w:rStyle w:val="Kop3Char"/>
                <w:rFonts w:ascii="Verdana" w:eastAsia="DejaVu Sans" w:hAnsi="Verdana" w:cs="Lohit Hindi"/>
                <w:color w:val="FFFFFF" w:themeColor="background1"/>
                <w:sz w:val="21"/>
                <w:szCs w:val="18"/>
              </w:rPr>
              <w:t>Financieel Advies</w:t>
            </w:r>
          </w:p>
        </w:tc>
      </w:tr>
    </w:tbl>
    <w:p w:rsidR="000D3388" w:rsidRPr="00CD31A9" w:rsidRDefault="000D3388"/>
    <w:tbl>
      <w:tblPr>
        <w:tblStyle w:val="Rastertabel4-Accent5"/>
        <w:tblW w:w="7650" w:type="dxa"/>
        <w:tblLook w:val="04A0" w:firstRow="1" w:lastRow="0" w:firstColumn="1" w:lastColumn="0" w:noHBand="0" w:noVBand="1"/>
      </w:tblPr>
      <w:tblGrid>
        <w:gridCol w:w="680"/>
        <w:gridCol w:w="6970"/>
      </w:tblGrid>
      <w:tr w:rsidR="003124B1" w:rsidRPr="00CD31A9" w:rsidTr="00312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3124B1" w:rsidRPr="00CD31A9" w:rsidRDefault="003124B1" w:rsidP="00A040CC">
            <w:pPr>
              <w:rPr>
                <w:rStyle w:val="Kop3Char"/>
                <w:rFonts w:ascii="Verdana" w:hAnsi="Verdana"/>
                <w:b w:val="0"/>
                <w:color w:val="FFFFFF" w:themeColor="background1"/>
                <w:sz w:val="18"/>
                <w:szCs w:val="18"/>
              </w:rPr>
            </w:pPr>
          </w:p>
        </w:tc>
        <w:tc>
          <w:tcPr>
            <w:tcW w:w="6970" w:type="dxa"/>
          </w:tcPr>
          <w:p w:rsidR="003124B1" w:rsidRPr="00CD31A9" w:rsidRDefault="00B25F88" w:rsidP="00B259B1">
            <w:pPr>
              <w:cnfStyle w:val="100000000000" w:firstRow="1" w:lastRow="0" w:firstColumn="0" w:lastColumn="0" w:oddVBand="0" w:evenVBand="0" w:oddHBand="0" w:evenHBand="0" w:firstRowFirstColumn="0" w:firstRowLastColumn="0" w:lastRowFirstColumn="0" w:lastRowLastColumn="0"/>
              <w:rPr>
                <w:rStyle w:val="Kop3Char"/>
                <w:rFonts w:ascii="Verdana" w:hAnsi="Verdana"/>
                <w:b w:val="0"/>
                <w:color w:val="FFFFFF" w:themeColor="background1"/>
                <w:sz w:val="18"/>
                <w:szCs w:val="18"/>
              </w:rPr>
            </w:pPr>
            <w:r w:rsidRPr="00B25F88">
              <w:rPr>
                <w:rStyle w:val="Kop3Char"/>
                <w:rFonts w:ascii="Verdana" w:hAnsi="Verdana"/>
                <w:b w:val="0"/>
                <w:color w:val="FFFFFF" w:themeColor="background1"/>
                <w:sz w:val="18"/>
                <w:szCs w:val="18"/>
              </w:rPr>
              <w:t>Wat is uw visie op de indeling van de categorie Financieel in deze percelen</w:t>
            </w:r>
          </w:p>
        </w:tc>
      </w:tr>
      <w:tr w:rsidR="000D3388" w:rsidRPr="00CD31A9" w:rsidTr="00312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0D3388" w:rsidRPr="00CD31A9" w:rsidRDefault="00B25F88" w:rsidP="000D3388">
            <w:pPr>
              <w:rPr>
                <w:rStyle w:val="Kop3Char"/>
                <w:rFonts w:ascii="Verdana" w:hAnsi="Verdana"/>
                <w:b w:val="0"/>
                <w:color w:val="auto"/>
                <w:sz w:val="18"/>
                <w:szCs w:val="18"/>
              </w:rPr>
            </w:pPr>
            <w:r>
              <w:rPr>
                <w:rStyle w:val="Kop3Char"/>
                <w:rFonts w:ascii="Verdana" w:hAnsi="Verdana"/>
                <w:b w:val="0"/>
                <w:color w:val="auto"/>
                <w:sz w:val="18"/>
                <w:szCs w:val="18"/>
              </w:rPr>
              <w:t>4</w:t>
            </w:r>
            <w:r w:rsidR="000D3388" w:rsidRPr="00CD31A9">
              <w:rPr>
                <w:rStyle w:val="Kop3Char"/>
                <w:rFonts w:ascii="Verdana" w:hAnsi="Verdana"/>
                <w:b w:val="0"/>
                <w:color w:val="auto"/>
                <w:sz w:val="18"/>
                <w:szCs w:val="18"/>
              </w:rPr>
              <w:t>.1</w:t>
            </w:r>
          </w:p>
        </w:tc>
        <w:sdt>
          <w:sdtPr>
            <w:rPr>
              <w:rStyle w:val="Kop3Char"/>
              <w:rFonts w:ascii="Verdana" w:hAnsi="Verdana"/>
              <w:color w:val="auto"/>
              <w:sz w:val="18"/>
              <w:szCs w:val="18"/>
            </w:rPr>
            <w:id w:val="166063825"/>
            <w:placeholder>
              <w:docPart w:val="9AF92D46CCD6934ABA30AF05D495F7B7"/>
            </w:placeholder>
            <w:showingPlcHdr/>
            <w:text w:multiLine="1"/>
          </w:sdtPr>
          <w:sdtEndPr>
            <w:rPr>
              <w:rStyle w:val="Kop3Char"/>
            </w:rPr>
          </w:sdtEndPr>
          <w:sdtContent>
            <w:tc>
              <w:tcPr>
                <w:tcW w:w="6970" w:type="dxa"/>
              </w:tcPr>
              <w:p w:rsidR="000D3388" w:rsidRPr="00CD31A9" w:rsidRDefault="000D3388" w:rsidP="000D3388">
                <w:pPr>
                  <w:cnfStyle w:val="000000100000" w:firstRow="0" w:lastRow="0" w:firstColumn="0" w:lastColumn="0" w:oddVBand="0" w:evenVBand="0" w:oddHBand="1" w:evenHBand="0" w:firstRowFirstColumn="0" w:firstRowLastColumn="0" w:lastRowFirstColumn="0" w:lastRowLastColumn="0"/>
                  <w:rPr>
                    <w:rStyle w:val="Kop3Char"/>
                    <w:rFonts w:ascii="Verdana" w:hAnsi="Verdana"/>
                    <w:color w:val="auto"/>
                    <w:sz w:val="18"/>
                    <w:szCs w:val="18"/>
                  </w:rPr>
                </w:pPr>
                <w:r w:rsidRPr="00CD31A9">
                  <w:rPr>
                    <w:rStyle w:val="Tekstvantijdelijkeaanduiding"/>
                  </w:rPr>
                  <w:t>Klik of tik om tekst in te voeren.</w:t>
                </w:r>
              </w:p>
            </w:tc>
          </w:sdtContent>
        </w:sdt>
      </w:tr>
      <w:tr w:rsidR="000D3388" w:rsidRPr="00CD31A9" w:rsidTr="003124B1">
        <w:tc>
          <w:tcPr>
            <w:cnfStyle w:val="001000000000" w:firstRow="0" w:lastRow="0" w:firstColumn="1" w:lastColumn="0" w:oddVBand="0" w:evenVBand="0" w:oddHBand="0" w:evenHBand="0" w:firstRowFirstColumn="0" w:firstRowLastColumn="0" w:lastRowFirstColumn="0" w:lastRowLastColumn="0"/>
            <w:tcW w:w="680" w:type="dxa"/>
          </w:tcPr>
          <w:p w:rsidR="000D3388" w:rsidRPr="00CD31A9" w:rsidRDefault="00B25F88" w:rsidP="000D3388">
            <w:pPr>
              <w:rPr>
                <w:rStyle w:val="Kop3Char"/>
                <w:rFonts w:ascii="Verdana" w:hAnsi="Verdana"/>
                <w:b w:val="0"/>
                <w:color w:val="auto"/>
                <w:sz w:val="18"/>
                <w:szCs w:val="18"/>
              </w:rPr>
            </w:pPr>
            <w:r>
              <w:rPr>
                <w:rStyle w:val="Kop3Char"/>
                <w:rFonts w:ascii="Verdana" w:hAnsi="Verdana"/>
                <w:b w:val="0"/>
                <w:color w:val="auto"/>
                <w:sz w:val="18"/>
                <w:szCs w:val="18"/>
              </w:rPr>
              <w:t>4</w:t>
            </w:r>
            <w:r w:rsidR="000D3388" w:rsidRPr="00CD31A9">
              <w:rPr>
                <w:rStyle w:val="Kop3Char"/>
                <w:rFonts w:ascii="Verdana" w:hAnsi="Verdana"/>
                <w:b w:val="0"/>
                <w:color w:val="auto"/>
                <w:sz w:val="18"/>
                <w:szCs w:val="18"/>
              </w:rPr>
              <w:t>.2</w:t>
            </w:r>
          </w:p>
        </w:tc>
        <w:sdt>
          <w:sdtPr>
            <w:rPr>
              <w:rStyle w:val="Kop3Char"/>
              <w:rFonts w:ascii="Verdana" w:hAnsi="Verdana"/>
              <w:color w:val="auto"/>
              <w:sz w:val="18"/>
              <w:szCs w:val="18"/>
            </w:rPr>
            <w:id w:val="-2056929268"/>
            <w:placeholder>
              <w:docPart w:val="661104AEBCE23042BC6E40CE861C6F86"/>
            </w:placeholder>
            <w:showingPlcHdr/>
            <w:text w:multiLine="1"/>
          </w:sdtPr>
          <w:sdtEndPr>
            <w:rPr>
              <w:rStyle w:val="Kop3Char"/>
            </w:rPr>
          </w:sdtEndPr>
          <w:sdtContent>
            <w:tc>
              <w:tcPr>
                <w:tcW w:w="6970" w:type="dxa"/>
              </w:tcPr>
              <w:p w:rsidR="000D3388" w:rsidRPr="00CD31A9" w:rsidRDefault="000D3388" w:rsidP="000D3388">
                <w:pPr>
                  <w:cnfStyle w:val="000000000000" w:firstRow="0" w:lastRow="0" w:firstColumn="0" w:lastColumn="0" w:oddVBand="0" w:evenVBand="0" w:oddHBand="0" w:evenHBand="0" w:firstRowFirstColumn="0" w:firstRowLastColumn="0" w:lastRowFirstColumn="0" w:lastRowLastColumn="0"/>
                  <w:rPr>
                    <w:rStyle w:val="Kop3Char"/>
                    <w:rFonts w:ascii="Verdana" w:hAnsi="Verdana"/>
                    <w:color w:val="auto"/>
                    <w:sz w:val="18"/>
                    <w:szCs w:val="18"/>
                  </w:rPr>
                </w:pPr>
                <w:r w:rsidRPr="00CD31A9">
                  <w:rPr>
                    <w:rStyle w:val="Tekstvantijdelijkeaanduiding"/>
                  </w:rPr>
                  <w:t>Klik of tik om tekst in te voeren.</w:t>
                </w:r>
              </w:p>
            </w:tc>
          </w:sdtContent>
        </w:sdt>
      </w:tr>
    </w:tbl>
    <w:p w:rsidR="001C3D79" w:rsidRDefault="001C3D79" w:rsidP="00CD31A9">
      <w:pPr>
        <w:pStyle w:val="Default"/>
        <w:spacing w:line="240" w:lineRule="exact"/>
        <w:rPr>
          <w:sz w:val="18"/>
          <w:szCs w:val="18"/>
        </w:rPr>
      </w:pPr>
    </w:p>
    <w:tbl>
      <w:tblPr>
        <w:tblStyle w:val="Rastertabel4-Accent5"/>
        <w:tblW w:w="7650" w:type="dxa"/>
        <w:tblLook w:val="04A0" w:firstRow="1" w:lastRow="0" w:firstColumn="1" w:lastColumn="0" w:noHBand="0" w:noVBand="1"/>
      </w:tblPr>
      <w:tblGrid>
        <w:gridCol w:w="680"/>
        <w:gridCol w:w="6970"/>
      </w:tblGrid>
      <w:tr w:rsidR="001C3D79" w:rsidTr="001C3D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1C3D79" w:rsidRDefault="001C3D79">
            <w:pPr>
              <w:rPr>
                <w:rStyle w:val="Kop3Char"/>
                <w:color w:val="FFFFFF" w:themeColor="background1"/>
              </w:rPr>
            </w:pPr>
          </w:p>
        </w:tc>
        <w:tc>
          <w:tcPr>
            <w:tcW w:w="6970" w:type="dxa"/>
            <w:hideMark/>
          </w:tcPr>
          <w:p w:rsidR="001C3D79" w:rsidRDefault="00B25F88">
            <w:pPr>
              <w:cnfStyle w:val="100000000000" w:firstRow="1" w:lastRow="0" w:firstColumn="0" w:lastColumn="0" w:oddVBand="0" w:evenVBand="0" w:oddHBand="0" w:evenHBand="0" w:firstRowFirstColumn="0" w:firstRowLastColumn="0" w:lastRowFirstColumn="0" w:lastRowLastColumn="0"/>
              <w:rPr>
                <w:rStyle w:val="Kop3Char"/>
                <w:color w:val="FFFFFF" w:themeColor="background1"/>
              </w:rPr>
            </w:pPr>
            <w:r w:rsidRPr="00B25F88">
              <w:rPr>
                <w:rStyle w:val="Kop3Char"/>
                <w:color w:val="FFFFFF" w:themeColor="background1"/>
              </w:rPr>
              <w:t>In de huidige contracten zijn maximumtarieven vastgesteld per functieprofiel. Welk prijsmodel is volgens u voor dit kennisgebied relevant?</w:t>
            </w:r>
          </w:p>
        </w:tc>
      </w:tr>
      <w:tr w:rsidR="001C3D79" w:rsidTr="001C3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C3D79" w:rsidRDefault="00B25F88">
            <w:pPr>
              <w:rPr>
                <w:rStyle w:val="Kop3Char"/>
                <w:color w:val="auto"/>
              </w:rPr>
            </w:pPr>
            <w:r>
              <w:rPr>
                <w:rStyle w:val="Kop3Char"/>
                <w:b w:val="0"/>
                <w:color w:val="auto"/>
              </w:rPr>
              <w:t>5</w:t>
            </w:r>
            <w:r w:rsidR="001C3D79">
              <w:rPr>
                <w:rStyle w:val="Kop3Char"/>
                <w:b w:val="0"/>
                <w:color w:val="auto"/>
              </w:rPr>
              <w:t>.</w:t>
            </w:r>
          </w:p>
        </w:tc>
        <w:sdt>
          <w:sdtPr>
            <w:rPr>
              <w:rStyle w:val="Kop3Char"/>
              <w:color w:val="auto"/>
            </w:rPr>
            <w:id w:val="1890377993"/>
            <w:placeholder>
              <w:docPart w:val="C74C514DD5F04A1EBF760E35CD3C3AC0"/>
            </w:placeholder>
            <w:showingPlcHdr/>
            <w:text w:multiLine="1"/>
          </w:sdtPr>
          <w:sdtEndPr>
            <w:rPr>
              <w:rStyle w:val="Kop3Char"/>
            </w:rPr>
          </w:sdtEndPr>
          <w:sdtContent>
            <w:tc>
              <w:tcPr>
                <w:tcW w:w="69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1C3D79" w:rsidRDefault="001C3D79">
                <w:pPr>
                  <w:cnfStyle w:val="000000100000" w:firstRow="0" w:lastRow="0" w:firstColumn="0" w:lastColumn="0" w:oddVBand="0" w:evenVBand="0" w:oddHBand="1" w:evenHBand="0" w:firstRowFirstColumn="0" w:firstRowLastColumn="0" w:lastRowFirstColumn="0" w:lastRowLastColumn="0"/>
                  <w:rPr>
                    <w:rStyle w:val="Kop3Char"/>
                    <w:color w:val="auto"/>
                  </w:rPr>
                </w:pPr>
                <w:r>
                  <w:rPr>
                    <w:rStyle w:val="Tekstvantijdelijkeaanduiding"/>
                  </w:rPr>
                  <w:t>Klik of tik om tekst in te voeren.</w:t>
                </w:r>
              </w:p>
            </w:tc>
          </w:sdtContent>
        </w:sdt>
      </w:tr>
    </w:tbl>
    <w:p w:rsidR="001C3D79" w:rsidRDefault="001C3D79" w:rsidP="00CD31A9">
      <w:pPr>
        <w:pStyle w:val="Default"/>
        <w:spacing w:line="240" w:lineRule="exact"/>
        <w:rPr>
          <w:sz w:val="18"/>
          <w:szCs w:val="18"/>
        </w:rPr>
      </w:pPr>
    </w:p>
    <w:tbl>
      <w:tblPr>
        <w:tblStyle w:val="Rastertabel4-Accent5"/>
        <w:tblW w:w="7650" w:type="dxa"/>
        <w:tblLook w:val="04A0" w:firstRow="1" w:lastRow="0" w:firstColumn="1" w:lastColumn="0" w:noHBand="0" w:noVBand="1"/>
      </w:tblPr>
      <w:tblGrid>
        <w:gridCol w:w="680"/>
        <w:gridCol w:w="6970"/>
      </w:tblGrid>
      <w:tr w:rsidR="00B25F88" w:rsidTr="004129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B25F88" w:rsidRDefault="00B25F88" w:rsidP="00412909">
            <w:pPr>
              <w:rPr>
                <w:rStyle w:val="Kop3Char"/>
                <w:color w:val="FFFFFF" w:themeColor="background1"/>
              </w:rPr>
            </w:pPr>
          </w:p>
        </w:tc>
        <w:tc>
          <w:tcPr>
            <w:tcW w:w="6970" w:type="dxa"/>
            <w:hideMark/>
          </w:tcPr>
          <w:p w:rsidR="00B25F88" w:rsidRDefault="00B25F88" w:rsidP="00412909">
            <w:pPr>
              <w:cnfStyle w:val="100000000000" w:firstRow="1" w:lastRow="0" w:firstColumn="0" w:lastColumn="0" w:oddVBand="0" w:evenVBand="0" w:oddHBand="0" w:evenHBand="0" w:firstRowFirstColumn="0" w:firstRowLastColumn="0" w:lastRowFirstColumn="0" w:lastRowLastColumn="0"/>
              <w:rPr>
                <w:rStyle w:val="Kop3Char"/>
                <w:color w:val="FFFFFF" w:themeColor="background1"/>
              </w:rPr>
            </w:pPr>
            <w:r>
              <w:rPr>
                <w:rStyle w:val="Kop3Char"/>
                <w:b w:val="0"/>
                <w:color w:val="FFFFFF" w:themeColor="background1"/>
              </w:rPr>
              <w:t>Zijn er nog andere mogelijkheden om de verwerving door de overheid van kwalitatief hoogwaardige externe professionals te versterken?</w:t>
            </w:r>
          </w:p>
        </w:tc>
      </w:tr>
      <w:tr w:rsidR="00B25F88" w:rsidTr="00412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B25F88" w:rsidRDefault="00B25F88" w:rsidP="00412909">
            <w:pPr>
              <w:rPr>
                <w:rStyle w:val="Kop3Char"/>
                <w:color w:val="auto"/>
              </w:rPr>
            </w:pPr>
            <w:r>
              <w:rPr>
                <w:rStyle w:val="Kop3Char"/>
                <w:b w:val="0"/>
                <w:color w:val="auto"/>
              </w:rPr>
              <w:t>6.</w:t>
            </w:r>
          </w:p>
        </w:tc>
        <w:sdt>
          <w:sdtPr>
            <w:rPr>
              <w:rStyle w:val="Kop3Char"/>
              <w:color w:val="auto"/>
            </w:rPr>
            <w:id w:val="1451363383"/>
            <w:placeholder>
              <w:docPart w:val="47796A0FAAA24914A512D0B497BC7D6C"/>
            </w:placeholder>
            <w:showingPlcHdr/>
            <w:text w:multiLine="1"/>
          </w:sdtPr>
          <w:sdtEndPr>
            <w:rPr>
              <w:rStyle w:val="Kop3Char"/>
            </w:rPr>
          </w:sdtEndPr>
          <w:sdtContent>
            <w:tc>
              <w:tcPr>
                <w:tcW w:w="69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B25F88" w:rsidRDefault="00B25F88" w:rsidP="00412909">
                <w:pPr>
                  <w:cnfStyle w:val="000000100000" w:firstRow="0" w:lastRow="0" w:firstColumn="0" w:lastColumn="0" w:oddVBand="0" w:evenVBand="0" w:oddHBand="1" w:evenHBand="0" w:firstRowFirstColumn="0" w:firstRowLastColumn="0" w:lastRowFirstColumn="0" w:lastRowLastColumn="0"/>
                  <w:rPr>
                    <w:rStyle w:val="Kop3Char"/>
                    <w:color w:val="auto"/>
                  </w:rPr>
                </w:pPr>
                <w:r>
                  <w:rPr>
                    <w:rStyle w:val="Tekstvantijdelijkeaanduiding"/>
                  </w:rPr>
                  <w:t>Klik of tik om tekst in te voeren.</w:t>
                </w:r>
              </w:p>
            </w:tc>
          </w:sdtContent>
        </w:sdt>
      </w:tr>
    </w:tbl>
    <w:p w:rsidR="00B25F88" w:rsidRDefault="00B25F88" w:rsidP="00CD31A9">
      <w:pPr>
        <w:pStyle w:val="Default"/>
        <w:spacing w:line="240" w:lineRule="exact"/>
        <w:rPr>
          <w:sz w:val="18"/>
          <w:szCs w:val="18"/>
        </w:rPr>
      </w:pPr>
    </w:p>
    <w:sectPr w:rsidR="00B25F88">
      <w:headerReference w:type="default" r:id="rId8"/>
      <w:footerReference w:type="default" r:id="rId9"/>
      <w:headerReference w:type="first" r:id="rId10"/>
      <w:pgSz w:w="11905" w:h="16837"/>
      <w:pgMar w:top="3001" w:right="2844" w:bottom="1140" w:left="1585"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B12" w:rsidRDefault="00680B12">
      <w:pPr>
        <w:spacing w:line="240" w:lineRule="auto"/>
      </w:pPr>
      <w:r>
        <w:separator/>
      </w:r>
    </w:p>
  </w:endnote>
  <w:endnote w:type="continuationSeparator" w:id="0">
    <w:p w:rsidR="00680B12" w:rsidRDefault="00680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RijksoverheidSansText-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505" w:rsidRDefault="00F23505">
    <w:pPr>
      <w:spacing w:after="1205"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B12" w:rsidRDefault="00680B12">
      <w:pPr>
        <w:spacing w:line="240" w:lineRule="auto"/>
      </w:pPr>
      <w:r>
        <w:separator/>
      </w:r>
    </w:p>
  </w:footnote>
  <w:footnote w:type="continuationSeparator" w:id="0">
    <w:p w:rsidR="00680B12" w:rsidRDefault="00680B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505" w:rsidRDefault="000201EA">
    <w:r>
      <w:rPr>
        <w:noProof/>
      </w:rPr>
      <mc:AlternateContent>
        <mc:Choice Requires="wps">
          <w:drawing>
            <wp:anchor distT="0" distB="0" distL="0" distR="0" simplePos="0" relativeHeight="251651584" behindDoc="0" locked="1" layoutInCell="1" allowOverlap="1" wp14:anchorId="26923DC7" wp14:editId="06135233">
              <wp:simplePos x="0" y="0"/>
              <wp:positionH relativeFrom="page">
                <wp:posOffset>1007745</wp:posOffset>
              </wp:positionH>
              <wp:positionV relativeFrom="page">
                <wp:posOffset>10223500</wp:posOffset>
              </wp:positionV>
              <wp:extent cx="1799590" cy="183515"/>
              <wp:effectExtent l="0" t="0" r="0" b="0"/>
              <wp:wrapNone/>
              <wp:docPr id="13"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83515"/>
                      </a:xfrm>
                      <a:prstGeom prst="rect">
                        <a:avLst/>
                      </a:prstGeom>
                      <a:noFill/>
                    </wps:spPr>
                    <wps:txbx>
                      <w:txbxContent>
                        <w:p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6923DC7"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4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" filled="f" stroked="f">
              <v:path arrowok="t"/>
              <v:textbox inset="0,0,0,0">
                <w:txbxContent>
                  <w:p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5358B776" wp14:editId="66F34699">
              <wp:simplePos x="0" y="0"/>
              <wp:positionH relativeFrom="page">
                <wp:posOffset>5921375</wp:posOffset>
              </wp:positionH>
              <wp:positionV relativeFrom="page">
                <wp:posOffset>10223500</wp:posOffset>
              </wp:positionV>
              <wp:extent cx="1259840" cy="183515"/>
              <wp:effectExtent l="0" t="0" r="0" b="0"/>
              <wp:wrapNone/>
              <wp:docPr id="14"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rsidR="00F23505" w:rsidRDefault="00395077">
                          <w:pPr>
                            <w:pStyle w:val="Referentiegegevens"/>
                          </w:pPr>
                          <w:r>
                            <w:t xml:space="preserve">Pagina </w:t>
                          </w:r>
                          <w:r>
                            <w:fldChar w:fldCharType="begin"/>
                          </w:r>
                          <w:r>
                            <w:instrText>PAGE</w:instrText>
                          </w:r>
                          <w:r>
                            <w:fldChar w:fldCharType="separate"/>
                          </w:r>
                          <w:r w:rsidR="0081169B">
                            <w:rPr>
                              <w:noProof/>
                            </w:rPr>
                            <w:t>2</w:t>
                          </w:r>
                          <w:r>
                            <w:fldChar w:fldCharType="end"/>
                          </w:r>
                          <w:r>
                            <w:t xml:space="preserve"> van </w:t>
                          </w:r>
                          <w:r>
                            <w:fldChar w:fldCharType="begin"/>
                          </w:r>
                          <w:r>
                            <w:instrText>NUMPAGES</w:instrText>
                          </w:r>
                          <w:r>
                            <w:fldChar w:fldCharType="separate"/>
                          </w:r>
                          <w:r w:rsidR="0081169B">
                            <w:rPr>
                              <w:noProof/>
                            </w:rPr>
                            <w:t>2</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358B776" id="Paginanummer vervolgpagina" o:spid="_x0000_s1027" type="#_x0000_t202" style="position:absolute;margin-left:466.25pt;margin-top:805pt;width:99.2pt;height:14.4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" filled="f" stroked="f">
              <v:path arrowok="t"/>
              <v:textbox inset="0,0,0,0">
                <w:txbxContent>
                  <w:p w:rsidR="00F23505" w:rsidRDefault="00395077">
                    <w:pPr>
                      <w:pStyle w:val="Referentiegegevens"/>
                    </w:pPr>
                    <w:r>
                      <w:t xml:space="preserve">Pagina </w:t>
                    </w:r>
                    <w:r>
                      <w:fldChar w:fldCharType="begin"/>
                    </w:r>
                    <w:r>
                      <w:instrText>PAGE</w:instrText>
                    </w:r>
                    <w:r>
                      <w:fldChar w:fldCharType="separate"/>
                    </w:r>
                    <w:r w:rsidR="0081169B">
                      <w:rPr>
                        <w:noProof/>
                      </w:rPr>
                      <w:t>2</w:t>
                    </w:r>
                    <w:r>
                      <w:fldChar w:fldCharType="end"/>
                    </w:r>
                    <w:r>
                      <w:t xml:space="preserve"> van </w:t>
                    </w:r>
                    <w:r>
                      <w:fldChar w:fldCharType="begin"/>
                    </w:r>
                    <w:r>
                      <w:instrText>NUMPAGES</w:instrText>
                    </w:r>
                    <w:r>
                      <w:fldChar w:fldCharType="separate"/>
                    </w:r>
                    <w:r w:rsidR="0081169B">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D82FE3D" wp14:editId="1C0F951E">
              <wp:simplePos x="0" y="0"/>
              <wp:positionH relativeFrom="page">
                <wp:posOffset>5921375</wp:posOffset>
              </wp:positionH>
              <wp:positionV relativeFrom="page">
                <wp:posOffset>1936750</wp:posOffset>
              </wp:positionV>
              <wp:extent cx="1259840" cy="8009890"/>
              <wp:effectExtent l="0" t="0" r="0" b="0"/>
              <wp:wrapNone/>
              <wp:docPr id="15"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8009890"/>
                      </a:xfrm>
                      <a:prstGeom prst="rect">
                        <a:avLst/>
                      </a:prstGeom>
                      <a:noFill/>
                    </wps:spPr>
                    <wps:txbx>
                      <w:txbxContent>
                        <w:p w:rsidR="00DC759F" w:rsidRPr="00592CE8" w:rsidRDefault="00DC759F" w:rsidP="00DC759F">
                          <w:pPr>
                            <w:pStyle w:val="AfzendgegevensKop0"/>
                          </w:pPr>
                          <w:proofErr w:type="spellStart"/>
                          <w:r w:rsidRPr="00592CE8">
                            <w:t>Bestuurskern</w:t>
                          </w:r>
                          <w:proofErr w:type="spellEnd"/>
                        </w:p>
                        <w:p w:rsidR="00DC759F" w:rsidRPr="00592CE8" w:rsidRDefault="00DC759F" w:rsidP="00DC759F">
                          <w:pPr>
                            <w:pStyle w:val="Afzendgegevens"/>
                          </w:pPr>
                          <w:r w:rsidRPr="00592CE8">
                            <w:t>Inkoop &amp; Subsidies</w:t>
                          </w:r>
                        </w:p>
                        <w:p w:rsidR="00DC759F" w:rsidRPr="00592CE8" w:rsidRDefault="00DC759F" w:rsidP="00DC759F">
                          <w:pPr>
                            <w:pStyle w:val="Afzendgegevens"/>
                          </w:pPr>
                          <w:r w:rsidRPr="00CD39C4">
                            <w:t>Team Categoriemanagement</w:t>
                          </w:r>
                        </w:p>
                        <w:p w:rsidR="00DC759F" w:rsidRDefault="00DC759F" w:rsidP="00DC759F">
                          <w:pPr>
                            <w:pStyle w:val="Referentiegegevenskop"/>
                          </w:pPr>
                          <w:r>
                            <w:br/>
                            <w:t>Ons kenmerk</w:t>
                          </w:r>
                        </w:p>
                        <w:p w:rsidR="00DC759F" w:rsidRPr="008C11BF" w:rsidRDefault="0081169B" w:rsidP="00DC759F">
                          <w:pPr>
                            <w:pStyle w:val="Afzendgegevens"/>
                          </w:pPr>
                          <w:r w:rsidRPr="0081169B">
                            <w:t>TenderNed: 211643</w:t>
                          </w:r>
                        </w:p>
                        <w:p w:rsidR="008C11BF" w:rsidRPr="008C11BF" w:rsidRDefault="008C11BF" w:rsidP="008C11BF"/>
                        <w:p w:rsidR="00DC759F" w:rsidRDefault="00DC759F" w:rsidP="00DC759F">
                          <w:pPr>
                            <w:pStyle w:val="Referentiegegevenskop"/>
                          </w:pPr>
                          <w:r>
                            <w:t>Datum</w:t>
                          </w:r>
                        </w:p>
                        <w:p w:rsidR="00DC759F" w:rsidRDefault="00680B12" w:rsidP="00DC759F">
                          <w:pPr>
                            <w:pStyle w:val="Referentiegegevens"/>
                          </w:pPr>
                          <w:sdt>
                            <w:sdtPr>
                              <w:id w:val="1448275501"/>
                              <w:date w:fullDate="2019-01-28T00:00:00Z">
                                <w:dateFormat w:val="d MMMM yyyy"/>
                                <w:lid w:val="nl-NL"/>
                                <w:storeMappedDataAs w:val="dateTime"/>
                                <w:calendar w:val="gregorian"/>
                              </w:date>
                            </w:sdtPr>
                            <w:sdtEndPr/>
                            <w:sdtContent>
                              <w:r w:rsidR="00DC759F">
                                <w:t>28 januari 2019</w:t>
                              </w:r>
                            </w:sdtContent>
                          </w:sdt>
                        </w:p>
                        <w:p w:rsidR="000E4E6A" w:rsidRPr="000E4E6A" w:rsidRDefault="000E4E6A" w:rsidP="000E4E6A"/>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D82FE3D" id="Colofon vervolgpagina" o:spid="_x0000_s1028" type="#_x0000_t202" style="position:absolute;margin-left:466.25pt;margin-top:152.5pt;width:99.2pt;height:630.7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" filled="f" stroked="f">
              <v:path arrowok="t"/>
              <v:textbox inset="0,0,0,0">
                <w:txbxContent>
                  <w:p w:rsidR="00DC759F" w:rsidRPr="00592CE8" w:rsidRDefault="00DC759F" w:rsidP="00DC759F">
                    <w:pPr>
                      <w:pStyle w:val="AfzendgegevensKop0"/>
                    </w:pPr>
                    <w:proofErr w:type="spellStart"/>
                    <w:r w:rsidRPr="00592CE8">
                      <w:t>Bestuurskern</w:t>
                    </w:r>
                    <w:proofErr w:type="spellEnd"/>
                  </w:p>
                  <w:p w:rsidR="00DC759F" w:rsidRPr="00592CE8" w:rsidRDefault="00DC759F" w:rsidP="00DC759F">
                    <w:pPr>
                      <w:pStyle w:val="Afzendgegevens"/>
                    </w:pPr>
                    <w:r w:rsidRPr="00592CE8">
                      <w:t>Inkoop &amp; Subsidies</w:t>
                    </w:r>
                  </w:p>
                  <w:p w:rsidR="00DC759F" w:rsidRPr="00592CE8" w:rsidRDefault="00DC759F" w:rsidP="00DC759F">
                    <w:pPr>
                      <w:pStyle w:val="Afzendgegevens"/>
                    </w:pPr>
                    <w:r w:rsidRPr="00CD39C4">
                      <w:t>Team Categoriemanagement</w:t>
                    </w:r>
                  </w:p>
                  <w:p w:rsidR="00DC759F" w:rsidRDefault="00DC759F" w:rsidP="00DC759F">
                    <w:pPr>
                      <w:pStyle w:val="Referentiegegevenskop"/>
                    </w:pPr>
                    <w:r>
                      <w:br/>
                      <w:t>Ons kenmerk</w:t>
                    </w:r>
                  </w:p>
                  <w:p w:rsidR="00DC759F" w:rsidRPr="008C11BF" w:rsidRDefault="0081169B" w:rsidP="00DC759F">
                    <w:pPr>
                      <w:pStyle w:val="Afzendgegevens"/>
                    </w:pPr>
                    <w:r w:rsidRPr="0081169B">
                      <w:t>TenderNed: 211643</w:t>
                    </w:r>
                  </w:p>
                  <w:p w:rsidR="008C11BF" w:rsidRPr="008C11BF" w:rsidRDefault="008C11BF" w:rsidP="008C11BF"/>
                  <w:p w:rsidR="00DC759F" w:rsidRDefault="00DC759F" w:rsidP="00DC759F">
                    <w:pPr>
                      <w:pStyle w:val="Referentiegegevenskop"/>
                    </w:pPr>
                    <w:r>
                      <w:t>Datum</w:t>
                    </w:r>
                  </w:p>
                  <w:p w:rsidR="00DC759F" w:rsidRDefault="00680B12" w:rsidP="00DC759F">
                    <w:pPr>
                      <w:pStyle w:val="Referentiegegevens"/>
                    </w:pPr>
                    <w:sdt>
                      <w:sdtPr>
                        <w:id w:val="1448275501"/>
                        <w:date w:fullDate="2019-01-28T00:00:00Z">
                          <w:dateFormat w:val="d MMMM yyyy"/>
                          <w:lid w:val="nl-NL"/>
                          <w:storeMappedDataAs w:val="dateTime"/>
                          <w:calendar w:val="gregorian"/>
                        </w:date>
                      </w:sdtPr>
                      <w:sdtEndPr/>
                      <w:sdtContent>
                        <w:r w:rsidR="00DC759F">
                          <w:t>28 januari 2019</w:t>
                        </w:r>
                      </w:sdtContent>
                    </w:sdt>
                  </w:p>
                  <w:p w:rsidR="000E4E6A" w:rsidRPr="000E4E6A" w:rsidRDefault="000E4E6A" w:rsidP="000E4E6A"/>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505" w:rsidRDefault="000201EA" w:rsidP="0012242D">
    <w:pPr>
      <w:tabs>
        <w:tab w:val="right" w:pos="7476"/>
      </w:tabs>
      <w:spacing w:after="6393" w:line="14" w:lineRule="exact"/>
    </w:pPr>
    <w:r>
      <w:rPr>
        <w:noProof/>
      </w:rPr>
      <mc:AlternateContent>
        <mc:Choice Requires="wps">
          <w:drawing>
            <wp:anchor distT="0" distB="0" distL="0" distR="0" simplePos="0" relativeHeight="251655680" behindDoc="0" locked="1" layoutInCell="1" allowOverlap="1" wp14:anchorId="0665E4F9" wp14:editId="64F00B87">
              <wp:simplePos x="0" y="0"/>
              <wp:positionH relativeFrom="page">
                <wp:posOffset>3545840</wp:posOffset>
              </wp:positionH>
              <wp:positionV relativeFrom="page">
                <wp:posOffset>0</wp:posOffset>
              </wp:positionV>
              <wp:extent cx="467995" cy="1583690"/>
              <wp:effectExtent l="0" t="0" r="0" b="0"/>
              <wp:wrapNone/>
              <wp:docPr id="4" name="Logo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rsidR="00F23505" w:rsidRDefault="00395077">
                          <w:pPr>
                            <w:spacing w:line="240" w:lineRule="auto"/>
                          </w:pPr>
                          <w:r>
                            <w:rPr>
                              <w:noProof/>
                            </w:rPr>
                            <w:drawing>
                              <wp:inline distT="0" distB="0" distL="0" distR="0" wp14:anchorId="7E284E98" wp14:editId="6B5C225D">
                                <wp:extent cx="467995" cy="1583865"/>
                                <wp:effectExtent l="0" t="0" r="0" b="0"/>
                                <wp:docPr id="17"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0665E4F9" id="_x0000_t202" coordsize="21600,21600" o:spt="202" path="m,l,21600r21600,l21600,xe">
              <v:stroke joinstyle="miter"/>
              <v:path gradientshapeok="t" o:connecttype="rect"/>
            </v:shapetype>
            <v:shape id="Logo_IenM" o:spid="_x0000_s1029" type="#_x0000_t202" style="position:absolute;margin-left:279.2pt;margin-top:0;width:36.85pt;height:124.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" filled="f" stroked="f">
              <v:path arrowok="t"/>
              <v:textbox inset="0,0,0,0">
                <w:txbxContent>
                  <w:p w:rsidR="00F23505" w:rsidRDefault="00395077">
                    <w:pPr>
                      <w:spacing w:line="240" w:lineRule="auto"/>
                    </w:pPr>
                    <w:r>
                      <w:rPr>
                        <w:noProof/>
                      </w:rPr>
                      <w:drawing>
                        <wp:inline distT="0" distB="0" distL="0" distR="0" wp14:anchorId="7E284E98" wp14:editId="6B5C225D">
                          <wp:extent cx="467995" cy="1583865"/>
                          <wp:effectExtent l="0" t="0" r="0" b="0"/>
                          <wp:docPr id="17"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E0DD756" wp14:editId="46734918">
              <wp:simplePos x="0" y="0"/>
              <wp:positionH relativeFrom="page">
                <wp:posOffset>4013835</wp:posOffset>
              </wp:positionH>
              <wp:positionV relativeFrom="page">
                <wp:posOffset>0</wp:posOffset>
              </wp:positionV>
              <wp:extent cx="2339975" cy="1583690"/>
              <wp:effectExtent l="0" t="0" r="0" b="0"/>
              <wp:wrapNone/>
              <wp:docPr id="3" name="Woordmerk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rsidR="00F23505" w:rsidRDefault="00395077">
                          <w:pPr>
                            <w:spacing w:line="240" w:lineRule="auto"/>
                          </w:pPr>
                          <w:r>
                            <w:rPr>
                              <w:noProof/>
                            </w:rPr>
                            <w:drawing>
                              <wp:inline distT="0" distB="0" distL="0" distR="0" wp14:anchorId="489F4172" wp14:editId="209E8F67">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E0DD756" id="Woordmerk_IenM" o:spid="_x0000_s1030" type="#_x0000_t202" style="position:absolute;margin-left:316.05pt;margin-top:0;width:184.25pt;height:124.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" filled="f" stroked="f">
              <v:path arrowok="t"/>
              <v:textbox inset="0,0,0,0">
                <w:txbxContent>
                  <w:p w:rsidR="00F23505" w:rsidRDefault="00395077">
                    <w:pPr>
                      <w:spacing w:line="240" w:lineRule="auto"/>
                    </w:pPr>
                    <w:r>
                      <w:rPr>
                        <w:noProof/>
                      </w:rPr>
                      <w:drawing>
                        <wp:inline distT="0" distB="0" distL="0" distR="0" wp14:anchorId="489F4172" wp14:editId="209E8F67">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B3C3B66" wp14:editId="5CF12C51">
              <wp:simplePos x="0" y="0"/>
              <wp:positionH relativeFrom="page">
                <wp:posOffset>5678170</wp:posOffset>
              </wp:positionH>
              <wp:positionV relativeFrom="page">
                <wp:posOffset>1935480</wp:posOffset>
              </wp:positionV>
              <wp:extent cx="1749425" cy="8035290"/>
              <wp:effectExtent l="0" t="0" r="0" b="0"/>
              <wp:wrapNone/>
              <wp:docPr id="6"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9425" cy="8035290"/>
                      </a:xfrm>
                      <a:prstGeom prst="rect">
                        <a:avLst/>
                      </a:prstGeom>
                      <a:noFill/>
                    </wps:spPr>
                    <wps:txbx>
                      <w:txbxContent>
                        <w:p w:rsidR="00DC759F" w:rsidRPr="00CD39C4" w:rsidRDefault="00DC759F" w:rsidP="00DC759F">
                          <w:pPr>
                            <w:pStyle w:val="AfzendgegevensKop0"/>
                            <w:rPr>
                              <w:b w:val="0"/>
                            </w:rPr>
                          </w:pPr>
                          <w:proofErr w:type="spellStart"/>
                          <w:r w:rsidRPr="00592CE8">
                            <w:t>Bestuurskern</w:t>
                          </w:r>
                          <w:proofErr w:type="spellEnd"/>
                          <w:r>
                            <w:br/>
                          </w:r>
                          <w:r w:rsidRPr="00CD39C4">
                            <w:rPr>
                              <w:b w:val="0"/>
                            </w:rPr>
                            <w:t>Inkoop &amp; Subsidies</w:t>
                          </w:r>
                          <w:r w:rsidRPr="00CD39C4">
                            <w:rPr>
                              <w:b w:val="0"/>
                            </w:rPr>
                            <w:br/>
                            <w:t>Team Categoriemanagement</w:t>
                          </w:r>
                        </w:p>
                        <w:p w:rsidR="00DC759F" w:rsidRDefault="00DC759F" w:rsidP="00DC759F">
                          <w:pPr>
                            <w:pStyle w:val="WitregelW1"/>
                          </w:pPr>
                        </w:p>
                        <w:p w:rsidR="00DC759F" w:rsidRPr="00592CE8" w:rsidRDefault="00DC759F" w:rsidP="00DC759F">
                          <w:pPr>
                            <w:pStyle w:val="AfzendgegevensKop0"/>
                          </w:pPr>
                          <w:r>
                            <w:t>Contactpersonen</w:t>
                          </w:r>
                        </w:p>
                        <w:p w:rsidR="00DC759F" w:rsidRPr="00CD3004" w:rsidRDefault="00DC759F" w:rsidP="00DC759F">
                          <w:pPr>
                            <w:pStyle w:val="Afzendgegevens"/>
                          </w:pPr>
                          <w:r w:rsidRPr="00CD3004">
                            <w:t>Fons Buurman - Categoriemanager</w:t>
                          </w:r>
                          <w:r w:rsidRPr="00CD3004">
                            <w:br/>
                            <w:t>Angelique v</w:t>
                          </w:r>
                          <w:r>
                            <w:t>an</w:t>
                          </w:r>
                          <w:r w:rsidRPr="00CD3004">
                            <w:t xml:space="preserve"> Berkel -</w:t>
                          </w:r>
                          <w:r>
                            <w:t xml:space="preserve"> </w:t>
                          </w:r>
                          <w:r w:rsidRPr="00CD3004">
                            <w:t>Contractmanager</w:t>
                          </w:r>
                          <w:r w:rsidRPr="00CD3004">
                            <w:br/>
                          </w:r>
                        </w:p>
                        <w:p w:rsidR="00DC759F" w:rsidRPr="00CD3004" w:rsidRDefault="00DC759F" w:rsidP="00DC759F">
                          <w:pPr>
                            <w:pStyle w:val="WitregelW1"/>
                          </w:pPr>
                        </w:p>
                        <w:p w:rsidR="00DC759F" w:rsidRPr="00CD3004" w:rsidRDefault="00DC759F" w:rsidP="00DC759F">
                          <w:pPr>
                            <w:pStyle w:val="AfzendgegevensKop0"/>
                          </w:pPr>
                          <w:r w:rsidRPr="00CD3004">
                            <w:t>Email</w:t>
                          </w:r>
                        </w:p>
                        <w:p w:rsidR="00DC759F" w:rsidRPr="006F2B46" w:rsidRDefault="00DC759F" w:rsidP="00DC759F">
                          <w:pPr>
                            <w:pStyle w:val="Afzendgegevens"/>
                          </w:pPr>
                          <w:r w:rsidRPr="00B76D0A">
                            <w:t>Categorie.financieeladvies@rijksoverheid.nl</w:t>
                          </w:r>
                        </w:p>
                        <w:p w:rsidR="00DC759F" w:rsidRPr="006F2B46" w:rsidRDefault="00DC759F" w:rsidP="0081169B">
                          <w:pPr>
                            <w:pStyle w:val="Referentiegegevenskop"/>
                          </w:pPr>
                          <w:r>
                            <w:t>Ons kenmerk</w:t>
                          </w:r>
                          <w:r>
                            <w:br/>
                          </w:r>
                          <w:r w:rsidR="0081169B" w:rsidRPr="0081169B">
                            <w:rPr>
                              <w:b w:val="0"/>
                            </w:rPr>
                            <w:t>TenderNed: 211643</w:t>
                          </w:r>
                        </w:p>
                        <w:p w:rsidR="00DC759F" w:rsidRDefault="00DC759F" w:rsidP="00DC759F">
                          <w:pPr>
                            <w:pStyle w:val="Referentiegegevenskop"/>
                          </w:pPr>
                        </w:p>
                        <w:p w:rsidR="00DC759F" w:rsidRPr="006F2B46" w:rsidRDefault="00DC759F" w:rsidP="00DC759F">
                          <w:pPr>
                            <w:pStyle w:val="Referentiegegevenskop"/>
                          </w:pPr>
                          <w:r w:rsidRPr="006F2B46">
                            <w:t>Datum</w:t>
                          </w:r>
                        </w:p>
                        <w:p w:rsidR="00DC759F" w:rsidRDefault="00680B12" w:rsidP="00DC759F">
                          <w:pPr>
                            <w:pStyle w:val="Referentiegegevens"/>
                          </w:pPr>
                          <w:sdt>
                            <w:sdtPr>
                              <w:id w:val="-1454789373"/>
                              <w:date w:fullDate="2019-01-28T00:00:00Z">
                                <w:dateFormat w:val="d MMMM yyyy"/>
                                <w:lid w:val="nl-NL"/>
                                <w:storeMappedDataAs w:val="dateTime"/>
                                <w:calendar w:val="gregorian"/>
                              </w:date>
                            </w:sdtPr>
                            <w:sdtEndPr/>
                            <w:sdtContent>
                              <w:r w:rsidR="00DC759F">
                                <w:t>28 januari 2019</w:t>
                              </w:r>
                            </w:sdtContent>
                          </w:sdt>
                        </w:p>
                        <w:p w:rsidR="000E4E6A" w:rsidRDefault="000E4E6A" w:rsidP="000E4E6A">
                          <w:pPr>
                            <w:pStyle w:val="Referentiegegevenskop"/>
                            <w:spacing w:line="240" w:lineRule="auto"/>
                          </w:pP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6B3C3B66" id="Colofon" o:spid="_x0000_s1031" type="#_x0000_t202" style="position:absolute;margin-left:447.1pt;margin-top:152.4pt;width:137.75pt;height:632.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" filled="f" stroked="f">
              <v:path arrowok="t"/>
              <v:textbox inset="0,0,0,0">
                <w:txbxContent>
                  <w:p w:rsidR="00DC759F" w:rsidRPr="00CD39C4" w:rsidRDefault="00DC759F" w:rsidP="00DC759F">
                    <w:pPr>
                      <w:pStyle w:val="AfzendgegevensKop0"/>
                      <w:rPr>
                        <w:b w:val="0"/>
                      </w:rPr>
                    </w:pPr>
                    <w:proofErr w:type="spellStart"/>
                    <w:r w:rsidRPr="00592CE8">
                      <w:t>Bestuurskern</w:t>
                    </w:r>
                    <w:proofErr w:type="spellEnd"/>
                    <w:r>
                      <w:br/>
                    </w:r>
                    <w:r w:rsidRPr="00CD39C4">
                      <w:rPr>
                        <w:b w:val="0"/>
                      </w:rPr>
                      <w:t>Inkoop &amp; Subsidies</w:t>
                    </w:r>
                    <w:r w:rsidRPr="00CD39C4">
                      <w:rPr>
                        <w:b w:val="0"/>
                      </w:rPr>
                      <w:br/>
                      <w:t>Team Categoriemanagement</w:t>
                    </w:r>
                  </w:p>
                  <w:p w:rsidR="00DC759F" w:rsidRDefault="00DC759F" w:rsidP="00DC759F">
                    <w:pPr>
                      <w:pStyle w:val="WitregelW1"/>
                    </w:pPr>
                  </w:p>
                  <w:p w:rsidR="00DC759F" w:rsidRPr="00592CE8" w:rsidRDefault="00DC759F" w:rsidP="00DC759F">
                    <w:pPr>
                      <w:pStyle w:val="AfzendgegevensKop0"/>
                    </w:pPr>
                    <w:r>
                      <w:t>Contactpersonen</w:t>
                    </w:r>
                  </w:p>
                  <w:p w:rsidR="00DC759F" w:rsidRPr="00CD3004" w:rsidRDefault="00DC759F" w:rsidP="00DC759F">
                    <w:pPr>
                      <w:pStyle w:val="Afzendgegevens"/>
                    </w:pPr>
                    <w:r w:rsidRPr="00CD3004">
                      <w:t>Fons Buurman - Categoriemanager</w:t>
                    </w:r>
                    <w:r w:rsidRPr="00CD3004">
                      <w:br/>
                      <w:t>Angelique v</w:t>
                    </w:r>
                    <w:r>
                      <w:t>an</w:t>
                    </w:r>
                    <w:r w:rsidRPr="00CD3004">
                      <w:t xml:space="preserve"> Berkel -</w:t>
                    </w:r>
                    <w:r>
                      <w:t xml:space="preserve"> </w:t>
                    </w:r>
                    <w:r w:rsidRPr="00CD3004">
                      <w:t>Contractmanager</w:t>
                    </w:r>
                    <w:r w:rsidRPr="00CD3004">
                      <w:br/>
                    </w:r>
                  </w:p>
                  <w:p w:rsidR="00DC759F" w:rsidRPr="00CD3004" w:rsidRDefault="00DC759F" w:rsidP="00DC759F">
                    <w:pPr>
                      <w:pStyle w:val="WitregelW1"/>
                    </w:pPr>
                  </w:p>
                  <w:p w:rsidR="00DC759F" w:rsidRPr="00CD3004" w:rsidRDefault="00DC759F" w:rsidP="00DC759F">
                    <w:pPr>
                      <w:pStyle w:val="AfzendgegevensKop0"/>
                    </w:pPr>
                    <w:r w:rsidRPr="00CD3004">
                      <w:t>Email</w:t>
                    </w:r>
                  </w:p>
                  <w:p w:rsidR="00DC759F" w:rsidRPr="006F2B46" w:rsidRDefault="00DC759F" w:rsidP="00DC759F">
                    <w:pPr>
                      <w:pStyle w:val="Afzendgegevens"/>
                    </w:pPr>
                    <w:r w:rsidRPr="00B76D0A">
                      <w:t>Categorie.financieeladvies@rijksoverheid.nl</w:t>
                    </w:r>
                  </w:p>
                  <w:p w:rsidR="00DC759F" w:rsidRPr="006F2B46" w:rsidRDefault="00DC759F" w:rsidP="0081169B">
                    <w:pPr>
                      <w:pStyle w:val="Referentiegegevenskop"/>
                    </w:pPr>
                    <w:r>
                      <w:t>Ons kenmerk</w:t>
                    </w:r>
                    <w:r>
                      <w:br/>
                    </w:r>
                    <w:r w:rsidR="0081169B" w:rsidRPr="0081169B">
                      <w:rPr>
                        <w:b w:val="0"/>
                      </w:rPr>
                      <w:t>TenderNed: 211643</w:t>
                    </w:r>
                  </w:p>
                  <w:p w:rsidR="00DC759F" w:rsidRDefault="00DC759F" w:rsidP="00DC759F">
                    <w:pPr>
                      <w:pStyle w:val="Referentiegegevenskop"/>
                    </w:pPr>
                  </w:p>
                  <w:p w:rsidR="00DC759F" w:rsidRPr="006F2B46" w:rsidRDefault="00DC759F" w:rsidP="00DC759F">
                    <w:pPr>
                      <w:pStyle w:val="Referentiegegevenskop"/>
                    </w:pPr>
                    <w:r w:rsidRPr="006F2B46">
                      <w:t>Datum</w:t>
                    </w:r>
                  </w:p>
                  <w:p w:rsidR="00DC759F" w:rsidRDefault="00680B12" w:rsidP="00DC759F">
                    <w:pPr>
                      <w:pStyle w:val="Referentiegegevens"/>
                    </w:pPr>
                    <w:sdt>
                      <w:sdtPr>
                        <w:id w:val="-1454789373"/>
                        <w:date w:fullDate="2019-01-28T00:00:00Z">
                          <w:dateFormat w:val="d MMMM yyyy"/>
                          <w:lid w:val="nl-NL"/>
                          <w:storeMappedDataAs w:val="dateTime"/>
                          <w:calendar w:val="gregorian"/>
                        </w:date>
                      </w:sdtPr>
                      <w:sdtEndPr/>
                      <w:sdtContent>
                        <w:r w:rsidR="00DC759F">
                          <w:t>28 januari 2019</w:t>
                        </w:r>
                      </w:sdtContent>
                    </w:sdt>
                  </w:p>
                  <w:p w:rsidR="000E4E6A" w:rsidRDefault="000E4E6A" w:rsidP="000E4E6A">
                    <w:pPr>
                      <w:pStyle w:val="Referentiegegevenskop"/>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0BFA9A6" wp14:editId="1F994333">
              <wp:simplePos x="0" y="0"/>
              <wp:positionH relativeFrom="page">
                <wp:posOffset>5921375</wp:posOffset>
              </wp:positionH>
              <wp:positionV relativeFrom="page">
                <wp:posOffset>10223500</wp:posOffset>
              </wp:positionV>
              <wp:extent cx="1259840" cy="183515"/>
              <wp:effectExtent l="0" t="0" r="0" b="0"/>
              <wp:wrapNone/>
              <wp:docPr id="7"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rsidR="00F23505" w:rsidRDefault="00395077">
                          <w:pPr>
                            <w:pStyle w:val="Referentiegegevens"/>
                          </w:pPr>
                          <w:r>
                            <w:t xml:space="preserve">Pagina </w:t>
                          </w:r>
                          <w:r>
                            <w:fldChar w:fldCharType="begin"/>
                          </w:r>
                          <w:r>
                            <w:instrText>PAGE</w:instrText>
                          </w:r>
                          <w:r>
                            <w:fldChar w:fldCharType="separate"/>
                          </w:r>
                          <w:r w:rsidR="0081169B">
                            <w:rPr>
                              <w:noProof/>
                            </w:rPr>
                            <w:t>1</w:t>
                          </w:r>
                          <w:r>
                            <w:fldChar w:fldCharType="end"/>
                          </w:r>
                          <w:r>
                            <w:t xml:space="preserve"> van </w:t>
                          </w:r>
                          <w:r>
                            <w:fldChar w:fldCharType="begin"/>
                          </w:r>
                          <w:r>
                            <w:instrText>NUMPAGES</w:instrText>
                          </w:r>
                          <w:r>
                            <w:fldChar w:fldCharType="separate"/>
                          </w:r>
                          <w:r w:rsidR="0081169B">
                            <w:rPr>
                              <w:noProof/>
                            </w:rPr>
                            <w:t>2</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0BFA9A6" id="Paginanummer" o:spid="_x0000_s1032" type="#_x0000_t202" style="position:absolute;margin-left:466.25pt;margin-top:805pt;width:99.2pt;height:14.4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" filled="f" stroked="f">
              <v:path arrowok="t"/>
              <v:textbox inset="0,0,0,0">
                <w:txbxContent>
                  <w:p w:rsidR="00F23505" w:rsidRDefault="00395077">
                    <w:pPr>
                      <w:pStyle w:val="Referentiegegevens"/>
                    </w:pPr>
                    <w:r>
                      <w:t xml:space="preserve">Pagina </w:t>
                    </w:r>
                    <w:r>
                      <w:fldChar w:fldCharType="begin"/>
                    </w:r>
                    <w:r>
                      <w:instrText>PAGE</w:instrText>
                    </w:r>
                    <w:r>
                      <w:fldChar w:fldCharType="separate"/>
                    </w:r>
                    <w:r w:rsidR="0081169B">
                      <w:rPr>
                        <w:noProof/>
                      </w:rPr>
                      <w:t>1</w:t>
                    </w:r>
                    <w:r>
                      <w:fldChar w:fldCharType="end"/>
                    </w:r>
                    <w:r>
                      <w:t xml:space="preserve"> van </w:t>
                    </w:r>
                    <w:r>
                      <w:fldChar w:fldCharType="begin"/>
                    </w:r>
                    <w:r>
                      <w:instrText>NUMPAGES</w:instrText>
                    </w:r>
                    <w:r>
                      <w:fldChar w:fldCharType="separate"/>
                    </w:r>
                    <w:r w:rsidR="0081169B">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3DC06DE" wp14:editId="0E716E5F">
              <wp:simplePos x="0" y="0"/>
              <wp:positionH relativeFrom="page">
                <wp:posOffset>1007745</wp:posOffset>
              </wp:positionH>
              <wp:positionV relativeFrom="page">
                <wp:posOffset>10223500</wp:posOffset>
              </wp:positionV>
              <wp:extent cx="1799590" cy="179705"/>
              <wp:effectExtent l="0" t="0" r="0" b="0"/>
              <wp:wrapNone/>
              <wp:docPr id="8"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79705"/>
                      </a:xfrm>
                      <a:prstGeom prst="rect">
                        <a:avLst/>
                      </a:prstGeom>
                      <a:noFill/>
                    </wps:spPr>
                    <wps:txbx>
                      <w:txbxContent>
                        <w:p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3DC06DE" id="Rubricering onder" o:spid="_x0000_s1033" type="#_x0000_t202" style="position:absolute;margin-left:79.35pt;margin-top:805pt;width:141.7pt;height:14.1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" filled="f" stroked="f">
              <v:path arrowok="t"/>
              <v:textbox inset="0,0,0,0">
                <w:txbxContent>
                  <w:p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B004A04" wp14:editId="47023B30">
              <wp:simplePos x="0" y="0"/>
              <wp:positionH relativeFrom="page">
                <wp:posOffset>974090</wp:posOffset>
              </wp:positionH>
              <wp:positionV relativeFrom="page">
                <wp:posOffset>2747010</wp:posOffset>
              </wp:positionV>
              <wp:extent cx="4556760" cy="1062990"/>
              <wp:effectExtent l="0" t="0" r="0" b="0"/>
              <wp:wrapNone/>
              <wp:docPr id="9" name="Documentna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6760" cy="1062990"/>
                      </a:xfrm>
                      <a:prstGeom prst="rect">
                        <a:avLst/>
                      </a:prstGeom>
                      <a:noFill/>
                    </wps:spPr>
                    <wps:txbx>
                      <w:txbxContent>
                        <w:p w:rsidR="00F23505" w:rsidRPr="00342B96" w:rsidRDefault="00080C64" w:rsidP="00080C64">
                          <w:pPr>
                            <w:spacing w:line="240" w:lineRule="auto"/>
                            <w:rPr>
                              <w:sz w:val="32"/>
                            </w:rPr>
                          </w:pPr>
                          <w:r>
                            <w:rPr>
                              <w:noProof/>
                              <w:sz w:val="40"/>
                            </w:rPr>
                            <w:t>ANTWOORDENBLAD</w:t>
                          </w:r>
                          <w:r>
                            <w:rPr>
                              <w:noProof/>
                              <w:sz w:val="40"/>
                            </w:rPr>
                            <w:br/>
                          </w:r>
                          <w:r w:rsidR="00DC759F">
                            <w:rPr>
                              <w:noProof/>
                              <w:sz w:val="44"/>
                            </w:rPr>
                            <w:t>Marktconsultatie</w:t>
                          </w:r>
                          <w:r w:rsidR="00DC759F">
                            <w:rPr>
                              <w:noProof/>
                              <w:sz w:val="44"/>
                            </w:rPr>
                            <w:br/>
                            <w:t>Financieel advies</w:t>
                          </w:r>
                        </w:p>
                      </w:txbxContent>
                    </wps:txbx>
                    <wps:bodyPr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B004A04" id="Documentnaam" o:spid="_x0000_s1034" type="#_x0000_t202" style="position:absolute;margin-left:76.7pt;margin-top:216.3pt;width:358.8pt;height:83.7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" filled="f" stroked="f">
              <v:path arrowok="t"/>
              <v:textbox inset="0,0,0,0">
                <w:txbxContent>
                  <w:p w:rsidR="00F23505" w:rsidRPr="00342B96" w:rsidRDefault="00080C64" w:rsidP="00080C64">
                    <w:pPr>
                      <w:spacing w:line="240" w:lineRule="auto"/>
                      <w:rPr>
                        <w:sz w:val="32"/>
                      </w:rPr>
                    </w:pPr>
                    <w:r>
                      <w:rPr>
                        <w:noProof/>
                        <w:sz w:val="40"/>
                      </w:rPr>
                      <w:t>ANTWOORDENBLAD</w:t>
                    </w:r>
                    <w:r>
                      <w:rPr>
                        <w:noProof/>
                        <w:sz w:val="40"/>
                      </w:rPr>
                      <w:br/>
                    </w:r>
                    <w:r w:rsidR="00DC759F">
                      <w:rPr>
                        <w:noProof/>
                        <w:sz w:val="44"/>
                      </w:rPr>
                      <w:t>Marktconsultatie</w:t>
                    </w:r>
                    <w:r w:rsidR="00DC759F">
                      <w:rPr>
                        <w:noProof/>
                        <w:sz w:val="44"/>
                      </w:rPr>
                      <w:br/>
                      <w:t>Financieel advies</w:t>
                    </w:r>
                  </w:p>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2E7009D7" wp14:editId="728A68C5">
              <wp:simplePos x="0" y="0"/>
              <wp:positionH relativeFrom="page">
                <wp:posOffset>1007745</wp:posOffset>
              </wp:positionH>
              <wp:positionV relativeFrom="page">
                <wp:posOffset>1198245</wp:posOffset>
              </wp:positionV>
              <wp:extent cx="2383155" cy="282575"/>
              <wp:effectExtent l="0" t="0" r="0" b="0"/>
              <wp:wrapNone/>
              <wp:docPr id="12" name="Merking eerste 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282575"/>
                      </a:xfrm>
                      <a:prstGeom prst="rect">
                        <a:avLst/>
                      </a:prstGeom>
                      <a:noFill/>
                    </wps:spPr>
                    <wps:txbx>
                      <w:txbxContent>
                        <w:p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2E7009D7" id="Merking eerste pagina" o:spid="_x0000_s1035" type="#_x0000_t202" style="position:absolute;margin-left:79.35pt;margin-top:94.35pt;width:187.65pt;height:22.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" filled="f" stroked="f">
              <v:path arrowok="t"/>
              <v:textbox inset="0,0,0,0">
                <w:txbxContent>
                  <w:p w:rsidR="005E5E4C" w:rsidRDefault="005E5E4C"/>
                </w:txbxContent>
              </v:textbox>
              <w10:wrap anchorx="page" anchory="page"/>
              <w10:anchorlock/>
            </v:shape>
          </w:pict>
        </mc:Fallback>
      </mc:AlternateContent>
    </w:r>
    <w:r w:rsidR="0012242D">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F821D1"/>
    <w:multiLevelType w:val="multilevel"/>
    <w:tmpl w:val="2E23AB08"/>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697C93"/>
    <w:multiLevelType w:val="multilevel"/>
    <w:tmpl w:val="81F16686"/>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BBE4038"/>
    <w:multiLevelType w:val="multilevel"/>
    <w:tmpl w:val="F46A78BA"/>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E08195F"/>
    <w:multiLevelType w:val="multilevel"/>
    <w:tmpl w:val="B216589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2BC623E"/>
    <w:multiLevelType w:val="multilevel"/>
    <w:tmpl w:val="A9E5FBE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99AD2FD"/>
    <w:multiLevelType w:val="multilevel"/>
    <w:tmpl w:val="2311300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155EEE"/>
    <w:multiLevelType w:val="hybridMultilevel"/>
    <w:tmpl w:val="3FA88B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69E103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B35928"/>
    <w:multiLevelType w:val="multilevel"/>
    <w:tmpl w:val="E58820E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C3748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0EF75E51"/>
    <w:multiLevelType w:val="hybridMultilevel"/>
    <w:tmpl w:val="4C527D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01B5BEA"/>
    <w:multiLevelType w:val="multilevel"/>
    <w:tmpl w:val="AD6ACBD7"/>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DF16C8"/>
    <w:multiLevelType w:val="hybridMultilevel"/>
    <w:tmpl w:val="39585502"/>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7B0742E"/>
    <w:multiLevelType w:val="hybridMultilevel"/>
    <w:tmpl w:val="A852BE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A863FF6"/>
    <w:multiLevelType w:val="hybridMultilevel"/>
    <w:tmpl w:val="1C9A90B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534624"/>
    <w:multiLevelType w:val="multilevel"/>
    <w:tmpl w:val="963E2552"/>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6516E0"/>
    <w:multiLevelType w:val="multilevel"/>
    <w:tmpl w:val="8016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45D967"/>
    <w:multiLevelType w:val="multilevel"/>
    <w:tmpl w:val="BB419506"/>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D519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6A472D"/>
    <w:multiLevelType w:val="hybridMultilevel"/>
    <w:tmpl w:val="39585502"/>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0B60EB4"/>
    <w:multiLevelType w:val="hybridMultilevel"/>
    <w:tmpl w:val="80CA3E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81598"/>
    <w:multiLevelType w:val="multilevel"/>
    <w:tmpl w:val="E0123A66"/>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AD1563"/>
    <w:multiLevelType w:val="multilevel"/>
    <w:tmpl w:val="E781FA56"/>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693128"/>
    <w:multiLevelType w:val="hybridMultilevel"/>
    <w:tmpl w:val="FD90050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53645F1"/>
    <w:multiLevelType w:val="hybridMultilevel"/>
    <w:tmpl w:val="039A7FB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7897981"/>
    <w:multiLevelType w:val="multilevel"/>
    <w:tmpl w:val="AC163E46"/>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F6C0B7"/>
    <w:multiLevelType w:val="multilevel"/>
    <w:tmpl w:val="A49CBD1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E42D49"/>
    <w:multiLevelType w:val="hybridMultilevel"/>
    <w:tmpl w:val="9BA457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8BAC68C"/>
    <w:multiLevelType w:val="multilevel"/>
    <w:tmpl w:val="3060D2C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BD3"/>
    <w:multiLevelType w:val="hybridMultilevel"/>
    <w:tmpl w:val="FD90050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630508C"/>
    <w:multiLevelType w:val="hybridMultilevel"/>
    <w:tmpl w:val="A4306E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6DA90FB"/>
    <w:multiLevelType w:val="multilevel"/>
    <w:tmpl w:val="2B918AF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2"/>
  </w:num>
  <w:num w:numId="4">
    <w:abstractNumId w:val="22"/>
  </w:num>
  <w:num w:numId="5">
    <w:abstractNumId w:val="15"/>
  </w:num>
  <w:num w:numId="6">
    <w:abstractNumId w:val="5"/>
  </w:num>
  <w:num w:numId="7">
    <w:abstractNumId w:val="4"/>
  </w:num>
  <w:num w:numId="8">
    <w:abstractNumId w:val="0"/>
  </w:num>
  <w:num w:numId="9">
    <w:abstractNumId w:val="31"/>
  </w:num>
  <w:num w:numId="10">
    <w:abstractNumId w:val="17"/>
  </w:num>
  <w:num w:numId="11">
    <w:abstractNumId w:val="21"/>
  </w:num>
  <w:num w:numId="12">
    <w:abstractNumId w:val="8"/>
  </w:num>
  <w:num w:numId="13">
    <w:abstractNumId w:val="26"/>
  </w:num>
  <w:num w:numId="14">
    <w:abstractNumId w:val="1"/>
  </w:num>
  <w:num w:numId="15">
    <w:abstractNumId w:val="28"/>
  </w:num>
  <w:num w:numId="16">
    <w:abstractNumId w:val="7"/>
  </w:num>
  <w:num w:numId="17">
    <w:abstractNumId w:val="18"/>
  </w:num>
  <w:num w:numId="18">
    <w:abstractNumId w:val="9"/>
  </w:num>
  <w:num w:numId="19">
    <w:abstractNumId w:val="6"/>
  </w:num>
  <w:num w:numId="20">
    <w:abstractNumId w:val="13"/>
  </w:num>
  <w:num w:numId="21">
    <w:abstractNumId w:val="16"/>
  </w:num>
  <w:num w:numId="22">
    <w:abstractNumId w:val="12"/>
  </w:num>
  <w:num w:numId="23">
    <w:abstractNumId w:val="10"/>
  </w:num>
  <w:num w:numId="24">
    <w:abstractNumId w:val="20"/>
  </w:num>
  <w:num w:numId="25">
    <w:abstractNumId w:val="19"/>
  </w:num>
  <w:num w:numId="26">
    <w:abstractNumId w:val="23"/>
  </w:num>
  <w:num w:numId="27">
    <w:abstractNumId w:val="24"/>
  </w:num>
  <w:num w:numId="28">
    <w:abstractNumId w:val="29"/>
  </w:num>
  <w:num w:numId="29">
    <w:abstractNumId w:val="14"/>
  </w:num>
  <w:num w:numId="30">
    <w:abstractNumId w:val="27"/>
  </w:num>
  <w:num w:numId="31">
    <w:abstractNumId w:val="2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attachedTemplate r:id="rId1"/>
  <w:documentProtection w:edit="forms" w:enforcement="1" w:cryptProviderType="rsaAES" w:cryptAlgorithmClass="hash" w:cryptAlgorithmType="typeAny" w:cryptAlgorithmSid="14" w:cryptSpinCount="100000" w:hash="A5UOye8Hn7GrMzOvwuHkkirSK9+Q7pjA9JuHU8SW7dX2sMuAGcA7S14NMsjDDApZNjMZZ7LMO29/NJkIx1Mkvg==" w:salt="3vq3yLnHZl6yK3rbRcXkvw=="/>
  <w:styleLockTheme/>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B96"/>
    <w:rsid w:val="00016209"/>
    <w:rsid w:val="000201EA"/>
    <w:rsid w:val="000624B5"/>
    <w:rsid w:val="00080C64"/>
    <w:rsid w:val="0008301C"/>
    <w:rsid w:val="000D3388"/>
    <w:rsid w:val="000D573A"/>
    <w:rsid w:val="000E4E6A"/>
    <w:rsid w:val="000F76EE"/>
    <w:rsid w:val="00105115"/>
    <w:rsid w:val="0012242D"/>
    <w:rsid w:val="001C3D79"/>
    <w:rsid w:val="001F13AE"/>
    <w:rsid w:val="00231EE5"/>
    <w:rsid w:val="00270A7B"/>
    <w:rsid w:val="002C7884"/>
    <w:rsid w:val="002F6E9E"/>
    <w:rsid w:val="003124B1"/>
    <w:rsid w:val="00342B96"/>
    <w:rsid w:val="00371C29"/>
    <w:rsid w:val="00395077"/>
    <w:rsid w:val="003E0E42"/>
    <w:rsid w:val="004B4C53"/>
    <w:rsid w:val="0054507F"/>
    <w:rsid w:val="00586B87"/>
    <w:rsid w:val="005E5E4C"/>
    <w:rsid w:val="005F12E1"/>
    <w:rsid w:val="006062AE"/>
    <w:rsid w:val="0061026F"/>
    <w:rsid w:val="006127AE"/>
    <w:rsid w:val="006339A4"/>
    <w:rsid w:val="00641CB9"/>
    <w:rsid w:val="00644A02"/>
    <w:rsid w:val="00680B12"/>
    <w:rsid w:val="00682687"/>
    <w:rsid w:val="00720E18"/>
    <w:rsid w:val="007259C3"/>
    <w:rsid w:val="007B1740"/>
    <w:rsid w:val="007B7311"/>
    <w:rsid w:val="00804EFA"/>
    <w:rsid w:val="0081169B"/>
    <w:rsid w:val="0083001F"/>
    <w:rsid w:val="008375A5"/>
    <w:rsid w:val="00845157"/>
    <w:rsid w:val="00874CB0"/>
    <w:rsid w:val="008C11BF"/>
    <w:rsid w:val="0090448A"/>
    <w:rsid w:val="009311D4"/>
    <w:rsid w:val="00941ACE"/>
    <w:rsid w:val="00996456"/>
    <w:rsid w:val="00A040CC"/>
    <w:rsid w:val="00A0493A"/>
    <w:rsid w:val="00A217AA"/>
    <w:rsid w:val="00A430A5"/>
    <w:rsid w:val="00A44F08"/>
    <w:rsid w:val="00A862ED"/>
    <w:rsid w:val="00A9549D"/>
    <w:rsid w:val="00AB666A"/>
    <w:rsid w:val="00AD1A6F"/>
    <w:rsid w:val="00AF75F3"/>
    <w:rsid w:val="00B25F88"/>
    <w:rsid w:val="00B40C77"/>
    <w:rsid w:val="00B458B6"/>
    <w:rsid w:val="00B93C3C"/>
    <w:rsid w:val="00BE51C5"/>
    <w:rsid w:val="00C60726"/>
    <w:rsid w:val="00C6105C"/>
    <w:rsid w:val="00C656DD"/>
    <w:rsid w:val="00CD31A9"/>
    <w:rsid w:val="00CE41ED"/>
    <w:rsid w:val="00D23729"/>
    <w:rsid w:val="00D7058C"/>
    <w:rsid w:val="00D71107"/>
    <w:rsid w:val="00D73AB3"/>
    <w:rsid w:val="00D755DD"/>
    <w:rsid w:val="00DC759F"/>
    <w:rsid w:val="00E1429B"/>
    <w:rsid w:val="00E244E5"/>
    <w:rsid w:val="00E45010"/>
    <w:rsid w:val="00EC1989"/>
    <w:rsid w:val="00EE6A4D"/>
    <w:rsid w:val="00F165BE"/>
    <w:rsid w:val="00F23505"/>
    <w:rsid w:val="00F9314F"/>
    <w:rsid w:val="00FB2141"/>
    <w:rsid w:val="00FC0C3E"/>
    <w:rsid w:val="00FC47F0"/>
    <w:rsid w:val="00FE28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B4864E-C054-48E1-9827-E42BDA68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342B96"/>
    <w:pPr>
      <w:keepNext/>
      <w:keepLines/>
      <w:numPr>
        <w:numId w:val="18"/>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93C3C"/>
    <w:pPr>
      <w:keepNext/>
      <w:keepLines/>
      <w:numPr>
        <w:ilvl w:val="1"/>
        <w:numId w:val="18"/>
      </w:numPr>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B93C3C"/>
    <w:pPr>
      <w:keepNext/>
      <w:keepLines/>
      <w:numPr>
        <w:ilvl w:val="2"/>
        <w:numId w:val="18"/>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B93C3C"/>
    <w:pPr>
      <w:keepNext/>
      <w:keepLines/>
      <w:numPr>
        <w:ilvl w:val="3"/>
        <w:numId w:val="18"/>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B93C3C"/>
    <w:pPr>
      <w:keepNext/>
      <w:keepLines/>
      <w:numPr>
        <w:ilvl w:val="4"/>
        <w:numId w:val="18"/>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B93C3C"/>
    <w:pPr>
      <w:keepNext/>
      <w:keepLines/>
      <w:numPr>
        <w:ilvl w:val="5"/>
        <w:numId w:val="18"/>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93C3C"/>
    <w:pPr>
      <w:keepNext/>
      <w:keepLines/>
      <w:numPr>
        <w:ilvl w:val="6"/>
        <w:numId w:val="18"/>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93C3C"/>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93C3C"/>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Merking">
    <w:name w:val="Merking"/>
    <w:basedOn w:val="Standaard"/>
    <w:next w:val="Standaard"/>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pPr>
      <w:numPr>
        <w:ilvl w:val="2"/>
        <w:numId w:val="10"/>
      </w:numPr>
    </w:pPr>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fstenparagraafnummering">
    <w:name w:val="OIM Rapport hfst en paragraafnummering"/>
    <w:basedOn w:val="Standaard"/>
    <w:next w:val="Standaard"/>
  </w:style>
  <w:style w:type="paragraph" w:customStyle="1" w:styleId="OIMRapportHoofdstuk">
    <w:name w:val="OIM Rapport Hoofdstuk"/>
    <w:basedOn w:val="Standaard"/>
    <w:next w:val="Standaard"/>
    <w:pPr>
      <w:numPr>
        <w:numId w:val="10"/>
      </w:numPr>
      <w:spacing w:after="720" w:line="920" w:lineRule="exact"/>
    </w:pPr>
    <w:rPr>
      <w:b/>
      <w:color w:val="76D2B6"/>
      <w:sz w:val="76"/>
      <w:szCs w:val="76"/>
    </w:rPr>
  </w:style>
  <w:style w:type="paragraph" w:customStyle="1" w:styleId="OIMRapportinhoudkop">
    <w:name w:val="OIM Rapport inhoud kop"/>
    <w:basedOn w:val="Standaard"/>
    <w:next w:val="Standaard"/>
    <w:pPr>
      <w:spacing w:after="720" w:line="960" w:lineRule="exact"/>
    </w:pPr>
    <w:rPr>
      <w:b/>
      <w:color w:val="76D2B6"/>
      <w:sz w:val="80"/>
      <w:szCs w:val="80"/>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Kadertekst">
    <w:name w:val="OIM Rapport Kadertekst"/>
    <w:basedOn w:val="Standaard"/>
    <w:next w:val="Standaard"/>
    <w:rPr>
      <w:color w:val="42145F"/>
      <w:sz w:val="16"/>
      <w:szCs w:val="16"/>
    </w:rPr>
  </w:style>
  <w:style w:type="paragraph" w:customStyle="1" w:styleId="OIMRapportNummering">
    <w:name w:val="OIM Rapport Nummering"/>
    <w:basedOn w:val="Standaard"/>
    <w:next w:val="Standaard"/>
    <w:pPr>
      <w:numPr>
        <w:numId w:val="12"/>
      </w:numPr>
    </w:pPr>
  </w:style>
  <w:style w:type="paragraph" w:customStyle="1" w:styleId="OIMRapportNummerlijst">
    <w:name w:val="OIM Rapport Nummerlijst"/>
    <w:basedOn w:val="Standaard"/>
    <w:next w:val="Standaard"/>
  </w:style>
  <w:style w:type="paragraph" w:customStyle="1" w:styleId="OIMRapportOpsomminglijst">
    <w:name w:val="OIM Rapport Opsomminglijst"/>
    <w:basedOn w:val="Standaard"/>
    <w:next w:val="Standaard"/>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0"/>
      </w:numPr>
    </w:pPr>
    <w:rPr>
      <w:b/>
      <w:color w:val="42145F"/>
      <w:sz w:val="24"/>
      <w:szCs w:val="24"/>
    </w:rPr>
  </w:style>
  <w:style w:type="paragraph" w:customStyle="1" w:styleId="OIMRapportSubalineakop">
    <w:name w:val="OIM Rapport Subalineakop"/>
    <w:basedOn w:val="Standaard"/>
    <w:next w:val="Standaard"/>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5"/>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Koptekst">
    <w:name w:val="header"/>
    <w:basedOn w:val="Standaard"/>
    <w:link w:val="KoptekstChar"/>
    <w:uiPriority w:val="99"/>
    <w:unhideWhenUsed/>
    <w:rsid w:val="00342B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2B96"/>
    <w:rPr>
      <w:rFonts w:ascii="Verdana" w:hAnsi="Verdana"/>
      <w:color w:val="000000"/>
      <w:sz w:val="18"/>
      <w:szCs w:val="18"/>
    </w:rPr>
  </w:style>
  <w:style w:type="paragraph" w:styleId="Voettekst">
    <w:name w:val="footer"/>
    <w:basedOn w:val="Standaard"/>
    <w:link w:val="VoettekstChar"/>
    <w:uiPriority w:val="99"/>
    <w:unhideWhenUsed/>
    <w:rsid w:val="00342B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2B96"/>
    <w:rPr>
      <w:rFonts w:ascii="Verdana" w:hAnsi="Verdana"/>
      <w:color w:val="000000"/>
      <w:sz w:val="18"/>
      <w:szCs w:val="18"/>
    </w:rPr>
  </w:style>
  <w:style w:type="character" w:customStyle="1" w:styleId="Kop1Char">
    <w:name w:val="Kop 1 Char"/>
    <w:basedOn w:val="Standaardalinea-lettertype"/>
    <w:link w:val="Kop1"/>
    <w:uiPriority w:val="9"/>
    <w:rsid w:val="00342B96"/>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qFormat/>
    <w:rsid w:val="00B93C3C"/>
    <w:pPr>
      <w:ind w:left="720"/>
      <w:contextualSpacing/>
    </w:pPr>
  </w:style>
  <w:style w:type="character" w:customStyle="1" w:styleId="Kop2Char">
    <w:name w:val="Kop 2 Char"/>
    <w:basedOn w:val="Standaardalinea-lettertype"/>
    <w:link w:val="Kop2"/>
    <w:uiPriority w:val="9"/>
    <w:rsid w:val="00B93C3C"/>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B93C3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B93C3C"/>
    <w:rPr>
      <w:rFonts w:asciiTheme="majorHAnsi" w:eastAsiaTheme="majorEastAsia" w:hAnsiTheme="majorHAnsi" w:cstheme="majorBidi"/>
      <w:i/>
      <w:iCs/>
      <w:color w:val="2E74B5" w:themeColor="accent1" w:themeShade="BF"/>
      <w:sz w:val="18"/>
      <w:szCs w:val="18"/>
    </w:rPr>
  </w:style>
  <w:style w:type="character" w:customStyle="1" w:styleId="Kop5Char">
    <w:name w:val="Kop 5 Char"/>
    <w:basedOn w:val="Standaardalinea-lettertype"/>
    <w:link w:val="Kop5"/>
    <w:uiPriority w:val="9"/>
    <w:semiHidden/>
    <w:rsid w:val="00B93C3C"/>
    <w:rPr>
      <w:rFonts w:asciiTheme="majorHAnsi" w:eastAsiaTheme="majorEastAsia" w:hAnsiTheme="majorHAnsi" w:cstheme="majorBidi"/>
      <w:color w:val="2E74B5" w:themeColor="accent1" w:themeShade="BF"/>
      <w:sz w:val="18"/>
      <w:szCs w:val="18"/>
    </w:rPr>
  </w:style>
  <w:style w:type="character" w:customStyle="1" w:styleId="Kop6Char">
    <w:name w:val="Kop 6 Char"/>
    <w:basedOn w:val="Standaardalinea-lettertype"/>
    <w:link w:val="Kop6"/>
    <w:uiPriority w:val="9"/>
    <w:semiHidden/>
    <w:rsid w:val="00B93C3C"/>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B93C3C"/>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B93C3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93C3C"/>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39"/>
    <w:rsid w:val="00083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8301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erwijzingopmerking">
    <w:name w:val="annotation reference"/>
    <w:basedOn w:val="Standaardalinea-lettertype"/>
    <w:uiPriority w:val="99"/>
    <w:semiHidden/>
    <w:unhideWhenUsed/>
    <w:rsid w:val="00586B87"/>
    <w:rPr>
      <w:sz w:val="16"/>
      <w:szCs w:val="16"/>
    </w:rPr>
  </w:style>
  <w:style w:type="paragraph" w:styleId="Tekstopmerking">
    <w:name w:val="annotation text"/>
    <w:basedOn w:val="Standaard"/>
    <w:link w:val="TekstopmerkingChar"/>
    <w:uiPriority w:val="99"/>
    <w:semiHidden/>
    <w:unhideWhenUsed/>
    <w:rsid w:val="00586B87"/>
    <w:pPr>
      <w:autoSpaceDN/>
      <w:spacing w:line="240" w:lineRule="auto"/>
      <w:textAlignment w:val="auto"/>
    </w:pPr>
    <w:rPr>
      <w:rFonts w:ascii="Calibri" w:eastAsiaTheme="minorHAnsi" w:hAnsi="Calibri" w:cs="Times New Roman"/>
      <w:color w:val="auto"/>
      <w:sz w:val="20"/>
      <w:szCs w:val="20"/>
      <w:lang w:eastAsia="en-US"/>
    </w:rPr>
  </w:style>
  <w:style w:type="character" w:customStyle="1" w:styleId="TekstopmerkingChar">
    <w:name w:val="Tekst opmerking Char"/>
    <w:basedOn w:val="Standaardalinea-lettertype"/>
    <w:link w:val="Tekstopmerking"/>
    <w:uiPriority w:val="99"/>
    <w:semiHidden/>
    <w:rsid w:val="00586B87"/>
    <w:rPr>
      <w:rFonts w:ascii="Calibri" w:eastAsiaTheme="minorHAnsi" w:hAnsi="Calibri" w:cs="Times New Roman"/>
      <w:lang w:eastAsia="en-US"/>
    </w:rPr>
  </w:style>
  <w:style w:type="paragraph" w:styleId="Ballontekst">
    <w:name w:val="Balloon Text"/>
    <w:basedOn w:val="Standaard"/>
    <w:link w:val="BallontekstChar"/>
    <w:uiPriority w:val="99"/>
    <w:semiHidden/>
    <w:unhideWhenUsed/>
    <w:rsid w:val="00586B8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86B87"/>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A0493A"/>
    <w:pPr>
      <w:autoSpaceDN w:val="0"/>
      <w:textAlignment w:val="baseline"/>
    </w:pPr>
    <w:rPr>
      <w:rFonts w:ascii="Verdana" w:eastAsia="DejaVu Sans" w:hAnsi="Verdana"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A0493A"/>
    <w:rPr>
      <w:rFonts w:ascii="Verdana" w:eastAsiaTheme="minorHAnsi" w:hAnsi="Verdana" w:cs="Times New Roman"/>
      <w:b/>
      <w:bCs/>
      <w:color w:val="000000"/>
      <w:lang w:eastAsia="en-US"/>
    </w:rPr>
  </w:style>
  <w:style w:type="table" w:styleId="Rastertabel5donker-Accent1">
    <w:name w:val="Grid Table 5 Dark Accent 1"/>
    <w:basedOn w:val="Standaardtabel"/>
    <w:uiPriority w:val="50"/>
    <w:rsid w:val="00B458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3">
    <w:name w:val="Grid Table 5 Dark Accent 3"/>
    <w:basedOn w:val="Standaardtabel"/>
    <w:uiPriority w:val="50"/>
    <w:rsid w:val="00A217A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Tekstvantijdelijkeaanduiding">
    <w:name w:val="Placeholder Text"/>
    <w:basedOn w:val="Standaardalinea-lettertype"/>
    <w:uiPriority w:val="99"/>
    <w:semiHidden/>
    <w:rsid w:val="002C7884"/>
    <w:rPr>
      <w:color w:val="808080"/>
    </w:rPr>
  </w:style>
  <w:style w:type="table" w:styleId="Rastertabel4-Accent5">
    <w:name w:val="Grid Table 4 Accent 5"/>
    <w:basedOn w:val="Standaardtabel"/>
    <w:uiPriority w:val="49"/>
    <w:rsid w:val="001F13A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1F13A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0D3388"/>
    <w:pPr>
      <w:autoSpaceDE w:val="0"/>
      <w:adjustRightInd w:val="0"/>
      <w:textAlignment w:val="auto"/>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4912">
      <w:bodyDiv w:val="1"/>
      <w:marLeft w:val="0"/>
      <w:marRight w:val="0"/>
      <w:marTop w:val="0"/>
      <w:marBottom w:val="0"/>
      <w:divBdr>
        <w:top w:val="none" w:sz="0" w:space="0" w:color="auto"/>
        <w:left w:val="none" w:sz="0" w:space="0" w:color="auto"/>
        <w:bottom w:val="none" w:sz="0" w:space="0" w:color="auto"/>
        <w:right w:val="none" w:sz="0" w:space="0" w:color="auto"/>
      </w:divBdr>
    </w:div>
    <w:div w:id="1106118244">
      <w:bodyDiv w:val="1"/>
      <w:marLeft w:val="0"/>
      <w:marRight w:val="0"/>
      <w:marTop w:val="0"/>
      <w:marBottom w:val="0"/>
      <w:divBdr>
        <w:top w:val="none" w:sz="0" w:space="0" w:color="auto"/>
        <w:left w:val="none" w:sz="0" w:space="0" w:color="auto"/>
        <w:bottom w:val="none" w:sz="0" w:space="0" w:color="auto"/>
        <w:right w:val="none" w:sz="0" w:space="0" w:color="auto"/>
      </w:divBdr>
    </w:div>
    <w:div w:id="1523980636">
      <w:bodyDiv w:val="1"/>
      <w:marLeft w:val="0"/>
      <w:marRight w:val="0"/>
      <w:marTop w:val="0"/>
      <w:marBottom w:val="0"/>
      <w:divBdr>
        <w:top w:val="none" w:sz="0" w:space="0" w:color="auto"/>
        <w:left w:val="none" w:sz="0" w:space="0" w:color="auto"/>
        <w:bottom w:val="none" w:sz="0" w:space="0" w:color="auto"/>
        <w:right w:val="none" w:sz="0" w:space="0" w:color="auto"/>
      </w:divBdr>
    </w:div>
    <w:div w:id="1661885024">
      <w:bodyDiv w:val="1"/>
      <w:marLeft w:val="0"/>
      <w:marRight w:val="0"/>
      <w:marTop w:val="0"/>
      <w:marBottom w:val="0"/>
      <w:divBdr>
        <w:top w:val="none" w:sz="0" w:space="0" w:color="auto"/>
        <w:left w:val="none" w:sz="0" w:space="0" w:color="auto"/>
        <w:bottom w:val="none" w:sz="0" w:space="0" w:color="auto"/>
        <w:right w:val="none" w:sz="0" w:space="0" w:color="auto"/>
      </w:divBdr>
    </w:div>
    <w:div w:id="2078890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erg\AppData\Local\Microsoft\Windows\INetCache\IE\S0RZ2H6W\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64FE1CC7EC4EA2A4135A95C1C6843F"/>
        <w:category>
          <w:name w:val="Algemeen"/>
          <w:gallery w:val="placeholder"/>
        </w:category>
        <w:types>
          <w:type w:val="bbPlcHdr"/>
        </w:types>
        <w:behaviors>
          <w:behavior w:val="content"/>
        </w:behaviors>
        <w:guid w:val="{9DF27517-711D-4B2C-A83E-DF67D70DA552}"/>
      </w:docPartPr>
      <w:docPartBody>
        <w:p w:rsidR="00370276" w:rsidRDefault="008C41B7" w:rsidP="008C41B7">
          <w:pPr>
            <w:pStyle w:val="A164FE1CC7EC4EA2A4135A95C1C6843F"/>
          </w:pPr>
          <w:r w:rsidRPr="00A22C6D">
            <w:rPr>
              <w:rStyle w:val="Tekstvantijdelijkeaanduiding"/>
            </w:rPr>
            <w:t>Klik of tik om tekst in te voeren.</w:t>
          </w:r>
        </w:p>
      </w:docPartBody>
    </w:docPart>
    <w:docPart>
      <w:docPartPr>
        <w:name w:val="117B37E88B2D4A4DA96A48DDECE29D3F"/>
        <w:category>
          <w:name w:val="Algemeen"/>
          <w:gallery w:val="placeholder"/>
        </w:category>
        <w:types>
          <w:type w:val="bbPlcHdr"/>
        </w:types>
        <w:behaviors>
          <w:behavior w:val="content"/>
        </w:behaviors>
        <w:guid w:val="{42191469-8E78-469D-BE69-A3A63498D56A}"/>
      </w:docPartPr>
      <w:docPartBody>
        <w:p w:rsidR="00370276" w:rsidRDefault="008C41B7" w:rsidP="008C41B7">
          <w:pPr>
            <w:pStyle w:val="117B37E88B2D4A4DA96A48DDECE29D3F"/>
          </w:pPr>
          <w:r w:rsidRPr="00A22C6D">
            <w:rPr>
              <w:rStyle w:val="Tekstvantijdelijkeaanduiding"/>
            </w:rPr>
            <w:t>Klik of tik om tekst in te voeren.</w:t>
          </w:r>
        </w:p>
      </w:docPartBody>
    </w:docPart>
    <w:docPart>
      <w:docPartPr>
        <w:name w:val="B3DE5DD12E054847B0D899AB7E101170"/>
        <w:category>
          <w:name w:val="Algemeen"/>
          <w:gallery w:val="placeholder"/>
        </w:category>
        <w:types>
          <w:type w:val="bbPlcHdr"/>
        </w:types>
        <w:behaviors>
          <w:behavior w:val="content"/>
        </w:behaviors>
        <w:guid w:val="{0E27685A-7CF8-4D86-87ED-0323494CF72F}"/>
      </w:docPartPr>
      <w:docPartBody>
        <w:p w:rsidR="0038401D" w:rsidRDefault="00A4172C" w:rsidP="00A4172C">
          <w:pPr>
            <w:pStyle w:val="B3DE5DD12E054847B0D899AB7E101170"/>
          </w:pPr>
          <w:r w:rsidRPr="00A22C6D">
            <w:rPr>
              <w:rStyle w:val="Tekstvantijdelijkeaanduiding"/>
            </w:rPr>
            <w:t>Klik of tik om tekst in te voeren.</w:t>
          </w:r>
        </w:p>
      </w:docPartBody>
    </w:docPart>
    <w:docPart>
      <w:docPartPr>
        <w:name w:val="11B06F807F3E4C53BCF31EA8A038AC45"/>
        <w:category>
          <w:name w:val="Algemeen"/>
          <w:gallery w:val="placeholder"/>
        </w:category>
        <w:types>
          <w:type w:val="bbPlcHdr"/>
        </w:types>
        <w:behaviors>
          <w:behavior w:val="content"/>
        </w:behaviors>
        <w:guid w:val="{BD3FFBA7-3AE5-445B-9289-8A8A7DA35319}"/>
      </w:docPartPr>
      <w:docPartBody>
        <w:p w:rsidR="0038401D" w:rsidRDefault="00A4172C" w:rsidP="00A4172C">
          <w:pPr>
            <w:pStyle w:val="11B06F807F3E4C53BCF31EA8A038AC45"/>
          </w:pPr>
          <w:r w:rsidRPr="00A22C6D">
            <w:rPr>
              <w:rStyle w:val="Tekstvantijdelijkeaanduiding"/>
            </w:rPr>
            <w:t>Klik of tik om tekst in te voeren.</w:t>
          </w:r>
        </w:p>
      </w:docPartBody>
    </w:docPart>
    <w:docPart>
      <w:docPartPr>
        <w:name w:val="3DC5471178F249B6A1764F05CBD7FAF9"/>
        <w:category>
          <w:name w:val="Algemeen"/>
          <w:gallery w:val="placeholder"/>
        </w:category>
        <w:types>
          <w:type w:val="bbPlcHdr"/>
        </w:types>
        <w:behaviors>
          <w:behavior w:val="content"/>
        </w:behaviors>
        <w:guid w:val="{1A30F485-1122-4D10-9B10-2918069A5D1C}"/>
      </w:docPartPr>
      <w:docPartBody>
        <w:p w:rsidR="0038401D" w:rsidRDefault="00A4172C" w:rsidP="00A4172C">
          <w:pPr>
            <w:pStyle w:val="3DC5471178F249B6A1764F05CBD7FAF9"/>
          </w:pPr>
          <w:r w:rsidRPr="00A22C6D">
            <w:rPr>
              <w:rStyle w:val="Tekstvantijdelijkeaanduiding"/>
            </w:rPr>
            <w:t>Klik of tik om tekst in te voeren.</w:t>
          </w:r>
        </w:p>
      </w:docPartBody>
    </w:docPart>
    <w:docPart>
      <w:docPartPr>
        <w:name w:val="856CDEE471D141699AB1BA9971705D5B"/>
        <w:category>
          <w:name w:val="Algemeen"/>
          <w:gallery w:val="placeholder"/>
        </w:category>
        <w:types>
          <w:type w:val="bbPlcHdr"/>
        </w:types>
        <w:behaviors>
          <w:behavior w:val="content"/>
        </w:behaviors>
        <w:guid w:val="{FBE91F1E-D020-4BC3-8833-A7A51C481E5B}"/>
      </w:docPartPr>
      <w:docPartBody>
        <w:p w:rsidR="0038401D" w:rsidRDefault="00A4172C" w:rsidP="00A4172C">
          <w:pPr>
            <w:pStyle w:val="856CDEE471D141699AB1BA9971705D5B"/>
          </w:pPr>
          <w:r w:rsidRPr="00A22C6D">
            <w:rPr>
              <w:rStyle w:val="Tekstvantijdelijkeaanduiding"/>
            </w:rPr>
            <w:t>Klik of tik om tekst in te voeren.</w:t>
          </w:r>
        </w:p>
      </w:docPartBody>
    </w:docPart>
    <w:docPart>
      <w:docPartPr>
        <w:name w:val="2CFE8909489F4900808F583D9F0CE50B"/>
        <w:category>
          <w:name w:val="Algemeen"/>
          <w:gallery w:val="placeholder"/>
        </w:category>
        <w:types>
          <w:type w:val="bbPlcHdr"/>
        </w:types>
        <w:behaviors>
          <w:behavior w:val="content"/>
        </w:behaviors>
        <w:guid w:val="{D7601E10-42F5-4E63-AAF9-5543615B05CF}"/>
      </w:docPartPr>
      <w:docPartBody>
        <w:p w:rsidR="0038401D" w:rsidRDefault="00A4172C" w:rsidP="00A4172C">
          <w:pPr>
            <w:pStyle w:val="2CFE8909489F4900808F583D9F0CE50B"/>
          </w:pPr>
          <w:r w:rsidRPr="00A22C6D">
            <w:rPr>
              <w:rStyle w:val="Tekstvantijdelijkeaanduiding"/>
            </w:rPr>
            <w:t>Klik of tik om tekst in te voeren.</w:t>
          </w:r>
        </w:p>
      </w:docPartBody>
    </w:docPart>
    <w:docPart>
      <w:docPartPr>
        <w:name w:val="EB96BE90E30842BE99A45AD8C0B460CE"/>
        <w:category>
          <w:name w:val="Algemeen"/>
          <w:gallery w:val="placeholder"/>
        </w:category>
        <w:types>
          <w:type w:val="bbPlcHdr"/>
        </w:types>
        <w:behaviors>
          <w:behavior w:val="content"/>
        </w:behaviors>
        <w:guid w:val="{1268739D-6E9D-49FD-9D12-71D0C576361B}"/>
      </w:docPartPr>
      <w:docPartBody>
        <w:p w:rsidR="0038401D" w:rsidRDefault="00A4172C" w:rsidP="00A4172C">
          <w:pPr>
            <w:pStyle w:val="EB96BE90E30842BE99A45AD8C0B460CE"/>
          </w:pPr>
          <w:r w:rsidRPr="00A22C6D">
            <w:rPr>
              <w:rStyle w:val="Tekstvantijdelijkeaanduiding"/>
            </w:rPr>
            <w:t>Klik of tik om tekst in te voeren.</w:t>
          </w:r>
        </w:p>
      </w:docPartBody>
    </w:docPart>
    <w:docPart>
      <w:docPartPr>
        <w:name w:val="97BFA36A4D0B4BEB8F6D107CA6B7BAF6"/>
        <w:category>
          <w:name w:val="Algemeen"/>
          <w:gallery w:val="placeholder"/>
        </w:category>
        <w:types>
          <w:type w:val="bbPlcHdr"/>
        </w:types>
        <w:behaviors>
          <w:behavior w:val="content"/>
        </w:behaviors>
        <w:guid w:val="{97559BB9-D3E0-4928-9F25-785A5C605468}"/>
      </w:docPartPr>
      <w:docPartBody>
        <w:p w:rsidR="0038401D" w:rsidRDefault="00A4172C" w:rsidP="00A4172C">
          <w:pPr>
            <w:pStyle w:val="97BFA36A4D0B4BEB8F6D107CA6B7BAF6"/>
          </w:pPr>
          <w:r w:rsidRPr="00A22C6D">
            <w:rPr>
              <w:rStyle w:val="Tekstvantijdelijkeaanduiding"/>
            </w:rPr>
            <w:t>Klik of tik om tekst in te voeren.</w:t>
          </w:r>
        </w:p>
      </w:docPartBody>
    </w:docPart>
    <w:docPart>
      <w:docPartPr>
        <w:name w:val="3F5623EE3D354197BD83BBEDE06C3CA4"/>
        <w:category>
          <w:name w:val="Algemeen"/>
          <w:gallery w:val="placeholder"/>
        </w:category>
        <w:types>
          <w:type w:val="bbPlcHdr"/>
        </w:types>
        <w:behaviors>
          <w:behavior w:val="content"/>
        </w:behaviors>
        <w:guid w:val="{28AA0C71-A9B8-44F5-915B-F4ACBA4BFE4B}"/>
      </w:docPartPr>
      <w:docPartBody>
        <w:p w:rsidR="0038401D" w:rsidRDefault="00A4172C" w:rsidP="00A4172C">
          <w:pPr>
            <w:pStyle w:val="3F5623EE3D354197BD83BBEDE06C3CA4"/>
          </w:pPr>
          <w:r w:rsidRPr="00A22C6D">
            <w:rPr>
              <w:rStyle w:val="Tekstvantijdelijkeaanduiding"/>
            </w:rPr>
            <w:t>Klik of tik om tekst in te voeren.</w:t>
          </w:r>
        </w:p>
      </w:docPartBody>
    </w:docPart>
    <w:docPart>
      <w:docPartPr>
        <w:name w:val="5ECE3F1CD2394EA1AE3940D0811D189C"/>
        <w:category>
          <w:name w:val="Algemeen"/>
          <w:gallery w:val="placeholder"/>
        </w:category>
        <w:types>
          <w:type w:val="bbPlcHdr"/>
        </w:types>
        <w:behaviors>
          <w:behavior w:val="content"/>
        </w:behaviors>
        <w:guid w:val="{E425D780-6201-40B9-AB89-064FBD4077A0}"/>
      </w:docPartPr>
      <w:docPartBody>
        <w:p w:rsidR="0038401D" w:rsidRDefault="00A4172C" w:rsidP="00A4172C">
          <w:pPr>
            <w:pStyle w:val="5ECE3F1CD2394EA1AE3940D0811D189C"/>
          </w:pPr>
          <w:r w:rsidRPr="00A22C6D">
            <w:rPr>
              <w:rStyle w:val="Tekstvantijdelijkeaanduiding"/>
            </w:rPr>
            <w:t>Klik of tik om tekst in te voeren.</w:t>
          </w:r>
        </w:p>
      </w:docPartBody>
    </w:docPart>
    <w:docPart>
      <w:docPartPr>
        <w:name w:val="A5F83290623149B6A471412C74CB55D9"/>
        <w:category>
          <w:name w:val="Algemeen"/>
          <w:gallery w:val="placeholder"/>
        </w:category>
        <w:types>
          <w:type w:val="bbPlcHdr"/>
        </w:types>
        <w:behaviors>
          <w:behavior w:val="content"/>
        </w:behaviors>
        <w:guid w:val="{1B758C47-7BEC-474A-866E-A378D7BFFECA}"/>
      </w:docPartPr>
      <w:docPartBody>
        <w:p w:rsidR="0038401D" w:rsidRDefault="00A4172C" w:rsidP="00A4172C">
          <w:pPr>
            <w:pStyle w:val="A5F83290623149B6A471412C74CB55D9"/>
          </w:pPr>
          <w:r w:rsidRPr="00A22C6D">
            <w:rPr>
              <w:rStyle w:val="Tekstvantijdelijkeaanduiding"/>
            </w:rPr>
            <w:t>Klik of tik om tekst in te voeren.</w:t>
          </w:r>
        </w:p>
      </w:docPartBody>
    </w:docPart>
    <w:docPart>
      <w:docPartPr>
        <w:name w:val="57F71CBADD264BEE8AF42D81121EC441"/>
        <w:category>
          <w:name w:val="Algemeen"/>
          <w:gallery w:val="placeholder"/>
        </w:category>
        <w:types>
          <w:type w:val="bbPlcHdr"/>
        </w:types>
        <w:behaviors>
          <w:behavior w:val="content"/>
        </w:behaviors>
        <w:guid w:val="{1F1A0D71-B30B-4A66-9614-6C60B05320DE}"/>
      </w:docPartPr>
      <w:docPartBody>
        <w:p w:rsidR="0038401D" w:rsidRDefault="00A4172C" w:rsidP="00A4172C">
          <w:pPr>
            <w:pStyle w:val="57F71CBADD264BEE8AF42D81121EC441"/>
          </w:pPr>
          <w:r w:rsidRPr="00A22C6D">
            <w:rPr>
              <w:rStyle w:val="Tekstvantijdelijkeaanduiding"/>
            </w:rPr>
            <w:t>Klik of tik om tekst in te voeren.</w:t>
          </w:r>
        </w:p>
      </w:docPartBody>
    </w:docPart>
    <w:docPart>
      <w:docPartPr>
        <w:name w:val="7ABBA5681B1ECA4A955E8886BDBB16B2"/>
        <w:category>
          <w:name w:val="Algemeen"/>
          <w:gallery w:val="placeholder"/>
        </w:category>
        <w:types>
          <w:type w:val="bbPlcHdr"/>
        </w:types>
        <w:behaviors>
          <w:behavior w:val="content"/>
        </w:behaviors>
        <w:guid w:val="{0AC1892B-2B1D-D04F-9ED5-21094EA3A1D9}"/>
      </w:docPartPr>
      <w:docPartBody>
        <w:p w:rsidR="001C1E0A" w:rsidRDefault="0038401D" w:rsidP="0038401D">
          <w:pPr>
            <w:pStyle w:val="7ABBA5681B1ECA4A955E8886BDBB16B2"/>
          </w:pPr>
          <w:r w:rsidRPr="00A22C6D">
            <w:rPr>
              <w:rStyle w:val="Tekstvantijdelijkeaanduiding"/>
            </w:rPr>
            <w:t>Klik of tik om tekst in te voeren.</w:t>
          </w:r>
        </w:p>
      </w:docPartBody>
    </w:docPart>
    <w:docPart>
      <w:docPartPr>
        <w:name w:val="1F16A2BF260A304C931539D15ADA78AE"/>
        <w:category>
          <w:name w:val="Algemeen"/>
          <w:gallery w:val="placeholder"/>
        </w:category>
        <w:types>
          <w:type w:val="bbPlcHdr"/>
        </w:types>
        <w:behaviors>
          <w:behavior w:val="content"/>
        </w:behaviors>
        <w:guid w:val="{B7705E41-23B5-B149-A416-2D0688ACA45D}"/>
      </w:docPartPr>
      <w:docPartBody>
        <w:p w:rsidR="001C1E0A" w:rsidRDefault="0038401D" w:rsidP="0038401D">
          <w:pPr>
            <w:pStyle w:val="1F16A2BF260A304C931539D15ADA78AE"/>
          </w:pPr>
          <w:r w:rsidRPr="00A22C6D">
            <w:rPr>
              <w:rStyle w:val="Tekstvantijdelijkeaanduiding"/>
            </w:rPr>
            <w:t>Klik of tik om tekst in te voeren.</w:t>
          </w:r>
        </w:p>
      </w:docPartBody>
    </w:docPart>
    <w:docPart>
      <w:docPartPr>
        <w:name w:val="E9D65485C3F16B4CAF64C9A03DBEE251"/>
        <w:category>
          <w:name w:val="Algemeen"/>
          <w:gallery w:val="placeholder"/>
        </w:category>
        <w:types>
          <w:type w:val="bbPlcHdr"/>
        </w:types>
        <w:behaviors>
          <w:behavior w:val="content"/>
        </w:behaviors>
        <w:guid w:val="{4BA5121E-EDA2-BB4E-92BB-C83D127F4E67}"/>
      </w:docPartPr>
      <w:docPartBody>
        <w:p w:rsidR="001C1E0A" w:rsidRDefault="0038401D" w:rsidP="0038401D">
          <w:pPr>
            <w:pStyle w:val="E9D65485C3F16B4CAF64C9A03DBEE251"/>
          </w:pPr>
          <w:r w:rsidRPr="00A22C6D">
            <w:rPr>
              <w:rStyle w:val="Tekstvantijdelijkeaanduiding"/>
            </w:rPr>
            <w:t>Klik of tik om tekst in te voeren.</w:t>
          </w:r>
        </w:p>
      </w:docPartBody>
    </w:docPart>
    <w:docPart>
      <w:docPartPr>
        <w:name w:val="9AF92D46CCD6934ABA30AF05D495F7B7"/>
        <w:category>
          <w:name w:val="Algemeen"/>
          <w:gallery w:val="placeholder"/>
        </w:category>
        <w:types>
          <w:type w:val="bbPlcHdr"/>
        </w:types>
        <w:behaviors>
          <w:behavior w:val="content"/>
        </w:behaviors>
        <w:guid w:val="{47A81649-4C80-0244-931D-B58EEA85C50A}"/>
      </w:docPartPr>
      <w:docPartBody>
        <w:p w:rsidR="001C1E0A" w:rsidRDefault="0038401D" w:rsidP="0038401D">
          <w:pPr>
            <w:pStyle w:val="9AF92D46CCD6934ABA30AF05D495F7B7"/>
          </w:pPr>
          <w:r w:rsidRPr="00A22C6D">
            <w:rPr>
              <w:rStyle w:val="Tekstvantijdelijkeaanduiding"/>
            </w:rPr>
            <w:t>Klik of tik om tekst in te voeren.</w:t>
          </w:r>
        </w:p>
      </w:docPartBody>
    </w:docPart>
    <w:docPart>
      <w:docPartPr>
        <w:name w:val="661104AEBCE23042BC6E40CE861C6F86"/>
        <w:category>
          <w:name w:val="Algemeen"/>
          <w:gallery w:val="placeholder"/>
        </w:category>
        <w:types>
          <w:type w:val="bbPlcHdr"/>
        </w:types>
        <w:behaviors>
          <w:behavior w:val="content"/>
        </w:behaviors>
        <w:guid w:val="{9081D5D9-F40C-D445-B85E-B5541985654C}"/>
      </w:docPartPr>
      <w:docPartBody>
        <w:p w:rsidR="001C1E0A" w:rsidRDefault="0038401D" w:rsidP="0038401D">
          <w:pPr>
            <w:pStyle w:val="661104AEBCE23042BC6E40CE861C6F86"/>
          </w:pPr>
          <w:r w:rsidRPr="00A22C6D">
            <w:rPr>
              <w:rStyle w:val="Tekstvantijdelijkeaanduiding"/>
            </w:rPr>
            <w:t>Klik of tik om tekst in te voeren.</w:t>
          </w:r>
        </w:p>
      </w:docPartBody>
    </w:docPart>
    <w:docPart>
      <w:docPartPr>
        <w:name w:val="0C50883D10089A4A83C72D371636B7E6"/>
        <w:category>
          <w:name w:val="Algemeen"/>
          <w:gallery w:val="placeholder"/>
        </w:category>
        <w:types>
          <w:type w:val="bbPlcHdr"/>
        </w:types>
        <w:behaviors>
          <w:behavior w:val="content"/>
        </w:behaviors>
        <w:guid w:val="{ABDF00D8-DA93-DA49-9259-94D4F5A1C3F1}"/>
      </w:docPartPr>
      <w:docPartBody>
        <w:p w:rsidR="001C1E0A" w:rsidRDefault="0038401D" w:rsidP="0038401D">
          <w:pPr>
            <w:pStyle w:val="0C50883D10089A4A83C72D371636B7E6"/>
          </w:pPr>
          <w:r w:rsidRPr="00A22C6D">
            <w:rPr>
              <w:rStyle w:val="Tekstvantijdelijkeaanduiding"/>
            </w:rPr>
            <w:t>Klik of tik om tekst in te voeren.</w:t>
          </w:r>
        </w:p>
      </w:docPartBody>
    </w:docPart>
    <w:docPart>
      <w:docPartPr>
        <w:name w:val="3FFD26A00F181046BFABA05D54DE9E11"/>
        <w:category>
          <w:name w:val="Algemeen"/>
          <w:gallery w:val="placeholder"/>
        </w:category>
        <w:types>
          <w:type w:val="bbPlcHdr"/>
        </w:types>
        <w:behaviors>
          <w:behavior w:val="content"/>
        </w:behaviors>
        <w:guid w:val="{CC121BA8-2112-4148-95B4-5086EB96322A}"/>
      </w:docPartPr>
      <w:docPartBody>
        <w:p w:rsidR="001C1E0A" w:rsidRDefault="0038401D" w:rsidP="0038401D">
          <w:pPr>
            <w:pStyle w:val="3FFD26A00F181046BFABA05D54DE9E11"/>
          </w:pPr>
          <w:r w:rsidRPr="00A22C6D">
            <w:rPr>
              <w:rStyle w:val="Tekstvantijdelijkeaanduiding"/>
            </w:rPr>
            <w:t>Klik of tik om tekst in te voeren.</w:t>
          </w:r>
        </w:p>
      </w:docPartBody>
    </w:docPart>
    <w:docPart>
      <w:docPartPr>
        <w:name w:val="6DD850D22726CE409FF387805164EFAA"/>
        <w:category>
          <w:name w:val="Algemeen"/>
          <w:gallery w:val="placeholder"/>
        </w:category>
        <w:types>
          <w:type w:val="bbPlcHdr"/>
        </w:types>
        <w:behaviors>
          <w:behavior w:val="content"/>
        </w:behaviors>
        <w:guid w:val="{AAAAFCE7-6B5E-154B-AA7A-0E73E95D9712}"/>
      </w:docPartPr>
      <w:docPartBody>
        <w:p w:rsidR="001C1E0A" w:rsidRDefault="0038401D" w:rsidP="0038401D">
          <w:pPr>
            <w:pStyle w:val="6DD850D22726CE409FF387805164EFAA"/>
          </w:pPr>
          <w:r w:rsidRPr="00A22C6D">
            <w:rPr>
              <w:rStyle w:val="Tekstvantijdelijkeaanduiding"/>
            </w:rPr>
            <w:t>Klik of tik om tekst in te voeren.</w:t>
          </w:r>
        </w:p>
      </w:docPartBody>
    </w:docPart>
    <w:docPart>
      <w:docPartPr>
        <w:name w:val="73048B4BEA72F74890E70957F64BB0ED"/>
        <w:category>
          <w:name w:val="Algemeen"/>
          <w:gallery w:val="placeholder"/>
        </w:category>
        <w:types>
          <w:type w:val="bbPlcHdr"/>
        </w:types>
        <w:behaviors>
          <w:behavior w:val="content"/>
        </w:behaviors>
        <w:guid w:val="{5E5E5993-8433-3B43-AA3F-B76AB887CE8C}"/>
      </w:docPartPr>
      <w:docPartBody>
        <w:p w:rsidR="001C1E0A" w:rsidRDefault="0038401D" w:rsidP="0038401D">
          <w:pPr>
            <w:pStyle w:val="73048B4BEA72F74890E70957F64BB0ED"/>
          </w:pPr>
          <w:r w:rsidRPr="00A22C6D">
            <w:rPr>
              <w:rStyle w:val="Tekstvantijdelijkeaanduiding"/>
            </w:rPr>
            <w:t>Klik of tik om tekst in te voeren.</w:t>
          </w:r>
        </w:p>
      </w:docPartBody>
    </w:docPart>
    <w:docPart>
      <w:docPartPr>
        <w:name w:val="4964B24D685416488D95C96E9B0B2EBE"/>
        <w:category>
          <w:name w:val="Algemeen"/>
          <w:gallery w:val="placeholder"/>
        </w:category>
        <w:types>
          <w:type w:val="bbPlcHdr"/>
        </w:types>
        <w:behaviors>
          <w:behavior w:val="content"/>
        </w:behaviors>
        <w:guid w:val="{4D249936-111D-824C-BF92-AC370CF2062E}"/>
      </w:docPartPr>
      <w:docPartBody>
        <w:p w:rsidR="001C1E0A" w:rsidRDefault="0038401D" w:rsidP="0038401D">
          <w:pPr>
            <w:pStyle w:val="4964B24D685416488D95C96E9B0B2EBE"/>
          </w:pPr>
          <w:r w:rsidRPr="00A22C6D">
            <w:rPr>
              <w:rStyle w:val="Tekstvantijdelijkeaanduiding"/>
            </w:rPr>
            <w:t>Klik of tik om tekst in te voeren.</w:t>
          </w:r>
        </w:p>
      </w:docPartBody>
    </w:docPart>
    <w:docPart>
      <w:docPartPr>
        <w:name w:val="71316DE9ADEB4D738C36AEEF6B4B7CF4"/>
        <w:category>
          <w:name w:val="Algemeen"/>
          <w:gallery w:val="placeholder"/>
        </w:category>
        <w:types>
          <w:type w:val="bbPlcHdr"/>
        </w:types>
        <w:behaviors>
          <w:behavior w:val="content"/>
        </w:behaviors>
        <w:guid w:val="{FA4127A8-E36D-4E24-BA75-0FE2E78818C5}"/>
      </w:docPartPr>
      <w:docPartBody>
        <w:p w:rsidR="00980E52" w:rsidRDefault="001C1E0A" w:rsidP="001C1E0A">
          <w:pPr>
            <w:pStyle w:val="71316DE9ADEB4D738C36AEEF6B4B7CF4"/>
          </w:pPr>
          <w:r w:rsidRPr="00A22C6D">
            <w:rPr>
              <w:rStyle w:val="Tekstvantijdelijkeaanduiding"/>
            </w:rPr>
            <w:t>Klik of tik om tekst in te voeren.</w:t>
          </w:r>
        </w:p>
      </w:docPartBody>
    </w:docPart>
    <w:docPart>
      <w:docPartPr>
        <w:name w:val="6E214E12617F4A51BD43B85528C1C3E9"/>
        <w:category>
          <w:name w:val="Algemeen"/>
          <w:gallery w:val="placeholder"/>
        </w:category>
        <w:types>
          <w:type w:val="bbPlcHdr"/>
        </w:types>
        <w:behaviors>
          <w:behavior w:val="content"/>
        </w:behaviors>
        <w:guid w:val="{1B284675-402D-40B0-AF73-628684AA675F}"/>
      </w:docPartPr>
      <w:docPartBody>
        <w:p w:rsidR="00980E52" w:rsidRDefault="001C1E0A" w:rsidP="001C1E0A">
          <w:pPr>
            <w:pStyle w:val="6E214E12617F4A51BD43B85528C1C3E9"/>
          </w:pPr>
          <w:r w:rsidRPr="00A22C6D">
            <w:rPr>
              <w:rStyle w:val="Tekstvantijdelijkeaanduiding"/>
            </w:rPr>
            <w:t>Klik of tik om tekst in te voeren.</w:t>
          </w:r>
        </w:p>
      </w:docPartBody>
    </w:docPart>
    <w:docPart>
      <w:docPartPr>
        <w:name w:val="C74C514DD5F04A1EBF760E35CD3C3AC0"/>
        <w:category>
          <w:name w:val="Algemeen"/>
          <w:gallery w:val="placeholder"/>
        </w:category>
        <w:types>
          <w:type w:val="bbPlcHdr"/>
        </w:types>
        <w:behaviors>
          <w:behavior w:val="content"/>
        </w:behaviors>
        <w:guid w:val="{22258973-50B4-4C9A-BF08-70D2150EA2EF}"/>
      </w:docPartPr>
      <w:docPartBody>
        <w:p w:rsidR="00441023" w:rsidRDefault="00766B48" w:rsidP="00766B48">
          <w:pPr>
            <w:pStyle w:val="C74C514DD5F04A1EBF760E35CD3C3AC0"/>
          </w:pPr>
          <w:r>
            <w:rPr>
              <w:rStyle w:val="Tekstvantijdelijkeaanduiding"/>
            </w:rPr>
            <w:t>Klik of tik om tekst in te voeren.</w:t>
          </w:r>
        </w:p>
      </w:docPartBody>
    </w:docPart>
    <w:docPart>
      <w:docPartPr>
        <w:name w:val="47796A0FAAA24914A512D0B497BC7D6C"/>
        <w:category>
          <w:name w:val="Algemeen"/>
          <w:gallery w:val="placeholder"/>
        </w:category>
        <w:types>
          <w:type w:val="bbPlcHdr"/>
        </w:types>
        <w:behaviors>
          <w:behavior w:val="content"/>
        </w:behaviors>
        <w:guid w:val="{EA6FE6AB-7B9E-4DE4-87AE-951BC7407B8E}"/>
      </w:docPartPr>
      <w:docPartBody>
        <w:p w:rsidR="0087371B" w:rsidRDefault="005F5535" w:rsidP="005F5535">
          <w:pPr>
            <w:pStyle w:val="47796A0FAAA24914A512D0B497BC7D6C"/>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RijksoverheidSansText-Regular">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E49"/>
    <w:rsid w:val="00090E49"/>
    <w:rsid w:val="00115BD4"/>
    <w:rsid w:val="001C1E0A"/>
    <w:rsid w:val="00343E12"/>
    <w:rsid w:val="00370276"/>
    <w:rsid w:val="00371FB8"/>
    <w:rsid w:val="0038401D"/>
    <w:rsid w:val="003D40A0"/>
    <w:rsid w:val="003F1095"/>
    <w:rsid w:val="00436786"/>
    <w:rsid w:val="00441023"/>
    <w:rsid w:val="005F5535"/>
    <w:rsid w:val="006476AB"/>
    <w:rsid w:val="006865B6"/>
    <w:rsid w:val="006A457B"/>
    <w:rsid w:val="006F7498"/>
    <w:rsid w:val="00766B48"/>
    <w:rsid w:val="007A2E68"/>
    <w:rsid w:val="0087371B"/>
    <w:rsid w:val="008C41B7"/>
    <w:rsid w:val="00980E52"/>
    <w:rsid w:val="00A4172C"/>
    <w:rsid w:val="00B466BA"/>
    <w:rsid w:val="00C47EC5"/>
    <w:rsid w:val="00CD6114"/>
    <w:rsid w:val="00E57409"/>
    <w:rsid w:val="00E733B7"/>
    <w:rsid w:val="00EB0BA2"/>
    <w:rsid w:val="00EB3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5535"/>
  </w:style>
  <w:style w:type="paragraph" w:customStyle="1" w:styleId="395031E2EC804000BC84160FDE863A1F">
    <w:name w:val="395031E2EC804000BC84160FDE863A1F"/>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6585A05A17C14E67A469FA1211A6CF20">
    <w:name w:val="6585A05A17C14E67A469FA1211A6CF20"/>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1109CF78FAD64E80A69DCF371A728C94">
    <w:name w:val="1109CF78FAD64E80A69DCF371A728C94"/>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A445D76730C74390AA6B375C9281C4AB">
    <w:name w:val="A445D76730C74390AA6B375C9281C4AB"/>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76F3155334C840B288E5B7578C8A49C9">
    <w:name w:val="76F3155334C840B288E5B7578C8A49C9"/>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D9F2636FD6474FCC82322366011C8DA6">
    <w:name w:val="D9F2636FD6474FCC82322366011C8DA6"/>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A164FE1CC7EC4EA2A4135A95C1C6843F">
    <w:name w:val="A164FE1CC7EC4EA2A4135A95C1C6843F"/>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117B37E88B2D4A4DA96A48DDECE29D3F">
    <w:name w:val="117B37E88B2D4A4DA96A48DDECE29D3F"/>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BCDC035B56694BFDB8A174E268C9DCA4">
    <w:name w:val="BCDC035B56694BFDB8A174E268C9DCA4"/>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644D99C1395849AB8CA8D535BCBE5494">
    <w:name w:val="644D99C1395849AB8CA8D535BCBE5494"/>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2C8FEBCF5BD142CA9335A8C44C2EAEB5">
    <w:name w:val="2C8FEBCF5BD142CA9335A8C44C2EAEB5"/>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B178BE77D97146AC97746F8F5C534F1D">
    <w:name w:val="B178BE77D97146AC97746F8F5C534F1D"/>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58058E910A7E43FEA693E5037FBCC1BA">
    <w:name w:val="58058E910A7E43FEA693E5037FBCC1BA"/>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D336CBC3C9604110A6CCB44DFCED5A2F">
    <w:name w:val="D336CBC3C9604110A6CCB44DFCED5A2F"/>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3029BB6AC48B47A2A4DDE03FADA34557">
    <w:name w:val="3029BB6AC48B47A2A4DDE03FADA34557"/>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13C1D370DFA543639BE11092682A18C5">
    <w:name w:val="13C1D370DFA543639BE11092682A18C5"/>
    <w:rsid w:val="008C41B7"/>
    <w:pPr>
      <w:autoSpaceDN w:val="0"/>
      <w:spacing w:after="0" w:line="240" w:lineRule="exact"/>
      <w:textAlignment w:val="baseline"/>
    </w:pPr>
    <w:rPr>
      <w:rFonts w:ascii="Verdana" w:eastAsia="DejaVu Sans" w:hAnsi="Verdana" w:cs="Lohit Hindi"/>
      <w:color w:val="000000"/>
      <w:sz w:val="18"/>
      <w:szCs w:val="18"/>
    </w:rPr>
  </w:style>
  <w:style w:type="paragraph" w:customStyle="1" w:styleId="4D83ED121AB74EFE970632EA40CA55C7">
    <w:name w:val="4D83ED121AB74EFE970632EA40CA55C7"/>
    <w:rsid w:val="00A4172C"/>
  </w:style>
  <w:style w:type="paragraph" w:customStyle="1" w:styleId="B3DE5DD12E054847B0D899AB7E101170">
    <w:name w:val="B3DE5DD12E054847B0D899AB7E101170"/>
    <w:rsid w:val="00A4172C"/>
  </w:style>
  <w:style w:type="paragraph" w:customStyle="1" w:styleId="11B06F807F3E4C53BCF31EA8A038AC45">
    <w:name w:val="11B06F807F3E4C53BCF31EA8A038AC45"/>
    <w:rsid w:val="00A4172C"/>
  </w:style>
  <w:style w:type="paragraph" w:customStyle="1" w:styleId="3DC5471178F249B6A1764F05CBD7FAF9">
    <w:name w:val="3DC5471178F249B6A1764F05CBD7FAF9"/>
    <w:rsid w:val="00A4172C"/>
  </w:style>
  <w:style w:type="paragraph" w:customStyle="1" w:styleId="970D9C7648294448A7D088BA6C9B1114">
    <w:name w:val="970D9C7648294448A7D088BA6C9B1114"/>
    <w:rsid w:val="00A4172C"/>
  </w:style>
  <w:style w:type="paragraph" w:customStyle="1" w:styleId="856CDEE471D141699AB1BA9971705D5B">
    <w:name w:val="856CDEE471D141699AB1BA9971705D5B"/>
    <w:rsid w:val="00A4172C"/>
  </w:style>
  <w:style w:type="paragraph" w:customStyle="1" w:styleId="2CFE8909489F4900808F583D9F0CE50B">
    <w:name w:val="2CFE8909489F4900808F583D9F0CE50B"/>
    <w:rsid w:val="00A4172C"/>
  </w:style>
  <w:style w:type="paragraph" w:customStyle="1" w:styleId="EB96BE90E30842BE99A45AD8C0B460CE">
    <w:name w:val="EB96BE90E30842BE99A45AD8C0B460CE"/>
    <w:rsid w:val="00A4172C"/>
  </w:style>
  <w:style w:type="paragraph" w:customStyle="1" w:styleId="97BFA36A4D0B4BEB8F6D107CA6B7BAF6">
    <w:name w:val="97BFA36A4D0B4BEB8F6D107CA6B7BAF6"/>
    <w:rsid w:val="00A4172C"/>
  </w:style>
  <w:style w:type="paragraph" w:customStyle="1" w:styleId="3F5623EE3D354197BD83BBEDE06C3CA4">
    <w:name w:val="3F5623EE3D354197BD83BBEDE06C3CA4"/>
    <w:rsid w:val="00A4172C"/>
  </w:style>
  <w:style w:type="paragraph" w:customStyle="1" w:styleId="5ECE3F1CD2394EA1AE3940D0811D189C">
    <w:name w:val="5ECE3F1CD2394EA1AE3940D0811D189C"/>
    <w:rsid w:val="00A4172C"/>
  </w:style>
  <w:style w:type="paragraph" w:customStyle="1" w:styleId="CE30F390A73842BEA7F438A0A90E6C9B">
    <w:name w:val="CE30F390A73842BEA7F438A0A90E6C9B"/>
    <w:rsid w:val="00A4172C"/>
  </w:style>
  <w:style w:type="paragraph" w:customStyle="1" w:styleId="A5F83290623149B6A471412C74CB55D9">
    <w:name w:val="A5F83290623149B6A471412C74CB55D9"/>
    <w:rsid w:val="00A4172C"/>
  </w:style>
  <w:style w:type="paragraph" w:customStyle="1" w:styleId="57F71CBADD264BEE8AF42D81121EC441">
    <w:name w:val="57F71CBADD264BEE8AF42D81121EC441"/>
    <w:rsid w:val="00A4172C"/>
  </w:style>
  <w:style w:type="paragraph" w:customStyle="1" w:styleId="17B6B249AC2D4FCF96A1C1D4F75C3BF8">
    <w:name w:val="17B6B249AC2D4FCF96A1C1D4F75C3BF8"/>
    <w:rsid w:val="00A4172C"/>
  </w:style>
  <w:style w:type="paragraph" w:customStyle="1" w:styleId="31D12AF855C84BCEAA71AF4771B4E47B">
    <w:name w:val="31D12AF855C84BCEAA71AF4771B4E47B"/>
    <w:rsid w:val="00A4172C"/>
  </w:style>
  <w:style w:type="paragraph" w:customStyle="1" w:styleId="7ABBA5681B1ECA4A955E8886BDBB16B2">
    <w:name w:val="7ABBA5681B1ECA4A955E8886BDBB16B2"/>
    <w:rsid w:val="0038401D"/>
    <w:pPr>
      <w:spacing w:after="0" w:line="240" w:lineRule="auto"/>
    </w:pPr>
    <w:rPr>
      <w:sz w:val="24"/>
      <w:szCs w:val="24"/>
    </w:rPr>
  </w:style>
  <w:style w:type="paragraph" w:customStyle="1" w:styleId="1F16A2BF260A304C931539D15ADA78AE">
    <w:name w:val="1F16A2BF260A304C931539D15ADA78AE"/>
    <w:rsid w:val="0038401D"/>
    <w:pPr>
      <w:spacing w:after="0" w:line="240" w:lineRule="auto"/>
    </w:pPr>
    <w:rPr>
      <w:sz w:val="24"/>
      <w:szCs w:val="24"/>
    </w:rPr>
  </w:style>
  <w:style w:type="paragraph" w:customStyle="1" w:styleId="E9D65485C3F16B4CAF64C9A03DBEE251">
    <w:name w:val="E9D65485C3F16B4CAF64C9A03DBEE251"/>
    <w:rsid w:val="0038401D"/>
    <w:pPr>
      <w:spacing w:after="0" w:line="240" w:lineRule="auto"/>
    </w:pPr>
    <w:rPr>
      <w:sz w:val="24"/>
      <w:szCs w:val="24"/>
    </w:rPr>
  </w:style>
  <w:style w:type="paragraph" w:customStyle="1" w:styleId="AC92BC97B484FA468C7B02513A5B0D8A">
    <w:name w:val="AC92BC97B484FA468C7B02513A5B0D8A"/>
    <w:rsid w:val="0038401D"/>
    <w:pPr>
      <w:spacing w:after="0" w:line="240" w:lineRule="auto"/>
    </w:pPr>
    <w:rPr>
      <w:sz w:val="24"/>
      <w:szCs w:val="24"/>
    </w:rPr>
  </w:style>
  <w:style w:type="paragraph" w:customStyle="1" w:styleId="30C4354C52F6CB4397D3518C9F9F5299">
    <w:name w:val="30C4354C52F6CB4397D3518C9F9F5299"/>
    <w:rsid w:val="0038401D"/>
    <w:pPr>
      <w:spacing w:after="0" w:line="240" w:lineRule="auto"/>
    </w:pPr>
    <w:rPr>
      <w:sz w:val="24"/>
      <w:szCs w:val="24"/>
    </w:rPr>
  </w:style>
  <w:style w:type="paragraph" w:customStyle="1" w:styleId="C379524AE2B1AD47B693B0F11939B5E0">
    <w:name w:val="C379524AE2B1AD47B693B0F11939B5E0"/>
    <w:rsid w:val="0038401D"/>
    <w:pPr>
      <w:spacing w:after="0" w:line="240" w:lineRule="auto"/>
    </w:pPr>
    <w:rPr>
      <w:sz w:val="24"/>
      <w:szCs w:val="24"/>
    </w:rPr>
  </w:style>
  <w:style w:type="paragraph" w:customStyle="1" w:styleId="37E00C80537C234B99196099A6C92CE6">
    <w:name w:val="37E00C80537C234B99196099A6C92CE6"/>
    <w:rsid w:val="0038401D"/>
    <w:pPr>
      <w:spacing w:after="0" w:line="240" w:lineRule="auto"/>
    </w:pPr>
    <w:rPr>
      <w:sz w:val="24"/>
      <w:szCs w:val="24"/>
    </w:rPr>
  </w:style>
  <w:style w:type="paragraph" w:customStyle="1" w:styleId="E2616515BBE12C43946A55ACC37B62CF">
    <w:name w:val="E2616515BBE12C43946A55ACC37B62CF"/>
    <w:rsid w:val="0038401D"/>
    <w:pPr>
      <w:spacing w:after="0" w:line="240" w:lineRule="auto"/>
    </w:pPr>
    <w:rPr>
      <w:sz w:val="24"/>
      <w:szCs w:val="24"/>
    </w:rPr>
  </w:style>
  <w:style w:type="paragraph" w:customStyle="1" w:styleId="3152EC4876E08941BA7B2E5EA8E7603C">
    <w:name w:val="3152EC4876E08941BA7B2E5EA8E7603C"/>
    <w:rsid w:val="0038401D"/>
    <w:pPr>
      <w:spacing w:after="0" w:line="240" w:lineRule="auto"/>
    </w:pPr>
    <w:rPr>
      <w:sz w:val="24"/>
      <w:szCs w:val="24"/>
    </w:rPr>
  </w:style>
  <w:style w:type="paragraph" w:customStyle="1" w:styleId="9AF92D46CCD6934ABA30AF05D495F7B7">
    <w:name w:val="9AF92D46CCD6934ABA30AF05D495F7B7"/>
    <w:rsid w:val="0038401D"/>
    <w:pPr>
      <w:spacing w:after="0" w:line="240" w:lineRule="auto"/>
    </w:pPr>
    <w:rPr>
      <w:sz w:val="24"/>
      <w:szCs w:val="24"/>
    </w:rPr>
  </w:style>
  <w:style w:type="paragraph" w:customStyle="1" w:styleId="661104AEBCE23042BC6E40CE861C6F86">
    <w:name w:val="661104AEBCE23042BC6E40CE861C6F86"/>
    <w:rsid w:val="0038401D"/>
    <w:pPr>
      <w:spacing w:after="0" w:line="240" w:lineRule="auto"/>
    </w:pPr>
    <w:rPr>
      <w:sz w:val="24"/>
      <w:szCs w:val="24"/>
    </w:rPr>
  </w:style>
  <w:style w:type="paragraph" w:customStyle="1" w:styleId="F9AB2EF9CC261144AD641295AD0ABB94">
    <w:name w:val="F9AB2EF9CC261144AD641295AD0ABB94"/>
    <w:rsid w:val="0038401D"/>
    <w:pPr>
      <w:spacing w:after="0" w:line="240" w:lineRule="auto"/>
    </w:pPr>
    <w:rPr>
      <w:sz w:val="24"/>
      <w:szCs w:val="24"/>
    </w:rPr>
  </w:style>
  <w:style w:type="paragraph" w:customStyle="1" w:styleId="7993942CFAEAE546A61102791C4A1FDF">
    <w:name w:val="7993942CFAEAE546A61102791C4A1FDF"/>
    <w:rsid w:val="0038401D"/>
    <w:pPr>
      <w:spacing w:after="0" w:line="240" w:lineRule="auto"/>
    </w:pPr>
    <w:rPr>
      <w:sz w:val="24"/>
      <w:szCs w:val="24"/>
    </w:rPr>
  </w:style>
  <w:style w:type="paragraph" w:customStyle="1" w:styleId="78C803243EB3E043A19B173058EE7958">
    <w:name w:val="78C803243EB3E043A19B173058EE7958"/>
    <w:rsid w:val="0038401D"/>
    <w:pPr>
      <w:spacing w:after="0" w:line="240" w:lineRule="auto"/>
    </w:pPr>
    <w:rPr>
      <w:sz w:val="24"/>
      <w:szCs w:val="24"/>
    </w:rPr>
  </w:style>
  <w:style w:type="paragraph" w:customStyle="1" w:styleId="259D3F5BAAB7AB4E9C74B50026938DA3">
    <w:name w:val="259D3F5BAAB7AB4E9C74B50026938DA3"/>
    <w:rsid w:val="0038401D"/>
    <w:pPr>
      <w:spacing w:after="0" w:line="240" w:lineRule="auto"/>
    </w:pPr>
    <w:rPr>
      <w:sz w:val="24"/>
      <w:szCs w:val="24"/>
    </w:rPr>
  </w:style>
  <w:style w:type="paragraph" w:customStyle="1" w:styleId="03064CBFFE27874E9CDAEAEACAE37494">
    <w:name w:val="03064CBFFE27874E9CDAEAEACAE37494"/>
    <w:rsid w:val="0038401D"/>
    <w:pPr>
      <w:spacing w:after="0" w:line="240" w:lineRule="auto"/>
    </w:pPr>
    <w:rPr>
      <w:sz w:val="24"/>
      <w:szCs w:val="24"/>
    </w:rPr>
  </w:style>
  <w:style w:type="paragraph" w:customStyle="1" w:styleId="33BEFDB77616E84BBEEB6B76738395E9">
    <w:name w:val="33BEFDB77616E84BBEEB6B76738395E9"/>
    <w:rsid w:val="0038401D"/>
    <w:pPr>
      <w:spacing w:after="0" w:line="240" w:lineRule="auto"/>
    </w:pPr>
    <w:rPr>
      <w:sz w:val="24"/>
      <w:szCs w:val="24"/>
    </w:rPr>
  </w:style>
  <w:style w:type="paragraph" w:customStyle="1" w:styleId="62C58732AC6D0B49A9AC9FD202EABF60">
    <w:name w:val="62C58732AC6D0B49A9AC9FD202EABF60"/>
    <w:rsid w:val="0038401D"/>
    <w:pPr>
      <w:spacing w:after="0" w:line="240" w:lineRule="auto"/>
    </w:pPr>
    <w:rPr>
      <w:sz w:val="24"/>
      <w:szCs w:val="24"/>
    </w:rPr>
  </w:style>
  <w:style w:type="paragraph" w:customStyle="1" w:styleId="EBC07E869E2CD84A986D20FCFB4B8ADD">
    <w:name w:val="EBC07E869E2CD84A986D20FCFB4B8ADD"/>
    <w:rsid w:val="0038401D"/>
    <w:pPr>
      <w:spacing w:after="0" w:line="240" w:lineRule="auto"/>
    </w:pPr>
    <w:rPr>
      <w:sz w:val="24"/>
      <w:szCs w:val="24"/>
    </w:rPr>
  </w:style>
  <w:style w:type="paragraph" w:customStyle="1" w:styleId="0C50883D10089A4A83C72D371636B7E6">
    <w:name w:val="0C50883D10089A4A83C72D371636B7E6"/>
    <w:rsid w:val="0038401D"/>
    <w:pPr>
      <w:spacing w:after="0" w:line="240" w:lineRule="auto"/>
    </w:pPr>
    <w:rPr>
      <w:sz w:val="24"/>
      <w:szCs w:val="24"/>
    </w:rPr>
  </w:style>
  <w:style w:type="paragraph" w:customStyle="1" w:styleId="3FFD26A00F181046BFABA05D54DE9E11">
    <w:name w:val="3FFD26A00F181046BFABA05D54DE9E11"/>
    <w:rsid w:val="0038401D"/>
    <w:pPr>
      <w:spacing w:after="0" w:line="240" w:lineRule="auto"/>
    </w:pPr>
    <w:rPr>
      <w:sz w:val="24"/>
      <w:szCs w:val="24"/>
    </w:rPr>
  </w:style>
  <w:style w:type="paragraph" w:customStyle="1" w:styleId="6DD850D22726CE409FF387805164EFAA">
    <w:name w:val="6DD850D22726CE409FF387805164EFAA"/>
    <w:rsid w:val="0038401D"/>
    <w:pPr>
      <w:spacing w:after="0" w:line="240" w:lineRule="auto"/>
    </w:pPr>
    <w:rPr>
      <w:sz w:val="24"/>
      <w:szCs w:val="24"/>
    </w:rPr>
  </w:style>
  <w:style w:type="paragraph" w:customStyle="1" w:styleId="73048B4BEA72F74890E70957F64BB0ED">
    <w:name w:val="73048B4BEA72F74890E70957F64BB0ED"/>
    <w:rsid w:val="0038401D"/>
    <w:pPr>
      <w:spacing w:after="0" w:line="240" w:lineRule="auto"/>
    </w:pPr>
    <w:rPr>
      <w:sz w:val="24"/>
      <w:szCs w:val="24"/>
    </w:rPr>
  </w:style>
  <w:style w:type="paragraph" w:customStyle="1" w:styleId="4964B24D685416488D95C96E9B0B2EBE">
    <w:name w:val="4964B24D685416488D95C96E9B0B2EBE"/>
    <w:rsid w:val="0038401D"/>
    <w:pPr>
      <w:spacing w:after="0" w:line="240" w:lineRule="auto"/>
    </w:pPr>
    <w:rPr>
      <w:sz w:val="24"/>
      <w:szCs w:val="24"/>
    </w:rPr>
  </w:style>
  <w:style w:type="paragraph" w:customStyle="1" w:styleId="71316DE9ADEB4D738C36AEEF6B4B7CF4">
    <w:name w:val="71316DE9ADEB4D738C36AEEF6B4B7CF4"/>
    <w:rsid w:val="001C1E0A"/>
  </w:style>
  <w:style w:type="paragraph" w:customStyle="1" w:styleId="6E214E12617F4A51BD43B85528C1C3E9">
    <w:name w:val="6E214E12617F4A51BD43B85528C1C3E9"/>
    <w:rsid w:val="001C1E0A"/>
  </w:style>
  <w:style w:type="paragraph" w:customStyle="1" w:styleId="C74C514DD5F04A1EBF760E35CD3C3AC0">
    <w:name w:val="C74C514DD5F04A1EBF760E35CD3C3AC0"/>
    <w:rsid w:val="00766B48"/>
  </w:style>
  <w:style w:type="paragraph" w:customStyle="1" w:styleId="47796A0FAAA24914A512D0B497BC7D6C">
    <w:name w:val="47796A0FAAA24914A512D0B497BC7D6C"/>
    <w:rsid w:val="005F5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D1D2-ED6F-44AD-9C0B-9BED12AC1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1</Pages>
  <Words>382</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R.B. van den (Remon) - IBI - F&amp;I</dc:creator>
  <cp:lastModifiedBy>Berg, R.B. van den (Remon) - IBI - F&amp;I</cp:lastModifiedBy>
  <cp:revision>16</cp:revision>
  <dcterms:created xsi:type="dcterms:W3CDTF">2019-01-24T15:25:00Z</dcterms:created>
  <dcterms:modified xsi:type="dcterms:W3CDTF">2019-01-28T12:27:00Z</dcterms:modified>
</cp:coreProperties>
</file>