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2.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670" w:tblpY="511"/>
        <w:tblOverlap w:val="never"/>
        <w:tblW w:w="9781" w:type="dxa"/>
        <w:tblLayout w:type="fixed"/>
        <w:tblCellMar>
          <w:left w:w="0" w:type="dxa"/>
          <w:right w:w="0" w:type="dxa"/>
        </w:tblCellMar>
        <w:tblLook w:val="04A0" w:firstRow="1" w:lastRow="0" w:firstColumn="1" w:lastColumn="0" w:noHBand="0" w:noVBand="1"/>
      </w:tblPr>
      <w:tblGrid>
        <w:gridCol w:w="7624"/>
        <w:gridCol w:w="2157"/>
      </w:tblGrid>
      <w:tr w:rsidR="001E0FC0" w:rsidRPr="00A40291" w14:paraId="4768CECD" w14:textId="77777777" w:rsidTr="00BF12D3">
        <w:trPr>
          <w:trHeight w:val="2551"/>
        </w:trPr>
        <w:tc>
          <w:tcPr>
            <w:tcW w:w="7624" w:type="dxa"/>
          </w:tcPr>
          <w:p w14:paraId="2BB9C4BE" w14:textId="77777777" w:rsidR="001E0FC0" w:rsidRPr="00C22F4E" w:rsidRDefault="001E0FC0" w:rsidP="00F13C2F">
            <w:bookmarkStart w:id="0" w:name="_top"/>
            <w:bookmarkStart w:id="1" w:name="_GoBack"/>
            <w:bookmarkEnd w:id="0"/>
            <w:bookmarkEnd w:id="1"/>
          </w:p>
        </w:tc>
        <w:bookmarkStart w:id="2" w:name="concdef"/>
        <w:tc>
          <w:tcPr>
            <w:tcW w:w="2157" w:type="dxa"/>
          </w:tcPr>
          <w:p w14:paraId="10BD7E53" w14:textId="00BB4BEF" w:rsidR="00296D28" w:rsidRDefault="00620F33" w:rsidP="00AE0427">
            <w:pPr>
              <w:pStyle w:val="Referentie1ste"/>
              <w:framePr w:wrap="auto" w:vAnchor="margin" w:hAnchor="text" w:xAlign="left" w:yAlign="inline"/>
              <w:suppressOverlap w:val="0"/>
            </w:pPr>
            <w:sdt>
              <w:sdtPr>
                <w:alias w:val="Selecteer Voorlopig, Concept of Definitief"/>
                <w:tag w:val="Selecteer Voorlopig, Concept of Definitief"/>
                <w:id w:val="-1319798547"/>
                <w:placeholder>
                  <w:docPart w:val="E3AB56CEE33E994E8CB48508E090D447"/>
                </w:placeholder>
                <w:comboBox>
                  <w:listItem w:displayText="Concept" w:value="Concept"/>
                  <w:listItem w:displayText="Definitief" w:value="Definitief"/>
                  <w:listItem w:displayText="Voorlopig" w:value="Voorlopig"/>
                </w:comboBox>
              </w:sdtPr>
              <w:sdtContent>
                <w:r w:rsidR="00B16A63">
                  <w:t>Definitief</w:t>
                </w:r>
              </w:sdtContent>
            </w:sdt>
            <w:r w:rsidR="00296D28">
              <w:t xml:space="preserve">  </w:t>
            </w:r>
            <w:bookmarkEnd w:id="2"/>
            <w:r w:rsidR="00296D28">
              <w:t xml:space="preserve"> </w:t>
            </w:r>
            <w:r w:rsidR="00296D28" w:rsidRPr="00FE4D65">
              <w:t xml:space="preserve"> </w:t>
            </w:r>
          </w:p>
          <w:p w14:paraId="50A3ECB3" w14:textId="77777777" w:rsidR="00296D28" w:rsidRPr="00AE0427" w:rsidRDefault="00296D28" w:rsidP="00AE0427">
            <w:pPr>
              <w:pStyle w:val="Referentie"/>
              <w:framePr w:wrap="auto" w:vAnchor="margin" w:hAnchor="text" w:xAlign="left" w:yAlign="inline"/>
              <w:suppressOverlap w:val="0"/>
            </w:pPr>
            <w:bookmarkStart w:id="3" w:name="versie"/>
            <w:r w:rsidRPr="00AE0427">
              <w:t xml:space="preserve"> </w:t>
            </w:r>
            <w:bookmarkEnd w:id="3"/>
            <w:r w:rsidRPr="00AE0427">
              <w:t xml:space="preserve"> </w:t>
            </w:r>
          </w:p>
          <w:bookmarkStart w:id="4" w:name="datum"/>
          <w:p w14:paraId="3BBC71DC" w14:textId="3977A03A" w:rsidR="001E0FC0" w:rsidRPr="0038675C" w:rsidRDefault="00620F33" w:rsidP="00F91536">
            <w:pPr>
              <w:pStyle w:val="Adreskopje"/>
              <w:framePr w:wrap="auto" w:vAnchor="margin" w:hAnchor="text" w:xAlign="left" w:yAlign="inline"/>
              <w:suppressOverlap w:val="0"/>
              <w:rPr>
                <w:sz w:val="16"/>
                <w:szCs w:val="16"/>
              </w:rPr>
            </w:pPr>
            <w:sdt>
              <w:sdtPr>
                <w:rPr>
                  <w:sz w:val="16"/>
                  <w:szCs w:val="16"/>
                </w:rPr>
                <w:alias w:val="Kies een datum"/>
                <w:tag w:val="Kies een datum"/>
                <w:id w:val="1275213000"/>
                <w:placeholder>
                  <w:docPart w:val="F2F2CF94511F324FA0FAF611FD87BF06"/>
                </w:placeholder>
                <w:date w:fullDate="2018-12-13T00:00:00Z">
                  <w:dateFormat w:val="d MMMM yyyy"/>
                  <w:lid w:val="nl-NL"/>
                  <w:storeMappedDataAs w:val="dateTime"/>
                  <w:calendar w:val="gregorian"/>
                </w:date>
              </w:sdtPr>
              <w:sdtContent>
                <w:r w:rsidR="00B16A63">
                  <w:rPr>
                    <w:sz w:val="16"/>
                    <w:szCs w:val="16"/>
                  </w:rPr>
                  <w:t>13 december 2018</w:t>
                </w:r>
              </w:sdtContent>
            </w:sdt>
            <w:r w:rsidR="001E0FC0" w:rsidRPr="0038675C">
              <w:rPr>
                <w:sz w:val="16"/>
                <w:szCs w:val="16"/>
              </w:rPr>
              <w:t xml:space="preserve">  </w:t>
            </w:r>
            <w:r w:rsidR="000034F6" w:rsidRPr="0038675C">
              <w:rPr>
                <w:sz w:val="16"/>
                <w:szCs w:val="16"/>
              </w:rPr>
              <w:t xml:space="preserve"> </w:t>
            </w:r>
            <w:bookmarkEnd w:id="4"/>
          </w:p>
        </w:tc>
      </w:tr>
    </w:tbl>
    <w:p w14:paraId="713075F8" w14:textId="77777777" w:rsidR="00BF12D3" w:rsidRDefault="00BF12D3" w:rsidP="00BF12D3">
      <w:pPr>
        <w:pStyle w:val="Rapporttitel"/>
        <w:rPr>
          <w:i/>
          <w:sz w:val="28"/>
        </w:rPr>
      </w:pPr>
      <w:bookmarkStart w:id="5" w:name="_Toc530735456"/>
      <w:bookmarkStart w:id="6" w:name="_Toc530735457"/>
      <w:bookmarkStart w:id="7" w:name="titel"/>
      <w:bookmarkStart w:id="8" w:name="_Toc406676765"/>
      <w:r>
        <w:t>Selectieleidraad</w:t>
      </w:r>
      <w:bookmarkEnd w:id="5"/>
      <w:r w:rsidRPr="00041C8D">
        <w:t xml:space="preserve"> </w:t>
      </w:r>
      <w:r>
        <w:br/>
      </w:r>
    </w:p>
    <w:p w14:paraId="7BC03105" w14:textId="7AC7F5E5" w:rsidR="00BF12D3" w:rsidRDefault="00BF12D3" w:rsidP="00BF12D3">
      <w:pPr>
        <w:pStyle w:val="Rapporttitel"/>
        <w:rPr>
          <w:i/>
          <w:sz w:val="28"/>
        </w:rPr>
      </w:pPr>
      <w:r w:rsidRPr="00041C8D">
        <w:t xml:space="preserve"> </w:t>
      </w:r>
      <w:r>
        <w:br/>
      </w:r>
    </w:p>
    <w:p w14:paraId="15885045" w14:textId="77777777" w:rsidR="001E0FC0" w:rsidRDefault="00873C14" w:rsidP="00BD0D21">
      <w:pPr>
        <w:pStyle w:val="Rapporttitel"/>
        <w:rPr>
          <w:i/>
          <w:sz w:val="28"/>
        </w:rPr>
      </w:pPr>
      <w:r>
        <w:rPr>
          <w:i/>
          <w:sz w:val="28"/>
        </w:rPr>
        <w:t>Port of Amsterdam</w:t>
      </w:r>
      <w:bookmarkEnd w:id="6"/>
    </w:p>
    <w:p w14:paraId="2175C8F2" w14:textId="0F3EF9EE" w:rsidR="005100D6" w:rsidRDefault="005100D6" w:rsidP="005100D6">
      <w:r>
        <w:t xml:space="preserve">Ten behoeve van de Nationale </w:t>
      </w:r>
      <w:r w:rsidR="00F90C99">
        <w:t>C</w:t>
      </w:r>
      <w:r w:rsidR="00C721AC">
        <w:t>oncurrentiegerichte dialoog</w:t>
      </w:r>
      <w:r>
        <w:t xml:space="preserve"> voor de Aanbesteding ten behoeve van het circulaire ontwerp en de realisatie van het nieuwe fietspad aan de Aziëhavenweg. </w:t>
      </w:r>
    </w:p>
    <w:p w14:paraId="1C9F6F4E" w14:textId="77777777" w:rsidR="007373FA" w:rsidRPr="001D68A6" w:rsidRDefault="007373FA" w:rsidP="001D68A6"/>
    <w:p w14:paraId="2B7DB876" w14:textId="77777777" w:rsidR="007373FA" w:rsidRPr="007373FA" w:rsidRDefault="007373FA" w:rsidP="001D4487">
      <w:pPr>
        <w:pStyle w:val="Ondertitel"/>
        <w:rPr>
          <w:color w:val="auto"/>
        </w:rPr>
      </w:pPr>
      <w:bookmarkStart w:id="9" w:name="ondertitel"/>
      <w:bookmarkEnd w:id="7"/>
    </w:p>
    <w:bookmarkEnd w:id="9"/>
    <w:p w14:paraId="111A5864" w14:textId="77777777" w:rsidR="00B155B5" w:rsidRPr="00FD4A00" w:rsidRDefault="00B155B5" w:rsidP="00B155B5"/>
    <w:p w14:paraId="3ABDBFC8" w14:textId="77777777" w:rsidR="00B155B5" w:rsidRPr="00FD4A00" w:rsidRDefault="00B155B5" w:rsidP="00B155B5"/>
    <w:p w14:paraId="1C733220" w14:textId="77777777" w:rsidR="000346A1" w:rsidRPr="00FD4A00" w:rsidRDefault="000346A1">
      <w:pPr>
        <w:spacing w:line="260" w:lineRule="atLeast"/>
        <w:rPr>
          <w:b/>
          <w:bCs/>
          <w:sz w:val="42"/>
          <w:szCs w:val="28"/>
        </w:rPr>
      </w:pPr>
    </w:p>
    <w:p w14:paraId="0A56C0A2" w14:textId="77777777" w:rsidR="000346A1" w:rsidRPr="00FD4A00" w:rsidRDefault="000346A1">
      <w:pPr>
        <w:spacing w:line="260" w:lineRule="atLeast"/>
        <w:rPr>
          <w:b/>
          <w:bCs/>
          <w:sz w:val="42"/>
          <w:szCs w:val="28"/>
        </w:rPr>
      </w:pPr>
    </w:p>
    <w:p w14:paraId="3D28B382" w14:textId="77777777" w:rsidR="000346A1" w:rsidRPr="00FD4A00" w:rsidRDefault="000346A1">
      <w:pPr>
        <w:spacing w:line="260" w:lineRule="atLeast"/>
        <w:rPr>
          <w:b/>
          <w:bCs/>
          <w:sz w:val="42"/>
          <w:szCs w:val="28"/>
        </w:rPr>
      </w:pPr>
    </w:p>
    <w:p w14:paraId="5D7B65F4" w14:textId="77777777" w:rsidR="000346A1" w:rsidRPr="00FD4A00" w:rsidRDefault="000346A1">
      <w:pPr>
        <w:spacing w:line="260" w:lineRule="atLeast"/>
        <w:rPr>
          <w:b/>
          <w:bCs/>
          <w:sz w:val="42"/>
          <w:szCs w:val="28"/>
        </w:rPr>
      </w:pPr>
    </w:p>
    <w:p w14:paraId="620338C6" w14:textId="77777777" w:rsidR="000346A1" w:rsidRPr="00FD4A00" w:rsidRDefault="000346A1">
      <w:pPr>
        <w:spacing w:line="260" w:lineRule="atLeast"/>
        <w:rPr>
          <w:b/>
          <w:bCs/>
          <w:sz w:val="42"/>
          <w:szCs w:val="28"/>
        </w:rPr>
      </w:pPr>
    </w:p>
    <w:p w14:paraId="30A5FCCA" w14:textId="77777777" w:rsidR="000346A1" w:rsidRPr="00FD4A00" w:rsidRDefault="000346A1">
      <w:pPr>
        <w:spacing w:line="260" w:lineRule="atLeast"/>
        <w:rPr>
          <w:b/>
          <w:bCs/>
          <w:sz w:val="42"/>
          <w:szCs w:val="28"/>
        </w:rPr>
      </w:pPr>
    </w:p>
    <w:p w14:paraId="6ADFAAB2" w14:textId="77777777" w:rsidR="000346A1" w:rsidRPr="00FD4A00" w:rsidRDefault="000346A1">
      <w:pPr>
        <w:spacing w:line="260" w:lineRule="atLeast"/>
        <w:rPr>
          <w:b/>
          <w:bCs/>
          <w:sz w:val="42"/>
          <w:szCs w:val="28"/>
        </w:rPr>
      </w:pPr>
    </w:p>
    <w:p w14:paraId="21A45C49" w14:textId="77777777" w:rsidR="000346A1" w:rsidRPr="00FD4A00" w:rsidRDefault="000346A1">
      <w:pPr>
        <w:spacing w:line="260" w:lineRule="atLeast"/>
        <w:rPr>
          <w:b/>
          <w:bCs/>
          <w:sz w:val="42"/>
          <w:szCs w:val="28"/>
        </w:rPr>
      </w:pPr>
    </w:p>
    <w:p w14:paraId="39752C78" w14:textId="77777777" w:rsidR="0027028F" w:rsidRPr="00873C14" w:rsidRDefault="0027028F">
      <w:pPr>
        <w:spacing w:line="260" w:lineRule="atLeast"/>
        <w:rPr>
          <w:b/>
          <w:bCs/>
          <w:sz w:val="42"/>
          <w:szCs w:val="28"/>
        </w:rPr>
      </w:pPr>
    </w:p>
    <w:p w14:paraId="5F37CA2A" w14:textId="2F6802FA" w:rsidR="0027028F" w:rsidRPr="00F923AC" w:rsidRDefault="00135EBD">
      <w:pPr>
        <w:spacing w:line="260" w:lineRule="atLeast"/>
        <w:rPr>
          <w:lang w:val="en-US"/>
        </w:rPr>
      </w:pPr>
      <w:r>
        <w:rPr>
          <w:noProof/>
        </w:rPr>
        <w:lastRenderedPageBreak/>
        <w:drawing>
          <wp:inline distT="0" distB="0" distL="0" distR="0" wp14:anchorId="49BFE3FE" wp14:editId="129669DD">
            <wp:extent cx="2381250" cy="6000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600075"/>
                    </a:xfrm>
                    <a:prstGeom prst="rect">
                      <a:avLst/>
                    </a:prstGeom>
                    <a:noFill/>
                    <a:ln>
                      <a:noFill/>
                    </a:ln>
                  </pic:spPr>
                </pic:pic>
              </a:graphicData>
            </a:graphic>
          </wp:inline>
        </w:drawing>
      </w:r>
    </w:p>
    <w:bookmarkEnd w:id="8" w:displacedByCustomXml="next"/>
    <w:sdt>
      <w:sdtPr>
        <w:rPr>
          <w:b w:val="0"/>
          <w:bCs w:val="0"/>
          <w:sz w:val="21"/>
          <w:szCs w:val="21"/>
        </w:rPr>
        <w:id w:val="-2041882262"/>
        <w:docPartObj>
          <w:docPartGallery w:val="Table of Contents"/>
          <w:docPartUnique/>
        </w:docPartObj>
      </w:sdtPr>
      <w:sdtEndPr>
        <w:rPr>
          <w:noProof/>
        </w:rPr>
      </w:sdtEndPr>
      <w:sdtContent>
        <w:p w14:paraId="7A538D8A" w14:textId="77777777" w:rsidR="001078B6" w:rsidRDefault="001078B6" w:rsidP="001078B6">
          <w:pPr>
            <w:pStyle w:val="Kopvaninhoudsopgave"/>
            <w:numPr>
              <w:ilvl w:val="0"/>
              <w:numId w:val="0"/>
            </w:numPr>
            <w:ind w:left="360" w:hanging="360"/>
          </w:pPr>
          <w:r>
            <w:t>Inhoud</w:t>
          </w:r>
        </w:p>
        <w:p w14:paraId="5C050B53" w14:textId="5BB63533" w:rsidR="00F90C99" w:rsidRDefault="001078B6">
          <w:pPr>
            <w:pStyle w:val="Inhopg1"/>
            <w:rPr>
              <w:rFonts w:asciiTheme="minorHAnsi" w:hAnsiTheme="minorHAnsi"/>
              <w:b w:val="0"/>
              <w:bCs w:val="0"/>
            </w:rPr>
          </w:pPr>
          <w:r>
            <w:fldChar w:fldCharType="begin"/>
          </w:r>
          <w:r>
            <w:instrText xml:space="preserve"> TOC \o "1-3" \h \z \u </w:instrText>
          </w:r>
          <w:r>
            <w:fldChar w:fldCharType="separate"/>
          </w:r>
          <w:hyperlink w:anchor="_Toc530735456" w:history="1">
            <w:r w:rsidR="00F90C99" w:rsidRPr="008533D0">
              <w:rPr>
                <w:rStyle w:val="Hyperlink"/>
              </w:rPr>
              <w:t>Selectieleidraad</w:t>
            </w:r>
            <w:r w:rsidR="00F90C99">
              <w:rPr>
                <w:webHidden/>
              </w:rPr>
              <w:tab/>
            </w:r>
            <w:r w:rsidR="00F90C99">
              <w:rPr>
                <w:webHidden/>
              </w:rPr>
              <w:fldChar w:fldCharType="begin"/>
            </w:r>
            <w:r w:rsidR="00F90C99">
              <w:rPr>
                <w:webHidden/>
              </w:rPr>
              <w:instrText xml:space="preserve"> PAGEREF _Toc530735456 \h </w:instrText>
            </w:r>
            <w:r w:rsidR="00F90C99">
              <w:rPr>
                <w:webHidden/>
              </w:rPr>
            </w:r>
            <w:r w:rsidR="00F90C99">
              <w:rPr>
                <w:webHidden/>
              </w:rPr>
              <w:fldChar w:fldCharType="separate"/>
            </w:r>
            <w:r w:rsidR="00620F33">
              <w:rPr>
                <w:webHidden/>
              </w:rPr>
              <w:t>1</w:t>
            </w:r>
            <w:r w:rsidR="00F90C99">
              <w:rPr>
                <w:webHidden/>
              </w:rPr>
              <w:fldChar w:fldCharType="end"/>
            </w:r>
          </w:hyperlink>
        </w:p>
        <w:p w14:paraId="4890488B" w14:textId="33B6B528" w:rsidR="00F90C99" w:rsidRDefault="00620F33">
          <w:pPr>
            <w:pStyle w:val="Inhopg1"/>
            <w:rPr>
              <w:rFonts w:asciiTheme="minorHAnsi" w:hAnsiTheme="minorHAnsi"/>
              <w:b w:val="0"/>
              <w:bCs w:val="0"/>
            </w:rPr>
          </w:pPr>
          <w:hyperlink w:anchor="_Toc530735457" w:history="1">
            <w:r w:rsidR="00F90C99" w:rsidRPr="008533D0">
              <w:rPr>
                <w:rStyle w:val="Hyperlink"/>
                <w:i/>
              </w:rPr>
              <w:t>Port of Amsterdam</w:t>
            </w:r>
            <w:r w:rsidR="00F90C99">
              <w:rPr>
                <w:webHidden/>
              </w:rPr>
              <w:tab/>
            </w:r>
            <w:r w:rsidR="00F90C99">
              <w:rPr>
                <w:webHidden/>
              </w:rPr>
              <w:fldChar w:fldCharType="begin"/>
            </w:r>
            <w:r w:rsidR="00F90C99">
              <w:rPr>
                <w:webHidden/>
              </w:rPr>
              <w:instrText xml:space="preserve"> PAGEREF _Toc530735457 \h </w:instrText>
            </w:r>
            <w:r w:rsidR="00F90C99">
              <w:rPr>
                <w:webHidden/>
              </w:rPr>
            </w:r>
            <w:r w:rsidR="00F90C99">
              <w:rPr>
                <w:webHidden/>
              </w:rPr>
              <w:fldChar w:fldCharType="separate"/>
            </w:r>
            <w:r>
              <w:rPr>
                <w:webHidden/>
              </w:rPr>
              <w:t>1</w:t>
            </w:r>
            <w:r w:rsidR="00F90C99">
              <w:rPr>
                <w:webHidden/>
              </w:rPr>
              <w:fldChar w:fldCharType="end"/>
            </w:r>
          </w:hyperlink>
        </w:p>
        <w:p w14:paraId="623BCAB8" w14:textId="432A64F0" w:rsidR="00F90C99" w:rsidRDefault="00620F33">
          <w:pPr>
            <w:pStyle w:val="Inhopg1"/>
            <w:rPr>
              <w:rFonts w:asciiTheme="minorHAnsi" w:hAnsiTheme="minorHAnsi"/>
              <w:b w:val="0"/>
              <w:bCs w:val="0"/>
            </w:rPr>
          </w:pPr>
          <w:hyperlink w:anchor="_Toc530735458" w:history="1">
            <w:r w:rsidR="00F90C99" w:rsidRPr="008533D0">
              <w:rPr>
                <w:rStyle w:val="Hyperlink"/>
              </w:rPr>
              <w:t>1.</w:t>
            </w:r>
            <w:r w:rsidR="00F90C99">
              <w:rPr>
                <w:rFonts w:asciiTheme="minorHAnsi" w:hAnsiTheme="minorHAnsi"/>
                <w:b w:val="0"/>
                <w:bCs w:val="0"/>
              </w:rPr>
              <w:tab/>
            </w:r>
            <w:r w:rsidR="00F90C99" w:rsidRPr="008533D0">
              <w:rPr>
                <w:rStyle w:val="Hyperlink"/>
              </w:rPr>
              <w:t>Inleiding</w:t>
            </w:r>
            <w:r w:rsidR="00F90C99">
              <w:rPr>
                <w:webHidden/>
              </w:rPr>
              <w:tab/>
            </w:r>
            <w:r w:rsidR="00F90C99">
              <w:rPr>
                <w:webHidden/>
              </w:rPr>
              <w:fldChar w:fldCharType="begin"/>
            </w:r>
            <w:r w:rsidR="00F90C99">
              <w:rPr>
                <w:webHidden/>
              </w:rPr>
              <w:instrText xml:space="preserve"> PAGEREF _Toc530735458 \h </w:instrText>
            </w:r>
            <w:r w:rsidR="00F90C99">
              <w:rPr>
                <w:webHidden/>
              </w:rPr>
            </w:r>
            <w:r w:rsidR="00F90C99">
              <w:rPr>
                <w:webHidden/>
              </w:rPr>
              <w:fldChar w:fldCharType="separate"/>
            </w:r>
            <w:r>
              <w:rPr>
                <w:webHidden/>
              </w:rPr>
              <w:t>7</w:t>
            </w:r>
            <w:r w:rsidR="00F90C99">
              <w:rPr>
                <w:webHidden/>
              </w:rPr>
              <w:fldChar w:fldCharType="end"/>
            </w:r>
          </w:hyperlink>
        </w:p>
        <w:p w14:paraId="2ADCE6F6" w14:textId="5F11C489" w:rsidR="00F90C99" w:rsidRDefault="00620F33">
          <w:pPr>
            <w:pStyle w:val="Inhopg2"/>
            <w:rPr>
              <w:rFonts w:asciiTheme="minorHAnsi" w:eastAsiaTheme="minorEastAsia" w:hAnsiTheme="minorHAnsi" w:cstheme="minorBidi"/>
              <w:sz w:val="22"/>
              <w:szCs w:val="22"/>
              <w:lang w:eastAsia="nl-NL"/>
            </w:rPr>
          </w:pPr>
          <w:hyperlink w:anchor="_Toc530735459" w:history="1">
            <w:r w:rsidR="00F90C99" w:rsidRPr="008533D0">
              <w:rPr>
                <w:rStyle w:val="Hyperlink"/>
              </w:rPr>
              <w:t>1.1</w:t>
            </w:r>
            <w:r w:rsidR="00F90C99">
              <w:rPr>
                <w:rFonts w:asciiTheme="minorHAnsi" w:eastAsiaTheme="minorEastAsia" w:hAnsiTheme="minorHAnsi" w:cstheme="minorBidi"/>
                <w:sz w:val="22"/>
                <w:szCs w:val="22"/>
                <w:lang w:eastAsia="nl-NL"/>
              </w:rPr>
              <w:tab/>
            </w:r>
            <w:r w:rsidR="00F90C99" w:rsidRPr="008533D0">
              <w:rPr>
                <w:rStyle w:val="Hyperlink"/>
              </w:rPr>
              <w:t>De Opdrachtgever</w:t>
            </w:r>
            <w:r w:rsidR="00F90C99">
              <w:rPr>
                <w:webHidden/>
              </w:rPr>
              <w:tab/>
            </w:r>
            <w:r w:rsidR="00F90C99">
              <w:rPr>
                <w:webHidden/>
              </w:rPr>
              <w:fldChar w:fldCharType="begin"/>
            </w:r>
            <w:r w:rsidR="00F90C99">
              <w:rPr>
                <w:webHidden/>
              </w:rPr>
              <w:instrText xml:space="preserve"> PAGEREF _Toc530735459 \h </w:instrText>
            </w:r>
            <w:r w:rsidR="00F90C99">
              <w:rPr>
                <w:webHidden/>
              </w:rPr>
            </w:r>
            <w:r w:rsidR="00F90C99">
              <w:rPr>
                <w:webHidden/>
              </w:rPr>
              <w:fldChar w:fldCharType="separate"/>
            </w:r>
            <w:r>
              <w:rPr>
                <w:webHidden/>
              </w:rPr>
              <w:t>7</w:t>
            </w:r>
            <w:r w:rsidR="00F90C99">
              <w:rPr>
                <w:webHidden/>
              </w:rPr>
              <w:fldChar w:fldCharType="end"/>
            </w:r>
          </w:hyperlink>
        </w:p>
        <w:p w14:paraId="77953757" w14:textId="6B5C7BCE" w:rsidR="00F90C99" w:rsidRDefault="00620F33">
          <w:pPr>
            <w:pStyle w:val="Inhopg2"/>
            <w:rPr>
              <w:rFonts w:asciiTheme="minorHAnsi" w:eastAsiaTheme="minorEastAsia" w:hAnsiTheme="minorHAnsi" w:cstheme="minorBidi"/>
              <w:sz w:val="22"/>
              <w:szCs w:val="22"/>
              <w:lang w:eastAsia="nl-NL"/>
            </w:rPr>
          </w:pPr>
          <w:hyperlink w:anchor="_Toc530735460" w:history="1">
            <w:r w:rsidR="00F90C99" w:rsidRPr="008533D0">
              <w:rPr>
                <w:rStyle w:val="Hyperlink"/>
              </w:rPr>
              <w:t>1.2</w:t>
            </w:r>
            <w:r w:rsidR="00F90C99">
              <w:rPr>
                <w:rFonts w:asciiTheme="minorHAnsi" w:eastAsiaTheme="minorEastAsia" w:hAnsiTheme="minorHAnsi" w:cstheme="minorBidi"/>
                <w:sz w:val="22"/>
                <w:szCs w:val="22"/>
                <w:lang w:eastAsia="nl-NL"/>
              </w:rPr>
              <w:tab/>
            </w:r>
            <w:r w:rsidR="00F90C99" w:rsidRPr="008533D0">
              <w:rPr>
                <w:rStyle w:val="Hyperlink"/>
              </w:rPr>
              <w:t>Doel van de Aanbesteding</w:t>
            </w:r>
            <w:r w:rsidR="00F90C99">
              <w:rPr>
                <w:webHidden/>
              </w:rPr>
              <w:tab/>
            </w:r>
            <w:r w:rsidR="00F90C99">
              <w:rPr>
                <w:webHidden/>
              </w:rPr>
              <w:fldChar w:fldCharType="begin"/>
            </w:r>
            <w:r w:rsidR="00F90C99">
              <w:rPr>
                <w:webHidden/>
              </w:rPr>
              <w:instrText xml:space="preserve"> PAGEREF _Toc530735460 \h </w:instrText>
            </w:r>
            <w:r w:rsidR="00F90C99">
              <w:rPr>
                <w:webHidden/>
              </w:rPr>
            </w:r>
            <w:r w:rsidR="00F90C99">
              <w:rPr>
                <w:webHidden/>
              </w:rPr>
              <w:fldChar w:fldCharType="separate"/>
            </w:r>
            <w:r>
              <w:rPr>
                <w:webHidden/>
              </w:rPr>
              <w:t>7</w:t>
            </w:r>
            <w:r w:rsidR="00F90C99">
              <w:rPr>
                <w:webHidden/>
              </w:rPr>
              <w:fldChar w:fldCharType="end"/>
            </w:r>
          </w:hyperlink>
        </w:p>
        <w:p w14:paraId="32790BDA" w14:textId="51480CA0" w:rsidR="00F90C99" w:rsidRDefault="00620F33">
          <w:pPr>
            <w:pStyle w:val="Inhopg2"/>
            <w:rPr>
              <w:rFonts w:asciiTheme="minorHAnsi" w:eastAsiaTheme="minorEastAsia" w:hAnsiTheme="minorHAnsi" w:cstheme="minorBidi"/>
              <w:sz w:val="22"/>
              <w:szCs w:val="22"/>
              <w:lang w:eastAsia="nl-NL"/>
            </w:rPr>
          </w:pPr>
          <w:hyperlink w:anchor="_Toc530735461" w:history="1">
            <w:r w:rsidR="00F90C99" w:rsidRPr="008533D0">
              <w:rPr>
                <w:rStyle w:val="Hyperlink"/>
              </w:rPr>
              <w:t>1.3</w:t>
            </w:r>
            <w:r w:rsidR="00F90C99">
              <w:rPr>
                <w:rFonts w:asciiTheme="minorHAnsi" w:eastAsiaTheme="minorEastAsia" w:hAnsiTheme="minorHAnsi" w:cstheme="minorBidi"/>
                <w:sz w:val="22"/>
                <w:szCs w:val="22"/>
                <w:lang w:eastAsia="nl-NL"/>
              </w:rPr>
              <w:tab/>
            </w:r>
            <w:r w:rsidR="00F90C99" w:rsidRPr="008533D0">
              <w:rPr>
                <w:rStyle w:val="Hyperlink"/>
              </w:rPr>
              <w:t>Toepasselijke regelgeving</w:t>
            </w:r>
            <w:r w:rsidR="00F90C99">
              <w:rPr>
                <w:webHidden/>
              </w:rPr>
              <w:tab/>
            </w:r>
            <w:r w:rsidR="00F90C99">
              <w:rPr>
                <w:webHidden/>
              </w:rPr>
              <w:fldChar w:fldCharType="begin"/>
            </w:r>
            <w:r w:rsidR="00F90C99">
              <w:rPr>
                <w:webHidden/>
              </w:rPr>
              <w:instrText xml:space="preserve"> PAGEREF _Toc530735461 \h </w:instrText>
            </w:r>
            <w:r w:rsidR="00F90C99">
              <w:rPr>
                <w:webHidden/>
              </w:rPr>
            </w:r>
            <w:r w:rsidR="00F90C99">
              <w:rPr>
                <w:webHidden/>
              </w:rPr>
              <w:fldChar w:fldCharType="separate"/>
            </w:r>
            <w:r>
              <w:rPr>
                <w:webHidden/>
              </w:rPr>
              <w:t>8</w:t>
            </w:r>
            <w:r w:rsidR="00F90C99">
              <w:rPr>
                <w:webHidden/>
              </w:rPr>
              <w:fldChar w:fldCharType="end"/>
            </w:r>
          </w:hyperlink>
        </w:p>
        <w:p w14:paraId="68C87ECA" w14:textId="65F0014A" w:rsidR="00F90C99" w:rsidRDefault="00620F33">
          <w:pPr>
            <w:pStyle w:val="Inhopg2"/>
            <w:rPr>
              <w:rFonts w:asciiTheme="minorHAnsi" w:eastAsiaTheme="minorEastAsia" w:hAnsiTheme="minorHAnsi" w:cstheme="minorBidi"/>
              <w:sz w:val="22"/>
              <w:szCs w:val="22"/>
              <w:lang w:eastAsia="nl-NL"/>
            </w:rPr>
          </w:pPr>
          <w:hyperlink w:anchor="_Toc530735462" w:history="1">
            <w:r w:rsidR="00F90C99" w:rsidRPr="008533D0">
              <w:rPr>
                <w:rStyle w:val="Hyperlink"/>
              </w:rPr>
              <w:t>1.4</w:t>
            </w:r>
            <w:r w:rsidR="00F90C99">
              <w:rPr>
                <w:rFonts w:asciiTheme="minorHAnsi" w:eastAsiaTheme="minorEastAsia" w:hAnsiTheme="minorHAnsi" w:cstheme="minorBidi"/>
                <w:sz w:val="22"/>
                <w:szCs w:val="22"/>
                <w:lang w:eastAsia="nl-NL"/>
              </w:rPr>
              <w:tab/>
            </w:r>
            <w:r w:rsidR="00F90C99" w:rsidRPr="008533D0">
              <w:rPr>
                <w:rStyle w:val="Hyperlink"/>
              </w:rPr>
              <w:t>Definities</w:t>
            </w:r>
            <w:r w:rsidR="00F90C99">
              <w:rPr>
                <w:webHidden/>
              </w:rPr>
              <w:tab/>
            </w:r>
            <w:r w:rsidR="00F90C99">
              <w:rPr>
                <w:webHidden/>
              </w:rPr>
              <w:fldChar w:fldCharType="begin"/>
            </w:r>
            <w:r w:rsidR="00F90C99">
              <w:rPr>
                <w:webHidden/>
              </w:rPr>
              <w:instrText xml:space="preserve"> PAGEREF _Toc530735462 \h </w:instrText>
            </w:r>
            <w:r w:rsidR="00F90C99">
              <w:rPr>
                <w:webHidden/>
              </w:rPr>
            </w:r>
            <w:r w:rsidR="00F90C99">
              <w:rPr>
                <w:webHidden/>
              </w:rPr>
              <w:fldChar w:fldCharType="separate"/>
            </w:r>
            <w:r>
              <w:rPr>
                <w:webHidden/>
              </w:rPr>
              <w:t>8</w:t>
            </w:r>
            <w:r w:rsidR="00F90C99">
              <w:rPr>
                <w:webHidden/>
              </w:rPr>
              <w:fldChar w:fldCharType="end"/>
            </w:r>
          </w:hyperlink>
        </w:p>
        <w:p w14:paraId="6EB4E7FE" w14:textId="7A1E5E93" w:rsidR="00F90C99" w:rsidRDefault="00620F33">
          <w:pPr>
            <w:pStyle w:val="Inhopg2"/>
            <w:rPr>
              <w:rFonts w:asciiTheme="minorHAnsi" w:eastAsiaTheme="minorEastAsia" w:hAnsiTheme="minorHAnsi" w:cstheme="minorBidi"/>
              <w:sz w:val="22"/>
              <w:szCs w:val="22"/>
              <w:lang w:eastAsia="nl-NL"/>
            </w:rPr>
          </w:pPr>
          <w:hyperlink w:anchor="_Toc530735463" w:history="1">
            <w:r w:rsidR="00F90C99" w:rsidRPr="008533D0">
              <w:rPr>
                <w:rStyle w:val="Hyperlink"/>
              </w:rPr>
              <w:t>1.5</w:t>
            </w:r>
            <w:r w:rsidR="00F90C99">
              <w:rPr>
                <w:rFonts w:asciiTheme="minorHAnsi" w:eastAsiaTheme="minorEastAsia" w:hAnsiTheme="minorHAnsi" w:cstheme="minorBidi"/>
                <w:sz w:val="22"/>
                <w:szCs w:val="22"/>
                <w:lang w:eastAsia="nl-NL"/>
              </w:rPr>
              <w:tab/>
            </w:r>
            <w:r w:rsidR="00F90C99" w:rsidRPr="008533D0">
              <w:rPr>
                <w:rStyle w:val="Hyperlink"/>
              </w:rPr>
              <w:t>Voorbehouden</w:t>
            </w:r>
            <w:r w:rsidR="00F90C99">
              <w:rPr>
                <w:webHidden/>
              </w:rPr>
              <w:tab/>
            </w:r>
            <w:r w:rsidR="00F90C99">
              <w:rPr>
                <w:webHidden/>
              </w:rPr>
              <w:fldChar w:fldCharType="begin"/>
            </w:r>
            <w:r w:rsidR="00F90C99">
              <w:rPr>
                <w:webHidden/>
              </w:rPr>
              <w:instrText xml:space="preserve"> PAGEREF _Toc530735463 \h </w:instrText>
            </w:r>
            <w:r w:rsidR="00F90C99">
              <w:rPr>
                <w:webHidden/>
              </w:rPr>
            </w:r>
            <w:r w:rsidR="00F90C99">
              <w:rPr>
                <w:webHidden/>
              </w:rPr>
              <w:fldChar w:fldCharType="separate"/>
            </w:r>
            <w:r>
              <w:rPr>
                <w:webHidden/>
              </w:rPr>
              <w:t>10</w:t>
            </w:r>
            <w:r w:rsidR="00F90C99">
              <w:rPr>
                <w:webHidden/>
              </w:rPr>
              <w:fldChar w:fldCharType="end"/>
            </w:r>
          </w:hyperlink>
        </w:p>
        <w:p w14:paraId="2D34E898" w14:textId="16C120AE" w:rsidR="00F90C99" w:rsidRDefault="00620F33">
          <w:pPr>
            <w:pStyle w:val="Inhopg1"/>
            <w:rPr>
              <w:rFonts w:asciiTheme="minorHAnsi" w:hAnsiTheme="minorHAnsi"/>
              <w:b w:val="0"/>
              <w:bCs w:val="0"/>
            </w:rPr>
          </w:pPr>
          <w:hyperlink w:anchor="_Toc530735464" w:history="1">
            <w:r w:rsidR="00F90C99" w:rsidRPr="008533D0">
              <w:rPr>
                <w:rStyle w:val="Hyperlink"/>
              </w:rPr>
              <w:t>2.</w:t>
            </w:r>
            <w:r w:rsidR="00F90C99">
              <w:rPr>
                <w:rFonts w:asciiTheme="minorHAnsi" w:hAnsiTheme="minorHAnsi"/>
                <w:b w:val="0"/>
                <w:bCs w:val="0"/>
              </w:rPr>
              <w:tab/>
            </w:r>
            <w:r w:rsidR="00F90C99" w:rsidRPr="008533D0">
              <w:rPr>
                <w:rStyle w:val="Hyperlink"/>
              </w:rPr>
              <w:t>Opdrachtbeschrijving</w:t>
            </w:r>
            <w:r w:rsidR="00F90C99">
              <w:rPr>
                <w:webHidden/>
              </w:rPr>
              <w:tab/>
            </w:r>
            <w:r w:rsidR="00F90C99">
              <w:rPr>
                <w:webHidden/>
              </w:rPr>
              <w:fldChar w:fldCharType="begin"/>
            </w:r>
            <w:r w:rsidR="00F90C99">
              <w:rPr>
                <w:webHidden/>
              </w:rPr>
              <w:instrText xml:space="preserve"> PAGEREF _Toc530735464 \h </w:instrText>
            </w:r>
            <w:r w:rsidR="00F90C99">
              <w:rPr>
                <w:webHidden/>
              </w:rPr>
            </w:r>
            <w:r w:rsidR="00F90C99">
              <w:rPr>
                <w:webHidden/>
              </w:rPr>
              <w:fldChar w:fldCharType="separate"/>
            </w:r>
            <w:r>
              <w:rPr>
                <w:webHidden/>
              </w:rPr>
              <w:t>11</w:t>
            </w:r>
            <w:r w:rsidR="00F90C99">
              <w:rPr>
                <w:webHidden/>
              </w:rPr>
              <w:fldChar w:fldCharType="end"/>
            </w:r>
          </w:hyperlink>
        </w:p>
        <w:p w14:paraId="61CBE9A8" w14:textId="0D3C3018" w:rsidR="00F90C99" w:rsidRDefault="00620F33">
          <w:pPr>
            <w:pStyle w:val="Inhopg2"/>
            <w:rPr>
              <w:rFonts w:asciiTheme="minorHAnsi" w:eastAsiaTheme="minorEastAsia" w:hAnsiTheme="minorHAnsi" w:cstheme="minorBidi"/>
              <w:sz w:val="22"/>
              <w:szCs w:val="22"/>
              <w:lang w:eastAsia="nl-NL"/>
            </w:rPr>
          </w:pPr>
          <w:hyperlink w:anchor="_Toc530735465" w:history="1">
            <w:r w:rsidR="00F90C99" w:rsidRPr="008533D0">
              <w:rPr>
                <w:rStyle w:val="Hyperlink"/>
              </w:rPr>
              <w:t>2.1</w:t>
            </w:r>
            <w:r w:rsidR="00F90C99">
              <w:rPr>
                <w:rFonts w:asciiTheme="minorHAnsi" w:eastAsiaTheme="minorEastAsia" w:hAnsiTheme="minorHAnsi" w:cstheme="minorBidi"/>
                <w:sz w:val="22"/>
                <w:szCs w:val="22"/>
                <w:lang w:eastAsia="nl-NL"/>
              </w:rPr>
              <w:tab/>
            </w:r>
            <w:r w:rsidR="00F90C99" w:rsidRPr="008533D0">
              <w:rPr>
                <w:rStyle w:val="Hyperlink"/>
              </w:rPr>
              <w:t>Omschrijving van de opdracht en projectlocatie</w:t>
            </w:r>
            <w:r w:rsidR="00F90C99">
              <w:rPr>
                <w:webHidden/>
              </w:rPr>
              <w:tab/>
            </w:r>
            <w:r w:rsidR="00F90C99">
              <w:rPr>
                <w:webHidden/>
              </w:rPr>
              <w:fldChar w:fldCharType="begin"/>
            </w:r>
            <w:r w:rsidR="00F90C99">
              <w:rPr>
                <w:webHidden/>
              </w:rPr>
              <w:instrText xml:space="preserve"> PAGEREF _Toc530735465 \h </w:instrText>
            </w:r>
            <w:r w:rsidR="00F90C99">
              <w:rPr>
                <w:webHidden/>
              </w:rPr>
            </w:r>
            <w:r w:rsidR="00F90C99">
              <w:rPr>
                <w:webHidden/>
              </w:rPr>
              <w:fldChar w:fldCharType="separate"/>
            </w:r>
            <w:r>
              <w:rPr>
                <w:webHidden/>
              </w:rPr>
              <w:t>11</w:t>
            </w:r>
            <w:r w:rsidR="00F90C99">
              <w:rPr>
                <w:webHidden/>
              </w:rPr>
              <w:fldChar w:fldCharType="end"/>
            </w:r>
          </w:hyperlink>
        </w:p>
        <w:p w14:paraId="66CFB516" w14:textId="7F89555E" w:rsidR="00F90C99" w:rsidRDefault="00620F33">
          <w:pPr>
            <w:pStyle w:val="Inhopg2"/>
            <w:rPr>
              <w:rFonts w:asciiTheme="minorHAnsi" w:eastAsiaTheme="minorEastAsia" w:hAnsiTheme="minorHAnsi" w:cstheme="minorBidi"/>
              <w:sz w:val="22"/>
              <w:szCs w:val="22"/>
              <w:lang w:eastAsia="nl-NL"/>
            </w:rPr>
          </w:pPr>
          <w:hyperlink w:anchor="_Toc530735466" w:history="1">
            <w:r w:rsidR="00F90C99" w:rsidRPr="008533D0">
              <w:rPr>
                <w:rStyle w:val="Hyperlink"/>
              </w:rPr>
              <w:t>2.2</w:t>
            </w:r>
            <w:r w:rsidR="00F90C99">
              <w:rPr>
                <w:rFonts w:asciiTheme="minorHAnsi" w:eastAsiaTheme="minorEastAsia" w:hAnsiTheme="minorHAnsi" w:cstheme="minorBidi"/>
                <w:sz w:val="22"/>
                <w:szCs w:val="22"/>
                <w:lang w:eastAsia="nl-NL"/>
              </w:rPr>
              <w:tab/>
            </w:r>
            <w:r w:rsidR="00F90C99" w:rsidRPr="008533D0">
              <w:rPr>
                <w:rStyle w:val="Hyperlink"/>
              </w:rPr>
              <w:t>Overeenkomst</w:t>
            </w:r>
            <w:r w:rsidR="00F90C99">
              <w:rPr>
                <w:webHidden/>
              </w:rPr>
              <w:tab/>
            </w:r>
            <w:r w:rsidR="00F90C99">
              <w:rPr>
                <w:webHidden/>
              </w:rPr>
              <w:fldChar w:fldCharType="begin"/>
            </w:r>
            <w:r w:rsidR="00F90C99">
              <w:rPr>
                <w:webHidden/>
              </w:rPr>
              <w:instrText xml:space="preserve"> PAGEREF _Toc530735466 \h </w:instrText>
            </w:r>
            <w:r w:rsidR="00F90C99">
              <w:rPr>
                <w:webHidden/>
              </w:rPr>
            </w:r>
            <w:r w:rsidR="00F90C99">
              <w:rPr>
                <w:webHidden/>
              </w:rPr>
              <w:fldChar w:fldCharType="separate"/>
            </w:r>
            <w:r>
              <w:rPr>
                <w:webHidden/>
              </w:rPr>
              <w:t>12</w:t>
            </w:r>
            <w:r w:rsidR="00F90C99">
              <w:rPr>
                <w:webHidden/>
              </w:rPr>
              <w:fldChar w:fldCharType="end"/>
            </w:r>
          </w:hyperlink>
        </w:p>
        <w:p w14:paraId="4962EBC7" w14:textId="6896A2CA" w:rsidR="00F90C99" w:rsidRDefault="00620F33">
          <w:pPr>
            <w:pStyle w:val="Inhopg2"/>
            <w:rPr>
              <w:rFonts w:asciiTheme="minorHAnsi" w:eastAsiaTheme="minorEastAsia" w:hAnsiTheme="minorHAnsi" w:cstheme="minorBidi"/>
              <w:sz w:val="22"/>
              <w:szCs w:val="22"/>
              <w:lang w:eastAsia="nl-NL"/>
            </w:rPr>
          </w:pPr>
          <w:hyperlink w:anchor="_Toc530735467" w:history="1">
            <w:r w:rsidR="00F90C99" w:rsidRPr="008533D0">
              <w:rPr>
                <w:rStyle w:val="Hyperlink"/>
              </w:rPr>
              <w:t>2.3</w:t>
            </w:r>
            <w:r w:rsidR="00F90C99">
              <w:rPr>
                <w:rFonts w:asciiTheme="minorHAnsi" w:eastAsiaTheme="minorEastAsia" w:hAnsiTheme="minorHAnsi" w:cstheme="minorBidi"/>
                <w:sz w:val="22"/>
                <w:szCs w:val="22"/>
                <w:lang w:eastAsia="nl-NL"/>
              </w:rPr>
              <w:tab/>
            </w:r>
            <w:r w:rsidR="00F90C99" w:rsidRPr="008533D0">
              <w:rPr>
                <w:rStyle w:val="Hyperlink"/>
              </w:rPr>
              <w:t>Raakvlakken, randvoorwaarden en ambities</w:t>
            </w:r>
            <w:r w:rsidR="00F90C99">
              <w:rPr>
                <w:webHidden/>
              </w:rPr>
              <w:tab/>
            </w:r>
            <w:r w:rsidR="00F90C99">
              <w:rPr>
                <w:webHidden/>
              </w:rPr>
              <w:fldChar w:fldCharType="begin"/>
            </w:r>
            <w:r w:rsidR="00F90C99">
              <w:rPr>
                <w:webHidden/>
              </w:rPr>
              <w:instrText xml:space="preserve"> PAGEREF _Toc530735467 \h </w:instrText>
            </w:r>
            <w:r w:rsidR="00F90C99">
              <w:rPr>
                <w:webHidden/>
              </w:rPr>
            </w:r>
            <w:r w:rsidR="00F90C99">
              <w:rPr>
                <w:webHidden/>
              </w:rPr>
              <w:fldChar w:fldCharType="separate"/>
            </w:r>
            <w:r>
              <w:rPr>
                <w:webHidden/>
              </w:rPr>
              <w:t>13</w:t>
            </w:r>
            <w:r w:rsidR="00F90C99">
              <w:rPr>
                <w:webHidden/>
              </w:rPr>
              <w:fldChar w:fldCharType="end"/>
            </w:r>
          </w:hyperlink>
        </w:p>
        <w:p w14:paraId="72FC0283" w14:textId="13836282" w:rsidR="00F90C99" w:rsidRDefault="00620F33">
          <w:pPr>
            <w:pStyle w:val="Inhopg3"/>
            <w:rPr>
              <w:rFonts w:asciiTheme="minorHAnsi" w:eastAsiaTheme="minorEastAsia" w:hAnsiTheme="minorHAnsi" w:cstheme="minorBidi"/>
              <w:noProof/>
              <w:sz w:val="22"/>
              <w:szCs w:val="22"/>
              <w:lang w:eastAsia="nl-NL"/>
            </w:rPr>
          </w:pPr>
          <w:hyperlink w:anchor="_Toc530735468" w:history="1">
            <w:r w:rsidR="00F90C99" w:rsidRPr="008533D0">
              <w:rPr>
                <w:rStyle w:val="Hyperlink"/>
                <w:noProof/>
                <w14:scene3d>
                  <w14:camera w14:prst="orthographicFront"/>
                  <w14:lightRig w14:rig="threePt" w14:dir="t">
                    <w14:rot w14:lat="0" w14:lon="0" w14:rev="0"/>
                  </w14:lightRig>
                </w14:scene3d>
              </w:rPr>
              <w:t>2.3.1</w:t>
            </w:r>
            <w:r w:rsidR="00F90C99">
              <w:rPr>
                <w:rFonts w:asciiTheme="minorHAnsi" w:eastAsiaTheme="minorEastAsia" w:hAnsiTheme="minorHAnsi" w:cstheme="minorBidi"/>
                <w:noProof/>
                <w:sz w:val="22"/>
                <w:szCs w:val="22"/>
                <w:lang w:eastAsia="nl-NL"/>
              </w:rPr>
              <w:tab/>
            </w:r>
            <w:r w:rsidR="00F90C99" w:rsidRPr="008533D0">
              <w:rPr>
                <w:rStyle w:val="Hyperlink"/>
                <w:noProof/>
              </w:rPr>
              <w:t>Omgeving en raakvlakken</w:t>
            </w:r>
            <w:r w:rsidR="00F90C99">
              <w:rPr>
                <w:noProof/>
                <w:webHidden/>
              </w:rPr>
              <w:tab/>
            </w:r>
            <w:r w:rsidR="00F90C99">
              <w:rPr>
                <w:noProof/>
                <w:webHidden/>
              </w:rPr>
              <w:fldChar w:fldCharType="begin"/>
            </w:r>
            <w:r w:rsidR="00F90C99">
              <w:rPr>
                <w:noProof/>
                <w:webHidden/>
              </w:rPr>
              <w:instrText xml:space="preserve"> PAGEREF _Toc530735468 \h </w:instrText>
            </w:r>
            <w:r w:rsidR="00F90C99">
              <w:rPr>
                <w:noProof/>
                <w:webHidden/>
              </w:rPr>
            </w:r>
            <w:r w:rsidR="00F90C99">
              <w:rPr>
                <w:noProof/>
                <w:webHidden/>
              </w:rPr>
              <w:fldChar w:fldCharType="separate"/>
            </w:r>
            <w:r>
              <w:rPr>
                <w:noProof/>
                <w:webHidden/>
              </w:rPr>
              <w:t>13</w:t>
            </w:r>
            <w:r w:rsidR="00F90C99">
              <w:rPr>
                <w:noProof/>
                <w:webHidden/>
              </w:rPr>
              <w:fldChar w:fldCharType="end"/>
            </w:r>
          </w:hyperlink>
        </w:p>
        <w:p w14:paraId="48F957E5" w14:textId="2FD788E7" w:rsidR="00F90C99" w:rsidRDefault="00620F33">
          <w:pPr>
            <w:pStyle w:val="Inhopg3"/>
            <w:rPr>
              <w:rFonts w:asciiTheme="minorHAnsi" w:eastAsiaTheme="minorEastAsia" w:hAnsiTheme="minorHAnsi" w:cstheme="minorBidi"/>
              <w:noProof/>
              <w:sz w:val="22"/>
              <w:szCs w:val="22"/>
              <w:lang w:eastAsia="nl-NL"/>
            </w:rPr>
          </w:pPr>
          <w:hyperlink w:anchor="_Toc530735469" w:history="1">
            <w:r w:rsidR="00F90C99" w:rsidRPr="008533D0">
              <w:rPr>
                <w:rStyle w:val="Hyperlink"/>
                <w:noProof/>
                <w14:scene3d>
                  <w14:camera w14:prst="orthographicFront"/>
                  <w14:lightRig w14:rig="threePt" w14:dir="t">
                    <w14:rot w14:lat="0" w14:lon="0" w14:rev="0"/>
                  </w14:lightRig>
                </w14:scene3d>
              </w:rPr>
              <w:t>2.3.2</w:t>
            </w:r>
            <w:r w:rsidR="00F90C99">
              <w:rPr>
                <w:rFonts w:asciiTheme="minorHAnsi" w:eastAsiaTheme="minorEastAsia" w:hAnsiTheme="minorHAnsi" w:cstheme="minorBidi"/>
                <w:noProof/>
                <w:sz w:val="22"/>
                <w:szCs w:val="22"/>
                <w:lang w:eastAsia="nl-NL"/>
              </w:rPr>
              <w:tab/>
            </w:r>
            <w:r w:rsidR="00F90C99" w:rsidRPr="008533D0">
              <w:rPr>
                <w:rStyle w:val="Hyperlink"/>
                <w:noProof/>
              </w:rPr>
              <w:t>Randvoorwaarden</w:t>
            </w:r>
            <w:r w:rsidR="00F90C99">
              <w:rPr>
                <w:noProof/>
                <w:webHidden/>
              </w:rPr>
              <w:tab/>
            </w:r>
            <w:r w:rsidR="00F90C99">
              <w:rPr>
                <w:noProof/>
                <w:webHidden/>
              </w:rPr>
              <w:fldChar w:fldCharType="begin"/>
            </w:r>
            <w:r w:rsidR="00F90C99">
              <w:rPr>
                <w:noProof/>
                <w:webHidden/>
              </w:rPr>
              <w:instrText xml:space="preserve"> PAGEREF _Toc530735469 \h </w:instrText>
            </w:r>
            <w:r w:rsidR="00F90C99">
              <w:rPr>
                <w:noProof/>
                <w:webHidden/>
              </w:rPr>
            </w:r>
            <w:r w:rsidR="00F90C99">
              <w:rPr>
                <w:noProof/>
                <w:webHidden/>
              </w:rPr>
              <w:fldChar w:fldCharType="separate"/>
            </w:r>
            <w:r>
              <w:rPr>
                <w:noProof/>
                <w:webHidden/>
              </w:rPr>
              <w:t>14</w:t>
            </w:r>
            <w:r w:rsidR="00F90C99">
              <w:rPr>
                <w:noProof/>
                <w:webHidden/>
              </w:rPr>
              <w:fldChar w:fldCharType="end"/>
            </w:r>
          </w:hyperlink>
        </w:p>
        <w:p w14:paraId="20ADD338" w14:textId="2E85E938" w:rsidR="00F90C99" w:rsidRDefault="00620F33">
          <w:pPr>
            <w:pStyle w:val="Inhopg3"/>
            <w:rPr>
              <w:rFonts w:asciiTheme="minorHAnsi" w:eastAsiaTheme="minorEastAsia" w:hAnsiTheme="minorHAnsi" w:cstheme="minorBidi"/>
              <w:noProof/>
              <w:sz w:val="22"/>
              <w:szCs w:val="22"/>
              <w:lang w:eastAsia="nl-NL"/>
            </w:rPr>
          </w:pPr>
          <w:hyperlink w:anchor="_Toc530735470" w:history="1">
            <w:r w:rsidR="00F90C99" w:rsidRPr="008533D0">
              <w:rPr>
                <w:rStyle w:val="Hyperlink"/>
                <w:noProof/>
                <w14:scene3d>
                  <w14:camera w14:prst="orthographicFront"/>
                  <w14:lightRig w14:rig="threePt" w14:dir="t">
                    <w14:rot w14:lat="0" w14:lon="0" w14:rev="0"/>
                  </w14:lightRig>
                </w14:scene3d>
              </w:rPr>
              <w:t>2.3.3</w:t>
            </w:r>
            <w:r w:rsidR="00F90C99">
              <w:rPr>
                <w:rFonts w:asciiTheme="minorHAnsi" w:eastAsiaTheme="minorEastAsia" w:hAnsiTheme="minorHAnsi" w:cstheme="minorBidi"/>
                <w:noProof/>
                <w:sz w:val="22"/>
                <w:szCs w:val="22"/>
                <w:lang w:eastAsia="nl-NL"/>
              </w:rPr>
              <w:tab/>
            </w:r>
            <w:r w:rsidR="00F90C99" w:rsidRPr="008533D0">
              <w:rPr>
                <w:rStyle w:val="Hyperlink"/>
                <w:noProof/>
              </w:rPr>
              <w:t>Ambities</w:t>
            </w:r>
            <w:r w:rsidR="00F90C99">
              <w:rPr>
                <w:noProof/>
                <w:webHidden/>
              </w:rPr>
              <w:tab/>
            </w:r>
            <w:r w:rsidR="00F90C99">
              <w:rPr>
                <w:noProof/>
                <w:webHidden/>
              </w:rPr>
              <w:fldChar w:fldCharType="begin"/>
            </w:r>
            <w:r w:rsidR="00F90C99">
              <w:rPr>
                <w:noProof/>
                <w:webHidden/>
              </w:rPr>
              <w:instrText xml:space="preserve"> PAGEREF _Toc530735470 \h </w:instrText>
            </w:r>
            <w:r w:rsidR="00F90C99">
              <w:rPr>
                <w:noProof/>
                <w:webHidden/>
              </w:rPr>
            </w:r>
            <w:r w:rsidR="00F90C99">
              <w:rPr>
                <w:noProof/>
                <w:webHidden/>
              </w:rPr>
              <w:fldChar w:fldCharType="separate"/>
            </w:r>
            <w:r>
              <w:rPr>
                <w:noProof/>
                <w:webHidden/>
              </w:rPr>
              <w:t>14</w:t>
            </w:r>
            <w:r w:rsidR="00F90C99">
              <w:rPr>
                <w:noProof/>
                <w:webHidden/>
              </w:rPr>
              <w:fldChar w:fldCharType="end"/>
            </w:r>
          </w:hyperlink>
        </w:p>
        <w:p w14:paraId="478CDBD1" w14:textId="527EE6E3" w:rsidR="00F90C99" w:rsidRDefault="00620F33">
          <w:pPr>
            <w:pStyle w:val="Inhopg3"/>
            <w:rPr>
              <w:rFonts w:asciiTheme="minorHAnsi" w:eastAsiaTheme="minorEastAsia" w:hAnsiTheme="minorHAnsi" w:cstheme="minorBidi"/>
              <w:noProof/>
              <w:sz w:val="22"/>
              <w:szCs w:val="22"/>
              <w:lang w:eastAsia="nl-NL"/>
            </w:rPr>
          </w:pPr>
          <w:hyperlink w:anchor="_Toc530735471" w:history="1">
            <w:r w:rsidR="00F90C99" w:rsidRPr="008533D0">
              <w:rPr>
                <w:rStyle w:val="Hyperlink"/>
                <w:noProof/>
                <w14:scene3d>
                  <w14:camera w14:prst="orthographicFront"/>
                  <w14:lightRig w14:rig="threePt" w14:dir="t">
                    <w14:rot w14:lat="0" w14:lon="0" w14:rev="0"/>
                  </w14:lightRig>
                </w14:scene3d>
              </w:rPr>
              <w:t>2.3.4</w:t>
            </w:r>
            <w:r w:rsidR="00F90C99">
              <w:rPr>
                <w:rFonts w:asciiTheme="minorHAnsi" w:eastAsiaTheme="minorEastAsia" w:hAnsiTheme="minorHAnsi" w:cstheme="minorBidi"/>
                <w:noProof/>
                <w:sz w:val="22"/>
                <w:szCs w:val="22"/>
                <w:lang w:eastAsia="nl-NL"/>
              </w:rPr>
              <w:tab/>
            </w:r>
            <w:r w:rsidR="00F90C99" w:rsidRPr="008533D0">
              <w:rPr>
                <w:rStyle w:val="Hyperlink"/>
                <w:noProof/>
              </w:rPr>
              <w:t>Samenwerking</w:t>
            </w:r>
            <w:r w:rsidR="00F90C99">
              <w:rPr>
                <w:noProof/>
                <w:webHidden/>
              </w:rPr>
              <w:tab/>
            </w:r>
            <w:r w:rsidR="00F90C99">
              <w:rPr>
                <w:noProof/>
                <w:webHidden/>
              </w:rPr>
              <w:fldChar w:fldCharType="begin"/>
            </w:r>
            <w:r w:rsidR="00F90C99">
              <w:rPr>
                <w:noProof/>
                <w:webHidden/>
              </w:rPr>
              <w:instrText xml:space="preserve"> PAGEREF _Toc530735471 \h </w:instrText>
            </w:r>
            <w:r w:rsidR="00F90C99">
              <w:rPr>
                <w:noProof/>
                <w:webHidden/>
              </w:rPr>
            </w:r>
            <w:r w:rsidR="00F90C99">
              <w:rPr>
                <w:noProof/>
                <w:webHidden/>
              </w:rPr>
              <w:fldChar w:fldCharType="separate"/>
            </w:r>
            <w:r>
              <w:rPr>
                <w:noProof/>
                <w:webHidden/>
              </w:rPr>
              <w:t>16</w:t>
            </w:r>
            <w:r w:rsidR="00F90C99">
              <w:rPr>
                <w:noProof/>
                <w:webHidden/>
              </w:rPr>
              <w:fldChar w:fldCharType="end"/>
            </w:r>
          </w:hyperlink>
        </w:p>
        <w:p w14:paraId="01D9BDEA" w14:textId="7EDD0581" w:rsidR="00F90C99" w:rsidRDefault="00620F33">
          <w:pPr>
            <w:pStyle w:val="Inhopg1"/>
            <w:rPr>
              <w:rFonts w:asciiTheme="minorHAnsi" w:hAnsiTheme="minorHAnsi"/>
              <w:b w:val="0"/>
              <w:bCs w:val="0"/>
            </w:rPr>
          </w:pPr>
          <w:hyperlink w:anchor="_Toc530735472" w:history="1">
            <w:r w:rsidR="00F90C99" w:rsidRPr="008533D0">
              <w:rPr>
                <w:rStyle w:val="Hyperlink"/>
              </w:rPr>
              <w:t>3.</w:t>
            </w:r>
            <w:r w:rsidR="00F90C99">
              <w:rPr>
                <w:rFonts w:asciiTheme="minorHAnsi" w:hAnsiTheme="minorHAnsi"/>
                <w:b w:val="0"/>
                <w:bCs w:val="0"/>
              </w:rPr>
              <w:tab/>
            </w:r>
            <w:r w:rsidR="00F90C99" w:rsidRPr="008533D0">
              <w:rPr>
                <w:rStyle w:val="Hyperlink"/>
              </w:rPr>
              <w:t>Aanbestedingsprocedure</w:t>
            </w:r>
            <w:r w:rsidR="00F90C99">
              <w:rPr>
                <w:webHidden/>
              </w:rPr>
              <w:tab/>
            </w:r>
            <w:r w:rsidR="00F90C99">
              <w:rPr>
                <w:webHidden/>
              </w:rPr>
              <w:fldChar w:fldCharType="begin"/>
            </w:r>
            <w:r w:rsidR="00F90C99">
              <w:rPr>
                <w:webHidden/>
              </w:rPr>
              <w:instrText xml:space="preserve"> PAGEREF _Toc530735472 \h </w:instrText>
            </w:r>
            <w:r w:rsidR="00F90C99">
              <w:rPr>
                <w:webHidden/>
              </w:rPr>
            </w:r>
            <w:r w:rsidR="00F90C99">
              <w:rPr>
                <w:webHidden/>
              </w:rPr>
              <w:fldChar w:fldCharType="separate"/>
            </w:r>
            <w:r>
              <w:rPr>
                <w:webHidden/>
              </w:rPr>
              <w:t>18</w:t>
            </w:r>
            <w:r w:rsidR="00F90C99">
              <w:rPr>
                <w:webHidden/>
              </w:rPr>
              <w:fldChar w:fldCharType="end"/>
            </w:r>
          </w:hyperlink>
        </w:p>
        <w:p w14:paraId="19577D72" w14:textId="46E81D70" w:rsidR="00F90C99" w:rsidRDefault="00620F33">
          <w:pPr>
            <w:pStyle w:val="Inhopg2"/>
            <w:rPr>
              <w:rFonts w:asciiTheme="minorHAnsi" w:eastAsiaTheme="minorEastAsia" w:hAnsiTheme="minorHAnsi" w:cstheme="minorBidi"/>
              <w:sz w:val="22"/>
              <w:szCs w:val="22"/>
              <w:lang w:eastAsia="nl-NL"/>
            </w:rPr>
          </w:pPr>
          <w:hyperlink w:anchor="_Toc530735473" w:history="1">
            <w:r w:rsidR="00F90C99" w:rsidRPr="008533D0">
              <w:rPr>
                <w:rStyle w:val="Hyperlink"/>
              </w:rPr>
              <w:t>3.1</w:t>
            </w:r>
            <w:r w:rsidR="00F90C99">
              <w:rPr>
                <w:rFonts w:asciiTheme="minorHAnsi" w:eastAsiaTheme="minorEastAsia" w:hAnsiTheme="minorHAnsi" w:cstheme="minorBidi"/>
                <w:sz w:val="22"/>
                <w:szCs w:val="22"/>
                <w:lang w:eastAsia="nl-NL"/>
              </w:rPr>
              <w:tab/>
            </w:r>
            <w:r w:rsidR="00F90C99" w:rsidRPr="008533D0">
              <w:rPr>
                <w:rStyle w:val="Hyperlink"/>
              </w:rPr>
              <w:t>Selectiefase en gunningcriteria (EMVI)</w:t>
            </w:r>
            <w:r w:rsidR="00F90C99">
              <w:rPr>
                <w:webHidden/>
              </w:rPr>
              <w:tab/>
            </w:r>
            <w:r w:rsidR="00F90C99">
              <w:rPr>
                <w:webHidden/>
              </w:rPr>
              <w:fldChar w:fldCharType="begin"/>
            </w:r>
            <w:r w:rsidR="00F90C99">
              <w:rPr>
                <w:webHidden/>
              </w:rPr>
              <w:instrText xml:space="preserve"> PAGEREF _Toc530735473 \h </w:instrText>
            </w:r>
            <w:r w:rsidR="00F90C99">
              <w:rPr>
                <w:webHidden/>
              </w:rPr>
            </w:r>
            <w:r w:rsidR="00F90C99">
              <w:rPr>
                <w:webHidden/>
              </w:rPr>
              <w:fldChar w:fldCharType="separate"/>
            </w:r>
            <w:r>
              <w:rPr>
                <w:webHidden/>
              </w:rPr>
              <w:t>18</w:t>
            </w:r>
            <w:r w:rsidR="00F90C99">
              <w:rPr>
                <w:webHidden/>
              </w:rPr>
              <w:fldChar w:fldCharType="end"/>
            </w:r>
          </w:hyperlink>
        </w:p>
        <w:p w14:paraId="4C74442D" w14:textId="0864D0EC" w:rsidR="00F90C99" w:rsidRDefault="00620F33">
          <w:pPr>
            <w:pStyle w:val="Inhopg2"/>
            <w:rPr>
              <w:rFonts w:asciiTheme="minorHAnsi" w:eastAsiaTheme="minorEastAsia" w:hAnsiTheme="minorHAnsi" w:cstheme="minorBidi"/>
              <w:sz w:val="22"/>
              <w:szCs w:val="22"/>
              <w:lang w:eastAsia="nl-NL"/>
            </w:rPr>
          </w:pPr>
          <w:hyperlink w:anchor="_Toc530735474" w:history="1">
            <w:r w:rsidR="00F90C99" w:rsidRPr="008533D0">
              <w:rPr>
                <w:rStyle w:val="Hyperlink"/>
              </w:rPr>
              <w:t>3.2</w:t>
            </w:r>
            <w:r w:rsidR="00F90C99">
              <w:rPr>
                <w:rFonts w:asciiTheme="minorHAnsi" w:eastAsiaTheme="minorEastAsia" w:hAnsiTheme="minorHAnsi" w:cstheme="minorBidi"/>
                <w:sz w:val="22"/>
                <w:szCs w:val="22"/>
                <w:lang w:eastAsia="nl-NL"/>
              </w:rPr>
              <w:tab/>
            </w:r>
            <w:r w:rsidR="00F90C99" w:rsidRPr="008533D0">
              <w:rPr>
                <w:rStyle w:val="Hyperlink"/>
              </w:rPr>
              <w:t>Correspondentie</w:t>
            </w:r>
            <w:r w:rsidR="00F90C99">
              <w:rPr>
                <w:webHidden/>
              </w:rPr>
              <w:tab/>
            </w:r>
            <w:r w:rsidR="00F90C99">
              <w:rPr>
                <w:webHidden/>
              </w:rPr>
              <w:fldChar w:fldCharType="begin"/>
            </w:r>
            <w:r w:rsidR="00F90C99">
              <w:rPr>
                <w:webHidden/>
              </w:rPr>
              <w:instrText xml:space="preserve"> PAGEREF _Toc530735474 \h </w:instrText>
            </w:r>
            <w:r w:rsidR="00F90C99">
              <w:rPr>
                <w:webHidden/>
              </w:rPr>
            </w:r>
            <w:r w:rsidR="00F90C99">
              <w:rPr>
                <w:webHidden/>
              </w:rPr>
              <w:fldChar w:fldCharType="separate"/>
            </w:r>
            <w:r>
              <w:rPr>
                <w:webHidden/>
              </w:rPr>
              <w:t>19</w:t>
            </w:r>
            <w:r w:rsidR="00F90C99">
              <w:rPr>
                <w:webHidden/>
              </w:rPr>
              <w:fldChar w:fldCharType="end"/>
            </w:r>
          </w:hyperlink>
        </w:p>
        <w:p w14:paraId="236840F3" w14:textId="542436A4" w:rsidR="00F90C99" w:rsidRDefault="00620F33">
          <w:pPr>
            <w:pStyle w:val="Inhopg2"/>
            <w:rPr>
              <w:rFonts w:asciiTheme="minorHAnsi" w:eastAsiaTheme="minorEastAsia" w:hAnsiTheme="minorHAnsi" w:cstheme="minorBidi"/>
              <w:sz w:val="22"/>
              <w:szCs w:val="22"/>
              <w:lang w:eastAsia="nl-NL"/>
            </w:rPr>
          </w:pPr>
          <w:hyperlink w:anchor="_Toc530735475" w:history="1">
            <w:r w:rsidR="00F90C99" w:rsidRPr="008533D0">
              <w:rPr>
                <w:rStyle w:val="Hyperlink"/>
              </w:rPr>
              <w:t>3.3</w:t>
            </w:r>
            <w:r w:rsidR="00F90C99">
              <w:rPr>
                <w:rFonts w:asciiTheme="minorHAnsi" w:eastAsiaTheme="minorEastAsia" w:hAnsiTheme="minorHAnsi" w:cstheme="minorBidi"/>
                <w:sz w:val="22"/>
                <w:szCs w:val="22"/>
                <w:lang w:eastAsia="nl-NL"/>
              </w:rPr>
              <w:tab/>
            </w:r>
            <w:r w:rsidR="00F90C99" w:rsidRPr="008533D0">
              <w:rPr>
                <w:rStyle w:val="Hyperlink"/>
              </w:rPr>
              <w:t>Planning Aanbestedingsprocedure</w:t>
            </w:r>
            <w:r w:rsidR="00F90C99">
              <w:rPr>
                <w:webHidden/>
              </w:rPr>
              <w:tab/>
            </w:r>
            <w:r w:rsidR="00F90C99">
              <w:rPr>
                <w:webHidden/>
              </w:rPr>
              <w:fldChar w:fldCharType="begin"/>
            </w:r>
            <w:r w:rsidR="00F90C99">
              <w:rPr>
                <w:webHidden/>
              </w:rPr>
              <w:instrText xml:space="preserve"> PAGEREF _Toc530735475 \h </w:instrText>
            </w:r>
            <w:r w:rsidR="00F90C99">
              <w:rPr>
                <w:webHidden/>
              </w:rPr>
            </w:r>
            <w:r w:rsidR="00F90C99">
              <w:rPr>
                <w:webHidden/>
              </w:rPr>
              <w:fldChar w:fldCharType="separate"/>
            </w:r>
            <w:r>
              <w:rPr>
                <w:webHidden/>
              </w:rPr>
              <w:t>19</w:t>
            </w:r>
            <w:r w:rsidR="00F90C99">
              <w:rPr>
                <w:webHidden/>
              </w:rPr>
              <w:fldChar w:fldCharType="end"/>
            </w:r>
          </w:hyperlink>
        </w:p>
        <w:p w14:paraId="71907281" w14:textId="1C217A31" w:rsidR="00F90C99" w:rsidRDefault="00620F33">
          <w:pPr>
            <w:pStyle w:val="Inhopg2"/>
            <w:rPr>
              <w:rFonts w:asciiTheme="minorHAnsi" w:eastAsiaTheme="minorEastAsia" w:hAnsiTheme="minorHAnsi" w:cstheme="minorBidi"/>
              <w:sz w:val="22"/>
              <w:szCs w:val="22"/>
              <w:lang w:eastAsia="nl-NL"/>
            </w:rPr>
          </w:pPr>
          <w:hyperlink w:anchor="_Toc530735476" w:history="1">
            <w:r w:rsidR="00F90C99" w:rsidRPr="008533D0">
              <w:rPr>
                <w:rStyle w:val="Hyperlink"/>
              </w:rPr>
              <w:t>3.4</w:t>
            </w:r>
            <w:r w:rsidR="00F90C99">
              <w:rPr>
                <w:rFonts w:asciiTheme="minorHAnsi" w:eastAsiaTheme="minorEastAsia" w:hAnsiTheme="minorHAnsi" w:cstheme="minorBidi"/>
                <w:sz w:val="22"/>
                <w:szCs w:val="22"/>
                <w:lang w:eastAsia="nl-NL"/>
              </w:rPr>
              <w:tab/>
            </w:r>
            <w:r w:rsidR="00F90C99" w:rsidRPr="008533D0">
              <w:rPr>
                <w:rStyle w:val="Hyperlink"/>
              </w:rPr>
              <w:t>Nadere inlichtingen ten behoeve van de selectie</w:t>
            </w:r>
            <w:r w:rsidR="00F90C99">
              <w:rPr>
                <w:webHidden/>
              </w:rPr>
              <w:tab/>
            </w:r>
            <w:r w:rsidR="00F90C99">
              <w:rPr>
                <w:webHidden/>
              </w:rPr>
              <w:fldChar w:fldCharType="begin"/>
            </w:r>
            <w:r w:rsidR="00F90C99">
              <w:rPr>
                <w:webHidden/>
              </w:rPr>
              <w:instrText xml:space="preserve"> PAGEREF _Toc530735476 \h </w:instrText>
            </w:r>
            <w:r w:rsidR="00F90C99">
              <w:rPr>
                <w:webHidden/>
              </w:rPr>
            </w:r>
            <w:r w:rsidR="00F90C99">
              <w:rPr>
                <w:webHidden/>
              </w:rPr>
              <w:fldChar w:fldCharType="separate"/>
            </w:r>
            <w:r>
              <w:rPr>
                <w:webHidden/>
              </w:rPr>
              <w:t>20</w:t>
            </w:r>
            <w:r w:rsidR="00F90C99">
              <w:rPr>
                <w:webHidden/>
              </w:rPr>
              <w:fldChar w:fldCharType="end"/>
            </w:r>
          </w:hyperlink>
        </w:p>
        <w:p w14:paraId="4D85C2F6" w14:textId="41617BAD" w:rsidR="00F90C99" w:rsidRDefault="00620F33">
          <w:pPr>
            <w:pStyle w:val="Inhopg2"/>
            <w:rPr>
              <w:rFonts w:asciiTheme="minorHAnsi" w:eastAsiaTheme="minorEastAsia" w:hAnsiTheme="minorHAnsi" w:cstheme="minorBidi"/>
              <w:sz w:val="22"/>
              <w:szCs w:val="22"/>
              <w:lang w:eastAsia="nl-NL"/>
            </w:rPr>
          </w:pPr>
          <w:hyperlink w:anchor="_Toc530735477" w:history="1">
            <w:r w:rsidR="00F90C99" w:rsidRPr="008533D0">
              <w:rPr>
                <w:rStyle w:val="Hyperlink"/>
              </w:rPr>
              <w:t>3.5</w:t>
            </w:r>
            <w:r w:rsidR="00F90C99">
              <w:rPr>
                <w:rFonts w:asciiTheme="minorHAnsi" w:eastAsiaTheme="minorEastAsia" w:hAnsiTheme="minorHAnsi" w:cstheme="minorBidi"/>
                <w:sz w:val="22"/>
                <w:szCs w:val="22"/>
                <w:lang w:eastAsia="nl-NL"/>
              </w:rPr>
              <w:tab/>
            </w:r>
            <w:r w:rsidR="00F90C99" w:rsidRPr="008533D0">
              <w:rPr>
                <w:rStyle w:val="Hyperlink"/>
              </w:rPr>
              <w:t>Belangenverstrengeling</w:t>
            </w:r>
            <w:r w:rsidR="00F90C99">
              <w:rPr>
                <w:webHidden/>
              </w:rPr>
              <w:tab/>
            </w:r>
            <w:r w:rsidR="00F90C99">
              <w:rPr>
                <w:webHidden/>
              </w:rPr>
              <w:fldChar w:fldCharType="begin"/>
            </w:r>
            <w:r w:rsidR="00F90C99">
              <w:rPr>
                <w:webHidden/>
              </w:rPr>
              <w:instrText xml:space="preserve"> PAGEREF _Toc530735477 \h </w:instrText>
            </w:r>
            <w:r w:rsidR="00F90C99">
              <w:rPr>
                <w:webHidden/>
              </w:rPr>
            </w:r>
            <w:r w:rsidR="00F90C99">
              <w:rPr>
                <w:webHidden/>
              </w:rPr>
              <w:fldChar w:fldCharType="separate"/>
            </w:r>
            <w:r>
              <w:rPr>
                <w:webHidden/>
              </w:rPr>
              <w:t>20</w:t>
            </w:r>
            <w:r w:rsidR="00F90C99">
              <w:rPr>
                <w:webHidden/>
              </w:rPr>
              <w:fldChar w:fldCharType="end"/>
            </w:r>
          </w:hyperlink>
        </w:p>
        <w:p w14:paraId="1F953A33" w14:textId="4C80CC88" w:rsidR="00F90C99" w:rsidRDefault="00620F33">
          <w:pPr>
            <w:pStyle w:val="Inhopg2"/>
            <w:rPr>
              <w:rFonts w:asciiTheme="minorHAnsi" w:eastAsiaTheme="minorEastAsia" w:hAnsiTheme="minorHAnsi" w:cstheme="minorBidi"/>
              <w:sz w:val="22"/>
              <w:szCs w:val="22"/>
              <w:lang w:eastAsia="nl-NL"/>
            </w:rPr>
          </w:pPr>
          <w:hyperlink w:anchor="_Toc530735478" w:history="1">
            <w:r w:rsidR="00F90C99" w:rsidRPr="008533D0">
              <w:rPr>
                <w:rStyle w:val="Hyperlink"/>
              </w:rPr>
              <w:t>3.6</w:t>
            </w:r>
            <w:r w:rsidR="00F90C99">
              <w:rPr>
                <w:rFonts w:asciiTheme="minorHAnsi" w:eastAsiaTheme="minorEastAsia" w:hAnsiTheme="minorHAnsi" w:cstheme="minorBidi"/>
                <w:sz w:val="22"/>
                <w:szCs w:val="22"/>
                <w:lang w:eastAsia="nl-NL"/>
              </w:rPr>
              <w:tab/>
            </w:r>
            <w:r w:rsidR="00F90C99" w:rsidRPr="008533D0">
              <w:rPr>
                <w:rStyle w:val="Hyperlink"/>
              </w:rPr>
              <w:t>Mededingingswet</w:t>
            </w:r>
            <w:r w:rsidR="00F90C99">
              <w:rPr>
                <w:webHidden/>
              </w:rPr>
              <w:tab/>
            </w:r>
            <w:r w:rsidR="00F90C99">
              <w:rPr>
                <w:webHidden/>
              </w:rPr>
              <w:fldChar w:fldCharType="begin"/>
            </w:r>
            <w:r w:rsidR="00F90C99">
              <w:rPr>
                <w:webHidden/>
              </w:rPr>
              <w:instrText xml:space="preserve"> PAGEREF _Toc530735478 \h </w:instrText>
            </w:r>
            <w:r w:rsidR="00F90C99">
              <w:rPr>
                <w:webHidden/>
              </w:rPr>
            </w:r>
            <w:r w:rsidR="00F90C99">
              <w:rPr>
                <w:webHidden/>
              </w:rPr>
              <w:fldChar w:fldCharType="separate"/>
            </w:r>
            <w:r>
              <w:rPr>
                <w:webHidden/>
              </w:rPr>
              <w:t>20</w:t>
            </w:r>
            <w:r w:rsidR="00F90C99">
              <w:rPr>
                <w:webHidden/>
              </w:rPr>
              <w:fldChar w:fldCharType="end"/>
            </w:r>
          </w:hyperlink>
        </w:p>
        <w:p w14:paraId="3AE68068" w14:textId="404DC191" w:rsidR="00F90C99" w:rsidRDefault="00620F33">
          <w:pPr>
            <w:pStyle w:val="Inhopg2"/>
            <w:rPr>
              <w:rFonts w:asciiTheme="minorHAnsi" w:eastAsiaTheme="minorEastAsia" w:hAnsiTheme="minorHAnsi" w:cstheme="minorBidi"/>
              <w:sz w:val="22"/>
              <w:szCs w:val="22"/>
              <w:lang w:eastAsia="nl-NL"/>
            </w:rPr>
          </w:pPr>
          <w:hyperlink w:anchor="_Toc530735479" w:history="1">
            <w:r w:rsidR="00F90C99" w:rsidRPr="008533D0">
              <w:rPr>
                <w:rStyle w:val="Hyperlink"/>
              </w:rPr>
              <w:t>3.7</w:t>
            </w:r>
            <w:r w:rsidR="00F90C99">
              <w:rPr>
                <w:rFonts w:asciiTheme="minorHAnsi" w:eastAsiaTheme="minorEastAsia" w:hAnsiTheme="minorHAnsi" w:cstheme="minorBidi"/>
                <w:sz w:val="22"/>
                <w:szCs w:val="22"/>
                <w:lang w:eastAsia="nl-NL"/>
              </w:rPr>
              <w:tab/>
            </w:r>
            <w:r w:rsidR="00F90C99" w:rsidRPr="008533D0">
              <w:rPr>
                <w:rStyle w:val="Hyperlink"/>
              </w:rPr>
              <w:t>Tegemoetkoming kosten aanmelding</w:t>
            </w:r>
            <w:r w:rsidR="00F90C99">
              <w:rPr>
                <w:webHidden/>
              </w:rPr>
              <w:tab/>
            </w:r>
            <w:r w:rsidR="00F90C99">
              <w:rPr>
                <w:webHidden/>
              </w:rPr>
              <w:fldChar w:fldCharType="begin"/>
            </w:r>
            <w:r w:rsidR="00F90C99">
              <w:rPr>
                <w:webHidden/>
              </w:rPr>
              <w:instrText xml:space="preserve"> PAGEREF _Toc530735479 \h </w:instrText>
            </w:r>
            <w:r w:rsidR="00F90C99">
              <w:rPr>
                <w:webHidden/>
              </w:rPr>
            </w:r>
            <w:r w:rsidR="00F90C99">
              <w:rPr>
                <w:webHidden/>
              </w:rPr>
              <w:fldChar w:fldCharType="separate"/>
            </w:r>
            <w:r>
              <w:rPr>
                <w:webHidden/>
              </w:rPr>
              <w:t>21</w:t>
            </w:r>
            <w:r w:rsidR="00F90C99">
              <w:rPr>
                <w:webHidden/>
              </w:rPr>
              <w:fldChar w:fldCharType="end"/>
            </w:r>
          </w:hyperlink>
        </w:p>
        <w:p w14:paraId="37D8F35E" w14:textId="7E06718B" w:rsidR="00F90C99" w:rsidRDefault="00620F33">
          <w:pPr>
            <w:pStyle w:val="Inhopg2"/>
            <w:rPr>
              <w:rFonts w:asciiTheme="minorHAnsi" w:eastAsiaTheme="minorEastAsia" w:hAnsiTheme="minorHAnsi" w:cstheme="minorBidi"/>
              <w:sz w:val="22"/>
              <w:szCs w:val="22"/>
              <w:lang w:eastAsia="nl-NL"/>
            </w:rPr>
          </w:pPr>
          <w:hyperlink w:anchor="_Toc530735480" w:history="1">
            <w:r w:rsidR="00F90C99" w:rsidRPr="008533D0">
              <w:rPr>
                <w:rStyle w:val="Hyperlink"/>
              </w:rPr>
              <w:t>3.8</w:t>
            </w:r>
            <w:r w:rsidR="00F90C99">
              <w:rPr>
                <w:rFonts w:asciiTheme="minorHAnsi" w:eastAsiaTheme="minorEastAsia" w:hAnsiTheme="minorHAnsi" w:cstheme="minorBidi"/>
                <w:sz w:val="22"/>
                <w:szCs w:val="22"/>
                <w:lang w:eastAsia="nl-NL"/>
              </w:rPr>
              <w:tab/>
            </w:r>
            <w:r w:rsidR="00F90C99" w:rsidRPr="008533D0">
              <w:rPr>
                <w:rStyle w:val="Hyperlink"/>
              </w:rPr>
              <w:t>Tegenstrijdigheden</w:t>
            </w:r>
            <w:r w:rsidR="00F90C99">
              <w:rPr>
                <w:webHidden/>
              </w:rPr>
              <w:tab/>
            </w:r>
            <w:r w:rsidR="00F90C99">
              <w:rPr>
                <w:webHidden/>
              </w:rPr>
              <w:fldChar w:fldCharType="begin"/>
            </w:r>
            <w:r w:rsidR="00F90C99">
              <w:rPr>
                <w:webHidden/>
              </w:rPr>
              <w:instrText xml:space="preserve"> PAGEREF _Toc530735480 \h </w:instrText>
            </w:r>
            <w:r w:rsidR="00F90C99">
              <w:rPr>
                <w:webHidden/>
              </w:rPr>
            </w:r>
            <w:r w:rsidR="00F90C99">
              <w:rPr>
                <w:webHidden/>
              </w:rPr>
              <w:fldChar w:fldCharType="separate"/>
            </w:r>
            <w:r>
              <w:rPr>
                <w:webHidden/>
              </w:rPr>
              <w:t>21</w:t>
            </w:r>
            <w:r w:rsidR="00F90C99">
              <w:rPr>
                <w:webHidden/>
              </w:rPr>
              <w:fldChar w:fldCharType="end"/>
            </w:r>
          </w:hyperlink>
        </w:p>
        <w:p w14:paraId="18FD31F8" w14:textId="7C65FB4E" w:rsidR="00F90C99" w:rsidRDefault="00620F33">
          <w:pPr>
            <w:pStyle w:val="Inhopg2"/>
            <w:rPr>
              <w:rFonts w:asciiTheme="minorHAnsi" w:eastAsiaTheme="minorEastAsia" w:hAnsiTheme="minorHAnsi" w:cstheme="minorBidi"/>
              <w:sz w:val="22"/>
              <w:szCs w:val="22"/>
              <w:lang w:eastAsia="nl-NL"/>
            </w:rPr>
          </w:pPr>
          <w:hyperlink w:anchor="_Toc530735481" w:history="1">
            <w:r w:rsidR="00F90C99" w:rsidRPr="008533D0">
              <w:rPr>
                <w:rStyle w:val="Hyperlink"/>
              </w:rPr>
              <w:t>3.9</w:t>
            </w:r>
            <w:r w:rsidR="00F90C99">
              <w:rPr>
                <w:rFonts w:asciiTheme="minorHAnsi" w:eastAsiaTheme="minorEastAsia" w:hAnsiTheme="minorHAnsi" w:cstheme="minorBidi"/>
                <w:sz w:val="22"/>
                <w:szCs w:val="22"/>
                <w:lang w:eastAsia="nl-NL"/>
              </w:rPr>
              <w:tab/>
            </w:r>
            <w:r w:rsidR="00F90C99" w:rsidRPr="008533D0">
              <w:rPr>
                <w:rStyle w:val="Hyperlink"/>
              </w:rPr>
              <w:t>Bezwaartermijn selectiebeslissing</w:t>
            </w:r>
            <w:r w:rsidR="00F90C99">
              <w:rPr>
                <w:webHidden/>
              </w:rPr>
              <w:tab/>
            </w:r>
            <w:r w:rsidR="00F90C99">
              <w:rPr>
                <w:webHidden/>
              </w:rPr>
              <w:fldChar w:fldCharType="begin"/>
            </w:r>
            <w:r w:rsidR="00F90C99">
              <w:rPr>
                <w:webHidden/>
              </w:rPr>
              <w:instrText xml:space="preserve"> PAGEREF _Toc530735481 \h </w:instrText>
            </w:r>
            <w:r w:rsidR="00F90C99">
              <w:rPr>
                <w:webHidden/>
              </w:rPr>
            </w:r>
            <w:r w:rsidR="00F90C99">
              <w:rPr>
                <w:webHidden/>
              </w:rPr>
              <w:fldChar w:fldCharType="separate"/>
            </w:r>
            <w:r>
              <w:rPr>
                <w:webHidden/>
              </w:rPr>
              <w:t>21</w:t>
            </w:r>
            <w:r w:rsidR="00F90C99">
              <w:rPr>
                <w:webHidden/>
              </w:rPr>
              <w:fldChar w:fldCharType="end"/>
            </w:r>
          </w:hyperlink>
        </w:p>
        <w:p w14:paraId="4472C23F" w14:textId="56643C6E" w:rsidR="00F90C99" w:rsidRDefault="00620F33">
          <w:pPr>
            <w:pStyle w:val="Inhopg1"/>
            <w:rPr>
              <w:rFonts w:asciiTheme="minorHAnsi" w:hAnsiTheme="minorHAnsi"/>
              <w:b w:val="0"/>
              <w:bCs w:val="0"/>
            </w:rPr>
          </w:pPr>
          <w:hyperlink w:anchor="_Toc530735482" w:history="1">
            <w:r w:rsidR="00F90C99" w:rsidRPr="008533D0">
              <w:rPr>
                <w:rStyle w:val="Hyperlink"/>
              </w:rPr>
              <w:t>4.</w:t>
            </w:r>
            <w:r w:rsidR="00F90C99">
              <w:rPr>
                <w:rFonts w:asciiTheme="minorHAnsi" w:hAnsiTheme="minorHAnsi"/>
                <w:b w:val="0"/>
                <w:bCs w:val="0"/>
              </w:rPr>
              <w:tab/>
            </w:r>
            <w:r w:rsidR="00F90C99" w:rsidRPr="008533D0">
              <w:rPr>
                <w:rStyle w:val="Hyperlink"/>
              </w:rPr>
              <w:t>Uitsluitingsgronden en Knock-out eisen</w:t>
            </w:r>
            <w:r w:rsidR="00F90C99">
              <w:rPr>
                <w:webHidden/>
              </w:rPr>
              <w:tab/>
            </w:r>
            <w:r w:rsidR="00F90C99">
              <w:rPr>
                <w:webHidden/>
              </w:rPr>
              <w:fldChar w:fldCharType="begin"/>
            </w:r>
            <w:r w:rsidR="00F90C99">
              <w:rPr>
                <w:webHidden/>
              </w:rPr>
              <w:instrText xml:space="preserve"> PAGEREF _Toc530735482 \h </w:instrText>
            </w:r>
            <w:r w:rsidR="00F90C99">
              <w:rPr>
                <w:webHidden/>
              </w:rPr>
            </w:r>
            <w:r w:rsidR="00F90C99">
              <w:rPr>
                <w:webHidden/>
              </w:rPr>
              <w:fldChar w:fldCharType="separate"/>
            </w:r>
            <w:r>
              <w:rPr>
                <w:webHidden/>
              </w:rPr>
              <w:t>22</w:t>
            </w:r>
            <w:r w:rsidR="00F90C99">
              <w:rPr>
                <w:webHidden/>
              </w:rPr>
              <w:fldChar w:fldCharType="end"/>
            </w:r>
          </w:hyperlink>
        </w:p>
        <w:p w14:paraId="0192CBD9" w14:textId="6B676500" w:rsidR="00F90C99" w:rsidRDefault="00620F33">
          <w:pPr>
            <w:pStyle w:val="Inhopg2"/>
            <w:rPr>
              <w:rFonts w:asciiTheme="minorHAnsi" w:eastAsiaTheme="minorEastAsia" w:hAnsiTheme="minorHAnsi" w:cstheme="minorBidi"/>
              <w:sz w:val="22"/>
              <w:szCs w:val="22"/>
              <w:lang w:eastAsia="nl-NL"/>
            </w:rPr>
          </w:pPr>
          <w:hyperlink w:anchor="_Toc530735483" w:history="1">
            <w:r w:rsidR="00F90C99" w:rsidRPr="008533D0">
              <w:rPr>
                <w:rStyle w:val="Hyperlink"/>
              </w:rPr>
              <w:t>4.1</w:t>
            </w:r>
            <w:r w:rsidR="00F90C99">
              <w:rPr>
                <w:rFonts w:asciiTheme="minorHAnsi" w:eastAsiaTheme="minorEastAsia" w:hAnsiTheme="minorHAnsi" w:cstheme="minorBidi"/>
                <w:sz w:val="22"/>
                <w:szCs w:val="22"/>
                <w:lang w:eastAsia="nl-NL"/>
              </w:rPr>
              <w:tab/>
            </w:r>
            <w:r w:rsidR="00F90C99" w:rsidRPr="008533D0">
              <w:rPr>
                <w:rStyle w:val="Hyperlink"/>
              </w:rPr>
              <w:t>Uitsluitingsgronden</w:t>
            </w:r>
            <w:r w:rsidR="00F90C99">
              <w:rPr>
                <w:webHidden/>
              </w:rPr>
              <w:tab/>
            </w:r>
            <w:r w:rsidR="00F90C99">
              <w:rPr>
                <w:webHidden/>
              </w:rPr>
              <w:fldChar w:fldCharType="begin"/>
            </w:r>
            <w:r w:rsidR="00F90C99">
              <w:rPr>
                <w:webHidden/>
              </w:rPr>
              <w:instrText xml:space="preserve"> PAGEREF _Toc530735483 \h </w:instrText>
            </w:r>
            <w:r w:rsidR="00F90C99">
              <w:rPr>
                <w:webHidden/>
              </w:rPr>
            </w:r>
            <w:r w:rsidR="00F90C99">
              <w:rPr>
                <w:webHidden/>
              </w:rPr>
              <w:fldChar w:fldCharType="separate"/>
            </w:r>
            <w:r>
              <w:rPr>
                <w:webHidden/>
              </w:rPr>
              <w:t>22</w:t>
            </w:r>
            <w:r w:rsidR="00F90C99">
              <w:rPr>
                <w:webHidden/>
              </w:rPr>
              <w:fldChar w:fldCharType="end"/>
            </w:r>
          </w:hyperlink>
        </w:p>
        <w:p w14:paraId="77A2F8F4" w14:textId="5F6AC235" w:rsidR="00F90C99" w:rsidRDefault="00620F33">
          <w:pPr>
            <w:pStyle w:val="Inhopg2"/>
            <w:rPr>
              <w:rFonts w:asciiTheme="minorHAnsi" w:eastAsiaTheme="minorEastAsia" w:hAnsiTheme="minorHAnsi" w:cstheme="minorBidi"/>
              <w:sz w:val="22"/>
              <w:szCs w:val="22"/>
              <w:lang w:eastAsia="nl-NL"/>
            </w:rPr>
          </w:pPr>
          <w:hyperlink w:anchor="_Toc530735484" w:history="1">
            <w:r w:rsidR="00F90C99" w:rsidRPr="008533D0">
              <w:rPr>
                <w:rStyle w:val="Hyperlink"/>
              </w:rPr>
              <w:t>4.2</w:t>
            </w:r>
            <w:r w:rsidR="00F90C99">
              <w:rPr>
                <w:rFonts w:asciiTheme="minorHAnsi" w:eastAsiaTheme="minorEastAsia" w:hAnsiTheme="minorHAnsi" w:cstheme="minorBidi"/>
                <w:sz w:val="22"/>
                <w:szCs w:val="22"/>
                <w:lang w:eastAsia="nl-NL"/>
              </w:rPr>
              <w:tab/>
            </w:r>
            <w:r w:rsidR="00F90C99" w:rsidRPr="008533D0">
              <w:rPr>
                <w:rStyle w:val="Hyperlink"/>
              </w:rPr>
              <w:t>Knock-out eisen</w:t>
            </w:r>
            <w:r w:rsidR="00F90C99">
              <w:rPr>
                <w:webHidden/>
              </w:rPr>
              <w:tab/>
            </w:r>
            <w:r w:rsidR="00F90C99">
              <w:rPr>
                <w:webHidden/>
              </w:rPr>
              <w:fldChar w:fldCharType="begin"/>
            </w:r>
            <w:r w:rsidR="00F90C99">
              <w:rPr>
                <w:webHidden/>
              </w:rPr>
              <w:instrText xml:space="preserve"> PAGEREF _Toc530735484 \h </w:instrText>
            </w:r>
            <w:r w:rsidR="00F90C99">
              <w:rPr>
                <w:webHidden/>
              </w:rPr>
            </w:r>
            <w:r w:rsidR="00F90C99">
              <w:rPr>
                <w:webHidden/>
              </w:rPr>
              <w:fldChar w:fldCharType="separate"/>
            </w:r>
            <w:r>
              <w:rPr>
                <w:webHidden/>
              </w:rPr>
              <w:t>22</w:t>
            </w:r>
            <w:r w:rsidR="00F90C99">
              <w:rPr>
                <w:webHidden/>
              </w:rPr>
              <w:fldChar w:fldCharType="end"/>
            </w:r>
          </w:hyperlink>
        </w:p>
        <w:p w14:paraId="4235A087" w14:textId="052514DB" w:rsidR="00F90C99" w:rsidRDefault="00620F33">
          <w:pPr>
            <w:pStyle w:val="Inhopg3"/>
            <w:rPr>
              <w:rFonts w:asciiTheme="minorHAnsi" w:eastAsiaTheme="minorEastAsia" w:hAnsiTheme="minorHAnsi" w:cstheme="minorBidi"/>
              <w:noProof/>
              <w:sz w:val="22"/>
              <w:szCs w:val="22"/>
              <w:lang w:eastAsia="nl-NL"/>
            </w:rPr>
          </w:pPr>
          <w:hyperlink w:anchor="_Toc530735485" w:history="1">
            <w:r w:rsidR="00F90C99" w:rsidRPr="008533D0">
              <w:rPr>
                <w:rStyle w:val="Hyperlink"/>
                <w:noProof/>
                <w14:scene3d>
                  <w14:camera w14:prst="orthographicFront"/>
                  <w14:lightRig w14:rig="threePt" w14:dir="t">
                    <w14:rot w14:lat="0" w14:lon="0" w14:rev="0"/>
                  </w14:lightRig>
                </w14:scene3d>
              </w:rPr>
              <w:t>4.2.1</w:t>
            </w:r>
            <w:r w:rsidR="00F90C99">
              <w:rPr>
                <w:rFonts w:asciiTheme="minorHAnsi" w:eastAsiaTheme="minorEastAsia" w:hAnsiTheme="minorHAnsi" w:cstheme="minorBidi"/>
                <w:noProof/>
                <w:sz w:val="22"/>
                <w:szCs w:val="22"/>
                <w:lang w:eastAsia="nl-NL"/>
              </w:rPr>
              <w:tab/>
            </w:r>
            <w:r w:rsidR="00F90C99" w:rsidRPr="008533D0">
              <w:rPr>
                <w:rStyle w:val="Hyperlink"/>
                <w:noProof/>
              </w:rPr>
              <w:t>Wijze van aanmelding</w:t>
            </w:r>
            <w:r w:rsidR="00F90C99">
              <w:rPr>
                <w:noProof/>
                <w:webHidden/>
              </w:rPr>
              <w:tab/>
            </w:r>
            <w:r w:rsidR="00F90C99">
              <w:rPr>
                <w:noProof/>
                <w:webHidden/>
              </w:rPr>
              <w:fldChar w:fldCharType="begin"/>
            </w:r>
            <w:r w:rsidR="00F90C99">
              <w:rPr>
                <w:noProof/>
                <w:webHidden/>
              </w:rPr>
              <w:instrText xml:space="preserve"> PAGEREF _Toc530735485 \h </w:instrText>
            </w:r>
            <w:r w:rsidR="00F90C99">
              <w:rPr>
                <w:noProof/>
                <w:webHidden/>
              </w:rPr>
            </w:r>
            <w:r w:rsidR="00F90C99">
              <w:rPr>
                <w:noProof/>
                <w:webHidden/>
              </w:rPr>
              <w:fldChar w:fldCharType="separate"/>
            </w:r>
            <w:r>
              <w:rPr>
                <w:noProof/>
                <w:webHidden/>
              </w:rPr>
              <w:t>22</w:t>
            </w:r>
            <w:r w:rsidR="00F90C99">
              <w:rPr>
                <w:noProof/>
                <w:webHidden/>
              </w:rPr>
              <w:fldChar w:fldCharType="end"/>
            </w:r>
          </w:hyperlink>
        </w:p>
        <w:p w14:paraId="1E5C3209" w14:textId="1213B17F" w:rsidR="00F90C99" w:rsidRDefault="00620F33">
          <w:pPr>
            <w:pStyle w:val="Inhopg3"/>
            <w:rPr>
              <w:rFonts w:asciiTheme="minorHAnsi" w:eastAsiaTheme="minorEastAsia" w:hAnsiTheme="minorHAnsi" w:cstheme="minorBidi"/>
              <w:noProof/>
              <w:sz w:val="22"/>
              <w:szCs w:val="22"/>
              <w:lang w:eastAsia="nl-NL"/>
            </w:rPr>
          </w:pPr>
          <w:hyperlink w:anchor="_Toc530735486" w:history="1">
            <w:r w:rsidR="00F90C99" w:rsidRPr="008533D0">
              <w:rPr>
                <w:rStyle w:val="Hyperlink"/>
                <w:noProof/>
                <w14:scene3d>
                  <w14:camera w14:prst="orthographicFront"/>
                  <w14:lightRig w14:rig="threePt" w14:dir="t">
                    <w14:rot w14:lat="0" w14:lon="0" w14:rev="0"/>
                  </w14:lightRig>
                </w14:scene3d>
              </w:rPr>
              <w:t>4.2.2</w:t>
            </w:r>
            <w:r w:rsidR="00F90C99">
              <w:rPr>
                <w:rFonts w:asciiTheme="minorHAnsi" w:eastAsiaTheme="minorEastAsia" w:hAnsiTheme="minorHAnsi" w:cstheme="minorBidi"/>
                <w:noProof/>
                <w:sz w:val="22"/>
                <w:szCs w:val="22"/>
                <w:lang w:eastAsia="nl-NL"/>
              </w:rPr>
              <w:tab/>
            </w:r>
            <w:r w:rsidR="00F90C99" w:rsidRPr="008533D0">
              <w:rPr>
                <w:rStyle w:val="Hyperlink"/>
                <w:noProof/>
              </w:rPr>
              <w:t>Financiële draagkracht</w:t>
            </w:r>
            <w:r w:rsidR="00F90C99">
              <w:rPr>
                <w:noProof/>
                <w:webHidden/>
              </w:rPr>
              <w:tab/>
            </w:r>
            <w:r w:rsidR="00F90C99">
              <w:rPr>
                <w:noProof/>
                <w:webHidden/>
              </w:rPr>
              <w:fldChar w:fldCharType="begin"/>
            </w:r>
            <w:r w:rsidR="00F90C99">
              <w:rPr>
                <w:noProof/>
                <w:webHidden/>
              </w:rPr>
              <w:instrText xml:space="preserve"> PAGEREF _Toc530735486 \h </w:instrText>
            </w:r>
            <w:r w:rsidR="00F90C99">
              <w:rPr>
                <w:noProof/>
                <w:webHidden/>
              </w:rPr>
            </w:r>
            <w:r w:rsidR="00F90C99">
              <w:rPr>
                <w:noProof/>
                <w:webHidden/>
              </w:rPr>
              <w:fldChar w:fldCharType="separate"/>
            </w:r>
            <w:r>
              <w:rPr>
                <w:noProof/>
                <w:webHidden/>
              </w:rPr>
              <w:t>23</w:t>
            </w:r>
            <w:r w:rsidR="00F90C99">
              <w:rPr>
                <w:noProof/>
                <w:webHidden/>
              </w:rPr>
              <w:fldChar w:fldCharType="end"/>
            </w:r>
          </w:hyperlink>
        </w:p>
        <w:p w14:paraId="51F858B0" w14:textId="772E2E15" w:rsidR="00F90C99" w:rsidRDefault="00620F33">
          <w:pPr>
            <w:pStyle w:val="Inhopg3"/>
            <w:rPr>
              <w:rFonts w:asciiTheme="minorHAnsi" w:eastAsiaTheme="minorEastAsia" w:hAnsiTheme="minorHAnsi" w:cstheme="minorBidi"/>
              <w:noProof/>
              <w:sz w:val="22"/>
              <w:szCs w:val="22"/>
              <w:lang w:eastAsia="nl-NL"/>
            </w:rPr>
          </w:pPr>
          <w:hyperlink w:anchor="_Toc530735487" w:history="1">
            <w:r w:rsidR="00F90C99" w:rsidRPr="008533D0">
              <w:rPr>
                <w:rStyle w:val="Hyperlink"/>
                <w:noProof/>
                <w14:scene3d>
                  <w14:camera w14:prst="orthographicFront"/>
                  <w14:lightRig w14:rig="threePt" w14:dir="t">
                    <w14:rot w14:lat="0" w14:lon="0" w14:rev="0"/>
                  </w14:lightRig>
                </w14:scene3d>
              </w:rPr>
              <w:t>4.2.3</w:t>
            </w:r>
            <w:r w:rsidR="00F90C99">
              <w:rPr>
                <w:rFonts w:asciiTheme="minorHAnsi" w:eastAsiaTheme="minorEastAsia" w:hAnsiTheme="minorHAnsi" w:cstheme="minorBidi"/>
                <w:noProof/>
                <w:sz w:val="22"/>
                <w:szCs w:val="22"/>
                <w:lang w:eastAsia="nl-NL"/>
              </w:rPr>
              <w:tab/>
            </w:r>
            <w:r w:rsidR="00F90C99" w:rsidRPr="008533D0">
              <w:rPr>
                <w:rStyle w:val="Hyperlink"/>
                <w:noProof/>
              </w:rPr>
              <w:t>Technische bekwaamheid kerncompetentie</w:t>
            </w:r>
            <w:r w:rsidR="00F90C99">
              <w:rPr>
                <w:noProof/>
                <w:webHidden/>
              </w:rPr>
              <w:tab/>
            </w:r>
            <w:r w:rsidR="00F90C99">
              <w:rPr>
                <w:noProof/>
                <w:webHidden/>
              </w:rPr>
              <w:fldChar w:fldCharType="begin"/>
            </w:r>
            <w:r w:rsidR="00F90C99">
              <w:rPr>
                <w:noProof/>
                <w:webHidden/>
              </w:rPr>
              <w:instrText xml:space="preserve"> PAGEREF _Toc530735487 \h </w:instrText>
            </w:r>
            <w:r w:rsidR="00F90C99">
              <w:rPr>
                <w:noProof/>
                <w:webHidden/>
              </w:rPr>
            </w:r>
            <w:r w:rsidR="00F90C99">
              <w:rPr>
                <w:noProof/>
                <w:webHidden/>
              </w:rPr>
              <w:fldChar w:fldCharType="separate"/>
            </w:r>
            <w:r>
              <w:rPr>
                <w:noProof/>
                <w:webHidden/>
              </w:rPr>
              <w:t>24</w:t>
            </w:r>
            <w:r w:rsidR="00F90C99">
              <w:rPr>
                <w:noProof/>
                <w:webHidden/>
              </w:rPr>
              <w:fldChar w:fldCharType="end"/>
            </w:r>
          </w:hyperlink>
        </w:p>
        <w:p w14:paraId="3F6F3479" w14:textId="4FFD2BF0" w:rsidR="00F90C99" w:rsidRDefault="00620F33">
          <w:pPr>
            <w:pStyle w:val="Inhopg3"/>
            <w:rPr>
              <w:rFonts w:asciiTheme="minorHAnsi" w:eastAsiaTheme="minorEastAsia" w:hAnsiTheme="minorHAnsi" w:cstheme="minorBidi"/>
              <w:noProof/>
              <w:sz w:val="22"/>
              <w:szCs w:val="22"/>
              <w:lang w:eastAsia="nl-NL"/>
            </w:rPr>
          </w:pPr>
          <w:hyperlink w:anchor="_Toc530735488" w:history="1">
            <w:r w:rsidR="00F90C99" w:rsidRPr="008533D0">
              <w:rPr>
                <w:rStyle w:val="Hyperlink"/>
                <w:noProof/>
                <w14:scene3d>
                  <w14:camera w14:prst="orthographicFront"/>
                  <w14:lightRig w14:rig="threePt" w14:dir="t">
                    <w14:rot w14:lat="0" w14:lon="0" w14:rev="0"/>
                  </w14:lightRig>
                </w14:scene3d>
              </w:rPr>
              <w:t>4.2.4</w:t>
            </w:r>
            <w:r w:rsidR="00F90C99">
              <w:rPr>
                <w:rFonts w:asciiTheme="minorHAnsi" w:eastAsiaTheme="minorEastAsia" w:hAnsiTheme="minorHAnsi" w:cstheme="minorBidi"/>
                <w:noProof/>
                <w:sz w:val="22"/>
                <w:szCs w:val="22"/>
                <w:lang w:eastAsia="nl-NL"/>
              </w:rPr>
              <w:tab/>
            </w:r>
            <w:r w:rsidR="00F90C99" w:rsidRPr="008533D0">
              <w:rPr>
                <w:rStyle w:val="Hyperlink"/>
                <w:noProof/>
              </w:rPr>
              <w:t>Maatschappelijk Verantwoord Ondernemen</w:t>
            </w:r>
            <w:r w:rsidR="00F90C99">
              <w:rPr>
                <w:noProof/>
                <w:webHidden/>
              </w:rPr>
              <w:tab/>
            </w:r>
            <w:r w:rsidR="00F90C99">
              <w:rPr>
                <w:noProof/>
                <w:webHidden/>
              </w:rPr>
              <w:fldChar w:fldCharType="begin"/>
            </w:r>
            <w:r w:rsidR="00F90C99">
              <w:rPr>
                <w:noProof/>
                <w:webHidden/>
              </w:rPr>
              <w:instrText xml:space="preserve"> PAGEREF _Toc530735488 \h </w:instrText>
            </w:r>
            <w:r w:rsidR="00F90C99">
              <w:rPr>
                <w:noProof/>
                <w:webHidden/>
              </w:rPr>
            </w:r>
            <w:r w:rsidR="00F90C99">
              <w:rPr>
                <w:noProof/>
                <w:webHidden/>
              </w:rPr>
              <w:fldChar w:fldCharType="separate"/>
            </w:r>
            <w:r>
              <w:rPr>
                <w:noProof/>
                <w:webHidden/>
              </w:rPr>
              <w:t>26</w:t>
            </w:r>
            <w:r w:rsidR="00F90C99">
              <w:rPr>
                <w:noProof/>
                <w:webHidden/>
              </w:rPr>
              <w:fldChar w:fldCharType="end"/>
            </w:r>
          </w:hyperlink>
        </w:p>
        <w:p w14:paraId="283CEC50" w14:textId="09C246C6" w:rsidR="00F90C99" w:rsidRDefault="00620F33">
          <w:pPr>
            <w:pStyle w:val="Inhopg1"/>
            <w:rPr>
              <w:rFonts w:asciiTheme="minorHAnsi" w:hAnsiTheme="minorHAnsi"/>
              <w:b w:val="0"/>
              <w:bCs w:val="0"/>
            </w:rPr>
          </w:pPr>
          <w:hyperlink w:anchor="_Toc530735489" w:history="1">
            <w:r w:rsidR="00F90C99" w:rsidRPr="008533D0">
              <w:rPr>
                <w:rStyle w:val="Hyperlink"/>
              </w:rPr>
              <w:t>5.</w:t>
            </w:r>
            <w:r w:rsidR="00F90C99">
              <w:rPr>
                <w:rFonts w:asciiTheme="minorHAnsi" w:hAnsiTheme="minorHAnsi"/>
                <w:b w:val="0"/>
                <w:bCs w:val="0"/>
              </w:rPr>
              <w:tab/>
            </w:r>
            <w:r w:rsidR="00F90C99" w:rsidRPr="008533D0">
              <w:rPr>
                <w:rStyle w:val="Hyperlink"/>
              </w:rPr>
              <w:t>Selectie</w:t>
            </w:r>
            <w:r w:rsidR="00F90C99">
              <w:rPr>
                <w:webHidden/>
              </w:rPr>
              <w:tab/>
            </w:r>
            <w:r w:rsidR="00F90C99">
              <w:rPr>
                <w:webHidden/>
              </w:rPr>
              <w:fldChar w:fldCharType="begin"/>
            </w:r>
            <w:r w:rsidR="00F90C99">
              <w:rPr>
                <w:webHidden/>
              </w:rPr>
              <w:instrText xml:space="preserve"> PAGEREF _Toc530735489 \h </w:instrText>
            </w:r>
            <w:r w:rsidR="00F90C99">
              <w:rPr>
                <w:webHidden/>
              </w:rPr>
            </w:r>
            <w:r w:rsidR="00F90C99">
              <w:rPr>
                <w:webHidden/>
              </w:rPr>
              <w:fldChar w:fldCharType="separate"/>
            </w:r>
            <w:r>
              <w:rPr>
                <w:webHidden/>
              </w:rPr>
              <w:t>27</w:t>
            </w:r>
            <w:r w:rsidR="00F90C99">
              <w:rPr>
                <w:webHidden/>
              </w:rPr>
              <w:fldChar w:fldCharType="end"/>
            </w:r>
          </w:hyperlink>
        </w:p>
        <w:p w14:paraId="4442712F" w14:textId="161C7195" w:rsidR="00F90C99" w:rsidRDefault="00620F33">
          <w:pPr>
            <w:pStyle w:val="Inhopg2"/>
            <w:rPr>
              <w:rFonts w:asciiTheme="minorHAnsi" w:eastAsiaTheme="minorEastAsia" w:hAnsiTheme="minorHAnsi" w:cstheme="minorBidi"/>
              <w:sz w:val="22"/>
              <w:szCs w:val="22"/>
              <w:lang w:eastAsia="nl-NL"/>
            </w:rPr>
          </w:pPr>
          <w:hyperlink w:anchor="_Toc530735490" w:history="1">
            <w:r w:rsidR="00F90C99" w:rsidRPr="008533D0">
              <w:rPr>
                <w:rStyle w:val="Hyperlink"/>
              </w:rPr>
              <w:t>5.1</w:t>
            </w:r>
            <w:r w:rsidR="00F90C99">
              <w:rPr>
                <w:rFonts w:asciiTheme="minorHAnsi" w:eastAsiaTheme="minorEastAsia" w:hAnsiTheme="minorHAnsi" w:cstheme="minorBidi"/>
                <w:sz w:val="22"/>
                <w:szCs w:val="22"/>
                <w:lang w:eastAsia="nl-NL"/>
              </w:rPr>
              <w:tab/>
            </w:r>
            <w:r w:rsidR="00F90C99" w:rsidRPr="008533D0">
              <w:rPr>
                <w:rStyle w:val="Hyperlink"/>
              </w:rPr>
              <w:t>Selectiecriteria</w:t>
            </w:r>
            <w:r w:rsidR="00F90C99">
              <w:rPr>
                <w:webHidden/>
              </w:rPr>
              <w:tab/>
            </w:r>
            <w:r w:rsidR="00F90C99">
              <w:rPr>
                <w:webHidden/>
              </w:rPr>
              <w:fldChar w:fldCharType="begin"/>
            </w:r>
            <w:r w:rsidR="00F90C99">
              <w:rPr>
                <w:webHidden/>
              </w:rPr>
              <w:instrText xml:space="preserve"> PAGEREF _Toc530735490 \h </w:instrText>
            </w:r>
            <w:r w:rsidR="00F90C99">
              <w:rPr>
                <w:webHidden/>
              </w:rPr>
            </w:r>
            <w:r w:rsidR="00F90C99">
              <w:rPr>
                <w:webHidden/>
              </w:rPr>
              <w:fldChar w:fldCharType="separate"/>
            </w:r>
            <w:r>
              <w:rPr>
                <w:webHidden/>
              </w:rPr>
              <w:t>27</w:t>
            </w:r>
            <w:r w:rsidR="00F90C99">
              <w:rPr>
                <w:webHidden/>
              </w:rPr>
              <w:fldChar w:fldCharType="end"/>
            </w:r>
          </w:hyperlink>
        </w:p>
        <w:p w14:paraId="43FCF3C9" w14:textId="585265D2" w:rsidR="00F90C99" w:rsidRDefault="00620F33">
          <w:pPr>
            <w:pStyle w:val="Inhopg3"/>
            <w:rPr>
              <w:rFonts w:asciiTheme="minorHAnsi" w:eastAsiaTheme="minorEastAsia" w:hAnsiTheme="minorHAnsi" w:cstheme="minorBidi"/>
              <w:noProof/>
              <w:sz w:val="22"/>
              <w:szCs w:val="22"/>
              <w:lang w:eastAsia="nl-NL"/>
            </w:rPr>
          </w:pPr>
          <w:hyperlink w:anchor="_Toc530735491" w:history="1">
            <w:r w:rsidR="00F90C99" w:rsidRPr="008533D0">
              <w:rPr>
                <w:rStyle w:val="Hyperlink"/>
                <w:noProof/>
                <w14:scene3d>
                  <w14:camera w14:prst="orthographicFront"/>
                  <w14:lightRig w14:rig="threePt" w14:dir="t">
                    <w14:rot w14:lat="0" w14:lon="0" w14:rev="0"/>
                  </w14:lightRig>
                </w14:scene3d>
              </w:rPr>
              <w:t>5.1.1</w:t>
            </w:r>
            <w:r w:rsidR="00F90C99">
              <w:rPr>
                <w:rFonts w:asciiTheme="minorHAnsi" w:eastAsiaTheme="minorEastAsia" w:hAnsiTheme="minorHAnsi" w:cstheme="minorBidi"/>
                <w:noProof/>
                <w:sz w:val="22"/>
                <w:szCs w:val="22"/>
                <w:lang w:eastAsia="nl-NL"/>
              </w:rPr>
              <w:tab/>
            </w:r>
            <w:r w:rsidR="00F90C99" w:rsidRPr="008533D0">
              <w:rPr>
                <w:rStyle w:val="Hyperlink"/>
                <w:noProof/>
              </w:rPr>
              <w:t>SC 1 Visie op de Circulaire en Inclusieve Economie</w:t>
            </w:r>
            <w:r w:rsidR="00F90C99">
              <w:rPr>
                <w:noProof/>
                <w:webHidden/>
              </w:rPr>
              <w:tab/>
            </w:r>
            <w:r w:rsidR="00F90C99">
              <w:rPr>
                <w:noProof/>
                <w:webHidden/>
              </w:rPr>
              <w:fldChar w:fldCharType="begin"/>
            </w:r>
            <w:r w:rsidR="00F90C99">
              <w:rPr>
                <w:noProof/>
                <w:webHidden/>
              </w:rPr>
              <w:instrText xml:space="preserve"> PAGEREF _Toc530735491 \h </w:instrText>
            </w:r>
            <w:r w:rsidR="00F90C99">
              <w:rPr>
                <w:noProof/>
                <w:webHidden/>
              </w:rPr>
            </w:r>
            <w:r w:rsidR="00F90C99">
              <w:rPr>
                <w:noProof/>
                <w:webHidden/>
              </w:rPr>
              <w:fldChar w:fldCharType="separate"/>
            </w:r>
            <w:r>
              <w:rPr>
                <w:noProof/>
                <w:webHidden/>
              </w:rPr>
              <w:t>27</w:t>
            </w:r>
            <w:r w:rsidR="00F90C99">
              <w:rPr>
                <w:noProof/>
                <w:webHidden/>
              </w:rPr>
              <w:fldChar w:fldCharType="end"/>
            </w:r>
          </w:hyperlink>
        </w:p>
        <w:p w14:paraId="5A214C72" w14:textId="166BDCBB" w:rsidR="00F90C99" w:rsidRDefault="00620F33">
          <w:pPr>
            <w:pStyle w:val="Inhopg3"/>
            <w:rPr>
              <w:rFonts w:asciiTheme="minorHAnsi" w:eastAsiaTheme="minorEastAsia" w:hAnsiTheme="minorHAnsi" w:cstheme="minorBidi"/>
              <w:noProof/>
              <w:sz w:val="22"/>
              <w:szCs w:val="22"/>
              <w:lang w:eastAsia="nl-NL"/>
            </w:rPr>
          </w:pPr>
          <w:hyperlink w:anchor="_Toc530735492" w:history="1">
            <w:r w:rsidR="00F90C99" w:rsidRPr="008533D0">
              <w:rPr>
                <w:rStyle w:val="Hyperlink"/>
                <w:noProof/>
                <w14:scene3d>
                  <w14:camera w14:prst="orthographicFront"/>
                  <w14:lightRig w14:rig="threePt" w14:dir="t">
                    <w14:rot w14:lat="0" w14:lon="0" w14:rev="0"/>
                  </w14:lightRig>
                </w14:scene3d>
              </w:rPr>
              <w:t>5.1.2</w:t>
            </w:r>
            <w:r w:rsidR="00F90C99">
              <w:rPr>
                <w:rFonts w:asciiTheme="minorHAnsi" w:eastAsiaTheme="minorEastAsia" w:hAnsiTheme="minorHAnsi" w:cstheme="minorBidi"/>
                <w:noProof/>
                <w:sz w:val="22"/>
                <w:szCs w:val="22"/>
                <w:lang w:eastAsia="nl-NL"/>
              </w:rPr>
              <w:tab/>
            </w:r>
            <w:r w:rsidR="00F90C99" w:rsidRPr="008533D0">
              <w:rPr>
                <w:rStyle w:val="Hyperlink"/>
                <w:noProof/>
              </w:rPr>
              <w:t>SC 2 Aantoonbare circulaire en inclusieve bedrijfsvoering</w:t>
            </w:r>
            <w:r w:rsidR="00F90C99">
              <w:rPr>
                <w:noProof/>
                <w:webHidden/>
              </w:rPr>
              <w:tab/>
            </w:r>
            <w:r w:rsidR="00F90C99">
              <w:rPr>
                <w:noProof/>
                <w:webHidden/>
              </w:rPr>
              <w:fldChar w:fldCharType="begin"/>
            </w:r>
            <w:r w:rsidR="00F90C99">
              <w:rPr>
                <w:noProof/>
                <w:webHidden/>
              </w:rPr>
              <w:instrText xml:space="preserve"> PAGEREF _Toc530735492 \h </w:instrText>
            </w:r>
            <w:r w:rsidR="00F90C99">
              <w:rPr>
                <w:noProof/>
                <w:webHidden/>
              </w:rPr>
            </w:r>
            <w:r w:rsidR="00F90C99">
              <w:rPr>
                <w:noProof/>
                <w:webHidden/>
              </w:rPr>
              <w:fldChar w:fldCharType="separate"/>
            </w:r>
            <w:r>
              <w:rPr>
                <w:noProof/>
                <w:webHidden/>
              </w:rPr>
              <w:t>28</w:t>
            </w:r>
            <w:r w:rsidR="00F90C99">
              <w:rPr>
                <w:noProof/>
                <w:webHidden/>
              </w:rPr>
              <w:fldChar w:fldCharType="end"/>
            </w:r>
          </w:hyperlink>
        </w:p>
        <w:p w14:paraId="4A7E96DE" w14:textId="688FCFBD" w:rsidR="00F90C99" w:rsidRDefault="00620F33">
          <w:pPr>
            <w:pStyle w:val="Inhopg3"/>
            <w:rPr>
              <w:rFonts w:asciiTheme="minorHAnsi" w:eastAsiaTheme="minorEastAsia" w:hAnsiTheme="minorHAnsi" w:cstheme="minorBidi"/>
              <w:noProof/>
              <w:sz w:val="22"/>
              <w:szCs w:val="22"/>
              <w:lang w:eastAsia="nl-NL"/>
            </w:rPr>
          </w:pPr>
          <w:hyperlink w:anchor="_Toc530735493" w:history="1">
            <w:r w:rsidR="00F90C99" w:rsidRPr="008533D0">
              <w:rPr>
                <w:rStyle w:val="Hyperlink"/>
                <w:noProof/>
                <w14:scene3d>
                  <w14:camera w14:prst="orthographicFront"/>
                  <w14:lightRig w14:rig="threePt" w14:dir="t">
                    <w14:rot w14:lat="0" w14:lon="0" w14:rev="0"/>
                  </w14:lightRig>
                </w14:scene3d>
              </w:rPr>
              <w:t>5.1.3</w:t>
            </w:r>
            <w:r w:rsidR="00F90C99">
              <w:rPr>
                <w:rFonts w:asciiTheme="minorHAnsi" w:eastAsiaTheme="minorEastAsia" w:hAnsiTheme="minorHAnsi" w:cstheme="minorBidi"/>
                <w:noProof/>
                <w:sz w:val="22"/>
                <w:szCs w:val="22"/>
                <w:lang w:eastAsia="nl-NL"/>
              </w:rPr>
              <w:tab/>
            </w:r>
            <w:r w:rsidR="00F90C99" w:rsidRPr="008533D0">
              <w:rPr>
                <w:rStyle w:val="Hyperlink"/>
                <w:noProof/>
              </w:rPr>
              <w:t>SC 3 Innovatie</w:t>
            </w:r>
            <w:r w:rsidR="00F90C99">
              <w:rPr>
                <w:noProof/>
                <w:webHidden/>
              </w:rPr>
              <w:tab/>
            </w:r>
            <w:r w:rsidR="00F90C99">
              <w:rPr>
                <w:noProof/>
                <w:webHidden/>
              </w:rPr>
              <w:fldChar w:fldCharType="begin"/>
            </w:r>
            <w:r w:rsidR="00F90C99">
              <w:rPr>
                <w:noProof/>
                <w:webHidden/>
              </w:rPr>
              <w:instrText xml:space="preserve"> PAGEREF _Toc530735493 \h </w:instrText>
            </w:r>
            <w:r w:rsidR="00F90C99">
              <w:rPr>
                <w:noProof/>
                <w:webHidden/>
              </w:rPr>
            </w:r>
            <w:r w:rsidR="00F90C99">
              <w:rPr>
                <w:noProof/>
                <w:webHidden/>
              </w:rPr>
              <w:fldChar w:fldCharType="separate"/>
            </w:r>
            <w:r>
              <w:rPr>
                <w:noProof/>
                <w:webHidden/>
              </w:rPr>
              <w:t>29</w:t>
            </w:r>
            <w:r w:rsidR="00F90C99">
              <w:rPr>
                <w:noProof/>
                <w:webHidden/>
              </w:rPr>
              <w:fldChar w:fldCharType="end"/>
            </w:r>
          </w:hyperlink>
        </w:p>
        <w:p w14:paraId="756E9A3D" w14:textId="50728875" w:rsidR="00F90C99" w:rsidRDefault="00620F33">
          <w:pPr>
            <w:pStyle w:val="Inhopg3"/>
            <w:rPr>
              <w:rFonts w:asciiTheme="minorHAnsi" w:eastAsiaTheme="minorEastAsia" w:hAnsiTheme="minorHAnsi" w:cstheme="minorBidi"/>
              <w:noProof/>
              <w:sz w:val="22"/>
              <w:szCs w:val="22"/>
              <w:lang w:eastAsia="nl-NL"/>
            </w:rPr>
          </w:pPr>
          <w:hyperlink w:anchor="_Toc530735494" w:history="1">
            <w:r w:rsidR="00F90C99" w:rsidRPr="008533D0">
              <w:rPr>
                <w:rStyle w:val="Hyperlink"/>
                <w:noProof/>
                <w14:scene3d>
                  <w14:camera w14:prst="orthographicFront"/>
                  <w14:lightRig w14:rig="threePt" w14:dir="t">
                    <w14:rot w14:lat="0" w14:lon="0" w14:rev="0"/>
                  </w14:lightRig>
                </w14:scene3d>
              </w:rPr>
              <w:t>5.1.4</w:t>
            </w:r>
            <w:r w:rsidR="00F90C99">
              <w:rPr>
                <w:rFonts w:asciiTheme="minorHAnsi" w:eastAsiaTheme="minorEastAsia" w:hAnsiTheme="minorHAnsi" w:cstheme="minorBidi"/>
                <w:noProof/>
                <w:sz w:val="22"/>
                <w:szCs w:val="22"/>
                <w:lang w:eastAsia="nl-NL"/>
              </w:rPr>
              <w:tab/>
            </w:r>
            <w:r w:rsidR="00F90C99" w:rsidRPr="008533D0">
              <w:rPr>
                <w:rStyle w:val="Hyperlink"/>
                <w:noProof/>
              </w:rPr>
              <w:t>SC 4 Samenwerking</w:t>
            </w:r>
            <w:r w:rsidR="00F90C99">
              <w:rPr>
                <w:noProof/>
                <w:webHidden/>
              </w:rPr>
              <w:tab/>
            </w:r>
            <w:r w:rsidR="00F90C99">
              <w:rPr>
                <w:noProof/>
                <w:webHidden/>
              </w:rPr>
              <w:fldChar w:fldCharType="begin"/>
            </w:r>
            <w:r w:rsidR="00F90C99">
              <w:rPr>
                <w:noProof/>
                <w:webHidden/>
              </w:rPr>
              <w:instrText xml:space="preserve"> PAGEREF _Toc530735494 \h </w:instrText>
            </w:r>
            <w:r w:rsidR="00F90C99">
              <w:rPr>
                <w:noProof/>
                <w:webHidden/>
              </w:rPr>
            </w:r>
            <w:r w:rsidR="00F90C99">
              <w:rPr>
                <w:noProof/>
                <w:webHidden/>
              </w:rPr>
              <w:fldChar w:fldCharType="separate"/>
            </w:r>
            <w:r>
              <w:rPr>
                <w:noProof/>
                <w:webHidden/>
              </w:rPr>
              <w:t>29</w:t>
            </w:r>
            <w:r w:rsidR="00F90C99">
              <w:rPr>
                <w:noProof/>
                <w:webHidden/>
              </w:rPr>
              <w:fldChar w:fldCharType="end"/>
            </w:r>
          </w:hyperlink>
        </w:p>
        <w:p w14:paraId="2F1FFCF7" w14:textId="29465528" w:rsidR="00F90C99" w:rsidRDefault="00620F33">
          <w:pPr>
            <w:pStyle w:val="Inhopg2"/>
            <w:rPr>
              <w:rFonts w:asciiTheme="minorHAnsi" w:eastAsiaTheme="minorEastAsia" w:hAnsiTheme="minorHAnsi" w:cstheme="minorBidi"/>
              <w:sz w:val="22"/>
              <w:szCs w:val="22"/>
              <w:lang w:eastAsia="nl-NL"/>
            </w:rPr>
          </w:pPr>
          <w:hyperlink w:anchor="_Toc530735495" w:history="1">
            <w:r w:rsidR="00F90C99" w:rsidRPr="008533D0">
              <w:rPr>
                <w:rStyle w:val="Hyperlink"/>
              </w:rPr>
              <w:t>5.2</w:t>
            </w:r>
            <w:r w:rsidR="00F90C99">
              <w:rPr>
                <w:rFonts w:asciiTheme="minorHAnsi" w:eastAsiaTheme="minorEastAsia" w:hAnsiTheme="minorHAnsi" w:cstheme="minorBidi"/>
                <w:sz w:val="22"/>
                <w:szCs w:val="22"/>
                <w:lang w:eastAsia="nl-NL"/>
              </w:rPr>
              <w:tab/>
            </w:r>
            <w:r w:rsidR="00F90C99" w:rsidRPr="008533D0">
              <w:rPr>
                <w:rStyle w:val="Hyperlink"/>
              </w:rPr>
              <w:t>Wegingscoëfficiënten</w:t>
            </w:r>
            <w:r w:rsidR="00F90C99">
              <w:rPr>
                <w:webHidden/>
              </w:rPr>
              <w:tab/>
            </w:r>
            <w:r w:rsidR="00F90C99">
              <w:rPr>
                <w:webHidden/>
              </w:rPr>
              <w:fldChar w:fldCharType="begin"/>
            </w:r>
            <w:r w:rsidR="00F90C99">
              <w:rPr>
                <w:webHidden/>
              </w:rPr>
              <w:instrText xml:space="preserve"> PAGEREF _Toc530735495 \h </w:instrText>
            </w:r>
            <w:r w:rsidR="00F90C99">
              <w:rPr>
                <w:webHidden/>
              </w:rPr>
            </w:r>
            <w:r w:rsidR="00F90C99">
              <w:rPr>
                <w:webHidden/>
              </w:rPr>
              <w:fldChar w:fldCharType="separate"/>
            </w:r>
            <w:r>
              <w:rPr>
                <w:webHidden/>
              </w:rPr>
              <w:t>30</w:t>
            </w:r>
            <w:r w:rsidR="00F90C99">
              <w:rPr>
                <w:webHidden/>
              </w:rPr>
              <w:fldChar w:fldCharType="end"/>
            </w:r>
          </w:hyperlink>
        </w:p>
        <w:p w14:paraId="79384B4C" w14:textId="7CBE0606" w:rsidR="00F90C99" w:rsidRDefault="00620F33">
          <w:pPr>
            <w:pStyle w:val="Inhopg2"/>
            <w:rPr>
              <w:rFonts w:asciiTheme="minorHAnsi" w:eastAsiaTheme="minorEastAsia" w:hAnsiTheme="minorHAnsi" w:cstheme="minorBidi"/>
              <w:sz w:val="22"/>
              <w:szCs w:val="22"/>
              <w:lang w:eastAsia="nl-NL"/>
            </w:rPr>
          </w:pPr>
          <w:hyperlink w:anchor="_Toc530735496" w:history="1">
            <w:r w:rsidR="00F90C99" w:rsidRPr="008533D0">
              <w:rPr>
                <w:rStyle w:val="Hyperlink"/>
              </w:rPr>
              <w:t>5.3</w:t>
            </w:r>
            <w:r w:rsidR="00F90C99">
              <w:rPr>
                <w:rFonts w:asciiTheme="minorHAnsi" w:eastAsiaTheme="minorEastAsia" w:hAnsiTheme="minorHAnsi" w:cstheme="minorBidi"/>
                <w:sz w:val="22"/>
                <w:szCs w:val="22"/>
                <w:lang w:eastAsia="nl-NL"/>
              </w:rPr>
              <w:tab/>
            </w:r>
            <w:r w:rsidR="00F90C99" w:rsidRPr="008533D0">
              <w:rPr>
                <w:rStyle w:val="Hyperlink"/>
              </w:rPr>
              <w:t>Beoordeling</w:t>
            </w:r>
            <w:r w:rsidR="00F90C99">
              <w:rPr>
                <w:webHidden/>
              </w:rPr>
              <w:tab/>
            </w:r>
            <w:r w:rsidR="00F90C99">
              <w:rPr>
                <w:webHidden/>
              </w:rPr>
              <w:fldChar w:fldCharType="begin"/>
            </w:r>
            <w:r w:rsidR="00F90C99">
              <w:rPr>
                <w:webHidden/>
              </w:rPr>
              <w:instrText xml:space="preserve"> PAGEREF _Toc530735496 \h </w:instrText>
            </w:r>
            <w:r w:rsidR="00F90C99">
              <w:rPr>
                <w:webHidden/>
              </w:rPr>
            </w:r>
            <w:r w:rsidR="00F90C99">
              <w:rPr>
                <w:webHidden/>
              </w:rPr>
              <w:fldChar w:fldCharType="separate"/>
            </w:r>
            <w:r>
              <w:rPr>
                <w:webHidden/>
              </w:rPr>
              <w:t>31</w:t>
            </w:r>
            <w:r w:rsidR="00F90C99">
              <w:rPr>
                <w:webHidden/>
              </w:rPr>
              <w:fldChar w:fldCharType="end"/>
            </w:r>
          </w:hyperlink>
        </w:p>
        <w:p w14:paraId="7FAD8BF4" w14:textId="36F22E12" w:rsidR="00F90C99" w:rsidRDefault="00620F33">
          <w:pPr>
            <w:pStyle w:val="Inhopg3"/>
            <w:rPr>
              <w:rFonts w:asciiTheme="minorHAnsi" w:eastAsiaTheme="minorEastAsia" w:hAnsiTheme="minorHAnsi" w:cstheme="minorBidi"/>
              <w:noProof/>
              <w:sz w:val="22"/>
              <w:szCs w:val="22"/>
              <w:lang w:eastAsia="nl-NL"/>
            </w:rPr>
          </w:pPr>
          <w:hyperlink w:anchor="_Toc530735497" w:history="1">
            <w:r w:rsidR="00F90C99" w:rsidRPr="008533D0">
              <w:rPr>
                <w:rStyle w:val="Hyperlink"/>
                <w:noProof/>
                <w14:scene3d>
                  <w14:camera w14:prst="orthographicFront"/>
                  <w14:lightRig w14:rig="threePt" w14:dir="t">
                    <w14:rot w14:lat="0" w14:lon="0" w14:rev="0"/>
                  </w14:lightRig>
                </w14:scene3d>
              </w:rPr>
              <w:t>5.3.1</w:t>
            </w:r>
            <w:r w:rsidR="00F90C99">
              <w:rPr>
                <w:rFonts w:asciiTheme="minorHAnsi" w:eastAsiaTheme="minorEastAsia" w:hAnsiTheme="minorHAnsi" w:cstheme="minorBidi"/>
                <w:noProof/>
                <w:sz w:val="22"/>
                <w:szCs w:val="22"/>
                <w:lang w:eastAsia="nl-NL"/>
              </w:rPr>
              <w:tab/>
            </w:r>
            <w:r w:rsidR="00F90C99" w:rsidRPr="008533D0">
              <w:rPr>
                <w:rStyle w:val="Hyperlink"/>
                <w:noProof/>
              </w:rPr>
              <w:t>Stap 1. (Vorm)vereisten</w:t>
            </w:r>
            <w:r w:rsidR="00F90C99">
              <w:rPr>
                <w:noProof/>
                <w:webHidden/>
              </w:rPr>
              <w:tab/>
            </w:r>
            <w:r w:rsidR="00F90C99">
              <w:rPr>
                <w:noProof/>
                <w:webHidden/>
              </w:rPr>
              <w:fldChar w:fldCharType="begin"/>
            </w:r>
            <w:r w:rsidR="00F90C99">
              <w:rPr>
                <w:noProof/>
                <w:webHidden/>
              </w:rPr>
              <w:instrText xml:space="preserve"> PAGEREF _Toc530735497 \h </w:instrText>
            </w:r>
            <w:r w:rsidR="00F90C99">
              <w:rPr>
                <w:noProof/>
                <w:webHidden/>
              </w:rPr>
            </w:r>
            <w:r w:rsidR="00F90C99">
              <w:rPr>
                <w:noProof/>
                <w:webHidden/>
              </w:rPr>
              <w:fldChar w:fldCharType="separate"/>
            </w:r>
            <w:r>
              <w:rPr>
                <w:noProof/>
                <w:webHidden/>
              </w:rPr>
              <w:t>31</w:t>
            </w:r>
            <w:r w:rsidR="00F90C99">
              <w:rPr>
                <w:noProof/>
                <w:webHidden/>
              </w:rPr>
              <w:fldChar w:fldCharType="end"/>
            </w:r>
          </w:hyperlink>
        </w:p>
        <w:p w14:paraId="3FDF1ED4" w14:textId="7FB0FFE6" w:rsidR="00F90C99" w:rsidRDefault="00620F33">
          <w:pPr>
            <w:pStyle w:val="Inhopg3"/>
            <w:rPr>
              <w:rFonts w:asciiTheme="minorHAnsi" w:eastAsiaTheme="minorEastAsia" w:hAnsiTheme="minorHAnsi" w:cstheme="minorBidi"/>
              <w:noProof/>
              <w:sz w:val="22"/>
              <w:szCs w:val="22"/>
              <w:lang w:eastAsia="nl-NL"/>
            </w:rPr>
          </w:pPr>
          <w:hyperlink w:anchor="_Toc530735498" w:history="1">
            <w:r w:rsidR="00F90C99" w:rsidRPr="008533D0">
              <w:rPr>
                <w:rStyle w:val="Hyperlink"/>
                <w:noProof/>
                <w14:scene3d>
                  <w14:camera w14:prst="orthographicFront"/>
                  <w14:lightRig w14:rig="threePt" w14:dir="t">
                    <w14:rot w14:lat="0" w14:lon="0" w14:rev="0"/>
                  </w14:lightRig>
                </w14:scene3d>
              </w:rPr>
              <w:t>5.3.2</w:t>
            </w:r>
            <w:r w:rsidR="00F90C99">
              <w:rPr>
                <w:rFonts w:asciiTheme="minorHAnsi" w:eastAsiaTheme="minorEastAsia" w:hAnsiTheme="minorHAnsi" w:cstheme="minorBidi"/>
                <w:noProof/>
                <w:sz w:val="22"/>
                <w:szCs w:val="22"/>
                <w:lang w:eastAsia="nl-NL"/>
              </w:rPr>
              <w:tab/>
            </w:r>
            <w:r w:rsidR="00F90C99" w:rsidRPr="008533D0">
              <w:rPr>
                <w:rStyle w:val="Hyperlink"/>
                <w:noProof/>
              </w:rPr>
              <w:t>Stap 2. Beoordeling Knock-out eisen</w:t>
            </w:r>
            <w:r w:rsidR="00F90C99">
              <w:rPr>
                <w:noProof/>
                <w:webHidden/>
              </w:rPr>
              <w:tab/>
            </w:r>
            <w:r w:rsidR="00F90C99">
              <w:rPr>
                <w:noProof/>
                <w:webHidden/>
              </w:rPr>
              <w:fldChar w:fldCharType="begin"/>
            </w:r>
            <w:r w:rsidR="00F90C99">
              <w:rPr>
                <w:noProof/>
                <w:webHidden/>
              </w:rPr>
              <w:instrText xml:space="preserve"> PAGEREF _Toc530735498 \h </w:instrText>
            </w:r>
            <w:r w:rsidR="00F90C99">
              <w:rPr>
                <w:noProof/>
                <w:webHidden/>
              </w:rPr>
            </w:r>
            <w:r w:rsidR="00F90C99">
              <w:rPr>
                <w:noProof/>
                <w:webHidden/>
              </w:rPr>
              <w:fldChar w:fldCharType="separate"/>
            </w:r>
            <w:r>
              <w:rPr>
                <w:noProof/>
                <w:webHidden/>
              </w:rPr>
              <w:t>31</w:t>
            </w:r>
            <w:r w:rsidR="00F90C99">
              <w:rPr>
                <w:noProof/>
                <w:webHidden/>
              </w:rPr>
              <w:fldChar w:fldCharType="end"/>
            </w:r>
          </w:hyperlink>
        </w:p>
        <w:p w14:paraId="6DAE8959" w14:textId="36FCAE43" w:rsidR="00F90C99" w:rsidRDefault="00620F33">
          <w:pPr>
            <w:pStyle w:val="Inhopg3"/>
            <w:rPr>
              <w:rFonts w:asciiTheme="minorHAnsi" w:eastAsiaTheme="minorEastAsia" w:hAnsiTheme="minorHAnsi" w:cstheme="minorBidi"/>
              <w:noProof/>
              <w:sz w:val="22"/>
              <w:szCs w:val="22"/>
              <w:lang w:eastAsia="nl-NL"/>
            </w:rPr>
          </w:pPr>
          <w:hyperlink w:anchor="_Toc530735499" w:history="1">
            <w:r w:rsidR="00F90C99" w:rsidRPr="008533D0">
              <w:rPr>
                <w:rStyle w:val="Hyperlink"/>
                <w:noProof/>
                <w14:scene3d>
                  <w14:camera w14:prst="orthographicFront"/>
                  <w14:lightRig w14:rig="threePt" w14:dir="t">
                    <w14:rot w14:lat="0" w14:lon="0" w14:rev="0"/>
                  </w14:lightRig>
                </w14:scene3d>
              </w:rPr>
              <w:t>5.3.3</w:t>
            </w:r>
            <w:r w:rsidR="00F90C99">
              <w:rPr>
                <w:rFonts w:asciiTheme="minorHAnsi" w:eastAsiaTheme="minorEastAsia" w:hAnsiTheme="minorHAnsi" w:cstheme="minorBidi"/>
                <w:noProof/>
                <w:sz w:val="22"/>
                <w:szCs w:val="22"/>
                <w:lang w:eastAsia="nl-NL"/>
              </w:rPr>
              <w:tab/>
            </w:r>
            <w:r w:rsidR="00F90C99" w:rsidRPr="008533D0">
              <w:rPr>
                <w:rStyle w:val="Hyperlink"/>
                <w:noProof/>
              </w:rPr>
              <w:t>Stap 3. Beoordeling Selectiecriteria</w:t>
            </w:r>
            <w:r w:rsidR="00F90C99">
              <w:rPr>
                <w:noProof/>
                <w:webHidden/>
              </w:rPr>
              <w:tab/>
            </w:r>
            <w:r w:rsidR="00F90C99">
              <w:rPr>
                <w:noProof/>
                <w:webHidden/>
              </w:rPr>
              <w:fldChar w:fldCharType="begin"/>
            </w:r>
            <w:r w:rsidR="00F90C99">
              <w:rPr>
                <w:noProof/>
                <w:webHidden/>
              </w:rPr>
              <w:instrText xml:space="preserve"> PAGEREF _Toc530735499 \h </w:instrText>
            </w:r>
            <w:r w:rsidR="00F90C99">
              <w:rPr>
                <w:noProof/>
                <w:webHidden/>
              </w:rPr>
            </w:r>
            <w:r w:rsidR="00F90C99">
              <w:rPr>
                <w:noProof/>
                <w:webHidden/>
              </w:rPr>
              <w:fldChar w:fldCharType="separate"/>
            </w:r>
            <w:r>
              <w:rPr>
                <w:noProof/>
                <w:webHidden/>
              </w:rPr>
              <w:t>31</w:t>
            </w:r>
            <w:r w:rsidR="00F90C99">
              <w:rPr>
                <w:noProof/>
                <w:webHidden/>
              </w:rPr>
              <w:fldChar w:fldCharType="end"/>
            </w:r>
          </w:hyperlink>
        </w:p>
        <w:p w14:paraId="5BD80F78" w14:textId="5FD86DC2" w:rsidR="00F90C99" w:rsidRDefault="00620F33">
          <w:pPr>
            <w:pStyle w:val="Inhopg2"/>
            <w:rPr>
              <w:rFonts w:asciiTheme="minorHAnsi" w:eastAsiaTheme="minorEastAsia" w:hAnsiTheme="minorHAnsi" w:cstheme="minorBidi"/>
              <w:sz w:val="22"/>
              <w:szCs w:val="22"/>
              <w:lang w:eastAsia="nl-NL"/>
            </w:rPr>
          </w:pPr>
          <w:hyperlink w:anchor="_Toc530735500" w:history="1">
            <w:r w:rsidR="00F90C99" w:rsidRPr="008533D0">
              <w:rPr>
                <w:rStyle w:val="Hyperlink"/>
              </w:rPr>
              <w:t>5.4</w:t>
            </w:r>
            <w:r w:rsidR="00F90C99">
              <w:rPr>
                <w:rFonts w:asciiTheme="minorHAnsi" w:eastAsiaTheme="minorEastAsia" w:hAnsiTheme="minorHAnsi" w:cstheme="minorBidi"/>
                <w:sz w:val="22"/>
                <w:szCs w:val="22"/>
                <w:lang w:eastAsia="nl-NL"/>
              </w:rPr>
              <w:tab/>
            </w:r>
            <w:r w:rsidR="00F90C99" w:rsidRPr="008533D0">
              <w:rPr>
                <w:rStyle w:val="Hyperlink"/>
              </w:rPr>
              <w:t>Selecteren Gegadigden</w:t>
            </w:r>
            <w:r w:rsidR="00F90C99">
              <w:rPr>
                <w:webHidden/>
              </w:rPr>
              <w:tab/>
            </w:r>
            <w:r w:rsidR="00F90C99">
              <w:rPr>
                <w:webHidden/>
              </w:rPr>
              <w:fldChar w:fldCharType="begin"/>
            </w:r>
            <w:r w:rsidR="00F90C99">
              <w:rPr>
                <w:webHidden/>
              </w:rPr>
              <w:instrText xml:space="preserve"> PAGEREF _Toc530735500 \h </w:instrText>
            </w:r>
            <w:r w:rsidR="00F90C99">
              <w:rPr>
                <w:webHidden/>
              </w:rPr>
            </w:r>
            <w:r w:rsidR="00F90C99">
              <w:rPr>
                <w:webHidden/>
              </w:rPr>
              <w:fldChar w:fldCharType="separate"/>
            </w:r>
            <w:r>
              <w:rPr>
                <w:webHidden/>
              </w:rPr>
              <w:t>32</w:t>
            </w:r>
            <w:r w:rsidR="00F90C99">
              <w:rPr>
                <w:webHidden/>
              </w:rPr>
              <w:fldChar w:fldCharType="end"/>
            </w:r>
          </w:hyperlink>
        </w:p>
        <w:p w14:paraId="0AD65D6B" w14:textId="0EF323E7" w:rsidR="00F90C99" w:rsidRDefault="00620F33">
          <w:pPr>
            <w:pStyle w:val="Inhopg1"/>
            <w:rPr>
              <w:rFonts w:asciiTheme="minorHAnsi" w:hAnsiTheme="minorHAnsi"/>
              <w:b w:val="0"/>
              <w:bCs w:val="0"/>
            </w:rPr>
          </w:pPr>
          <w:hyperlink w:anchor="_Toc530735501" w:history="1">
            <w:r w:rsidR="00F90C99" w:rsidRPr="008533D0">
              <w:rPr>
                <w:rStyle w:val="Hyperlink"/>
              </w:rPr>
              <w:t>Bijlage(n)</w:t>
            </w:r>
            <w:r w:rsidR="00F90C99">
              <w:rPr>
                <w:webHidden/>
              </w:rPr>
              <w:tab/>
            </w:r>
            <w:r w:rsidR="00F90C99">
              <w:rPr>
                <w:webHidden/>
              </w:rPr>
              <w:fldChar w:fldCharType="begin"/>
            </w:r>
            <w:r w:rsidR="00F90C99">
              <w:rPr>
                <w:webHidden/>
              </w:rPr>
              <w:instrText xml:space="preserve"> PAGEREF _Toc530735501 \h </w:instrText>
            </w:r>
            <w:r w:rsidR="00F90C99">
              <w:rPr>
                <w:webHidden/>
              </w:rPr>
            </w:r>
            <w:r w:rsidR="00F90C99">
              <w:rPr>
                <w:webHidden/>
              </w:rPr>
              <w:fldChar w:fldCharType="separate"/>
            </w:r>
            <w:r>
              <w:rPr>
                <w:webHidden/>
              </w:rPr>
              <w:t>33</w:t>
            </w:r>
            <w:r w:rsidR="00F90C99">
              <w:rPr>
                <w:webHidden/>
              </w:rPr>
              <w:fldChar w:fldCharType="end"/>
            </w:r>
          </w:hyperlink>
        </w:p>
        <w:p w14:paraId="2FE36234" w14:textId="481B57D3" w:rsidR="001257F5" w:rsidRDefault="001078B6" w:rsidP="001257F5">
          <w:pPr>
            <w:rPr>
              <w:noProof/>
            </w:rPr>
          </w:pPr>
          <w:r>
            <w:rPr>
              <w:b/>
              <w:bCs/>
              <w:noProof/>
            </w:rPr>
            <w:lastRenderedPageBreak/>
            <w:fldChar w:fldCharType="end"/>
          </w:r>
        </w:p>
      </w:sdtContent>
    </w:sdt>
    <w:p w14:paraId="3C532641" w14:textId="77777777" w:rsidR="00D168D5" w:rsidRDefault="00F9712C">
      <w:pPr>
        <w:pStyle w:val="Inhopg6"/>
        <w:rPr>
          <w:rFonts w:asciiTheme="minorHAnsi" w:eastAsiaTheme="minorEastAsia" w:hAnsiTheme="minorHAnsi" w:cstheme="minorBidi"/>
          <w:b w:val="0"/>
          <w:noProof/>
          <w:szCs w:val="22"/>
          <w:lang w:eastAsia="nl-NL"/>
        </w:rPr>
      </w:pPr>
      <w:r>
        <w:rPr>
          <w:b w:val="0"/>
        </w:rPr>
        <w:fldChar w:fldCharType="begin"/>
      </w:r>
      <w:r>
        <w:instrText xml:space="preserve"> TOC \n \t "Bijlagekop;6;Bijlage ondertitel;2" </w:instrText>
      </w:r>
      <w:r>
        <w:rPr>
          <w:b w:val="0"/>
        </w:rPr>
        <w:fldChar w:fldCharType="separate"/>
      </w:r>
      <w:r w:rsidR="00D168D5">
        <w:rPr>
          <w:noProof/>
        </w:rPr>
        <w:t>Bijlage(n)</w:t>
      </w:r>
    </w:p>
    <w:p w14:paraId="5CEF502C" w14:textId="77777777" w:rsidR="00D168D5" w:rsidRDefault="00D168D5">
      <w:pPr>
        <w:pStyle w:val="Inhopg2"/>
        <w:rPr>
          <w:rFonts w:asciiTheme="minorHAnsi" w:eastAsiaTheme="minorEastAsia" w:hAnsiTheme="minorHAnsi" w:cstheme="minorBidi"/>
          <w:sz w:val="22"/>
          <w:szCs w:val="22"/>
          <w:lang w:eastAsia="nl-NL"/>
        </w:rPr>
      </w:pPr>
      <w:r>
        <w:t>Bijlage 1 - Verklaring Combinatie</w:t>
      </w:r>
    </w:p>
    <w:p w14:paraId="63E3898A" w14:textId="77777777" w:rsidR="00D168D5" w:rsidRDefault="00D168D5">
      <w:pPr>
        <w:pStyle w:val="Inhopg2"/>
        <w:rPr>
          <w:rFonts w:asciiTheme="minorHAnsi" w:eastAsiaTheme="minorEastAsia" w:hAnsiTheme="minorHAnsi" w:cstheme="minorBidi"/>
          <w:sz w:val="22"/>
          <w:szCs w:val="22"/>
          <w:lang w:eastAsia="nl-NL"/>
        </w:rPr>
      </w:pPr>
      <w:r>
        <w:t>Bijlage 2 - Beroep financiële draagkracht Derde</w:t>
      </w:r>
    </w:p>
    <w:p w14:paraId="2B206001" w14:textId="77777777" w:rsidR="00D168D5" w:rsidRDefault="00D168D5">
      <w:pPr>
        <w:pStyle w:val="Inhopg2"/>
        <w:rPr>
          <w:rFonts w:asciiTheme="minorHAnsi" w:eastAsiaTheme="minorEastAsia" w:hAnsiTheme="minorHAnsi" w:cstheme="minorBidi"/>
          <w:sz w:val="22"/>
          <w:szCs w:val="22"/>
          <w:lang w:eastAsia="nl-NL"/>
        </w:rPr>
      </w:pPr>
      <w:r>
        <w:t>Bijlage 3 - Beroep technische bekwaamheid Derde</w:t>
      </w:r>
    </w:p>
    <w:p w14:paraId="140FDD48" w14:textId="77777777" w:rsidR="00D168D5" w:rsidRDefault="00D168D5">
      <w:pPr>
        <w:pStyle w:val="Inhopg2"/>
        <w:rPr>
          <w:rFonts w:asciiTheme="minorHAnsi" w:eastAsiaTheme="minorEastAsia" w:hAnsiTheme="minorHAnsi" w:cstheme="minorBidi"/>
          <w:sz w:val="22"/>
          <w:szCs w:val="22"/>
          <w:lang w:eastAsia="nl-NL"/>
        </w:rPr>
      </w:pPr>
      <w:r>
        <w:t>Bijlage 4 - Referentieverklaring Knock-out eis</w:t>
      </w:r>
    </w:p>
    <w:p w14:paraId="3FA8E19B" w14:textId="77777777" w:rsidR="00D168D5" w:rsidRDefault="00D168D5">
      <w:pPr>
        <w:pStyle w:val="Inhopg2"/>
        <w:rPr>
          <w:rFonts w:asciiTheme="minorHAnsi" w:eastAsiaTheme="minorEastAsia" w:hAnsiTheme="minorHAnsi" w:cstheme="minorBidi"/>
          <w:sz w:val="22"/>
          <w:szCs w:val="22"/>
          <w:lang w:eastAsia="nl-NL"/>
        </w:rPr>
      </w:pPr>
      <w:r>
        <w:t>Bijlage 5 - Referentieverklaring selectiecriterium SC 3</w:t>
      </w:r>
    </w:p>
    <w:p w14:paraId="4CE3D7F7" w14:textId="77777777" w:rsidR="00D168D5" w:rsidRDefault="00D168D5">
      <w:pPr>
        <w:pStyle w:val="Inhopg2"/>
        <w:rPr>
          <w:rFonts w:asciiTheme="minorHAnsi" w:eastAsiaTheme="minorEastAsia" w:hAnsiTheme="minorHAnsi" w:cstheme="minorBidi"/>
          <w:sz w:val="22"/>
          <w:szCs w:val="22"/>
          <w:lang w:eastAsia="nl-NL"/>
        </w:rPr>
      </w:pPr>
      <w:r>
        <w:t>Bijlage 6 - Referentieverklaring selectiecriterium SC 4</w:t>
      </w:r>
    </w:p>
    <w:p w14:paraId="5BE104B5" w14:textId="77777777" w:rsidR="00D168D5" w:rsidRDefault="00D168D5">
      <w:pPr>
        <w:pStyle w:val="Inhopg2"/>
        <w:rPr>
          <w:rFonts w:asciiTheme="minorHAnsi" w:eastAsiaTheme="minorEastAsia" w:hAnsiTheme="minorHAnsi" w:cstheme="minorBidi"/>
          <w:sz w:val="22"/>
          <w:szCs w:val="22"/>
          <w:lang w:eastAsia="nl-NL"/>
        </w:rPr>
      </w:pPr>
      <w:r>
        <w:t>Bijlage 7 - Checklist</w:t>
      </w:r>
    </w:p>
    <w:p w14:paraId="7E293341" w14:textId="05BCF016" w:rsidR="001A4B8F" w:rsidRDefault="00F9712C" w:rsidP="00BE7030">
      <w:pPr>
        <w:pStyle w:val="Inhopg2"/>
      </w:pPr>
      <w:r>
        <w:fldChar w:fldCharType="end"/>
      </w:r>
    </w:p>
    <w:p w14:paraId="0DA035FC" w14:textId="77777777" w:rsidR="001A4B8F" w:rsidRDefault="001A4B8F" w:rsidP="00F7413B">
      <w:pPr>
        <w:sectPr w:rsidR="001A4B8F" w:rsidSect="001B20C9">
          <w:headerReference w:type="default" r:id="rId9"/>
          <w:headerReference w:type="first" r:id="rId10"/>
          <w:pgSz w:w="11906" w:h="16838" w:code="9"/>
          <w:pgMar w:top="2665" w:right="1644" w:bottom="1531" w:left="1758" w:header="0" w:footer="561" w:gutter="0"/>
          <w:paperSrc w:first="15" w:other="15"/>
          <w:cols w:space="708"/>
          <w:titlePg/>
          <w:docGrid w:linePitch="360"/>
        </w:sectPr>
      </w:pPr>
    </w:p>
    <w:p w14:paraId="5643B147" w14:textId="77777777" w:rsidR="003E6AC5" w:rsidRPr="00C56798" w:rsidRDefault="005A3085" w:rsidP="00C56798">
      <w:pPr>
        <w:pStyle w:val="Kop1"/>
      </w:pPr>
      <w:bookmarkStart w:id="10" w:name="_Toc530735458"/>
      <w:r w:rsidRPr="00C56798">
        <w:lastRenderedPageBreak/>
        <w:t>Inleiding</w:t>
      </w:r>
      <w:bookmarkEnd w:id="10"/>
    </w:p>
    <w:p w14:paraId="7DF4DB7D" w14:textId="0F79C528" w:rsidR="00A10FD8" w:rsidRDefault="0002586B" w:rsidP="00A10FD8">
      <w:r w:rsidRPr="0002586B">
        <w:t xml:space="preserve">Het onderhavige document betreft de </w:t>
      </w:r>
      <w:r w:rsidR="00A62948">
        <w:t>selectieleidraad</w:t>
      </w:r>
      <w:r>
        <w:t xml:space="preserve"> voor het </w:t>
      </w:r>
      <w:r w:rsidRPr="00744DF0">
        <w:t xml:space="preserve">project </w:t>
      </w:r>
      <w:r w:rsidR="00873C14">
        <w:t xml:space="preserve">fietspad Aziëhavenweg. </w:t>
      </w:r>
      <w:r w:rsidR="003E6AC5" w:rsidRPr="00744DF0">
        <w:t xml:space="preserve"> </w:t>
      </w:r>
      <w:r w:rsidR="00A10FD8" w:rsidRPr="00744DF0">
        <w:t xml:space="preserve">Deze selectieleidraad is bestemd voor </w:t>
      </w:r>
      <w:r w:rsidR="00F528E6" w:rsidRPr="00744DF0">
        <w:t xml:space="preserve">de </w:t>
      </w:r>
      <w:r w:rsidR="00A10FD8" w:rsidRPr="00744DF0">
        <w:t>geïnteresseerde ondernemer</w:t>
      </w:r>
      <w:r w:rsidR="00F528E6" w:rsidRPr="00744DF0">
        <w:t>s</w:t>
      </w:r>
      <w:r w:rsidR="00A10FD8" w:rsidRPr="00744DF0">
        <w:t xml:space="preserve"> </w:t>
      </w:r>
      <w:r w:rsidR="00F90C99">
        <w:t xml:space="preserve">en/of Combinaties </w:t>
      </w:r>
      <w:r w:rsidR="00A10FD8" w:rsidRPr="00744DF0">
        <w:t xml:space="preserve">die zich willen </w:t>
      </w:r>
      <w:r w:rsidR="00A10FD8">
        <w:t>aanmelden voor de selectieprocedure</w:t>
      </w:r>
      <w:r w:rsidR="00744DF0">
        <w:t xml:space="preserve"> </w:t>
      </w:r>
      <w:r w:rsidR="00744DF0" w:rsidRPr="00744DF0">
        <w:t>van</w:t>
      </w:r>
      <w:r w:rsidR="005A68D8">
        <w:t>et project</w:t>
      </w:r>
      <w:r w:rsidR="00744DF0" w:rsidRPr="00744DF0">
        <w:t xml:space="preserve"> </w:t>
      </w:r>
      <w:r w:rsidR="00873C14">
        <w:t>fietspad Aziëhavenweg</w:t>
      </w:r>
      <w:r w:rsidR="00A10FD8" w:rsidRPr="00744DF0">
        <w:t>. In deze</w:t>
      </w:r>
      <w:r w:rsidR="00A10FD8">
        <w:t xml:space="preserve"> selectieleidraad </w:t>
      </w:r>
      <w:r w:rsidR="0087321B">
        <w:t>zijn</w:t>
      </w:r>
      <w:r w:rsidR="00A10FD8">
        <w:t xml:space="preserve"> opgenomen:</w:t>
      </w:r>
    </w:p>
    <w:p w14:paraId="35953D6D" w14:textId="77777777" w:rsidR="00A10FD8" w:rsidRDefault="0087321B" w:rsidP="00A10FD8">
      <w:pPr>
        <w:pStyle w:val="OpsommingBullet"/>
      </w:pPr>
      <w:r>
        <w:t>de</w:t>
      </w:r>
      <w:r w:rsidR="00A10FD8">
        <w:t xml:space="preserve"> beschrijving van de uit te voeren </w:t>
      </w:r>
      <w:r w:rsidR="00BD0DFC">
        <w:t>opdracht</w:t>
      </w:r>
      <w:r w:rsidR="00A10FD8">
        <w:t>;</w:t>
      </w:r>
    </w:p>
    <w:p w14:paraId="3962518B" w14:textId="77777777" w:rsidR="00A10FD8" w:rsidRDefault="0087321B" w:rsidP="00A10FD8">
      <w:pPr>
        <w:pStyle w:val="OpsommingBullet"/>
      </w:pPr>
      <w:r>
        <w:t>de</w:t>
      </w:r>
      <w:r w:rsidR="00A10FD8">
        <w:t xml:space="preserve"> planning van de </w:t>
      </w:r>
      <w:r w:rsidR="007D0296">
        <w:t>Aanbestedingsprocedure</w:t>
      </w:r>
      <w:r w:rsidR="00A10FD8">
        <w:t xml:space="preserve">; </w:t>
      </w:r>
    </w:p>
    <w:p w14:paraId="0BDF1E43" w14:textId="50B5DE56" w:rsidR="00A10FD8" w:rsidRDefault="00A10FD8" w:rsidP="00A10FD8">
      <w:pPr>
        <w:pStyle w:val="OpsommingBullet"/>
      </w:pPr>
      <w:r>
        <w:t xml:space="preserve">de eisen waaraan een </w:t>
      </w:r>
      <w:r w:rsidR="00CC6B86">
        <w:t>Gegadigde</w:t>
      </w:r>
      <w:r>
        <w:t xml:space="preserve"> moet voldoen om in aanmerking te komen voor een uitnodiging tot </w:t>
      </w:r>
      <w:r w:rsidR="00F90C99">
        <w:t>Dialoog</w:t>
      </w:r>
      <w:r>
        <w:t>;</w:t>
      </w:r>
    </w:p>
    <w:p w14:paraId="09989EE0" w14:textId="77777777" w:rsidR="00A10FD8" w:rsidRDefault="00A10FD8" w:rsidP="00A10FD8">
      <w:pPr>
        <w:pStyle w:val="OpsommingBullet"/>
      </w:pPr>
      <w:r>
        <w:t xml:space="preserve">de selectiemethode en de </w:t>
      </w:r>
      <w:r w:rsidR="00661781">
        <w:t>S</w:t>
      </w:r>
      <w:r>
        <w:t>electiecriteria;</w:t>
      </w:r>
    </w:p>
    <w:p w14:paraId="3F13A322" w14:textId="77777777" w:rsidR="00A10FD8" w:rsidRDefault="00A10FD8" w:rsidP="00A10FD8">
      <w:pPr>
        <w:pStyle w:val="OpsommingBullet"/>
      </w:pPr>
      <w:r>
        <w:t xml:space="preserve">de gegevens die door </w:t>
      </w:r>
      <w:r w:rsidR="00CC6B86">
        <w:t>Gegadigde</w:t>
      </w:r>
      <w:r>
        <w:t>n bij aanmelding voor de selectieprocedure moeten worden verstrekt;</w:t>
      </w:r>
    </w:p>
    <w:p w14:paraId="6F662C2F" w14:textId="77777777" w:rsidR="00A10FD8" w:rsidRDefault="00A10FD8" w:rsidP="00A10FD8">
      <w:pPr>
        <w:pStyle w:val="OpsommingBullet"/>
      </w:pPr>
      <w:r>
        <w:t xml:space="preserve">de overige bepalingen voor het verloop van de </w:t>
      </w:r>
      <w:r w:rsidR="007D0296">
        <w:t>Aanbestedingsprocedure</w:t>
      </w:r>
      <w:r>
        <w:t>.</w:t>
      </w:r>
    </w:p>
    <w:p w14:paraId="3DBA094D" w14:textId="77777777" w:rsidR="00526ADF" w:rsidRPr="00C56798" w:rsidRDefault="00834DE4" w:rsidP="00C56798">
      <w:pPr>
        <w:pStyle w:val="Kop2"/>
      </w:pPr>
      <w:bookmarkStart w:id="11" w:name="_Toc530735459"/>
      <w:r w:rsidRPr="00C56798">
        <w:t xml:space="preserve">De </w:t>
      </w:r>
      <w:r w:rsidR="000E41BD">
        <w:t>Opdrachtgever</w:t>
      </w:r>
      <w:bookmarkEnd w:id="11"/>
    </w:p>
    <w:p w14:paraId="25039D20" w14:textId="7E03BDDA" w:rsidR="00873C14" w:rsidRDefault="00FF5539" w:rsidP="0066527E">
      <w:r>
        <w:t xml:space="preserve">De opdrachtgever in deze </w:t>
      </w:r>
      <w:r w:rsidR="007D0296">
        <w:t>Aanbesteding</w:t>
      </w:r>
      <w:r>
        <w:t xml:space="preserve"> is het Havenbedrijf Amsterdam ofwel </w:t>
      </w:r>
      <w:r w:rsidR="00873C14" w:rsidRPr="00873C14">
        <w:t>Port of Amsterdam</w:t>
      </w:r>
      <w:r>
        <w:t xml:space="preserve">. Port of Amsterdam </w:t>
      </w:r>
      <w:r w:rsidR="00873C14" w:rsidRPr="00873C14">
        <w:t>ontwikkelt, exploiteert en beheert de Amsterdamse havenregio. Met een goederenoverslag van 100 miljoen ton per jaar behoort Amsterdam tot de top vijf zeehavens van West-Europa.</w:t>
      </w:r>
      <w:r w:rsidR="00873C14">
        <w:t xml:space="preserve"> </w:t>
      </w:r>
    </w:p>
    <w:p w14:paraId="16AF9969" w14:textId="77777777" w:rsidR="00873C14" w:rsidRDefault="00873C14" w:rsidP="0066527E"/>
    <w:p w14:paraId="699D213E" w14:textId="77777777" w:rsidR="00873C14" w:rsidRDefault="00873C14" w:rsidP="00873C14">
      <w:r>
        <w:t>Port of Amsterdam heeft drie hoofdtaken:</w:t>
      </w:r>
    </w:p>
    <w:p w14:paraId="493992F2" w14:textId="77777777" w:rsidR="00873C14" w:rsidRDefault="00873C14" w:rsidP="007D375B">
      <w:pPr>
        <w:pStyle w:val="Lijstalinea"/>
        <w:numPr>
          <w:ilvl w:val="0"/>
          <w:numId w:val="19"/>
        </w:numPr>
      </w:pPr>
      <w:r>
        <w:t>Optimalisatie van de dienstverlening en het vestigingsklimaat voor bedrijven in de havenregio;</w:t>
      </w:r>
    </w:p>
    <w:p w14:paraId="40C7382A" w14:textId="77777777" w:rsidR="00873C14" w:rsidRDefault="00873C14" w:rsidP="007D375B">
      <w:pPr>
        <w:pStyle w:val="Lijstalinea"/>
        <w:numPr>
          <w:ilvl w:val="0"/>
          <w:numId w:val="19"/>
        </w:numPr>
      </w:pPr>
      <w:r>
        <w:t>Aanleg en onderhoud van de infrastructuur, vernieuwen van de haven en het beheer van het Amsterdamse havengebied Westpoort;</w:t>
      </w:r>
    </w:p>
    <w:p w14:paraId="35C26C77" w14:textId="77777777" w:rsidR="00873C14" w:rsidRDefault="00873C14" w:rsidP="007D375B">
      <w:pPr>
        <w:pStyle w:val="Lijstalinea"/>
        <w:numPr>
          <w:ilvl w:val="0"/>
          <w:numId w:val="19"/>
        </w:numPr>
      </w:pPr>
      <w:r>
        <w:t>Bevordering van een vlotte, veilige en milieuverantwoorde afwikkeling van het scheepvaartverkeer van 40 kilometer buiten de kust bij IJmuiden tot aan de Oranjesluizen.</w:t>
      </w:r>
    </w:p>
    <w:p w14:paraId="7EC7D676" w14:textId="77777777" w:rsidR="0057634C" w:rsidRDefault="0057634C" w:rsidP="0066527E">
      <w:pPr>
        <w:pStyle w:val="Kop2"/>
      </w:pPr>
      <w:bookmarkStart w:id="12" w:name="_Toc530735460"/>
      <w:r>
        <w:t xml:space="preserve">Doel van de </w:t>
      </w:r>
      <w:r w:rsidR="007D0296">
        <w:t>Aanbesteding</w:t>
      </w:r>
      <w:bookmarkEnd w:id="12"/>
    </w:p>
    <w:p w14:paraId="5A192F76" w14:textId="7085214A" w:rsidR="008410A8" w:rsidRDefault="008410A8" w:rsidP="008410A8">
      <w:r>
        <w:t xml:space="preserve">Het doel van deze Aanbesteding is het vinden van een samenwerkingspartner voor het ontwerp en de realisatie van een viertal fietspaden in het Amsterdamse Havengebied. Omwille van het proportionaliteitsbeginsel wordt met de gegunde partij of combinatie van partijen een Raamovereenkomst </w:t>
      </w:r>
      <w:r w:rsidR="0091441E">
        <w:t xml:space="preserve">voor een periode van vijf (5) jaar </w:t>
      </w:r>
      <w:r>
        <w:t xml:space="preserve">gesloten. </w:t>
      </w:r>
    </w:p>
    <w:p w14:paraId="133EAE84" w14:textId="77777777" w:rsidR="008410A8" w:rsidRDefault="008410A8" w:rsidP="008410A8"/>
    <w:p w14:paraId="66B9BFF7" w14:textId="46640104" w:rsidR="008410A8" w:rsidRDefault="008410A8" w:rsidP="008410A8">
      <w:r>
        <w:t xml:space="preserve">Het eerste project binnen de Raamovereenkomst betreft het ontwerpen </w:t>
      </w:r>
      <w:r w:rsidR="0075704F">
        <w:t xml:space="preserve">en </w:t>
      </w:r>
      <w:r>
        <w:t xml:space="preserve">de realisatie van het fietspad aan de Aziëhavenweg met de hoogst mogelijke ambities op het gebied van innovatie en duurzaamheid. Bij een wederzijdse tevredenheid over de samenwerking en de behaalde resultaten wordt de samenwerking gecontinueerd. </w:t>
      </w:r>
    </w:p>
    <w:p w14:paraId="2E0D5108" w14:textId="77777777" w:rsidR="008410A8" w:rsidRDefault="008410A8" w:rsidP="008410A8">
      <w:r>
        <w:lastRenderedPageBreak/>
        <w:t xml:space="preserve">De doelen van deze Aanbesteding zullen in hoofdstuk 2 in meer detail worden omschreven. </w:t>
      </w:r>
    </w:p>
    <w:p w14:paraId="4022A826" w14:textId="77777777" w:rsidR="0057634C" w:rsidRDefault="0057634C" w:rsidP="0057634C">
      <w:pPr>
        <w:pStyle w:val="Kop2"/>
      </w:pPr>
      <w:bookmarkStart w:id="13" w:name="_Toc530735461"/>
      <w:r>
        <w:t>Toepasselijke regelgeving</w:t>
      </w:r>
      <w:bookmarkEnd w:id="13"/>
      <w:r>
        <w:t xml:space="preserve"> </w:t>
      </w:r>
    </w:p>
    <w:p w14:paraId="0C999B11" w14:textId="3FD2FE1C" w:rsidR="00526650" w:rsidRDefault="00526650" w:rsidP="00526650">
      <w:r>
        <w:t xml:space="preserve">Opdrachtgever is aanbestedingsplichtig. In deze </w:t>
      </w:r>
      <w:r w:rsidR="007D0296">
        <w:t>Aanbestedingsprocedure</w:t>
      </w:r>
      <w:r>
        <w:t xml:space="preserve"> zal Opdrachtgever rekening houden met de belangen van Gegadigde(n), en daarin vasthouden aan de basisbeginselen van </w:t>
      </w:r>
      <w:r w:rsidR="00661781">
        <w:t>Aanbesteden</w:t>
      </w:r>
      <w:r w:rsidR="0090286F">
        <w:t xml:space="preserve"> conform ARW 2016</w:t>
      </w:r>
      <w:r>
        <w:t xml:space="preserve">. </w:t>
      </w:r>
    </w:p>
    <w:p w14:paraId="7BDE85CF" w14:textId="77777777" w:rsidR="0057634C" w:rsidRDefault="0057634C" w:rsidP="0057634C">
      <w:pPr>
        <w:pStyle w:val="Kop2"/>
      </w:pPr>
      <w:bookmarkStart w:id="14" w:name="_Toc530735462"/>
      <w:r>
        <w:t>Definities</w:t>
      </w:r>
      <w:bookmarkEnd w:id="14"/>
    </w:p>
    <w:p w14:paraId="22C03D9A" w14:textId="77777777" w:rsidR="0057634C" w:rsidRDefault="0057634C" w:rsidP="0066527E">
      <w:r>
        <w:t xml:space="preserve">De </w:t>
      </w:r>
      <w:r w:rsidR="000E41BD">
        <w:t>Opdrachtgever</w:t>
      </w:r>
      <w:r>
        <w:t xml:space="preserve"> hanteert in deze selectieleidraad de volgende definities:</w:t>
      </w:r>
    </w:p>
    <w:p w14:paraId="440809E6" w14:textId="77777777" w:rsidR="0057634C" w:rsidRDefault="0057634C" w:rsidP="0066527E"/>
    <w:tbl>
      <w:tblPr>
        <w:tblStyle w:val="Tabelraster"/>
        <w:tblW w:w="0" w:type="auto"/>
        <w:tblLook w:val="04A0" w:firstRow="1" w:lastRow="0" w:firstColumn="1" w:lastColumn="0" w:noHBand="0" w:noVBand="1"/>
      </w:tblPr>
      <w:tblGrid>
        <w:gridCol w:w="2263"/>
        <w:gridCol w:w="6231"/>
      </w:tblGrid>
      <w:tr w:rsidR="0057634C" w14:paraId="7887D2A6" w14:textId="77777777" w:rsidTr="0057634C">
        <w:tc>
          <w:tcPr>
            <w:tcW w:w="2263" w:type="dxa"/>
            <w:shd w:val="clear" w:color="auto" w:fill="D9D9D9" w:themeFill="background1" w:themeFillShade="D9"/>
          </w:tcPr>
          <w:p w14:paraId="037084F0" w14:textId="77777777" w:rsidR="0057634C" w:rsidRPr="0057634C" w:rsidRDefault="0057634C" w:rsidP="0066527E">
            <w:pPr>
              <w:rPr>
                <w:b/>
              </w:rPr>
            </w:pPr>
            <w:r w:rsidRPr="0057634C">
              <w:rPr>
                <w:b/>
              </w:rPr>
              <w:t>Naam of afkorting</w:t>
            </w:r>
          </w:p>
        </w:tc>
        <w:tc>
          <w:tcPr>
            <w:tcW w:w="6231" w:type="dxa"/>
            <w:shd w:val="clear" w:color="auto" w:fill="D9D9D9" w:themeFill="background1" w:themeFillShade="D9"/>
          </w:tcPr>
          <w:p w14:paraId="0EA8B080" w14:textId="77777777" w:rsidR="0057634C" w:rsidRPr="0057634C" w:rsidRDefault="0057634C" w:rsidP="0066527E">
            <w:pPr>
              <w:rPr>
                <w:b/>
              </w:rPr>
            </w:pPr>
            <w:r w:rsidRPr="0057634C">
              <w:rPr>
                <w:b/>
              </w:rPr>
              <w:t>Omschrijving</w:t>
            </w:r>
          </w:p>
        </w:tc>
      </w:tr>
      <w:tr w:rsidR="00FF50A8" w14:paraId="5A17895C" w14:textId="77777777" w:rsidTr="0057634C">
        <w:tc>
          <w:tcPr>
            <w:tcW w:w="2263" w:type="dxa"/>
          </w:tcPr>
          <w:p w14:paraId="7020DCF8" w14:textId="0A287B13" w:rsidR="00FF50A8" w:rsidRPr="00661781" w:rsidRDefault="00FF50A8" w:rsidP="00FF50A8">
            <w:r>
              <w:t>Aanbesteding</w:t>
            </w:r>
          </w:p>
        </w:tc>
        <w:tc>
          <w:tcPr>
            <w:tcW w:w="6231" w:type="dxa"/>
          </w:tcPr>
          <w:p w14:paraId="37C9F70D" w14:textId="4E06492A" w:rsidR="00FF50A8" w:rsidRPr="001A0900" w:rsidRDefault="00FF50A8" w:rsidP="00FF50A8">
            <w:pPr>
              <w:tabs>
                <w:tab w:val="num" w:pos="720"/>
              </w:tabs>
            </w:pPr>
            <w:r w:rsidRPr="004730CA">
              <w:t xml:space="preserve">De behoefte van Opdrachtgever die in de onderhavige procedure centraal staat. </w:t>
            </w:r>
          </w:p>
        </w:tc>
      </w:tr>
      <w:tr w:rsidR="00FF50A8" w14:paraId="339F572E" w14:textId="77777777" w:rsidTr="0057634C">
        <w:tc>
          <w:tcPr>
            <w:tcW w:w="2263" w:type="dxa"/>
          </w:tcPr>
          <w:p w14:paraId="0DA91455" w14:textId="77777777" w:rsidR="00FF50A8" w:rsidRPr="00661781" w:rsidRDefault="00FF50A8" w:rsidP="00FF50A8">
            <w:r w:rsidRPr="00661781">
              <w:t>Circulaire Economie</w:t>
            </w:r>
          </w:p>
        </w:tc>
        <w:tc>
          <w:tcPr>
            <w:tcW w:w="6231" w:type="dxa"/>
          </w:tcPr>
          <w:p w14:paraId="2A7DB541" w14:textId="77777777" w:rsidR="00FF50A8" w:rsidRPr="00661781" w:rsidRDefault="00FF50A8" w:rsidP="00FF50A8">
            <w:pPr>
              <w:tabs>
                <w:tab w:val="num" w:pos="720"/>
              </w:tabs>
            </w:pPr>
            <w:r w:rsidRPr="001A0900">
              <w:t>De circulaire economie is een economisch systeem waarin men samenwerkt om de</w:t>
            </w:r>
            <w:r w:rsidRPr="00661781">
              <w:t xml:space="preserve"> waarde van grondstofstromen te maximaliseren, zonder daarbij het functioneren van de biosfeer of de integriteit van de maatschappij te belemmeren.  </w:t>
            </w:r>
          </w:p>
        </w:tc>
      </w:tr>
      <w:tr w:rsidR="00FF50A8" w14:paraId="74560F5B" w14:textId="77777777" w:rsidTr="0057634C">
        <w:tc>
          <w:tcPr>
            <w:tcW w:w="2263" w:type="dxa"/>
          </w:tcPr>
          <w:p w14:paraId="02E04E04" w14:textId="77777777" w:rsidR="00FF50A8" w:rsidRPr="00661781" w:rsidRDefault="00FF50A8" w:rsidP="00FF50A8">
            <w:r w:rsidRPr="00661781">
              <w:t>Circulariteit</w:t>
            </w:r>
          </w:p>
        </w:tc>
        <w:tc>
          <w:tcPr>
            <w:tcW w:w="6231" w:type="dxa"/>
          </w:tcPr>
          <w:p w14:paraId="19D3FB22" w14:textId="734F4BF9" w:rsidR="00FF50A8" w:rsidRPr="00661781" w:rsidRDefault="008410A8" w:rsidP="001A0900">
            <w:pPr>
              <w:tabs>
                <w:tab w:val="num" w:pos="720"/>
              </w:tabs>
            </w:pPr>
            <w:r w:rsidRPr="00661781">
              <w:t>Circulariteit gaat uit van efficiënt en effectief omgaan met grondstoffen. Herbruikbaarheid van producten en materialen staat daarin centraal, in tegenstelling tot het huidige lineaire systeem, waarin producten aan het einde van hun levensduur als afval worden beschouwd en worden vernietigd.</w:t>
            </w:r>
          </w:p>
        </w:tc>
      </w:tr>
      <w:tr w:rsidR="00EB5410" w14:paraId="33407C29" w14:textId="77777777" w:rsidTr="0057634C">
        <w:tc>
          <w:tcPr>
            <w:tcW w:w="2263" w:type="dxa"/>
          </w:tcPr>
          <w:p w14:paraId="3FF7A3FE" w14:textId="422C13BD" w:rsidR="00EB5410" w:rsidRPr="004730CA" w:rsidRDefault="00EB5410" w:rsidP="00FF50A8">
            <w:r>
              <w:t>Combinant</w:t>
            </w:r>
          </w:p>
        </w:tc>
        <w:tc>
          <w:tcPr>
            <w:tcW w:w="6231" w:type="dxa"/>
          </w:tcPr>
          <w:p w14:paraId="1A5B14FA" w14:textId="61522607" w:rsidR="001A0900" w:rsidRPr="004730CA" w:rsidRDefault="00EB5410" w:rsidP="00FF50A8">
            <w:r>
              <w:t xml:space="preserve">Een Combinant is een partij die </w:t>
            </w:r>
            <w:r w:rsidR="001A0900">
              <w:t xml:space="preserve">deelneemt aan een Combinatie. </w:t>
            </w:r>
          </w:p>
        </w:tc>
      </w:tr>
      <w:tr w:rsidR="00FF50A8" w14:paraId="7C3A994C" w14:textId="77777777" w:rsidTr="0057634C">
        <w:tc>
          <w:tcPr>
            <w:tcW w:w="2263" w:type="dxa"/>
          </w:tcPr>
          <w:p w14:paraId="24980541" w14:textId="77777777" w:rsidR="00FF50A8" w:rsidRPr="004730CA" w:rsidRDefault="00FF50A8" w:rsidP="00FF50A8">
            <w:r w:rsidRPr="004730CA">
              <w:t>Combinatie</w:t>
            </w:r>
          </w:p>
        </w:tc>
        <w:tc>
          <w:tcPr>
            <w:tcW w:w="6231" w:type="dxa"/>
          </w:tcPr>
          <w:p w14:paraId="770E575E" w14:textId="07E6FE89" w:rsidR="00FF50A8" w:rsidRPr="004730CA" w:rsidRDefault="00FF50A8" w:rsidP="00FF50A8">
            <w:r w:rsidRPr="004730CA">
              <w:t xml:space="preserve">Een </w:t>
            </w:r>
            <w:r w:rsidR="00EB5410">
              <w:t>C</w:t>
            </w:r>
            <w:r w:rsidRPr="004730CA">
              <w:t>ombinatie van verschillende marktpartijen die gezamenlijk de vereiste disciplines vertegenwoordigen</w:t>
            </w:r>
            <w:r>
              <w:t>.</w:t>
            </w:r>
          </w:p>
        </w:tc>
      </w:tr>
      <w:tr w:rsidR="00EB5410" w14:paraId="1A0CBF30" w14:textId="77777777" w:rsidTr="0057634C">
        <w:tc>
          <w:tcPr>
            <w:tcW w:w="2263" w:type="dxa"/>
          </w:tcPr>
          <w:p w14:paraId="0CE7FED9" w14:textId="4875CDAA" w:rsidR="00EB5410" w:rsidRPr="004730CA" w:rsidRDefault="00EB5410" w:rsidP="00FF50A8">
            <w:r>
              <w:t>Derde</w:t>
            </w:r>
          </w:p>
        </w:tc>
        <w:tc>
          <w:tcPr>
            <w:tcW w:w="6231" w:type="dxa"/>
          </w:tcPr>
          <w:p w14:paraId="3B287491" w14:textId="6A957F12" w:rsidR="00EB5410" w:rsidRPr="004730CA" w:rsidRDefault="00EB5410" w:rsidP="00FF50A8">
            <w:r>
              <w:t xml:space="preserve">Een Derde is een partij die wordt betrokken bij de Inschrijving omwille van financiële draagkracht of technische bekwaamheid. </w:t>
            </w:r>
          </w:p>
        </w:tc>
      </w:tr>
      <w:tr w:rsidR="0030238E" w14:paraId="475D95FF" w14:textId="77777777" w:rsidTr="0057634C">
        <w:tc>
          <w:tcPr>
            <w:tcW w:w="2263" w:type="dxa"/>
          </w:tcPr>
          <w:p w14:paraId="1B79F5F7" w14:textId="4B2470D9" w:rsidR="0030238E" w:rsidRPr="00414FD0" w:rsidRDefault="0030238E" w:rsidP="00FF50A8">
            <w:r>
              <w:t>Dialoog</w:t>
            </w:r>
          </w:p>
        </w:tc>
        <w:tc>
          <w:tcPr>
            <w:tcW w:w="6231" w:type="dxa"/>
          </w:tcPr>
          <w:p w14:paraId="30DDC865" w14:textId="5D7DBAD9" w:rsidR="0030238E" w:rsidRPr="00414FD0" w:rsidRDefault="0030238E" w:rsidP="0030238E">
            <w:pPr>
              <w:pStyle w:val="Default"/>
              <w:rPr>
                <w:rStyle w:val="ilfuvd"/>
                <w:bCs/>
              </w:rPr>
            </w:pPr>
            <w:r w:rsidRPr="0030238E">
              <w:rPr>
                <w:rFonts w:ascii="Corbel" w:eastAsia="Calibri" w:hAnsi="Corbel" w:cs="Times New Roman"/>
                <w:color w:val="auto"/>
                <w:sz w:val="21"/>
                <w:szCs w:val="21"/>
              </w:rPr>
              <w:t xml:space="preserve">De concurrentiegerichte dialoog biedt de ruimte voor geschikte partijen om verschillende oplossingen aan te dragen om in de behoefte van de aanbestedende dienst te kunnen voorzien. Vervolgens kan de aanbestedende dienst in de dialoog samen met deze deelnemers de voorgestelde oplossingen nader uitwerken en uiteindelijk bepalen welke oplossing(en) het best in zijn behoefte kan voorzien. </w:t>
            </w:r>
          </w:p>
        </w:tc>
      </w:tr>
      <w:tr w:rsidR="0069675C" w14:paraId="7E09F5F0" w14:textId="77777777" w:rsidTr="0057634C">
        <w:tc>
          <w:tcPr>
            <w:tcW w:w="2263" w:type="dxa"/>
          </w:tcPr>
          <w:p w14:paraId="0A9AA2AA" w14:textId="18579D41" w:rsidR="0069675C" w:rsidRPr="004730CA" w:rsidRDefault="0069675C" w:rsidP="00FF50A8">
            <w:r w:rsidRPr="00414FD0">
              <w:t>Duurzaamheid</w:t>
            </w:r>
          </w:p>
        </w:tc>
        <w:tc>
          <w:tcPr>
            <w:tcW w:w="6231" w:type="dxa"/>
          </w:tcPr>
          <w:p w14:paraId="695F09DB" w14:textId="71E7967D" w:rsidR="0069675C" w:rsidRPr="00414FD0" w:rsidRDefault="00414FD0" w:rsidP="00FF50A8">
            <w:r w:rsidRPr="00414FD0">
              <w:rPr>
                <w:rStyle w:val="ilfuvd"/>
                <w:bCs/>
              </w:rPr>
              <w:t>Duurzaamheid</w:t>
            </w:r>
            <w:r w:rsidRPr="00414FD0">
              <w:rPr>
                <w:rStyle w:val="ilfuvd"/>
              </w:rPr>
              <w:t xml:space="preserve"> is een breed begrip, maar het komt er in het kort op neer dat in een </w:t>
            </w:r>
            <w:r w:rsidRPr="00414FD0">
              <w:rPr>
                <w:rStyle w:val="ilfuvd"/>
                <w:bCs/>
              </w:rPr>
              <w:t>duurzame</w:t>
            </w:r>
            <w:r w:rsidRPr="00414FD0">
              <w:rPr>
                <w:rStyle w:val="ilfuvd"/>
              </w:rPr>
              <w:t xml:space="preserve"> wereld mens (people), milieu (planet) en economie (profit) met elkaar in evenwicht zijn</w:t>
            </w:r>
            <w:r>
              <w:rPr>
                <w:rStyle w:val="ilfuvd"/>
              </w:rPr>
              <w:t xml:space="preserve">. Duurzaamheid zoals in deze leidraad is opgenomen is verankerd in het Duurzaamheidsplan van Port of Amsterdam. </w:t>
            </w:r>
          </w:p>
        </w:tc>
      </w:tr>
      <w:tr w:rsidR="00FF50A8" w14:paraId="3CEE24FF" w14:textId="77777777" w:rsidTr="0057634C">
        <w:tc>
          <w:tcPr>
            <w:tcW w:w="2263" w:type="dxa"/>
          </w:tcPr>
          <w:p w14:paraId="6F17E507" w14:textId="77777777" w:rsidR="00FF50A8" w:rsidRPr="004730CA" w:rsidRDefault="00FF50A8" w:rsidP="00FF50A8">
            <w:r w:rsidRPr="004730CA">
              <w:t>Gegadigde</w:t>
            </w:r>
          </w:p>
        </w:tc>
        <w:tc>
          <w:tcPr>
            <w:tcW w:w="6231" w:type="dxa"/>
          </w:tcPr>
          <w:p w14:paraId="02BA3775" w14:textId="77777777" w:rsidR="00FF50A8" w:rsidRPr="004730CA" w:rsidRDefault="00FF50A8" w:rsidP="00FF50A8">
            <w:r w:rsidRPr="004730CA">
              <w:t xml:space="preserve">De ondernemer die ter zake van deze aanbesteding een verzoek tot deelneming indient. Tenzij uit de bewoordingen van de </w:t>
            </w:r>
            <w:r w:rsidRPr="004730CA">
              <w:lastRenderedPageBreak/>
              <w:t>selectieleidraad of de relevante context anders blijkt, omvat de term Gegadigde eveneens potentiele Gegadigden. Gegadigde kan een zelfstandig bedrijf zijn dat zelfstandig inschrijft, het kan een bedrijf zijn dat als hoofdaannemer met onderaannemers inschrijft en het kan een Combinatie van ondernemingen zijn. Daar waar onderneming, aannemer, leverancier of dienstverlener wordt genoemd wordt ook Gegadigde bedoeld.</w:t>
            </w:r>
          </w:p>
        </w:tc>
      </w:tr>
      <w:tr w:rsidR="00FF50A8" w14:paraId="2290AE23" w14:textId="77777777" w:rsidTr="0057634C">
        <w:tc>
          <w:tcPr>
            <w:tcW w:w="2263" w:type="dxa"/>
          </w:tcPr>
          <w:p w14:paraId="170E2BE6" w14:textId="77777777" w:rsidR="00FF50A8" w:rsidRPr="004730CA" w:rsidRDefault="00FF50A8" w:rsidP="00FF50A8">
            <w:r w:rsidRPr="004730CA">
              <w:lastRenderedPageBreak/>
              <w:t>Geselecteerde Gegadigde</w:t>
            </w:r>
          </w:p>
        </w:tc>
        <w:tc>
          <w:tcPr>
            <w:tcW w:w="6231" w:type="dxa"/>
          </w:tcPr>
          <w:p w14:paraId="15B6D832" w14:textId="77777777" w:rsidR="00FF50A8" w:rsidRPr="004730CA" w:rsidRDefault="00FF50A8" w:rsidP="00FF50A8">
            <w:r>
              <w:t>Het zelfstandig bedrijf of d</w:t>
            </w:r>
            <w:r w:rsidRPr="004730CA">
              <w:t xml:space="preserve">e Combinatie die ter zake van deze </w:t>
            </w:r>
            <w:r>
              <w:t>Aanbesteding</w:t>
            </w:r>
            <w:r w:rsidRPr="004730CA">
              <w:t xml:space="preserve"> een </w:t>
            </w:r>
            <w:r>
              <w:t>V</w:t>
            </w:r>
            <w:r w:rsidRPr="004730CA">
              <w:t>erzoek tot deelneming heeft ingediend en naar aanleiding van de selectiefase is uitgenodigd om een Inschrijving uit te brengen.</w:t>
            </w:r>
          </w:p>
        </w:tc>
      </w:tr>
      <w:tr w:rsidR="00FF50A8" w14:paraId="4F9777F8" w14:textId="77777777" w:rsidTr="0057634C">
        <w:tc>
          <w:tcPr>
            <w:tcW w:w="2263" w:type="dxa"/>
          </w:tcPr>
          <w:p w14:paraId="2375427E" w14:textId="77777777" w:rsidR="00FF50A8" w:rsidRPr="004730CA" w:rsidRDefault="00FF50A8" w:rsidP="00FF50A8">
            <w:r>
              <w:t>Gunningleidraad</w:t>
            </w:r>
          </w:p>
        </w:tc>
        <w:tc>
          <w:tcPr>
            <w:tcW w:w="6231" w:type="dxa"/>
          </w:tcPr>
          <w:p w14:paraId="6484A414" w14:textId="77777777" w:rsidR="00FF50A8" w:rsidRPr="004730CA" w:rsidRDefault="00FF50A8" w:rsidP="00FF50A8">
            <w:r w:rsidRPr="004730CA">
              <w:t>Het docum</w:t>
            </w:r>
            <w:r>
              <w:t>ent dat betrekking heeft op de G</w:t>
            </w:r>
            <w:r w:rsidRPr="004730CA">
              <w:t xml:space="preserve">unningfase van deze </w:t>
            </w:r>
            <w:r>
              <w:t>Aanbesteding. De Gunningleidraad wordt aan Geselecteerde G</w:t>
            </w:r>
            <w:r w:rsidRPr="004730CA">
              <w:t>egadigden toegezo</w:t>
            </w:r>
            <w:r>
              <w:t>nden, op basis waarvan zij een I</w:t>
            </w:r>
            <w:r w:rsidRPr="004730CA">
              <w:t>nschrijving kunnen indienen.</w:t>
            </w:r>
          </w:p>
        </w:tc>
      </w:tr>
      <w:tr w:rsidR="00FF50A8" w14:paraId="40D9E288" w14:textId="77777777" w:rsidTr="00BC5C91">
        <w:tc>
          <w:tcPr>
            <w:tcW w:w="2263" w:type="dxa"/>
          </w:tcPr>
          <w:p w14:paraId="00E243BB" w14:textId="77777777" w:rsidR="00FF50A8" w:rsidRPr="004730CA" w:rsidRDefault="00FF50A8" w:rsidP="00FF50A8">
            <w:r>
              <w:t>Gunning</w:t>
            </w:r>
            <w:r w:rsidRPr="004730CA">
              <w:t>fase</w:t>
            </w:r>
          </w:p>
        </w:tc>
        <w:tc>
          <w:tcPr>
            <w:tcW w:w="6231" w:type="dxa"/>
          </w:tcPr>
          <w:p w14:paraId="034D2039" w14:textId="77777777" w:rsidR="00FF50A8" w:rsidRPr="004730CA" w:rsidRDefault="00FF50A8" w:rsidP="00FF50A8">
            <w:r w:rsidRPr="004730CA">
              <w:t xml:space="preserve">De fase die direct volgt op de </w:t>
            </w:r>
            <w:r>
              <w:t>Selectie</w:t>
            </w:r>
            <w:r w:rsidRPr="004730CA">
              <w:t xml:space="preserve">fase. Gedurende deze fase krijgen de Inschrijvers de tijd om hun </w:t>
            </w:r>
            <w:r>
              <w:t>Inschrijving</w:t>
            </w:r>
            <w:r w:rsidRPr="004730CA">
              <w:t xml:space="preserve"> vorm te geven en wordt de beste </w:t>
            </w:r>
            <w:r>
              <w:t>Inschrijving</w:t>
            </w:r>
            <w:r w:rsidRPr="004730CA">
              <w:t xml:space="preserve"> gekozen en wordt de opdracht gegund aan de winnende Inschrijver.</w:t>
            </w:r>
          </w:p>
        </w:tc>
      </w:tr>
      <w:tr w:rsidR="00BF282D" w14:paraId="189A744A" w14:textId="77777777" w:rsidTr="0057634C">
        <w:tc>
          <w:tcPr>
            <w:tcW w:w="2263" w:type="dxa"/>
          </w:tcPr>
          <w:p w14:paraId="0FB34C27" w14:textId="5D5ACECD" w:rsidR="00BF282D" w:rsidRPr="00BF282D" w:rsidRDefault="00BF282D" w:rsidP="00FF50A8">
            <w:pPr>
              <w:rPr>
                <w:highlight w:val="yellow"/>
              </w:rPr>
            </w:pPr>
            <w:r w:rsidRPr="00414FD0">
              <w:t>Innovatie</w:t>
            </w:r>
          </w:p>
        </w:tc>
        <w:tc>
          <w:tcPr>
            <w:tcW w:w="6231" w:type="dxa"/>
          </w:tcPr>
          <w:p w14:paraId="6C7D28FD" w14:textId="31187EA8" w:rsidR="00BF282D" w:rsidRPr="00BF282D" w:rsidRDefault="00414FD0" w:rsidP="00FF50A8">
            <w:pPr>
              <w:rPr>
                <w:highlight w:val="yellow"/>
              </w:rPr>
            </w:pPr>
            <w:r>
              <w:t xml:space="preserve">Innovatie of vernieuwing heeft betrekking op nieuwe ideeën, goederen, diensten en processen. </w:t>
            </w:r>
          </w:p>
        </w:tc>
      </w:tr>
      <w:tr w:rsidR="00F90C99" w14:paraId="7A828704" w14:textId="77777777" w:rsidTr="0057634C">
        <w:tc>
          <w:tcPr>
            <w:tcW w:w="2263" w:type="dxa"/>
          </w:tcPr>
          <w:p w14:paraId="22A4C6E2" w14:textId="4B993CEB" w:rsidR="00F90C99" w:rsidRPr="00F90C99" w:rsidRDefault="00F90C99" w:rsidP="00F90C99">
            <w:pPr>
              <w:rPr>
                <w:b/>
              </w:rPr>
            </w:pPr>
            <w:r w:rsidRPr="004730CA">
              <w:t xml:space="preserve">Inschrijving </w:t>
            </w:r>
          </w:p>
        </w:tc>
        <w:tc>
          <w:tcPr>
            <w:tcW w:w="6231" w:type="dxa"/>
          </w:tcPr>
          <w:p w14:paraId="266E8F77" w14:textId="4B47ABD1" w:rsidR="00F90C99" w:rsidRPr="004730CA" w:rsidRDefault="00F90C99" w:rsidP="00F90C99">
            <w:r w:rsidRPr="004730CA">
              <w:t xml:space="preserve">Een door een </w:t>
            </w:r>
            <w:r>
              <w:t>Geselecteerde Gegadigde</w:t>
            </w:r>
            <w:r w:rsidRPr="004730CA">
              <w:t xml:space="preserve"> naar aanleiding van de Gunningleidraad</w:t>
            </w:r>
            <w:r>
              <w:t xml:space="preserve"> én Dialoog</w:t>
            </w:r>
            <w:r w:rsidRPr="004730CA">
              <w:t xml:space="preserve"> elektronisch ingediende offerte middels het</w:t>
            </w:r>
            <w:r>
              <w:t xml:space="preserve"> TenderNed platform.</w:t>
            </w:r>
          </w:p>
        </w:tc>
      </w:tr>
      <w:tr w:rsidR="00F90C99" w14:paraId="512F78E0" w14:textId="77777777" w:rsidTr="0057634C">
        <w:tc>
          <w:tcPr>
            <w:tcW w:w="2263" w:type="dxa"/>
          </w:tcPr>
          <w:p w14:paraId="08B9CAD4" w14:textId="77777777" w:rsidR="00F90C99" w:rsidRPr="004730CA" w:rsidRDefault="00F90C99" w:rsidP="00F90C99">
            <w:r w:rsidRPr="004730CA">
              <w:t>Knock-out eis</w:t>
            </w:r>
          </w:p>
        </w:tc>
        <w:tc>
          <w:tcPr>
            <w:tcW w:w="6231" w:type="dxa"/>
          </w:tcPr>
          <w:p w14:paraId="5AA6EF19" w14:textId="77777777" w:rsidR="00F90C99" w:rsidRPr="004730CA" w:rsidRDefault="00F90C99" w:rsidP="00F90C99">
            <w:r w:rsidRPr="004730CA">
              <w:t>Een voorwaarde om vast te stellen of de technische bekwaamhe</w:t>
            </w:r>
            <w:r>
              <w:t>id van de Gegadigde dan wel de C</w:t>
            </w:r>
            <w:r w:rsidRPr="004730CA">
              <w:t xml:space="preserve">ombinatie aanwezig is. Bij het niet kunnen voldoen aan één van de eisen wordt de Gegadigde uitgesloten van verdere deelname. </w:t>
            </w:r>
          </w:p>
        </w:tc>
      </w:tr>
      <w:tr w:rsidR="00F90C99" w14:paraId="3CBCF88E" w14:textId="77777777" w:rsidTr="0057634C">
        <w:tc>
          <w:tcPr>
            <w:tcW w:w="2263" w:type="dxa"/>
          </w:tcPr>
          <w:p w14:paraId="253CFC06" w14:textId="77777777" w:rsidR="00F90C99" w:rsidRPr="004730CA" w:rsidRDefault="00F90C99" w:rsidP="00F90C99">
            <w:r w:rsidRPr="004730CA">
              <w:t>Opdrachtgever</w:t>
            </w:r>
          </w:p>
        </w:tc>
        <w:tc>
          <w:tcPr>
            <w:tcW w:w="6231" w:type="dxa"/>
          </w:tcPr>
          <w:p w14:paraId="2F9D3312" w14:textId="77777777" w:rsidR="00F90C99" w:rsidRPr="004730CA" w:rsidRDefault="00F90C99" w:rsidP="00F90C99">
            <w:r>
              <w:t>Port of Amsterdam</w:t>
            </w:r>
          </w:p>
        </w:tc>
      </w:tr>
      <w:tr w:rsidR="00F90C99" w14:paraId="253D3BE8" w14:textId="77777777" w:rsidTr="0057634C">
        <w:tc>
          <w:tcPr>
            <w:tcW w:w="2263" w:type="dxa"/>
          </w:tcPr>
          <w:p w14:paraId="38983036" w14:textId="77777777" w:rsidR="00F90C99" w:rsidRPr="004730CA" w:rsidRDefault="00F90C99" w:rsidP="00F90C99">
            <w:r w:rsidRPr="004730CA">
              <w:t>Opdrachtnemer</w:t>
            </w:r>
          </w:p>
        </w:tc>
        <w:tc>
          <w:tcPr>
            <w:tcW w:w="6231" w:type="dxa"/>
          </w:tcPr>
          <w:p w14:paraId="417E4C2D" w14:textId="77777777" w:rsidR="00F90C99" w:rsidRPr="004730CA" w:rsidRDefault="00F90C99" w:rsidP="00F90C99">
            <w:r>
              <w:t>Het zelfstandig bedrijf of d</w:t>
            </w:r>
            <w:r w:rsidRPr="004730CA">
              <w:t xml:space="preserve">e Combinatie met wie op basis van deze </w:t>
            </w:r>
            <w:r>
              <w:t>Aanbesteding</w:t>
            </w:r>
            <w:r w:rsidRPr="004730CA">
              <w:t xml:space="preserve"> een </w:t>
            </w:r>
            <w:r>
              <w:t>Overeenkomst</w:t>
            </w:r>
            <w:r w:rsidRPr="004730CA">
              <w:t xml:space="preserve"> wordt gesloten.</w:t>
            </w:r>
          </w:p>
        </w:tc>
      </w:tr>
      <w:tr w:rsidR="00F90C99" w14:paraId="7869056B" w14:textId="77777777" w:rsidTr="0057634C">
        <w:tc>
          <w:tcPr>
            <w:tcW w:w="2263" w:type="dxa"/>
          </w:tcPr>
          <w:p w14:paraId="392FF9CA" w14:textId="77777777" w:rsidR="00F90C99" w:rsidRPr="004730CA" w:rsidRDefault="00F90C99" w:rsidP="00F90C99">
            <w:r>
              <w:t>O</w:t>
            </w:r>
            <w:r w:rsidRPr="004730CA">
              <w:t>vereenkomst</w:t>
            </w:r>
          </w:p>
        </w:tc>
        <w:tc>
          <w:tcPr>
            <w:tcW w:w="6231" w:type="dxa"/>
          </w:tcPr>
          <w:p w14:paraId="008E914E" w14:textId="77777777" w:rsidR="00F90C99" w:rsidRPr="004730CA" w:rsidRDefault="00F90C99" w:rsidP="00F90C99">
            <w:r>
              <w:t>De</w:t>
            </w:r>
            <w:r w:rsidRPr="004730CA">
              <w:t xml:space="preserve"> overeenkomst tussen Opdrachtgever en een of meer ondernemers met het doel </w:t>
            </w:r>
            <w:r>
              <w:t>de beschreven werkzaamheden contractueel vast te leggen.</w:t>
            </w:r>
          </w:p>
        </w:tc>
      </w:tr>
      <w:tr w:rsidR="00F90C99" w14:paraId="6D381D00" w14:textId="77777777" w:rsidTr="0057634C">
        <w:tc>
          <w:tcPr>
            <w:tcW w:w="2263" w:type="dxa"/>
          </w:tcPr>
          <w:p w14:paraId="7001E0E4" w14:textId="77777777" w:rsidR="00F90C99" w:rsidRPr="004730CA" w:rsidRDefault="00F90C99" w:rsidP="00F90C99">
            <w:r w:rsidRPr="004730CA">
              <w:t>Selectiecriteria</w:t>
            </w:r>
          </w:p>
        </w:tc>
        <w:tc>
          <w:tcPr>
            <w:tcW w:w="6231" w:type="dxa"/>
          </w:tcPr>
          <w:p w14:paraId="131D7C59" w14:textId="26165DF4" w:rsidR="00F90C99" w:rsidRPr="004730CA" w:rsidRDefault="00F90C99" w:rsidP="00F90C99">
            <w:r w:rsidRPr="004730CA">
              <w:t xml:space="preserve">De criteria op basis waarvan drie Gegadigden zullen worden geselecteerd met wie een </w:t>
            </w:r>
            <w:r>
              <w:t>Dialoog</w:t>
            </w:r>
            <w:r w:rsidRPr="004730CA">
              <w:t xml:space="preserve"> zal worden gevoerd en door wie uiteindelijk een </w:t>
            </w:r>
            <w:r>
              <w:t>Inschrijving</w:t>
            </w:r>
            <w:r w:rsidRPr="004730CA">
              <w:t xml:space="preserve"> mag worden gedaan.</w:t>
            </w:r>
          </w:p>
        </w:tc>
      </w:tr>
      <w:tr w:rsidR="00F90C99" w14:paraId="339033DA" w14:textId="77777777" w:rsidTr="0057634C">
        <w:tc>
          <w:tcPr>
            <w:tcW w:w="2263" w:type="dxa"/>
          </w:tcPr>
          <w:p w14:paraId="1CBD6B75" w14:textId="77777777" w:rsidR="00F90C99" w:rsidRPr="004730CA" w:rsidRDefault="00F90C99" w:rsidP="00F90C99">
            <w:r w:rsidRPr="004730CA">
              <w:t xml:space="preserve">Selectiefase </w:t>
            </w:r>
          </w:p>
        </w:tc>
        <w:tc>
          <w:tcPr>
            <w:tcW w:w="6231" w:type="dxa"/>
          </w:tcPr>
          <w:p w14:paraId="29D0350E" w14:textId="464F7EB7" w:rsidR="00F90C99" w:rsidRPr="004730CA" w:rsidRDefault="00F90C99" w:rsidP="00F90C99">
            <w:r w:rsidRPr="004730CA">
              <w:t xml:space="preserve">De fase waarin </w:t>
            </w:r>
            <w:r w:rsidRPr="00661781">
              <w:t xml:space="preserve">drie </w:t>
            </w:r>
            <w:r w:rsidRPr="004730CA">
              <w:t xml:space="preserve">Gegadigden zullen worden geselecteerd op basis van uitsluitingsgronden, geschiktheidseisen en Selectiecriteria. Met de drie Gegadigden zal een </w:t>
            </w:r>
            <w:r>
              <w:t>Dialoog</w:t>
            </w:r>
            <w:r w:rsidRPr="004730CA">
              <w:t xml:space="preserve"> worden gevoerd en zij zullen uiteindelijk een </w:t>
            </w:r>
            <w:r>
              <w:t>Inschrijving</w:t>
            </w:r>
            <w:r w:rsidRPr="004730CA">
              <w:t xml:space="preserve"> mogen doen.</w:t>
            </w:r>
          </w:p>
        </w:tc>
      </w:tr>
      <w:tr w:rsidR="00F90C99" w14:paraId="659A1706" w14:textId="77777777" w:rsidTr="0057634C">
        <w:tc>
          <w:tcPr>
            <w:tcW w:w="2263" w:type="dxa"/>
          </w:tcPr>
          <w:p w14:paraId="3E21FCE6" w14:textId="77777777" w:rsidR="00F90C99" w:rsidRPr="004730CA" w:rsidRDefault="00F90C99" w:rsidP="00F90C99">
            <w:r>
              <w:t>Selectieleidraad</w:t>
            </w:r>
          </w:p>
        </w:tc>
        <w:tc>
          <w:tcPr>
            <w:tcW w:w="6231" w:type="dxa"/>
          </w:tcPr>
          <w:p w14:paraId="38EFE111" w14:textId="77777777" w:rsidR="00F90C99" w:rsidRPr="004730CA" w:rsidRDefault="00F90C99" w:rsidP="00F90C99">
            <w:r w:rsidRPr="00A96D65">
              <w:t>Het docum</w:t>
            </w:r>
            <w:r>
              <w:t>ent dat betrekking heeft op de S</w:t>
            </w:r>
            <w:r w:rsidRPr="00A96D65">
              <w:t xml:space="preserve">electiefase van deze </w:t>
            </w:r>
            <w:r>
              <w:t>Aanbesteding</w:t>
            </w:r>
            <w:r w:rsidRPr="00A96D65">
              <w:t>. De Selectieleidraad wordt aan potentiele Gegadigden toegezo</w:t>
            </w:r>
            <w:r>
              <w:t>nden, op basis waarvan zij een V</w:t>
            </w:r>
            <w:r w:rsidRPr="00A96D65">
              <w:t>erzoek tot deelneming kunnen indienen.</w:t>
            </w:r>
          </w:p>
        </w:tc>
      </w:tr>
      <w:tr w:rsidR="00F90C99" w14:paraId="3A24EA3C" w14:textId="77777777" w:rsidTr="0057634C">
        <w:tc>
          <w:tcPr>
            <w:tcW w:w="2263" w:type="dxa"/>
          </w:tcPr>
          <w:p w14:paraId="637236D1" w14:textId="07C5FDD4" w:rsidR="00F90C99" w:rsidRPr="004730CA" w:rsidRDefault="00F90C99" w:rsidP="00F90C99">
            <w:r>
              <w:lastRenderedPageBreak/>
              <w:t>Verzoek tot deelneming</w:t>
            </w:r>
          </w:p>
        </w:tc>
        <w:tc>
          <w:tcPr>
            <w:tcW w:w="6231" w:type="dxa"/>
          </w:tcPr>
          <w:p w14:paraId="2FADD082" w14:textId="51A750C8" w:rsidR="00F90C99" w:rsidRPr="004730CA" w:rsidRDefault="00F90C99" w:rsidP="00F90C99">
            <w:r w:rsidRPr="001A0900">
              <w:t>Een door Gegadigde naar aanleiding van deze Selectieleidraad elektronisch ingediende aanmelding middels het TenderNed platform.</w:t>
            </w:r>
          </w:p>
        </w:tc>
      </w:tr>
    </w:tbl>
    <w:p w14:paraId="7C973509" w14:textId="77777777" w:rsidR="0057634C" w:rsidRPr="00524814" w:rsidRDefault="0057634C" w:rsidP="0057634C">
      <w:pPr>
        <w:pStyle w:val="Kop2"/>
      </w:pPr>
      <w:bookmarkStart w:id="15" w:name="_Toc530735463"/>
      <w:r w:rsidRPr="00524814">
        <w:t>Voorbehouden</w:t>
      </w:r>
      <w:bookmarkEnd w:id="15"/>
      <w:r w:rsidRPr="00524814">
        <w:t xml:space="preserve"> </w:t>
      </w:r>
    </w:p>
    <w:p w14:paraId="4FDA8A49" w14:textId="77777777" w:rsidR="00215058" w:rsidRDefault="0057634C" w:rsidP="00C827AC">
      <w:r>
        <w:t>Hoewel</w:t>
      </w:r>
      <w:r w:rsidR="00C827AC">
        <w:t xml:space="preserve"> het</w:t>
      </w:r>
      <w:r>
        <w:t xml:space="preserve"> de intentie van de </w:t>
      </w:r>
      <w:r w:rsidR="000E41BD">
        <w:t>Opdrachtgever</w:t>
      </w:r>
      <w:r>
        <w:t xml:space="preserve"> is om onderhavige procedure zoals ingezet af te ronden, behoudt de </w:t>
      </w:r>
      <w:r w:rsidR="000E41BD">
        <w:t>Opdrachtgever</w:t>
      </w:r>
      <w:r>
        <w:t xml:space="preserve"> zich het recht om deze </w:t>
      </w:r>
      <w:r w:rsidR="007D0296">
        <w:t>Aanbesteding</w:t>
      </w:r>
      <w:r>
        <w:t xml:space="preserve"> in zijn geheel of gedeeltelijk op te schorten dan wel te beëindigen. </w:t>
      </w:r>
      <w:r w:rsidR="00647CC1">
        <w:t>In het onverhoopte geval</w:t>
      </w:r>
      <w:r w:rsidR="00BF69AD">
        <w:t xml:space="preserve"> zal </w:t>
      </w:r>
      <w:r w:rsidR="00647CC1">
        <w:t xml:space="preserve">een dergelijke opschorting of beëindiging </w:t>
      </w:r>
      <w:r w:rsidR="00A451B8">
        <w:t xml:space="preserve">uiteraard </w:t>
      </w:r>
      <w:r w:rsidR="00647CC1">
        <w:t>worden gemotiveerd door Opdrachtgever.</w:t>
      </w:r>
    </w:p>
    <w:p w14:paraId="0DF801A4" w14:textId="77777777" w:rsidR="00215058" w:rsidRDefault="00215058" w:rsidP="000260B3">
      <w:pPr>
        <w:widowControl w:val="0"/>
      </w:pPr>
    </w:p>
    <w:p w14:paraId="7E63B25D" w14:textId="1C4C9406" w:rsidR="00215058" w:rsidRDefault="003050CF" w:rsidP="000260B3">
      <w:pPr>
        <w:widowControl w:val="0"/>
      </w:pPr>
      <w:r>
        <w:t>D</w:t>
      </w:r>
      <w:r w:rsidR="00115437">
        <w:t xml:space="preserve">e </w:t>
      </w:r>
      <w:r w:rsidR="00FF50A8">
        <w:t>Gegadigden</w:t>
      </w:r>
      <w:r w:rsidR="00AE21D6">
        <w:t xml:space="preserve"> zullen </w:t>
      </w:r>
      <w:r w:rsidR="00115437">
        <w:t xml:space="preserve">toegang krijgen tot de informatie </w:t>
      </w:r>
      <w:r w:rsidR="00130E2D">
        <w:t xml:space="preserve">van de Opdrachtgever </w:t>
      </w:r>
      <w:r w:rsidR="00115437">
        <w:t xml:space="preserve">die nodig is voor het maken van </w:t>
      </w:r>
      <w:r w:rsidR="00FF50A8">
        <w:t xml:space="preserve">respectievelijk een Aanmelding en </w:t>
      </w:r>
      <w:r w:rsidR="00115437">
        <w:t xml:space="preserve">een </w:t>
      </w:r>
      <w:r w:rsidR="00AE21D6">
        <w:t>Inschrijving</w:t>
      </w:r>
      <w:r w:rsidR="00115437">
        <w:t xml:space="preserve">. </w:t>
      </w:r>
      <w:r w:rsidR="00215058">
        <w:t xml:space="preserve">Door aan deze </w:t>
      </w:r>
      <w:r w:rsidR="007D0296">
        <w:t>Aanbestedingsprocedure</w:t>
      </w:r>
      <w:r w:rsidR="00215058">
        <w:t xml:space="preserve"> </w:t>
      </w:r>
      <w:r w:rsidR="00215058" w:rsidRPr="00640617">
        <w:t xml:space="preserve">deel te nemen </w:t>
      </w:r>
      <w:r w:rsidR="00810593">
        <w:t>zullen</w:t>
      </w:r>
      <w:r w:rsidR="00215058" w:rsidRPr="00640617">
        <w:t xml:space="preserve"> de </w:t>
      </w:r>
      <w:r w:rsidR="00FF50A8">
        <w:t>Gegadigden</w:t>
      </w:r>
      <w:r w:rsidR="00215058" w:rsidRPr="00640617">
        <w:t xml:space="preserve"> alle informatie die zij van </w:t>
      </w:r>
      <w:r w:rsidR="00215058">
        <w:t xml:space="preserve">Opdrachtgever </w:t>
      </w:r>
      <w:r w:rsidR="00215058" w:rsidRPr="00640617">
        <w:t xml:space="preserve">ontvangen - voor zover niet beschikbaar in het publieke domein - </w:t>
      </w:r>
      <w:r w:rsidR="00810593">
        <w:t>geheim</w:t>
      </w:r>
      <w:r w:rsidR="00215058" w:rsidRPr="00640617">
        <w:t xml:space="preserve">houden en niet aan derden verstrekken. Zij mogen dergelijke informatie </w:t>
      </w:r>
      <w:r w:rsidR="00BF5D95">
        <w:t xml:space="preserve">uiteraard </w:t>
      </w:r>
      <w:r w:rsidR="00215058" w:rsidRPr="00640617">
        <w:t>wel verstrekken aan hun werknemers of zelfstandige hulppersonen die bij de</w:t>
      </w:r>
      <w:r w:rsidR="00215058">
        <w:t xml:space="preserve">ze </w:t>
      </w:r>
      <w:r w:rsidR="007D0296">
        <w:t>Aanbestedingsprocedure</w:t>
      </w:r>
      <w:r w:rsidR="00215058">
        <w:t xml:space="preserve"> </w:t>
      </w:r>
      <w:r w:rsidR="00215058" w:rsidRPr="00640617">
        <w:t>zijn betrokken, evenwel uitsluitend onder oplegging van dit beding.</w:t>
      </w:r>
    </w:p>
    <w:p w14:paraId="51BE860E" w14:textId="77777777" w:rsidR="00215058" w:rsidRDefault="00215058" w:rsidP="000260B3">
      <w:pPr>
        <w:widowControl w:val="0"/>
      </w:pPr>
    </w:p>
    <w:p w14:paraId="1529B30F" w14:textId="50C2E9B9" w:rsidR="00215058" w:rsidRDefault="00215058" w:rsidP="000260B3">
      <w:pPr>
        <w:widowControl w:val="0"/>
      </w:pPr>
      <w:r>
        <w:t xml:space="preserve">Opdrachtgever zal de </w:t>
      </w:r>
      <w:r w:rsidR="005E0C61">
        <w:t xml:space="preserve">Aanmelding, de </w:t>
      </w:r>
      <w:r>
        <w:t xml:space="preserve">Inschrijving, en andere door een </w:t>
      </w:r>
      <w:r w:rsidR="00FF50A8">
        <w:t>Gegadigde</w:t>
      </w:r>
      <w:r>
        <w:t xml:space="preserve"> verstrekte vertrouwelijke inlichtingen niet eigener beweging aan een andere </w:t>
      </w:r>
      <w:r w:rsidR="00FF50A8">
        <w:t>Gegadigde</w:t>
      </w:r>
      <w:r>
        <w:t xml:space="preserve"> of derden bekendmaken zonder de instemming van de desbetreffende </w:t>
      </w:r>
      <w:r w:rsidR="00FF50A8">
        <w:t>Gegadigde</w:t>
      </w:r>
      <w:r>
        <w:t xml:space="preserve">, behoudens in het navolgende geval: de tenderprocedure kan begeleid worden door één of meer derden. De desbetreffende derde(n) heeft/hebben inzage in de door de </w:t>
      </w:r>
      <w:r w:rsidR="00FF50A8">
        <w:t>Gegadigde</w:t>
      </w:r>
      <w:r>
        <w:t xml:space="preserve"> verstrekte vertrouwelijke inlichtingen. Aan de desbetreffende derde(n) wordt een verplichting tot geheimhouding opgelegd.</w:t>
      </w:r>
      <w:r w:rsidR="005E0C61">
        <w:t xml:space="preserve"> </w:t>
      </w:r>
    </w:p>
    <w:p w14:paraId="7BC71678" w14:textId="77777777" w:rsidR="00E659DE" w:rsidRDefault="00E659DE" w:rsidP="00E659DE">
      <w:pPr>
        <w:pStyle w:val="Kop1"/>
        <w:ind w:left="454" w:hanging="454"/>
      </w:pPr>
      <w:bookmarkStart w:id="16" w:name="_Toc530735464"/>
      <w:r>
        <w:lastRenderedPageBreak/>
        <w:t>Opdrachtbeschrijving</w:t>
      </w:r>
      <w:bookmarkEnd w:id="16"/>
    </w:p>
    <w:p w14:paraId="1FB5F980" w14:textId="5503F499" w:rsidR="0027028F" w:rsidRDefault="00B156AE" w:rsidP="00354498">
      <w:pPr>
        <w:pStyle w:val="Kop2"/>
      </w:pPr>
      <w:bookmarkStart w:id="17" w:name="_Toc530735465"/>
      <w:r>
        <w:t>Omschrijving van de opdracht</w:t>
      </w:r>
      <w:r w:rsidR="00413E45">
        <w:t xml:space="preserve"> en projectlocatie</w:t>
      </w:r>
      <w:bookmarkEnd w:id="17"/>
    </w:p>
    <w:p w14:paraId="23315960" w14:textId="77777777" w:rsidR="00B156AE" w:rsidRDefault="00B156AE" w:rsidP="00B156AE">
      <w:pPr>
        <w:rPr>
          <w:color w:val="000000" w:themeColor="text1"/>
        </w:rPr>
      </w:pPr>
      <w:r>
        <w:rPr>
          <w:color w:val="000000" w:themeColor="text1"/>
        </w:rPr>
        <w:t xml:space="preserve">De </w:t>
      </w:r>
      <w:r w:rsidR="007D0296">
        <w:rPr>
          <w:color w:val="000000" w:themeColor="text1"/>
        </w:rPr>
        <w:t>Aanbestedingsprocedure</w:t>
      </w:r>
      <w:r w:rsidR="00F923AC">
        <w:rPr>
          <w:color w:val="000000" w:themeColor="text1"/>
        </w:rPr>
        <w:t xml:space="preserve"> ten behoeve van </w:t>
      </w:r>
      <w:r w:rsidR="009612F6">
        <w:rPr>
          <w:color w:val="000000" w:themeColor="text1"/>
        </w:rPr>
        <w:t>het fietspad Aziëhavenweg</w:t>
      </w:r>
      <w:r>
        <w:rPr>
          <w:color w:val="000000" w:themeColor="text1"/>
        </w:rPr>
        <w:t xml:space="preserve"> betreft het volgende: </w:t>
      </w:r>
    </w:p>
    <w:p w14:paraId="373E825B" w14:textId="77777777" w:rsidR="009612F6" w:rsidRDefault="009612F6" w:rsidP="00B156AE">
      <w:pPr>
        <w:rPr>
          <w:color w:val="000000" w:themeColor="text1"/>
        </w:rPr>
      </w:pPr>
    </w:p>
    <w:p w14:paraId="741BA5A9" w14:textId="77777777" w:rsidR="009612F6" w:rsidRDefault="009612F6" w:rsidP="00B156AE">
      <w:pPr>
        <w:rPr>
          <w:color w:val="000000" w:themeColor="text1"/>
        </w:rPr>
      </w:pPr>
      <w:r>
        <w:rPr>
          <w:color w:val="000000" w:themeColor="text1"/>
        </w:rPr>
        <w:t xml:space="preserve">Opdrachtgever is verantwoordelijk voor de infrastructuur in het Amsterdamse havengebied Westpoort. De Aziëhavenweg ligt in het westelijk havengebied ten Noorden van de A5. </w:t>
      </w:r>
      <w:r w:rsidR="00925AF2">
        <w:rPr>
          <w:color w:val="000000" w:themeColor="text1"/>
        </w:rPr>
        <w:t xml:space="preserve">Hieronder treft u een figuur (figuur 1) waarin de ligging van de weg wordt weergegeven. </w:t>
      </w:r>
    </w:p>
    <w:p w14:paraId="63AF44F8" w14:textId="77777777" w:rsidR="009B0024" w:rsidRDefault="009B0024" w:rsidP="00B156AE">
      <w:pPr>
        <w:rPr>
          <w:color w:val="000000" w:themeColor="text1"/>
        </w:rPr>
      </w:pPr>
    </w:p>
    <w:p w14:paraId="55F5D29B" w14:textId="77777777" w:rsidR="009B0024" w:rsidRDefault="009612F6" w:rsidP="009B0024">
      <w:pPr>
        <w:keepNext/>
      </w:pPr>
      <w:r>
        <w:rPr>
          <w:noProof/>
        </w:rPr>
        <w:drawing>
          <wp:inline distT="0" distB="0" distL="0" distR="0" wp14:anchorId="04FF9432" wp14:editId="5BE4ED8C">
            <wp:extent cx="4641850" cy="2081300"/>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7952" cy="2101971"/>
                    </a:xfrm>
                    <a:prstGeom prst="rect">
                      <a:avLst/>
                    </a:prstGeom>
                  </pic:spPr>
                </pic:pic>
              </a:graphicData>
            </a:graphic>
          </wp:inline>
        </w:drawing>
      </w:r>
    </w:p>
    <w:p w14:paraId="529D6F75" w14:textId="68D9B173" w:rsidR="009B0024" w:rsidRPr="00ED1DF9" w:rsidRDefault="009B0024" w:rsidP="009B0024">
      <w:pPr>
        <w:pStyle w:val="Bijschrift"/>
        <w:jc w:val="center"/>
      </w:pPr>
      <w:r w:rsidRPr="00ED1DF9">
        <w:t xml:space="preserve">Figuur </w:t>
      </w:r>
      <w:r>
        <w:fldChar w:fldCharType="begin"/>
      </w:r>
      <w:r w:rsidRPr="00ED1DF9">
        <w:instrText xml:space="preserve"> SEQ Figuur \* ARABIC </w:instrText>
      </w:r>
      <w:r>
        <w:fldChar w:fldCharType="separate"/>
      </w:r>
      <w:r w:rsidR="00620F33">
        <w:rPr>
          <w:noProof/>
        </w:rPr>
        <w:t>1</w:t>
      </w:r>
      <w:r>
        <w:fldChar w:fldCharType="end"/>
      </w:r>
      <w:r w:rsidRPr="00ED1DF9">
        <w:rPr>
          <w:noProof/>
        </w:rPr>
        <w:t xml:space="preserve"> Ligging </w:t>
      </w:r>
      <w:r w:rsidR="00925AF2">
        <w:rPr>
          <w:noProof/>
        </w:rPr>
        <w:t>Aziëhavenweg</w:t>
      </w:r>
    </w:p>
    <w:p w14:paraId="7CC9AB99" w14:textId="77777777" w:rsidR="002E448C" w:rsidRDefault="002E448C" w:rsidP="00B156AE">
      <w:pPr>
        <w:rPr>
          <w:color w:val="000000" w:themeColor="text1"/>
        </w:rPr>
      </w:pPr>
    </w:p>
    <w:p w14:paraId="5FC91374" w14:textId="39497FD8" w:rsidR="00280F7D" w:rsidRDefault="00925AF2" w:rsidP="00476FF3">
      <w:pPr>
        <w:rPr>
          <w:color w:val="000000" w:themeColor="text1"/>
        </w:rPr>
      </w:pPr>
      <w:r w:rsidRPr="00476FF3">
        <w:rPr>
          <w:color w:val="000000" w:themeColor="text1"/>
        </w:rPr>
        <w:t xml:space="preserve">Aan de Aziëhavenweg liggen bedrijven zoals het AEB Amsterdam, Suez, Waternet en KWS die gebruiken van de mobiliteit van en naar </w:t>
      </w:r>
      <w:r w:rsidR="002A6791">
        <w:rPr>
          <w:color w:val="000000" w:themeColor="text1"/>
        </w:rPr>
        <w:t>de vestigingen</w:t>
      </w:r>
      <w:r w:rsidRPr="00476FF3">
        <w:rPr>
          <w:color w:val="000000" w:themeColor="text1"/>
        </w:rPr>
        <w:t xml:space="preserve">. Op dit moment wordt zowel autoverkeer, fietsverkeer </w:t>
      </w:r>
      <w:r w:rsidR="002A335B">
        <w:rPr>
          <w:color w:val="000000" w:themeColor="text1"/>
        </w:rPr>
        <w:t>als</w:t>
      </w:r>
      <w:r w:rsidRPr="00476FF3">
        <w:rPr>
          <w:color w:val="000000" w:themeColor="text1"/>
        </w:rPr>
        <w:t xml:space="preserve"> </w:t>
      </w:r>
      <w:r w:rsidR="002A6791">
        <w:rPr>
          <w:color w:val="000000" w:themeColor="text1"/>
        </w:rPr>
        <w:t>voetgangers</w:t>
      </w:r>
      <w:r w:rsidR="002A6791" w:rsidRPr="00476FF3">
        <w:rPr>
          <w:color w:val="000000" w:themeColor="text1"/>
        </w:rPr>
        <w:t xml:space="preserve"> </w:t>
      </w:r>
      <w:r w:rsidRPr="00476FF3">
        <w:rPr>
          <w:color w:val="000000" w:themeColor="text1"/>
        </w:rPr>
        <w:t>via de rijweg verplaatst. De aanleg van het fietspad ziet Opdrachtgever als noodzakelijk</w:t>
      </w:r>
      <w:r w:rsidR="00280F7D">
        <w:rPr>
          <w:color w:val="000000" w:themeColor="text1"/>
        </w:rPr>
        <w:t xml:space="preserve"> voor de veilige verplaatsing van zowel fietsers als </w:t>
      </w:r>
      <w:r w:rsidR="002A6791">
        <w:rPr>
          <w:color w:val="000000" w:themeColor="text1"/>
        </w:rPr>
        <w:t xml:space="preserve">voetgangers </w:t>
      </w:r>
      <w:r w:rsidR="00280F7D">
        <w:rPr>
          <w:color w:val="000000" w:themeColor="text1"/>
        </w:rPr>
        <w:t xml:space="preserve">die met OV naar </w:t>
      </w:r>
      <w:r w:rsidR="002A335B">
        <w:rPr>
          <w:color w:val="000000" w:themeColor="text1"/>
        </w:rPr>
        <w:t>het</w:t>
      </w:r>
      <w:r w:rsidR="00280F7D">
        <w:rPr>
          <w:color w:val="000000" w:themeColor="text1"/>
        </w:rPr>
        <w:t xml:space="preserve"> werk reizen</w:t>
      </w:r>
      <w:r w:rsidRPr="00476FF3">
        <w:rPr>
          <w:color w:val="000000" w:themeColor="text1"/>
        </w:rPr>
        <w:t>.</w:t>
      </w:r>
      <w:r w:rsidR="00476FF3">
        <w:rPr>
          <w:color w:val="000000" w:themeColor="text1"/>
        </w:rPr>
        <w:t xml:space="preserve"> Het fietspad aan de Aziëhavenweg moet aan de Zuidzijde van de bestaande Aziëhavenweg worden gerealiseerd</w:t>
      </w:r>
      <w:r w:rsidR="00280F7D">
        <w:rPr>
          <w:color w:val="000000" w:themeColor="text1"/>
        </w:rPr>
        <w:t>, dit omwille van de beoogde veiligheid van de gebruikers van het fietspad</w:t>
      </w:r>
      <w:r w:rsidR="00F9048B">
        <w:rPr>
          <w:color w:val="000000" w:themeColor="text1"/>
        </w:rPr>
        <w:t>. Dit is weergegeven in figuur 2. Daarnaast is in figuur 2 te zien dat er op het fietspad</w:t>
      </w:r>
      <w:r w:rsidR="00DC52F0">
        <w:rPr>
          <w:color w:val="000000" w:themeColor="text1"/>
        </w:rPr>
        <w:t xml:space="preserve">: </w:t>
      </w:r>
    </w:p>
    <w:p w14:paraId="3C9C4E05" w14:textId="1DC1B9D7" w:rsidR="00A5313F" w:rsidRPr="00280F7D" w:rsidRDefault="00A5313F" w:rsidP="00A5313F">
      <w:pPr>
        <w:pStyle w:val="Lijstalinea"/>
        <w:numPr>
          <w:ilvl w:val="0"/>
          <w:numId w:val="21"/>
        </w:numPr>
        <w:rPr>
          <w:color w:val="000000" w:themeColor="text1"/>
        </w:rPr>
      </w:pPr>
      <w:r>
        <w:rPr>
          <w:color w:val="000000" w:themeColor="text1"/>
        </w:rPr>
        <w:t>Dat</w:t>
      </w:r>
      <w:r w:rsidRPr="00280F7D">
        <w:rPr>
          <w:color w:val="000000" w:themeColor="text1"/>
        </w:rPr>
        <w:t xml:space="preserve"> het fietspad aan de </w:t>
      </w:r>
      <w:r>
        <w:rPr>
          <w:color w:val="000000" w:themeColor="text1"/>
        </w:rPr>
        <w:t xml:space="preserve">spoorovergang </w:t>
      </w:r>
      <w:r w:rsidRPr="00280F7D">
        <w:rPr>
          <w:color w:val="000000" w:themeColor="text1"/>
        </w:rPr>
        <w:t xml:space="preserve">moet worden aangesloten. </w:t>
      </w:r>
    </w:p>
    <w:p w14:paraId="1213A2A1" w14:textId="77777777" w:rsidR="00A5313F" w:rsidRPr="00280F7D" w:rsidRDefault="00A5313F" w:rsidP="00A5313F">
      <w:pPr>
        <w:pStyle w:val="Lijstalinea"/>
        <w:numPr>
          <w:ilvl w:val="0"/>
          <w:numId w:val="21"/>
        </w:numPr>
        <w:rPr>
          <w:color w:val="000000" w:themeColor="text1"/>
        </w:rPr>
      </w:pPr>
      <w:r>
        <w:rPr>
          <w:color w:val="000000" w:themeColor="text1"/>
        </w:rPr>
        <w:t>Dat</w:t>
      </w:r>
      <w:r w:rsidRPr="00280F7D">
        <w:rPr>
          <w:color w:val="000000" w:themeColor="text1"/>
        </w:rPr>
        <w:t xml:space="preserve"> het fietspad aan de Australiëhavenweg</w:t>
      </w:r>
      <w:r>
        <w:rPr>
          <w:color w:val="000000" w:themeColor="text1"/>
        </w:rPr>
        <w:t xml:space="preserve"> </w:t>
      </w:r>
      <w:r w:rsidRPr="00280F7D">
        <w:rPr>
          <w:color w:val="000000" w:themeColor="text1"/>
        </w:rPr>
        <w:t xml:space="preserve">moet worden aangesloten. </w:t>
      </w:r>
    </w:p>
    <w:p w14:paraId="1B5B97B7" w14:textId="17F07493" w:rsidR="00A5313F" w:rsidRPr="00A5313F" w:rsidRDefault="00A5313F" w:rsidP="00A5313F">
      <w:pPr>
        <w:pStyle w:val="Lijstalinea"/>
        <w:numPr>
          <w:ilvl w:val="0"/>
          <w:numId w:val="21"/>
        </w:numPr>
        <w:rPr>
          <w:color w:val="000000" w:themeColor="text1"/>
        </w:rPr>
      </w:pPr>
      <w:r>
        <w:rPr>
          <w:color w:val="000000" w:themeColor="text1"/>
        </w:rPr>
        <w:t>Da</w:t>
      </w:r>
      <w:r w:rsidRPr="00280F7D">
        <w:rPr>
          <w:color w:val="000000" w:themeColor="text1"/>
        </w:rPr>
        <w:t xml:space="preserve">t </w:t>
      </w:r>
      <w:r>
        <w:rPr>
          <w:color w:val="000000" w:themeColor="text1"/>
        </w:rPr>
        <w:t xml:space="preserve">de aanleg van het gedeelte </w:t>
      </w:r>
      <w:r w:rsidRPr="00280F7D">
        <w:rPr>
          <w:color w:val="000000" w:themeColor="text1"/>
        </w:rPr>
        <w:t>bij de spoorovergang geen onderdeel is van deze opdracht</w:t>
      </w:r>
      <w:r>
        <w:rPr>
          <w:color w:val="000000" w:themeColor="text1"/>
        </w:rPr>
        <w:t>;</w:t>
      </w:r>
    </w:p>
    <w:p w14:paraId="2B042CDB" w14:textId="255E2E04" w:rsidR="008410A8" w:rsidRPr="00280F7D" w:rsidRDefault="00A5313F" w:rsidP="008410A8">
      <w:pPr>
        <w:pStyle w:val="Lijstalinea"/>
        <w:numPr>
          <w:ilvl w:val="0"/>
          <w:numId w:val="21"/>
        </w:numPr>
        <w:rPr>
          <w:color w:val="000000" w:themeColor="text1"/>
        </w:rPr>
      </w:pPr>
      <w:r>
        <w:rPr>
          <w:color w:val="000000" w:themeColor="text1"/>
        </w:rPr>
        <w:t>Dat de aanleg van het gedeelte onder het spoor en aansluit op</w:t>
      </w:r>
      <w:r w:rsidR="008410A8">
        <w:rPr>
          <w:color w:val="000000" w:themeColor="text1"/>
        </w:rPr>
        <w:t xml:space="preserve"> de Westpoortweg</w:t>
      </w:r>
      <w:r>
        <w:rPr>
          <w:color w:val="000000" w:themeColor="text1"/>
        </w:rPr>
        <w:t xml:space="preserve"> geen onderdeel is van deze opdracht</w:t>
      </w:r>
      <w:r w:rsidR="00F90C99">
        <w:rPr>
          <w:color w:val="000000" w:themeColor="text1"/>
        </w:rPr>
        <w:t>.</w:t>
      </w:r>
      <w:r w:rsidR="008410A8" w:rsidRPr="00280F7D">
        <w:rPr>
          <w:color w:val="000000" w:themeColor="text1"/>
        </w:rPr>
        <w:t xml:space="preserve"> </w:t>
      </w:r>
    </w:p>
    <w:p w14:paraId="5B277DA2" w14:textId="77777777" w:rsidR="00F9048B" w:rsidRPr="00476FF3" w:rsidRDefault="00F9048B" w:rsidP="00476FF3">
      <w:pPr>
        <w:rPr>
          <w:color w:val="000000" w:themeColor="text1"/>
        </w:rPr>
      </w:pPr>
    </w:p>
    <w:p w14:paraId="5EAB11A0" w14:textId="77777777" w:rsidR="00A5313F" w:rsidRDefault="00A5313F" w:rsidP="00F9048B">
      <w:pPr>
        <w:pStyle w:val="Bijschrift"/>
        <w:jc w:val="center"/>
      </w:pPr>
    </w:p>
    <w:p w14:paraId="42200318" w14:textId="77777777" w:rsidR="00A5313F" w:rsidRDefault="00A5313F" w:rsidP="00F9048B">
      <w:pPr>
        <w:pStyle w:val="Bijschrift"/>
        <w:jc w:val="center"/>
      </w:pPr>
    </w:p>
    <w:p w14:paraId="2C89174D" w14:textId="77777777" w:rsidR="00A5313F" w:rsidRDefault="00A5313F" w:rsidP="00F9048B">
      <w:pPr>
        <w:pStyle w:val="Bijschrift"/>
        <w:jc w:val="center"/>
      </w:pPr>
    </w:p>
    <w:p w14:paraId="67E7E847" w14:textId="77777777" w:rsidR="00A5313F" w:rsidRDefault="00A5313F" w:rsidP="00F9048B">
      <w:pPr>
        <w:pStyle w:val="Bijschrift"/>
        <w:jc w:val="center"/>
      </w:pPr>
    </w:p>
    <w:p w14:paraId="539E3DC1" w14:textId="77777777" w:rsidR="00A5313F" w:rsidRDefault="00A5313F" w:rsidP="00F9048B">
      <w:pPr>
        <w:pStyle w:val="Bijschrift"/>
        <w:jc w:val="center"/>
      </w:pPr>
    </w:p>
    <w:p w14:paraId="741FE9A3" w14:textId="34387148" w:rsidR="00A5313F" w:rsidRDefault="00A5313F" w:rsidP="00F9048B">
      <w:pPr>
        <w:pStyle w:val="Bijschrift"/>
        <w:jc w:val="center"/>
      </w:pPr>
      <w:r>
        <w:rPr>
          <w:noProof/>
        </w:rPr>
        <w:lastRenderedPageBreak/>
        <w:drawing>
          <wp:inline distT="0" distB="0" distL="0" distR="0" wp14:anchorId="745EAEE5" wp14:editId="3BA57BC4">
            <wp:extent cx="5400040" cy="202374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023745"/>
                    </a:xfrm>
                    <a:prstGeom prst="rect">
                      <a:avLst/>
                    </a:prstGeom>
                  </pic:spPr>
                </pic:pic>
              </a:graphicData>
            </a:graphic>
          </wp:inline>
        </w:drawing>
      </w:r>
    </w:p>
    <w:p w14:paraId="7B7C659E" w14:textId="5F01F639" w:rsidR="00476FF3" w:rsidRDefault="00476FF3" w:rsidP="00F9048B">
      <w:pPr>
        <w:pStyle w:val="Bijschrift"/>
        <w:jc w:val="center"/>
      </w:pPr>
      <w:r>
        <w:t xml:space="preserve">Figuur </w:t>
      </w:r>
      <w:r w:rsidR="00280F7D">
        <w:rPr>
          <w:noProof/>
        </w:rPr>
        <w:fldChar w:fldCharType="begin"/>
      </w:r>
      <w:r w:rsidR="00280F7D">
        <w:rPr>
          <w:noProof/>
        </w:rPr>
        <w:instrText xml:space="preserve"> SEQ Figuur \* ARABIC </w:instrText>
      </w:r>
      <w:r w:rsidR="00280F7D">
        <w:rPr>
          <w:noProof/>
        </w:rPr>
        <w:fldChar w:fldCharType="separate"/>
      </w:r>
      <w:r w:rsidR="00620F33">
        <w:rPr>
          <w:noProof/>
        </w:rPr>
        <w:t>2</w:t>
      </w:r>
      <w:r w:rsidR="00280F7D">
        <w:rPr>
          <w:noProof/>
        </w:rPr>
        <w:fldChar w:fldCharType="end"/>
      </w:r>
      <w:r>
        <w:t xml:space="preserve"> Locatie fietspad Aziëhavenweg</w:t>
      </w:r>
    </w:p>
    <w:p w14:paraId="607DB089" w14:textId="77777777" w:rsidR="00A5313F" w:rsidRDefault="00A5313F" w:rsidP="00EA1DD5"/>
    <w:p w14:paraId="6852F3CC" w14:textId="77777777" w:rsidR="008410A8" w:rsidRDefault="008410A8" w:rsidP="008410A8">
      <w:pPr>
        <w:rPr>
          <w:color w:val="000000" w:themeColor="text1"/>
        </w:rPr>
      </w:pPr>
      <w:r w:rsidRPr="002E448C">
        <w:rPr>
          <w:color w:val="000000" w:themeColor="text1"/>
        </w:rPr>
        <w:t xml:space="preserve">De </w:t>
      </w:r>
      <w:r>
        <w:rPr>
          <w:color w:val="000000" w:themeColor="text1"/>
        </w:rPr>
        <w:t>uitgevraagde</w:t>
      </w:r>
      <w:r w:rsidRPr="002E448C">
        <w:rPr>
          <w:color w:val="000000" w:themeColor="text1"/>
        </w:rPr>
        <w:t xml:space="preserve"> diensten </w:t>
      </w:r>
      <w:r>
        <w:rPr>
          <w:color w:val="000000" w:themeColor="text1"/>
        </w:rPr>
        <w:t xml:space="preserve">voor het fietspad aan de Aziëhavenweg </w:t>
      </w:r>
      <w:r w:rsidRPr="002E448C">
        <w:rPr>
          <w:color w:val="000000" w:themeColor="text1"/>
        </w:rPr>
        <w:t>omvatten in hoofdzaak de volgende activiteiten:</w:t>
      </w:r>
    </w:p>
    <w:p w14:paraId="515FBBF0" w14:textId="77777777" w:rsidR="008410A8" w:rsidRDefault="008410A8" w:rsidP="008410A8">
      <w:pPr>
        <w:pStyle w:val="Lijstalinea"/>
        <w:numPr>
          <w:ilvl w:val="0"/>
          <w:numId w:val="18"/>
        </w:numPr>
      </w:pPr>
      <w:r>
        <w:t xml:space="preserve">Het in samenwerking met Opdrachtgever en partners, maken van het DO van het fietspad; </w:t>
      </w:r>
    </w:p>
    <w:p w14:paraId="66FC53F4" w14:textId="4676750E" w:rsidR="00F30F36" w:rsidRPr="00A5313F" w:rsidRDefault="00F30F36" w:rsidP="00867D16">
      <w:pPr>
        <w:pStyle w:val="Lijstalinea"/>
        <w:numPr>
          <w:ilvl w:val="0"/>
          <w:numId w:val="18"/>
        </w:numPr>
      </w:pPr>
      <w:r>
        <w:t>Het in afstemming met de gemeente Amsterdam goedkeuring krijgen voor</w:t>
      </w:r>
      <w:r w:rsidR="00867D16">
        <w:t xml:space="preserve"> het v</w:t>
      </w:r>
      <w:r w:rsidRPr="00A5313F">
        <w:t xml:space="preserve">erlichtingsplan </w:t>
      </w:r>
    </w:p>
    <w:p w14:paraId="60B9D66E" w14:textId="33A1BE7E" w:rsidR="008410A8" w:rsidRDefault="00F30F36" w:rsidP="008410A8">
      <w:pPr>
        <w:pStyle w:val="Lijstalinea"/>
        <w:numPr>
          <w:ilvl w:val="0"/>
          <w:numId w:val="18"/>
        </w:numPr>
      </w:pPr>
      <w:r>
        <w:t xml:space="preserve">De gekozen oplossing moet worden goedgekeurd in de Centrale Verkeerscommissie (CVC). Hierbij gaat het o.a. om: </w:t>
      </w:r>
      <w:r w:rsidR="008410A8">
        <w:t xml:space="preserve"> </w:t>
      </w:r>
    </w:p>
    <w:p w14:paraId="0D012990" w14:textId="77777777" w:rsidR="00F30F36" w:rsidRDefault="00F30F36" w:rsidP="008410A8">
      <w:pPr>
        <w:pStyle w:val="Lijstalinea"/>
        <w:numPr>
          <w:ilvl w:val="1"/>
          <w:numId w:val="18"/>
        </w:numPr>
      </w:pPr>
      <w:r>
        <w:t>Locatie</w:t>
      </w:r>
    </w:p>
    <w:p w14:paraId="71CC3D59" w14:textId="77777777" w:rsidR="00F30F36" w:rsidRDefault="00F30F36" w:rsidP="008410A8">
      <w:pPr>
        <w:pStyle w:val="Lijstalinea"/>
        <w:numPr>
          <w:ilvl w:val="1"/>
          <w:numId w:val="18"/>
        </w:numPr>
      </w:pPr>
      <w:r>
        <w:t xml:space="preserve">Verkeerstechnische eisen </w:t>
      </w:r>
    </w:p>
    <w:p w14:paraId="2CE2B10C" w14:textId="77777777" w:rsidR="0072714A" w:rsidRDefault="008410A8" w:rsidP="008410A8">
      <w:pPr>
        <w:pStyle w:val="Lijstalinea"/>
        <w:numPr>
          <w:ilvl w:val="0"/>
          <w:numId w:val="18"/>
        </w:numPr>
      </w:pPr>
      <w:r>
        <w:t>Het in afstemming met Opdrachtgever realiseren van het fietspad</w:t>
      </w:r>
      <w:r w:rsidR="0072714A">
        <w:t xml:space="preserve">; </w:t>
      </w:r>
    </w:p>
    <w:p w14:paraId="3E7870BE" w14:textId="66A601F4" w:rsidR="008410A8" w:rsidRDefault="0072714A" w:rsidP="008410A8">
      <w:pPr>
        <w:pStyle w:val="Lijstalinea"/>
        <w:numPr>
          <w:ilvl w:val="0"/>
          <w:numId w:val="18"/>
        </w:numPr>
      </w:pPr>
      <w:r>
        <w:t>Aantoonbaar maken van</w:t>
      </w:r>
      <w:r w:rsidR="00CA539A">
        <w:t xml:space="preserve"> gelijkwaardig</w:t>
      </w:r>
      <w:r>
        <w:t>e kwaliteit</w:t>
      </w:r>
      <w:r w:rsidR="00CA539A">
        <w:t xml:space="preserve"> standaard RAW bepalingen 2015;</w:t>
      </w:r>
    </w:p>
    <w:p w14:paraId="2D8A0483" w14:textId="77777777" w:rsidR="008410A8" w:rsidRDefault="008410A8" w:rsidP="008410A8">
      <w:pPr>
        <w:pStyle w:val="Lijstalinea"/>
        <w:numPr>
          <w:ilvl w:val="0"/>
          <w:numId w:val="18"/>
        </w:numPr>
      </w:pPr>
      <w:r>
        <w:t xml:space="preserve">Het maken en uitvoeren van een biodiversiteitsplan; </w:t>
      </w:r>
    </w:p>
    <w:p w14:paraId="22DBE71D" w14:textId="1998205C" w:rsidR="008410A8" w:rsidRDefault="00E33890" w:rsidP="008410A8">
      <w:pPr>
        <w:pStyle w:val="Lijstalinea"/>
        <w:numPr>
          <w:ilvl w:val="0"/>
          <w:numId w:val="18"/>
        </w:numPr>
        <w:ind w:left="714" w:hanging="357"/>
      </w:pPr>
      <w:r w:rsidRPr="00E33890">
        <w:t>Aspecten</w:t>
      </w:r>
      <w:r w:rsidR="008410A8" w:rsidRPr="00E33890">
        <w:t xml:space="preserve"> die meegenomen</w:t>
      </w:r>
      <w:r w:rsidR="008410A8">
        <w:t xml:space="preserve"> moeten worden:</w:t>
      </w:r>
    </w:p>
    <w:p w14:paraId="693E0EFC" w14:textId="716D8E42" w:rsidR="008410A8" w:rsidRDefault="008410A8" w:rsidP="008410A8">
      <w:pPr>
        <w:pStyle w:val="Lijstalinea"/>
        <w:numPr>
          <w:ilvl w:val="1"/>
          <w:numId w:val="18"/>
        </w:numPr>
      </w:pPr>
      <w:r>
        <w:t>Aanleg van voetgangersstrook</w:t>
      </w:r>
      <w:r w:rsidR="00A5313F">
        <w:t xml:space="preserve"> van 60cm</w:t>
      </w:r>
      <w:r>
        <w:t>;</w:t>
      </w:r>
      <w:r w:rsidR="00A5313F">
        <w:t xml:space="preserve"> </w:t>
      </w:r>
    </w:p>
    <w:p w14:paraId="12F77FCD" w14:textId="32FF864C" w:rsidR="00A5313F" w:rsidRDefault="00A5313F" w:rsidP="008410A8">
      <w:pPr>
        <w:pStyle w:val="Lijstalinea"/>
        <w:numPr>
          <w:ilvl w:val="1"/>
          <w:numId w:val="18"/>
        </w:numPr>
      </w:pPr>
      <w:r>
        <w:t>Onderhoud</w:t>
      </w:r>
      <w:r w:rsidR="00F74441">
        <w:rPr>
          <w:rStyle w:val="Voetnootmarkering"/>
        </w:rPr>
        <w:footnoteReference w:id="2"/>
      </w:r>
      <w:r>
        <w:t xml:space="preserve"> voor </w:t>
      </w:r>
      <w:r w:rsidR="003B4604">
        <w:t>10 jaar</w:t>
      </w:r>
      <w:r w:rsidR="00F74441">
        <w:t>, met een optie voor verlenging van nogmaals 10 jaar;</w:t>
      </w:r>
    </w:p>
    <w:p w14:paraId="691A123D" w14:textId="77777777" w:rsidR="008410A8" w:rsidRDefault="008410A8" w:rsidP="008410A8">
      <w:pPr>
        <w:pStyle w:val="Lijstalinea"/>
        <w:numPr>
          <w:ilvl w:val="0"/>
          <w:numId w:val="18"/>
        </w:numPr>
      </w:pPr>
      <w:r w:rsidRPr="00570433">
        <w:t>Het borgen van de ambities op de lange termij</w:t>
      </w:r>
      <w:r>
        <w:t xml:space="preserve">n. </w:t>
      </w:r>
    </w:p>
    <w:p w14:paraId="283AA78C" w14:textId="77777777" w:rsidR="008410A8" w:rsidRDefault="008410A8" w:rsidP="008410A8"/>
    <w:p w14:paraId="6D3A6339" w14:textId="28F6A505" w:rsidR="008410A8" w:rsidRPr="003B4604" w:rsidRDefault="008410A8" w:rsidP="008410A8">
      <w:r w:rsidRPr="003B4604">
        <w:t xml:space="preserve">Onderdelen voor </w:t>
      </w:r>
      <w:r w:rsidR="0031413D">
        <w:t>PoA</w:t>
      </w:r>
      <w:r w:rsidRPr="003B4604">
        <w:t xml:space="preserve"> (of derde(n)):</w:t>
      </w:r>
    </w:p>
    <w:p w14:paraId="73FD78D7" w14:textId="7CCBBFA6" w:rsidR="008410A8" w:rsidRPr="003B4604" w:rsidRDefault="00A5313F" w:rsidP="008410A8">
      <w:pPr>
        <w:pStyle w:val="Lijstalinea"/>
        <w:numPr>
          <w:ilvl w:val="0"/>
          <w:numId w:val="20"/>
        </w:numPr>
      </w:pPr>
      <w:r w:rsidRPr="003B4604">
        <w:t>Realiseren fietspad op spoorwegovergang</w:t>
      </w:r>
      <w:r w:rsidR="003B4604" w:rsidRPr="003B4604">
        <w:t>;</w:t>
      </w:r>
    </w:p>
    <w:p w14:paraId="3D218C48" w14:textId="2F844AED" w:rsidR="00A5313F" w:rsidRPr="003B4604" w:rsidRDefault="00A5313F" w:rsidP="00A5313F">
      <w:pPr>
        <w:pStyle w:val="Lijstalinea"/>
        <w:numPr>
          <w:ilvl w:val="0"/>
          <w:numId w:val="20"/>
        </w:numPr>
      </w:pPr>
      <w:r w:rsidRPr="003B4604">
        <w:t>Realiseren fietspad ten zuiden van spoorwegovergang</w:t>
      </w:r>
      <w:r w:rsidR="003B4604" w:rsidRPr="003B4604">
        <w:t>;</w:t>
      </w:r>
    </w:p>
    <w:p w14:paraId="43211695" w14:textId="55FA423B" w:rsidR="00A5313F" w:rsidRPr="003B4604" w:rsidRDefault="00A5313F" w:rsidP="003B4604">
      <w:pPr>
        <w:pStyle w:val="Lijstalinea"/>
        <w:numPr>
          <w:ilvl w:val="0"/>
          <w:numId w:val="20"/>
        </w:numPr>
      </w:pPr>
      <w:r w:rsidRPr="003B4604">
        <w:t>Wenstracé procedure bij nutsbedrijven</w:t>
      </w:r>
      <w:r w:rsidR="003B4604" w:rsidRPr="003B4604">
        <w:t>.</w:t>
      </w:r>
    </w:p>
    <w:p w14:paraId="0D41316E" w14:textId="2CD7AAE3" w:rsidR="00354498" w:rsidRDefault="00354498" w:rsidP="00354498">
      <w:pPr>
        <w:pStyle w:val="Kop2"/>
      </w:pPr>
      <w:r w:rsidRPr="00354498">
        <w:t xml:space="preserve"> </w:t>
      </w:r>
      <w:bookmarkStart w:id="18" w:name="_Toc530735466"/>
      <w:r w:rsidRPr="00354498">
        <w:t>Overeenko</w:t>
      </w:r>
      <w:r>
        <w:t>mst</w:t>
      </w:r>
      <w:bookmarkEnd w:id="18"/>
    </w:p>
    <w:p w14:paraId="18779293" w14:textId="7F4C742F" w:rsidR="00CB26E5" w:rsidRDefault="00354498" w:rsidP="00354498">
      <w:pPr>
        <w:rPr>
          <w:color w:val="000000" w:themeColor="text1"/>
        </w:rPr>
      </w:pPr>
      <w:r>
        <w:rPr>
          <w:color w:val="000000" w:themeColor="text1"/>
        </w:rPr>
        <w:t xml:space="preserve">De intentie van Opdrachtgever is om een Raamovereenkomst </w:t>
      </w:r>
      <w:r w:rsidR="0091441E">
        <w:rPr>
          <w:color w:val="000000" w:themeColor="text1"/>
        </w:rPr>
        <w:t xml:space="preserve">voor een periode van vijf (5) jaar </w:t>
      </w:r>
      <w:r>
        <w:rPr>
          <w:color w:val="000000" w:themeColor="text1"/>
        </w:rPr>
        <w:t>te tekenen met een Geselecteerde Gegadigde</w:t>
      </w:r>
      <w:r w:rsidR="00F74441">
        <w:rPr>
          <w:color w:val="000000" w:themeColor="text1"/>
        </w:rPr>
        <w:t xml:space="preserve">, met een optie van verlenging van twee (2) jaar. </w:t>
      </w:r>
      <w:r w:rsidR="00CB26E5">
        <w:rPr>
          <w:color w:val="000000" w:themeColor="text1"/>
        </w:rPr>
        <w:t xml:space="preserve">De Raamovereenkomst is opgedeeld in een ontwikkelovereenkomst en een realisatieovereenkomst. </w:t>
      </w:r>
    </w:p>
    <w:p w14:paraId="1911FD60" w14:textId="4B5A2B02" w:rsidR="00354498" w:rsidRDefault="0072714A" w:rsidP="00354498">
      <w:pPr>
        <w:rPr>
          <w:color w:val="000000" w:themeColor="text1"/>
        </w:rPr>
      </w:pPr>
      <w:r>
        <w:rPr>
          <w:color w:val="000000" w:themeColor="text1"/>
        </w:rPr>
        <w:lastRenderedPageBreak/>
        <w:t>De UAV 20</w:t>
      </w:r>
      <w:r w:rsidR="00F74441">
        <w:rPr>
          <w:color w:val="000000" w:themeColor="text1"/>
        </w:rPr>
        <w:t>1</w:t>
      </w:r>
      <w:r w:rsidR="00CB26E5">
        <w:rPr>
          <w:color w:val="000000" w:themeColor="text1"/>
        </w:rPr>
        <w:t>2</w:t>
      </w:r>
      <w:r>
        <w:rPr>
          <w:color w:val="000000" w:themeColor="text1"/>
        </w:rPr>
        <w:t xml:space="preserve"> is op </w:t>
      </w:r>
      <w:r w:rsidR="00CB26E5">
        <w:rPr>
          <w:color w:val="000000" w:themeColor="text1"/>
        </w:rPr>
        <w:t xml:space="preserve">de realisatieovereenkomst </w:t>
      </w:r>
      <w:r>
        <w:rPr>
          <w:color w:val="000000" w:themeColor="text1"/>
        </w:rPr>
        <w:t xml:space="preserve">van toepassing. </w:t>
      </w:r>
      <w:r w:rsidR="00354498">
        <w:rPr>
          <w:color w:val="000000" w:themeColor="text1"/>
        </w:rPr>
        <w:t xml:space="preserve">De Raamovereenkomst biedt de mogelijkheid, maar niet de plicht, om </w:t>
      </w:r>
      <w:r w:rsidR="0091441E">
        <w:rPr>
          <w:color w:val="000000" w:themeColor="text1"/>
        </w:rPr>
        <w:t xml:space="preserve">in totaal </w:t>
      </w:r>
      <w:r w:rsidR="00354498">
        <w:rPr>
          <w:color w:val="000000" w:themeColor="text1"/>
        </w:rPr>
        <w:t>vier (4) fietspaden in het Havengebied te realiseren</w:t>
      </w:r>
      <w:r w:rsidR="00A63782">
        <w:rPr>
          <w:color w:val="000000" w:themeColor="text1"/>
        </w:rPr>
        <w:t xml:space="preserve"> en te onderhouden</w:t>
      </w:r>
      <w:r w:rsidR="00354498">
        <w:rPr>
          <w:color w:val="000000" w:themeColor="text1"/>
        </w:rPr>
        <w:t xml:space="preserve">. De aard, omvang en complexiteit van de te realiseren fietspaden zal variëren. Ter indicatie van de omvang kan Aanbestedende Dienst slechts cijfers geven over reeds gerealiseerde fietspaden, met dien verstande dat deze gerealiseerde projecten afwijken van het ambitieniveau zoals geschetst in deze leidraad: </w:t>
      </w:r>
    </w:p>
    <w:p w14:paraId="623214BE" w14:textId="77777777" w:rsidR="00354498" w:rsidRDefault="00354498" w:rsidP="007D375B">
      <w:pPr>
        <w:pStyle w:val="Lijstalinea"/>
        <w:numPr>
          <w:ilvl w:val="0"/>
          <w:numId w:val="22"/>
        </w:numPr>
        <w:rPr>
          <w:color w:val="000000" w:themeColor="text1"/>
        </w:rPr>
      </w:pPr>
      <w:r>
        <w:rPr>
          <w:color w:val="000000" w:themeColor="text1"/>
        </w:rPr>
        <w:t xml:space="preserve">Lengte ca. 600-800m; </w:t>
      </w:r>
    </w:p>
    <w:p w14:paraId="36529C72" w14:textId="5465D22E" w:rsidR="00354498" w:rsidRPr="0077525F" w:rsidRDefault="00354498" w:rsidP="007D375B">
      <w:pPr>
        <w:pStyle w:val="Lijstalinea"/>
        <w:numPr>
          <w:ilvl w:val="0"/>
          <w:numId w:val="22"/>
        </w:numPr>
        <w:rPr>
          <w:color w:val="000000" w:themeColor="text1"/>
        </w:rPr>
      </w:pPr>
      <w:r>
        <w:rPr>
          <w:color w:val="000000" w:themeColor="text1"/>
        </w:rPr>
        <w:t xml:space="preserve">Contractwaarde ca. €200.000,-. </w:t>
      </w:r>
      <w:r w:rsidR="003B4604">
        <w:rPr>
          <w:color w:val="000000" w:themeColor="text1"/>
        </w:rPr>
        <w:t>p</w:t>
      </w:r>
      <w:r w:rsidR="008410A8">
        <w:rPr>
          <w:color w:val="000000" w:themeColor="text1"/>
        </w:rPr>
        <w:t>er contract</w:t>
      </w:r>
    </w:p>
    <w:p w14:paraId="36C568E0" w14:textId="77777777" w:rsidR="000729B5" w:rsidRDefault="000729B5" w:rsidP="00354498">
      <w:pPr>
        <w:rPr>
          <w:color w:val="000000" w:themeColor="text1"/>
        </w:rPr>
      </w:pPr>
    </w:p>
    <w:p w14:paraId="6D6D8A4F" w14:textId="3C34203C" w:rsidR="00354498" w:rsidRDefault="00354498" w:rsidP="00354498">
      <w:pPr>
        <w:rPr>
          <w:color w:val="000000" w:themeColor="text1"/>
        </w:rPr>
      </w:pPr>
      <w:r>
        <w:rPr>
          <w:color w:val="000000" w:themeColor="text1"/>
        </w:rPr>
        <w:t>Opdrachtgever is voornemens om, bij wederzijdse tevredenheid over de samenwerking en behaalde resultaten van het fietspad aan de Aziëhavenweg, samen te werken met Opdrachtnemer voor het ontwerp, de realisatie en eventueel het beheer van drie (3) andere fietspaden</w:t>
      </w:r>
      <w:r w:rsidR="000B6EB8">
        <w:rPr>
          <w:color w:val="000000" w:themeColor="text1"/>
        </w:rPr>
        <w:t xml:space="preserve"> met een gelijksoortige ambitie</w:t>
      </w:r>
      <w:r>
        <w:rPr>
          <w:color w:val="000000" w:themeColor="text1"/>
        </w:rPr>
        <w:t xml:space="preserve">. </w:t>
      </w:r>
      <w:r w:rsidR="00C73CAB" w:rsidRPr="00702BA1">
        <w:rPr>
          <w:color w:val="000000" w:themeColor="text1"/>
        </w:rPr>
        <w:t xml:space="preserve">Indien er geen sprake is van tevredenheid heeft </w:t>
      </w:r>
      <w:r w:rsidR="0031413D">
        <w:rPr>
          <w:color w:val="000000" w:themeColor="text1"/>
        </w:rPr>
        <w:t>PoA</w:t>
      </w:r>
      <w:r w:rsidR="00702BA1" w:rsidRPr="00702BA1">
        <w:rPr>
          <w:color w:val="000000" w:themeColor="text1"/>
        </w:rPr>
        <w:t xml:space="preserve"> de mogelijkheid om de Raamovereenkomst te </w:t>
      </w:r>
      <w:r w:rsidR="0013273C">
        <w:rPr>
          <w:color w:val="000000" w:themeColor="text1"/>
        </w:rPr>
        <w:t>ontbinden</w:t>
      </w:r>
      <w:r w:rsidR="00702BA1" w:rsidRPr="00702BA1">
        <w:rPr>
          <w:color w:val="000000" w:themeColor="text1"/>
        </w:rPr>
        <w:t>.</w:t>
      </w:r>
      <w:r>
        <w:rPr>
          <w:color w:val="000000" w:themeColor="text1"/>
        </w:rPr>
        <w:t xml:space="preserve"> </w:t>
      </w:r>
    </w:p>
    <w:p w14:paraId="694FCEA7" w14:textId="7F35DC84" w:rsidR="0077525F" w:rsidRDefault="0031413D" w:rsidP="0031413D">
      <w:pPr>
        <w:pStyle w:val="Heading31"/>
      </w:pPr>
      <w:bookmarkStart w:id="19" w:name="_Toc530735467"/>
      <w:r>
        <w:t>Raakvlakken, randvoorwaarden en ambities</w:t>
      </w:r>
      <w:bookmarkEnd w:id="19"/>
    </w:p>
    <w:p w14:paraId="0AA7A6AB" w14:textId="77777777" w:rsidR="0031413D" w:rsidRDefault="0031413D" w:rsidP="0031413D">
      <w:pPr>
        <w:pStyle w:val="Kop3"/>
      </w:pPr>
      <w:bookmarkStart w:id="20" w:name="_Toc530735468"/>
      <w:r w:rsidRPr="00834DE4">
        <w:t>Omgeving en raakvlakken</w:t>
      </w:r>
      <w:bookmarkEnd w:id="20"/>
    </w:p>
    <w:p w14:paraId="5CB19C6D" w14:textId="77777777" w:rsidR="0031413D" w:rsidRDefault="0031413D" w:rsidP="0031413D">
      <w:pPr>
        <w:pStyle w:val="OpsommingBullet"/>
        <w:numPr>
          <w:ilvl w:val="0"/>
          <w:numId w:val="0"/>
        </w:numPr>
      </w:pPr>
      <w:r>
        <w:t>Opdrachtgever is verantwoordelijk voor het aanleggen van de infrastructurele verbindingen en de openbare ruimte in het Havengebied. Met onderhavige uitvraag zoekt Opdrachtgever naar een partner om dit te realiseren. Deze activiteiten raken aan een aantal andere werkzaamheden, die zullen worden uitgevoerd door andere opdrachtnemers. Daarnaast zijn er ook andere belanghebbenden binnen het Havengebied waar ten aanzien van hinder rekening gehouden mee moet worden. Hieronder worden die werkzaamheden en belanghebbenden benoemd:</w:t>
      </w:r>
    </w:p>
    <w:p w14:paraId="24CAE52E" w14:textId="77777777" w:rsidR="0031413D" w:rsidRDefault="0031413D" w:rsidP="0031413D">
      <w:pPr>
        <w:pStyle w:val="OpsommingBullet"/>
        <w:numPr>
          <w:ilvl w:val="0"/>
          <w:numId w:val="0"/>
        </w:numPr>
      </w:pPr>
    </w:p>
    <w:p w14:paraId="16C6D88D" w14:textId="09790E77" w:rsidR="0031413D" w:rsidRDefault="0031413D" w:rsidP="0031413D">
      <w:pPr>
        <w:pStyle w:val="OpsommingBullet"/>
        <w:numPr>
          <w:ilvl w:val="0"/>
          <w:numId w:val="30"/>
        </w:numPr>
      </w:pPr>
      <w:r>
        <w:t>Leggen kabels en leidingen. Langs de Aziëhavenweg liggen kabels en leidingen. Deze kabels en leidingen liggen tevens aan de zuidzijde van de weg. De kabels en leidingen dienen bereikbaar te blijven tijdens de realisatie en daarna.</w:t>
      </w:r>
      <w:r w:rsidR="00746844">
        <w:t xml:space="preserve"> De uitkomsten van het wenstracé dienen hierin te worden </w:t>
      </w:r>
      <w:r w:rsidR="00DB774C">
        <w:t>gerespecteerd</w:t>
      </w:r>
      <w:r w:rsidR="00746844">
        <w:t>.</w:t>
      </w:r>
      <w:r>
        <w:t xml:space="preserve"> </w:t>
      </w:r>
      <w:r w:rsidR="00DE3C03">
        <w:t xml:space="preserve">In de Gunningsfase zal gevraagd worden om rekening te houden met de bereikbaarheid van deze kabels en leidingen in het ontwerp. Hierbij maakt PoA onderscheid in de theoretische en praktische bereikbaarheid welke meegenomen is in respectievelijk het ontwerp en een handleiding voor bijv. demontage, en de daadwerkelijke wijze waarop de derde partij deze toegang heeft gecreëerd. Aan de Opdrachtnemer wordt gevraagd om de bereikbaarheid van de kabels en leidingen op theoretische en praktische wijze te organiseren, waarbij een daadwerkelijke eventuele openbreking door een derde partij buiten de invloedsfeer van zowel PoA als de Opdrachtnemer valt. </w:t>
      </w:r>
    </w:p>
    <w:p w14:paraId="414DB77B" w14:textId="4885F7BF" w:rsidR="00E33890" w:rsidRPr="00E33890" w:rsidRDefault="00E33890" w:rsidP="0031413D">
      <w:pPr>
        <w:pStyle w:val="OpsommingBullet"/>
        <w:numPr>
          <w:ilvl w:val="0"/>
          <w:numId w:val="30"/>
        </w:numPr>
      </w:pPr>
      <w:r w:rsidRPr="00E33890">
        <w:t>Het is waarschijnlijk dat het spoor van ProRail in de aankomende jaren gaat uitbreiden.</w:t>
      </w:r>
      <w:r>
        <w:t xml:space="preserve"> Hier moet door de Gegadigden rekening mee gehouden worden bij de keuze van de locatie van het fietspad. De uitbreiding van het spoor </w:t>
      </w:r>
      <w:r w:rsidRPr="00E33890">
        <w:t xml:space="preserve">kan </w:t>
      </w:r>
      <w:r>
        <w:t>tevens ertoe leiden dat de sloot wordt gedempt, dit kan</w:t>
      </w:r>
      <w:r w:rsidRPr="00E33890">
        <w:t xml:space="preserve"> gevolgen kan hebben voor de biodiversiteit</w:t>
      </w:r>
      <w:r>
        <w:t xml:space="preserve"> in het gebied</w:t>
      </w:r>
      <w:r w:rsidRPr="00E33890">
        <w:t xml:space="preserve">. </w:t>
      </w:r>
    </w:p>
    <w:p w14:paraId="656E4D98" w14:textId="0D3B3977" w:rsidR="0031413D" w:rsidRDefault="0031413D" w:rsidP="0031413D">
      <w:pPr>
        <w:pStyle w:val="OpsommingBullet"/>
        <w:numPr>
          <w:ilvl w:val="0"/>
          <w:numId w:val="30"/>
        </w:numPr>
      </w:pPr>
      <w:r w:rsidRPr="000A7BF5">
        <w:lastRenderedPageBreak/>
        <w:t xml:space="preserve">Het gedeelte van het fietspad dat over de spoorwegovergang </w:t>
      </w:r>
      <w:r w:rsidR="00285994">
        <w:t xml:space="preserve">zal worden aangelegd </w:t>
      </w:r>
      <w:r w:rsidRPr="000A7BF5">
        <w:t xml:space="preserve">wordt onderhands gegund omwille van de planning (vergunningaanvraag). Beide partijen moeten goed met elkaar samenwerken voor een optimale aansluiting. </w:t>
      </w:r>
    </w:p>
    <w:p w14:paraId="53A3BF25" w14:textId="77777777" w:rsidR="0031413D" w:rsidRDefault="0031413D" w:rsidP="0031413D">
      <w:pPr>
        <w:pStyle w:val="OpsommingBullet"/>
        <w:numPr>
          <w:ilvl w:val="0"/>
          <w:numId w:val="30"/>
        </w:numPr>
      </w:pPr>
      <w:r>
        <w:t>Bescherming van de bestaande groenstructuur / bomen.</w:t>
      </w:r>
    </w:p>
    <w:p w14:paraId="4BE8E31B" w14:textId="77777777" w:rsidR="0031413D" w:rsidRDefault="0031413D" w:rsidP="0031413D">
      <w:pPr>
        <w:pStyle w:val="OpsommingBullet"/>
        <w:numPr>
          <w:ilvl w:val="0"/>
          <w:numId w:val="30"/>
        </w:numPr>
      </w:pPr>
      <w:r>
        <w:t>Aanleg van het fietspad is inclusief de oversteekplaatsen naar de bedrijven en de bijbehorende bebording, wegmarkering enzovoort aan beide zijden van de weg.</w:t>
      </w:r>
    </w:p>
    <w:p w14:paraId="405D5588" w14:textId="77777777" w:rsidR="0031413D" w:rsidRPr="000A7BF5" w:rsidRDefault="0031413D" w:rsidP="0031413D">
      <w:pPr>
        <w:pStyle w:val="OpsommingBullet"/>
        <w:numPr>
          <w:ilvl w:val="0"/>
          <w:numId w:val="30"/>
        </w:numPr>
      </w:pPr>
      <w:r>
        <w:t xml:space="preserve">Bedrijfsmatige activiteiten aan de Aziëhavenweg. </w:t>
      </w:r>
    </w:p>
    <w:p w14:paraId="3B0722FA" w14:textId="1E05A244" w:rsidR="0031413D" w:rsidRPr="0031413D" w:rsidRDefault="0031413D" w:rsidP="0031413D">
      <w:pPr>
        <w:pStyle w:val="Kop3"/>
      </w:pPr>
      <w:bookmarkStart w:id="21" w:name="_Toc530735469"/>
      <w:r>
        <w:t>Randvoorwaarden</w:t>
      </w:r>
      <w:bookmarkEnd w:id="21"/>
    </w:p>
    <w:p w14:paraId="1BD5B501" w14:textId="7A2434BB" w:rsidR="0031413D" w:rsidRDefault="0031413D" w:rsidP="0031413D">
      <w:r>
        <w:t>Het project fietspad Aziëhavenweg kent een aantal randvoorwaarden.</w:t>
      </w:r>
    </w:p>
    <w:p w14:paraId="708D9537" w14:textId="77777777" w:rsidR="0031413D" w:rsidRDefault="0031413D" w:rsidP="0031413D"/>
    <w:p w14:paraId="02A2657B" w14:textId="77777777" w:rsidR="0031413D" w:rsidRDefault="0031413D" w:rsidP="0031413D">
      <w:r>
        <w:t xml:space="preserve">De randvoorwaarden van de Opdracht zijn als volgt: </w:t>
      </w:r>
    </w:p>
    <w:p w14:paraId="5ABBA345" w14:textId="77777777" w:rsidR="00EA35FF" w:rsidRPr="00EA35FF" w:rsidRDefault="0031413D" w:rsidP="00EA35FF">
      <w:pPr>
        <w:pStyle w:val="OpsommingBullet"/>
        <w:numPr>
          <w:ilvl w:val="0"/>
          <w:numId w:val="16"/>
        </w:numPr>
        <w:rPr>
          <w:i/>
        </w:rPr>
      </w:pPr>
      <w:r w:rsidRPr="00295EA7">
        <w:t xml:space="preserve">Tijdige realisatie en oplevering </w:t>
      </w:r>
      <w:r>
        <w:t xml:space="preserve">van het project; </w:t>
      </w:r>
      <w:r w:rsidRPr="00295EA7">
        <w:t xml:space="preserve"> </w:t>
      </w:r>
    </w:p>
    <w:p w14:paraId="1975D45D" w14:textId="0F1EEA01" w:rsidR="00EA35FF" w:rsidRPr="00EA35FF" w:rsidRDefault="0031413D" w:rsidP="00EA35FF">
      <w:pPr>
        <w:pStyle w:val="OpsommingBullet"/>
        <w:numPr>
          <w:ilvl w:val="0"/>
          <w:numId w:val="16"/>
        </w:numPr>
        <w:rPr>
          <w:i/>
        </w:rPr>
      </w:pPr>
      <w:r>
        <w:t>Het realiseren van de Opdracht binnen budget</w:t>
      </w:r>
      <w:r w:rsidR="00EA35FF">
        <w:t>, waarbij we uit gaan van een realisatiebedrag van</w:t>
      </w:r>
      <w:r w:rsidR="00F74441">
        <w:t xml:space="preserve"> maximaal</w:t>
      </w:r>
      <w:r w:rsidR="00EA35FF">
        <w:t xml:space="preserve"> </w:t>
      </w:r>
      <w:r w:rsidR="00EA35FF" w:rsidRPr="00EA35FF">
        <w:rPr>
          <w:rFonts w:eastAsia="Times New Roman"/>
        </w:rPr>
        <w:t>€350.000</w:t>
      </w:r>
      <w:r w:rsidR="00C679E1">
        <w:rPr>
          <w:rFonts w:eastAsia="Times New Roman"/>
        </w:rPr>
        <w:t>;</w:t>
      </w:r>
      <w:r w:rsidR="00EA35FF" w:rsidRPr="00EA35FF">
        <w:rPr>
          <w:rFonts w:eastAsia="Times New Roman"/>
        </w:rPr>
        <w:t xml:space="preserve"> </w:t>
      </w:r>
    </w:p>
    <w:p w14:paraId="68C3A171" w14:textId="22154B8E" w:rsidR="0031413D" w:rsidRDefault="0031413D" w:rsidP="0031413D">
      <w:pPr>
        <w:pStyle w:val="OpsommingBullet"/>
        <w:numPr>
          <w:ilvl w:val="0"/>
          <w:numId w:val="16"/>
        </w:numPr>
      </w:pPr>
      <w:r>
        <w:t>Levensduur fietspad minimaal 20 jaar</w:t>
      </w:r>
      <w:r w:rsidR="00643E2D">
        <w:t xml:space="preserve"> (o.b.v. hiervan wordt de TCO berekening gemaakt)</w:t>
      </w:r>
      <w:r w:rsidR="004C7B2D">
        <w:t xml:space="preserve"> binnen de invloedsfeer van de aannemer</w:t>
      </w:r>
      <w:r>
        <w:t>;</w:t>
      </w:r>
    </w:p>
    <w:p w14:paraId="34156091" w14:textId="77777777" w:rsidR="0031413D" w:rsidRDefault="0031413D" w:rsidP="0031413D">
      <w:pPr>
        <w:pStyle w:val="OpsommingBullet"/>
        <w:numPr>
          <w:ilvl w:val="0"/>
          <w:numId w:val="16"/>
        </w:numPr>
      </w:pPr>
      <w:r>
        <w:t>Minimale breedte van het fietspad betreft 3,50 meter;</w:t>
      </w:r>
    </w:p>
    <w:p w14:paraId="33265F76" w14:textId="77777777" w:rsidR="0031413D" w:rsidRDefault="0031413D" w:rsidP="0031413D">
      <w:pPr>
        <w:pStyle w:val="OpsommingBullet"/>
        <w:numPr>
          <w:ilvl w:val="0"/>
          <w:numId w:val="16"/>
        </w:numPr>
      </w:pPr>
      <w:r>
        <w:t>Fietspad dient minimaal geschikt te zijn voor vrachtwagens met een 10 tons asdruk;</w:t>
      </w:r>
    </w:p>
    <w:p w14:paraId="622901F7" w14:textId="77777777" w:rsidR="0031413D" w:rsidRDefault="0031413D" w:rsidP="0031413D">
      <w:pPr>
        <w:pStyle w:val="OpsommingBullet"/>
        <w:numPr>
          <w:ilvl w:val="0"/>
          <w:numId w:val="16"/>
        </w:numPr>
      </w:pPr>
      <w:r>
        <w:t>Herstelkosten na opbreking K&amp;L inzichtelijk maken;</w:t>
      </w:r>
    </w:p>
    <w:p w14:paraId="5A3D413D" w14:textId="77777777" w:rsidR="0031413D" w:rsidRDefault="0031413D" w:rsidP="0031413D">
      <w:pPr>
        <w:pStyle w:val="OpsommingBullet"/>
        <w:numPr>
          <w:ilvl w:val="0"/>
          <w:numId w:val="16"/>
        </w:numPr>
      </w:pPr>
      <w:r>
        <w:t>Aantonen functionele geschiktheid materiaalkeuze;</w:t>
      </w:r>
    </w:p>
    <w:p w14:paraId="478E23C7" w14:textId="09A5D7AB" w:rsidR="0031413D" w:rsidRDefault="0031413D" w:rsidP="0031413D">
      <w:pPr>
        <w:pStyle w:val="OpsommingBullet"/>
        <w:numPr>
          <w:ilvl w:val="0"/>
          <w:numId w:val="16"/>
        </w:numPr>
      </w:pPr>
      <w:r>
        <w:t>Deklaag fietspad kleur rood</w:t>
      </w:r>
      <w:r w:rsidR="00DB774C">
        <w:t xml:space="preserve">; </w:t>
      </w:r>
    </w:p>
    <w:p w14:paraId="3A4F6F6C" w14:textId="733EADC1" w:rsidR="0072714A" w:rsidRDefault="0072714A" w:rsidP="0031413D">
      <w:pPr>
        <w:pStyle w:val="OpsommingBullet"/>
        <w:numPr>
          <w:ilvl w:val="0"/>
          <w:numId w:val="16"/>
        </w:numPr>
      </w:pPr>
      <w:r>
        <w:t>Toetsing kwaliteit gelijkwaardig aan Standaard RAW bepalingen 2015;</w:t>
      </w:r>
    </w:p>
    <w:p w14:paraId="43EF4D85" w14:textId="11B27134" w:rsidR="00DB774C" w:rsidRDefault="00DB774C" w:rsidP="0031413D">
      <w:pPr>
        <w:pStyle w:val="OpsommingBullet"/>
        <w:numPr>
          <w:ilvl w:val="0"/>
          <w:numId w:val="16"/>
        </w:numPr>
      </w:pPr>
      <w:r>
        <w:t>Voldoet aan de uitkomsten van het wenstracé.</w:t>
      </w:r>
      <w:r w:rsidR="00C679E1">
        <w:t xml:space="preserve"> Aannemer staat vrij om in overleg met de nutsbedrijven af te wijken van de standaard eisen.</w:t>
      </w:r>
      <w:r>
        <w:t xml:space="preserve"> </w:t>
      </w:r>
    </w:p>
    <w:p w14:paraId="0FBA103A" w14:textId="77777777" w:rsidR="00746844" w:rsidRPr="00702BA1" w:rsidRDefault="00746844" w:rsidP="00746844">
      <w:pPr>
        <w:pStyle w:val="OpsommingBullet"/>
        <w:numPr>
          <w:ilvl w:val="0"/>
          <w:numId w:val="0"/>
        </w:numPr>
        <w:ind w:left="720"/>
      </w:pPr>
    </w:p>
    <w:p w14:paraId="32FF52A6" w14:textId="77777777" w:rsidR="0031413D" w:rsidRDefault="0031413D" w:rsidP="0031413D">
      <w:r w:rsidRPr="00354498">
        <w:t xml:space="preserve">De ambities </w:t>
      </w:r>
      <w:r>
        <w:t xml:space="preserve">vloeien voort uit de doelstellingen t.a.v. duurzaamheid en samenwerking. De doelstellingen worden in </w:t>
      </w:r>
      <w:r w:rsidRPr="00354498">
        <w:t>paragraaf 2.</w:t>
      </w:r>
      <w:r>
        <w:t>4 (</w:t>
      </w:r>
      <w:r w:rsidRPr="00354498">
        <w:t xml:space="preserve">Doelstellingen) toegelicht. </w:t>
      </w:r>
    </w:p>
    <w:p w14:paraId="2B46C178" w14:textId="5F0EEC81" w:rsidR="0077525F" w:rsidRDefault="0031413D" w:rsidP="00761699">
      <w:pPr>
        <w:pStyle w:val="Kop3"/>
      </w:pPr>
      <w:bookmarkStart w:id="22" w:name="_Toc530735470"/>
      <w:r>
        <w:t>Ambities</w:t>
      </w:r>
      <w:bookmarkEnd w:id="22"/>
    </w:p>
    <w:p w14:paraId="786DEF6D" w14:textId="367790D3" w:rsidR="00FB12D5" w:rsidRDefault="00FB12D5" w:rsidP="00FB12D5">
      <w:r>
        <w:t xml:space="preserve">In deze paragraaf wordt respectievelijk het beleid van </w:t>
      </w:r>
      <w:r w:rsidR="0031413D">
        <w:t>PoA</w:t>
      </w:r>
      <w:r>
        <w:t xml:space="preserve"> toegelicht alsmede de ambities m.b.t. het Fietspad aan de Aziëhavenweg. </w:t>
      </w:r>
    </w:p>
    <w:p w14:paraId="39C8273F" w14:textId="2E870E7B" w:rsidR="00FB12D5" w:rsidRPr="00FB12D5" w:rsidRDefault="00FB12D5" w:rsidP="00FB12D5">
      <w:pPr>
        <w:pStyle w:val="Kop4"/>
      </w:pPr>
      <w:r>
        <w:t xml:space="preserve">Beleid </w:t>
      </w:r>
    </w:p>
    <w:p w14:paraId="1B96A82A" w14:textId="77777777" w:rsidR="00560E83" w:rsidRDefault="00560E83" w:rsidP="00560E83">
      <w:r>
        <w:t>De Amsterdamse haven is een van de grootste energiehavens van Europa. Port of Amsterdam is zich bewust van de groeiende zorg in de maatschappij over de milieueffecten van de haven op de omgeving en die van fossiele brandstoffen op het klimaat. Daarom kiest zij voor duurzame groei, zodat de haven in 2030 behoort tot de top van Europa’s duurzame havens. Economisch sterk, met een goede concurrentiepositie en met aandacht voor het milieu, de omgeving en de maatschappij. De noodzaak van de energietransitie en lagere havenemissies biedt ruimte voor nieuwe kansen.</w:t>
      </w:r>
    </w:p>
    <w:p w14:paraId="7DBE08D4" w14:textId="77777777" w:rsidR="00560E83" w:rsidRDefault="00560E83" w:rsidP="00560E83">
      <w:r>
        <w:t>Denk aan duurzame energieopwekking en de op- en overslag van alternatieve energiebronnen en</w:t>
      </w:r>
    </w:p>
    <w:p w14:paraId="7E65A858" w14:textId="2E88E5FF" w:rsidR="00560E83" w:rsidRDefault="00560E83" w:rsidP="00560E83">
      <w:r>
        <w:lastRenderedPageBreak/>
        <w:t xml:space="preserve">recyclebare grondstoffen. In plaats van wachten tot regelgeving dwingt tot stappen, toont Port of Amsterdam liever duurzaam leiderschap. </w:t>
      </w:r>
    </w:p>
    <w:p w14:paraId="54EC4525" w14:textId="072590A9" w:rsidR="00560E83" w:rsidRDefault="00560E83" w:rsidP="00560E83"/>
    <w:p w14:paraId="6A6CF724" w14:textId="25CED316" w:rsidR="00FB12D5" w:rsidRDefault="00560E83" w:rsidP="00547AF5">
      <w:pPr>
        <w:rPr>
          <w:color w:val="000000" w:themeColor="text1"/>
        </w:rPr>
      </w:pPr>
      <w:r w:rsidRPr="0077525F">
        <w:rPr>
          <w:color w:val="000000" w:themeColor="text1"/>
        </w:rPr>
        <w:t>Port of Amsterdam (</w:t>
      </w:r>
      <w:r w:rsidR="0031413D">
        <w:rPr>
          <w:color w:val="000000" w:themeColor="text1"/>
        </w:rPr>
        <w:t>PoA</w:t>
      </w:r>
      <w:r w:rsidRPr="0077525F">
        <w:rPr>
          <w:color w:val="000000" w:themeColor="text1"/>
        </w:rPr>
        <w:t>) ziet duurzaamheid als een van de vier belangrijke megatrends zoals ook geschetst in haar Visie2030.</w:t>
      </w:r>
      <w:r w:rsidR="00DE3C03">
        <w:rPr>
          <w:color w:val="000000" w:themeColor="text1"/>
        </w:rPr>
        <w:t xml:space="preserve"> </w:t>
      </w:r>
      <w:r w:rsidR="0031413D">
        <w:rPr>
          <w:color w:val="000000" w:themeColor="text1"/>
        </w:rPr>
        <w:t>PoA</w:t>
      </w:r>
      <w:r w:rsidRPr="0077525F">
        <w:rPr>
          <w:color w:val="000000" w:themeColor="text1"/>
        </w:rPr>
        <w:t xml:space="preserve"> wil de transitie naar een circulaire economie faciliteren en </w:t>
      </w:r>
      <w:r w:rsidR="00DE3C03">
        <w:rPr>
          <w:color w:val="000000" w:themeColor="text1"/>
        </w:rPr>
        <w:t xml:space="preserve">maakt hierin onderscheid tussen </w:t>
      </w:r>
      <w:r w:rsidRPr="0077525F">
        <w:rPr>
          <w:color w:val="000000" w:themeColor="text1"/>
        </w:rPr>
        <w:t>drie niveaus</w:t>
      </w:r>
      <w:r w:rsidR="00DE3C03">
        <w:rPr>
          <w:color w:val="000000" w:themeColor="text1"/>
        </w:rPr>
        <w:t xml:space="preserve"> en vijf duurzaamheidsthema’s. Deze documenten zijn beschikbaar gesteld via TenderNed. </w:t>
      </w:r>
    </w:p>
    <w:p w14:paraId="0A84AD5D" w14:textId="1EFB8F5F" w:rsidR="00547AF5" w:rsidRDefault="00547AF5" w:rsidP="00547AF5">
      <w:pPr>
        <w:rPr>
          <w:color w:val="000000" w:themeColor="text1"/>
        </w:rPr>
      </w:pPr>
    </w:p>
    <w:p w14:paraId="5CF58C3C" w14:textId="2A0A9386" w:rsidR="00FB12D5" w:rsidRDefault="00547AF5" w:rsidP="00FB12D5">
      <w:pPr>
        <w:rPr>
          <w:color w:val="000000" w:themeColor="text1"/>
        </w:rPr>
      </w:pPr>
      <w:r>
        <w:rPr>
          <w:color w:val="000000" w:themeColor="text1"/>
        </w:rPr>
        <w:t xml:space="preserve">PoA wil onder andere haar eigen bedrijfsvoering verduurzamen en het duurzaam inkoopbeleid is hier een onderdeel van. Er is door PoA gekozen om in eerste instantie een Fietspad aan te besteden, vanwege de repeteerbaarheid van het type uitvraag. PoA zal vaker opdrachten uitzetten in de Grond-, Weg-, en Waterbouw en ziet onderhavige aanbesteding als een eerste project waarvan de insteek en de lessen repeteerbaar in te zetten zijn. </w:t>
      </w:r>
    </w:p>
    <w:p w14:paraId="4ED969B9" w14:textId="77777777" w:rsidR="00FB12D5" w:rsidRDefault="00FB12D5" w:rsidP="00FB12D5">
      <w:pPr>
        <w:pStyle w:val="Kop4"/>
      </w:pPr>
      <w:r>
        <w:t>Ambities Fietspad Aziëhavenweg</w:t>
      </w:r>
    </w:p>
    <w:p w14:paraId="6AAE34ED" w14:textId="761A4E0C" w:rsidR="00FB12D5" w:rsidRPr="00FB12D5" w:rsidRDefault="00FB12D5" w:rsidP="00FB12D5">
      <w:r w:rsidRPr="00FB12D5">
        <w:t>Met de realisatie van het Fietspad aan de Aziëhavenweg wil de Port of Amsterdam (</w:t>
      </w:r>
      <w:r w:rsidR="0031413D">
        <w:t>PoA</w:t>
      </w:r>
      <w:r w:rsidRPr="00FB12D5">
        <w:t xml:space="preserve">) een bijdrage leveren aan de circulaire economie. Door de aanleg van het fietspad faciliteert </w:t>
      </w:r>
      <w:r w:rsidR="0031413D">
        <w:t>PoA</w:t>
      </w:r>
      <w:r w:rsidRPr="00FB12D5">
        <w:t xml:space="preserve"> dat medewerkers van aanpalende bedrijven op een veilige en duurzame manier hun woon-werkverkeer kunnen invullen. Echter heeft de realisatie van een fietspad ook negatieve effecten door het materiaalgebruik, energiegebruik en het verlies aan biodiversiteit. </w:t>
      </w:r>
    </w:p>
    <w:p w14:paraId="38315ABD" w14:textId="77777777" w:rsidR="00FB12D5" w:rsidRPr="00FB12D5" w:rsidRDefault="00FB12D5" w:rsidP="00FB12D5"/>
    <w:p w14:paraId="5872DB0D" w14:textId="1B71F8A8" w:rsidR="00FB12D5" w:rsidRPr="00FB12D5" w:rsidRDefault="00FB12D5" w:rsidP="00FB12D5">
      <w:r w:rsidRPr="00FB12D5">
        <w:t xml:space="preserve">Hiertoe zijn </w:t>
      </w:r>
      <w:r>
        <w:t>6</w:t>
      </w:r>
      <w:r w:rsidRPr="00FB12D5">
        <w:t xml:space="preserve"> ambities gedefinieerd die de basis vormen voor dit project. Deze ambities dienen integraal en in samenhang met elkaar te worden meegenomen in het ontwerp en de realisatie van het Fietspad. </w:t>
      </w:r>
    </w:p>
    <w:p w14:paraId="494A6C1F" w14:textId="77777777" w:rsidR="00FB12D5" w:rsidRPr="00FB12D5" w:rsidRDefault="00FB12D5" w:rsidP="00FB12D5">
      <w:pPr>
        <w:rPr>
          <w:rFonts w:cs="Calibri"/>
        </w:rPr>
      </w:pPr>
    </w:p>
    <w:p w14:paraId="4BE731E4" w14:textId="77777777" w:rsidR="008410A8" w:rsidRPr="00FB12D5" w:rsidRDefault="008410A8" w:rsidP="008410A8">
      <w:pPr>
        <w:pStyle w:val="Lijstalinea"/>
        <w:numPr>
          <w:ilvl w:val="0"/>
          <w:numId w:val="26"/>
        </w:numPr>
        <w:spacing w:line="240" w:lineRule="exact"/>
        <w:contextualSpacing w:val="0"/>
        <w:rPr>
          <w:rFonts w:cs="Calibri"/>
        </w:rPr>
      </w:pPr>
      <w:r w:rsidRPr="00FB12D5">
        <w:rPr>
          <w:rFonts w:cs="Calibri"/>
          <w:b/>
        </w:rPr>
        <w:t>Circulair materiaalgebruik</w:t>
      </w:r>
      <w:r w:rsidRPr="00FB12D5">
        <w:rPr>
          <w:rFonts w:cs="Calibri"/>
        </w:rPr>
        <w:t xml:space="preserve">. Voor de materialisatie wordt optimaal rekening gehouden met de principes van de Circulaire Economie. In de volgende prioritering wordt invulling gegeven aan deze principes: </w:t>
      </w:r>
    </w:p>
    <w:p w14:paraId="7F71E572" w14:textId="77777777" w:rsidR="008410A8" w:rsidRPr="00FB12D5" w:rsidRDefault="008410A8" w:rsidP="008410A8">
      <w:pPr>
        <w:pStyle w:val="Lijstalinea"/>
        <w:numPr>
          <w:ilvl w:val="1"/>
          <w:numId w:val="23"/>
        </w:numPr>
        <w:spacing w:line="240" w:lineRule="exact"/>
        <w:contextualSpacing w:val="0"/>
        <w:rPr>
          <w:rFonts w:cs="Calibri"/>
        </w:rPr>
      </w:pPr>
      <w:r w:rsidRPr="00FB12D5">
        <w:rPr>
          <w:rFonts w:cs="Calibri"/>
        </w:rPr>
        <w:t xml:space="preserve">Gebruik van zo min mogelijk materialen. Het is van belang dat het minimaliseren van grondstofgebruik niet ten koste gaat van de kwaliteit of functionaliteit van het fietspad;  </w:t>
      </w:r>
    </w:p>
    <w:p w14:paraId="4F7C3CA6" w14:textId="77777777" w:rsidR="008410A8" w:rsidRPr="00FB12D5" w:rsidRDefault="008410A8" w:rsidP="008410A8">
      <w:pPr>
        <w:pStyle w:val="Lijstalinea"/>
        <w:numPr>
          <w:ilvl w:val="1"/>
          <w:numId w:val="23"/>
        </w:numPr>
        <w:spacing w:line="240" w:lineRule="exact"/>
        <w:contextualSpacing w:val="0"/>
        <w:rPr>
          <w:rFonts w:cs="Calibri"/>
        </w:rPr>
      </w:pPr>
      <w:r w:rsidRPr="00FB12D5">
        <w:rPr>
          <w:rFonts w:cs="Calibri"/>
        </w:rPr>
        <w:t xml:space="preserve">Waar mogelijk wordt gebruik gemaakt van biobased grondstoffen. Indien biobased grondstoffen worden toegepast wordt ook rekening gehouden dat deze grondstoffen op verantwoorde wijze zijn gegroeid en verkregen, en dat deze niet concurreren met voedsel; </w:t>
      </w:r>
    </w:p>
    <w:p w14:paraId="6C2F9E6B" w14:textId="77777777" w:rsidR="008410A8" w:rsidRPr="00FB12D5" w:rsidRDefault="008410A8" w:rsidP="008410A8">
      <w:pPr>
        <w:pStyle w:val="Lijstalinea"/>
        <w:numPr>
          <w:ilvl w:val="1"/>
          <w:numId w:val="23"/>
        </w:numPr>
        <w:spacing w:line="240" w:lineRule="exact"/>
        <w:contextualSpacing w:val="0"/>
        <w:rPr>
          <w:rFonts w:cs="Calibri"/>
        </w:rPr>
      </w:pPr>
      <w:r w:rsidRPr="00FB12D5">
        <w:rPr>
          <w:rFonts w:cs="Calibri"/>
        </w:rPr>
        <w:t xml:space="preserve">Waar mogelijk wordt gebruik gemaakt van gerecyclede materialen. Indien gerecyclede materialen worden toegepast wordt rekening gehouden dat deze grondstoffen geen aanvullende negatieve effecten veroorzaken in de gebruiksfase; </w:t>
      </w:r>
    </w:p>
    <w:p w14:paraId="79DD6135" w14:textId="77777777" w:rsidR="008410A8" w:rsidRPr="00FB12D5" w:rsidRDefault="008410A8" w:rsidP="008410A8">
      <w:pPr>
        <w:pStyle w:val="Lijstalinea"/>
        <w:numPr>
          <w:ilvl w:val="1"/>
          <w:numId w:val="23"/>
        </w:numPr>
        <w:spacing w:line="240" w:lineRule="exact"/>
        <w:contextualSpacing w:val="0"/>
        <w:rPr>
          <w:rFonts w:cs="Calibri"/>
        </w:rPr>
      </w:pPr>
      <w:r w:rsidRPr="00FB12D5">
        <w:rPr>
          <w:rFonts w:cs="Calibri"/>
        </w:rPr>
        <w:t xml:space="preserve">Waar mogelijk wordt gebruik gemaakt van grondstoffen die in de toekomst optimaal recyclebaar zijn voor eenzelfde of hoogwaardigere functie. </w:t>
      </w:r>
    </w:p>
    <w:p w14:paraId="3CE735A6" w14:textId="77777777" w:rsidR="008410A8" w:rsidRPr="00FB12D5" w:rsidRDefault="008410A8" w:rsidP="008410A8">
      <w:pPr>
        <w:pStyle w:val="Lijstalinea"/>
        <w:rPr>
          <w:rFonts w:cs="Calibri"/>
        </w:rPr>
      </w:pPr>
    </w:p>
    <w:p w14:paraId="0D0203D7" w14:textId="77777777" w:rsidR="008410A8" w:rsidRPr="00FB12D5" w:rsidRDefault="008410A8" w:rsidP="008410A8">
      <w:pPr>
        <w:pStyle w:val="Lijstalinea"/>
        <w:numPr>
          <w:ilvl w:val="0"/>
          <w:numId w:val="26"/>
        </w:numPr>
        <w:spacing w:line="240" w:lineRule="exact"/>
        <w:contextualSpacing w:val="0"/>
        <w:rPr>
          <w:rFonts w:cs="Calibri"/>
        </w:rPr>
      </w:pPr>
      <w:r w:rsidRPr="00FB12D5">
        <w:rPr>
          <w:rFonts w:cs="Calibri"/>
          <w:b/>
        </w:rPr>
        <w:t>Circulair ontwerp</w:t>
      </w:r>
      <w:r w:rsidRPr="00FB12D5">
        <w:rPr>
          <w:rFonts w:cs="Calibri"/>
        </w:rPr>
        <w:t xml:space="preserve">. In het ontwerp en de realisatie van het fietspad wordt optimaal rekening gehouden met ontwerpprincipes van de Circulaire Economie, zodat ook in de gebruiks- en beheerfase van het fietspad optimaal en blijvend invulling gegeven wordt aan de circulaire ambities. De volgende elementen worden hierin (minimaal) meegenomen: </w:t>
      </w:r>
    </w:p>
    <w:p w14:paraId="2159FD1D"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 xml:space="preserve">Het ontwerp faciliteert een lange levensduur. Met minimale onderhoudsactiviteiten wordt het Fietspad in stand gehouden; </w:t>
      </w:r>
    </w:p>
    <w:p w14:paraId="1450093F"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lastRenderedPageBreak/>
        <w:t xml:space="preserve">Vanwege de hoeveelheid aan infrastructurele partijen in het Havengebied is het waarschijnlijk dat er bij uitbreiding of aanpassing van dergelijke netwerken ook het fietspad opengebroken zal worden. Het fietspad is zo ontworpen dat tijdelijke openbrekingen worden gefaciliteerd zonder dat dit ten koste gaat van de ambities zoals hier geschetst. </w:t>
      </w:r>
    </w:p>
    <w:p w14:paraId="5D7F62D8" w14:textId="77777777" w:rsidR="008410A8" w:rsidRPr="00FB12D5" w:rsidRDefault="008410A8" w:rsidP="008410A8">
      <w:pPr>
        <w:pStyle w:val="Lijstalinea"/>
        <w:rPr>
          <w:rFonts w:cs="Calibri"/>
        </w:rPr>
      </w:pPr>
    </w:p>
    <w:p w14:paraId="7AFFD1B4" w14:textId="77777777" w:rsidR="008410A8" w:rsidRPr="00FB12D5" w:rsidRDefault="008410A8" w:rsidP="008410A8">
      <w:pPr>
        <w:pStyle w:val="Lijstalinea"/>
        <w:numPr>
          <w:ilvl w:val="0"/>
          <w:numId w:val="26"/>
        </w:numPr>
        <w:spacing w:line="240" w:lineRule="exact"/>
        <w:contextualSpacing w:val="0"/>
        <w:rPr>
          <w:rFonts w:cs="Calibri"/>
        </w:rPr>
      </w:pPr>
      <w:r w:rsidRPr="00FB12D5">
        <w:rPr>
          <w:rFonts w:cs="Calibri"/>
          <w:b/>
        </w:rPr>
        <w:t>Positieve bijdrage leveren aan lokale biodiversiteit</w:t>
      </w:r>
      <w:r w:rsidRPr="00FB12D5">
        <w:rPr>
          <w:rFonts w:cs="Calibri"/>
        </w:rPr>
        <w:t xml:space="preserve">. Met de aanleg van het fietspad wordt een significante groenstrook weggehaald. De ambitie is om met dit project minimaal deze negatieve effecten te compenseren, en waar mogelijk zelfs een netto positieve bijdrage aan biodiversiteit te leveren. </w:t>
      </w:r>
    </w:p>
    <w:p w14:paraId="431CF368"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 xml:space="preserve">In het ontwerp wordt biodiversiteit als een van de leidende principes meegenomen. Met het ontwerp worden de negatieve effecten door de aanleg van het fietspad tot een minimum beperkt; </w:t>
      </w:r>
      <w:r>
        <w:rPr>
          <w:rFonts w:cs="Calibri"/>
        </w:rPr>
        <w:t>De aanleg, vormgeving en materiaalgebruik dienen bij te dragen aan de versterking van de biodiversiteit.</w:t>
      </w:r>
    </w:p>
    <w:p w14:paraId="48B2B0ED"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 xml:space="preserve">Er worden zichtbare maatregelen getroffen die ten goede komen aan de lokale biodiversiteit. </w:t>
      </w:r>
    </w:p>
    <w:p w14:paraId="0A3A4D44" w14:textId="77777777" w:rsidR="008410A8" w:rsidRPr="00FB12D5" w:rsidRDefault="008410A8" w:rsidP="008410A8">
      <w:pPr>
        <w:pStyle w:val="Lijstalinea"/>
        <w:ind w:left="1440"/>
        <w:rPr>
          <w:rFonts w:cs="Calibri"/>
        </w:rPr>
      </w:pPr>
    </w:p>
    <w:p w14:paraId="79B2E305" w14:textId="4DE1EDBA" w:rsidR="008410A8" w:rsidRPr="00FB12D5" w:rsidRDefault="008410A8" w:rsidP="008410A8">
      <w:pPr>
        <w:pStyle w:val="Lijstalinea"/>
        <w:numPr>
          <w:ilvl w:val="0"/>
          <w:numId w:val="26"/>
        </w:numPr>
        <w:spacing w:line="240" w:lineRule="exact"/>
        <w:contextualSpacing w:val="0"/>
        <w:rPr>
          <w:rFonts w:cs="Calibri"/>
        </w:rPr>
      </w:pPr>
      <w:r w:rsidRPr="00FB12D5">
        <w:rPr>
          <w:rFonts w:cs="Calibri"/>
          <w:b/>
        </w:rPr>
        <w:t>CO</w:t>
      </w:r>
      <w:r w:rsidRPr="00FB12D5">
        <w:rPr>
          <w:rFonts w:cs="Calibri"/>
          <w:b/>
          <w:vertAlign w:val="subscript"/>
        </w:rPr>
        <w:t>2</w:t>
      </w:r>
      <w:r w:rsidRPr="00FB12D5">
        <w:rPr>
          <w:rFonts w:cs="Calibri"/>
          <w:b/>
        </w:rPr>
        <w:t xml:space="preserve">-neutraal </w:t>
      </w:r>
      <w:r w:rsidRPr="00414FD0">
        <w:rPr>
          <w:rFonts w:cs="Calibri"/>
          <w:b/>
        </w:rPr>
        <w:t>realisatie</w:t>
      </w:r>
      <w:r w:rsidR="0069675C" w:rsidRPr="00414FD0">
        <w:rPr>
          <w:rFonts w:cs="Calibri"/>
          <w:b/>
        </w:rPr>
        <w:t>- en onderhouds</w:t>
      </w:r>
      <w:r w:rsidRPr="00414FD0">
        <w:rPr>
          <w:rFonts w:cs="Calibri"/>
          <w:b/>
        </w:rPr>
        <w:t>proces</w:t>
      </w:r>
      <w:r w:rsidRPr="00FB12D5">
        <w:rPr>
          <w:rFonts w:cs="Calibri"/>
        </w:rPr>
        <w:t>. Er wordt in de materiaalkeuze en de realisatie van het fietspad optimaal rekening gehouden met de daarmee gemoeide CO</w:t>
      </w:r>
      <w:r w:rsidRPr="00FB12D5">
        <w:rPr>
          <w:rFonts w:cs="Calibri"/>
          <w:vertAlign w:val="subscript"/>
        </w:rPr>
        <w:t>2</w:t>
      </w:r>
      <w:r w:rsidRPr="00FB12D5">
        <w:rPr>
          <w:rFonts w:cs="Calibri"/>
        </w:rPr>
        <w:t>-uitstoot. Middels de trias energetica wordt invulling gegeven aan deze ambitie. Het vaststellen van systeemgrenzen voor de definitie CO</w:t>
      </w:r>
      <w:r w:rsidRPr="00FB12D5">
        <w:rPr>
          <w:rFonts w:cs="Calibri"/>
          <w:vertAlign w:val="subscript"/>
        </w:rPr>
        <w:t>2</w:t>
      </w:r>
      <w:r w:rsidRPr="00FB12D5">
        <w:rPr>
          <w:rFonts w:cs="Calibri"/>
        </w:rPr>
        <w:t xml:space="preserve">-neutraal is hierbij steevast een discussiepunt. Met onderstaande uitgangspunten wil </w:t>
      </w:r>
      <w:r w:rsidR="0031413D">
        <w:rPr>
          <w:rFonts w:cs="Calibri"/>
        </w:rPr>
        <w:t>PoA</w:t>
      </w:r>
      <w:r w:rsidRPr="00FB12D5">
        <w:rPr>
          <w:rFonts w:cs="Calibri"/>
        </w:rPr>
        <w:t xml:space="preserve"> helderheid scheppen over de minimaal mee te nemen aspecten bij het beperken van de CO</w:t>
      </w:r>
      <w:r w:rsidRPr="00FB12D5">
        <w:rPr>
          <w:rFonts w:cs="Calibri"/>
          <w:vertAlign w:val="subscript"/>
        </w:rPr>
        <w:t>2</w:t>
      </w:r>
      <w:r w:rsidRPr="00FB12D5">
        <w:rPr>
          <w:rFonts w:cs="Calibri"/>
        </w:rPr>
        <w:t xml:space="preserve">-uitstoot: </w:t>
      </w:r>
    </w:p>
    <w:p w14:paraId="5EBC354B"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Het beperken van de benodigde energie en daarmee gemoeide CO</w:t>
      </w:r>
      <w:r w:rsidRPr="00FB12D5">
        <w:rPr>
          <w:rFonts w:cs="Calibri"/>
          <w:vertAlign w:val="subscript"/>
        </w:rPr>
        <w:t>2</w:t>
      </w:r>
      <w:r w:rsidRPr="00FB12D5">
        <w:rPr>
          <w:rFonts w:cs="Calibri"/>
        </w:rPr>
        <w:t xml:space="preserve">-uitstoot in het productieproces van de gekozen grondstoffen en materialen; </w:t>
      </w:r>
    </w:p>
    <w:p w14:paraId="75556F76"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Het beperken van de logistieke kilometers en daarmee gemoeide CO</w:t>
      </w:r>
      <w:r w:rsidRPr="00FB12D5">
        <w:rPr>
          <w:rFonts w:cs="Calibri"/>
          <w:vertAlign w:val="subscript"/>
        </w:rPr>
        <w:t>2</w:t>
      </w:r>
      <w:r w:rsidRPr="00FB12D5">
        <w:rPr>
          <w:rFonts w:cs="Calibri"/>
        </w:rPr>
        <w:t>-uitstoot in het transport (i) van de productielocatie van de grondstoffen en materialen; en (ii) van en naar de Aziëhavenweg;</w:t>
      </w:r>
    </w:p>
    <w:p w14:paraId="69A1ED50"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Het beperken van de benodigde energie en daarmee gemoeide CO</w:t>
      </w:r>
      <w:r w:rsidRPr="00FB12D5">
        <w:rPr>
          <w:rFonts w:cs="Calibri"/>
          <w:vertAlign w:val="subscript"/>
        </w:rPr>
        <w:t>2</w:t>
      </w:r>
      <w:r w:rsidRPr="00FB12D5">
        <w:rPr>
          <w:rFonts w:cs="Calibri"/>
        </w:rPr>
        <w:t xml:space="preserve">-uitstoot in de realisatie van het fietspad op locatie. </w:t>
      </w:r>
    </w:p>
    <w:p w14:paraId="041A0230" w14:textId="77777777" w:rsidR="008410A8" w:rsidRPr="00FB12D5" w:rsidRDefault="008410A8" w:rsidP="008410A8">
      <w:pPr>
        <w:pStyle w:val="Lijstalinea"/>
        <w:ind w:left="1440"/>
        <w:rPr>
          <w:rFonts w:cs="Calibri"/>
          <w:b/>
        </w:rPr>
      </w:pPr>
    </w:p>
    <w:p w14:paraId="74D2A308" w14:textId="77777777" w:rsidR="008410A8" w:rsidRPr="00FB12D5" w:rsidRDefault="008410A8" w:rsidP="008410A8">
      <w:pPr>
        <w:pStyle w:val="Lijstalinea"/>
        <w:numPr>
          <w:ilvl w:val="0"/>
          <w:numId w:val="26"/>
        </w:numPr>
        <w:spacing w:line="240" w:lineRule="exact"/>
        <w:contextualSpacing w:val="0"/>
        <w:rPr>
          <w:rFonts w:cs="Calibri"/>
        </w:rPr>
      </w:pPr>
      <w:r w:rsidRPr="00FB12D5">
        <w:rPr>
          <w:rFonts w:cs="Calibri"/>
          <w:b/>
        </w:rPr>
        <w:t xml:space="preserve">Sociale veiligheid. </w:t>
      </w:r>
      <w:r w:rsidRPr="00FB12D5">
        <w:rPr>
          <w:rFonts w:cs="Calibri"/>
        </w:rPr>
        <w:t>Het ontwerp van het fietspad geeft invulling aan het principe van sociale veiligheid. Dit betekent dat gebruikers van het fietspad zich veilig voelen ongeacht het tijdstip van de dag, de weersomstandigheden of tijd van het jaar.</w:t>
      </w:r>
      <w:r w:rsidRPr="00FB12D5">
        <w:rPr>
          <w:rFonts w:cs="Calibri"/>
          <w:b/>
        </w:rPr>
        <w:t xml:space="preserve"> </w:t>
      </w:r>
      <w:r w:rsidRPr="00FB12D5">
        <w:rPr>
          <w:rFonts w:cs="Calibri"/>
        </w:rPr>
        <w:t xml:space="preserve">Hierbij kan gedacht worden aan het volgende type maatregelen: </w:t>
      </w:r>
    </w:p>
    <w:p w14:paraId="4FC56191" w14:textId="77777777" w:rsidR="008410A8" w:rsidRPr="00FB12D5" w:rsidRDefault="008410A8" w:rsidP="008410A8">
      <w:pPr>
        <w:pStyle w:val="Lijstalinea"/>
        <w:numPr>
          <w:ilvl w:val="1"/>
          <w:numId w:val="26"/>
        </w:numPr>
        <w:spacing w:line="240" w:lineRule="exact"/>
        <w:contextualSpacing w:val="0"/>
        <w:rPr>
          <w:rFonts w:cs="Calibri"/>
        </w:rPr>
      </w:pPr>
      <w:r w:rsidRPr="00FB12D5">
        <w:rPr>
          <w:rFonts w:cs="Calibri"/>
        </w:rPr>
        <w:t xml:space="preserve">In het ontwerp rekening houden met de sociale veiligheid van de gebruikers; </w:t>
      </w:r>
    </w:p>
    <w:p w14:paraId="623CD4A9" w14:textId="77777777" w:rsidR="008410A8" w:rsidRDefault="008410A8" w:rsidP="008410A8">
      <w:pPr>
        <w:pStyle w:val="Lijstalinea"/>
        <w:numPr>
          <w:ilvl w:val="1"/>
          <w:numId w:val="26"/>
        </w:numPr>
        <w:spacing w:line="240" w:lineRule="exact"/>
        <w:contextualSpacing w:val="0"/>
        <w:rPr>
          <w:rFonts w:cs="Calibri"/>
        </w:rPr>
      </w:pPr>
      <w:r w:rsidRPr="00FB12D5">
        <w:rPr>
          <w:rFonts w:cs="Calibri"/>
        </w:rPr>
        <w:t>Treffen van verlichtingsmaatregelen die ten goede komen aan het gevoel van sociale veiligheid.</w:t>
      </w:r>
    </w:p>
    <w:p w14:paraId="52B74131" w14:textId="77777777" w:rsidR="008410A8" w:rsidRDefault="008410A8" w:rsidP="008410A8">
      <w:pPr>
        <w:pStyle w:val="Lijstalinea"/>
        <w:spacing w:line="240" w:lineRule="exact"/>
        <w:ind w:left="1440"/>
        <w:contextualSpacing w:val="0"/>
        <w:rPr>
          <w:rFonts w:cs="Calibri"/>
        </w:rPr>
      </w:pPr>
    </w:p>
    <w:p w14:paraId="5B4CE0EC" w14:textId="7C9D3B8E" w:rsidR="008410A8" w:rsidRPr="00FB12D5" w:rsidRDefault="008410A8" w:rsidP="008410A8">
      <w:pPr>
        <w:pStyle w:val="Lijstalinea"/>
        <w:numPr>
          <w:ilvl w:val="0"/>
          <w:numId w:val="26"/>
        </w:numPr>
        <w:spacing w:line="240" w:lineRule="exact"/>
        <w:contextualSpacing w:val="0"/>
        <w:rPr>
          <w:rFonts w:cs="Calibri"/>
        </w:rPr>
      </w:pPr>
      <w:r>
        <w:rPr>
          <w:rFonts w:cs="Calibri"/>
          <w:b/>
        </w:rPr>
        <w:t>Social return</w:t>
      </w:r>
      <w:r>
        <w:rPr>
          <w:rFonts w:cs="Calibri"/>
        </w:rPr>
        <w:t xml:space="preserve">. In de realisatie van het fietspad wordt optimaal invulling gegeven aan het begrip ‘social return’. </w:t>
      </w:r>
      <w:r w:rsidR="0031413D">
        <w:rPr>
          <w:rFonts w:cs="Calibri"/>
        </w:rPr>
        <w:t>PoA</w:t>
      </w:r>
      <w:r>
        <w:rPr>
          <w:rFonts w:cs="Calibri"/>
        </w:rPr>
        <w:t xml:space="preserve"> staat voor een circulaire én inclusieve economie waarbij mensen met een afstand tot de arbeidsmarkt actief kansen én ontwikkelmogelijkheden worden geboden. </w:t>
      </w:r>
    </w:p>
    <w:p w14:paraId="0F724AEB" w14:textId="2D0EC921" w:rsidR="00761699" w:rsidRDefault="00761699" w:rsidP="00761699">
      <w:pPr>
        <w:pStyle w:val="Kop3"/>
      </w:pPr>
      <w:bookmarkStart w:id="23" w:name="_Toc530735471"/>
      <w:r>
        <w:t>Samenwerking</w:t>
      </w:r>
      <w:bookmarkEnd w:id="23"/>
    </w:p>
    <w:p w14:paraId="3C08D80D" w14:textId="4B3B2593" w:rsidR="008410A8" w:rsidRDefault="008410A8" w:rsidP="008410A8">
      <w:pPr>
        <w:rPr>
          <w:color w:val="000000" w:themeColor="text1"/>
        </w:rPr>
      </w:pPr>
      <w:r>
        <w:rPr>
          <w:color w:val="000000" w:themeColor="text1"/>
        </w:rPr>
        <w:t xml:space="preserve">Het project fietspad Aziëhavenweg kent hoge ambities waarin innovatie en toekomstgerichtheid een grote rol spelen. Opdrachtgever ziet in dat samenwerking een belangrijk middel is om tot de gewenste ambities te komen. </w:t>
      </w:r>
      <w:r w:rsidRPr="002E448C">
        <w:rPr>
          <w:color w:val="000000" w:themeColor="text1"/>
        </w:rPr>
        <w:t xml:space="preserve">De wens van </w:t>
      </w:r>
      <w:r>
        <w:rPr>
          <w:color w:val="000000" w:themeColor="text1"/>
        </w:rPr>
        <w:t xml:space="preserve">Opdrachtgever </w:t>
      </w:r>
      <w:r w:rsidRPr="002E448C">
        <w:rPr>
          <w:color w:val="000000" w:themeColor="text1"/>
        </w:rPr>
        <w:t xml:space="preserve">is om dit project integraal en zoveel mogelijk in gezamenlijkheid met partners te ontwikkelen. </w:t>
      </w:r>
      <w:r w:rsidRPr="00761699">
        <w:t xml:space="preserve">Het voornemen is om hiertoe met een </w:t>
      </w:r>
      <w:r>
        <w:lastRenderedPageBreak/>
        <w:t>Opdrachtnemer,</w:t>
      </w:r>
      <w:r w:rsidRPr="00761699">
        <w:t xml:space="preserve"> op basis van een D</w:t>
      </w:r>
      <w:r>
        <w:t>B(</w:t>
      </w:r>
      <w:r w:rsidRPr="00761699">
        <w:t>M</w:t>
      </w:r>
      <w:r>
        <w:t>)</w:t>
      </w:r>
      <w:r w:rsidRPr="00761699">
        <w:t>-constructie (</w:t>
      </w:r>
      <w:r w:rsidRPr="00B15AD7">
        <w:rPr>
          <w:i/>
        </w:rPr>
        <w:t xml:space="preserve">design, </w:t>
      </w:r>
      <w:r>
        <w:rPr>
          <w:i/>
        </w:rPr>
        <w:t>build</w:t>
      </w:r>
      <w:r w:rsidRPr="00761699">
        <w:t xml:space="preserve">) een </w:t>
      </w:r>
      <w:r>
        <w:t xml:space="preserve">Raamovereenkomst </w:t>
      </w:r>
      <w:r w:rsidR="0091441E">
        <w:t>voor een periode van vijf (5) jaar</w:t>
      </w:r>
      <w:r w:rsidR="00F74441">
        <w:t>, met een optie voor verlenging van twee (2) jaar,</w:t>
      </w:r>
      <w:r w:rsidR="0091441E">
        <w:t xml:space="preserve"> </w:t>
      </w:r>
      <w:r>
        <w:t>te sluiten om t</w:t>
      </w:r>
      <w:r w:rsidRPr="00755D51">
        <w:rPr>
          <w:color w:val="000000" w:themeColor="text1"/>
        </w:rPr>
        <w:t>ot een samenwerking te</w:t>
      </w:r>
      <w:r>
        <w:rPr>
          <w:color w:val="000000" w:themeColor="text1"/>
        </w:rPr>
        <w:t xml:space="preserve"> komen waarbij </w:t>
      </w:r>
      <w:r w:rsidRPr="00755D51">
        <w:rPr>
          <w:color w:val="000000" w:themeColor="text1"/>
        </w:rPr>
        <w:t>de ambities van Opdrachtgever gehaald of zelfs overtroffen kunnen worden.</w:t>
      </w:r>
    </w:p>
    <w:p w14:paraId="3A554922" w14:textId="77777777" w:rsidR="008410A8" w:rsidRDefault="008410A8" w:rsidP="008410A8">
      <w:pPr>
        <w:rPr>
          <w:color w:val="000000" w:themeColor="text1"/>
        </w:rPr>
      </w:pPr>
    </w:p>
    <w:p w14:paraId="74E37218" w14:textId="77777777" w:rsidR="008410A8" w:rsidRDefault="008410A8" w:rsidP="008410A8">
      <w:pPr>
        <w:rPr>
          <w:color w:val="000000" w:themeColor="text1"/>
        </w:rPr>
      </w:pPr>
      <w:r>
        <w:rPr>
          <w:color w:val="000000" w:themeColor="text1"/>
        </w:rPr>
        <w:t>Het eerste project dat binnen de Raamovereenkomst zal worden gerealiseerd betreft het Fietspad aan de Aziëhavenweg. Bij wederzijdse tevredenheid over de samenwerking en de behaalde prestaties wordt de samenwerking gecontinueerd.</w:t>
      </w:r>
    </w:p>
    <w:p w14:paraId="549CED44" w14:textId="77777777" w:rsidR="008410A8" w:rsidRDefault="008410A8" w:rsidP="008410A8">
      <w:pPr>
        <w:rPr>
          <w:color w:val="000000" w:themeColor="text1"/>
        </w:rPr>
      </w:pPr>
    </w:p>
    <w:p w14:paraId="56D95F6D" w14:textId="77777777" w:rsidR="00D27DC3" w:rsidRDefault="00D27DC3" w:rsidP="00D27DC3">
      <w:pPr>
        <w:pStyle w:val="OpsommingBullet"/>
        <w:numPr>
          <w:ilvl w:val="0"/>
          <w:numId w:val="0"/>
        </w:numPr>
      </w:pPr>
    </w:p>
    <w:p w14:paraId="6C2EB9C7" w14:textId="77777777" w:rsidR="00E659DE" w:rsidRDefault="007D0296" w:rsidP="00941F5A">
      <w:pPr>
        <w:pStyle w:val="Kop1"/>
        <w:ind w:left="454" w:hanging="454"/>
      </w:pPr>
      <w:bookmarkStart w:id="24" w:name="_Toc530735472"/>
      <w:r>
        <w:lastRenderedPageBreak/>
        <w:t>Aanbestedingsprocedure</w:t>
      </w:r>
      <w:bookmarkEnd w:id="24"/>
      <w:r w:rsidR="00E659DE">
        <w:t xml:space="preserve"> </w:t>
      </w:r>
    </w:p>
    <w:p w14:paraId="5799F7AF" w14:textId="77777777" w:rsidR="00DD3AC8" w:rsidRDefault="002A1761" w:rsidP="00DD3AC8">
      <w:pPr>
        <w:pStyle w:val="Kop2"/>
        <w:ind w:left="454" w:hanging="454"/>
      </w:pPr>
      <w:bookmarkStart w:id="25" w:name="_Toc530735473"/>
      <w:r>
        <w:t>Selectie</w:t>
      </w:r>
      <w:r w:rsidR="00BB5F65">
        <w:t>fase</w:t>
      </w:r>
      <w:r w:rsidR="006A777B">
        <w:t xml:space="preserve"> en </w:t>
      </w:r>
      <w:r w:rsidR="0066527E">
        <w:t>gunning</w:t>
      </w:r>
      <w:r w:rsidR="006A777B">
        <w:t>criteria</w:t>
      </w:r>
      <w:r w:rsidR="0066527E">
        <w:t xml:space="preserve"> (EMVI)</w:t>
      </w:r>
      <w:bookmarkEnd w:id="25"/>
    </w:p>
    <w:p w14:paraId="48BFE019" w14:textId="7DFF83B8" w:rsidR="004311F4" w:rsidRDefault="004311F4" w:rsidP="00CF5D71">
      <w:r w:rsidRPr="00F3495D">
        <w:t xml:space="preserve">Het is het voornemen van </w:t>
      </w:r>
      <w:r w:rsidR="000775AF">
        <w:rPr>
          <w:color w:val="000000" w:themeColor="text1"/>
        </w:rPr>
        <w:t xml:space="preserve">Opdrachtgever </w:t>
      </w:r>
      <w:r w:rsidRPr="00F3495D">
        <w:t>om, gezien de</w:t>
      </w:r>
      <w:r>
        <w:t xml:space="preserve"> hoge ambities en mogelijke</w:t>
      </w:r>
      <w:r w:rsidRPr="00F3495D">
        <w:t xml:space="preserve"> complexiteit van de opgave, optimaal gebruik te maken van de aanwezige kennis en kunde in de markt.</w:t>
      </w:r>
      <w:r w:rsidR="00021063">
        <w:t xml:space="preserve"> </w:t>
      </w:r>
      <w:r w:rsidRPr="00F3495D">
        <w:t xml:space="preserve">Daarnaast streeft </w:t>
      </w:r>
      <w:r w:rsidR="000775AF">
        <w:rPr>
          <w:color w:val="000000" w:themeColor="text1"/>
        </w:rPr>
        <w:t xml:space="preserve">Opdrachtgever </w:t>
      </w:r>
      <w:r w:rsidRPr="00F3495D">
        <w:t xml:space="preserve">naar een nauwe samenwerking tussen </w:t>
      </w:r>
      <w:r w:rsidR="000E41BD">
        <w:t>Opdrachtgever</w:t>
      </w:r>
      <w:r w:rsidRPr="00F3495D">
        <w:t xml:space="preserve"> en </w:t>
      </w:r>
      <w:r w:rsidR="000775AF">
        <w:t>Opdrachtnemer</w:t>
      </w:r>
      <w:r w:rsidRPr="00F3495D">
        <w:t xml:space="preserve"> </w:t>
      </w:r>
      <w:r>
        <w:t>bij het bereiken van de ambities voor deze opgave. Om deze reden is gekozen voor een</w:t>
      </w:r>
      <w:r w:rsidR="00012FB6">
        <w:t xml:space="preserve"> </w:t>
      </w:r>
      <w:r w:rsidR="00C721AC">
        <w:t>concurrentiegerichte dialoog</w:t>
      </w:r>
      <w:r w:rsidR="00EA466A">
        <w:t xml:space="preserve"> – waardoor het mogelijk is om in de Selectiefase al dan niet een Combinatie te vormen met complementaire partijen voor het realiseren van de gestelde ambities. </w:t>
      </w:r>
    </w:p>
    <w:p w14:paraId="0404EBAA" w14:textId="77777777" w:rsidR="004311F4" w:rsidRDefault="004311F4" w:rsidP="00CF5D71"/>
    <w:p w14:paraId="4BD17E4C" w14:textId="418DB28C" w:rsidR="00C37818" w:rsidRDefault="00EA466A" w:rsidP="00CF5D71">
      <w:r>
        <w:t xml:space="preserve">In het kader van het Proportionaliteitsbeginsel, is het nadrukkelijk streven </w:t>
      </w:r>
      <w:r w:rsidR="002A1761">
        <w:t xml:space="preserve">van </w:t>
      </w:r>
      <w:r w:rsidR="00265911">
        <w:rPr>
          <w:color w:val="000000" w:themeColor="text1"/>
        </w:rPr>
        <w:t xml:space="preserve">Opdrachtgever </w:t>
      </w:r>
      <w:r w:rsidR="002A1761">
        <w:t xml:space="preserve">om </w:t>
      </w:r>
      <w:r w:rsidR="004311F4">
        <w:t xml:space="preserve">(ook) </w:t>
      </w:r>
      <w:r w:rsidR="002A1761">
        <w:t xml:space="preserve">in de </w:t>
      </w:r>
      <w:r w:rsidR="007D0296">
        <w:t>Aanbestedingsprocedure</w:t>
      </w:r>
      <w:r w:rsidR="002A1761">
        <w:t xml:space="preserve"> de transactiekosten van de </w:t>
      </w:r>
      <w:r w:rsidR="00CC6B86">
        <w:t>Gegadigde</w:t>
      </w:r>
      <w:r w:rsidR="00CD2C23">
        <w:t>(n)</w:t>
      </w:r>
      <w:r w:rsidR="002A1761">
        <w:t xml:space="preserve"> beperkt te houden, dit doen wij o.a. </w:t>
      </w:r>
      <w:r w:rsidR="00C37818">
        <w:t xml:space="preserve">door: </w:t>
      </w:r>
    </w:p>
    <w:p w14:paraId="3EE70386" w14:textId="614F1BDA" w:rsidR="00C37818" w:rsidRDefault="00C37818" w:rsidP="007D375B">
      <w:pPr>
        <w:pStyle w:val="Lijstalinea"/>
        <w:numPr>
          <w:ilvl w:val="0"/>
          <w:numId w:val="11"/>
        </w:numPr>
      </w:pPr>
      <w:r>
        <w:t xml:space="preserve">De gewenste selectie- en gunningsdocumenten van </w:t>
      </w:r>
      <w:r w:rsidR="000A7BF5">
        <w:t xml:space="preserve">(Geselecteerde) </w:t>
      </w:r>
      <w:r w:rsidR="00CC6B86">
        <w:t>Gegadigde</w:t>
      </w:r>
      <w:r w:rsidR="00CD2C23">
        <w:t>(n)</w:t>
      </w:r>
      <w:r>
        <w:t xml:space="preserve"> beperkt te houden; </w:t>
      </w:r>
    </w:p>
    <w:p w14:paraId="3F7F0452" w14:textId="77777777" w:rsidR="00C37818" w:rsidRDefault="00C37818" w:rsidP="007D375B">
      <w:pPr>
        <w:pStyle w:val="Lijstalinea"/>
        <w:numPr>
          <w:ilvl w:val="0"/>
          <w:numId w:val="11"/>
        </w:numPr>
      </w:pPr>
      <w:r>
        <w:t xml:space="preserve">De tijd van de gehele </w:t>
      </w:r>
      <w:r w:rsidR="007D0296">
        <w:t>Aanbestedingsprocedure</w:t>
      </w:r>
      <w:r w:rsidR="00DC52F0">
        <w:t xml:space="preserve"> </w:t>
      </w:r>
      <w:r>
        <w:t xml:space="preserve">beperkt te houden; </w:t>
      </w:r>
    </w:p>
    <w:p w14:paraId="06D59310" w14:textId="6559CC89" w:rsidR="003374D4" w:rsidRDefault="00AC4E85" w:rsidP="007D375B">
      <w:pPr>
        <w:pStyle w:val="Lijstalinea"/>
        <w:numPr>
          <w:ilvl w:val="0"/>
          <w:numId w:val="11"/>
        </w:numPr>
      </w:pPr>
      <w:r>
        <w:t>Drie (3) partijen na de S</w:t>
      </w:r>
      <w:r w:rsidR="00C37818">
        <w:t xml:space="preserve">electiefase uit te nodigen voor de </w:t>
      </w:r>
      <w:r w:rsidR="00E13F3C">
        <w:t>Dialoog</w:t>
      </w:r>
      <w:r w:rsidR="00EA466A">
        <w:t>;</w:t>
      </w:r>
    </w:p>
    <w:p w14:paraId="63D23BF4" w14:textId="77777777" w:rsidR="00CF5D71" w:rsidRDefault="00CF5D71" w:rsidP="00CF5D71"/>
    <w:p w14:paraId="6605F421" w14:textId="388019AC" w:rsidR="000A7BF5" w:rsidRDefault="000A7BF5" w:rsidP="00CF5D71">
      <w:r>
        <w:t>Tevens is omwille van het Proportionaliteitsbeginsel gekozen om een Raamovereenkomst</w:t>
      </w:r>
      <w:r w:rsidR="00E13F3C">
        <w:t xml:space="preserve"> van vijf (5) jaar</w:t>
      </w:r>
      <w:r>
        <w:t xml:space="preserve"> te sluiten met de Opdrachtnemer. De Raamovereenkomst biedt de mogelijkheid, maar niet de plicht, van </w:t>
      </w:r>
      <w:r w:rsidR="005D7F2E">
        <w:t xml:space="preserve">de </w:t>
      </w:r>
      <w:r w:rsidR="0031413D">
        <w:t>PoA</w:t>
      </w:r>
      <w:r w:rsidR="005D7F2E">
        <w:t xml:space="preserve"> </w:t>
      </w:r>
      <w:r>
        <w:t xml:space="preserve">om samen met Opdrachtnemer in totaal vier (4) fietspaden te realiseren in het Havengebied. </w:t>
      </w:r>
      <w:r w:rsidR="00E13F3C">
        <w:t xml:space="preserve">Het is het streven van de Aanbestedende Dienst om de Opdracht van de overige drie (3) fietspaden, indien er sprake is van wederzijdse tevredenheid na de realisatie van het fietspad aan de Aziëhavenweg, zo snel mogelijk te verstrekken. </w:t>
      </w:r>
    </w:p>
    <w:p w14:paraId="22817393" w14:textId="77777777" w:rsidR="000A7BF5" w:rsidRDefault="000A7BF5" w:rsidP="00CF5D71"/>
    <w:p w14:paraId="1352DD61" w14:textId="7FD61E15" w:rsidR="00DC52F0" w:rsidRDefault="00CF5D71" w:rsidP="00CF5D71">
      <w:r w:rsidRPr="00F230AB">
        <w:t>De economisc</w:t>
      </w:r>
      <w:r w:rsidR="00383E61" w:rsidRPr="00F230AB">
        <w:t>h meest voordelige inschrijving</w:t>
      </w:r>
      <w:r w:rsidRPr="00F230AB">
        <w:t xml:space="preserve"> zal worden vastgesteld </w:t>
      </w:r>
      <w:r w:rsidR="00834DE4" w:rsidRPr="00F230AB">
        <w:t xml:space="preserve">op basis van </w:t>
      </w:r>
      <w:r w:rsidR="00383E61" w:rsidRPr="00F230AB">
        <w:t>beste prijs-kwaliteit verhouding</w:t>
      </w:r>
      <w:r w:rsidR="00F35CED">
        <w:t>.</w:t>
      </w:r>
      <w:r w:rsidR="0072714A">
        <w:t xml:space="preserve"> </w:t>
      </w:r>
      <w:bookmarkStart w:id="26" w:name="_Hlk530734762"/>
      <w:r w:rsidR="0072714A">
        <w:t xml:space="preserve">Inzichten uit de Marktconsultatie </w:t>
      </w:r>
      <w:r w:rsidR="0069799C">
        <w:t xml:space="preserve">d.d. 22/11/2018 </w:t>
      </w:r>
      <w:r w:rsidR="0072714A">
        <w:t>zullen worden meegenomen in de definitieve gunningscriteria</w:t>
      </w:r>
      <w:bookmarkEnd w:id="26"/>
      <w:r w:rsidR="0072714A">
        <w:t>.</w:t>
      </w:r>
      <w:r w:rsidR="00F35CED">
        <w:t xml:space="preserve"> Vooralsnog voorzien wij de volgende elementen die terug zullen komen in de gunning</w:t>
      </w:r>
      <w:r w:rsidR="000B3A25">
        <w:t>s</w:t>
      </w:r>
      <w:r w:rsidR="00F35CED">
        <w:t>criteria</w:t>
      </w:r>
      <w:r w:rsidR="00A80824">
        <w:t>, in willekeurige volgorde</w:t>
      </w:r>
      <w:r w:rsidR="00DC52F0">
        <w:t xml:space="preserve">: </w:t>
      </w:r>
    </w:p>
    <w:p w14:paraId="14844577" w14:textId="63359AAA" w:rsidR="000B3A25" w:rsidRDefault="00A80824" w:rsidP="007D375B">
      <w:pPr>
        <w:pStyle w:val="Lijstalinea"/>
        <w:numPr>
          <w:ilvl w:val="0"/>
          <w:numId w:val="27"/>
        </w:numPr>
      </w:pPr>
      <w:r>
        <w:t xml:space="preserve">De mate van circulariteit van het fietspad; </w:t>
      </w:r>
    </w:p>
    <w:p w14:paraId="1A7B61B3" w14:textId="0EB95FC8" w:rsidR="00A80824" w:rsidRDefault="00A80824" w:rsidP="007D375B">
      <w:pPr>
        <w:pStyle w:val="Lijstalinea"/>
        <w:numPr>
          <w:ilvl w:val="0"/>
          <w:numId w:val="27"/>
        </w:numPr>
      </w:pPr>
      <w:r>
        <w:t xml:space="preserve">Het biodiversiteitsplan rondom het werk; </w:t>
      </w:r>
    </w:p>
    <w:p w14:paraId="789C3EB7" w14:textId="2D124D24" w:rsidR="00A80824" w:rsidRDefault="00A80824" w:rsidP="007D375B">
      <w:pPr>
        <w:pStyle w:val="Lijstalinea"/>
        <w:numPr>
          <w:ilvl w:val="0"/>
          <w:numId w:val="27"/>
        </w:numPr>
      </w:pPr>
      <w:r>
        <w:t>De duurzaamheid van het proces (CO</w:t>
      </w:r>
      <w:r w:rsidRPr="00A80824">
        <w:rPr>
          <w:vertAlign w:val="subscript"/>
        </w:rPr>
        <w:t>2</w:t>
      </w:r>
      <w:r>
        <w:t xml:space="preserve">-neutraliteit); </w:t>
      </w:r>
    </w:p>
    <w:p w14:paraId="32263179" w14:textId="3ED1B6B8" w:rsidR="002B0FD2" w:rsidRDefault="002B0FD2" w:rsidP="007D375B">
      <w:pPr>
        <w:pStyle w:val="Lijstalinea"/>
        <w:numPr>
          <w:ilvl w:val="0"/>
          <w:numId w:val="27"/>
        </w:numPr>
      </w:pPr>
      <w:r>
        <w:t xml:space="preserve">De mate van innovatie, en de haalbaarheid ervan onderbouwd met een risico-dossier; </w:t>
      </w:r>
    </w:p>
    <w:p w14:paraId="2756AE2F" w14:textId="2627C426" w:rsidR="00A80824" w:rsidRDefault="00A80824" w:rsidP="007D375B">
      <w:pPr>
        <w:pStyle w:val="Lijstalinea"/>
        <w:numPr>
          <w:ilvl w:val="0"/>
          <w:numId w:val="27"/>
        </w:numPr>
      </w:pPr>
      <w:r>
        <w:t xml:space="preserve">De wijze waarop sociale veiligheid is meegenomen in het ontwerp; </w:t>
      </w:r>
    </w:p>
    <w:p w14:paraId="5E9CAF15" w14:textId="1F111B09" w:rsidR="00A80824" w:rsidRDefault="00A80824" w:rsidP="007D375B">
      <w:pPr>
        <w:pStyle w:val="Lijstalinea"/>
        <w:numPr>
          <w:ilvl w:val="0"/>
          <w:numId w:val="27"/>
        </w:numPr>
      </w:pPr>
      <w:r>
        <w:t xml:space="preserve">De wijze waarop er invulling is gegeven aan ‘Social Return’; </w:t>
      </w:r>
    </w:p>
    <w:p w14:paraId="6E46F944" w14:textId="53921531" w:rsidR="00A80824" w:rsidRDefault="00A80824" w:rsidP="007D375B">
      <w:pPr>
        <w:pStyle w:val="Lijstalinea"/>
        <w:numPr>
          <w:ilvl w:val="0"/>
          <w:numId w:val="27"/>
        </w:numPr>
      </w:pPr>
      <w:r>
        <w:t>De wijze waarop afwegingen zijn gemaakt tussen verschillende duurzaamheidsthema’s;</w:t>
      </w:r>
    </w:p>
    <w:p w14:paraId="7B4F67A0" w14:textId="7EEF82E1" w:rsidR="00A80824" w:rsidRDefault="00A80824" w:rsidP="007D375B">
      <w:pPr>
        <w:pStyle w:val="Lijstalinea"/>
        <w:numPr>
          <w:ilvl w:val="0"/>
          <w:numId w:val="27"/>
        </w:numPr>
      </w:pPr>
      <w:r>
        <w:t xml:space="preserve">Het plan van aanpak; </w:t>
      </w:r>
    </w:p>
    <w:p w14:paraId="6D038EA1" w14:textId="3B3E401C" w:rsidR="00DC52F0" w:rsidRDefault="00A80824" w:rsidP="00CF5D71">
      <w:pPr>
        <w:pStyle w:val="Lijstalinea"/>
        <w:numPr>
          <w:ilvl w:val="0"/>
          <w:numId w:val="27"/>
        </w:numPr>
      </w:pPr>
      <w:r>
        <w:t xml:space="preserve">Prijs (TCO). </w:t>
      </w:r>
    </w:p>
    <w:p w14:paraId="2094DDA0" w14:textId="77777777" w:rsidR="005A3085" w:rsidRDefault="00CF5D71" w:rsidP="00221512">
      <w:pPr>
        <w:pStyle w:val="Kop2"/>
        <w:ind w:left="454" w:hanging="454"/>
      </w:pPr>
      <w:bookmarkStart w:id="27" w:name="_Toc530735474"/>
      <w:r>
        <w:lastRenderedPageBreak/>
        <w:t>C</w:t>
      </w:r>
      <w:r w:rsidR="00221512">
        <w:t>orrespondentie</w:t>
      </w:r>
      <w:bookmarkEnd w:id="27"/>
    </w:p>
    <w:p w14:paraId="0A06F82E" w14:textId="77777777" w:rsidR="0029513E" w:rsidRDefault="00CF5D71" w:rsidP="0029513E">
      <w:r>
        <w:t xml:space="preserve">Alle correspondentie, behoudens het </w:t>
      </w:r>
      <w:r w:rsidR="00834DE4">
        <w:t>indienen</w:t>
      </w:r>
      <w:r>
        <w:t xml:space="preserve"> van klachten, dient te worden verricht via </w:t>
      </w:r>
      <w:r w:rsidR="007D0296" w:rsidRPr="00CB3C2A">
        <w:t>TenderNed</w:t>
      </w:r>
      <w:r w:rsidRPr="004311F4">
        <w:t>.</w:t>
      </w:r>
      <w:r>
        <w:t xml:space="preserve"> </w:t>
      </w:r>
      <w:r w:rsidR="0029513E">
        <w:t xml:space="preserve">De </w:t>
      </w:r>
      <w:r w:rsidR="007D0296">
        <w:t>Aanbestedingsprocedure</w:t>
      </w:r>
      <w:r w:rsidR="0029513E">
        <w:t xml:space="preserve"> wordt gevoerd </w:t>
      </w:r>
      <w:r w:rsidR="0087321B">
        <w:t>in de Nederlandse taal</w:t>
      </w:r>
      <w:r w:rsidR="004311F4">
        <w:t xml:space="preserve">. </w:t>
      </w:r>
    </w:p>
    <w:p w14:paraId="486BA0E7" w14:textId="77777777" w:rsidR="00E760E2" w:rsidRDefault="00E760E2" w:rsidP="005A3085"/>
    <w:p w14:paraId="64088D7D" w14:textId="77777777" w:rsidR="004311F4" w:rsidRDefault="004311F4" w:rsidP="005A3085">
      <w:r>
        <w:t xml:space="preserve">Wij verzoeken </w:t>
      </w:r>
      <w:r w:rsidR="00CC6B86">
        <w:t>Gegadigde</w:t>
      </w:r>
      <w:r>
        <w:t xml:space="preserve">n om de correspondentie met de </w:t>
      </w:r>
      <w:r w:rsidR="000E41BD" w:rsidRPr="000A7BF5">
        <w:t>Opdrachtgever</w:t>
      </w:r>
      <w:r w:rsidRPr="000A7BF5">
        <w:t xml:space="preserve"> via </w:t>
      </w:r>
      <w:r w:rsidR="007D0296" w:rsidRPr="000A7BF5">
        <w:t>TenderNed</w:t>
      </w:r>
      <w:r>
        <w:t xml:space="preserve"> te voeren. Dit vragen wij omwille van het gelijkheidsbeginsel, en zodoende om te borgen dat alle inschrijvende partijen dezelfde informatie krijgen om te </w:t>
      </w:r>
      <w:r w:rsidR="00FF0525">
        <w:t>komen tot een goede Inschrijving</w:t>
      </w:r>
      <w:r>
        <w:t xml:space="preserve">. Partijen die zich hier niet aan houden kunnen uitgesloten worden van verdere deelname. </w:t>
      </w:r>
    </w:p>
    <w:p w14:paraId="3728F0DE" w14:textId="2A192F73" w:rsidR="00221512" w:rsidRDefault="00221512" w:rsidP="00221512">
      <w:pPr>
        <w:pStyle w:val="Kop2"/>
        <w:ind w:left="454" w:hanging="454"/>
      </w:pPr>
      <w:bookmarkStart w:id="28" w:name="_Toc530735475"/>
      <w:r>
        <w:t>Planning</w:t>
      </w:r>
      <w:r w:rsidR="008410A8">
        <w:t xml:space="preserve"> Aanbestedingsprocedure</w:t>
      </w:r>
      <w:bookmarkEnd w:id="28"/>
    </w:p>
    <w:p w14:paraId="38AD432D" w14:textId="77777777" w:rsidR="00A661A2" w:rsidRPr="008B1AC2" w:rsidRDefault="00A661A2" w:rsidP="004311F4">
      <w:r w:rsidRPr="008B1AC2">
        <w:t xml:space="preserve">Voor de </w:t>
      </w:r>
      <w:r w:rsidR="007D0296">
        <w:t>Aanbestedingsprocedure</w:t>
      </w:r>
      <w:r w:rsidRPr="008B1AC2">
        <w:t xml:space="preserve"> geldt de onderstaande planning</w:t>
      </w:r>
      <w:r w:rsidR="00F3495D">
        <w:t xml:space="preserve">, waarbij zoveel mogelijk rekening is gehouden met de (bouw)vakantie(s). Het kan zijn dat de </w:t>
      </w:r>
      <w:r>
        <w:t xml:space="preserve">opgegeven data kunnen </w:t>
      </w:r>
      <w:r w:rsidR="00F3495D">
        <w:t xml:space="preserve">wijzigen gedurende de procedure; de </w:t>
      </w:r>
      <w:r w:rsidR="000E41BD">
        <w:t>Opdrachtgever</w:t>
      </w:r>
      <w:r w:rsidR="00F3495D">
        <w:t xml:space="preserve"> zal dit tijdig communiceren. </w:t>
      </w:r>
    </w:p>
    <w:p w14:paraId="69F6D69C" w14:textId="77777777" w:rsidR="00A661A2" w:rsidRDefault="00A661A2" w:rsidP="005A3085"/>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302"/>
        <w:gridCol w:w="4407"/>
      </w:tblGrid>
      <w:tr w:rsidR="008410A8" w:rsidRPr="008B1AC2" w14:paraId="73565663" w14:textId="77777777" w:rsidTr="00EC158D">
        <w:tc>
          <w:tcPr>
            <w:tcW w:w="5302" w:type="dxa"/>
            <w:tcBorders>
              <w:top w:val="single" w:sz="4" w:space="0" w:color="auto"/>
              <w:left w:val="single" w:sz="4" w:space="0" w:color="auto"/>
              <w:bottom w:val="single" w:sz="4" w:space="0" w:color="auto"/>
              <w:right w:val="single" w:sz="4" w:space="0" w:color="auto"/>
            </w:tcBorders>
            <w:hideMark/>
          </w:tcPr>
          <w:p w14:paraId="734DC74A" w14:textId="77777777" w:rsidR="008410A8" w:rsidRPr="00984670" w:rsidRDefault="008410A8" w:rsidP="00EC158D">
            <w:pPr>
              <w:ind w:left="142"/>
              <w:jc w:val="center"/>
              <w:rPr>
                <w:rFonts w:ascii="Lucida Sans Unicode" w:hAnsi="Lucida Sans Unicode"/>
                <w:b/>
                <w:i/>
                <w:snapToGrid w:val="0"/>
                <w:spacing w:val="6"/>
                <w:sz w:val="18"/>
              </w:rPr>
            </w:pPr>
            <w:bookmarkStart w:id="29" w:name="OLE_LINK5"/>
            <w:bookmarkStart w:id="30" w:name="OLE_LINK3"/>
            <w:r w:rsidRPr="00984670">
              <w:rPr>
                <w:b/>
                <w:bCs/>
                <w:i/>
                <w:iCs/>
                <w:snapToGrid w:val="0"/>
              </w:rPr>
              <w:t>Onderdeel</w:t>
            </w:r>
          </w:p>
        </w:tc>
        <w:tc>
          <w:tcPr>
            <w:tcW w:w="4407" w:type="dxa"/>
            <w:tcBorders>
              <w:top w:val="single" w:sz="4" w:space="0" w:color="auto"/>
              <w:left w:val="single" w:sz="4" w:space="0" w:color="auto"/>
              <w:bottom w:val="single" w:sz="4" w:space="0" w:color="auto"/>
              <w:right w:val="single" w:sz="4" w:space="0" w:color="auto"/>
            </w:tcBorders>
            <w:hideMark/>
          </w:tcPr>
          <w:p w14:paraId="09E362EA" w14:textId="77777777" w:rsidR="008410A8" w:rsidRPr="00984670" w:rsidRDefault="008410A8" w:rsidP="00EC158D">
            <w:pPr>
              <w:jc w:val="center"/>
              <w:rPr>
                <w:rFonts w:cs="Arial"/>
                <w:b/>
                <w:i/>
                <w:snapToGrid w:val="0"/>
                <w:spacing w:val="6"/>
              </w:rPr>
            </w:pPr>
            <w:r w:rsidRPr="00984670">
              <w:rPr>
                <w:b/>
                <w:bCs/>
                <w:i/>
                <w:iCs/>
                <w:snapToGrid w:val="0"/>
              </w:rPr>
              <w:t>Datum / tijdstip</w:t>
            </w:r>
          </w:p>
        </w:tc>
      </w:tr>
      <w:tr w:rsidR="008410A8" w:rsidRPr="008B1AC2" w14:paraId="5CB5DDDD" w14:textId="77777777" w:rsidTr="00EC158D">
        <w:tc>
          <w:tcPr>
            <w:tcW w:w="5302" w:type="dxa"/>
            <w:tcBorders>
              <w:top w:val="single" w:sz="4" w:space="0" w:color="auto"/>
              <w:left w:val="single" w:sz="4" w:space="0" w:color="auto"/>
              <w:bottom w:val="single" w:sz="4" w:space="0" w:color="auto"/>
              <w:right w:val="single" w:sz="4" w:space="0" w:color="auto"/>
            </w:tcBorders>
          </w:tcPr>
          <w:p w14:paraId="523D1AAF" w14:textId="77777777" w:rsidR="008410A8" w:rsidRPr="00984670" w:rsidRDefault="008410A8" w:rsidP="00EC158D">
            <w:pPr>
              <w:tabs>
                <w:tab w:val="left" w:pos="6237"/>
              </w:tabs>
              <w:suppressAutoHyphens/>
              <w:overflowPunct w:val="0"/>
              <w:autoSpaceDE w:val="0"/>
              <w:spacing w:line="270" w:lineRule="atLeast"/>
              <w:contextualSpacing/>
              <w:textAlignment w:val="baseline"/>
              <w:rPr>
                <w:snapToGrid w:val="0"/>
              </w:rPr>
            </w:pPr>
            <w:r w:rsidRPr="00984670">
              <w:rPr>
                <w:b/>
                <w:bCs/>
                <w:snapToGrid w:val="0"/>
              </w:rPr>
              <w:t>Selectiefase</w:t>
            </w:r>
          </w:p>
        </w:tc>
        <w:tc>
          <w:tcPr>
            <w:tcW w:w="4407" w:type="dxa"/>
            <w:tcBorders>
              <w:top w:val="single" w:sz="4" w:space="0" w:color="auto"/>
              <w:left w:val="single" w:sz="4" w:space="0" w:color="auto"/>
              <w:bottom w:val="single" w:sz="4" w:space="0" w:color="auto"/>
              <w:right w:val="single" w:sz="4" w:space="0" w:color="auto"/>
            </w:tcBorders>
          </w:tcPr>
          <w:p w14:paraId="0D359C32" w14:textId="77777777" w:rsidR="008410A8" w:rsidRPr="00984670" w:rsidRDefault="008410A8" w:rsidP="00EC158D">
            <w:pPr>
              <w:tabs>
                <w:tab w:val="left" w:pos="6237"/>
              </w:tabs>
              <w:rPr>
                <w:rFonts w:cs="Arial"/>
                <w:snapToGrid w:val="0"/>
                <w:spacing w:val="6"/>
              </w:rPr>
            </w:pPr>
          </w:p>
        </w:tc>
      </w:tr>
      <w:tr w:rsidR="00A41695" w:rsidRPr="008B1AC2" w14:paraId="22F3A06A" w14:textId="77777777" w:rsidTr="00EC158D">
        <w:tc>
          <w:tcPr>
            <w:tcW w:w="5302" w:type="dxa"/>
            <w:tcBorders>
              <w:top w:val="single" w:sz="4" w:space="0" w:color="auto"/>
              <w:left w:val="single" w:sz="4" w:space="0" w:color="auto"/>
              <w:bottom w:val="single" w:sz="4" w:space="0" w:color="auto"/>
              <w:right w:val="single" w:sz="4" w:space="0" w:color="auto"/>
            </w:tcBorders>
            <w:hideMark/>
          </w:tcPr>
          <w:p w14:paraId="480D4DDD" w14:textId="13BDE656" w:rsidR="00A41695" w:rsidRPr="00414FD0" w:rsidRDefault="00A41695" w:rsidP="00A41695">
            <w:pPr>
              <w:tabs>
                <w:tab w:val="left" w:pos="6237"/>
              </w:tabs>
              <w:suppressAutoHyphens/>
              <w:overflowPunct w:val="0"/>
              <w:autoSpaceDE w:val="0"/>
              <w:spacing w:line="270" w:lineRule="atLeast"/>
              <w:contextualSpacing/>
              <w:textAlignment w:val="baseline"/>
              <w:rPr>
                <w:rFonts w:ascii="Lucida Sans Unicode" w:hAnsi="Lucida Sans Unicode"/>
                <w:snapToGrid w:val="0"/>
                <w:spacing w:val="6"/>
                <w:sz w:val="18"/>
              </w:rPr>
            </w:pPr>
            <w:r w:rsidRPr="00414FD0">
              <w:rPr>
                <w:snapToGrid w:val="0"/>
              </w:rPr>
              <w:t>Informatiebijeenkomst</w:t>
            </w:r>
          </w:p>
        </w:tc>
        <w:tc>
          <w:tcPr>
            <w:tcW w:w="4407" w:type="dxa"/>
            <w:tcBorders>
              <w:top w:val="single" w:sz="4" w:space="0" w:color="auto"/>
              <w:left w:val="single" w:sz="4" w:space="0" w:color="auto"/>
              <w:bottom w:val="single" w:sz="4" w:space="0" w:color="auto"/>
              <w:right w:val="single" w:sz="4" w:space="0" w:color="auto"/>
            </w:tcBorders>
          </w:tcPr>
          <w:p w14:paraId="4170E450" w14:textId="0BA283E6" w:rsidR="00A41695" w:rsidRPr="00414FD0" w:rsidRDefault="00A41695" w:rsidP="00A41695">
            <w:pPr>
              <w:tabs>
                <w:tab w:val="left" w:pos="6237"/>
              </w:tabs>
              <w:rPr>
                <w:rFonts w:cs="Arial"/>
                <w:snapToGrid w:val="0"/>
                <w:spacing w:val="6"/>
              </w:rPr>
            </w:pPr>
            <w:r w:rsidRPr="00414FD0">
              <w:rPr>
                <w:snapToGrid w:val="0"/>
                <w:spacing w:val="6"/>
              </w:rPr>
              <w:t>Donderdag 22 november, 2018</w:t>
            </w:r>
          </w:p>
        </w:tc>
      </w:tr>
      <w:tr w:rsidR="008410A8" w:rsidRPr="00B633C2" w14:paraId="451D2DCD" w14:textId="77777777" w:rsidTr="00EC158D">
        <w:tc>
          <w:tcPr>
            <w:tcW w:w="5302" w:type="dxa"/>
            <w:tcBorders>
              <w:top w:val="single" w:sz="4" w:space="0" w:color="auto"/>
              <w:left w:val="single" w:sz="4" w:space="0" w:color="auto"/>
              <w:bottom w:val="single" w:sz="4" w:space="0" w:color="auto"/>
              <w:right w:val="single" w:sz="4" w:space="0" w:color="auto"/>
            </w:tcBorders>
          </w:tcPr>
          <w:p w14:paraId="775DC3B1" w14:textId="7DABE800" w:rsidR="008410A8" w:rsidRPr="00414FD0" w:rsidRDefault="00A41695" w:rsidP="00EC158D">
            <w:pPr>
              <w:tabs>
                <w:tab w:val="left" w:pos="6237"/>
              </w:tabs>
              <w:suppressAutoHyphens/>
              <w:overflowPunct w:val="0"/>
              <w:autoSpaceDE w:val="0"/>
              <w:spacing w:line="270" w:lineRule="atLeast"/>
              <w:contextualSpacing/>
              <w:textAlignment w:val="baseline"/>
              <w:rPr>
                <w:snapToGrid w:val="0"/>
              </w:rPr>
            </w:pPr>
            <w:r w:rsidRPr="00414FD0">
              <w:rPr>
                <w:snapToGrid w:val="0"/>
              </w:rPr>
              <w:t>Publicatie leidraad</w:t>
            </w:r>
          </w:p>
        </w:tc>
        <w:tc>
          <w:tcPr>
            <w:tcW w:w="4407" w:type="dxa"/>
            <w:tcBorders>
              <w:top w:val="single" w:sz="4" w:space="0" w:color="auto"/>
              <w:left w:val="single" w:sz="4" w:space="0" w:color="auto"/>
              <w:bottom w:val="single" w:sz="4" w:space="0" w:color="auto"/>
              <w:right w:val="single" w:sz="4" w:space="0" w:color="auto"/>
            </w:tcBorders>
          </w:tcPr>
          <w:p w14:paraId="63295E8D" w14:textId="13CB957E" w:rsidR="008410A8" w:rsidRPr="00414FD0" w:rsidRDefault="00A41695" w:rsidP="00EC158D">
            <w:pPr>
              <w:tabs>
                <w:tab w:val="left" w:pos="6237"/>
              </w:tabs>
              <w:rPr>
                <w:snapToGrid w:val="0"/>
                <w:spacing w:val="6"/>
              </w:rPr>
            </w:pPr>
            <w:r w:rsidRPr="00414FD0">
              <w:rPr>
                <w:snapToGrid w:val="0"/>
                <w:spacing w:val="6"/>
              </w:rPr>
              <w:t>Dinsdag 27 november, 2018</w:t>
            </w:r>
          </w:p>
        </w:tc>
      </w:tr>
      <w:tr w:rsidR="008410A8" w:rsidRPr="00B633C2" w14:paraId="2270A363" w14:textId="77777777" w:rsidTr="00EC158D">
        <w:tc>
          <w:tcPr>
            <w:tcW w:w="5302" w:type="dxa"/>
            <w:tcBorders>
              <w:top w:val="single" w:sz="4" w:space="0" w:color="auto"/>
              <w:left w:val="single" w:sz="4" w:space="0" w:color="auto"/>
              <w:bottom w:val="single" w:sz="4" w:space="0" w:color="auto"/>
              <w:right w:val="single" w:sz="4" w:space="0" w:color="auto"/>
            </w:tcBorders>
            <w:hideMark/>
          </w:tcPr>
          <w:p w14:paraId="0B72DE81" w14:textId="77777777" w:rsidR="008410A8" w:rsidRPr="00414FD0" w:rsidRDefault="008410A8" w:rsidP="00EC158D">
            <w:pPr>
              <w:tabs>
                <w:tab w:val="left" w:pos="6237"/>
              </w:tabs>
              <w:suppressAutoHyphens/>
              <w:overflowPunct w:val="0"/>
              <w:autoSpaceDE w:val="0"/>
              <w:spacing w:line="270" w:lineRule="atLeast"/>
              <w:contextualSpacing/>
              <w:textAlignment w:val="baseline"/>
              <w:rPr>
                <w:rFonts w:ascii="Lucida Sans Unicode" w:hAnsi="Lucida Sans Unicode"/>
                <w:snapToGrid w:val="0"/>
                <w:spacing w:val="6"/>
                <w:sz w:val="18"/>
              </w:rPr>
            </w:pPr>
            <w:r w:rsidRPr="00414FD0">
              <w:rPr>
                <w:snapToGrid w:val="0"/>
              </w:rPr>
              <w:t>Uiterste datum indienen verzoek inlichtingen ten behoeve van de aanmelding</w:t>
            </w:r>
          </w:p>
        </w:tc>
        <w:tc>
          <w:tcPr>
            <w:tcW w:w="4407" w:type="dxa"/>
            <w:tcBorders>
              <w:top w:val="single" w:sz="4" w:space="0" w:color="auto"/>
              <w:left w:val="single" w:sz="4" w:space="0" w:color="auto"/>
              <w:bottom w:val="single" w:sz="4" w:space="0" w:color="auto"/>
              <w:right w:val="single" w:sz="4" w:space="0" w:color="auto"/>
            </w:tcBorders>
          </w:tcPr>
          <w:p w14:paraId="50CEA3D9" w14:textId="13C882A3" w:rsidR="008410A8" w:rsidRPr="00414FD0" w:rsidRDefault="008410A8" w:rsidP="00EC158D">
            <w:pPr>
              <w:tabs>
                <w:tab w:val="left" w:pos="6237"/>
              </w:tabs>
              <w:rPr>
                <w:rFonts w:cs="Arial"/>
                <w:snapToGrid w:val="0"/>
                <w:spacing w:val="6"/>
              </w:rPr>
            </w:pPr>
            <w:r w:rsidRPr="00414FD0">
              <w:rPr>
                <w:snapToGrid w:val="0"/>
                <w:spacing w:val="6"/>
              </w:rPr>
              <w:t xml:space="preserve">Vrijdag 7 december, </w:t>
            </w:r>
            <w:r w:rsidR="00923EBF" w:rsidRPr="00414FD0">
              <w:rPr>
                <w:snapToGrid w:val="0"/>
                <w:spacing w:val="6"/>
              </w:rPr>
              <w:t xml:space="preserve">2018 </w:t>
            </w:r>
            <w:r w:rsidRPr="00414FD0">
              <w:rPr>
                <w:snapToGrid w:val="0"/>
                <w:spacing w:val="6"/>
              </w:rPr>
              <w:t>17.00 uur</w:t>
            </w:r>
          </w:p>
        </w:tc>
      </w:tr>
      <w:tr w:rsidR="008410A8" w:rsidRPr="001C7850" w14:paraId="3F9FDD11" w14:textId="77777777" w:rsidTr="00EC158D">
        <w:tc>
          <w:tcPr>
            <w:tcW w:w="5302" w:type="dxa"/>
            <w:tcBorders>
              <w:top w:val="single" w:sz="4" w:space="0" w:color="auto"/>
              <w:left w:val="single" w:sz="4" w:space="0" w:color="auto"/>
              <w:bottom w:val="single" w:sz="4" w:space="0" w:color="auto"/>
              <w:right w:val="single" w:sz="4" w:space="0" w:color="auto"/>
            </w:tcBorders>
            <w:hideMark/>
          </w:tcPr>
          <w:p w14:paraId="5638C17D" w14:textId="77777777" w:rsidR="008410A8" w:rsidRPr="00414FD0" w:rsidRDefault="008410A8" w:rsidP="00EC158D">
            <w:pPr>
              <w:tabs>
                <w:tab w:val="left" w:pos="6237"/>
              </w:tabs>
              <w:suppressAutoHyphens/>
              <w:overflowPunct w:val="0"/>
              <w:autoSpaceDE w:val="0"/>
              <w:spacing w:line="270" w:lineRule="atLeast"/>
              <w:contextualSpacing/>
              <w:textAlignment w:val="baseline"/>
              <w:rPr>
                <w:rFonts w:ascii="Lucida Sans Unicode" w:hAnsi="Lucida Sans Unicode"/>
                <w:snapToGrid w:val="0"/>
                <w:spacing w:val="6"/>
                <w:sz w:val="18"/>
              </w:rPr>
            </w:pPr>
            <w:r w:rsidRPr="00414FD0">
              <w:rPr>
                <w:snapToGrid w:val="0"/>
              </w:rPr>
              <w:t>Publicatie nota van inlichtingen aanmeldingsfase</w:t>
            </w:r>
          </w:p>
        </w:tc>
        <w:tc>
          <w:tcPr>
            <w:tcW w:w="4407" w:type="dxa"/>
            <w:tcBorders>
              <w:top w:val="single" w:sz="4" w:space="0" w:color="auto"/>
              <w:left w:val="single" w:sz="4" w:space="0" w:color="auto"/>
              <w:bottom w:val="single" w:sz="4" w:space="0" w:color="auto"/>
              <w:right w:val="single" w:sz="4" w:space="0" w:color="auto"/>
            </w:tcBorders>
          </w:tcPr>
          <w:p w14:paraId="5A63BEE9" w14:textId="6ECBF9E4" w:rsidR="008410A8" w:rsidRPr="00414FD0" w:rsidRDefault="008410A8" w:rsidP="00EC158D">
            <w:pPr>
              <w:tabs>
                <w:tab w:val="left" w:pos="6237"/>
              </w:tabs>
              <w:rPr>
                <w:rFonts w:cs="Arial"/>
                <w:snapToGrid w:val="0"/>
                <w:spacing w:val="6"/>
              </w:rPr>
            </w:pPr>
            <w:r w:rsidRPr="00414FD0">
              <w:rPr>
                <w:snapToGrid w:val="0"/>
                <w:spacing w:val="6"/>
              </w:rPr>
              <w:t xml:space="preserve">Vrijdag 14 december, </w:t>
            </w:r>
            <w:r w:rsidR="00923EBF" w:rsidRPr="00414FD0">
              <w:rPr>
                <w:snapToGrid w:val="0"/>
                <w:spacing w:val="6"/>
              </w:rPr>
              <w:t xml:space="preserve">2018 </w:t>
            </w:r>
            <w:r w:rsidRPr="00414FD0">
              <w:rPr>
                <w:snapToGrid w:val="0"/>
                <w:spacing w:val="6"/>
              </w:rPr>
              <w:t>17.00 uur</w:t>
            </w:r>
          </w:p>
        </w:tc>
      </w:tr>
      <w:tr w:rsidR="0012615B" w:rsidRPr="008B1AC2" w14:paraId="3E8E1653" w14:textId="77777777" w:rsidTr="00EC158D">
        <w:tc>
          <w:tcPr>
            <w:tcW w:w="5302" w:type="dxa"/>
            <w:tcBorders>
              <w:top w:val="single" w:sz="4" w:space="0" w:color="auto"/>
              <w:left w:val="single" w:sz="4" w:space="0" w:color="auto"/>
              <w:bottom w:val="single" w:sz="4" w:space="0" w:color="auto"/>
              <w:right w:val="single" w:sz="4" w:space="0" w:color="auto"/>
            </w:tcBorders>
          </w:tcPr>
          <w:p w14:paraId="36F88B9E" w14:textId="0CF4A22C" w:rsidR="0012615B" w:rsidRPr="00414FD0" w:rsidRDefault="0012615B" w:rsidP="0012615B">
            <w:pPr>
              <w:tabs>
                <w:tab w:val="left" w:pos="6237"/>
              </w:tabs>
              <w:suppressAutoHyphens/>
              <w:overflowPunct w:val="0"/>
              <w:autoSpaceDE w:val="0"/>
              <w:spacing w:line="270" w:lineRule="atLeast"/>
              <w:contextualSpacing/>
              <w:textAlignment w:val="baseline"/>
              <w:rPr>
                <w:snapToGrid w:val="0"/>
              </w:rPr>
            </w:pPr>
            <w:r w:rsidRPr="00414FD0">
              <w:rPr>
                <w:snapToGrid w:val="0"/>
              </w:rPr>
              <w:t xml:space="preserve">Uiterste datum indienen verzoek </w:t>
            </w:r>
            <w:r>
              <w:rPr>
                <w:snapToGrid w:val="0"/>
              </w:rPr>
              <w:t>2</w:t>
            </w:r>
            <w:r w:rsidRPr="0012615B">
              <w:rPr>
                <w:snapToGrid w:val="0"/>
                <w:vertAlign w:val="superscript"/>
              </w:rPr>
              <w:t>e</w:t>
            </w:r>
            <w:r>
              <w:rPr>
                <w:snapToGrid w:val="0"/>
              </w:rPr>
              <w:t xml:space="preserve"> </w:t>
            </w:r>
            <w:r w:rsidRPr="00414FD0">
              <w:rPr>
                <w:snapToGrid w:val="0"/>
              </w:rPr>
              <w:t>inlichtingen ten behoeve van de aanmelding</w:t>
            </w:r>
          </w:p>
        </w:tc>
        <w:tc>
          <w:tcPr>
            <w:tcW w:w="4407" w:type="dxa"/>
            <w:tcBorders>
              <w:top w:val="single" w:sz="4" w:space="0" w:color="auto"/>
              <w:left w:val="single" w:sz="4" w:space="0" w:color="auto"/>
              <w:bottom w:val="single" w:sz="4" w:space="0" w:color="auto"/>
              <w:right w:val="single" w:sz="4" w:space="0" w:color="auto"/>
            </w:tcBorders>
          </w:tcPr>
          <w:p w14:paraId="7810FB85" w14:textId="59C5AF9F" w:rsidR="0012615B" w:rsidRPr="00414FD0" w:rsidRDefault="0012615B" w:rsidP="0012615B">
            <w:pPr>
              <w:rPr>
                <w:snapToGrid w:val="0"/>
                <w:spacing w:val="6"/>
              </w:rPr>
            </w:pPr>
            <w:r w:rsidRPr="00414FD0">
              <w:rPr>
                <w:snapToGrid w:val="0"/>
                <w:spacing w:val="6"/>
              </w:rPr>
              <w:t xml:space="preserve">Vrijdag </w:t>
            </w:r>
            <w:r>
              <w:rPr>
                <w:snapToGrid w:val="0"/>
                <w:spacing w:val="6"/>
              </w:rPr>
              <w:t>21 december</w:t>
            </w:r>
            <w:r w:rsidRPr="00414FD0">
              <w:rPr>
                <w:snapToGrid w:val="0"/>
                <w:spacing w:val="6"/>
              </w:rPr>
              <w:t>, 2018 17.00 uur</w:t>
            </w:r>
          </w:p>
        </w:tc>
      </w:tr>
      <w:tr w:rsidR="0012615B" w:rsidRPr="008B1AC2" w14:paraId="0FF1EB01" w14:textId="77777777" w:rsidTr="00EC158D">
        <w:tc>
          <w:tcPr>
            <w:tcW w:w="5302" w:type="dxa"/>
            <w:tcBorders>
              <w:top w:val="single" w:sz="4" w:space="0" w:color="auto"/>
              <w:left w:val="single" w:sz="4" w:space="0" w:color="auto"/>
              <w:bottom w:val="single" w:sz="4" w:space="0" w:color="auto"/>
              <w:right w:val="single" w:sz="4" w:space="0" w:color="auto"/>
            </w:tcBorders>
          </w:tcPr>
          <w:p w14:paraId="374A6187" w14:textId="1BB43194" w:rsidR="0012615B" w:rsidRPr="00414FD0" w:rsidRDefault="0012615B" w:rsidP="0012615B">
            <w:pPr>
              <w:tabs>
                <w:tab w:val="left" w:pos="6237"/>
              </w:tabs>
              <w:suppressAutoHyphens/>
              <w:overflowPunct w:val="0"/>
              <w:autoSpaceDE w:val="0"/>
              <w:spacing w:line="270" w:lineRule="atLeast"/>
              <w:contextualSpacing/>
              <w:textAlignment w:val="baseline"/>
              <w:rPr>
                <w:snapToGrid w:val="0"/>
              </w:rPr>
            </w:pPr>
            <w:r w:rsidRPr="00414FD0">
              <w:rPr>
                <w:snapToGrid w:val="0"/>
              </w:rPr>
              <w:t xml:space="preserve">Publicatie </w:t>
            </w:r>
            <w:r>
              <w:rPr>
                <w:snapToGrid w:val="0"/>
              </w:rPr>
              <w:t>2</w:t>
            </w:r>
            <w:r w:rsidRPr="0012615B">
              <w:rPr>
                <w:snapToGrid w:val="0"/>
                <w:vertAlign w:val="superscript"/>
              </w:rPr>
              <w:t>e</w:t>
            </w:r>
            <w:r>
              <w:rPr>
                <w:snapToGrid w:val="0"/>
              </w:rPr>
              <w:t xml:space="preserve"> </w:t>
            </w:r>
            <w:r w:rsidRPr="00414FD0">
              <w:rPr>
                <w:snapToGrid w:val="0"/>
              </w:rPr>
              <w:t>nota van inlichtingen aanmeldingsfase</w:t>
            </w:r>
          </w:p>
        </w:tc>
        <w:tc>
          <w:tcPr>
            <w:tcW w:w="4407" w:type="dxa"/>
            <w:tcBorders>
              <w:top w:val="single" w:sz="4" w:space="0" w:color="auto"/>
              <w:left w:val="single" w:sz="4" w:space="0" w:color="auto"/>
              <w:bottom w:val="single" w:sz="4" w:space="0" w:color="auto"/>
              <w:right w:val="single" w:sz="4" w:space="0" w:color="auto"/>
            </w:tcBorders>
          </w:tcPr>
          <w:p w14:paraId="3B8C49A4" w14:textId="27297F4E" w:rsidR="0012615B" w:rsidRPr="00414FD0" w:rsidRDefault="0012615B" w:rsidP="0012615B">
            <w:pPr>
              <w:rPr>
                <w:snapToGrid w:val="0"/>
                <w:spacing w:val="6"/>
              </w:rPr>
            </w:pPr>
            <w:r w:rsidRPr="00414FD0">
              <w:rPr>
                <w:snapToGrid w:val="0"/>
                <w:spacing w:val="6"/>
              </w:rPr>
              <w:t xml:space="preserve">Vrijdag </w:t>
            </w:r>
            <w:r>
              <w:rPr>
                <w:snapToGrid w:val="0"/>
                <w:spacing w:val="6"/>
              </w:rPr>
              <w:t>11 januari</w:t>
            </w:r>
            <w:r w:rsidRPr="00414FD0">
              <w:rPr>
                <w:snapToGrid w:val="0"/>
                <w:spacing w:val="6"/>
              </w:rPr>
              <w:t>, 201</w:t>
            </w:r>
            <w:r>
              <w:rPr>
                <w:snapToGrid w:val="0"/>
                <w:spacing w:val="6"/>
              </w:rPr>
              <w:t>9</w:t>
            </w:r>
            <w:r w:rsidRPr="00414FD0">
              <w:rPr>
                <w:snapToGrid w:val="0"/>
                <w:spacing w:val="6"/>
              </w:rPr>
              <w:t xml:space="preserve"> 17.00 uur</w:t>
            </w:r>
          </w:p>
        </w:tc>
      </w:tr>
      <w:tr w:rsidR="0012615B" w:rsidRPr="008B1AC2" w14:paraId="509EC262" w14:textId="77777777" w:rsidTr="00EC158D">
        <w:tc>
          <w:tcPr>
            <w:tcW w:w="5302" w:type="dxa"/>
            <w:tcBorders>
              <w:top w:val="single" w:sz="4" w:space="0" w:color="auto"/>
              <w:left w:val="single" w:sz="4" w:space="0" w:color="auto"/>
              <w:bottom w:val="single" w:sz="4" w:space="0" w:color="auto"/>
              <w:right w:val="single" w:sz="4" w:space="0" w:color="auto"/>
            </w:tcBorders>
            <w:hideMark/>
          </w:tcPr>
          <w:p w14:paraId="72F0A8A5" w14:textId="77777777" w:rsidR="0012615B" w:rsidRPr="00414FD0" w:rsidRDefault="0012615B" w:rsidP="0012615B">
            <w:pPr>
              <w:tabs>
                <w:tab w:val="left" w:pos="6237"/>
              </w:tabs>
              <w:suppressAutoHyphens/>
              <w:overflowPunct w:val="0"/>
              <w:autoSpaceDE w:val="0"/>
              <w:spacing w:line="270" w:lineRule="atLeast"/>
              <w:contextualSpacing/>
              <w:textAlignment w:val="baseline"/>
              <w:rPr>
                <w:rFonts w:ascii="Lucida Sans Unicode" w:hAnsi="Lucida Sans Unicode"/>
                <w:snapToGrid w:val="0"/>
                <w:spacing w:val="6"/>
                <w:sz w:val="18"/>
              </w:rPr>
            </w:pPr>
            <w:r w:rsidRPr="00414FD0">
              <w:rPr>
                <w:snapToGrid w:val="0"/>
              </w:rPr>
              <w:t xml:space="preserve">Termijn tot </w:t>
            </w:r>
            <w:r w:rsidRPr="00414FD0">
              <w:t xml:space="preserve">het indienen </w:t>
            </w:r>
            <w:r w:rsidRPr="00414FD0">
              <w:rPr>
                <w:snapToGrid w:val="0"/>
              </w:rPr>
              <w:t xml:space="preserve">van verzoek tot deelneming </w:t>
            </w:r>
          </w:p>
        </w:tc>
        <w:tc>
          <w:tcPr>
            <w:tcW w:w="4407" w:type="dxa"/>
            <w:tcBorders>
              <w:top w:val="single" w:sz="4" w:space="0" w:color="auto"/>
              <w:left w:val="single" w:sz="4" w:space="0" w:color="auto"/>
              <w:bottom w:val="single" w:sz="4" w:space="0" w:color="auto"/>
              <w:right w:val="single" w:sz="4" w:space="0" w:color="auto"/>
            </w:tcBorders>
          </w:tcPr>
          <w:p w14:paraId="1582A91F" w14:textId="695F134A" w:rsidR="0012615B" w:rsidRPr="00414FD0" w:rsidRDefault="0012615B" w:rsidP="0012615B">
            <w:pPr>
              <w:rPr>
                <w:rFonts w:cs="Arial"/>
                <w:snapToGrid w:val="0"/>
                <w:spacing w:val="6"/>
              </w:rPr>
            </w:pPr>
            <w:r w:rsidRPr="00414FD0">
              <w:rPr>
                <w:snapToGrid w:val="0"/>
                <w:spacing w:val="6"/>
              </w:rPr>
              <w:t>Vrijdag 25 januari, 2019 17.00 uur</w:t>
            </w:r>
          </w:p>
        </w:tc>
      </w:tr>
      <w:tr w:rsidR="0012615B" w:rsidRPr="00CD0141" w14:paraId="78C504EF" w14:textId="77777777" w:rsidTr="00EC158D">
        <w:tc>
          <w:tcPr>
            <w:tcW w:w="5302" w:type="dxa"/>
            <w:tcBorders>
              <w:top w:val="single" w:sz="4" w:space="0" w:color="auto"/>
              <w:left w:val="single" w:sz="4" w:space="0" w:color="auto"/>
              <w:bottom w:val="single" w:sz="4" w:space="0" w:color="auto"/>
              <w:right w:val="single" w:sz="4" w:space="0" w:color="auto"/>
            </w:tcBorders>
            <w:hideMark/>
          </w:tcPr>
          <w:p w14:paraId="75940550" w14:textId="77777777" w:rsidR="0012615B" w:rsidRPr="00414FD0" w:rsidRDefault="0012615B" w:rsidP="0012615B">
            <w:pPr>
              <w:tabs>
                <w:tab w:val="left" w:pos="6237"/>
              </w:tabs>
              <w:suppressAutoHyphens/>
              <w:overflowPunct w:val="0"/>
              <w:autoSpaceDE w:val="0"/>
              <w:spacing w:line="270" w:lineRule="atLeast"/>
              <w:contextualSpacing/>
              <w:textAlignment w:val="baseline"/>
              <w:rPr>
                <w:rFonts w:ascii="Lucida Sans Unicode" w:hAnsi="Lucida Sans Unicode"/>
                <w:snapToGrid w:val="0"/>
                <w:spacing w:val="6"/>
                <w:sz w:val="18"/>
              </w:rPr>
            </w:pPr>
            <w:r w:rsidRPr="00414FD0">
              <w:rPr>
                <w:snapToGrid w:val="0"/>
              </w:rPr>
              <w:t>Bekendmaking resultaat beoordeling aanmeldingen  (selectiebeslissing)</w:t>
            </w:r>
          </w:p>
        </w:tc>
        <w:tc>
          <w:tcPr>
            <w:tcW w:w="4407" w:type="dxa"/>
            <w:tcBorders>
              <w:top w:val="single" w:sz="4" w:space="0" w:color="auto"/>
              <w:left w:val="single" w:sz="4" w:space="0" w:color="auto"/>
              <w:bottom w:val="single" w:sz="4" w:space="0" w:color="auto"/>
              <w:right w:val="single" w:sz="4" w:space="0" w:color="auto"/>
            </w:tcBorders>
          </w:tcPr>
          <w:p w14:paraId="4A9CB47D" w14:textId="3DAF5DD9" w:rsidR="0012615B" w:rsidRPr="00414FD0" w:rsidRDefault="0012615B" w:rsidP="0012615B">
            <w:pPr>
              <w:tabs>
                <w:tab w:val="left" w:pos="6237"/>
              </w:tabs>
              <w:rPr>
                <w:rFonts w:cs="Arial"/>
                <w:snapToGrid w:val="0"/>
                <w:spacing w:val="6"/>
              </w:rPr>
            </w:pPr>
            <w:r>
              <w:rPr>
                <w:snapToGrid w:val="0"/>
                <w:spacing w:val="6"/>
              </w:rPr>
              <w:t>Vrijdag 1</w:t>
            </w:r>
            <w:r w:rsidRPr="00414FD0">
              <w:rPr>
                <w:snapToGrid w:val="0"/>
                <w:spacing w:val="6"/>
              </w:rPr>
              <w:t xml:space="preserve"> februari, 2019 17.00 uur</w:t>
            </w:r>
          </w:p>
        </w:tc>
      </w:tr>
      <w:tr w:rsidR="0012615B" w:rsidRPr="008B1AC2" w14:paraId="0706B93A" w14:textId="77777777" w:rsidTr="00EC158D">
        <w:tc>
          <w:tcPr>
            <w:tcW w:w="5302" w:type="dxa"/>
            <w:tcBorders>
              <w:top w:val="single" w:sz="4" w:space="0" w:color="auto"/>
              <w:left w:val="single" w:sz="4" w:space="0" w:color="auto"/>
              <w:bottom w:val="single" w:sz="4" w:space="0" w:color="auto"/>
              <w:right w:val="single" w:sz="4" w:space="0" w:color="auto"/>
            </w:tcBorders>
          </w:tcPr>
          <w:p w14:paraId="395B49BF" w14:textId="77777777" w:rsidR="0012615B" w:rsidRPr="00414FD0" w:rsidRDefault="0012615B" w:rsidP="0012615B">
            <w:r w:rsidRPr="00414FD0">
              <w:t>Einde bezwaartermijn selectiebeslissing</w:t>
            </w:r>
          </w:p>
        </w:tc>
        <w:tc>
          <w:tcPr>
            <w:tcW w:w="4407" w:type="dxa"/>
            <w:tcBorders>
              <w:top w:val="single" w:sz="4" w:space="0" w:color="auto"/>
              <w:left w:val="single" w:sz="4" w:space="0" w:color="auto"/>
              <w:bottom w:val="single" w:sz="4" w:space="0" w:color="auto"/>
              <w:right w:val="single" w:sz="4" w:space="0" w:color="auto"/>
            </w:tcBorders>
          </w:tcPr>
          <w:p w14:paraId="7E290737" w14:textId="58F31E60" w:rsidR="0012615B" w:rsidRPr="00414FD0" w:rsidRDefault="0012615B" w:rsidP="0012615B">
            <w:pPr>
              <w:tabs>
                <w:tab w:val="left" w:pos="6237"/>
              </w:tabs>
              <w:rPr>
                <w:rFonts w:cs="Arial"/>
                <w:snapToGrid w:val="0"/>
                <w:spacing w:val="6"/>
              </w:rPr>
            </w:pPr>
            <w:r w:rsidRPr="00414FD0">
              <w:rPr>
                <w:snapToGrid w:val="0"/>
                <w:spacing w:val="6"/>
              </w:rPr>
              <w:t>Vrijdag 8 februari</w:t>
            </w:r>
            <w:r>
              <w:rPr>
                <w:snapToGrid w:val="0"/>
                <w:spacing w:val="6"/>
              </w:rPr>
              <w:t>, 2019</w:t>
            </w:r>
          </w:p>
        </w:tc>
      </w:tr>
      <w:tr w:rsidR="0012615B" w:rsidRPr="008B1AC2" w14:paraId="6A46FA1C" w14:textId="77777777" w:rsidTr="00EC158D">
        <w:tc>
          <w:tcPr>
            <w:tcW w:w="5302" w:type="dxa"/>
            <w:tcBorders>
              <w:top w:val="single" w:sz="4" w:space="0" w:color="auto"/>
              <w:left w:val="single" w:sz="4" w:space="0" w:color="auto"/>
              <w:bottom w:val="single" w:sz="4" w:space="0" w:color="auto"/>
              <w:right w:val="single" w:sz="4" w:space="0" w:color="auto"/>
            </w:tcBorders>
          </w:tcPr>
          <w:p w14:paraId="27FC9D72" w14:textId="77777777" w:rsidR="0012615B" w:rsidRPr="00984670" w:rsidRDefault="0012615B" w:rsidP="0012615B">
            <w:pPr>
              <w:ind w:left="142"/>
            </w:pPr>
          </w:p>
        </w:tc>
        <w:tc>
          <w:tcPr>
            <w:tcW w:w="4407" w:type="dxa"/>
            <w:tcBorders>
              <w:top w:val="single" w:sz="4" w:space="0" w:color="auto"/>
              <w:left w:val="single" w:sz="4" w:space="0" w:color="auto"/>
              <w:bottom w:val="single" w:sz="4" w:space="0" w:color="auto"/>
              <w:right w:val="single" w:sz="4" w:space="0" w:color="auto"/>
            </w:tcBorders>
          </w:tcPr>
          <w:p w14:paraId="2130DACF" w14:textId="77777777" w:rsidR="0012615B" w:rsidRPr="00984670" w:rsidRDefault="0012615B" w:rsidP="0012615B">
            <w:pPr>
              <w:tabs>
                <w:tab w:val="left" w:pos="6237"/>
              </w:tabs>
              <w:jc w:val="center"/>
              <w:rPr>
                <w:rFonts w:cs="Arial"/>
                <w:snapToGrid w:val="0"/>
                <w:spacing w:val="6"/>
              </w:rPr>
            </w:pPr>
          </w:p>
        </w:tc>
      </w:tr>
      <w:tr w:rsidR="0012615B" w:rsidRPr="002E5C6A" w14:paraId="117B617E" w14:textId="77777777" w:rsidTr="00EC158D">
        <w:tc>
          <w:tcPr>
            <w:tcW w:w="5302" w:type="dxa"/>
            <w:tcBorders>
              <w:top w:val="single" w:sz="4" w:space="0" w:color="auto"/>
              <w:left w:val="single" w:sz="4" w:space="0" w:color="auto"/>
              <w:bottom w:val="single" w:sz="4" w:space="0" w:color="auto"/>
              <w:right w:val="single" w:sz="4" w:space="0" w:color="auto"/>
            </w:tcBorders>
          </w:tcPr>
          <w:p w14:paraId="663E1BB0" w14:textId="7C8383C8" w:rsidR="0012615B" w:rsidRPr="00984670" w:rsidRDefault="0012615B" w:rsidP="0012615B">
            <w:pPr>
              <w:tabs>
                <w:tab w:val="left" w:pos="6237"/>
              </w:tabs>
              <w:suppressAutoHyphens/>
              <w:overflowPunct w:val="0"/>
              <w:autoSpaceDE w:val="0"/>
              <w:spacing w:line="270" w:lineRule="atLeast"/>
              <w:contextualSpacing/>
              <w:textAlignment w:val="baseline"/>
              <w:rPr>
                <w:rFonts w:eastAsia="Times New Roman"/>
                <w:b/>
                <w:bCs/>
                <w:snapToGrid w:val="0"/>
              </w:rPr>
            </w:pPr>
            <w:r>
              <w:rPr>
                <w:rFonts w:eastAsia="Times New Roman"/>
                <w:b/>
                <w:bCs/>
                <w:snapToGrid w:val="0"/>
              </w:rPr>
              <w:t>Dialoogfase</w:t>
            </w:r>
          </w:p>
        </w:tc>
        <w:tc>
          <w:tcPr>
            <w:tcW w:w="4407" w:type="dxa"/>
            <w:tcBorders>
              <w:top w:val="single" w:sz="4" w:space="0" w:color="auto"/>
              <w:left w:val="single" w:sz="4" w:space="0" w:color="auto"/>
              <w:bottom w:val="single" w:sz="4" w:space="0" w:color="auto"/>
              <w:right w:val="single" w:sz="4" w:space="0" w:color="auto"/>
            </w:tcBorders>
          </w:tcPr>
          <w:p w14:paraId="77B90ED8" w14:textId="77777777" w:rsidR="0012615B" w:rsidRPr="00984670" w:rsidRDefault="0012615B" w:rsidP="0012615B">
            <w:pPr>
              <w:tabs>
                <w:tab w:val="left" w:pos="6237"/>
              </w:tabs>
              <w:rPr>
                <w:rFonts w:cs="Arial"/>
                <w:snapToGrid w:val="0"/>
                <w:spacing w:val="6"/>
              </w:rPr>
            </w:pPr>
          </w:p>
        </w:tc>
      </w:tr>
      <w:tr w:rsidR="0012615B" w:rsidRPr="002E5C6A" w14:paraId="6C4BD6AE" w14:textId="77777777" w:rsidTr="00EC158D">
        <w:tc>
          <w:tcPr>
            <w:tcW w:w="5302" w:type="dxa"/>
            <w:tcBorders>
              <w:top w:val="single" w:sz="4" w:space="0" w:color="auto"/>
              <w:left w:val="single" w:sz="4" w:space="0" w:color="auto"/>
              <w:bottom w:val="single" w:sz="4" w:space="0" w:color="auto"/>
              <w:right w:val="single" w:sz="4" w:space="0" w:color="auto"/>
            </w:tcBorders>
          </w:tcPr>
          <w:p w14:paraId="5EAC1718" w14:textId="242CB165" w:rsidR="0012615B" w:rsidRDefault="0012615B" w:rsidP="0012615B">
            <w:pPr>
              <w:tabs>
                <w:tab w:val="left" w:pos="6237"/>
              </w:tabs>
              <w:suppressAutoHyphens/>
              <w:overflowPunct w:val="0"/>
              <w:autoSpaceDE w:val="0"/>
              <w:spacing w:line="270" w:lineRule="atLeast"/>
              <w:contextualSpacing/>
              <w:textAlignment w:val="baseline"/>
              <w:rPr>
                <w:rFonts w:eastAsia="Times New Roman"/>
                <w:bCs/>
                <w:snapToGrid w:val="0"/>
              </w:rPr>
            </w:pPr>
            <w:r>
              <w:rPr>
                <w:rFonts w:eastAsia="Times New Roman"/>
                <w:bCs/>
                <w:snapToGrid w:val="0"/>
              </w:rPr>
              <w:t>Publicatie concept leidraad en uitnodiging tot dialoog</w:t>
            </w:r>
          </w:p>
        </w:tc>
        <w:tc>
          <w:tcPr>
            <w:tcW w:w="4407" w:type="dxa"/>
            <w:tcBorders>
              <w:top w:val="single" w:sz="4" w:space="0" w:color="auto"/>
              <w:left w:val="single" w:sz="4" w:space="0" w:color="auto"/>
              <w:bottom w:val="single" w:sz="4" w:space="0" w:color="auto"/>
              <w:right w:val="single" w:sz="4" w:space="0" w:color="auto"/>
            </w:tcBorders>
          </w:tcPr>
          <w:p w14:paraId="0AFECEAF" w14:textId="23C384AB" w:rsidR="0012615B" w:rsidRDefault="0012615B" w:rsidP="0012615B">
            <w:pPr>
              <w:tabs>
                <w:tab w:val="left" w:pos="6237"/>
              </w:tabs>
              <w:rPr>
                <w:rFonts w:cs="Arial"/>
                <w:snapToGrid w:val="0"/>
                <w:spacing w:val="6"/>
              </w:rPr>
            </w:pPr>
            <w:r>
              <w:rPr>
                <w:rFonts w:cs="Arial"/>
                <w:snapToGrid w:val="0"/>
                <w:spacing w:val="6"/>
              </w:rPr>
              <w:t>Maandag 11 februari, 2019</w:t>
            </w:r>
          </w:p>
        </w:tc>
      </w:tr>
      <w:tr w:rsidR="0012615B" w:rsidRPr="002E5C6A" w14:paraId="31DB34F3" w14:textId="77777777" w:rsidTr="00EC158D">
        <w:tc>
          <w:tcPr>
            <w:tcW w:w="5302" w:type="dxa"/>
            <w:tcBorders>
              <w:top w:val="single" w:sz="4" w:space="0" w:color="auto"/>
              <w:left w:val="single" w:sz="4" w:space="0" w:color="auto"/>
              <w:bottom w:val="single" w:sz="4" w:space="0" w:color="auto"/>
              <w:right w:val="single" w:sz="4" w:space="0" w:color="auto"/>
            </w:tcBorders>
          </w:tcPr>
          <w:p w14:paraId="12BD580A" w14:textId="3048D091" w:rsidR="0012615B" w:rsidRPr="0030238E" w:rsidRDefault="0012615B" w:rsidP="0012615B">
            <w:pPr>
              <w:tabs>
                <w:tab w:val="left" w:pos="6237"/>
              </w:tabs>
              <w:suppressAutoHyphens/>
              <w:overflowPunct w:val="0"/>
              <w:autoSpaceDE w:val="0"/>
              <w:spacing w:line="270" w:lineRule="atLeast"/>
              <w:contextualSpacing/>
              <w:textAlignment w:val="baseline"/>
              <w:rPr>
                <w:rFonts w:eastAsia="Times New Roman"/>
                <w:bCs/>
                <w:snapToGrid w:val="0"/>
              </w:rPr>
            </w:pPr>
            <w:r>
              <w:rPr>
                <w:rFonts w:eastAsia="Times New Roman"/>
                <w:bCs/>
                <w:snapToGrid w:val="0"/>
              </w:rPr>
              <w:t>Individuele dialoogrondes</w:t>
            </w:r>
          </w:p>
        </w:tc>
        <w:tc>
          <w:tcPr>
            <w:tcW w:w="4407" w:type="dxa"/>
            <w:tcBorders>
              <w:top w:val="single" w:sz="4" w:space="0" w:color="auto"/>
              <w:left w:val="single" w:sz="4" w:space="0" w:color="auto"/>
              <w:bottom w:val="single" w:sz="4" w:space="0" w:color="auto"/>
              <w:right w:val="single" w:sz="4" w:space="0" w:color="auto"/>
            </w:tcBorders>
          </w:tcPr>
          <w:p w14:paraId="04E7209F" w14:textId="753945C3" w:rsidR="0012615B" w:rsidRPr="00984670" w:rsidRDefault="0012615B" w:rsidP="0012615B">
            <w:pPr>
              <w:tabs>
                <w:tab w:val="left" w:pos="6237"/>
              </w:tabs>
              <w:rPr>
                <w:rFonts w:cs="Arial"/>
                <w:snapToGrid w:val="0"/>
                <w:spacing w:val="6"/>
              </w:rPr>
            </w:pPr>
            <w:r>
              <w:rPr>
                <w:rFonts w:cs="Arial"/>
                <w:snapToGrid w:val="0"/>
                <w:spacing w:val="6"/>
              </w:rPr>
              <w:t>Maandag 11 – vrijdag 15 februari, 2019</w:t>
            </w:r>
          </w:p>
        </w:tc>
      </w:tr>
      <w:tr w:rsidR="0012615B" w:rsidRPr="002E5C6A" w14:paraId="392AB8AE" w14:textId="77777777" w:rsidTr="00EC158D">
        <w:tc>
          <w:tcPr>
            <w:tcW w:w="5302" w:type="dxa"/>
            <w:tcBorders>
              <w:top w:val="single" w:sz="4" w:space="0" w:color="auto"/>
              <w:left w:val="single" w:sz="4" w:space="0" w:color="auto"/>
              <w:bottom w:val="single" w:sz="4" w:space="0" w:color="auto"/>
              <w:right w:val="single" w:sz="4" w:space="0" w:color="auto"/>
            </w:tcBorders>
          </w:tcPr>
          <w:p w14:paraId="6832BBE2" w14:textId="77777777" w:rsidR="0012615B" w:rsidRPr="00984670" w:rsidRDefault="0012615B" w:rsidP="0012615B">
            <w:pPr>
              <w:tabs>
                <w:tab w:val="left" w:pos="6237"/>
              </w:tabs>
              <w:suppressAutoHyphens/>
              <w:overflowPunct w:val="0"/>
              <w:autoSpaceDE w:val="0"/>
              <w:spacing w:line="270" w:lineRule="atLeast"/>
              <w:contextualSpacing/>
              <w:textAlignment w:val="baseline"/>
              <w:rPr>
                <w:rFonts w:eastAsia="Times New Roman"/>
                <w:b/>
                <w:bCs/>
                <w:snapToGrid w:val="0"/>
              </w:rPr>
            </w:pPr>
          </w:p>
        </w:tc>
        <w:tc>
          <w:tcPr>
            <w:tcW w:w="4407" w:type="dxa"/>
            <w:tcBorders>
              <w:top w:val="single" w:sz="4" w:space="0" w:color="auto"/>
              <w:left w:val="single" w:sz="4" w:space="0" w:color="auto"/>
              <w:bottom w:val="single" w:sz="4" w:space="0" w:color="auto"/>
              <w:right w:val="single" w:sz="4" w:space="0" w:color="auto"/>
            </w:tcBorders>
          </w:tcPr>
          <w:p w14:paraId="7D5ECEA6" w14:textId="77777777" w:rsidR="0012615B" w:rsidRPr="00984670" w:rsidRDefault="0012615B" w:rsidP="0012615B">
            <w:pPr>
              <w:tabs>
                <w:tab w:val="left" w:pos="6237"/>
              </w:tabs>
              <w:rPr>
                <w:rFonts w:cs="Arial"/>
                <w:snapToGrid w:val="0"/>
                <w:spacing w:val="6"/>
              </w:rPr>
            </w:pPr>
          </w:p>
        </w:tc>
      </w:tr>
      <w:tr w:rsidR="0012615B" w:rsidRPr="002E5C6A" w14:paraId="00E682C1" w14:textId="77777777" w:rsidTr="00EC158D">
        <w:tc>
          <w:tcPr>
            <w:tcW w:w="5302" w:type="dxa"/>
            <w:tcBorders>
              <w:top w:val="single" w:sz="4" w:space="0" w:color="auto"/>
              <w:left w:val="single" w:sz="4" w:space="0" w:color="auto"/>
              <w:bottom w:val="single" w:sz="4" w:space="0" w:color="auto"/>
              <w:right w:val="single" w:sz="4" w:space="0" w:color="auto"/>
            </w:tcBorders>
          </w:tcPr>
          <w:p w14:paraId="3FF5E5E1" w14:textId="77777777" w:rsidR="0012615B" w:rsidRPr="00984670" w:rsidRDefault="0012615B" w:rsidP="0012615B">
            <w:pPr>
              <w:tabs>
                <w:tab w:val="left" w:pos="6237"/>
              </w:tabs>
              <w:suppressAutoHyphens/>
              <w:overflowPunct w:val="0"/>
              <w:autoSpaceDE w:val="0"/>
              <w:spacing w:line="270" w:lineRule="atLeast"/>
              <w:contextualSpacing/>
              <w:textAlignment w:val="baseline"/>
              <w:rPr>
                <w:snapToGrid w:val="0"/>
              </w:rPr>
            </w:pPr>
            <w:r w:rsidRPr="00984670">
              <w:rPr>
                <w:rFonts w:eastAsia="Times New Roman"/>
                <w:b/>
                <w:bCs/>
                <w:snapToGrid w:val="0"/>
              </w:rPr>
              <w:br w:type="page"/>
            </w:r>
            <w:r w:rsidRPr="00984670">
              <w:rPr>
                <w:b/>
                <w:bCs/>
                <w:snapToGrid w:val="0"/>
              </w:rPr>
              <w:t>Gunningsfase</w:t>
            </w:r>
          </w:p>
        </w:tc>
        <w:tc>
          <w:tcPr>
            <w:tcW w:w="4407" w:type="dxa"/>
            <w:tcBorders>
              <w:top w:val="single" w:sz="4" w:space="0" w:color="auto"/>
              <w:left w:val="single" w:sz="4" w:space="0" w:color="auto"/>
              <w:bottom w:val="single" w:sz="4" w:space="0" w:color="auto"/>
              <w:right w:val="single" w:sz="4" w:space="0" w:color="auto"/>
            </w:tcBorders>
          </w:tcPr>
          <w:p w14:paraId="5780BD2E" w14:textId="77777777" w:rsidR="0012615B" w:rsidRPr="00984670" w:rsidRDefault="0012615B" w:rsidP="0012615B">
            <w:pPr>
              <w:tabs>
                <w:tab w:val="left" w:pos="6237"/>
              </w:tabs>
              <w:rPr>
                <w:rFonts w:cs="Arial"/>
                <w:snapToGrid w:val="0"/>
                <w:spacing w:val="6"/>
              </w:rPr>
            </w:pPr>
          </w:p>
        </w:tc>
      </w:tr>
      <w:tr w:rsidR="0012615B" w:rsidRPr="002E5C6A" w14:paraId="7E002E75" w14:textId="77777777" w:rsidTr="00EC158D">
        <w:tc>
          <w:tcPr>
            <w:tcW w:w="5302" w:type="dxa"/>
            <w:tcBorders>
              <w:top w:val="single" w:sz="4" w:space="0" w:color="auto"/>
              <w:left w:val="single" w:sz="4" w:space="0" w:color="auto"/>
              <w:bottom w:val="single" w:sz="4" w:space="0" w:color="auto"/>
              <w:right w:val="single" w:sz="4" w:space="0" w:color="auto"/>
            </w:tcBorders>
          </w:tcPr>
          <w:p w14:paraId="2632CEF3" w14:textId="213FE0C1" w:rsidR="0012615B" w:rsidRPr="00984670" w:rsidRDefault="0012615B" w:rsidP="0012615B">
            <w:pPr>
              <w:tabs>
                <w:tab w:val="left" w:pos="6237"/>
              </w:tabs>
              <w:suppressAutoHyphens/>
              <w:overflowPunct w:val="0"/>
              <w:autoSpaceDE w:val="0"/>
              <w:spacing w:line="270" w:lineRule="atLeast"/>
              <w:contextualSpacing/>
              <w:textAlignment w:val="baseline"/>
              <w:rPr>
                <w:rFonts w:eastAsia="Times New Roman"/>
                <w:b/>
                <w:bCs/>
                <w:snapToGrid w:val="0"/>
              </w:rPr>
            </w:pPr>
            <w:r>
              <w:rPr>
                <w:snapToGrid w:val="0"/>
              </w:rPr>
              <w:t>Publicatie definitieve leidraad</w:t>
            </w:r>
          </w:p>
        </w:tc>
        <w:tc>
          <w:tcPr>
            <w:tcW w:w="4407" w:type="dxa"/>
            <w:tcBorders>
              <w:top w:val="single" w:sz="4" w:space="0" w:color="auto"/>
              <w:left w:val="single" w:sz="4" w:space="0" w:color="auto"/>
              <w:bottom w:val="single" w:sz="4" w:space="0" w:color="auto"/>
              <w:right w:val="single" w:sz="4" w:space="0" w:color="auto"/>
            </w:tcBorders>
          </w:tcPr>
          <w:p w14:paraId="063A19E6" w14:textId="2AD948B1" w:rsidR="0012615B" w:rsidRPr="00984670" w:rsidRDefault="0012615B" w:rsidP="0012615B">
            <w:pPr>
              <w:tabs>
                <w:tab w:val="left" w:pos="6237"/>
              </w:tabs>
              <w:rPr>
                <w:rFonts w:cs="Arial"/>
                <w:snapToGrid w:val="0"/>
                <w:spacing w:val="6"/>
              </w:rPr>
            </w:pPr>
            <w:r>
              <w:rPr>
                <w:rFonts w:cs="Arial"/>
                <w:snapToGrid w:val="0"/>
                <w:spacing w:val="6"/>
              </w:rPr>
              <w:t>Maandag 25 februari, 2019</w:t>
            </w:r>
          </w:p>
        </w:tc>
      </w:tr>
      <w:tr w:rsidR="0012615B" w:rsidRPr="002E5C6A" w14:paraId="5F66B424" w14:textId="77777777" w:rsidTr="00EC158D">
        <w:tc>
          <w:tcPr>
            <w:tcW w:w="5302" w:type="dxa"/>
            <w:tcBorders>
              <w:top w:val="single" w:sz="4" w:space="0" w:color="auto"/>
              <w:left w:val="single" w:sz="4" w:space="0" w:color="auto"/>
              <w:bottom w:val="single" w:sz="4" w:space="0" w:color="auto"/>
              <w:right w:val="single" w:sz="4" w:space="0" w:color="auto"/>
            </w:tcBorders>
          </w:tcPr>
          <w:p w14:paraId="680332E7" w14:textId="1150F920" w:rsidR="0012615B" w:rsidRPr="00984670" w:rsidRDefault="0012615B" w:rsidP="0012615B">
            <w:pPr>
              <w:tabs>
                <w:tab w:val="left" w:pos="6237"/>
              </w:tabs>
              <w:suppressAutoHyphens/>
              <w:overflowPunct w:val="0"/>
              <w:autoSpaceDE w:val="0"/>
              <w:spacing w:line="270" w:lineRule="atLeast"/>
              <w:contextualSpacing/>
              <w:textAlignment w:val="baseline"/>
              <w:rPr>
                <w:rFonts w:eastAsia="Times New Roman"/>
                <w:b/>
                <w:bCs/>
                <w:snapToGrid w:val="0"/>
              </w:rPr>
            </w:pPr>
            <w:r w:rsidRPr="00984670">
              <w:rPr>
                <w:snapToGrid w:val="0"/>
              </w:rPr>
              <w:t xml:space="preserve">Uiterste datum indienen verzoek </w:t>
            </w:r>
            <w:r>
              <w:rPr>
                <w:snapToGrid w:val="0"/>
              </w:rPr>
              <w:t>1</w:t>
            </w:r>
            <w:r w:rsidRPr="0030238E">
              <w:rPr>
                <w:snapToGrid w:val="0"/>
                <w:vertAlign w:val="superscript"/>
              </w:rPr>
              <w:t>e</w:t>
            </w:r>
            <w:r>
              <w:rPr>
                <w:snapToGrid w:val="0"/>
              </w:rPr>
              <w:t xml:space="preserve"> nota van </w:t>
            </w:r>
            <w:r w:rsidRPr="00984670">
              <w:rPr>
                <w:snapToGrid w:val="0"/>
              </w:rPr>
              <w:t xml:space="preserve">inlichtingen </w:t>
            </w:r>
          </w:p>
        </w:tc>
        <w:tc>
          <w:tcPr>
            <w:tcW w:w="4407" w:type="dxa"/>
            <w:tcBorders>
              <w:top w:val="single" w:sz="4" w:space="0" w:color="auto"/>
              <w:left w:val="single" w:sz="4" w:space="0" w:color="auto"/>
              <w:bottom w:val="single" w:sz="4" w:space="0" w:color="auto"/>
              <w:right w:val="single" w:sz="4" w:space="0" w:color="auto"/>
            </w:tcBorders>
          </w:tcPr>
          <w:p w14:paraId="5DC4BBD5" w14:textId="0475BB3B" w:rsidR="0012615B" w:rsidRPr="00984670" w:rsidRDefault="0012615B" w:rsidP="0012615B">
            <w:pPr>
              <w:tabs>
                <w:tab w:val="left" w:pos="6237"/>
              </w:tabs>
              <w:rPr>
                <w:rFonts w:cs="Arial"/>
                <w:snapToGrid w:val="0"/>
                <w:spacing w:val="6"/>
              </w:rPr>
            </w:pPr>
            <w:r>
              <w:rPr>
                <w:rFonts w:cs="Arial"/>
                <w:snapToGrid w:val="0"/>
                <w:spacing w:val="6"/>
              </w:rPr>
              <w:t>Woensdag 13 maart</w:t>
            </w:r>
            <w:r w:rsidRPr="00984670">
              <w:rPr>
                <w:rFonts w:cs="Arial"/>
                <w:snapToGrid w:val="0"/>
                <w:spacing w:val="6"/>
              </w:rPr>
              <w:t xml:space="preserve"> </w:t>
            </w:r>
            <w:r>
              <w:rPr>
                <w:rFonts w:cs="Arial"/>
                <w:snapToGrid w:val="0"/>
                <w:spacing w:val="6"/>
              </w:rPr>
              <w:t xml:space="preserve">2019, </w:t>
            </w:r>
            <w:r w:rsidRPr="00984670">
              <w:rPr>
                <w:rFonts w:cs="Arial"/>
                <w:snapToGrid w:val="0"/>
                <w:spacing w:val="6"/>
              </w:rPr>
              <w:t>17.00 uur</w:t>
            </w:r>
          </w:p>
        </w:tc>
      </w:tr>
      <w:tr w:rsidR="0012615B" w:rsidRPr="002E5C6A" w14:paraId="16D6307F" w14:textId="77777777" w:rsidTr="00EC158D">
        <w:tc>
          <w:tcPr>
            <w:tcW w:w="5302" w:type="dxa"/>
            <w:tcBorders>
              <w:top w:val="single" w:sz="4" w:space="0" w:color="auto"/>
              <w:left w:val="single" w:sz="4" w:space="0" w:color="auto"/>
              <w:bottom w:val="single" w:sz="4" w:space="0" w:color="auto"/>
              <w:right w:val="single" w:sz="4" w:space="0" w:color="auto"/>
            </w:tcBorders>
          </w:tcPr>
          <w:p w14:paraId="0219BA26" w14:textId="48C714A3" w:rsidR="0012615B" w:rsidRPr="00984670" w:rsidRDefault="0012615B" w:rsidP="0012615B">
            <w:pPr>
              <w:tabs>
                <w:tab w:val="left" w:pos="6237"/>
              </w:tabs>
              <w:suppressAutoHyphens/>
              <w:overflowPunct w:val="0"/>
              <w:autoSpaceDE w:val="0"/>
              <w:spacing w:line="270" w:lineRule="atLeast"/>
              <w:contextualSpacing/>
              <w:textAlignment w:val="baseline"/>
              <w:rPr>
                <w:rFonts w:eastAsia="Times New Roman"/>
                <w:b/>
                <w:bCs/>
                <w:snapToGrid w:val="0"/>
              </w:rPr>
            </w:pPr>
            <w:r w:rsidRPr="00984670">
              <w:rPr>
                <w:snapToGrid w:val="0"/>
              </w:rPr>
              <w:t xml:space="preserve">Publicatie </w:t>
            </w:r>
            <w:r>
              <w:rPr>
                <w:snapToGrid w:val="0"/>
              </w:rPr>
              <w:t>1</w:t>
            </w:r>
            <w:r w:rsidRPr="0030238E">
              <w:rPr>
                <w:snapToGrid w:val="0"/>
                <w:vertAlign w:val="superscript"/>
              </w:rPr>
              <w:t>e</w:t>
            </w:r>
            <w:r>
              <w:rPr>
                <w:snapToGrid w:val="0"/>
              </w:rPr>
              <w:t xml:space="preserve"> </w:t>
            </w:r>
            <w:r w:rsidRPr="00984670">
              <w:rPr>
                <w:snapToGrid w:val="0"/>
              </w:rPr>
              <w:t xml:space="preserve"> nota van inlichtingen inschrijvingsfase</w:t>
            </w:r>
          </w:p>
        </w:tc>
        <w:tc>
          <w:tcPr>
            <w:tcW w:w="4407" w:type="dxa"/>
            <w:tcBorders>
              <w:top w:val="single" w:sz="4" w:space="0" w:color="auto"/>
              <w:left w:val="single" w:sz="4" w:space="0" w:color="auto"/>
              <w:bottom w:val="single" w:sz="4" w:space="0" w:color="auto"/>
              <w:right w:val="single" w:sz="4" w:space="0" w:color="auto"/>
            </w:tcBorders>
          </w:tcPr>
          <w:p w14:paraId="3006FAF4" w14:textId="6F2E2AAB" w:rsidR="0012615B" w:rsidRPr="00984670" w:rsidRDefault="0012615B" w:rsidP="0012615B">
            <w:pPr>
              <w:tabs>
                <w:tab w:val="left" w:pos="6237"/>
              </w:tabs>
              <w:rPr>
                <w:rFonts w:cs="Arial"/>
                <w:snapToGrid w:val="0"/>
                <w:spacing w:val="6"/>
              </w:rPr>
            </w:pPr>
            <w:r>
              <w:rPr>
                <w:rFonts w:cs="Arial"/>
                <w:snapToGrid w:val="0"/>
                <w:spacing w:val="6"/>
              </w:rPr>
              <w:t xml:space="preserve">Donderdag 21 maart, </w:t>
            </w:r>
            <w:r w:rsidRPr="00984670">
              <w:rPr>
                <w:rFonts w:cs="Arial"/>
                <w:snapToGrid w:val="0"/>
                <w:spacing w:val="6"/>
              </w:rPr>
              <w:t>17.00 uur</w:t>
            </w:r>
          </w:p>
        </w:tc>
      </w:tr>
      <w:tr w:rsidR="0012615B" w:rsidRPr="002E5C6A" w14:paraId="3AD3F5D9" w14:textId="77777777" w:rsidTr="00EC158D">
        <w:tc>
          <w:tcPr>
            <w:tcW w:w="5302" w:type="dxa"/>
            <w:tcBorders>
              <w:top w:val="single" w:sz="4" w:space="0" w:color="auto"/>
              <w:left w:val="single" w:sz="4" w:space="0" w:color="auto"/>
              <w:bottom w:val="single" w:sz="4" w:space="0" w:color="auto"/>
              <w:right w:val="single" w:sz="4" w:space="0" w:color="auto"/>
            </w:tcBorders>
          </w:tcPr>
          <w:p w14:paraId="3EBA160F" w14:textId="1A3BBCBB" w:rsidR="0012615B" w:rsidRPr="00984670" w:rsidRDefault="0012615B" w:rsidP="0012615B">
            <w:pPr>
              <w:tabs>
                <w:tab w:val="left" w:pos="6237"/>
              </w:tabs>
              <w:suppressAutoHyphens/>
              <w:overflowPunct w:val="0"/>
              <w:autoSpaceDE w:val="0"/>
              <w:spacing w:line="270" w:lineRule="atLeast"/>
              <w:contextualSpacing/>
              <w:textAlignment w:val="baseline"/>
              <w:rPr>
                <w:snapToGrid w:val="0"/>
              </w:rPr>
            </w:pPr>
            <w:r>
              <w:rPr>
                <w:snapToGrid w:val="0"/>
              </w:rPr>
              <w:lastRenderedPageBreak/>
              <w:t>Uiterste datum indienen verzoek 2</w:t>
            </w:r>
            <w:r w:rsidRPr="0030238E">
              <w:rPr>
                <w:snapToGrid w:val="0"/>
                <w:vertAlign w:val="superscript"/>
              </w:rPr>
              <w:t>e</w:t>
            </w:r>
            <w:r>
              <w:rPr>
                <w:snapToGrid w:val="0"/>
              </w:rPr>
              <w:t xml:space="preserve"> nota van inlichtingen </w:t>
            </w:r>
          </w:p>
        </w:tc>
        <w:tc>
          <w:tcPr>
            <w:tcW w:w="4407" w:type="dxa"/>
            <w:tcBorders>
              <w:top w:val="single" w:sz="4" w:space="0" w:color="auto"/>
              <w:left w:val="single" w:sz="4" w:space="0" w:color="auto"/>
              <w:bottom w:val="single" w:sz="4" w:space="0" w:color="auto"/>
              <w:right w:val="single" w:sz="4" w:space="0" w:color="auto"/>
            </w:tcBorders>
          </w:tcPr>
          <w:p w14:paraId="03ED1F3C" w14:textId="37469A1A" w:rsidR="0012615B" w:rsidRDefault="0012615B" w:rsidP="0012615B">
            <w:pPr>
              <w:tabs>
                <w:tab w:val="left" w:pos="6237"/>
              </w:tabs>
              <w:rPr>
                <w:rFonts w:cs="Arial"/>
                <w:snapToGrid w:val="0"/>
                <w:spacing w:val="6"/>
              </w:rPr>
            </w:pPr>
            <w:r>
              <w:rPr>
                <w:rFonts w:cs="Arial"/>
                <w:snapToGrid w:val="0"/>
                <w:spacing w:val="6"/>
              </w:rPr>
              <w:t>Woensdag 3 april 2019, 17.00 uur</w:t>
            </w:r>
          </w:p>
        </w:tc>
      </w:tr>
      <w:tr w:rsidR="0012615B" w:rsidRPr="002E5C6A" w14:paraId="1FAF2D53" w14:textId="77777777" w:rsidTr="00EC158D">
        <w:tc>
          <w:tcPr>
            <w:tcW w:w="5302" w:type="dxa"/>
            <w:tcBorders>
              <w:top w:val="single" w:sz="4" w:space="0" w:color="auto"/>
              <w:left w:val="single" w:sz="4" w:space="0" w:color="auto"/>
              <w:bottom w:val="single" w:sz="4" w:space="0" w:color="auto"/>
              <w:right w:val="single" w:sz="4" w:space="0" w:color="auto"/>
            </w:tcBorders>
          </w:tcPr>
          <w:p w14:paraId="4434AA01" w14:textId="62C73044" w:rsidR="0012615B" w:rsidRPr="00984670" w:rsidRDefault="0012615B" w:rsidP="0012615B">
            <w:pPr>
              <w:tabs>
                <w:tab w:val="left" w:pos="6237"/>
              </w:tabs>
              <w:suppressAutoHyphens/>
              <w:overflowPunct w:val="0"/>
              <w:autoSpaceDE w:val="0"/>
              <w:spacing w:line="270" w:lineRule="atLeast"/>
              <w:contextualSpacing/>
              <w:textAlignment w:val="baseline"/>
              <w:rPr>
                <w:snapToGrid w:val="0"/>
              </w:rPr>
            </w:pPr>
            <w:r>
              <w:rPr>
                <w:snapToGrid w:val="0"/>
              </w:rPr>
              <w:t>Publicatie 2</w:t>
            </w:r>
            <w:r w:rsidRPr="0099368E">
              <w:rPr>
                <w:snapToGrid w:val="0"/>
                <w:vertAlign w:val="superscript"/>
              </w:rPr>
              <w:t>e</w:t>
            </w:r>
            <w:r>
              <w:rPr>
                <w:snapToGrid w:val="0"/>
              </w:rPr>
              <w:t xml:space="preserve"> nota van inlichtingen inschrijvingsfase</w:t>
            </w:r>
          </w:p>
        </w:tc>
        <w:tc>
          <w:tcPr>
            <w:tcW w:w="4407" w:type="dxa"/>
            <w:tcBorders>
              <w:top w:val="single" w:sz="4" w:space="0" w:color="auto"/>
              <w:left w:val="single" w:sz="4" w:space="0" w:color="auto"/>
              <w:bottom w:val="single" w:sz="4" w:space="0" w:color="auto"/>
              <w:right w:val="single" w:sz="4" w:space="0" w:color="auto"/>
            </w:tcBorders>
          </w:tcPr>
          <w:p w14:paraId="336AB504" w14:textId="0B703472" w:rsidR="0012615B" w:rsidRDefault="0012615B" w:rsidP="0012615B">
            <w:pPr>
              <w:tabs>
                <w:tab w:val="left" w:pos="6237"/>
              </w:tabs>
              <w:rPr>
                <w:rFonts w:cs="Arial"/>
                <w:snapToGrid w:val="0"/>
                <w:spacing w:val="6"/>
              </w:rPr>
            </w:pPr>
            <w:r>
              <w:rPr>
                <w:rFonts w:cs="Arial"/>
                <w:snapToGrid w:val="0"/>
                <w:spacing w:val="6"/>
              </w:rPr>
              <w:t>Donderdag 11 april 2019, 17.00 uur</w:t>
            </w:r>
          </w:p>
        </w:tc>
      </w:tr>
      <w:tr w:rsidR="0012615B" w:rsidRPr="002E5C6A" w14:paraId="73BC5DFE" w14:textId="77777777" w:rsidTr="00EC158D">
        <w:tc>
          <w:tcPr>
            <w:tcW w:w="5302" w:type="dxa"/>
            <w:tcBorders>
              <w:top w:val="single" w:sz="4" w:space="0" w:color="auto"/>
              <w:left w:val="single" w:sz="4" w:space="0" w:color="auto"/>
              <w:bottom w:val="single" w:sz="4" w:space="0" w:color="auto"/>
              <w:right w:val="single" w:sz="4" w:space="0" w:color="auto"/>
            </w:tcBorders>
          </w:tcPr>
          <w:p w14:paraId="320F380D" w14:textId="77777777" w:rsidR="0012615B" w:rsidRPr="00984670" w:rsidRDefault="0012615B" w:rsidP="0012615B">
            <w:pPr>
              <w:tabs>
                <w:tab w:val="left" w:pos="6237"/>
              </w:tabs>
              <w:suppressAutoHyphens/>
              <w:overflowPunct w:val="0"/>
              <w:autoSpaceDE w:val="0"/>
              <w:spacing w:line="270" w:lineRule="atLeast"/>
              <w:contextualSpacing/>
              <w:textAlignment w:val="baseline"/>
              <w:rPr>
                <w:rFonts w:eastAsia="Times New Roman"/>
                <w:b/>
                <w:bCs/>
                <w:snapToGrid w:val="0"/>
              </w:rPr>
            </w:pPr>
            <w:r w:rsidRPr="00984670">
              <w:rPr>
                <w:snapToGrid w:val="0"/>
              </w:rPr>
              <w:t>Termijn tot indienen inschrijving</w:t>
            </w:r>
          </w:p>
        </w:tc>
        <w:tc>
          <w:tcPr>
            <w:tcW w:w="4407" w:type="dxa"/>
            <w:tcBorders>
              <w:top w:val="single" w:sz="4" w:space="0" w:color="auto"/>
              <w:left w:val="single" w:sz="4" w:space="0" w:color="auto"/>
              <w:bottom w:val="single" w:sz="4" w:space="0" w:color="auto"/>
              <w:right w:val="single" w:sz="4" w:space="0" w:color="auto"/>
            </w:tcBorders>
          </w:tcPr>
          <w:p w14:paraId="0CE6223E" w14:textId="11F97581" w:rsidR="0012615B" w:rsidRPr="00984670" w:rsidRDefault="0012615B" w:rsidP="0012615B">
            <w:pPr>
              <w:tabs>
                <w:tab w:val="left" w:pos="6237"/>
              </w:tabs>
              <w:rPr>
                <w:rFonts w:cs="Arial"/>
                <w:snapToGrid w:val="0"/>
                <w:spacing w:val="6"/>
              </w:rPr>
            </w:pPr>
            <w:r>
              <w:rPr>
                <w:rFonts w:cs="Arial"/>
                <w:snapToGrid w:val="0"/>
                <w:spacing w:val="6"/>
              </w:rPr>
              <w:t>Vrijdag 26 april</w:t>
            </w:r>
            <w:r w:rsidRPr="00984670">
              <w:rPr>
                <w:rFonts w:cs="Arial"/>
                <w:snapToGrid w:val="0"/>
                <w:spacing w:val="6"/>
              </w:rPr>
              <w:t xml:space="preserve">, </w:t>
            </w:r>
            <w:r>
              <w:rPr>
                <w:rFonts w:cs="Arial"/>
                <w:snapToGrid w:val="0"/>
                <w:spacing w:val="6"/>
              </w:rPr>
              <w:t xml:space="preserve">2019, </w:t>
            </w:r>
            <w:r w:rsidRPr="00984670">
              <w:rPr>
                <w:rFonts w:cs="Arial"/>
                <w:snapToGrid w:val="0"/>
                <w:spacing w:val="6"/>
              </w:rPr>
              <w:t>17.00 uur</w:t>
            </w:r>
          </w:p>
        </w:tc>
      </w:tr>
      <w:tr w:rsidR="0012615B" w:rsidRPr="002E5C6A" w14:paraId="728A4720" w14:textId="77777777" w:rsidTr="00EC158D">
        <w:tc>
          <w:tcPr>
            <w:tcW w:w="5302" w:type="dxa"/>
            <w:tcBorders>
              <w:top w:val="single" w:sz="4" w:space="0" w:color="auto"/>
              <w:left w:val="single" w:sz="4" w:space="0" w:color="auto"/>
              <w:bottom w:val="single" w:sz="4" w:space="0" w:color="auto"/>
              <w:right w:val="single" w:sz="4" w:space="0" w:color="auto"/>
            </w:tcBorders>
          </w:tcPr>
          <w:p w14:paraId="1D5DAACC" w14:textId="77777777" w:rsidR="0012615B" w:rsidRDefault="0012615B" w:rsidP="0012615B">
            <w:pPr>
              <w:tabs>
                <w:tab w:val="left" w:pos="6237"/>
              </w:tabs>
              <w:suppressAutoHyphens/>
              <w:overflowPunct w:val="0"/>
              <w:autoSpaceDE w:val="0"/>
              <w:spacing w:line="270" w:lineRule="atLeast"/>
              <w:contextualSpacing/>
              <w:textAlignment w:val="baseline"/>
              <w:rPr>
                <w:snapToGrid w:val="0"/>
              </w:rPr>
            </w:pPr>
            <w:r>
              <w:rPr>
                <w:snapToGrid w:val="0"/>
              </w:rPr>
              <w:t>Delen voorlopig Gunningsbesluit</w:t>
            </w:r>
          </w:p>
        </w:tc>
        <w:tc>
          <w:tcPr>
            <w:tcW w:w="4407" w:type="dxa"/>
            <w:tcBorders>
              <w:top w:val="single" w:sz="4" w:space="0" w:color="auto"/>
              <w:left w:val="single" w:sz="4" w:space="0" w:color="auto"/>
              <w:bottom w:val="single" w:sz="4" w:space="0" w:color="auto"/>
              <w:right w:val="single" w:sz="4" w:space="0" w:color="auto"/>
            </w:tcBorders>
          </w:tcPr>
          <w:p w14:paraId="2D6E10E1" w14:textId="1C232EB8" w:rsidR="0012615B" w:rsidRDefault="0012615B" w:rsidP="0012615B">
            <w:pPr>
              <w:tabs>
                <w:tab w:val="left" w:pos="6237"/>
              </w:tabs>
              <w:rPr>
                <w:rFonts w:cs="Arial"/>
                <w:snapToGrid w:val="0"/>
                <w:spacing w:val="6"/>
              </w:rPr>
            </w:pPr>
            <w:r>
              <w:rPr>
                <w:rFonts w:cs="Arial"/>
                <w:snapToGrid w:val="0"/>
                <w:spacing w:val="6"/>
              </w:rPr>
              <w:t>Woensdag 15 mei, 2019</w:t>
            </w:r>
          </w:p>
        </w:tc>
      </w:tr>
      <w:tr w:rsidR="0012615B" w:rsidRPr="002E5C6A" w14:paraId="7FE10BC8" w14:textId="77777777" w:rsidTr="00EC158D">
        <w:tc>
          <w:tcPr>
            <w:tcW w:w="5302" w:type="dxa"/>
            <w:tcBorders>
              <w:top w:val="single" w:sz="4" w:space="0" w:color="auto"/>
              <w:left w:val="single" w:sz="4" w:space="0" w:color="auto"/>
              <w:bottom w:val="single" w:sz="4" w:space="0" w:color="auto"/>
              <w:right w:val="single" w:sz="4" w:space="0" w:color="auto"/>
            </w:tcBorders>
          </w:tcPr>
          <w:p w14:paraId="3DD78A17" w14:textId="77777777" w:rsidR="0012615B" w:rsidRDefault="0012615B" w:rsidP="0012615B">
            <w:pPr>
              <w:tabs>
                <w:tab w:val="left" w:pos="6237"/>
              </w:tabs>
              <w:suppressAutoHyphens/>
              <w:overflowPunct w:val="0"/>
              <w:autoSpaceDE w:val="0"/>
              <w:spacing w:line="270" w:lineRule="atLeast"/>
              <w:contextualSpacing/>
              <w:textAlignment w:val="baseline"/>
              <w:rPr>
                <w:snapToGrid w:val="0"/>
              </w:rPr>
            </w:pPr>
            <w:r w:rsidRPr="00984670">
              <w:t>Einde bezwaartermijn selectiebeslissing</w:t>
            </w:r>
          </w:p>
        </w:tc>
        <w:tc>
          <w:tcPr>
            <w:tcW w:w="4407" w:type="dxa"/>
            <w:tcBorders>
              <w:top w:val="single" w:sz="4" w:space="0" w:color="auto"/>
              <w:left w:val="single" w:sz="4" w:space="0" w:color="auto"/>
              <w:bottom w:val="single" w:sz="4" w:space="0" w:color="auto"/>
              <w:right w:val="single" w:sz="4" w:space="0" w:color="auto"/>
            </w:tcBorders>
          </w:tcPr>
          <w:p w14:paraId="10D96AC0" w14:textId="1BB59422" w:rsidR="0012615B" w:rsidRDefault="0012615B" w:rsidP="0012615B">
            <w:pPr>
              <w:tabs>
                <w:tab w:val="left" w:pos="6237"/>
              </w:tabs>
              <w:rPr>
                <w:rFonts w:cs="Arial"/>
                <w:snapToGrid w:val="0"/>
                <w:spacing w:val="6"/>
              </w:rPr>
            </w:pPr>
            <w:r>
              <w:rPr>
                <w:rFonts w:cs="Arial"/>
                <w:snapToGrid w:val="0"/>
                <w:spacing w:val="6"/>
              </w:rPr>
              <w:t>Woensdag 5 juni</w:t>
            </w:r>
          </w:p>
        </w:tc>
      </w:tr>
    </w:tbl>
    <w:p w14:paraId="7E4A53FD" w14:textId="77777777" w:rsidR="00221512" w:rsidRDefault="00AD6C35" w:rsidP="00A10FD8">
      <w:pPr>
        <w:pStyle w:val="Kop2"/>
        <w:ind w:left="454" w:hanging="454"/>
      </w:pPr>
      <w:bookmarkStart w:id="31" w:name="_Toc530735476"/>
      <w:bookmarkEnd w:id="29"/>
      <w:bookmarkEnd w:id="30"/>
      <w:r>
        <w:t>Nadere i</w:t>
      </w:r>
      <w:r w:rsidR="00221512">
        <w:t>nlichtingen</w:t>
      </w:r>
      <w:r>
        <w:t xml:space="preserve"> ten behoeve van de </w:t>
      </w:r>
      <w:r w:rsidR="00B540C2">
        <w:t>selectie</w:t>
      </w:r>
      <w:bookmarkEnd w:id="31"/>
    </w:p>
    <w:p w14:paraId="04851EC1" w14:textId="280E5BAF" w:rsidR="00A10FD8" w:rsidRDefault="00CC6B86" w:rsidP="00A10FD8">
      <w:r>
        <w:t>Gegadigde</w:t>
      </w:r>
      <w:r w:rsidR="00A10FD8">
        <w:t>n hebben de mogelijkheid tot het verkrijgen van</w:t>
      </w:r>
      <w:r w:rsidR="00AD6C35">
        <w:t xml:space="preserve"> nadere</w:t>
      </w:r>
      <w:r w:rsidR="00A10FD8">
        <w:t xml:space="preserve"> inlichtingen </w:t>
      </w:r>
      <w:r w:rsidR="00AD6C35">
        <w:t>over de aankondiging en de voor de aanmelding relevante stukken</w:t>
      </w:r>
      <w:r w:rsidR="00A10FD8">
        <w:t xml:space="preserve">. Verzoeken tot </w:t>
      </w:r>
      <w:r w:rsidR="00A93F67">
        <w:t xml:space="preserve">inlichtingen kunnen </w:t>
      </w:r>
      <w:r w:rsidR="00A93F67" w:rsidRPr="00823ED6">
        <w:t>uitsluitend</w:t>
      </w:r>
      <w:r w:rsidR="00A10FD8" w:rsidRPr="00823ED6">
        <w:t xml:space="preserve"> tot de datum zoals vermeld in paragraaf 3.</w:t>
      </w:r>
      <w:r w:rsidR="0069799C">
        <w:t>3</w:t>
      </w:r>
      <w:r w:rsidR="00A10FD8" w:rsidRPr="00823ED6">
        <w:t xml:space="preserve"> </w:t>
      </w:r>
      <w:r w:rsidR="004950B5" w:rsidRPr="00823ED6">
        <w:t>via de daarvoor bedoelde module in</w:t>
      </w:r>
      <w:r w:rsidR="00A10FD8" w:rsidRPr="00823ED6">
        <w:t xml:space="preserve"> </w:t>
      </w:r>
      <w:r w:rsidR="007D0296" w:rsidRPr="00823ED6">
        <w:t xml:space="preserve">TenderNed </w:t>
      </w:r>
      <w:r w:rsidR="00A10FD8" w:rsidRPr="00823ED6">
        <w:t>worden ingediend.</w:t>
      </w:r>
      <w:r w:rsidR="00A10FD8" w:rsidRPr="00AF7E5F">
        <w:t xml:space="preserve"> </w:t>
      </w:r>
    </w:p>
    <w:p w14:paraId="01F97FC0" w14:textId="77777777" w:rsidR="00A10FD8" w:rsidRDefault="00A10FD8" w:rsidP="00A10FD8"/>
    <w:p w14:paraId="5BA68D9D" w14:textId="77777777" w:rsidR="00A10FD8" w:rsidRDefault="00A10FD8" w:rsidP="00A10FD8">
      <w:r>
        <w:t xml:space="preserve">De verzoeken zullen geanonimiseerd worden beantwoord </w:t>
      </w:r>
      <w:r w:rsidR="00AD6C35">
        <w:t xml:space="preserve">in één of meerdere </w:t>
      </w:r>
      <w:r w:rsidR="00AD6C35" w:rsidRPr="00C920E4">
        <w:rPr>
          <w:snapToGrid w:val="0"/>
        </w:rPr>
        <w:t>nota</w:t>
      </w:r>
      <w:r w:rsidR="00AD6C35">
        <w:rPr>
          <w:snapToGrid w:val="0"/>
        </w:rPr>
        <w:t>(‘s)</w:t>
      </w:r>
      <w:r w:rsidR="00AD6C35" w:rsidRPr="00C920E4">
        <w:rPr>
          <w:snapToGrid w:val="0"/>
        </w:rPr>
        <w:t xml:space="preserve"> van inlichtingen </w:t>
      </w:r>
      <w:r w:rsidR="00B540C2">
        <w:rPr>
          <w:snapToGrid w:val="0"/>
        </w:rPr>
        <w:t>selectie</w:t>
      </w:r>
      <w:r w:rsidR="00AD6C35" w:rsidRPr="00C920E4">
        <w:rPr>
          <w:snapToGrid w:val="0"/>
        </w:rPr>
        <w:t>fase</w:t>
      </w:r>
      <w:r>
        <w:t xml:space="preserve">. </w:t>
      </w:r>
    </w:p>
    <w:p w14:paraId="1F93A7F7" w14:textId="77777777" w:rsidR="00E760E2" w:rsidRDefault="00E760E2" w:rsidP="00823ED6">
      <w:pPr>
        <w:pStyle w:val="Kop2"/>
        <w:ind w:left="454" w:hanging="454"/>
      </w:pPr>
      <w:bookmarkStart w:id="32" w:name="_Toc530735477"/>
      <w:r>
        <w:t>Belangenverstrengeling</w:t>
      </w:r>
      <w:bookmarkEnd w:id="32"/>
    </w:p>
    <w:p w14:paraId="75554929" w14:textId="77777777" w:rsidR="008410A8" w:rsidRDefault="008410A8" w:rsidP="008410A8">
      <w:r>
        <w:t>De Opdrachtgever kan een Gegadigde van (verdere) deelname aan de Aanbestedingsprocedure uitsluiten wanneer deze aan de zijde van de Opdrachtgever betrokken is, of is geweest, bij de voorbereiding van de Aanbesteding, dan wel die Gegadigde zich in verband met de Aanbesteding bedient van ondernemingen, adviseurs, medewerkers en andere (rechts)personen die aldus betrokken zijn of zijn geweest. Datzelfde geldt wanneer (rechts)personen uit de groep van Gegadigde een dergelijke betrokkenheid hebben of hadden.</w:t>
      </w:r>
    </w:p>
    <w:p w14:paraId="63E4A9CC" w14:textId="77777777" w:rsidR="008410A8" w:rsidRDefault="008410A8" w:rsidP="008410A8"/>
    <w:p w14:paraId="5652D358" w14:textId="77777777" w:rsidR="008410A8" w:rsidRDefault="008410A8" w:rsidP="008410A8">
      <w:r>
        <w:t>De Opdrachtgever zal een Gegadigde niet uitsluiten als die Gegadigde aantoont dat onder de omstandigheden van het concrete geval de mededinging door bedoelde betrokkenheid niet is of wordt belemmerd.</w:t>
      </w:r>
    </w:p>
    <w:p w14:paraId="49606631" w14:textId="77777777" w:rsidR="00381833" w:rsidRDefault="00381833" w:rsidP="00381833">
      <w:pPr>
        <w:pStyle w:val="Kop2"/>
        <w:ind w:left="454" w:hanging="454"/>
      </w:pPr>
      <w:bookmarkStart w:id="33" w:name="_Toc530735478"/>
      <w:r>
        <w:t>Mededingings</w:t>
      </w:r>
      <w:r w:rsidR="009670DB">
        <w:t>wet</w:t>
      </w:r>
      <w:bookmarkEnd w:id="33"/>
    </w:p>
    <w:p w14:paraId="123D5213" w14:textId="77777777" w:rsidR="00381833" w:rsidRDefault="00381833" w:rsidP="00381833">
      <w:r>
        <w:t xml:space="preserve">De </w:t>
      </w:r>
      <w:r w:rsidR="000E41BD">
        <w:t>Opdrachtgever</w:t>
      </w:r>
      <w:r>
        <w:t xml:space="preserve"> maakt de </w:t>
      </w:r>
      <w:r w:rsidR="00CC6B86">
        <w:t>Gegadigde</w:t>
      </w:r>
      <w:r>
        <w:t>n er</w:t>
      </w:r>
      <w:r w:rsidR="009670DB">
        <w:t xml:space="preserve"> wellicht</w:t>
      </w:r>
      <w:r>
        <w:t xml:space="preserve"> ten overvloede op attent dat het verboden is overeenkomsten aan te gaan die ertoe strekken of ten gevolge hebben dat de mededinging op de Nederlandse markt of een deel daarvan wordt verhinderd, beperkt of vervalst.</w:t>
      </w:r>
    </w:p>
    <w:p w14:paraId="5582686F" w14:textId="77777777" w:rsidR="00381833" w:rsidRDefault="00381833" w:rsidP="00381833"/>
    <w:p w14:paraId="06ED59BF" w14:textId="77777777" w:rsidR="00381833" w:rsidRDefault="00381833" w:rsidP="00E760E2">
      <w:r>
        <w:t xml:space="preserve">De </w:t>
      </w:r>
      <w:r w:rsidR="000E41BD">
        <w:t>Opdrachtgever</w:t>
      </w:r>
      <w:r>
        <w:t xml:space="preserve"> behoudt zich het recht voor om </w:t>
      </w:r>
      <w:r w:rsidR="00CC6B86">
        <w:t>Gegadigde</w:t>
      </w:r>
      <w:r>
        <w:t xml:space="preserve">n, waarvan de </w:t>
      </w:r>
      <w:r w:rsidR="000E41BD">
        <w:t>Opdrachtgever</w:t>
      </w:r>
      <w:r>
        <w:t xml:space="preserve"> vermoedt dat zij ten behoeve van het </w:t>
      </w:r>
      <w:r w:rsidR="009670DB">
        <w:t>werk</w:t>
      </w:r>
      <w:r>
        <w:t xml:space="preserve"> een combinatieovereenkomst in strijd met de Mededingingswet en/of andere mededingingsregelgeving zijn aangegaan, een melding te doen bij de Autoriteit Consument en Markt (ACM) en/of deze </w:t>
      </w:r>
      <w:r w:rsidR="00CC6B86">
        <w:t>Gegadigde</w:t>
      </w:r>
      <w:r>
        <w:t>n uit te sluiten van verdere deelname aan de</w:t>
      </w:r>
      <w:r w:rsidR="00EA48FE">
        <w:t>ze</w:t>
      </w:r>
      <w:r>
        <w:t xml:space="preserve"> </w:t>
      </w:r>
      <w:r w:rsidR="007D0296">
        <w:t>Aanbestedings</w:t>
      </w:r>
      <w:r>
        <w:t>procedure.</w:t>
      </w:r>
    </w:p>
    <w:p w14:paraId="5A98ABAF" w14:textId="77777777" w:rsidR="00BB61D1" w:rsidRDefault="00C20588" w:rsidP="00BB61D1">
      <w:pPr>
        <w:pStyle w:val="Kop2"/>
        <w:ind w:left="454" w:hanging="454"/>
      </w:pPr>
      <w:bookmarkStart w:id="34" w:name="_Toc530735479"/>
      <w:r>
        <w:lastRenderedPageBreak/>
        <w:t xml:space="preserve">Tegemoetkoming kosten </w:t>
      </w:r>
      <w:r w:rsidR="005B1BFD">
        <w:t>aanmelding</w:t>
      </w:r>
      <w:bookmarkEnd w:id="34"/>
    </w:p>
    <w:p w14:paraId="2DFF345D" w14:textId="77777777" w:rsidR="00BB61D1" w:rsidRDefault="00BB61D1" w:rsidP="00DE6BAE">
      <w:r w:rsidRPr="00D170A2">
        <w:t xml:space="preserve">De </w:t>
      </w:r>
      <w:r w:rsidR="000E41BD">
        <w:t>Opdrachtgever</w:t>
      </w:r>
      <w:r w:rsidRPr="00D170A2">
        <w:t xml:space="preserve"> </w:t>
      </w:r>
      <w:r w:rsidR="00ED1DF9">
        <w:t xml:space="preserve">heeft ervoor gekozen om geen kostenvergoeding beschikbaar te stellen voor de </w:t>
      </w:r>
      <w:r w:rsidR="00CC6B86">
        <w:t>Gegadigde</w:t>
      </w:r>
      <w:r w:rsidR="00ED1DF9">
        <w:t xml:space="preserve">n </w:t>
      </w:r>
      <w:r w:rsidRPr="00D170A2">
        <w:t>in verband met de aanmelding</w:t>
      </w:r>
      <w:r w:rsidR="00421381">
        <w:t>sfase</w:t>
      </w:r>
      <w:r w:rsidRPr="00D170A2">
        <w:t>.</w:t>
      </w:r>
      <w:r w:rsidR="00ED1DF9">
        <w:t xml:space="preserve"> Om de (transactie)kosten te beperken worden de werkzaamheden in verband met de aanmeldingsfase beperkt gehouden. </w:t>
      </w:r>
    </w:p>
    <w:p w14:paraId="32889AD1" w14:textId="77777777" w:rsidR="0045239C" w:rsidRDefault="0045239C" w:rsidP="00DE6BAE"/>
    <w:p w14:paraId="3DA82542" w14:textId="5E533E58" w:rsidR="0045239C" w:rsidRDefault="0045239C" w:rsidP="00DE6BAE">
      <w:r>
        <w:t xml:space="preserve">Wel zal er voor de ontwerpwerkzaamheden in de Gunningsfase (i.v.m. </w:t>
      </w:r>
      <w:r w:rsidR="00D81DD5">
        <w:t xml:space="preserve">een schetsontwerp voor een representatief project) </w:t>
      </w:r>
      <w:r>
        <w:t xml:space="preserve">een kostenvergoeding worden verstrekt aan de Geselecteerde Gegadigden die </w:t>
      </w:r>
      <w:r w:rsidR="00D81DD5">
        <w:t>de overeenkomst niet wordt gegund.</w:t>
      </w:r>
      <w:r w:rsidR="0074422D">
        <w:t xml:space="preserve"> Deze tegemoetkoming bedraagt EUR 5.000 (bruto) per Geselecteerde Gegadigde.</w:t>
      </w:r>
    </w:p>
    <w:p w14:paraId="76AA2CF0" w14:textId="77777777" w:rsidR="000C1CF9" w:rsidRDefault="000C1CF9" w:rsidP="000C1CF9">
      <w:pPr>
        <w:pStyle w:val="Kop2"/>
        <w:ind w:left="454" w:hanging="454"/>
      </w:pPr>
      <w:bookmarkStart w:id="35" w:name="_Toc530735480"/>
      <w:r>
        <w:t>Tegenstrijdigheden</w:t>
      </w:r>
      <w:bookmarkEnd w:id="35"/>
    </w:p>
    <w:p w14:paraId="798AFCD4" w14:textId="77777777" w:rsidR="000C1CF9" w:rsidRDefault="000C1CF9" w:rsidP="000C1CF9">
      <w:r>
        <w:t xml:space="preserve">De </w:t>
      </w:r>
      <w:r w:rsidR="000E41BD">
        <w:t>Opdrachtgever</w:t>
      </w:r>
      <w:r>
        <w:t xml:space="preserve"> heeft deze selectieleidraad met zorg opgesteld. Mocht de </w:t>
      </w:r>
      <w:r w:rsidR="00CC6B86">
        <w:t>Gegadigde</w:t>
      </w:r>
      <w:r>
        <w:t xml:space="preserve"> desondanks tegenstrijdigheden en/of onvolkomenheden tegenkomen, dan dient de </w:t>
      </w:r>
      <w:r w:rsidR="00CC6B86">
        <w:t>Gegadigde</w:t>
      </w:r>
      <w:r>
        <w:t xml:space="preserve"> de </w:t>
      </w:r>
      <w:r w:rsidR="000E41BD">
        <w:t>Opdrachtgever</w:t>
      </w:r>
      <w:r>
        <w:t xml:space="preserve"> hiervan op de hoogte te stellen. De </w:t>
      </w:r>
      <w:r w:rsidR="00CC6B86">
        <w:t>Gegadigde</w:t>
      </w:r>
      <w:r>
        <w:t xml:space="preserve"> kan na het indienen van zijn aanmelding zich niet beroepen op niet gemelde tegenstrijdigheden. </w:t>
      </w:r>
    </w:p>
    <w:p w14:paraId="641244C7" w14:textId="77777777" w:rsidR="00C67726" w:rsidRPr="00F65452" w:rsidRDefault="00C67726" w:rsidP="00C67726">
      <w:pPr>
        <w:pStyle w:val="Kop2"/>
        <w:ind w:left="454" w:hanging="454"/>
      </w:pPr>
      <w:bookmarkStart w:id="36" w:name="_Toc299616959"/>
      <w:bookmarkStart w:id="37" w:name="_Toc530735481"/>
      <w:r w:rsidRPr="00F65452">
        <w:t>Bezwaartermijn selectiebeslissing</w:t>
      </w:r>
      <w:bookmarkEnd w:id="36"/>
      <w:bookmarkEnd w:id="37"/>
      <w:r w:rsidRPr="00F65452">
        <w:t xml:space="preserve"> </w:t>
      </w:r>
    </w:p>
    <w:p w14:paraId="2BE5788F" w14:textId="77777777" w:rsidR="00B540C2" w:rsidRDefault="00C67726" w:rsidP="00C67726">
      <w:r w:rsidRPr="00F65452">
        <w:t xml:space="preserve">Nadat alle aanmeldingen </w:t>
      </w:r>
      <w:r w:rsidRPr="00B540C2">
        <w:t xml:space="preserve">zijn beoordeeld en de geselecteerde </w:t>
      </w:r>
      <w:r w:rsidR="00CC6B86">
        <w:t>Gegadigde</w:t>
      </w:r>
      <w:r w:rsidRPr="00B540C2">
        <w:t xml:space="preserve">n zijn bepaald volgt de selectiebeslissing. De selectiebeslissing wordt via </w:t>
      </w:r>
      <w:r w:rsidR="00984670">
        <w:t>TenderNed</w:t>
      </w:r>
      <w:r w:rsidRPr="00B540C2">
        <w:t xml:space="preserve"> bekend gemaakt. De datum van verzending via </w:t>
      </w:r>
      <w:r w:rsidR="00984670">
        <w:t>TenderNed</w:t>
      </w:r>
      <w:r w:rsidRPr="00B540C2">
        <w:t xml:space="preserve"> geldt als datum van de selectiebeslissing. </w:t>
      </w:r>
    </w:p>
    <w:p w14:paraId="1D4EDFDE" w14:textId="77777777" w:rsidR="00B540C2" w:rsidRDefault="00B540C2" w:rsidP="00C67726"/>
    <w:p w14:paraId="75EEF9EC" w14:textId="7710A29C" w:rsidR="00C67726" w:rsidRPr="00323F64" w:rsidRDefault="00B540C2" w:rsidP="00C67726">
      <w:pPr>
        <w:rPr>
          <w:color w:val="FF0000"/>
        </w:rPr>
      </w:pPr>
      <w:r w:rsidRPr="00604F99">
        <w:t>Wij bieden de mogelijkheid aan om bezwaar in te dienen t</w:t>
      </w:r>
      <w:r w:rsidR="00C67726" w:rsidRPr="00604F99">
        <w:t>egen deze selectiebeslissing</w:t>
      </w:r>
      <w:r w:rsidRPr="00604F99">
        <w:t>. Dit</w:t>
      </w:r>
      <w:r w:rsidR="00C67726" w:rsidRPr="00604F99">
        <w:t xml:space="preserve"> kan gedurende 7 kalenderdagen na dagtekening van dit schrijven worden opgekomen door het aanhangig maken van een kort geding bij de bevoegde rechter </w:t>
      </w:r>
      <w:r w:rsidR="00EF048A" w:rsidRPr="00604F99">
        <w:t xml:space="preserve">in </w:t>
      </w:r>
      <w:r w:rsidR="0048453C">
        <w:t xml:space="preserve">rechtbank Noord-Holland, locatie </w:t>
      </w:r>
      <w:r w:rsidR="00C679E1">
        <w:t>Amsterdam</w:t>
      </w:r>
      <w:r w:rsidR="00C67726" w:rsidRPr="00604F99">
        <w:t xml:space="preserve">. De genoemde termijn is een vervaltermijn. Dat wil zeggen dat indien een </w:t>
      </w:r>
      <w:r w:rsidR="00CC6B86" w:rsidRPr="00604F99">
        <w:t>Gegadigde</w:t>
      </w:r>
      <w:r w:rsidR="00C67726" w:rsidRPr="00604F99">
        <w:t xml:space="preserve"> niet binnen 7 kalenderdagen na verzending van de mededeling van de selectiebeslissing daadwerkelijk een kort geding aanhangig heeft gemaakt, de betreffende </w:t>
      </w:r>
      <w:r w:rsidR="00CC6B86" w:rsidRPr="00604F99">
        <w:t>Gegadigde</w:t>
      </w:r>
      <w:r w:rsidR="00C67726" w:rsidRPr="00604F99">
        <w:t xml:space="preserve"> in kort geding geen bezwaar meer kan maken met betrekking tot die beslissing; zijn recht is dan verwerkt. De </w:t>
      </w:r>
      <w:r w:rsidR="000E41BD" w:rsidRPr="00604F99">
        <w:t>Opdrachtgever</w:t>
      </w:r>
      <w:r w:rsidR="00C67726" w:rsidRPr="00604F99">
        <w:t xml:space="preserve"> is in dat geval vrij om (verder) gevolg te geven aan de inschrijvingsfase.</w:t>
      </w:r>
    </w:p>
    <w:p w14:paraId="6BF6CE5D" w14:textId="77777777" w:rsidR="00C67726" w:rsidRDefault="00C67726" w:rsidP="006A777B"/>
    <w:p w14:paraId="7657BAE5" w14:textId="77777777" w:rsidR="00E659DE" w:rsidRDefault="00E659DE" w:rsidP="00E659DE">
      <w:pPr>
        <w:pStyle w:val="Kop1"/>
        <w:ind w:left="454" w:hanging="454"/>
      </w:pPr>
      <w:bookmarkStart w:id="38" w:name="_Toc530735482"/>
      <w:r>
        <w:lastRenderedPageBreak/>
        <w:t xml:space="preserve">Uitsluitingsgronden en </w:t>
      </w:r>
      <w:r w:rsidR="00752ADB">
        <w:t>K</w:t>
      </w:r>
      <w:r w:rsidR="00082676">
        <w:t xml:space="preserve">nock-out </w:t>
      </w:r>
      <w:r w:rsidR="00752ADB">
        <w:t>eisen</w:t>
      </w:r>
      <w:bookmarkEnd w:id="38"/>
      <w:r>
        <w:t xml:space="preserve"> </w:t>
      </w:r>
    </w:p>
    <w:p w14:paraId="1EA9DFCD" w14:textId="77777777" w:rsidR="00082676" w:rsidRDefault="00082676" w:rsidP="00A4151D">
      <w:bookmarkStart w:id="39" w:name="_Toc410915056"/>
      <w:r>
        <w:t>Zoals eerder beschreven in deze leidraad, is het doel van de selectiele</w:t>
      </w:r>
      <w:r w:rsidR="00604F99">
        <w:t xml:space="preserve">idraad om drie (3) </w:t>
      </w:r>
      <w:r w:rsidR="00A67B9A">
        <w:t>Gegadigden</w:t>
      </w:r>
      <w:r>
        <w:t xml:space="preserve"> te selecteren die vervolgens </w:t>
      </w:r>
      <w:r w:rsidR="007D0296">
        <w:t>worden uitgenodigd voor de Gunningsfase</w:t>
      </w:r>
      <w:r>
        <w:t xml:space="preserve">. Om tot deze selectie van partijen te komen worden twee type criteria gehanteerd: </w:t>
      </w:r>
    </w:p>
    <w:p w14:paraId="75FB71A5" w14:textId="77777777" w:rsidR="00082676" w:rsidRDefault="00082676" w:rsidP="007D375B">
      <w:pPr>
        <w:pStyle w:val="Lijstalinea"/>
        <w:numPr>
          <w:ilvl w:val="0"/>
          <w:numId w:val="12"/>
        </w:numPr>
      </w:pPr>
      <w:r>
        <w:t xml:space="preserve">Knock-out </w:t>
      </w:r>
      <w:r w:rsidR="00752ADB">
        <w:t>eisen</w:t>
      </w:r>
      <w:r>
        <w:t xml:space="preserve">, ofwel de minimumeisen waar de </w:t>
      </w:r>
      <w:r w:rsidR="00CC6B86">
        <w:t>Gegadigde</w:t>
      </w:r>
      <w:r w:rsidR="00CD2C23">
        <w:t>(n)</w:t>
      </w:r>
      <w:r>
        <w:t xml:space="preserve"> </w:t>
      </w:r>
      <w:r w:rsidR="00A67B9A">
        <w:t xml:space="preserve">of Combinatie </w:t>
      </w:r>
      <w:r>
        <w:t xml:space="preserve">aan moet voldoen. Deze vragen hebben betrekking op de wijze van aanmelding, integriteit, financiële geschiktheid en technische bekwaamheid. </w:t>
      </w:r>
    </w:p>
    <w:p w14:paraId="4A43AD4B" w14:textId="77777777" w:rsidR="00082676" w:rsidRDefault="00082676" w:rsidP="007D375B">
      <w:pPr>
        <w:pStyle w:val="Lijstalinea"/>
        <w:numPr>
          <w:ilvl w:val="0"/>
          <w:numId w:val="12"/>
        </w:numPr>
      </w:pPr>
      <w:r>
        <w:t>Selectiecriteria, waarm</w:t>
      </w:r>
      <w:r w:rsidR="009E1573">
        <w:t>e</w:t>
      </w:r>
      <w:r>
        <w:t xml:space="preserve">e onderscheid wordt gemaakt tussen </w:t>
      </w:r>
      <w:r w:rsidR="002B24D6">
        <w:t>Gegadigden of Combinaties</w:t>
      </w:r>
      <w:r>
        <w:t xml:space="preserve">. Middels de selectiecriteria wordt bepaald welke </w:t>
      </w:r>
      <w:r w:rsidR="002B24D6">
        <w:t>Gegadigden</w:t>
      </w:r>
      <w:r>
        <w:t xml:space="preserve"> </w:t>
      </w:r>
      <w:r>
        <w:rPr>
          <w:i/>
        </w:rPr>
        <w:t xml:space="preserve">het meest </w:t>
      </w:r>
      <w:r>
        <w:t xml:space="preserve">geschikt zijn om invulling te geven aan de projectdoelstellingen. </w:t>
      </w:r>
    </w:p>
    <w:p w14:paraId="215BF4E2" w14:textId="77777777" w:rsidR="00082676" w:rsidRDefault="00082676" w:rsidP="00082676"/>
    <w:p w14:paraId="5FCE4563" w14:textId="77777777" w:rsidR="00A4151D" w:rsidRDefault="00E90390" w:rsidP="00082676">
      <w:r w:rsidRPr="00E90390">
        <w:t xml:space="preserve">De </w:t>
      </w:r>
      <w:r w:rsidR="000E41BD">
        <w:t>Opdrachtgever</w:t>
      </w:r>
      <w:r w:rsidRPr="00E90390">
        <w:t xml:space="preserve"> zal de </w:t>
      </w:r>
      <w:r w:rsidR="00CC6B86">
        <w:t>Gegadigde</w:t>
      </w:r>
      <w:r w:rsidRPr="00E90390">
        <w:t>n die een verzoek tot deelneming indienen beoordelen</w:t>
      </w:r>
      <w:r>
        <w:t xml:space="preserve"> </w:t>
      </w:r>
      <w:r w:rsidRPr="00E90390">
        <w:t xml:space="preserve">op basis van in dit hoofdstuk beschreven uitsluitingsgronden en </w:t>
      </w:r>
      <w:r w:rsidR="00752ADB">
        <w:t>K</w:t>
      </w:r>
      <w:r w:rsidR="00082676">
        <w:t xml:space="preserve">nock-out </w:t>
      </w:r>
      <w:r w:rsidR="00752ADB">
        <w:t>eisen</w:t>
      </w:r>
      <w:r w:rsidRPr="00E90390">
        <w:t>.</w:t>
      </w:r>
      <w:r>
        <w:t xml:space="preserve"> </w:t>
      </w:r>
      <w:r w:rsidRPr="00E90390">
        <w:t xml:space="preserve">De </w:t>
      </w:r>
      <w:r w:rsidR="00CC6B86">
        <w:t>Gegadigde</w:t>
      </w:r>
      <w:r w:rsidRPr="00E90390">
        <w:t xml:space="preserve"> dient aan de in dit hoofdstuk gestelde eisen te voldoen. </w:t>
      </w:r>
    </w:p>
    <w:p w14:paraId="0748C527" w14:textId="77777777" w:rsidR="00A4151D" w:rsidRDefault="00A4151D" w:rsidP="00A4151D"/>
    <w:p w14:paraId="0DC02903" w14:textId="77777777" w:rsidR="00A4151D" w:rsidRPr="00811542" w:rsidRDefault="00A4151D" w:rsidP="00A4151D">
      <w:r>
        <w:t xml:space="preserve">Indien op enig moment blijkt dat een </w:t>
      </w:r>
      <w:r w:rsidR="00CC6B86">
        <w:t>Gegadigde</w:t>
      </w:r>
      <w:r>
        <w:t xml:space="preserve"> onjuiste informatie heeft verschaft of naar het oordeel van de </w:t>
      </w:r>
      <w:r w:rsidR="000E41BD">
        <w:t>Opdrachtgever</w:t>
      </w:r>
      <w:r>
        <w:t xml:space="preserve"> </w:t>
      </w:r>
      <w:r w:rsidR="00A45482">
        <w:t xml:space="preserve">handelt in strijd met de wet- en regelgeving of voorschriften en eisen als gesteld in de </w:t>
      </w:r>
      <w:r w:rsidR="007D0296">
        <w:t>Aanbestedings</w:t>
      </w:r>
      <w:r w:rsidR="00A45482">
        <w:t>documenten</w:t>
      </w:r>
      <w:r>
        <w:t xml:space="preserve">, kan die </w:t>
      </w:r>
      <w:r w:rsidR="00CC6B86">
        <w:t>Gegadigde</w:t>
      </w:r>
      <w:r>
        <w:t xml:space="preserve"> worden uitgesloten van verdere deelname aan de </w:t>
      </w:r>
      <w:r w:rsidR="007D0296">
        <w:t>Aanbesteding</w:t>
      </w:r>
      <w:r>
        <w:t>.</w:t>
      </w:r>
    </w:p>
    <w:p w14:paraId="1FF20247" w14:textId="77777777" w:rsidR="001D4501" w:rsidRDefault="001D4501" w:rsidP="00C67B3C">
      <w:pPr>
        <w:pStyle w:val="Kop2"/>
        <w:ind w:left="454" w:hanging="454"/>
      </w:pPr>
      <w:bookmarkStart w:id="40" w:name="_Toc530735483"/>
      <w:r>
        <w:t>Uitsluitingsgronden</w:t>
      </w:r>
      <w:bookmarkEnd w:id="40"/>
    </w:p>
    <w:p w14:paraId="224E1B63" w14:textId="25C7066E" w:rsidR="00ED1DF9" w:rsidRPr="00FF1CC4" w:rsidRDefault="00AC6705" w:rsidP="00AC6705">
      <w:r w:rsidRPr="00FC7E7D">
        <w:t xml:space="preserve">Voor de uitsluitingsgronden die gelden bij deze </w:t>
      </w:r>
      <w:r w:rsidR="00E13F3C">
        <w:t>P</w:t>
      </w:r>
      <w:r w:rsidRPr="00FC7E7D">
        <w:t>rocedure wordt verwezen naar</w:t>
      </w:r>
      <w:r w:rsidR="00AC3C57" w:rsidRPr="00FC7E7D">
        <w:t xml:space="preserve"> </w:t>
      </w:r>
      <w:r w:rsidR="00FA604A">
        <w:t xml:space="preserve">de artikelen in de </w:t>
      </w:r>
      <w:r w:rsidR="00FA604A" w:rsidRPr="00E15025">
        <w:t>Aanbestedings</w:t>
      </w:r>
      <w:r w:rsidR="00C67B3C" w:rsidRPr="00E15025">
        <w:t>reglement Werken</w:t>
      </w:r>
      <w:r w:rsidR="00FA604A" w:rsidRPr="00E15025">
        <w:t xml:space="preserve"> 201</w:t>
      </w:r>
      <w:r w:rsidR="00C67B3C" w:rsidRPr="00E15025">
        <w:t>6 (ARW 2016)</w:t>
      </w:r>
      <w:r w:rsidR="00FA604A" w:rsidRPr="00E15025">
        <w:t>.</w:t>
      </w:r>
      <w:r w:rsidR="00FA604A">
        <w:t xml:space="preserve"> </w:t>
      </w:r>
      <w:r w:rsidRPr="00FC7E7D">
        <w:t xml:space="preserve">Indien </w:t>
      </w:r>
      <w:r w:rsidR="00FE7297" w:rsidRPr="00FC7E7D">
        <w:t xml:space="preserve">de </w:t>
      </w:r>
      <w:r w:rsidR="00CC6B86" w:rsidRPr="00FC7E7D">
        <w:t>Gegadigde</w:t>
      </w:r>
      <w:r w:rsidRPr="00FC7E7D">
        <w:t xml:space="preserve"> niet kan aantonen dat de uitsluitingsgronden als bedoeld in </w:t>
      </w:r>
      <w:r w:rsidR="00875C78">
        <w:t>de artikel</w:t>
      </w:r>
      <w:r w:rsidR="003B4604">
        <w:t xml:space="preserve"> 2.13.2</w:t>
      </w:r>
      <w:r w:rsidR="00875C78">
        <w:t xml:space="preserve"> in de </w:t>
      </w:r>
      <w:r w:rsidR="003B4604" w:rsidRPr="00E15025">
        <w:t xml:space="preserve">ARW </w:t>
      </w:r>
      <w:r w:rsidR="003B4604" w:rsidRPr="00702BA1">
        <w:t>2016</w:t>
      </w:r>
      <w:r w:rsidR="00702BA1" w:rsidRPr="00702BA1">
        <w:t xml:space="preserve"> </w:t>
      </w:r>
      <w:r w:rsidRPr="00702BA1">
        <w:t>niet op</w:t>
      </w:r>
      <w:r w:rsidRPr="00FC7E7D">
        <w:t xml:space="preserve"> hem, noch op de derde(n) waar hij een beroep op doet, van toepassing zijn, kan hij worden uitgesloten van verdere deelname aan de </w:t>
      </w:r>
      <w:r w:rsidR="007D0296">
        <w:t>Aanbesteding</w:t>
      </w:r>
      <w:r w:rsidRPr="00FC7E7D">
        <w:t>.</w:t>
      </w:r>
      <w:r w:rsidRPr="00FF1CC4">
        <w:t xml:space="preserve"> </w:t>
      </w:r>
    </w:p>
    <w:p w14:paraId="297D6448" w14:textId="77777777" w:rsidR="00B41C3D" w:rsidRDefault="00082676" w:rsidP="00C67B3C">
      <w:pPr>
        <w:pStyle w:val="Kop2"/>
        <w:ind w:left="454" w:hanging="454"/>
      </w:pPr>
      <w:bookmarkStart w:id="41" w:name="_Toc530735484"/>
      <w:r>
        <w:t xml:space="preserve">Knock-out </w:t>
      </w:r>
      <w:r w:rsidR="00501189">
        <w:t>eisen</w:t>
      </w:r>
      <w:bookmarkEnd w:id="41"/>
    </w:p>
    <w:p w14:paraId="4A7CE44A" w14:textId="7D13056D" w:rsidR="0029513E" w:rsidRDefault="00CC6B86" w:rsidP="008B40FF">
      <w:r>
        <w:t>Gegadigde</w:t>
      </w:r>
      <w:r w:rsidR="0029513E" w:rsidRPr="0029513E">
        <w:t xml:space="preserve">n </w:t>
      </w:r>
      <w:r w:rsidR="008B40FF">
        <w:t>dient</w:t>
      </w:r>
      <w:r w:rsidR="0029513E" w:rsidRPr="0029513E">
        <w:t xml:space="preserve"> aan</w:t>
      </w:r>
      <w:r w:rsidR="008B40FF">
        <w:t xml:space="preserve"> te </w:t>
      </w:r>
      <w:r w:rsidR="0029513E" w:rsidRPr="0029513E">
        <w:t xml:space="preserve">tonen dat </w:t>
      </w:r>
      <w:r w:rsidR="008B40FF">
        <w:t>h</w:t>
      </w:r>
      <w:r w:rsidR="0029513E" w:rsidRPr="0029513E">
        <w:t xml:space="preserve">ij aan de in paragraaf </w:t>
      </w:r>
      <w:r w:rsidR="0029513E">
        <w:t>4</w:t>
      </w:r>
      <w:r w:rsidR="0029513E" w:rsidRPr="0029513E">
        <w:t>.</w:t>
      </w:r>
      <w:r w:rsidR="0029513E">
        <w:t>2</w:t>
      </w:r>
      <w:r w:rsidR="0029513E" w:rsidRPr="0029513E">
        <w:t>.1 t</w:t>
      </w:r>
      <w:r w:rsidR="0029513E" w:rsidRPr="00D17C37">
        <w:t>/m</w:t>
      </w:r>
      <w:r w:rsidR="007461B2" w:rsidRPr="00D17C37">
        <w:t xml:space="preserve"> 4.2</w:t>
      </w:r>
      <w:r w:rsidR="00D17C37" w:rsidRPr="00D17C37">
        <w:t>.</w:t>
      </w:r>
      <w:r w:rsidR="00C770E6">
        <w:t>4</w:t>
      </w:r>
      <w:r w:rsidR="0029513E" w:rsidRPr="00D17C37">
        <w:t xml:space="preserve"> gestelde</w:t>
      </w:r>
      <w:r w:rsidR="0029513E" w:rsidRPr="0029513E">
        <w:t xml:space="preserve"> </w:t>
      </w:r>
      <w:r w:rsidR="00501189">
        <w:t>Knock-out eisen</w:t>
      </w:r>
      <w:r w:rsidR="0029513E" w:rsidRPr="0029513E">
        <w:t xml:space="preserve"> voldoe</w:t>
      </w:r>
      <w:r w:rsidR="008B40FF">
        <w:t>t</w:t>
      </w:r>
      <w:r w:rsidR="0029513E">
        <w:t>.</w:t>
      </w:r>
    </w:p>
    <w:p w14:paraId="344EC553" w14:textId="77777777" w:rsidR="00ED1DF9" w:rsidRDefault="00ED1DF9" w:rsidP="00E12A5E">
      <w:pPr>
        <w:pStyle w:val="Kop3"/>
      </w:pPr>
      <w:bookmarkStart w:id="42" w:name="_Toc530735485"/>
      <w:r>
        <w:t>Wijze van aanmelding</w:t>
      </w:r>
      <w:bookmarkEnd w:id="42"/>
    </w:p>
    <w:p w14:paraId="4CF4BDD8" w14:textId="5C3061B0" w:rsidR="00ED1DF9" w:rsidRDefault="00ED1DF9" w:rsidP="00ED1DF9">
      <w:r>
        <w:t xml:space="preserve">Onderstaande </w:t>
      </w:r>
      <w:r w:rsidR="00EB5410">
        <w:t xml:space="preserve">eisen </w:t>
      </w:r>
      <w:r>
        <w:t xml:space="preserve">hebben tot doel de noodzakelijke informatie te verkrijgen over de wijze van aanmelding.  </w:t>
      </w:r>
    </w:p>
    <w:p w14:paraId="6423E640" w14:textId="5893CFBD" w:rsidR="00ED1DF9" w:rsidRDefault="00ED1DF9" w:rsidP="00ED1DF9">
      <w:r>
        <w:t xml:space="preserve"> </w:t>
      </w:r>
    </w:p>
    <w:tbl>
      <w:tblPr>
        <w:tblStyle w:val="Tabelraster"/>
        <w:tblW w:w="0" w:type="auto"/>
        <w:tblLook w:val="04A0" w:firstRow="1" w:lastRow="0" w:firstColumn="1" w:lastColumn="0" w:noHBand="0" w:noVBand="1"/>
      </w:tblPr>
      <w:tblGrid>
        <w:gridCol w:w="1519"/>
        <w:gridCol w:w="6975"/>
      </w:tblGrid>
      <w:tr w:rsidR="000754EC" w14:paraId="76A3FB82" w14:textId="77777777" w:rsidTr="000754EC">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FB97AE" w14:textId="77777777" w:rsidR="000754EC" w:rsidRDefault="000754EC">
            <w:pPr>
              <w:spacing w:line="240" w:lineRule="auto"/>
            </w:pPr>
            <w:r>
              <w:lastRenderedPageBreak/>
              <w:t>KO 1</w:t>
            </w:r>
          </w:p>
        </w:tc>
        <w:tc>
          <w:tcPr>
            <w:tcW w:w="7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F6E460" w14:textId="20E2093B" w:rsidR="000754EC" w:rsidRDefault="000754EC">
            <w:pPr>
              <w:spacing w:line="240" w:lineRule="auto"/>
            </w:pPr>
            <w:r>
              <w:t>Een Gegadigde die een Aanmelding wenst te doen</w:t>
            </w:r>
            <w:r w:rsidR="00EC75BD">
              <w:t>,</w:t>
            </w:r>
            <w:r>
              <w:t xml:space="preserve"> dient zicht</w:t>
            </w:r>
            <w:r w:rsidR="00EC75BD">
              <w:t xml:space="preserve"> op straffe van uitsluiting,</w:t>
            </w:r>
            <w:r>
              <w:t xml:space="preserve"> aan de Opdrachtgever bekend te maken. </w:t>
            </w:r>
          </w:p>
        </w:tc>
      </w:tr>
      <w:tr w:rsidR="000754EC" w14:paraId="09EBBDAA" w14:textId="77777777" w:rsidTr="000754EC">
        <w:tc>
          <w:tcPr>
            <w:tcW w:w="1526" w:type="dxa"/>
            <w:tcBorders>
              <w:top w:val="single" w:sz="4" w:space="0" w:color="auto"/>
              <w:left w:val="single" w:sz="4" w:space="0" w:color="auto"/>
              <w:bottom w:val="single" w:sz="4" w:space="0" w:color="auto"/>
              <w:right w:val="single" w:sz="4" w:space="0" w:color="auto"/>
            </w:tcBorders>
            <w:hideMark/>
          </w:tcPr>
          <w:p w14:paraId="0BF492C1" w14:textId="77777777" w:rsidR="000754EC" w:rsidRDefault="000754EC">
            <w:pPr>
              <w:spacing w:line="240" w:lineRule="auto"/>
            </w:pPr>
            <w:r>
              <w:t>Toelichting/ bewijslast</w:t>
            </w:r>
          </w:p>
        </w:tc>
        <w:tc>
          <w:tcPr>
            <w:tcW w:w="7118" w:type="dxa"/>
            <w:tcBorders>
              <w:top w:val="single" w:sz="4" w:space="0" w:color="auto"/>
              <w:left w:val="single" w:sz="4" w:space="0" w:color="auto"/>
              <w:bottom w:val="single" w:sz="4" w:space="0" w:color="auto"/>
              <w:right w:val="single" w:sz="4" w:space="0" w:color="auto"/>
            </w:tcBorders>
            <w:hideMark/>
          </w:tcPr>
          <w:p w14:paraId="40AEB893" w14:textId="5E4A7C01" w:rsidR="000754EC" w:rsidRDefault="000754EC">
            <w:pPr>
              <w:spacing w:line="240" w:lineRule="auto"/>
            </w:pPr>
            <w:r>
              <w:t>Middels het invullen van de UEA maakt de Gegadigde</w:t>
            </w:r>
            <w:r w:rsidR="00EC75BD">
              <w:t xml:space="preserve"> </w:t>
            </w:r>
            <w:r>
              <w:t>zich bekend aan de Opdrachtgever.</w:t>
            </w:r>
          </w:p>
        </w:tc>
      </w:tr>
    </w:tbl>
    <w:p w14:paraId="33D7E991" w14:textId="3F9F5BE5" w:rsidR="000754EC" w:rsidRDefault="000754EC" w:rsidP="000754EC">
      <w:pPr>
        <w:rPr>
          <w:rFonts w:cstheme="minorBidi"/>
          <w:sz w:val="22"/>
          <w:szCs w:val="22"/>
        </w:rPr>
      </w:pPr>
    </w:p>
    <w:tbl>
      <w:tblPr>
        <w:tblStyle w:val="Tabelraster"/>
        <w:tblW w:w="0" w:type="auto"/>
        <w:tblLook w:val="04A0" w:firstRow="1" w:lastRow="0" w:firstColumn="1" w:lastColumn="0" w:noHBand="0" w:noVBand="1"/>
      </w:tblPr>
      <w:tblGrid>
        <w:gridCol w:w="1519"/>
        <w:gridCol w:w="6975"/>
      </w:tblGrid>
      <w:tr w:rsidR="00EC75BD" w14:paraId="11CD162F" w14:textId="77777777" w:rsidTr="00EB5410">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04169" w14:textId="4739D856" w:rsidR="00EC75BD" w:rsidRDefault="00EC75BD" w:rsidP="00EB5410">
            <w:pPr>
              <w:spacing w:line="240" w:lineRule="auto"/>
            </w:pPr>
            <w:r>
              <w:t>KO 2</w:t>
            </w:r>
          </w:p>
        </w:tc>
        <w:tc>
          <w:tcPr>
            <w:tcW w:w="7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A1325" w14:textId="2D79268A" w:rsidR="00EC75BD" w:rsidRDefault="00EC75BD" w:rsidP="00EB5410">
            <w:pPr>
              <w:spacing w:line="240" w:lineRule="auto"/>
            </w:pPr>
            <w:r>
              <w:t xml:space="preserve">In geval de Gegadigde een Combinatie is dienen alle Combinanten, zich op straffe van uitsluiting,  aan de Opdrachtgever bekend te maken.  </w:t>
            </w:r>
          </w:p>
        </w:tc>
      </w:tr>
      <w:tr w:rsidR="00EC75BD" w14:paraId="069F02C3" w14:textId="77777777" w:rsidTr="00EB5410">
        <w:tc>
          <w:tcPr>
            <w:tcW w:w="1526" w:type="dxa"/>
            <w:tcBorders>
              <w:top w:val="single" w:sz="4" w:space="0" w:color="auto"/>
              <w:left w:val="single" w:sz="4" w:space="0" w:color="auto"/>
              <w:bottom w:val="single" w:sz="4" w:space="0" w:color="auto"/>
              <w:right w:val="single" w:sz="4" w:space="0" w:color="auto"/>
            </w:tcBorders>
            <w:hideMark/>
          </w:tcPr>
          <w:p w14:paraId="03D8D535" w14:textId="77777777" w:rsidR="00EC75BD" w:rsidRDefault="00EC75BD" w:rsidP="00EB5410">
            <w:pPr>
              <w:spacing w:line="240" w:lineRule="auto"/>
            </w:pPr>
            <w:r>
              <w:t>Toelichting/ bewijslast</w:t>
            </w:r>
          </w:p>
        </w:tc>
        <w:tc>
          <w:tcPr>
            <w:tcW w:w="7118" w:type="dxa"/>
            <w:tcBorders>
              <w:top w:val="single" w:sz="4" w:space="0" w:color="auto"/>
              <w:left w:val="single" w:sz="4" w:space="0" w:color="auto"/>
              <w:bottom w:val="single" w:sz="4" w:space="0" w:color="auto"/>
              <w:right w:val="single" w:sz="4" w:space="0" w:color="auto"/>
            </w:tcBorders>
            <w:hideMark/>
          </w:tcPr>
          <w:p w14:paraId="3077FFD9" w14:textId="6DB418DA" w:rsidR="00EC75BD" w:rsidRDefault="00EC75BD" w:rsidP="00EB5410">
            <w:pPr>
              <w:spacing w:line="240" w:lineRule="auto"/>
            </w:pPr>
            <w:r>
              <w:t>Middels het invullen van de UEA maakt elke Combinant (indien sprake is van een Combinatie) zich bekend aan de Opdrachtgever.</w:t>
            </w:r>
          </w:p>
        </w:tc>
      </w:tr>
    </w:tbl>
    <w:p w14:paraId="23D7C1BD" w14:textId="77777777" w:rsidR="00EC75BD" w:rsidRDefault="00EC75BD" w:rsidP="000754EC">
      <w:pPr>
        <w:rPr>
          <w:rFonts w:cstheme="minorBidi"/>
          <w:sz w:val="22"/>
          <w:szCs w:val="22"/>
        </w:rPr>
      </w:pPr>
    </w:p>
    <w:tbl>
      <w:tblPr>
        <w:tblStyle w:val="Tabelraster"/>
        <w:tblW w:w="0" w:type="auto"/>
        <w:tblLook w:val="04A0" w:firstRow="1" w:lastRow="0" w:firstColumn="1" w:lastColumn="0" w:noHBand="0" w:noVBand="1"/>
      </w:tblPr>
      <w:tblGrid>
        <w:gridCol w:w="1519"/>
        <w:gridCol w:w="6975"/>
      </w:tblGrid>
      <w:tr w:rsidR="000754EC" w14:paraId="2F201F29" w14:textId="77777777" w:rsidTr="000754EC">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282C19" w14:textId="0D6D1303" w:rsidR="000754EC" w:rsidRDefault="000754EC">
            <w:pPr>
              <w:spacing w:line="240" w:lineRule="auto"/>
            </w:pPr>
            <w:r>
              <w:t xml:space="preserve">KO </w:t>
            </w:r>
            <w:r w:rsidR="00EC75BD">
              <w:t>3</w:t>
            </w:r>
          </w:p>
        </w:tc>
        <w:tc>
          <w:tcPr>
            <w:tcW w:w="7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30C5C7" w14:textId="706DEA9E" w:rsidR="000754EC" w:rsidRDefault="000754EC">
            <w:pPr>
              <w:spacing w:line="240" w:lineRule="auto"/>
            </w:pPr>
            <w:r>
              <w:t>Schrijft Gegadigde in als Combinatie? Zo ja, voeg op straffe van uitsluiting de verklaring conform het format bijlage ‘verklaring combinatie’ toe</w:t>
            </w:r>
            <w:r w:rsidR="00433FD8">
              <w:t xml:space="preserve"> (Bijlage 1)</w:t>
            </w:r>
            <w:r>
              <w:t>. Zo nee, dan hoeft er geen verklaring combinatie te worden toegevoegd.</w:t>
            </w:r>
          </w:p>
        </w:tc>
      </w:tr>
      <w:tr w:rsidR="000754EC" w14:paraId="4559AC3C" w14:textId="77777777" w:rsidTr="000754EC">
        <w:tc>
          <w:tcPr>
            <w:tcW w:w="1526" w:type="dxa"/>
            <w:tcBorders>
              <w:top w:val="single" w:sz="4" w:space="0" w:color="auto"/>
              <w:left w:val="single" w:sz="4" w:space="0" w:color="auto"/>
              <w:bottom w:val="single" w:sz="4" w:space="0" w:color="auto"/>
              <w:right w:val="single" w:sz="4" w:space="0" w:color="auto"/>
            </w:tcBorders>
            <w:hideMark/>
          </w:tcPr>
          <w:p w14:paraId="7E5846C0" w14:textId="77777777" w:rsidR="000754EC" w:rsidRDefault="000754EC">
            <w:pPr>
              <w:spacing w:line="240" w:lineRule="auto"/>
            </w:pPr>
            <w:r>
              <w:t>Toelichting/ bewijslast</w:t>
            </w:r>
          </w:p>
        </w:tc>
        <w:tc>
          <w:tcPr>
            <w:tcW w:w="7118" w:type="dxa"/>
            <w:tcBorders>
              <w:top w:val="single" w:sz="4" w:space="0" w:color="auto"/>
              <w:left w:val="single" w:sz="4" w:space="0" w:color="auto"/>
              <w:bottom w:val="single" w:sz="4" w:space="0" w:color="auto"/>
              <w:right w:val="single" w:sz="4" w:space="0" w:color="auto"/>
            </w:tcBorders>
            <w:hideMark/>
          </w:tcPr>
          <w:p w14:paraId="1B9F324E" w14:textId="77777777" w:rsidR="000754EC" w:rsidRDefault="000754EC">
            <w:pPr>
              <w:spacing w:line="240" w:lineRule="auto"/>
            </w:pPr>
            <w:r>
              <w:t>Middels het invullen van ‘verklaring combinatie’ verklaren de leden van de Combinatie dat zij zich gezamenlijk en hoofdelijk aansprakelijk stellen voor de volledige en juiste uitvoering van de Opdracht in al zijn onderdelen.</w:t>
            </w:r>
          </w:p>
        </w:tc>
      </w:tr>
    </w:tbl>
    <w:p w14:paraId="5C205DC3" w14:textId="7C0FCD70" w:rsidR="00ED1DF9" w:rsidRDefault="00ED1DF9" w:rsidP="00ED1DF9"/>
    <w:p w14:paraId="2E90C196" w14:textId="4FA85166" w:rsidR="00E12A5E" w:rsidRPr="005048B6" w:rsidRDefault="00E12A5E" w:rsidP="00E12A5E">
      <w:pPr>
        <w:pStyle w:val="Kop3"/>
      </w:pPr>
      <w:bookmarkStart w:id="43" w:name="_Toc530735486"/>
      <w:r w:rsidRPr="005048B6">
        <w:t>Financi</w:t>
      </w:r>
      <w:r w:rsidR="006C2430">
        <w:t>ë</w:t>
      </w:r>
      <w:r w:rsidRPr="005048B6">
        <w:t>l</w:t>
      </w:r>
      <w:r w:rsidR="006C2430">
        <w:t>e</w:t>
      </w:r>
      <w:r w:rsidRPr="005048B6">
        <w:t xml:space="preserve"> draagkracht</w:t>
      </w:r>
      <w:bookmarkEnd w:id="43"/>
    </w:p>
    <w:p w14:paraId="025F6E90" w14:textId="4AD98E48" w:rsidR="005048B6" w:rsidRDefault="000C2003" w:rsidP="005048B6">
      <w:r>
        <w:t xml:space="preserve">Met onderstaande </w:t>
      </w:r>
      <w:r w:rsidR="00EB5410">
        <w:t>eisen</w:t>
      </w:r>
      <w:r>
        <w:t xml:space="preserve"> wil de </w:t>
      </w:r>
      <w:r w:rsidR="000E41BD">
        <w:t>Opdrachtgever</w:t>
      </w:r>
      <w:r>
        <w:t xml:space="preserve"> borgen dat er voldoende financiële en economische draa</w:t>
      </w:r>
      <w:r w:rsidR="00497E3D">
        <w:t>g</w:t>
      </w:r>
      <w:r>
        <w:t>kracht is voor de uitvoering van de opdracht.</w:t>
      </w:r>
    </w:p>
    <w:p w14:paraId="6A9C001F" w14:textId="541D70E8" w:rsidR="006C2430" w:rsidRDefault="006C2430" w:rsidP="006C2430"/>
    <w:p w14:paraId="7DBD9EF1" w14:textId="77777777" w:rsidR="006C2430" w:rsidRDefault="006C2430" w:rsidP="007D375B">
      <w:pPr>
        <w:pStyle w:val="Lijstalinea"/>
        <w:numPr>
          <w:ilvl w:val="0"/>
          <w:numId w:val="8"/>
        </w:numPr>
      </w:pPr>
      <w:r>
        <w:t xml:space="preserve">Continuïteitsparagraaf. Deze indicator wordt gevraagd om de lange termijn continuïteit van de Gegadigde(n) enigszins te borgen, vanwege de voorgenomen lengte van het contract.  </w:t>
      </w:r>
    </w:p>
    <w:p w14:paraId="6E878327" w14:textId="77777777" w:rsidR="006C2430" w:rsidRDefault="006C2430" w:rsidP="006C2430"/>
    <w:p w14:paraId="5FBF55E5" w14:textId="369041C9" w:rsidR="006C2430" w:rsidRDefault="006C2430" w:rsidP="006C2430">
      <w:r w:rsidRPr="001E2874">
        <w:t xml:space="preserve">Een Gegadigde / een Combinant (indien sprake is van een Combinatie) die zelf niet voldoet aan de vereisten die worden gesteld met betrekking tot zijn </w:t>
      </w:r>
      <w:r>
        <w:t xml:space="preserve">financiële </w:t>
      </w:r>
      <w:r w:rsidRPr="001E2874">
        <w:t xml:space="preserve">draagkracht kan zich beroepen op de </w:t>
      </w:r>
      <w:r>
        <w:t>financiële</w:t>
      </w:r>
      <w:r w:rsidRPr="001E2874">
        <w:t xml:space="preserve"> draagkracht van andere natuurlijke personen of rechtspersonen, ongeacht de juridische aard van zijn banden met die natuurlijke personen of rechtspersonen.  </w:t>
      </w:r>
    </w:p>
    <w:p w14:paraId="573899AE" w14:textId="77777777" w:rsidR="006C2430" w:rsidRPr="001E2874" w:rsidRDefault="006C2430" w:rsidP="006C2430"/>
    <w:p w14:paraId="4A4F0D3B" w14:textId="6A19C55D" w:rsidR="006C2430" w:rsidRDefault="006C2430" w:rsidP="006C2430">
      <w:r w:rsidRPr="001E2874">
        <w:t xml:space="preserve">In dat geval toont hij ten behoeve van de Opdrachtgever aan dat hij gedurende de duur van de </w:t>
      </w:r>
      <w:r>
        <w:t>Raamovereenkoms</w:t>
      </w:r>
      <w:r w:rsidRPr="001E2874">
        <w:t xml:space="preserve">t daadwerkelijk kan beschikken over diens </w:t>
      </w:r>
      <w:r>
        <w:t xml:space="preserve">draagkracht </w:t>
      </w:r>
      <w:r w:rsidRPr="001E2874">
        <w:t xml:space="preserve">voor de uitvoering van de </w:t>
      </w:r>
      <w:r>
        <w:t>Raamovereenkomst</w:t>
      </w:r>
      <w:r w:rsidRPr="001E2874">
        <w:t xml:space="preserve"> noodzakelijke middelen. Hiertoe moet de Derde zich jegens de Opdrachtgever bij eventuele gunning van de </w:t>
      </w:r>
      <w:r>
        <w:t>Raamovereenkoms</w:t>
      </w:r>
      <w:r w:rsidRPr="001E2874">
        <w:t xml:space="preserve">t volledig en onvoorwaardelijk garant stellen voor de nakoming van de verplichtingen die voortvloeien uit de met de Gegadigde af te sluiten Raamovereenkomst, conform Bijlage </w:t>
      </w:r>
      <w:r w:rsidR="00433FD8" w:rsidRPr="00433FD8">
        <w:t>2</w:t>
      </w:r>
      <w:r w:rsidRPr="001E2874">
        <w:t xml:space="preserve">, in het geval dat de Opdracht aan de Gegadigde wordt gegund.  </w:t>
      </w:r>
    </w:p>
    <w:p w14:paraId="355D1320" w14:textId="77777777" w:rsidR="006C2430" w:rsidRPr="001E2874" w:rsidRDefault="006C2430" w:rsidP="006C2430"/>
    <w:p w14:paraId="55BB5E82" w14:textId="15F2CF89" w:rsidR="006C2430" w:rsidRPr="001E2874" w:rsidRDefault="006C2430" w:rsidP="006C2430">
      <w:r w:rsidRPr="001E2874">
        <w:t xml:space="preserve">Volledigheidshalve merkt de Opdrachtgever op dat in het geval dat een Gegadigde / een Combinant (indien sprake is van een Combinatie) een beroep doet op de gegevens van diens holding- of concernmaatschappij, deze laatste ook een Derde is, en derhalve alle vereisten met betrekking tot Derde ook gelden ten aanzien van die holding- of concernmaatschappij. </w:t>
      </w:r>
    </w:p>
    <w:p w14:paraId="10258569" w14:textId="77777777" w:rsidR="006C2430" w:rsidRPr="001E2874" w:rsidRDefault="006C2430" w:rsidP="006C2430"/>
    <w:p w14:paraId="0A7BBB01" w14:textId="1F106B7A" w:rsidR="006C2430" w:rsidRPr="001E2874" w:rsidRDefault="006C2430" w:rsidP="006C2430">
      <w:r w:rsidRPr="001E2874">
        <w:lastRenderedPageBreak/>
        <w:t xml:space="preserve">Voorgaande twee alinea’s zijn van toepassing indien de KO zodanig geformuleerd is dat er geen twijfel over bestaat dat niet ook de Combinanten of een Derde afzonderlijk aan de gestelde eis dienen te voldoen.  </w:t>
      </w:r>
    </w:p>
    <w:p w14:paraId="1F760CA8" w14:textId="77777777" w:rsidR="006C2430" w:rsidRDefault="006C2430" w:rsidP="005048B6"/>
    <w:p w14:paraId="22214057" w14:textId="77777777" w:rsidR="005048B6" w:rsidRDefault="005048B6" w:rsidP="005048B6"/>
    <w:tbl>
      <w:tblPr>
        <w:tblStyle w:val="Tabelraster"/>
        <w:tblW w:w="0" w:type="auto"/>
        <w:tblLook w:val="04A0" w:firstRow="1" w:lastRow="0" w:firstColumn="1" w:lastColumn="0" w:noHBand="0" w:noVBand="1"/>
      </w:tblPr>
      <w:tblGrid>
        <w:gridCol w:w="1518"/>
        <w:gridCol w:w="6976"/>
      </w:tblGrid>
      <w:tr w:rsidR="006C2430" w14:paraId="1DA91987" w14:textId="77777777" w:rsidTr="00EB5410">
        <w:tc>
          <w:tcPr>
            <w:tcW w:w="1526" w:type="dxa"/>
            <w:shd w:val="clear" w:color="auto" w:fill="D9D9D9" w:themeFill="background1" w:themeFillShade="D9"/>
          </w:tcPr>
          <w:p w14:paraId="4ECF241B" w14:textId="77777777" w:rsidR="006C2430" w:rsidRDefault="006C2430" w:rsidP="00EB5410">
            <w:r>
              <w:t>KO 4</w:t>
            </w:r>
          </w:p>
        </w:tc>
        <w:tc>
          <w:tcPr>
            <w:tcW w:w="7118" w:type="dxa"/>
            <w:shd w:val="clear" w:color="auto" w:fill="D9D9D9" w:themeFill="background1" w:themeFillShade="D9"/>
          </w:tcPr>
          <w:p w14:paraId="7BA90170" w14:textId="53F7DD58" w:rsidR="006C2430" w:rsidRDefault="006C2430" w:rsidP="00EB5410">
            <w:r>
              <w:t xml:space="preserve">De jaarrekeningen over de drie (3) meest recente afgesloten boekjaren van de Gegadigde, elke Combinant (indien sprake is van een Combinatie) en elke Derde op wiens financiële en economische draagkracht of technische bekwaamheid een beroep wordt gedaan (indien hiervan sprake is) bevat geen zogenaamde continuïteitsparagraaf, waarin wordt vermeld dat sprake is van twijfel omtrent de continuïteit van de onderneming. </w:t>
            </w:r>
          </w:p>
        </w:tc>
      </w:tr>
      <w:tr w:rsidR="006C2430" w14:paraId="375E3B87" w14:textId="77777777" w:rsidTr="00EB5410">
        <w:tc>
          <w:tcPr>
            <w:tcW w:w="1526" w:type="dxa"/>
          </w:tcPr>
          <w:p w14:paraId="7B4522FC" w14:textId="77777777" w:rsidR="006C2430" w:rsidRDefault="006C2430" w:rsidP="00EB5410">
            <w:r>
              <w:t>Toelichting/ bewijslast</w:t>
            </w:r>
          </w:p>
        </w:tc>
        <w:tc>
          <w:tcPr>
            <w:tcW w:w="7118" w:type="dxa"/>
          </w:tcPr>
          <w:p w14:paraId="265C20AC" w14:textId="66F35162" w:rsidR="006C2430" w:rsidRDefault="006C2430" w:rsidP="00EB5410">
            <w:r>
              <w:t xml:space="preserve">De Gegadigde, elke Combinant (indien sprake is van een Combinatie) en elke Derde op wiens financiële en economische draagkracht een beroep wordt gedaan (indien hiervan sprake is) voegt de jaarrekeningen over de drie (3) meest recente afgesloten boekjaren, toe. </w:t>
            </w:r>
          </w:p>
        </w:tc>
      </w:tr>
    </w:tbl>
    <w:p w14:paraId="351E8A1A" w14:textId="77777777" w:rsidR="006C2430" w:rsidRDefault="006C2430" w:rsidP="006C2430"/>
    <w:tbl>
      <w:tblPr>
        <w:tblStyle w:val="Tabelraster"/>
        <w:tblW w:w="0" w:type="auto"/>
        <w:tblLook w:val="04A0" w:firstRow="1" w:lastRow="0" w:firstColumn="1" w:lastColumn="0" w:noHBand="0" w:noVBand="1"/>
      </w:tblPr>
      <w:tblGrid>
        <w:gridCol w:w="1519"/>
        <w:gridCol w:w="6975"/>
      </w:tblGrid>
      <w:tr w:rsidR="006C2430" w14:paraId="13D25FD9" w14:textId="77777777" w:rsidTr="00EB5410">
        <w:tc>
          <w:tcPr>
            <w:tcW w:w="1519" w:type="dxa"/>
            <w:shd w:val="clear" w:color="auto" w:fill="D9D9D9" w:themeFill="background1" w:themeFillShade="D9"/>
          </w:tcPr>
          <w:p w14:paraId="6FA4DC09" w14:textId="77777777" w:rsidR="006C2430" w:rsidRDefault="006C2430" w:rsidP="00EB5410">
            <w:r>
              <w:t>KO 5</w:t>
            </w:r>
          </w:p>
        </w:tc>
        <w:tc>
          <w:tcPr>
            <w:tcW w:w="6975" w:type="dxa"/>
            <w:shd w:val="clear" w:color="auto" w:fill="D9D9D9" w:themeFill="background1" w:themeFillShade="D9"/>
          </w:tcPr>
          <w:p w14:paraId="229A483F" w14:textId="733A887A" w:rsidR="006C2430" w:rsidRDefault="006C2430" w:rsidP="00EB5410">
            <w:r>
              <w:t xml:space="preserve">Indien de Gegadigde of een Combinant gebruik maakt van een Derde, om te voldoen aan KO 4 t/m 6, dan voegt de Gegadigde of een Combinant een verklaring toe conform Bijlage ‘beroep financiële draagkracht Derde’. </w:t>
            </w:r>
          </w:p>
        </w:tc>
      </w:tr>
      <w:tr w:rsidR="006C2430" w14:paraId="2B19D623" w14:textId="77777777" w:rsidTr="00EB5410">
        <w:tc>
          <w:tcPr>
            <w:tcW w:w="1519" w:type="dxa"/>
          </w:tcPr>
          <w:p w14:paraId="08B3BBD6" w14:textId="77777777" w:rsidR="006C2430" w:rsidRDefault="006C2430" w:rsidP="00EB5410">
            <w:r>
              <w:t>Toelichting/ bewijslast</w:t>
            </w:r>
          </w:p>
        </w:tc>
        <w:tc>
          <w:tcPr>
            <w:tcW w:w="6975" w:type="dxa"/>
          </w:tcPr>
          <w:p w14:paraId="7239B677" w14:textId="3EBC36C2" w:rsidR="006C2430" w:rsidRDefault="006C2430" w:rsidP="00EB5410">
            <w:r>
              <w:t>Middels het invullen en rechtsgeldig ondertekenen van de bijlage ‘beroep financiële draagkracht Derde’ verklaart Gegadigde gebruik te maken van een Derde om te voldoen aan KO 4 t/m 6.</w:t>
            </w:r>
          </w:p>
        </w:tc>
      </w:tr>
    </w:tbl>
    <w:p w14:paraId="5D9C59C2" w14:textId="77777777" w:rsidR="00B550EE" w:rsidRPr="00B550EE" w:rsidRDefault="00B550EE" w:rsidP="00B550EE">
      <w:r w:rsidRPr="00B550EE">
        <w:t xml:space="preserve"> </w:t>
      </w:r>
    </w:p>
    <w:p w14:paraId="27C041AA" w14:textId="77777777" w:rsidR="00A10D48" w:rsidRPr="005048B6" w:rsidRDefault="00A10D48" w:rsidP="00A10D48">
      <w:pPr>
        <w:pStyle w:val="Kop3"/>
      </w:pPr>
      <w:bookmarkStart w:id="44" w:name="_Toc530735487"/>
      <w:bookmarkEnd w:id="39"/>
      <w:r w:rsidRPr="005048B6">
        <w:t>Technis</w:t>
      </w:r>
      <w:r w:rsidR="006B01C1" w:rsidRPr="005048B6">
        <w:t>che bekwaamheid kerncompetentie</w:t>
      </w:r>
      <w:bookmarkEnd w:id="44"/>
    </w:p>
    <w:p w14:paraId="15A3D39B" w14:textId="093AB89D" w:rsidR="004E7AD9" w:rsidRDefault="006B01C1" w:rsidP="006B01C1">
      <w:r>
        <w:t xml:space="preserve">Deze categorie heeft tot doel vast te stellen dat de </w:t>
      </w:r>
      <w:r w:rsidR="00CC6B86">
        <w:t>Gegadigde</w:t>
      </w:r>
      <w:r>
        <w:t xml:space="preserve"> over voldoende ervaring beschikt om de Opdracht adequaat uit te kunnen voeren. </w:t>
      </w:r>
      <w:r w:rsidR="004E7AD9">
        <w:t xml:space="preserve">De overweging van de </w:t>
      </w:r>
      <w:r w:rsidR="000E41BD">
        <w:t>Opdrachtgever</w:t>
      </w:r>
      <w:r w:rsidR="004E7AD9">
        <w:t xml:space="preserve"> is hierbij dat de verschillende hoofddisciplines niet per definitie door eenzelfde partij inge</w:t>
      </w:r>
      <w:r w:rsidR="007957CE">
        <w:t>vuld dienen te worden; dat een C</w:t>
      </w:r>
      <w:r w:rsidR="004E7AD9">
        <w:t xml:space="preserve">ombinatie van </w:t>
      </w:r>
      <w:r w:rsidR="00CC6B86">
        <w:t>Gegadigde</w:t>
      </w:r>
      <w:r w:rsidR="00F35CED">
        <w:t>(n)</w:t>
      </w:r>
      <w:r w:rsidR="004E7AD9">
        <w:t xml:space="preserve"> ook geschikt is voor het gezamenlijk invulling geven aan de gevraagde activiteiten. </w:t>
      </w:r>
    </w:p>
    <w:p w14:paraId="48F9984E" w14:textId="77777777" w:rsidR="006B01C1" w:rsidRDefault="006B01C1" w:rsidP="006B01C1">
      <w:r>
        <w:t xml:space="preserve"> </w:t>
      </w:r>
    </w:p>
    <w:p w14:paraId="2A54CE9D" w14:textId="5D3F0D3A" w:rsidR="00374DB3" w:rsidRDefault="006B01C1" w:rsidP="006B01C1">
      <w:r>
        <w:t xml:space="preserve">Onderstaande </w:t>
      </w:r>
      <w:r w:rsidR="00AE3EB0">
        <w:t>eisen</w:t>
      </w:r>
      <w:r>
        <w:t xml:space="preserve"> betreffen de </w:t>
      </w:r>
      <w:r w:rsidRPr="006C2430">
        <w:t xml:space="preserve">technische bekwaamheid van </w:t>
      </w:r>
      <w:r w:rsidR="002D1FCC">
        <w:t>3</w:t>
      </w:r>
      <w:r w:rsidRPr="006C2430">
        <w:t xml:space="preserve"> verschillende </w:t>
      </w:r>
      <w:r w:rsidR="004E7AD9" w:rsidRPr="006C2430">
        <w:t>(hoofd)</w:t>
      </w:r>
      <w:r w:rsidRPr="006C2430">
        <w:t xml:space="preserve">disciplines m.b.t. de </w:t>
      </w:r>
      <w:r w:rsidR="009E2F1F" w:rsidRPr="006C2430">
        <w:t>realisatie van het fietspad aan de Aziëhavenweg</w:t>
      </w:r>
      <w:r w:rsidRPr="006C2430">
        <w:t>. Voor elk discipline worden twee referenties van soortgelijke opdrachten gevraagd.</w:t>
      </w:r>
      <w:r w:rsidR="00501189" w:rsidRPr="006C2430">
        <w:t xml:space="preserve"> </w:t>
      </w:r>
      <w:r w:rsidR="002747E5" w:rsidRPr="006C2430">
        <w:t xml:space="preserve">De reden hiervoor is dat Opdrachtgever </w:t>
      </w:r>
      <w:r w:rsidR="00374DB3" w:rsidRPr="006C2430">
        <w:t xml:space="preserve">een </w:t>
      </w:r>
      <w:r w:rsidR="006A18A7" w:rsidRPr="006C2430">
        <w:t>Inschrijver</w:t>
      </w:r>
      <w:r w:rsidR="00374DB3" w:rsidRPr="006C2430">
        <w:t>/Combinatie</w:t>
      </w:r>
      <w:r w:rsidR="002747E5" w:rsidRPr="006C2430">
        <w:t xml:space="preserve"> wil contracteren die </w:t>
      </w:r>
      <w:r w:rsidR="005618C8" w:rsidRPr="006C2430">
        <w:t xml:space="preserve">niet </w:t>
      </w:r>
      <w:r w:rsidR="002747E5" w:rsidRPr="006C2430">
        <w:t xml:space="preserve">toevallig </w:t>
      </w:r>
      <w:r w:rsidR="00935DF2" w:rsidRPr="006C2430">
        <w:t>eenmalig</w:t>
      </w:r>
      <w:r w:rsidR="00374DB3" w:rsidRPr="006C2430">
        <w:t xml:space="preserve"> een soortgelijke opdracht heeft gedaan, maar </w:t>
      </w:r>
      <w:r w:rsidR="005618C8" w:rsidRPr="006C2430">
        <w:t>hierin bredere ervaring heeft.</w:t>
      </w:r>
    </w:p>
    <w:p w14:paraId="1287348E" w14:textId="77777777" w:rsidR="00374DB3" w:rsidRDefault="00374DB3" w:rsidP="006B01C1"/>
    <w:p w14:paraId="67F7E50E" w14:textId="77777777" w:rsidR="006B01C1" w:rsidRDefault="00501189" w:rsidP="006B01C1">
      <w:r>
        <w:t>Onderstaande eisen zijn K</w:t>
      </w:r>
      <w:r w:rsidR="004E7AD9">
        <w:t xml:space="preserve">nock-out </w:t>
      </w:r>
      <w:r>
        <w:t>eisen</w:t>
      </w:r>
      <w:r w:rsidR="004E7AD9">
        <w:t xml:space="preserve"> en dienen alleen vast te stellen of de technische bekwaamheid van de </w:t>
      </w:r>
      <w:r w:rsidR="00CC6B86">
        <w:t>Gegadigde</w:t>
      </w:r>
      <w:r w:rsidR="004E7AD9">
        <w:t xml:space="preserve"> dan</w:t>
      </w:r>
      <w:r w:rsidR="00497E3D">
        <w:t xml:space="preserve"> </w:t>
      </w:r>
      <w:r w:rsidR="004E7AD9">
        <w:t xml:space="preserve">wel de combinatie aanwezig is; er vindt géén beoordeling plaats op de mate waarin deze referenties geschikt zijn, en er wordt dan ook gevraagd om géén aanvullende informatie of beeldmateriaal mee te zenden voor onderstaande </w:t>
      </w:r>
      <w:r w:rsidR="00AE3EB0">
        <w:t>eisen</w:t>
      </w:r>
      <w:r w:rsidR="004E7AD9">
        <w:t xml:space="preserve">. </w:t>
      </w:r>
    </w:p>
    <w:p w14:paraId="2C1B3024" w14:textId="77777777" w:rsidR="006B01C1" w:rsidRDefault="006B01C1" w:rsidP="006B01C1">
      <w:r>
        <w:t xml:space="preserve"> </w:t>
      </w:r>
    </w:p>
    <w:p w14:paraId="2A1297B1" w14:textId="77777777" w:rsidR="005E459B" w:rsidRDefault="006B01C1" w:rsidP="006B01C1">
      <w:r>
        <w:lastRenderedPageBreak/>
        <w:t xml:space="preserve">Een </w:t>
      </w:r>
      <w:r w:rsidR="00CC6B86">
        <w:t>Gegadigde</w:t>
      </w:r>
      <w:r>
        <w:t xml:space="preserve"> / een Combinant (indien sprake is van een Combinatie) die zelf niet voldoet aan de vereisten die worden gesteld met betrekking tot zijn technische bekwaamheid kan zich beroepen op de technische bekwaamheid van andere natuurlijke personen of rechtspersonen, ongeacht de juridische aard van zijn banden met die natuurlijke personen of rechtspersonen. In dat geval toont hij ten behoeve van de </w:t>
      </w:r>
      <w:r w:rsidR="000E41BD">
        <w:t>Opdrachtgever</w:t>
      </w:r>
      <w:r>
        <w:t xml:space="preserve">, door middel van een verklaring van de betreffende </w:t>
      </w:r>
      <w:r w:rsidR="008D284E">
        <w:t>Genomineerde Derde</w:t>
      </w:r>
      <w:r>
        <w:t>, aan dat hij gedurende de duur van de Intentieovereenkomst dan</w:t>
      </w:r>
      <w:r w:rsidR="00497E3D">
        <w:t xml:space="preserve"> </w:t>
      </w:r>
      <w:r w:rsidR="0080768C">
        <w:t>wel de Raam</w:t>
      </w:r>
      <w:r>
        <w:t xml:space="preserve">overeenkomst daadwerkelijk kan beschikken over diens voor de uitvoering van de Opdracht noodzakelijke middelen. Een verklaring conform Bijlage ‘beroep technische bekwaamheid </w:t>
      </w:r>
      <w:r w:rsidR="008D284E">
        <w:t>Genomineerde Derde</w:t>
      </w:r>
      <w:r>
        <w:t xml:space="preserve">’ moet worden overgelegd.  </w:t>
      </w:r>
    </w:p>
    <w:p w14:paraId="26522723" w14:textId="77777777" w:rsidR="005E459B" w:rsidRDefault="005E459B" w:rsidP="006B01C1"/>
    <w:tbl>
      <w:tblPr>
        <w:tblStyle w:val="Tabelraster"/>
        <w:tblW w:w="0" w:type="auto"/>
        <w:tblLook w:val="04A0" w:firstRow="1" w:lastRow="0" w:firstColumn="1" w:lastColumn="0" w:noHBand="0" w:noVBand="1"/>
      </w:tblPr>
      <w:tblGrid>
        <w:gridCol w:w="1518"/>
        <w:gridCol w:w="6976"/>
      </w:tblGrid>
      <w:tr w:rsidR="002D1FCC" w14:paraId="2097B0FF" w14:textId="77777777" w:rsidTr="00EB5410">
        <w:tc>
          <w:tcPr>
            <w:tcW w:w="1526" w:type="dxa"/>
            <w:shd w:val="clear" w:color="auto" w:fill="D9D9D9" w:themeFill="background1" w:themeFillShade="D9"/>
          </w:tcPr>
          <w:p w14:paraId="6F746BBD" w14:textId="77777777" w:rsidR="002D1FCC" w:rsidRDefault="002D1FCC" w:rsidP="00EB5410">
            <w:r>
              <w:t>KO 6</w:t>
            </w:r>
          </w:p>
        </w:tc>
        <w:tc>
          <w:tcPr>
            <w:tcW w:w="7118" w:type="dxa"/>
            <w:shd w:val="clear" w:color="auto" w:fill="D9D9D9" w:themeFill="background1" w:themeFillShade="D9"/>
          </w:tcPr>
          <w:p w14:paraId="60562FC3" w14:textId="77777777" w:rsidR="002D1FCC" w:rsidRDefault="002D1FCC" w:rsidP="00EB5410">
            <w:r>
              <w:t xml:space="preserve">De Gegadigde (in geval van een Combinatie: één Combinant) kan aantonen dat zij in de afgelopen 3 (drie) jaar voorafgaande aan de uiterste datum van Aanmelding ten minste één  (1) soortgelijke opdracht heeft verricht, die naar tevredenheid van de Opdrachtgever op vakkundige, tijdige (verleend uitstel daarin begrepen) en regelmatige wijze zijn verricht. </w:t>
            </w:r>
          </w:p>
          <w:p w14:paraId="657340A7" w14:textId="77777777" w:rsidR="002D1FCC" w:rsidRDefault="002D1FCC" w:rsidP="00EB5410">
            <w:r>
              <w:t xml:space="preserve"> </w:t>
            </w:r>
          </w:p>
          <w:p w14:paraId="11842754" w14:textId="77777777" w:rsidR="002D1FCC" w:rsidRDefault="002D1FCC" w:rsidP="00EB5410">
            <w:r>
              <w:t xml:space="preserve">Onder "soortgelijke opdracht" wordt verstaan, opdrachten die ten minste de volgende elementen bevatten: </w:t>
            </w:r>
          </w:p>
          <w:p w14:paraId="15E58122" w14:textId="6B06F55B" w:rsidR="002D1FCC" w:rsidRDefault="002D1FCC" w:rsidP="007D375B">
            <w:pPr>
              <w:pStyle w:val="Lijstalinea"/>
              <w:numPr>
                <w:ilvl w:val="0"/>
                <w:numId w:val="9"/>
              </w:numPr>
            </w:pPr>
            <w:r>
              <w:t xml:space="preserve">Ontwerp van een werk in de GWW waarbij </w:t>
            </w:r>
            <w:r w:rsidR="004F40C5">
              <w:t>C</w:t>
            </w:r>
            <w:r>
              <w:t xml:space="preserve">irculaire </w:t>
            </w:r>
            <w:r w:rsidR="00BF282D">
              <w:t xml:space="preserve">en Innovatieve </w:t>
            </w:r>
            <w:r>
              <w:t xml:space="preserve">aspecten zijn meegenomen. </w:t>
            </w:r>
          </w:p>
        </w:tc>
      </w:tr>
      <w:tr w:rsidR="002D1FCC" w14:paraId="2DF121CD" w14:textId="77777777" w:rsidTr="00EB5410">
        <w:tc>
          <w:tcPr>
            <w:tcW w:w="1526" w:type="dxa"/>
          </w:tcPr>
          <w:p w14:paraId="766DF097" w14:textId="77777777" w:rsidR="002D1FCC" w:rsidRDefault="002D1FCC" w:rsidP="00EB5410">
            <w:r>
              <w:t>Toelichting/ bewijslast</w:t>
            </w:r>
          </w:p>
        </w:tc>
        <w:tc>
          <w:tcPr>
            <w:tcW w:w="7118" w:type="dxa"/>
          </w:tcPr>
          <w:p w14:paraId="72B3B568" w14:textId="77777777" w:rsidR="002D1FCC" w:rsidRDefault="002D1FCC" w:rsidP="00EB5410">
            <w:r>
              <w:t xml:space="preserve">Als bewijs dient te worden overlegd een referentieverklaring conform Bijlage ‘referentieverklaring’ van de referentieopdracht. </w:t>
            </w:r>
          </w:p>
          <w:p w14:paraId="73434DFD" w14:textId="77777777" w:rsidR="002D1FCC" w:rsidRDefault="002D1FCC" w:rsidP="00EB5410"/>
          <w:p w14:paraId="7813E2CF" w14:textId="4131939F" w:rsidR="002D1FCC" w:rsidRDefault="002D1FCC" w:rsidP="00EB5410">
            <w:r>
              <w:t>Indien de Gegadigde of een der Combinanten gebruik maakt voor wat betreft de technische bekwaamheid van een Derde voegt deze een verklaring toe conform Bijlage ‘beroep technische bekwaamheid Derde’.</w:t>
            </w:r>
          </w:p>
        </w:tc>
      </w:tr>
    </w:tbl>
    <w:p w14:paraId="05505141" w14:textId="659D3EEA" w:rsidR="002D1FCC" w:rsidRDefault="002D1FCC" w:rsidP="002D1FCC">
      <w:pPr>
        <w:spacing w:line="240" w:lineRule="auto"/>
      </w:pPr>
    </w:p>
    <w:tbl>
      <w:tblPr>
        <w:tblStyle w:val="Tabelraster"/>
        <w:tblW w:w="0" w:type="auto"/>
        <w:tblLook w:val="04A0" w:firstRow="1" w:lastRow="0" w:firstColumn="1" w:lastColumn="0" w:noHBand="0" w:noVBand="1"/>
      </w:tblPr>
      <w:tblGrid>
        <w:gridCol w:w="1518"/>
        <w:gridCol w:w="6976"/>
      </w:tblGrid>
      <w:tr w:rsidR="002D1FCC" w14:paraId="52FD5BB6" w14:textId="77777777" w:rsidTr="00EB5410">
        <w:tc>
          <w:tcPr>
            <w:tcW w:w="1526" w:type="dxa"/>
            <w:shd w:val="clear" w:color="auto" w:fill="D9D9D9" w:themeFill="background1" w:themeFillShade="D9"/>
          </w:tcPr>
          <w:p w14:paraId="6378F4B0" w14:textId="77777777" w:rsidR="002D1FCC" w:rsidRDefault="002D1FCC" w:rsidP="00EB5410">
            <w:r>
              <w:t>KO 7</w:t>
            </w:r>
          </w:p>
        </w:tc>
        <w:tc>
          <w:tcPr>
            <w:tcW w:w="7118" w:type="dxa"/>
            <w:shd w:val="clear" w:color="auto" w:fill="D9D9D9" w:themeFill="background1" w:themeFillShade="D9"/>
          </w:tcPr>
          <w:p w14:paraId="324FEE56" w14:textId="02271B31" w:rsidR="002D1FCC" w:rsidRDefault="002D1FCC" w:rsidP="00EB5410">
            <w:r>
              <w:t xml:space="preserve">De Gegadigde (in geval van een Combinatie: één Combinant) kan aantonen dat zij in de afgelopen </w:t>
            </w:r>
            <w:r w:rsidR="009D5C02">
              <w:t>5</w:t>
            </w:r>
            <w:r>
              <w:t xml:space="preserve"> (</w:t>
            </w:r>
            <w:r w:rsidR="009D5C02">
              <w:t>vijf</w:t>
            </w:r>
            <w:r>
              <w:t xml:space="preserve">) jaar voorafgaande aan de uiterste datum van Aanmelding ten minste twee (2) soortgelijke opdrachten heeft verricht, die naar tevredenheid van de Opdrachtgever op vakkundige, tijdige (verleend uitstel daarin begrepen) en regelmatige wijze zijn verricht. </w:t>
            </w:r>
          </w:p>
          <w:p w14:paraId="3F773062" w14:textId="77777777" w:rsidR="002D1FCC" w:rsidRDefault="002D1FCC" w:rsidP="00EB5410">
            <w:r>
              <w:t xml:space="preserve"> </w:t>
            </w:r>
          </w:p>
          <w:p w14:paraId="5A8802F5" w14:textId="77777777" w:rsidR="002D1FCC" w:rsidRDefault="002D1FCC" w:rsidP="00EB5410">
            <w:r>
              <w:t xml:space="preserve">Onder "soortgelijke opdracht" wordt verstaan, opdrachten die ten minste de volgende elementen bevatten: </w:t>
            </w:r>
          </w:p>
          <w:p w14:paraId="2EE6454D" w14:textId="77777777" w:rsidR="002D1FCC" w:rsidRDefault="002D1FCC" w:rsidP="007D375B">
            <w:pPr>
              <w:pStyle w:val="Lijstalinea"/>
              <w:numPr>
                <w:ilvl w:val="0"/>
                <w:numId w:val="9"/>
              </w:numPr>
            </w:pPr>
            <w:r>
              <w:t xml:space="preserve">Realisatie van een fietspad. </w:t>
            </w:r>
          </w:p>
        </w:tc>
      </w:tr>
      <w:tr w:rsidR="002D1FCC" w14:paraId="4B584BE9" w14:textId="77777777" w:rsidTr="00EB5410">
        <w:tc>
          <w:tcPr>
            <w:tcW w:w="1526" w:type="dxa"/>
          </w:tcPr>
          <w:p w14:paraId="5CB42C8F" w14:textId="77777777" w:rsidR="002D1FCC" w:rsidRDefault="002D1FCC" w:rsidP="00EB5410">
            <w:r>
              <w:t>Toelichting/ bewijslast</w:t>
            </w:r>
          </w:p>
        </w:tc>
        <w:tc>
          <w:tcPr>
            <w:tcW w:w="7118" w:type="dxa"/>
          </w:tcPr>
          <w:p w14:paraId="071E42D1" w14:textId="77777777" w:rsidR="002D1FCC" w:rsidRDefault="002D1FCC" w:rsidP="00EB5410">
            <w:r>
              <w:t xml:space="preserve">Als bewijs dient te worden overlegd een referentieverklaring conform Bijlage ‘referentieverklaring’ van de referentieopdracht. </w:t>
            </w:r>
          </w:p>
          <w:p w14:paraId="2EF60FBD" w14:textId="77777777" w:rsidR="002D1FCC" w:rsidRDefault="002D1FCC" w:rsidP="00EB5410"/>
          <w:p w14:paraId="30C687E6" w14:textId="25F9094A" w:rsidR="002D1FCC" w:rsidRDefault="002D1FCC" w:rsidP="00EB5410">
            <w:r>
              <w:t>Indien de Gegadigde of een der Combinanten gebruik maakt voor wat betreft de technische bekwaamheid van een Derde voegt deze een verklaring toe conform Bijlage ‘beroep technische bekwaamheid Derde’.</w:t>
            </w:r>
          </w:p>
        </w:tc>
      </w:tr>
    </w:tbl>
    <w:p w14:paraId="5C837F62" w14:textId="3BBAAD6A" w:rsidR="002D1FCC" w:rsidRDefault="002D1FCC" w:rsidP="002D1FCC">
      <w:pPr>
        <w:spacing w:line="240" w:lineRule="auto"/>
      </w:pPr>
    </w:p>
    <w:p w14:paraId="039B9B0C" w14:textId="77777777" w:rsidR="002D1FCC" w:rsidRDefault="002D1FCC" w:rsidP="002D1FCC">
      <w:pPr>
        <w:spacing w:line="240" w:lineRule="auto"/>
      </w:pPr>
    </w:p>
    <w:tbl>
      <w:tblPr>
        <w:tblStyle w:val="Tabelraster"/>
        <w:tblW w:w="0" w:type="auto"/>
        <w:tblLook w:val="04A0" w:firstRow="1" w:lastRow="0" w:firstColumn="1" w:lastColumn="0" w:noHBand="0" w:noVBand="1"/>
      </w:tblPr>
      <w:tblGrid>
        <w:gridCol w:w="1516"/>
        <w:gridCol w:w="6978"/>
      </w:tblGrid>
      <w:tr w:rsidR="002D1FCC" w14:paraId="7E25AB5E" w14:textId="77777777" w:rsidTr="00EB5410">
        <w:tc>
          <w:tcPr>
            <w:tcW w:w="1526" w:type="dxa"/>
            <w:shd w:val="clear" w:color="auto" w:fill="D9D9D9" w:themeFill="background1" w:themeFillShade="D9"/>
          </w:tcPr>
          <w:p w14:paraId="7549EF2B" w14:textId="77777777" w:rsidR="002D1FCC" w:rsidRDefault="002D1FCC" w:rsidP="00EB5410">
            <w:r>
              <w:lastRenderedPageBreak/>
              <w:t>KO 8</w:t>
            </w:r>
          </w:p>
        </w:tc>
        <w:tc>
          <w:tcPr>
            <w:tcW w:w="7118" w:type="dxa"/>
            <w:shd w:val="clear" w:color="auto" w:fill="D9D9D9" w:themeFill="background1" w:themeFillShade="D9"/>
          </w:tcPr>
          <w:p w14:paraId="30694C8B" w14:textId="07B1BF57" w:rsidR="002D1FCC" w:rsidRDefault="002D1FCC" w:rsidP="00EB5410">
            <w:r>
              <w:t xml:space="preserve">De Gegadigde (in geval van een Combinatie: één Combinant) kan aantonen dat zij in de afgelopen 3 (drie) jaar voorafgaande aan de uiterste datum van Aanmelding ten minste </w:t>
            </w:r>
            <w:r w:rsidR="006D1D09">
              <w:t>twee</w:t>
            </w:r>
            <w:r>
              <w:t xml:space="preserve"> (</w:t>
            </w:r>
            <w:r w:rsidR="006D1D09">
              <w:t>2</w:t>
            </w:r>
            <w:r>
              <w:t>) soortgelijke opdracht</w:t>
            </w:r>
            <w:r w:rsidR="006D1D09">
              <w:t>en</w:t>
            </w:r>
            <w:r>
              <w:t xml:space="preserve"> heeft verricht, die naar tevredenheid van de Opdrachtgever op vakkundige, tijdige (verleend uitstel daarin begrepen) en regelmatige wijze zijn verricht. </w:t>
            </w:r>
          </w:p>
          <w:p w14:paraId="52AA3727" w14:textId="77777777" w:rsidR="002D1FCC" w:rsidRDefault="002D1FCC" w:rsidP="00EB5410">
            <w:r>
              <w:t xml:space="preserve"> </w:t>
            </w:r>
          </w:p>
          <w:p w14:paraId="6712B805" w14:textId="77777777" w:rsidR="002D1FCC" w:rsidRDefault="002D1FCC" w:rsidP="00EB5410">
            <w:r>
              <w:t xml:space="preserve">Onder "soortgelijke opdracht" wordt verstaan, opdrachten die ten minste de volgende elementen bevatten: </w:t>
            </w:r>
          </w:p>
          <w:p w14:paraId="542A8463" w14:textId="77777777" w:rsidR="002D1FCC" w:rsidRDefault="002D1FCC" w:rsidP="007D375B">
            <w:pPr>
              <w:pStyle w:val="Lijstalinea"/>
              <w:numPr>
                <w:ilvl w:val="0"/>
                <w:numId w:val="9"/>
              </w:numPr>
            </w:pPr>
            <w:r>
              <w:t xml:space="preserve">Advisering ten aanzien van het toepassen van lokale biodiversiteitsmaatregelen in en om een GWW-werk. </w:t>
            </w:r>
          </w:p>
        </w:tc>
      </w:tr>
      <w:tr w:rsidR="002D1FCC" w14:paraId="02289879" w14:textId="77777777" w:rsidTr="00EB5410">
        <w:tc>
          <w:tcPr>
            <w:tcW w:w="1526" w:type="dxa"/>
          </w:tcPr>
          <w:p w14:paraId="062C3A73" w14:textId="77777777" w:rsidR="002D1FCC" w:rsidRDefault="002D1FCC" w:rsidP="00EB5410">
            <w:r>
              <w:t>Toelichting/ bewijslast</w:t>
            </w:r>
          </w:p>
        </w:tc>
        <w:tc>
          <w:tcPr>
            <w:tcW w:w="7118" w:type="dxa"/>
          </w:tcPr>
          <w:p w14:paraId="69CB06A5" w14:textId="46882F05" w:rsidR="002D1FCC" w:rsidRDefault="002D1FCC" w:rsidP="00EB5410">
            <w:r>
              <w:t xml:space="preserve">Als bewijs dient te worden overlegd een referentieverklaring conform Bijlage ‘referentieverklaring’ van de referentieopdracht, </w:t>
            </w:r>
            <w:r w:rsidR="00070B41">
              <w:t>a</w:t>
            </w:r>
            <w:r w:rsidR="00070B41" w:rsidRPr="00070B41">
              <w:t>lsmede het biodiversiteitsplan dat voor deze referentieopdracht is gemaakt</w:t>
            </w:r>
            <w:r>
              <w:t xml:space="preserve">. </w:t>
            </w:r>
          </w:p>
          <w:p w14:paraId="2CCAE2FA" w14:textId="77777777" w:rsidR="002D1FCC" w:rsidRDefault="002D1FCC" w:rsidP="00EB5410"/>
          <w:p w14:paraId="7E724E09" w14:textId="5DE61D25" w:rsidR="002D1FCC" w:rsidRDefault="002D1FCC" w:rsidP="00EB5410">
            <w:r>
              <w:t>Indien de Gegadigde of een der Combinanten gebruik maakt voor wat betreft de technische bekwaamheid van een Derde voegt deze een verklaring toe conform Bijlage ‘beroep technische bekwaamheid Derde’.</w:t>
            </w:r>
          </w:p>
        </w:tc>
      </w:tr>
    </w:tbl>
    <w:p w14:paraId="727A1F54" w14:textId="5C3CAE42" w:rsidR="005048B6" w:rsidRPr="00B550EE" w:rsidRDefault="005048B6" w:rsidP="005048B6"/>
    <w:p w14:paraId="3C6EEE03" w14:textId="757F22E9" w:rsidR="00C770E6" w:rsidRDefault="00C770E6" w:rsidP="00C770E6">
      <w:pPr>
        <w:pStyle w:val="Kop3"/>
      </w:pPr>
      <w:bookmarkStart w:id="45" w:name="_Toc530735488"/>
      <w:r>
        <w:t>Maatschappelijk Verantwoord Ondernemen</w:t>
      </w:r>
      <w:bookmarkEnd w:id="45"/>
    </w:p>
    <w:p w14:paraId="4A9E065F" w14:textId="271C2ED9" w:rsidR="00C770E6" w:rsidRPr="00C770E6" w:rsidRDefault="00C770E6" w:rsidP="00C770E6">
      <w:r>
        <w:t xml:space="preserve">Onderstaande eisen hebben betrekking op </w:t>
      </w:r>
      <w:r w:rsidR="00A8716B">
        <w:t xml:space="preserve">Maatschappelijk Verantwoord Ondernemen (MVO). </w:t>
      </w:r>
    </w:p>
    <w:p w14:paraId="2E06CB71" w14:textId="77777777" w:rsidR="00C770E6" w:rsidRPr="00C770E6" w:rsidRDefault="00C770E6" w:rsidP="00C770E6"/>
    <w:tbl>
      <w:tblPr>
        <w:tblStyle w:val="Tabelraster"/>
        <w:tblW w:w="0" w:type="auto"/>
        <w:tblLook w:val="04A0" w:firstRow="1" w:lastRow="0" w:firstColumn="1" w:lastColumn="0" w:noHBand="0" w:noVBand="1"/>
      </w:tblPr>
      <w:tblGrid>
        <w:gridCol w:w="1519"/>
        <w:gridCol w:w="6975"/>
      </w:tblGrid>
      <w:tr w:rsidR="00A8716B" w14:paraId="2F43FF1F" w14:textId="77777777" w:rsidTr="00433FD8">
        <w:tc>
          <w:tcPr>
            <w:tcW w:w="1526" w:type="dxa"/>
            <w:shd w:val="clear" w:color="auto" w:fill="D9D9D9" w:themeFill="background1" w:themeFillShade="D9"/>
          </w:tcPr>
          <w:p w14:paraId="448D11D5" w14:textId="429347AF" w:rsidR="00A8716B" w:rsidRDefault="00A8716B" w:rsidP="00433FD8">
            <w:r>
              <w:t>KO 9</w:t>
            </w:r>
          </w:p>
        </w:tc>
        <w:tc>
          <w:tcPr>
            <w:tcW w:w="7118" w:type="dxa"/>
            <w:shd w:val="clear" w:color="auto" w:fill="D9D9D9" w:themeFill="background1" w:themeFillShade="D9"/>
          </w:tcPr>
          <w:p w14:paraId="4026E5A0" w14:textId="7780BA4F" w:rsidR="00A8716B" w:rsidRDefault="00A8716B" w:rsidP="00A8716B">
            <w:r>
              <w:t>De Gegadigde (in geval van een Combinatie: de Combinant die belast is met de realisatie van het fietspad, en de technische bekwaamheid conform KO 7 levert) kan aantonen dat hij CO</w:t>
            </w:r>
            <w:r w:rsidRPr="00A8716B">
              <w:rPr>
                <w:vertAlign w:val="subscript"/>
              </w:rPr>
              <w:t>2</w:t>
            </w:r>
            <w:r>
              <w:t xml:space="preserve">-prestatieladder </w:t>
            </w:r>
            <w:r w:rsidR="0052030C">
              <w:t>niveau</w:t>
            </w:r>
            <w:r>
              <w:t xml:space="preserve"> 4 heeft gehaald.  </w:t>
            </w:r>
          </w:p>
        </w:tc>
      </w:tr>
      <w:tr w:rsidR="00A8716B" w14:paraId="1AB38EF9" w14:textId="77777777" w:rsidTr="00433FD8">
        <w:tc>
          <w:tcPr>
            <w:tcW w:w="1526" w:type="dxa"/>
          </w:tcPr>
          <w:p w14:paraId="5E9F137D" w14:textId="77777777" w:rsidR="00A8716B" w:rsidRDefault="00A8716B" w:rsidP="00433FD8">
            <w:r>
              <w:t>Toelichting/ bewijslast</w:t>
            </w:r>
          </w:p>
        </w:tc>
        <w:tc>
          <w:tcPr>
            <w:tcW w:w="7118" w:type="dxa"/>
          </w:tcPr>
          <w:p w14:paraId="523A1E91" w14:textId="7465F3F7" w:rsidR="00A8716B" w:rsidRDefault="00A8716B" w:rsidP="00A8716B">
            <w:r>
              <w:t>Als bewijs dient te worden overlegd een certificaat van CO</w:t>
            </w:r>
            <w:r w:rsidRPr="00A8716B">
              <w:rPr>
                <w:vertAlign w:val="subscript"/>
              </w:rPr>
              <w:t>2</w:t>
            </w:r>
            <w:r>
              <w:t xml:space="preserve">-prestatieladder </w:t>
            </w:r>
            <w:r w:rsidR="0052030C">
              <w:t>niveau</w:t>
            </w:r>
            <w:r>
              <w:t xml:space="preserve"> 4.</w:t>
            </w:r>
            <w:r w:rsidR="008C195E">
              <w:t xml:space="preserve"> Opdrachtnemer mag het certificaat binnen 6 maanden aanleveren na definitieve Gunning. </w:t>
            </w:r>
          </w:p>
        </w:tc>
      </w:tr>
    </w:tbl>
    <w:p w14:paraId="76318114" w14:textId="77777777" w:rsidR="00C770E6" w:rsidRPr="00C770E6" w:rsidRDefault="00C770E6" w:rsidP="00C770E6"/>
    <w:tbl>
      <w:tblPr>
        <w:tblStyle w:val="Tabelraster"/>
        <w:tblW w:w="0" w:type="auto"/>
        <w:tblLook w:val="04A0" w:firstRow="1" w:lastRow="0" w:firstColumn="1" w:lastColumn="0" w:noHBand="0" w:noVBand="1"/>
      </w:tblPr>
      <w:tblGrid>
        <w:gridCol w:w="1519"/>
        <w:gridCol w:w="6975"/>
      </w:tblGrid>
      <w:tr w:rsidR="00A8716B" w14:paraId="71187953" w14:textId="77777777" w:rsidTr="00433FD8">
        <w:tc>
          <w:tcPr>
            <w:tcW w:w="1526" w:type="dxa"/>
            <w:shd w:val="clear" w:color="auto" w:fill="D9D9D9" w:themeFill="background1" w:themeFillShade="D9"/>
          </w:tcPr>
          <w:p w14:paraId="50248279" w14:textId="063E98B4" w:rsidR="00A8716B" w:rsidRDefault="00A8716B" w:rsidP="00433FD8">
            <w:r>
              <w:t>KO 10</w:t>
            </w:r>
          </w:p>
        </w:tc>
        <w:tc>
          <w:tcPr>
            <w:tcW w:w="7118" w:type="dxa"/>
            <w:shd w:val="clear" w:color="auto" w:fill="D9D9D9" w:themeFill="background1" w:themeFillShade="D9"/>
          </w:tcPr>
          <w:p w14:paraId="23AE4EF9" w14:textId="0BB413F1" w:rsidR="00A8716B" w:rsidRDefault="00A8716B" w:rsidP="00433FD8">
            <w:r>
              <w:t xml:space="preserve">De Gegadigde (in geval van een Combinatie, één Combinant) kan aantonen dat hij invulling geeft aan het begrip Social Return.  </w:t>
            </w:r>
          </w:p>
        </w:tc>
      </w:tr>
      <w:tr w:rsidR="00A8716B" w14:paraId="4BD0DA19" w14:textId="77777777" w:rsidTr="00433FD8">
        <w:tc>
          <w:tcPr>
            <w:tcW w:w="1526" w:type="dxa"/>
          </w:tcPr>
          <w:p w14:paraId="52F3614F" w14:textId="77777777" w:rsidR="00A8716B" w:rsidRDefault="00A8716B" w:rsidP="00433FD8">
            <w:r>
              <w:t>Toelichting/ bewijslast</w:t>
            </w:r>
          </w:p>
        </w:tc>
        <w:tc>
          <w:tcPr>
            <w:tcW w:w="7118" w:type="dxa"/>
          </w:tcPr>
          <w:p w14:paraId="5DE8ECCA" w14:textId="292A7462" w:rsidR="00A8716B" w:rsidRDefault="00A8716B" w:rsidP="00433FD8">
            <w:r>
              <w:t xml:space="preserve">Als bewijs dient te worden overlegd een PSO-certificaat, of vergelijkbaar. </w:t>
            </w:r>
          </w:p>
        </w:tc>
      </w:tr>
    </w:tbl>
    <w:p w14:paraId="5210DD2A" w14:textId="77777777" w:rsidR="005048B6" w:rsidRDefault="005048B6" w:rsidP="006B01C1"/>
    <w:p w14:paraId="6C0173A4" w14:textId="1731B296" w:rsidR="00E659DE" w:rsidRDefault="00E659DE" w:rsidP="00E659DE">
      <w:pPr>
        <w:pStyle w:val="Kop1"/>
        <w:ind w:left="454" w:hanging="454"/>
      </w:pPr>
      <w:bookmarkStart w:id="46" w:name="_Toc530735489"/>
      <w:r>
        <w:lastRenderedPageBreak/>
        <w:t>Selectie</w:t>
      </w:r>
      <w:bookmarkEnd w:id="46"/>
    </w:p>
    <w:p w14:paraId="423D226D" w14:textId="4E9D915C" w:rsidR="00EB5410" w:rsidRDefault="00465A29" w:rsidP="00465A29">
      <w:r>
        <w:t xml:space="preserve">In dit hoofdstuk worden de selectiecriteria </w:t>
      </w:r>
      <w:r w:rsidR="00EB5410">
        <w:t xml:space="preserve">beschreven. Ook wordt in dit hoofdstuk aangegeven hoe er beoordeeld zal worden. </w:t>
      </w:r>
    </w:p>
    <w:p w14:paraId="4C8BF6B2" w14:textId="727678B9" w:rsidR="00EB5410" w:rsidRDefault="00EB5410" w:rsidP="00EB5410">
      <w:pPr>
        <w:pStyle w:val="Kop2"/>
        <w:ind w:left="454" w:hanging="454"/>
      </w:pPr>
      <w:bookmarkStart w:id="47" w:name="_Toc530735490"/>
      <w:r>
        <w:t>Selectiecriteria</w:t>
      </w:r>
      <w:bookmarkEnd w:id="47"/>
    </w:p>
    <w:p w14:paraId="07BEEB26" w14:textId="77777777" w:rsidR="00C317C6" w:rsidRPr="00C20D9A" w:rsidRDefault="00C317C6" w:rsidP="00C317C6">
      <w:r w:rsidRPr="00C20D9A">
        <w:t xml:space="preserve">De volgende onderwerpen worden middels de vier selectiecriteria beoordeeld: </w:t>
      </w:r>
    </w:p>
    <w:p w14:paraId="424FC867" w14:textId="3433C6E1" w:rsidR="00C317C6" w:rsidRDefault="004D2FA6" w:rsidP="007D375B">
      <w:pPr>
        <w:pStyle w:val="Lijstalinea"/>
        <w:numPr>
          <w:ilvl w:val="0"/>
          <w:numId w:val="7"/>
        </w:numPr>
      </w:pPr>
      <w:r>
        <w:t xml:space="preserve">SC 1: </w:t>
      </w:r>
      <w:r w:rsidR="00C317C6">
        <w:t xml:space="preserve">Visie op de Circulaire </w:t>
      </w:r>
      <w:r>
        <w:t xml:space="preserve">en Inclusieve </w:t>
      </w:r>
      <w:r w:rsidR="00C317C6">
        <w:t>Economie</w:t>
      </w:r>
    </w:p>
    <w:p w14:paraId="09C7E8B8" w14:textId="529435BE" w:rsidR="00C317C6" w:rsidRDefault="004D2FA6" w:rsidP="007D375B">
      <w:pPr>
        <w:pStyle w:val="Lijstalinea"/>
        <w:numPr>
          <w:ilvl w:val="0"/>
          <w:numId w:val="7"/>
        </w:numPr>
      </w:pPr>
      <w:r>
        <w:t xml:space="preserve">SC 2: </w:t>
      </w:r>
      <w:r w:rsidR="00C317C6">
        <w:t xml:space="preserve">Aantoonbare circulaire bedrijfsvoering </w:t>
      </w:r>
    </w:p>
    <w:p w14:paraId="17173482" w14:textId="4EBDAD3B" w:rsidR="004D2FA6" w:rsidRDefault="004D2FA6" w:rsidP="004D2FA6">
      <w:pPr>
        <w:pStyle w:val="Lijstalinea"/>
        <w:numPr>
          <w:ilvl w:val="0"/>
          <w:numId w:val="7"/>
        </w:numPr>
      </w:pPr>
      <w:r>
        <w:t xml:space="preserve">SC 3: Innovatie  </w:t>
      </w:r>
    </w:p>
    <w:p w14:paraId="55379164" w14:textId="628F8492" w:rsidR="00C317C6" w:rsidRDefault="004D2FA6" w:rsidP="007D375B">
      <w:pPr>
        <w:pStyle w:val="Lijstalinea"/>
        <w:numPr>
          <w:ilvl w:val="0"/>
          <w:numId w:val="7"/>
        </w:numPr>
      </w:pPr>
      <w:r>
        <w:t>S</w:t>
      </w:r>
      <w:r w:rsidR="00BF282D">
        <w:t>C</w:t>
      </w:r>
      <w:r>
        <w:t xml:space="preserve"> 4: </w:t>
      </w:r>
      <w:r w:rsidR="00C317C6">
        <w:t xml:space="preserve">Samenwerking </w:t>
      </w:r>
    </w:p>
    <w:p w14:paraId="34FACAC6" w14:textId="77777777" w:rsidR="00C317C6" w:rsidRDefault="00C317C6" w:rsidP="00C317C6"/>
    <w:p w14:paraId="3FF4FBC6" w14:textId="20F3DE19" w:rsidR="00C317C6" w:rsidRPr="00894503" w:rsidRDefault="00C317C6" w:rsidP="00EB5410">
      <w:pPr>
        <w:rPr>
          <w:b/>
        </w:rPr>
      </w:pPr>
      <w:r w:rsidRPr="00894503">
        <w:t xml:space="preserve">Indien op basis van de uitsluitingsgronden en geschiktheidseisen sprake is van meer dan drie (3) Gegadigden die in aanmerking komen voor de inschrijvingsfase, zal de Opdrachtgever het aantal Gegadigden terugbrengen naar drie (3). De Opdrachtgever hanteert als uitgangspunt om </w:t>
      </w:r>
      <w:r w:rsidR="00EB5410">
        <w:t xml:space="preserve">maximaal </w:t>
      </w:r>
      <w:r w:rsidRPr="00894503">
        <w:t xml:space="preserve">drie (3) Gegadigden een uitnodiging tot </w:t>
      </w:r>
      <w:r>
        <w:t>de Gunningsfase</w:t>
      </w:r>
      <w:r w:rsidRPr="00894503">
        <w:t xml:space="preserve"> toe te zenden en twee (2) Gegadigden gedurende de </w:t>
      </w:r>
      <w:r>
        <w:t>Gunningsfase</w:t>
      </w:r>
      <w:r w:rsidRPr="00894503">
        <w:t xml:space="preserve"> in de ‘wachtkamer’ te laten plaatsnemen. Mocht een Gegadigde zich terugtrekken uit de Gunningsfase, zal de eerstvolgende Gegadigde uit de ‘wachtkamer’ een uitnodiging krijgen tot de Gunningsfase. </w:t>
      </w:r>
    </w:p>
    <w:p w14:paraId="346BA615" w14:textId="778963FF" w:rsidR="00C317C6" w:rsidRPr="002F266B" w:rsidRDefault="00C317C6" w:rsidP="002F266B">
      <w:pPr>
        <w:pStyle w:val="Kop3"/>
      </w:pPr>
      <w:bookmarkStart w:id="48" w:name="_Toc530735491"/>
      <w:r w:rsidRPr="002F266B">
        <w:t>SC 1 Visie op de Circulaire</w:t>
      </w:r>
      <w:r w:rsidR="002F266B">
        <w:t xml:space="preserve"> en Inclusieve </w:t>
      </w:r>
      <w:r w:rsidRPr="002F266B">
        <w:t>Economie</w:t>
      </w:r>
      <w:bookmarkEnd w:id="48"/>
      <w:r w:rsidRPr="002F266B">
        <w:t xml:space="preserve"> </w:t>
      </w:r>
    </w:p>
    <w:p w14:paraId="4CECD9FB" w14:textId="0D0BC68F" w:rsidR="00C317C6" w:rsidRDefault="00C317C6" w:rsidP="002F266B">
      <w:r w:rsidRPr="00894503">
        <w:t xml:space="preserve">Zoals aangegeven in </w:t>
      </w:r>
      <w:r>
        <w:t xml:space="preserve">paragraaf </w:t>
      </w:r>
      <w:r w:rsidR="002F266B">
        <w:t>2.4.1</w:t>
      </w:r>
      <w:r>
        <w:t xml:space="preserve"> ziet de </w:t>
      </w:r>
      <w:r w:rsidRPr="00894503">
        <w:t>Port of Amsterdam (</w:t>
      </w:r>
      <w:r w:rsidR="0031413D">
        <w:t>PoA</w:t>
      </w:r>
      <w:r w:rsidRPr="00894503">
        <w:t xml:space="preserve">) </w:t>
      </w:r>
      <w:r w:rsidR="00672E5C">
        <w:t xml:space="preserve">de circulaire economie </w:t>
      </w:r>
      <w:r w:rsidRPr="00894503">
        <w:t xml:space="preserve">als een van de vier belangrijke megatrends zoals ook geschetst in haar Visie2030. </w:t>
      </w:r>
      <w:r w:rsidR="0031413D">
        <w:t>PoA</w:t>
      </w:r>
      <w:r w:rsidRPr="00894503">
        <w:t xml:space="preserve"> wil de transitie naar een circulaire economie faciliteren</w:t>
      </w:r>
      <w:r>
        <w:t xml:space="preserve">. </w:t>
      </w:r>
      <w:r w:rsidRPr="00894503">
        <w:t xml:space="preserve">Met het project ‘realisatie fietspad aan de Aziëhavenweg’ geeft </w:t>
      </w:r>
      <w:r w:rsidR="0031413D">
        <w:t>PoA</w:t>
      </w:r>
      <w:r w:rsidRPr="00894503">
        <w:t xml:space="preserve"> invulling aan haar duurzaamheidsbeleid.</w:t>
      </w:r>
      <w:r>
        <w:t xml:space="preserve"> </w:t>
      </w:r>
    </w:p>
    <w:p w14:paraId="357343B5" w14:textId="77777777" w:rsidR="00C317C6" w:rsidRDefault="00C317C6" w:rsidP="002F266B"/>
    <w:p w14:paraId="21F94235" w14:textId="4500C832" w:rsidR="00C317C6" w:rsidRDefault="0031413D" w:rsidP="002F266B">
      <w:r>
        <w:t>PoA</w:t>
      </w:r>
      <w:r w:rsidR="00C317C6">
        <w:t xml:space="preserve"> is voornemens om middels onderhavige aanbesteding een Raamovereenkomst te sluiten met een partij of Combinatie van partijen die gezamenlijk</w:t>
      </w:r>
      <w:r w:rsidR="002F266B">
        <w:t>, indien er tevredenheid is, 4</w:t>
      </w:r>
      <w:r w:rsidR="00C317C6">
        <w:t xml:space="preserve"> fietspaden kan realiseren in de komende jaren. Hiertoe is het van belang dat Gegadigde niet alleen nu maar ook in de toekomst blijft ontwikkelen ten aanzien van het thema ‘de circulaire </w:t>
      </w:r>
      <w:r w:rsidR="002F266B">
        <w:t xml:space="preserve">en inclusieve </w:t>
      </w:r>
      <w:r w:rsidR="00C317C6">
        <w:t xml:space="preserve">economie’ in de breedste zin van het woord. Thema’s die binnen de scope van de huidige opgave van belang zijn voor </w:t>
      </w:r>
      <w:r>
        <w:t>PoA</w:t>
      </w:r>
      <w:r w:rsidR="00C317C6">
        <w:t xml:space="preserve"> zijn: </w:t>
      </w:r>
    </w:p>
    <w:p w14:paraId="726DC1B8" w14:textId="77777777" w:rsidR="00C317C6" w:rsidRDefault="00C317C6" w:rsidP="007D375B">
      <w:pPr>
        <w:pStyle w:val="Lijstalinea"/>
        <w:numPr>
          <w:ilvl w:val="0"/>
          <w:numId w:val="7"/>
        </w:numPr>
      </w:pPr>
      <w:r>
        <w:t xml:space="preserve">Circulair materiaalgebruik; </w:t>
      </w:r>
    </w:p>
    <w:p w14:paraId="77ADA135" w14:textId="77777777" w:rsidR="00C317C6" w:rsidRDefault="00C317C6" w:rsidP="007D375B">
      <w:pPr>
        <w:pStyle w:val="Lijstalinea"/>
        <w:numPr>
          <w:ilvl w:val="0"/>
          <w:numId w:val="7"/>
        </w:numPr>
      </w:pPr>
      <w:r>
        <w:t xml:space="preserve">Circulair ontwerp; </w:t>
      </w:r>
    </w:p>
    <w:p w14:paraId="5B0E67B6" w14:textId="77777777" w:rsidR="00C317C6" w:rsidRDefault="00C317C6" w:rsidP="007D375B">
      <w:pPr>
        <w:pStyle w:val="Lijstalinea"/>
        <w:numPr>
          <w:ilvl w:val="0"/>
          <w:numId w:val="7"/>
        </w:numPr>
      </w:pPr>
      <w:r>
        <w:t xml:space="preserve">Biodiversiteit; </w:t>
      </w:r>
    </w:p>
    <w:p w14:paraId="52AD9BE4" w14:textId="6E6CF8BD" w:rsidR="00C317C6" w:rsidRDefault="00C317C6" w:rsidP="007D375B">
      <w:pPr>
        <w:pStyle w:val="Lijstalinea"/>
        <w:numPr>
          <w:ilvl w:val="0"/>
          <w:numId w:val="7"/>
        </w:numPr>
      </w:pPr>
      <w:r>
        <w:t>CO2-neutraliteit</w:t>
      </w:r>
      <w:r w:rsidR="002F266B">
        <w:t xml:space="preserve">; </w:t>
      </w:r>
    </w:p>
    <w:p w14:paraId="658F6E02" w14:textId="0092868E" w:rsidR="002F266B" w:rsidRPr="00C20D9A" w:rsidRDefault="002F266B" w:rsidP="007D375B">
      <w:pPr>
        <w:pStyle w:val="Lijstalinea"/>
        <w:numPr>
          <w:ilvl w:val="0"/>
          <w:numId w:val="7"/>
        </w:numPr>
      </w:pPr>
      <w:r>
        <w:t>Social Return.</w:t>
      </w:r>
    </w:p>
    <w:p w14:paraId="69424D72" w14:textId="77777777" w:rsidR="00C317C6" w:rsidRDefault="00C317C6" w:rsidP="00C317C6">
      <w:pPr>
        <w:spacing w:line="240" w:lineRule="auto"/>
      </w:pPr>
    </w:p>
    <w:p w14:paraId="2FA20387" w14:textId="6B654DB8" w:rsidR="00C317C6" w:rsidRPr="00894503" w:rsidRDefault="00C317C6" w:rsidP="002F266B">
      <w:r>
        <w:lastRenderedPageBreak/>
        <w:t xml:space="preserve">Opdrachtgever wil graag vernemen van Gegadigde wat haar visie is aangaande de circulaire </w:t>
      </w:r>
      <w:r w:rsidR="002F266B">
        <w:t xml:space="preserve">en inclusieve </w:t>
      </w:r>
      <w:r>
        <w:t>economie in algemene zin en hoe zij deze toepast binnen de GWW.</w:t>
      </w:r>
    </w:p>
    <w:p w14:paraId="756E2835" w14:textId="108BA15E" w:rsidR="00C317C6" w:rsidRDefault="00C317C6" w:rsidP="00C317C6">
      <w:pPr>
        <w:spacing w:line="240" w:lineRule="auto"/>
      </w:pPr>
    </w:p>
    <w:tbl>
      <w:tblPr>
        <w:tblStyle w:val="Tabelraster"/>
        <w:tblW w:w="0" w:type="auto"/>
        <w:tblLook w:val="04A0" w:firstRow="1" w:lastRow="0" w:firstColumn="1" w:lastColumn="0" w:noHBand="0" w:noVBand="1"/>
      </w:tblPr>
      <w:tblGrid>
        <w:gridCol w:w="1519"/>
        <w:gridCol w:w="6975"/>
      </w:tblGrid>
      <w:tr w:rsidR="00C317C6" w14:paraId="554A2CF3" w14:textId="77777777" w:rsidTr="00EB5410">
        <w:tc>
          <w:tcPr>
            <w:tcW w:w="1519" w:type="dxa"/>
            <w:shd w:val="clear" w:color="auto" w:fill="D9D9D9" w:themeFill="background1" w:themeFillShade="D9"/>
          </w:tcPr>
          <w:p w14:paraId="1E09751D" w14:textId="77777777" w:rsidR="00C317C6" w:rsidRDefault="00C317C6" w:rsidP="00EB5410">
            <w:r>
              <w:t>SC 1</w:t>
            </w:r>
          </w:p>
        </w:tc>
        <w:tc>
          <w:tcPr>
            <w:tcW w:w="6975" w:type="dxa"/>
            <w:shd w:val="clear" w:color="auto" w:fill="D9D9D9" w:themeFill="background1" w:themeFillShade="D9"/>
          </w:tcPr>
          <w:p w14:paraId="6BDE96C0" w14:textId="565F9CBD" w:rsidR="00C317C6" w:rsidRDefault="00C317C6" w:rsidP="00EB5410">
            <w:r>
              <w:t xml:space="preserve">De Opdrachtgever wenst te vernemen van de Gegadigde en/of Combinanten wat haar visie is aangaande Circulaire Economie: (i) in algemene zin; en (ii) hoe deze toegepast kan worden op de ontwerp en realisatie van een </w:t>
            </w:r>
            <w:r w:rsidR="00A1694D">
              <w:t xml:space="preserve">soortgelijk </w:t>
            </w:r>
            <w:r>
              <w:t>project in de GWW.</w:t>
            </w:r>
          </w:p>
        </w:tc>
      </w:tr>
      <w:tr w:rsidR="00C317C6" w14:paraId="034F011F" w14:textId="77777777" w:rsidTr="00EB5410">
        <w:tc>
          <w:tcPr>
            <w:tcW w:w="1519" w:type="dxa"/>
          </w:tcPr>
          <w:p w14:paraId="19AB4105" w14:textId="77777777" w:rsidR="00C317C6" w:rsidRDefault="00C317C6" w:rsidP="00EB5410">
            <w:r>
              <w:t>Toelichting/ bewijslast</w:t>
            </w:r>
          </w:p>
        </w:tc>
        <w:tc>
          <w:tcPr>
            <w:tcW w:w="6975" w:type="dxa"/>
          </w:tcPr>
          <w:p w14:paraId="59EA0F04" w14:textId="77777777" w:rsidR="00C317C6" w:rsidRDefault="00C317C6" w:rsidP="00EB5410">
            <w:r>
              <w:t>Voor het beantwoorden van SC 1 is een blanco formulier als bijlage bij deze leidraad opgenomen. De maximale omvang tekst bedraagt 2 pagina’s A4 (minimale lettergrootte 10pt).</w:t>
            </w:r>
          </w:p>
        </w:tc>
      </w:tr>
    </w:tbl>
    <w:p w14:paraId="08EAAE9F" w14:textId="77777777" w:rsidR="00C317C6" w:rsidRDefault="00C317C6" w:rsidP="00C317C6">
      <w:pPr>
        <w:spacing w:line="240" w:lineRule="auto"/>
      </w:pPr>
    </w:p>
    <w:p w14:paraId="2E39D19F" w14:textId="77777777" w:rsidR="00C317C6" w:rsidRDefault="00C317C6" w:rsidP="00C317C6">
      <w:pPr>
        <w:spacing w:line="240" w:lineRule="auto"/>
      </w:pPr>
      <w:r>
        <w:t xml:space="preserve">Beoordelingsaspecten </w:t>
      </w:r>
    </w:p>
    <w:p w14:paraId="7B2B92A5" w14:textId="04DB22E2" w:rsidR="00C317C6" w:rsidRPr="002F266B" w:rsidRDefault="00C317C6" w:rsidP="007D375B">
      <w:pPr>
        <w:pStyle w:val="Lijstalinea"/>
        <w:numPr>
          <w:ilvl w:val="0"/>
          <w:numId w:val="7"/>
        </w:numPr>
        <w:rPr>
          <w:rStyle w:val="Zwaar"/>
          <w:b w:val="0"/>
        </w:rPr>
      </w:pPr>
      <w:r w:rsidRPr="002F266B">
        <w:rPr>
          <w:rStyle w:val="Zwaar"/>
          <w:b w:val="0"/>
        </w:rPr>
        <w:t xml:space="preserve">De </w:t>
      </w:r>
      <w:r w:rsidR="006D7430">
        <w:rPr>
          <w:rStyle w:val="Zwaar"/>
          <w:b w:val="0"/>
        </w:rPr>
        <w:t>mate</w:t>
      </w:r>
      <w:r w:rsidRPr="002F266B">
        <w:rPr>
          <w:rStyle w:val="Zwaar"/>
          <w:b w:val="0"/>
        </w:rPr>
        <w:t xml:space="preserve"> waarin de Gegadigde(n) een eigen visie aandragen ten aanzien van de Circulaire </w:t>
      </w:r>
      <w:r w:rsidR="004D2FA6">
        <w:rPr>
          <w:rStyle w:val="Zwaar"/>
          <w:b w:val="0"/>
        </w:rPr>
        <w:t xml:space="preserve">en Inclusieve </w:t>
      </w:r>
      <w:r w:rsidRPr="002F266B">
        <w:rPr>
          <w:rStyle w:val="Zwaar"/>
          <w:b w:val="0"/>
        </w:rPr>
        <w:t xml:space="preserve">Economie; </w:t>
      </w:r>
    </w:p>
    <w:p w14:paraId="51A5C95A" w14:textId="58C85753" w:rsidR="00C317C6" w:rsidRPr="002F266B" w:rsidRDefault="00C317C6" w:rsidP="007D375B">
      <w:pPr>
        <w:pStyle w:val="Lijstalinea"/>
        <w:numPr>
          <w:ilvl w:val="0"/>
          <w:numId w:val="7"/>
        </w:numPr>
        <w:rPr>
          <w:rStyle w:val="Zwaar"/>
          <w:b w:val="0"/>
        </w:rPr>
      </w:pPr>
      <w:r w:rsidRPr="002F266B">
        <w:rPr>
          <w:rStyle w:val="Zwaar"/>
          <w:b w:val="0"/>
        </w:rPr>
        <w:t>De mate waarin de visie van de Gegadigde(n) overeenkomt met de</w:t>
      </w:r>
      <w:r w:rsidR="00C770E6">
        <w:rPr>
          <w:rStyle w:val="Zwaar"/>
          <w:b w:val="0"/>
        </w:rPr>
        <w:t xml:space="preserve"> visie en ambities</w:t>
      </w:r>
      <w:r w:rsidRPr="002F266B">
        <w:rPr>
          <w:rStyle w:val="Zwaar"/>
          <w:b w:val="0"/>
        </w:rPr>
        <w:t xml:space="preserve"> van de Opdrachtgever; </w:t>
      </w:r>
    </w:p>
    <w:p w14:paraId="602A583C" w14:textId="04E306C5" w:rsidR="00C317C6" w:rsidRPr="002F266B" w:rsidRDefault="00C317C6" w:rsidP="007D375B">
      <w:pPr>
        <w:pStyle w:val="Lijstalinea"/>
        <w:numPr>
          <w:ilvl w:val="0"/>
          <w:numId w:val="7"/>
        </w:numPr>
        <w:rPr>
          <w:rStyle w:val="Zwaar"/>
          <w:b w:val="0"/>
        </w:rPr>
      </w:pPr>
      <w:r w:rsidRPr="002F266B">
        <w:rPr>
          <w:rStyle w:val="Zwaar"/>
          <w:b w:val="0"/>
        </w:rPr>
        <w:t xml:space="preserve">De wijze waarop de Gegadigde(n) hun visie projecteren op </w:t>
      </w:r>
      <w:r w:rsidR="00A1694D">
        <w:rPr>
          <w:rStyle w:val="Zwaar"/>
          <w:b w:val="0"/>
        </w:rPr>
        <w:t xml:space="preserve">een soortgelijk project in </w:t>
      </w:r>
      <w:r w:rsidRPr="002F266B">
        <w:rPr>
          <w:rStyle w:val="Zwaar"/>
          <w:b w:val="0"/>
        </w:rPr>
        <w:t xml:space="preserve">de GWW-sector, waarbij aandacht wordt gegeven aan (i) processen en (ii) toepassingen; </w:t>
      </w:r>
    </w:p>
    <w:p w14:paraId="5387EE21" w14:textId="3265DAEA" w:rsidR="00C317C6" w:rsidRPr="002F266B" w:rsidRDefault="00C317C6" w:rsidP="007D375B">
      <w:pPr>
        <w:pStyle w:val="Lijstalinea"/>
        <w:numPr>
          <w:ilvl w:val="0"/>
          <w:numId w:val="7"/>
        </w:numPr>
        <w:rPr>
          <w:rStyle w:val="Zwaar"/>
          <w:b w:val="0"/>
        </w:rPr>
      </w:pPr>
      <w:r w:rsidRPr="002F266B">
        <w:rPr>
          <w:rStyle w:val="Zwaar"/>
          <w:b w:val="0"/>
        </w:rPr>
        <w:t xml:space="preserve">De rol die de aanbieder(s) zien voor zichzelf in het verder brengen van het thema Circulaire </w:t>
      </w:r>
      <w:r w:rsidR="004D2FA6">
        <w:rPr>
          <w:rStyle w:val="Zwaar"/>
          <w:b w:val="0"/>
        </w:rPr>
        <w:t xml:space="preserve">en Inclusieve </w:t>
      </w:r>
      <w:r w:rsidRPr="002F266B">
        <w:rPr>
          <w:rStyle w:val="Zwaar"/>
          <w:b w:val="0"/>
        </w:rPr>
        <w:t>Economie in de GWW.</w:t>
      </w:r>
    </w:p>
    <w:p w14:paraId="1B51445B" w14:textId="77777777" w:rsidR="00C317C6" w:rsidRPr="002F266B" w:rsidRDefault="00C317C6" w:rsidP="002F266B">
      <w:pPr>
        <w:pStyle w:val="Kop3"/>
      </w:pPr>
      <w:bookmarkStart w:id="49" w:name="_Toc530735492"/>
      <w:r w:rsidRPr="002F266B">
        <w:t>SC 2 Aantoonbare circulaire en inclusieve bedrijfsvoering</w:t>
      </w:r>
      <w:bookmarkEnd w:id="49"/>
    </w:p>
    <w:p w14:paraId="0E55CEF5" w14:textId="49E8A8EE" w:rsidR="00C317C6" w:rsidRDefault="00C317C6" w:rsidP="002F266B">
      <w:r>
        <w:t xml:space="preserve">Zoals bij </w:t>
      </w:r>
      <w:r w:rsidR="002F266B">
        <w:t>5.1.1</w:t>
      </w:r>
      <w:r>
        <w:t xml:space="preserve"> is aangegeven wil </w:t>
      </w:r>
      <w:r w:rsidR="0031413D">
        <w:t>PoA</w:t>
      </w:r>
      <w:r>
        <w:t xml:space="preserve"> de transitie naar een circulaire </w:t>
      </w:r>
      <w:r w:rsidR="002F266B">
        <w:t xml:space="preserve">en inclusieve </w:t>
      </w:r>
      <w:r>
        <w:t xml:space="preserve">economie faciliteren. Hiertoe zoekt zij een partij of Combinatie van partijen die de aankomende jaren als Raamcontractant kan optreden bij het ontwerpen en realiseren van circulaire fietspaden. </w:t>
      </w:r>
      <w:r w:rsidR="0031413D">
        <w:t>PoA</w:t>
      </w:r>
      <w:r>
        <w:t xml:space="preserve"> is ervan overtuigd dat organisaties die hun eigen bedrijfsvoering al hebben verduurzaamd hiermee kunnen aantonen dat zij de transitie naar een ‘circulaire </w:t>
      </w:r>
      <w:r w:rsidR="002F266B">
        <w:t xml:space="preserve">en inclusieve </w:t>
      </w:r>
      <w:r>
        <w:t xml:space="preserve">economie’ zien als een belangrijke ontwikkeling en niet slechts een tijdelijke trend. </w:t>
      </w:r>
    </w:p>
    <w:p w14:paraId="0CF141D5" w14:textId="77777777" w:rsidR="00C317C6" w:rsidRDefault="00C317C6" w:rsidP="002F266B"/>
    <w:p w14:paraId="1E773E08" w14:textId="77777777" w:rsidR="00C317C6" w:rsidRPr="00846BB9" w:rsidRDefault="00C317C6" w:rsidP="002F266B">
      <w:r>
        <w:t xml:space="preserve">Opdrachtgever wil graag vernemen hoe Gegadigde (of in geval van een Combinatie, elk der Combinanten) de visie zoals omschreven in SC 1 heeft doorgevoerd in haar eigen bedrijfsvoering. </w:t>
      </w:r>
    </w:p>
    <w:p w14:paraId="5F936E7A" w14:textId="77777777" w:rsidR="00C317C6" w:rsidRDefault="00C317C6" w:rsidP="00C317C6">
      <w:pPr>
        <w:spacing w:line="240" w:lineRule="auto"/>
      </w:pPr>
    </w:p>
    <w:tbl>
      <w:tblPr>
        <w:tblStyle w:val="Tabelraster"/>
        <w:tblW w:w="0" w:type="auto"/>
        <w:tblLook w:val="04A0" w:firstRow="1" w:lastRow="0" w:firstColumn="1" w:lastColumn="0" w:noHBand="0" w:noVBand="1"/>
      </w:tblPr>
      <w:tblGrid>
        <w:gridCol w:w="1519"/>
        <w:gridCol w:w="6975"/>
      </w:tblGrid>
      <w:tr w:rsidR="00C317C6" w14:paraId="29D9AF31" w14:textId="77777777" w:rsidTr="00EB5410">
        <w:tc>
          <w:tcPr>
            <w:tcW w:w="1526" w:type="dxa"/>
            <w:shd w:val="clear" w:color="auto" w:fill="D9D9D9" w:themeFill="background1" w:themeFillShade="D9"/>
          </w:tcPr>
          <w:p w14:paraId="360239A7" w14:textId="77777777" w:rsidR="00C317C6" w:rsidRDefault="00C317C6" w:rsidP="00EB5410">
            <w:r>
              <w:t>SC 2</w:t>
            </w:r>
          </w:p>
        </w:tc>
        <w:tc>
          <w:tcPr>
            <w:tcW w:w="7118" w:type="dxa"/>
            <w:shd w:val="clear" w:color="auto" w:fill="D9D9D9" w:themeFill="background1" w:themeFillShade="D9"/>
          </w:tcPr>
          <w:p w14:paraId="0E6A94C3" w14:textId="77777777" w:rsidR="00C317C6" w:rsidRDefault="00C317C6" w:rsidP="00EB5410">
            <w:r>
              <w:t xml:space="preserve">De Opdrachtgever wenst te vernemen van de Gegadigde hoe zij haar visie zoals omschreven in SC 1 heeft doorgevoerd in haar eigen bedrijfsvoering in de afgelopen 3 jaar, en hoe zij voornemens is om dit door te blijven voeren in de aankomende 3 jaar. </w:t>
            </w:r>
          </w:p>
        </w:tc>
      </w:tr>
      <w:tr w:rsidR="00C317C6" w14:paraId="26774224" w14:textId="77777777" w:rsidTr="00EB5410">
        <w:tc>
          <w:tcPr>
            <w:tcW w:w="1526" w:type="dxa"/>
          </w:tcPr>
          <w:p w14:paraId="1F22C70A" w14:textId="77777777" w:rsidR="00C317C6" w:rsidRDefault="00C317C6" w:rsidP="00EB5410">
            <w:r>
              <w:t>Toelichting/ bewijslast</w:t>
            </w:r>
          </w:p>
        </w:tc>
        <w:tc>
          <w:tcPr>
            <w:tcW w:w="7118" w:type="dxa"/>
          </w:tcPr>
          <w:p w14:paraId="143A951D" w14:textId="77777777" w:rsidR="00C317C6" w:rsidRDefault="00C317C6" w:rsidP="00EB5410">
            <w:r>
              <w:t>Voor het beantwoorden van SC 2 is een blanco formulier als bijlage bij deze leidraad opgenomen. De maximale omvang tekst bedraag 2 pagina’s A4 (minimale lettergrootte 10pt) voor de Gegadigde en/of de Combinatie.</w:t>
            </w:r>
          </w:p>
        </w:tc>
      </w:tr>
    </w:tbl>
    <w:p w14:paraId="4831394B" w14:textId="77777777" w:rsidR="00C317C6" w:rsidRDefault="00C317C6" w:rsidP="00C317C6">
      <w:pPr>
        <w:spacing w:line="240" w:lineRule="auto"/>
      </w:pPr>
    </w:p>
    <w:p w14:paraId="236FC066" w14:textId="77777777" w:rsidR="00C317C6" w:rsidRDefault="00C317C6" w:rsidP="00C317C6">
      <w:pPr>
        <w:spacing w:line="240" w:lineRule="auto"/>
      </w:pPr>
      <w:r>
        <w:t xml:space="preserve">Beoordelingsaspecten </w:t>
      </w:r>
    </w:p>
    <w:p w14:paraId="1134CDD8" w14:textId="77777777" w:rsidR="00C317C6" w:rsidRPr="002F266B" w:rsidRDefault="00C317C6" w:rsidP="007D375B">
      <w:pPr>
        <w:pStyle w:val="Lijstalinea"/>
        <w:numPr>
          <w:ilvl w:val="0"/>
          <w:numId w:val="7"/>
        </w:numPr>
        <w:rPr>
          <w:rStyle w:val="Zwaar"/>
          <w:b w:val="0"/>
        </w:rPr>
      </w:pPr>
      <w:r w:rsidRPr="002F266B">
        <w:rPr>
          <w:rStyle w:val="Zwaar"/>
          <w:b w:val="0"/>
        </w:rPr>
        <w:t xml:space="preserve">De reeds behaalde resultaten ten aanzien van de transitie naar een circulaire bedrijfsvoering die in de afgelopen 3 jaar zijn behaald, ondersteund met verifieerbare prestatie informatie; </w:t>
      </w:r>
    </w:p>
    <w:p w14:paraId="31C98134" w14:textId="77777777" w:rsidR="00C317C6" w:rsidRPr="002F266B" w:rsidRDefault="00C317C6" w:rsidP="007D375B">
      <w:pPr>
        <w:pStyle w:val="Lijstalinea"/>
        <w:numPr>
          <w:ilvl w:val="0"/>
          <w:numId w:val="7"/>
        </w:numPr>
        <w:rPr>
          <w:rStyle w:val="Zwaar"/>
          <w:b w:val="0"/>
        </w:rPr>
      </w:pPr>
      <w:r w:rsidRPr="002F266B">
        <w:rPr>
          <w:rStyle w:val="Zwaar"/>
          <w:b w:val="0"/>
        </w:rPr>
        <w:lastRenderedPageBreak/>
        <w:t xml:space="preserve">De mate waarin de activiteiten om te komen tot een circulaire bedrijfsvoering een invulling geven aan de (eigen) visie zoals omschreven in SC 1; </w:t>
      </w:r>
    </w:p>
    <w:p w14:paraId="1A6E8867" w14:textId="77777777" w:rsidR="00C317C6" w:rsidRPr="002F266B" w:rsidRDefault="00C317C6" w:rsidP="007D375B">
      <w:pPr>
        <w:pStyle w:val="Lijstalinea"/>
        <w:numPr>
          <w:ilvl w:val="0"/>
          <w:numId w:val="7"/>
        </w:numPr>
        <w:rPr>
          <w:rStyle w:val="Zwaar"/>
          <w:b w:val="0"/>
        </w:rPr>
      </w:pPr>
      <w:r w:rsidRPr="002F266B">
        <w:rPr>
          <w:rStyle w:val="Zwaar"/>
          <w:b w:val="0"/>
        </w:rPr>
        <w:t xml:space="preserve">De mate waarin er beleidsstukken zijn die de stappen naar een circulaire bedrijfsvoering vastleggen; </w:t>
      </w:r>
    </w:p>
    <w:p w14:paraId="745F47F7" w14:textId="11CE07DC" w:rsidR="00C317C6" w:rsidRPr="00EB5410" w:rsidRDefault="00C317C6" w:rsidP="007D375B">
      <w:pPr>
        <w:pStyle w:val="Lijstalinea"/>
        <w:numPr>
          <w:ilvl w:val="0"/>
          <w:numId w:val="7"/>
        </w:numPr>
        <w:rPr>
          <w:b/>
        </w:rPr>
      </w:pPr>
      <w:r w:rsidRPr="002F266B">
        <w:rPr>
          <w:rStyle w:val="Zwaar"/>
          <w:b w:val="0"/>
        </w:rPr>
        <w:t xml:space="preserve">De beoogde resultaten in de aankomende 3 jaar, zo SMART mogelijk omschreven. </w:t>
      </w:r>
    </w:p>
    <w:p w14:paraId="6716E984" w14:textId="65131BA5" w:rsidR="00C317C6" w:rsidRPr="002F266B" w:rsidRDefault="00C317C6" w:rsidP="002F266B">
      <w:pPr>
        <w:pStyle w:val="Kop3"/>
      </w:pPr>
      <w:bookmarkStart w:id="50" w:name="_Toc530735493"/>
      <w:r w:rsidRPr="002F266B">
        <w:t xml:space="preserve">SC </w:t>
      </w:r>
      <w:r w:rsidR="004D2FA6">
        <w:t>3</w:t>
      </w:r>
      <w:r w:rsidRPr="002F266B">
        <w:t xml:space="preserve"> Innovatie</w:t>
      </w:r>
      <w:bookmarkEnd w:id="50"/>
      <w:r w:rsidRPr="002F266B">
        <w:t xml:space="preserve"> </w:t>
      </w:r>
    </w:p>
    <w:p w14:paraId="04267ACC" w14:textId="494E8ED8" w:rsidR="00C317C6" w:rsidRDefault="0031413D" w:rsidP="002F266B">
      <w:r>
        <w:t>PoA</w:t>
      </w:r>
      <w:r w:rsidR="00C317C6" w:rsidRPr="00AB6DBC">
        <w:t xml:space="preserve"> is ervan overtuigd dat innovatie hand-in-hand gaat en moet gaan met duurzaamheid.</w:t>
      </w:r>
      <w:r w:rsidR="00C317C6">
        <w:t xml:space="preserve"> </w:t>
      </w:r>
      <w:r>
        <w:t>PoA</w:t>
      </w:r>
      <w:r w:rsidR="00C317C6">
        <w:t xml:space="preserve"> is voornemens om een Raamovereenkomst te sluiten met één partij of Combinatie waarmee zij de aankomende periode </w:t>
      </w:r>
      <w:r w:rsidR="002F266B">
        <w:t>4</w:t>
      </w:r>
      <w:r w:rsidR="00C317C6">
        <w:t xml:space="preserve"> fietspaden kan realiseren. Vernieuwing ten aanzien van de invulling van het begrip ‘circulair’ binnen de Raamovereenkomst is hierbij een uitgangspunt. De ontwikkelingen ten aanzien van de circulaire economie gaan immers zo snel, dat Opdrachtgever verwacht dat gedurende de looptijd van de Raamovereenkomst een steeds hoger ambitieniveau gerealiseerd kan worden. </w:t>
      </w:r>
      <w:r>
        <w:t>PoA</w:t>
      </w:r>
      <w:r w:rsidR="00C317C6" w:rsidRPr="00AB6DBC">
        <w:t xml:space="preserve"> zoekt partners met wie</w:t>
      </w:r>
      <w:r w:rsidR="00C317C6">
        <w:t xml:space="preserve"> zij samen invulling kan geven aan haar ambities. </w:t>
      </w:r>
    </w:p>
    <w:p w14:paraId="5341884D" w14:textId="77777777" w:rsidR="00C317C6" w:rsidRDefault="00C317C6" w:rsidP="00C317C6">
      <w:pPr>
        <w:spacing w:line="240" w:lineRule="auto"/>
      </w:pPr>
    </w:p>
    <w:tbl>
      <w:tblPr>
        <w:tblStyle w:val="Tabelraster"/>
        <w:tblW w:w="0" w:type="auto"/>
        <w:tblLook w:val="04A0" w:firstRow="1" w:lastRow="0" w:firstColumn="1" w:lastColumn="0" w:noHBand="0" w:noVBand="1"/>
      </w:tblPr>
      <w:tblGrid>
        <w:gridCol w:w="1519"/>
        <w:gridCol w:w="6975"/>
      </w:tblGrid>
      <w:tr w:rsidR="00C317C6" w14:paraId="0CB4782B" w14:textId="77777777" w:rsidTr="00EB5410">
        <w:tc>
          <w:tcPr>
            <w:tcW w:w="1526" w:type="dxa"/>
            <w:shd w:val="clear" w:color="auto" w:fill="D9D9D9" w:themeFill="background1" w:themeFillShade="D9"/>
          </w:tcPr>
          <w:p w14:paraId="1416C18D" w14:textId="4BEC358F" w:rsidR="00C317C6" w:rsidRDefault="00C317C6" w:rsidP="00EB5410">
            <w:r>
              <w:t xml:space="preserve">Sc </w:t>
            </w:r>
            <w:r w:rsidR="00BF282D">
              <w:t>3</w:t>
            </w:r>
          </w:p>
        </w:tc>
        <w:tc>
          <w:tcPr>
            <w:tcW w:w="7118" w:type="dxa"/>
            <w:shd w:val="clear" w:color="auto" w:fill="D9D9D9" w:themeFill="background1" w:themeFillShade="D9"/>
          </w:tcPr>
          <w:p w14:paraId="480BEDF4" w14:textId="77777777" w:rsidR="00C317C6" w:rsidRDefault="00C317C6" w:rsidP="00EB5410">
            <w:r>
              <w:t xml:space="preserve">De Opdrachtgever wenst te vernemen van de Gegadigde en/of Combinanten hoe actief zij bezig is met het innoveren op het vlak van duurzaamheid.  </w:t>
            </w:r>
          </w:p>
        </w:tc>
      </w:tr>
      <w:tr w:rsidR="00C317C6" w14:paraId="4CC99663" w14:textId="77777777" w:rsidTr="00EB5410">
        <w:tc>
          <w:tcPr>
            <w:tcW w:w="1526" w:type="dxa"/>
          </w:tcPr>
          <w:p w14:paraId="0272CAE3" w14:textId="77777777" w:rsidR="00C317C6" w:rsidRDefault="00C317C6" w:rsidP="00EB5410">
            <w:r>
              <w:t>Toelichting/ bewijslast</w:t>
            </w:r>
          </w:p>
        </w:tc>
        <w:tc>
          <w:tcPr>
            <w:tcW w:w="7118" w:type="dxa"/>
          </w:tcPr>
          <w:p w14:paraId="08DE21F6" w14:textId="737421AC" w:rsidR="00C317C6" w:rsidRDefault="00C317C6" w:rsidP="00EB5410">
            <w:r>
              <w:t xml:space="preserve">Voor het beantwoorden van SC </w:t>
            </w:r>
            <w:r w:rsidR="007D159C">
              <w:t>3</w:t>
            </w:r>
            <w:r>
              <w:t xml:space="preserve"> is een blanco formulier als bijlage bij deze leidraad opgenomen. De maximale omvang tekst bedraagt 2 pagina’s A4 (minimale lettergrootte 10pt), waarbij minimaal 3 (drie) referenties worden aangehaald van de Gegadigde en/of de Combinanten</w:t>
            </w:r>
            <w:r w:rsidR="007F5217">
              <w:t xml:space="preserve">, conform het Format in Bijlage </w:t>
            </w:r>
            <w:r w:rsidR="007A4DEC">
              <w:t>5</w:t>
            </w:r>
            <w:r w:rsidR="007F5217">
              <w:t>.</w:t>
            </w:r>
          </w:p>
        </w:tc>
      </w:tr>
    </w:tbl>
    <w:p w14:paraId="6C9B3163" w14:textId="77777777" w:rsidR="00C317C6" w:rsidRDefault="00C317C6" w:rsidP="00C317C6">
      <w:pPr>
        <w:spacing w:line="240" w:lineRule="auto"/>
      </w:pPr>
    </w:p>
    <w:p w14:paraId="18C2A74A" w14:textId="77777777" w:rsidR="00C317C6" w:rsidRDefault="00C317C6" w:rsidP="00C317C6">
      <w:pPr>
        <w:spacing w:line="240" w:lineRule="auto"/>
      </w:pPr>
      <w:r>
        <w:t xml:space="preserve">Beoordelingsaspecten: </w:t>
      </w:r>
    </w:p>
    <w:p w14:paraId="7E989354" w14:textId="77777777" w:rsidR="00C317C6" w:rsidRPr="002F266B" w:rsidRDefault="00C317C6" w:rsidP="007D375B">
      <w:pPr>
        <w:pStyle w:val="Lijstalinea"/>
        <w:numPr>
          <w:ilvl w:val="0"/>
          <w:numId w:val="7"/>
        </w:numPr>
        <w:rPr>
          <w:rStyle w:val="Zwaar"/>
          <w:b w:val="0"/>
        </w:rPr>
      </w:pPr>
      <w:r w:rsidRPr="002F266B">
        <w:rPr>
          <w:rStyle w:val="Zwaar"/>
          <w:b w:val="0"/>
        </w:rPr>
        <w:t xml:space="preserve">De mate waarin Gegadigde(n) en/of Combinanten kunnen aantonen dat zij in de afgelopen 3 (drie) jaar relevante (duurzame) innovaties hebben ontwikkeld, ondersteund met minimaal 3 (drie) referenties; </w:t>
      </w:r>
    </w:p>
    <w:p w14:paraId="3E58E85D" w14:textId="77777777" w:rsidR="00C317C6" w:rsidRPr="002F266B" w:rsidRDefault="00C317C6" w:rsidP="007D375B">
      <w:pPr>
        <w:pStyle w:val="Lijstalinea"/>
        <w:numPr>
          <w:ilvl w:val="0"/>
          <w:numId w:val="7"/>
        </w:numPr>
        <w:rPr>
          <w:rStyle w:val="Zwaar"/>
          <w:b w:val="0"/>
        </w:rPr>
      </w:pPr>
      <w:r w:rsidRPr="002F266B">
        <w:rPr>
          <w:rStyle w:val="Zwaar"/>
          <w:b w:val="0"/>
        </w:rPr>
        <w:t xml:space="preserve">De mate van innovatie van de aangehaalde referenties (incrementeel versus radicaal); </w:t>
      </w:r>
    </w:p>
    <w:p w14:paraId="73D71285" w14:textId="77777777" w:rsidR="00C317C6" w:rsidRPr="002F266B" w:rsidRDefault="00C317C6" w:rsidP="007D375B">
      <w:pPr>
        <w:pStyle w:val="Lijstalinea"/>
        <w:numPr>
          <w:ilvl w:val="0"/>
          <w:numId w:val="7"/>
        </w:numPr>
        <w:rPr>
          <w:rStyle w:val="Zwaar"/>
          <w:b w:val="0"/>
        </w:rPr>
      </w:pPr>
      <w:r w:rsidRPr="002F266B">
        <w:rPr>
          <w:rStyle w:val="Zwaar"/>
          <w:b w:val="0"/>
        </w:rPr>
        <w:t xml:space="preserve">De mate waarin de aangehaalde referenties een bijdrage leveren aan duurzaamheid; </w:t>
      </w:r>
    </w:p>
    <w:p w14:paraId="03617A57" w14:textId="30DE11C9" w:rsidR="00C317C6" w:rsidRPr="004D2FA6" w:rsidRDefault="00C317C6" w:rsidP="00C317C6">
      <w:pPr>
        <w:pStyle w:val="Lijstalinea"/>
        <w:numPr>
          <w:ilvl w:val="0"/>
          <w:numId w:val="7"/>
        </w:numPr>
        <w:rPr>
          <w:rStyle w:val="Zwaar"/>
          <w:b w:val="0"/>
        </w:rPr>
      </w:pPr>
      <w:r w:rsidRPr="002F266B">
        <w:rPr>
          <w:rStyle w:val="Zwaar"/>
          <w:b w:val="0"/>
        </w:rPr>
        <w:t>De mate waarin er is samengewerkt in de totstandkoming van de benoemde innovaties.</w:t>
      </w:r>
    </w:p>
    <w:p w14:paraId="2FB06913" w14:textId="32B15B0F" w:rsidR="004D2FA6" w:rsidRPr="002F266B" w:rsidRDefault="004D2FA6" w:rsidP="004D2FA6">
      <w:pPr>
        <w:pStyle w:val="Kop3"/>
      </w:pPr>
      <w:bookmarkStart w:id="51" w:name="_Toc530735494"/>
      <w:r w:rsidRPr="002F266B">
        <w:t xml:space="preserve">SC </w:t>
      </w:r>
      <w:r>
        <w:t>4</w:t>
      </w:r>
      <w:r w:rsidRPr="002F266B">
        <w:t xml:space="preserve"> Samenwerking</w:t>
      </w:r>
      <w:bookmarkEnd w:id="51"/>
    </w:p>
    <w:p w14:paraId="4728AA09" w14:textId="413CB001" w:rsidR="004D2FA6" w:rsidRDefault="0031413D" w:rsidP="004D2FA6">
      <w:r>
        <w:t>PoA</w:t>
      </w:r>
      <w:r w:rsidR="004D2FA6">
        <w:t xml:space="preserve"> wil verantwoorde handelsketens faciliteren. Hiertoe wil </w:t>
      </w:r>
      <w:r>
        <w:t>PoA</w:t>
      </w:r>
      <w:r w:rsidR="004D2FA6">
        <w:t xml:space="preserve"> actief de dialoog en samenwerking opzoeken met ketenpartners. </w:t>
      </w:r>
    </w:p>
    <w:p w14:paraId="7E0FFBC6" w14:textId="3515D909" w:rsidR="004D2FA6" w:rsidRPr="00760ACB" w:rsidRDefault="004D2FA6" w:rsidP="004D2FA6">
      <w:r>
        <w:br/>
      </w:r>
      <w:r w:rsidRPr="00760ACB">
        <w:t xml:space="preserve">Om optimaal invulling te kunnen geven aan de ambities van </w:t>
      </w:r>
      <w:r w:rsidR="0031413D">
        <w:t>PoA</w:t>
      </w:r>
      <w:r w:rsidRPr="00760ACB">
        <w:t xml:space="preserve"> m.b.t. de Circulaire Economie en Innovatie streeft Opdrachtgever een nauwe samenwerking tussen Opdrachtgever en Gegadigde(n) na. Opdrachtgever is ervan overtuigd dat een transparante communicatie en dialoog met de Gegadigde(n) zal leiden tot een optimaal ontwerp- en realisatieproces door:  </w:t>
      </w:r>
    </w:p>
    <w:p w14:paraId="463AD955" w14:textId="77777777" w:rsidR="004D2FA6" w:rsidRPr="002F266B" w:rsidRDefault="004D2FA6" w:rsidP="004D2FA6">
      <w:pPr>
        <w:pStyle w:val="Lijstalinea"/>
        <w:numPr>
          <w:ilvl w:val="0"/>
          <w:numId w:val="7"/>
        </w:numPr>
        <w:rPr>
          <w:rStyle w:val="Zwaar"/>
          <w:b w:val="0"/>
        </w:rPr>
      </w:pPr>
      <w:r w:rsidRPr="002F266B">
        <w:rPr>
          <w:rStyle w:val="Zwaar"/>
          <w:b w:val="0"/>
        </w:rPr>
        <w:t xml:space="preserve">Het delen van ambities, denkwijzen en integratie van oplossingen </w:t>
      </w:r>
    </w:p>
    <w:p w14:paraId="5AB07C33" w14:textId="77777777" w:rsidR="004D2FA6" w:rsidRPr="002F266B" w:rsidRDefault="004D2FA6" w:rsidP="004D2FA6">
      <w:pPr>
        <w:pStyle w:val="Lijstalinea"/>
        <w:numPr>
          <w:ilvl w:val="0"/>
          <w:numId w:val="7"/>
        </w:numPr>
        <w:rPr>
          <w:rStyle w:val="Zwaar"/>
          <w:b w:val="0"/>
        </w:rPr>
      </w:pPr>
      <w:r w:rsidRPr="002F266B">
        <w:rPr>
          <w:rStyle w:val="Zwaar"/>
          <w:b w:val="0"/>
        </w:rPr>
        <w:t>Het optimaal benutten van de kennis van aanwezige Gegadigde(n) en Combinanten</w:t>
      </w:r>
    </w:p>
    <w:p w14:paraId="3F99A710" w14:textId="77777777" w:rsidR="004D2FA6" w:rsidRPr="002F266B" w:rsidRDefault="004D2FA6" w:rsidP="004D2FA6">
      <w:pPr>
        <w:pStyle w:val="Lijstalinea"/>
        <w:numPr>
          <w:ilvl w:val="0"/>
          <w:numId w:val="7"/>
        </w:numPr>
        <w:rPr>
          <w:rStyle w:val="Zwaar"/>
          <w:b w:val="0"/>
        </w:rPr>
      </w:pPr>
      <w:r w:rsidRPr="002F266B">
        <w:rPr>
          <w:rStyle w:val="Zwaar"/>
          <w:b w:val="0"/>
        </w:rPr>
        <w:lastRenderedPageBreak/>
        <w:t>Het maken van een heldere afweging van ambities tegen een verantwoorde investering en beheer</w:t>
      </w:r>
    </w:p>
    <w:p w14:paraId="04AAF84B" w14:textId="77777777" w:rsidR="004D2FA6" w:rsidRPr="00760ACB" w:rsidRDefault="004D2FA6" w:rsidP="004D2FA6">
      <w:pPr>
        <w:pStyle w:val="Lijstalinea"/>
        <w:rPr>
          <w:rFonts w:eastAsiaTheme="minorHAnsi" w:cstheme="minorBidi"/>
          <w:sz w:val="22"/>
          <w:szCs w:val="22"/>
        </w:rPr>
      </w:pPr>
    </w:p>
    <w:p w14:paraId="2E0402CE" w14:textId="77777777" w:rsidR="004D2FA6" w:rsidRPr="00760ACB" w:rsidRDefault="004D2FA6" w:rsidP="004D2FA6">
      <w:r w:rsidRPr="00760ACB">
        <w:t xml:space="preserve">Bij samenwerking en transparantie kan gedacht worden aan de volgende mogelijke invalshoeken: </w:t>
      </w:r>
    </w:p>
    <w:p w14:paraId="6AEC5D18" w14:textId="77777777" w:rsidR="004D2FA6" w:rsidRPr="002F266B" w:rsidRDefault="004D2FA6" w:rsidP="004D2FA6">
      <w:pPr>
        <w:pStyle w:val="Lijstalinea"/>
        <w:numPr>
          <w:ilvl w:val="0"/>
          <w:numId w:val="7"/>
        </w:numPr>
        <w:rPr>
          <w:rStyle w:val="Zwaar"/>
          <w:b w:val="0"/>
        </w:rPr>
      </w:pPr>
      <w:r w:rsidRPr="002F266B">
        <w:rPr>
          <w:rStyle w:val="Zwaar"/>
          <w:b w:val="0"/>
        </w:rPr>
        <w:t xml:space="preserve">Samenwerking tussen Opdrachtgever/opdrachtnemer </w:t>
      </w:r>
    </w:p>
    <w:p w14:paraId="08BC4DC5" w14:textId="77777777" w:rsidR="004D2FA6" w:rsidRDefault="004D2FA6" w:rsidP="004D2FA6">
      <w:pPr>
        <w:pStyle w:val="Lijstalinea"/>
        <w:numPr>
          <w:ilvl w:val="0"/>
          <w:numId w:val="7"/>
        </w:numPr>
        <w:rPr>
          <w:rStyle w:val="Zwaar"/>
          <w:b w:val="0"/>
        </w:rPr>
      </w:pPr>
      <w:r w:rsidRPr="002F266B">
        <w:rPr>
          <w:rStyle w:val="Zwaar"/>
          <w:b w:val="0"/>
        </w:rPr>
        <w:t>Samenwerking tussen disciplines en/of Combinanten</w:t>
      </w:r>
    </w:p>
    <w:p w14:paraId="3B002F58" w14:textId="77777777" w:rsidR="004D2FA6" w:rsidRPr="002F266B" w:rsidRDefault="004D2FA6" w:rsidP="004D2FA6">
      <w:pPr>
        <w:pStyle w:val="Lijstalinea"/>
        <w:numPr>
          <w:ilvl w:val="0"/>
          <w:numId w:val="7"/>
        </w:numPr>
        <w:rPr>
          <w:rStyle w:val="Zwaar"/>
          <w:b w:val="0"/>
          <w:bCs w:val="0"/>
          <w:color w:val="000000" w:themeColor="text1"/>
        </w:rPr>
      </w:pPr>
      <w:r>
        <w:rPr>
          <w:color w:val="000000" w:themeColor="text1"/>
        </w:rPr>
        <w:t xml:space="preserve">Ketenpartners die concrete toepassingen kunnen leveren </w:t>
      </w:r>
    </w:p>
    <w:p w14:paraId="11252654" w14:textId="77777777" w:rsidR="004D2FA6" w:rsidRPr="002F266B" w:rsidRDefault="004D2FA6" w:rsidP="004D2FA6">
      <w:pPr>
        <w:pStyle w:val="Lijstalinea"/>
        <w:numPr>
          <w:ilvl w:val="0"/>
          <w:numId w:val="7"/>
        </w:numPr>
        <w:rPr>
          <w:rStyle w:val="Zwaar"/>
          <w:b w:val="0"/>
        </w:rPr>
      </w:pPr>
      <w:r w:rsidRPr="002F266B">
        <w:rPr>
          <w:rStyle w:val="Zwaar"/>
          <w:b w:val="0"/>
        </w:rPr>
        <w:t>Samenwerking met start-ups en/of kennisinstellingen</w:t>
      </w:r>
    </w:p>
    <w:p w14:paraId="593C1272" w14:textId="77777777" w:rsidR="004D2FA6" w:rsidRPr="002F266B" w:rsidRDefault="004D2FA6" w:rsidP="004D2FA6">
      <w:pPr>
        <w:pStyle w:val="Lijstalinea"/>
        <w:numPr>
          <w:ilvl w:val="0"/>
          <w:numId w:val="7"/>
        </w:numPr>
        <w:rPr>
          <w:rStyle w:val="Zwaar"/>
          <w:b w:val="0"/>
        </w:rPr>
      </w:pPr>
      <w:r w:rsidRPr="002F266B">
        <w:rPr>
          <w:rStyle w:val="Zwaar"/>
          <w:b w:val="0"/>
        </w:rPr>
        <w:t>Samenwerking met overige stakeholders en gebiedspartners</w:t>
      </w:r>
    </w:p>
    <w:p w14:paraId="709C8683" w14:textId="77777777" w:rsidR="004D2FA6" w:rsidRPr="00760ACB" w:rsidRDefault="004D2FA6" w:rsidP="004D2FA6">
      <w:pPr>
        <w:spacing w:line="240" w:lineRule="auto"/>
      </w:pPr>
    </w:p>
    <w:tbl>
      <w:tblPr>
        <w:tblStyle w:val="Tabelraster"/>
        <w:tblW w:w="0" w:type="auto"/>
        <w:tblLook w:val="04A0" w:firstRow="1" w:lastRow="0" w:firstColumn="1" w:lastColumn="0" w:noHBand="0" w:noVBand="1"/>
      </w:tblPr>
      <w:tblGrid>
        <w:gridCol w:w="1519"/>
        <w:gridCol w:w="6975"/>
      </w:tblGrid>
      <w:tr w:rsidR="004D2FA6" w14:paraId="0C4FB5A2" w14:textId="77777777" w:rsidTr="005100D6">
        <w:tc>
          <w:tcPr>
            <w:tcW w:w="1526" w:type="dxa"/>
            <w:shd w:val="clear" w:color="auto" w:fill="D9D9D9" w:themeFill="background1" w:themeFillShade="D9"/>
          </w:tcPr>
          <w:p w14:paraId="3FE14D65" w14:textId="5937A977" w:rsidR="004D2FA6" w:rsidRDefault="004D2FA6" w:rsidP="005100D6">
            <w:r>
              <w:t>SC 4</w:t>
            </w:r>
          </w:p>
        </w:tc>
        <w:tc>
          <w:tcPr>
            <w:tcW w:w="7118" w:type="dxa"/>
            <w:shd w:val="clear" w:color="auto" w:fill="D9D9D9" w:themeFill="background1" w:themeFillShade="D9"/>
          </w:tcPr>
          <w:p w14:paraId="4162F4A2" w14:textId="77777777" w:rsidR="004D2FA6" w:rsidRDefault="004D2FA6" w:rsidP="005100D6">
            <w:r>
              <w:t xml:space="preserve">De Opdrachtgever wenst te vernemen van de Gegadigde en/of Combinanten wat haar visie en ervaring is aangaande samenwerking. </w:t>
            </w:r>
          </w:p>
        </w:tc>
      </w:tr>
      <w:tr w:rsidR="004D2FA6" w14:paraId="385E624D" w14:textId="77777777" w:rsidTr="005100D6">
        <w:tc>
          <w:tcPr>
            <w:tcW w:w="1526" w:type="dxa"/>
          </w:tcPr>
          <w:p w14:paraId="68F7C5F7" w14:textId="77777777" w:rsidR="004D2FA6" w:rsidRDefault="004D2FA6" w:rsidP="005100D6">
            <w:r>
              <w:t>Toelichting/ bewijslast</w:t>
            </w:r>
          </w:p>
        </w:tc>
        <w:tc>
          <w:tcPr>
            <w:tcW w:w="7118" w:type="dxa"/>
          </w:tcPr>
          <w:p w14:paraId="047284D4" w14:textId="1A25B7FF" w:rsidR="004D2FA6" w:rsidRDefault="004D2FA6" w:rsidP="005100D6">
            <w:r>
              <w:t xml:space="preserve">Voor het beantwoorden van SC </w:t>
            </w:r>
            <w:r w:rsidR="007D159C">
              <w:t>4</w:t>
            </w:r>
            <w:r>
              <w:t xml:space="preserve"> is een blanco formulier als bijlage bij deze leidraad opgenomen. De maximale omvang tekst bedraagt 2 pagina’s A4 (minimale lettergrootte 10pt), waarbij minimaal 2 (twee) referentieprojecten worden aangehaald van de Gegadigde of wel de Combinanten uit de afgelopen 3 (drie) jaar, conform het format in Bijlage </w:t>
            </w:r>
            <w:r w:rsidR="007A4DEC">
              <w:t>6</w:t>
            </w:r>
            <w:r>
              <w:t xml:space="preserve">. </w:t>
            </w:r>
          </w:p>
        </w:tc>
      </w:tr>
    </w:tbl>
    <w:p w14:paraId="17EE0109" w14:textId="77777777" w:rsidR="004D2FA6" w:rsidRDefault="004D2FA6" w:rsidP="004D2FA6">
      <w:pPr>
        <w:spacing w:line="240" w:lineRule="auto"/>
      </w:pPr>
    </w:p>
    <w:p w14:paraId="20AA80AD" w14:textId="77777777" w:rsidR="004D2FA6" w:rsidRDefault="004D2FA6" w:rsidP="004D2FA6">
      <w:pPr>
        <w:spacing w:line="240" w:lineRule="auto"/>
      </w:pPr>
      <w:r>
        <w:t xml:space="preserve">Beoordelingsaspecten: </w:t>
      </w:r>
    </w:p>
    <w:p w14:paraId="48172E7C" w14:textId="77777777" w:rsidR="004D2FA6" w:rsidRPr="002F266B" w:rsidRDefault="004D2FA6" w:rsidP="004D2FA6">
      <w:pPr>
        <w:pStyle w:val="Lijstalinea"/>
        <w:numPr>
          <w:ilvl w:val="0"/>
          <w:numId w:val="7"/>
        </w:numPr>
        <w:rPr>
          <w:rStyle w:val="Zwaar"/>
          <w:b w:val="0"/>
        </w:rPr>
      </w:pPr>
      <w:r w:rsidRPr="002F266B">
        <w:rPr>
          <w:rStyle w:val="Zwaar"/>
          <w:b w:val="0"/>
        </w:rPr>
        <w:t xml:space="preserve">De mate waarin het belang van samenwerking (in algemene zin) wordt omschreven om de ambities te realiseren; </w:t>
      </w:r>
    </w:p>
    <w:p w14:paraId="3C5F2962" w14:textId="77777777" w:rsidR="004D2FA6" w:rsidRPr="002F266B" w:rsidRDefault="004D2FA6" w:rsidP="004D2FA6">
      <w:pPr>
        <w:pStyle w:val="Lijstalinea"/>
        <w:numPr>
          <w:ilvl w:val="0"/>
          <w:numId w:val="7"/>
        </w:numPr>
        <w:rPr>
          <w:rStyle w:val="Zwaar"/>
          <w:b w:val="0"/>
        </w:rPr>
      </w:pPr>
      <w:r w:rsidRPr="002F266B">
        <w:rPr>
          <w:rStyle w:val="Zwaar"/>
          <w:b w:val="0"/>
        </w:rPr>
        <w:t xml:space="preserve">De mate waarin concrete partijen én hun rollen in de samenwerking worden omschreven; </w:t>
      </w:r>
    </w:p>
    <w:p w14:paraId="29C36261" w14:textId="77777777" w:rsidR="004D2FA6" w:rsidRPr="002F266B" w:rsidRDefault="004D2FA6" w:rsidP="004D2FA6">
      <w:pPr>
        <w:pStyle w:val="Lijstalinea"/>
        <w:numPr>
          <w:ilvl w:val="0"/>
          <w:numId w:val="7"/>
        </w:numPr>
        <w:rPr>
          <w:rStyle w:val="Zwaar"/>
          <w:b w:val="0"/>
        </w:rPr>
      </w:pPr>
      <w:r w:rsidRPr="002F266B">
        <w:rPr>
          <w:rStyle w:val="Zwaar"/>
          <w:b w:val="0"/>
        </w:rPr>
        <w:t xml:space="preserve">De mate waarin de voorgestelde samenwerkingspartners invulling kan geven aan de circulaire ambities; </w:t>
      </w:r>
    </w:p>
    <w:p w14:paraId="47A1EB8B" w14:textId="77777777" w:rsidR="004D2FA6" w:rsidRPr="002F266B" w:rsidRDefault="004D2FA6" w:rsidP="004D2FA6">
      <w:pPr>
        <w:pStyle w:val="Lijstalinea"/>
        <w:numPr>
          <w:ilvl w:val="0"/>
          <w:numId w:val="7"/>
        </w:numPr>
        <w:rPr>
          <w:rStyle w:val="Zwaar"/>
          <w:b w:val="0"/>
        </w:rPr>
      </w:pPr>
      <w:r w:rsidRPr="002F266B">
        <w:rPr>
          <w:rStyle w:val="Zwaar"/>
          <w:b w:val="0"/>
        </w:rPr>
        <w:t>De mate waarin Gegadigde(n) en/of Combinanten kunnen aantonen dat zij in de afgelopen 3 (drie) jaar relevante samenwerkingsverbanden zijn aangegaan</w:t>
      </w:r>
      <w:r>
        <w:rPr>
          <w:rStyle w:val="Zwaar"/>
          <w:b w:val="0"/>
        </w:rPr>
        <w:t xml:space="preserve"> in relatie tot de realisatie van GWW-werken</w:t>
      </w:r>
      <w:r w:rsidRPr="002F266B">
        <w:rPr>
          <w:rStyle w:val="Zwaar"/>
          <w:b w:val="0"/>
        </w:rPr>
        <w:t xml:space="preserve">, ondersteund met minimaal 2 (twee) Referentieprojecten; </w:t>
      </w:r>
    </w:p>
    <w:p w14:paraId="2ABCFFDC" w14:textId="29D61834" w:rsidR="004D2FA6" w:rsidRDefault="004D2FA6" w:rsidP="004D2FA6">
      <w:pPr>
        <w:rPr>
          <w:rStyle w:val="Zwaar"/>
          <w:b w:val="0"/>
        </w:rPr>
      </w:pPr>
      <w:r w:rsidRPr="002F266B">
        <w:rPr>
          <w:rStyle w:val="Zwaar"/>
          <w:b w:val="0"/>
        </w:rPr>
        <w:t>De mate waarin, binnen de Referentieprojecten, een bijdrage is geleverd aan de circulaire economie</w:t>
      </w:r>
      <w:r>
        <w:rPr>
          <w:rStyle w:val="Zwaar"/>
          <w:b w:val="0"/>
        </w:rPr>
        <w:t xml:space="preserve"> (waaronder verantwoord ketenbeheer)</w:t>
      </w:r>
      <w:r w:rsidRPr="002F266B">
        <w:rPr>
          <w:rStyle w:val="Zwaar"/>
          <w:b w:val="0"/>
        </w:rPr>
        <w:t>.</w:t>
      </w:r>
    </w:p>
    <w:p w14:paraId="232310E2" w14:textId="77777777" w:rsidR="001C4539" w:rsidRDefault="001C4539" w:rsidP="00EB5410">
      <w:pPr>
        <w:pStyle w:val="Kop2"/>
        <w:ind w:left="454" w:hanging="454"/>
      </w:pPr>
      <w:bookmarkStart w:id="52" w:name="_Toc530735495"/>
      <w:r>
        <w:t>Wegings</w:t>
      </w:r>
      <w:r w:rsidR="00772A9A">
        <w:t>coëfficiënten</w:t>
      </w:r>
      <w:bookmarkEnd w:id="52"/>
    </w:p>
    <w:p w14:paraId="134B6507" w14:textId="0A402815" w:rsidR="001C4539" w:rsidRDefault="001C4539" w:rsidP="001C4539">
      <w:r>
        <w:t>De volgende Selectiecriteria, met bijbehorende wegingscoëfficiënten, worden gehanteerd. In paragraaf 5.</w:t>
      </w:r>
      <w:r w:rsidR="00EB5410">
        <w:t>3</w:t>
      </w:r>
      <w:r>
        <w:t xml:space="preserve">  ‘Beoordeling’ staat de wijze van beoordeling omschreven.  </w:t>
      </w:r>
    </w:p>
    <w:p w14:paraId="4E6F767D" w14:textId="77777777" w:rsidR="001C4539" w:rsidRDefault="001C4539" w:rsidP="001C4539">
      <w:r>
        <w:t xml:space="preserve"> </w:t>
      </w:r>
    </w:p>
    <w:tbl>
      <w:tblPr>
        <w:tblStyle w:val="Tabelraster"/>
        <w:tblW w:w="0" w:type="auto"/>
        <w:tblLook w:val="04A0" w:firstRow="1" w:lastRow="0" w:firstColumn="1" w:lastColumn="0" w:noHBand="0" w:noVBand="1"/>
      </w:tblPr>
      <w:tblGrid>
        <w:gridCol w:w="948"/>
        <w:gridCol w:w="6111"/>
        <w:gridCol w:w="1435"/>
      </w:tblGrid>
      <w:tr w:rsidR="00EB5410" w14:paraId="7EC600B7" w14:textId="77777777" w:rsidTr="00EB5410">
        <w:tc>
          <w:tcPr>
            <w:tcW w:w="948" w:type="dxa"/>
            <w:shd w:val="clear" w:color="auto" w:fill="D9D9D9" w:themeFill="background1" w:themeFillShade="D9"/>
          </w:tcPr>
          <w:p w14:paraId="2521750D" w14:textId="77777777" w:rsidR="00EB5410" w:rsidRPr="001C4539" w:rsidRDefault="00EB5410" w:rsidP="00EB5410">
            <w:pPr>
              <w:rPr>
                <w:b/>
              </w:rPr>
            </w:pPr>
          </w:p>
        </w:tc>
        <w:tc>
          <w:tcPr>
            <w:tcW w:w="6111" w:type="dxa"/>
            <w:shd w:val="clear" w:color="auto" w:fill="D9D9D9" w:themeFill="background1" w:themeFillShade="D9"/>
          </w:tcPr>
          <w:p w14:paraId="0F942CD2" w14:textId="6526D1BC" w:rsidR="00EB5410" w:rsidRPr="001C4539" w:rsidRDefault="00EB5410" w:rsidP="00EB5410">
            <w:pPr>
              <w:rPr>
                <w:b/>
              </w:rPr>
            </w:pPr>
            <w:r w:rsidRPr="001C4539">
              <w:rPr>
                <w:b/>
              </w:rPr>
              <w:t>Selectiecriteria</w:t>
            </w:r>
          </w:p>
        </w:tc>
        <w:tc>
          <w:tcPr>
            <w:tcW w:w="1435" w:type="dxa"/>
            <w:shd w:val="clear" w:color="auto" w:fill="D9D9D9" w:themeFill="background1" w:themeFillShade="D9"/>
          </w:tcPr>
          <w:p w14:paraId="42883780" w14:textId="14E8FD44" w:rsidR="00EB5410" w:rsidRPr="001C4539" w:rsidRDefault="00EB5410" w:rsidP="00EB5410">
            <w:pPr>
              <w:rPr>
                <w:b/>
              </w:rPr>
            </w:pPr>
            <w:r w:rsidRPr="001C4539">
              <w:rPr>
                <w:b/>
              </w:rPr>
              <w:t>Gewicht</w:t>
            </w:r>
          </w:p>
        </w:tc>
      </w:tr>
      <w:tr w:rsidR="00EB5410" w14:paraId="0FFE01B4" w14:textId="77777777" w:rsidTr="00EB5410">
        <w:tc>
          <w:tcPr>
            <w:tcW w:w="948" w:type="dxa"/>
          </w:tcPr>
          <w:p w14:paraId="0D1656CF" w14:textId="0A9D9C3F" w:rsidR="00EB5410" w:rsidRDefault="00EB5410" w:rsidP="00EB5410">
            <w:r>
              <w:t>SC 1</w:t>
            </w:r>
          </w:p>
        </w:tc>
        <w:tc>
          <w:tcPr>
            <w:tcW w:w="6111" w:type="dxa"/>
          </w:tcPr>
          <w:p w14:paraId="2D0CED16" w14:textId="5B7FD3CF" w:rsidR="00EB5410" w:rsidRDefault="00EB5410" w:rsidP="00EB5410">
            <w:r>
              <w:t>Visie op de Circulaire Economie</w:t>
            </w:r>
          </w:p>
        </w:tc>
        <w:tc>
          <w:tcPr>
            <w:tcW w:w="1435" w:type="dxa"/>
          </w:tcPr>
          <w:p w14:paraId="63F02D12" w14:textId="51ED8B82" w:rsidR="00EB5410" w:rsidRDefault="00EB5410" w:rsidP="00EB5410">
            <w:r>
              <w:t>15%</w:t>
            </w:r>
          </w:p>
        </w:tc>
      </w:tr>
      <w:tr w:rsidR="00EB5410" w14:paraId="14049B5F" w14:textId="77777777" w:rsidTr="00EB5410">
        <w:tc>
          <w:tcPr>
            <w:tcW w:w="948" w:type="dxa"/>
          </w:tcPr>
          <w:p w14:paraId="1E941B07" w14:textId="210DD5DE" w:rsidR="00EB5410" w:rsidRDefault="00EB5410" w:rsidP="00EB5410">
            <w:r>
              <w:t>SC 2</w:t>
            </w:r>
          </w:p>
        </w:tc>
        <w:tc>
          <w:tcPr>
            <w:tcW w:w="6111" w:type="dxa"/>
          </w:tcPr>
          <w:p w14:paraId="32DD9DB5" w14:textId="2AD25EBF" w:rsidR="00EB5410" w:rsidRDefault="00EB5410" w:rsidP="00EB5410">
            <w:r>
              <w:t>Aantoonbare Circulaire Bedrijfsvoering</w:t>
            </w:r>
          </w:p>
        </w:tc>
        <w:tc>
          <w:tcPr>
            <w:tcW w:w="1435" w:type="dxa"/>
          </w:tcPr>
          <w:p w14:paraId="7AF7EB23" w14:textId="63898898" w:rsidR="00EB5410" w:rsidRDefault="00EB5410" w:rsidP="00EB5410">
            <w:r>
              <w:t>30%</w:t>
            </w:r>
          </w:p>
        </w:tc>
      </w:tr>
      <w:tr w:rsidR="00EB5410" w14:paraId="30727E36" w14:textId="77777777" w:rsidTr="00EB5410">
        <w:tc>
          <w:tcPr>
            <w:tcW w:w="948" w:type="dxa"/>
            <w:tcBorders>
              <w:bottom w:val="single" w:sz="4" w:space="0" w:color="auto"/>
            </w:tcBorders>
          </w:tcPr>
          <w:p w14:paraId="0FC95685" w14:textId="76541512" w:rsidR="00EB5410" w:rsidRDefault="00EB5410" w:rsidP="00EB5410">
            <w:r>
              <w:t xml:space="preserve">SC </w:t>
            </w:r>
            <w:r w:rsidR="004D2FA6">
              <w:t>3</w:t>
            </w:r>
          </w:p>
        </w:tc>
        <w:tc>
          <w:tcPr>
            <w:tcW w:w="6111" w:type="dxa"/>
            <w:tcBorders>
              <w:bottom w:val="single" w:sz="4" w:space="0" w:color="auto"/>
            </w:tcBorders>
          </w:tcPr>
          <w:p w14:paraId="3A08D8F9" w14:textId="3575467A" w:rsidR="00EB5410" w:rsidRDefault="004D2FA6" w:rsidP="00EB5410">
            <w:r>
              <w:t>Innovatie</w:t>
            </w:r>
          </w:p>
        </w:tc>
        <w:tc>
          <w:tcPr>
            <w:tcW w:w="1435" w:type="dxa"/>
          </w:tcPr>
          <w:p w14:paraId="0078AC31" w14:textId="5D12259E" w:rsidR="00EB5410" w:rsidRDefault="004D2FA6" w:rsidP="00EB5410">
            <w:r>
              <w:t>35%</w:t>
            </w:r>
          </w:p>
        </w:tc>
      </w:tr>
      <w:tr w:rsidR="00EB5410" w14:paraId="73D5033A" w14:textId="77777777" w:rsidTr="00EB5410">
        <w:tc>
          <w:tcPr>
            <w:tcW w:w="948" w:type="dxa"/>
            <w:tcBorders>
              <w:bottom w:val="single" w:sz="4" w:space="0" w:color="auto"/>
            </w:tcBorders>
          </w:tcPr>
          <w:p w14:paraId="3360B01E" w14:textId="654191C3" w:rsidR="00EB5410" w:rsidRDefault="00EB5410" w:rsidP="00EB5410">
            <w:r>
              <w:t>SC 4</w:t>
            </w:r>
          </w:p>
        </w:tc>
        <w:tc>
          <w:tcPr>
            <w:tcW w:w="6111" w:type="dxa"/>
            <w:tcBorders>
              <w:bottom w:val="single" w:sz="4" w:space="0" w:color="auto"/>
            </w:tcBorders>
          </w:tcPr>
          <w:p w14:paraId="1F512D5A" w14:textId="3DAECB09" w:rsidR="00EB5410" w:rsidRDefault="004D2FA6" w:rsidP="00EB5410">
            <w:r>
              <w:t>Samenwerking</w:t>
            </w:r>
          </w:p>
        </w:tc>
        <w:tc>
          <w:tcPr>
            <w:tcW w:w="1435" w:type="dxa"/>
            <w:tcBorders>
              <w:bottom w:val="single" w:sz="4" w:space="0" w:color="auto"/>
            </w:tcBorders>
          </w:tcPr>
          <w:p w14:paraId="0845AB9B" w14:textId="72F90E5E" w:rsidR="00EB5410" w:rsidRDefault="004D2FA6" w:rsidP="00EB5410">
            <w:r>
              <w:t>20%</w:t>
            </w:r>
          </w:p>
        </w:tc>
      </w:tr>
      <w:tr w:rsidR="00EB5410" w14:paraId="1756F916" w14:textId="77777777" w:rsidTr="00EB5410">
        <w:tc>
          <w:tcPr>
            <w:tcW w:w="948" w:type="dxa"/>
            <w:tcBorders>
              <w:top w:val="single" w:sz="4" w:space="0" w:color="auto"/>
              <w:left w:val="nil"/>
              <w:bottom w:val="nil"/>
              <w:right w:val="nil"/>
            </w:tcBorders>
          </w:tcPr>
          <w:p w14:paraId="4DE9CD2E" w14:textId="77777777" w:rsidR="00EB5410" w:rsidRDefault="00EB5410" w:rsidP="00EB5410"/>
        </w:tc>
        <w:tc>
          <w:tcPr>
            <w:tcW w:w="6111" w:type="dxa"/>
            <w:tcBorders>
              <w:top w:val="single" w:sz="4" w:space="0" w:color="auto"/>
              <w:left w:val="nil"/>
              <w:bottom w:val="nil"/>
              <w:right w:val="single" w:sz="4" w:space="0" w:color="auto"/>
            </w:tcBorders>
          </w:tcPr>
          <w:p w14:paraId="1D713EBF" w14:textId="77777777" w:rsidR="00EB5410" w:rsidRDefault="00EB5410" w:rsidP="00EB5410"/>
        </w:tc>
        <w:tc>
          <w:tcPr>
            <w:tcW w:w="1435" w:type="dxa"/>
            <w:tcBorders>
              <w:left w:val="single" w:sz="4" w:space="0" w:color="auto"/>
            </w:tcBorders>
          </w:tcPr>
          <w:p w14:paraId="1C80E17B" w14:textId="56C56FB2" w:rsidR="00EB5410" w:rsidRPr="001C4539" w:rsidRDefault="00EB5410" w:rsidP="00EB5410">
            <w:pPr>
              <w:rPr>
                <w:b/>
              </w:rPr>
            </w:pPr>
            <w:r w:rsidRPr="001C4539">
              <w:rPr>
                <w:b/>
              </w:rPr>
              <w:t>100%</w:t>
            </w:r>
          </w:p>
        </w:tc>
      </w:tr>
    </w:tbl>
    <w:p w14:paraId="7E9E8CD1" w14:textId="77777777" w:rsidR="001C4539" w:rsidRPr="001C4539" w:rsidRDefault="001C4539" w:rsidP="001C4539"/>
    <w:p w14:paraId="238D273D" w14:textId="77777777" w:rsidR="001C4539" w:rsidRDefault="001C4539" w:rsidP="00EB5410">
      <w:pPr>
        <w:pStyle w:val="Kop2"/>
        <w:ind w:left="454" w:hanging="454"/>
      </w:pPr>
      <w:bookmarkStart w:id="53" w:name="_Toc530735496"/>
      <w:r>
        <w:lastRenderedPageBreak/>
        <w:t>Beoordeling</w:t>
      </w:r>
      <w:bookmarkEnd w:id="53"/>
    </w:p>
    <w:p w14:paraId="792705A1" w14:textId="77777777" w:rsidR="001C4539" w:rsidRDefault="001C4539" w:rsidP="001C4539">
      <w:pPr>
        <w:pStyle w:val="Kop3"/>
      </w:pPr>
      <w:bookmarkStart w:id="54" w:name="_Toc530735497"/>
      <w:r>
        <w:t>Stap 1. (Vorm)vereisten</w:t>
      </w:r>
      <w:bookmarkEnd w:id="54"/>
      <w:r>
        <w:t xml:space="preserve"> </w:t>
      </w:r>
    </w:p>
    <w:p w14:paraId="690FF3B6" w14:textId="77777777" w:rsidR="001C4539" w:rsidRDefault="001C4539" w:rsidP="001C4539">
      <w:r>
        <w:t xml:space="preserve">Aanmeldingen die met volledige inachtneming van de in de onderhavige Selectieleidraad vermelde voorschriften zijn opgemaakt en ingediend </w:t>
      </w:r>
      <w:r w:rsidR="007213A2">
        <w:t xml:space="preserve">via </w:t>
      </w:r>
      <w:r w:rsidR="00984670">
        <w:t>TenderNed</w:t>
      </w:r>
      <w:r>
        <w:t xml:space="preserve"> worden in behandeling genomen. Mocht blijken dat verstrekte informatie niet juist is, dan zal de </w:t>
      </w:r>
      <w:r w:rsidR="000E41BD">
        <w:t>Opdrachtgever</w:t>
      </w:r>
      <w:r>
        <w:t xml:space="preserve"> de </w:t>
      </w:r>
      <w:r w:rsidR="00CC6B86">
        <w:t>Gegadigde</w:t>
      </w:r>
      <w:r>
        <w:t xml:space="preserve">n uitsluiten van verdere deelname aan de </w:t>
      </w:r>
      <w:r w:rsidR="007D0296">
        <w:t>Aanbestedingsprocedure</w:t>
      </w:r>
      <w:r>
        <w:t xml:space="preserve">. </w:t>
      </w:r>
    </w:p>
    <w:p w14:paraId="240581A2" w14:textId="77777777" w:rsidR="001C4539" w:rsidRDefault="001C4539" w:rsidP="001C4539">
      <w:r>
        <w:t xml:space="preserve"> </w:t>
      </w:r>
    </w:p>
    <w:p w14:paraId="024AE8A4" w14:textId="77777777" w:rsidR="001C4539" w:rsidRDefault="001C4539" w:rsidP="001C4539">
      <w:r>
        <w:t xml:space="preserve">Mocht blijken dat er informatie ontbreekt, dan kan de </w:t>
      </w:r>
      <w:r w:rsidR="000E41BD">
        <w:t>Opdrachtgever</w:t>
      </w:r>
      <w:r>
        <w:t xml:space="preserve"> besluiten om het gebrek aan overgelegde gegevens te laten herstellen, afhankelijk van de ernst van het gebrek. Dit laatste is ter uitsluitende beoordeling door de </w:t>
      </w:r>
      <w:r w:rsidR="000E41BD">
        <w:t>Opdrachtgever</w:t>
      </w:r>
      <w:r>
        <w:t xml:space="preserve">. </w:t>
      </w:r>
    </w:p>
    <w:p w14:paraId="0ECB8551" w14:textId="77777777" w:rsidR="001C4539" w:rsidRDefault="001C4539" w:rsidP="001C4539">
      <w:r>
        <w:t xml:space="preserve"> </w:t>
      </w:r>
    </w:p>
    <w:p w14:paraId="30C62E93" w14:textId="77777777" w:rsidR="001C4539" w:rsidRDefault="001C4539" w:rsidP="001C4539">
      <w:r>
        <w:t>De Aanmelding moet voldoen aan onderstaande Vormvereisten:</w:t>
      </w:r>
    </w:p>
    <w:p w14:paraId="3DF58615" w14:textId="77777777" w:rsidR="001C4539" w:rsidRDefault="001C4539" w:rsidP="007D375B">
      <w:pPr>
        <w:pStyle w:val="Lijstalinea"/>
        <w:numPr>
          <w:ilvl w:val="0"/>
          <w:numId w:val="10"/>
        </w:numPr>
      </w:pPr>
      <w:r>
        <w:t>De Aanmelding moet middels een aanbiedingsbrief rec</w:t>
      </w:r>
      <w:r w:rsidR="00FD5B06">
        <w:t>htsgeldig ondertekend zijn.</w:t>
      </w:r>
    </w:p>
    <w:p w14:paraId="0F25B4D0" w14:textId="0218AFFC" w:rsidR="001C4539" w:rsidRDefault="001C4539" w:rsidP="007D375B">
      <w:pPr>
        <w:pStyle w:val="Lijstalinea"/>
        <w:numPr>
          <w:ilvl w:val="0"/>
          <w:numId w:val="10"/>
        </w:numPr>
      </w:pPr>
      <w:r>
        <w:t xml:space="preserve">De Aanmelding moet in de Nederlandse taal zijn </w:t>
      </w:r>
      <w:r w:rsidR="00194695">
        <w:t>op</w:t>
      </w:r>
      <w:r>
        <w:t xml:space="preserve">gesteld. </w:t>
      </w:r>
    </w:p>
    <w:p w14:paraId="34965998" w14:textId="77777777" w:rsidR="001C4539" w:rsidRDefault="001C4539" w:rsidP="001C4539">
      <w:pPr>
        <w:pStyle w:val="Kop3"/>
      </w:pPr>
      <w:bookmarkStart w:id="55" w:name="_Toc530735498"/>
      <w:r>
        <w:t xml:space="preserve">Stap 2. Beoordeling Knock-out </w:t>
      </w:r>
      <w:r w:rsidR="00432D26">
        <w:t>eisen</w:t>
      </w:r>
      <w:bookmarkEnd w:id="55"/>
      <w:r>
        <w:t xml:space="preserve"> </w:t>
      </w:r>
    </w:p>
    <w:p w14:paraId="06F7E162" w14:textId="576D03B5" w:rsidR="001C4539" w:rsidRDefault="001C4539" w:rsidP="001C4539">
      <w:r>
        <w:t xml:space="preserve">De </w:t>
      </w:r>
      <w:r w:rsidR="00CC6B86">
        <w:t>Gegadigde</w:t>
      </w:r>
      <w:r>
        <w:t xml:space="preserve">, elke Combinant (indien sprake is van een Combinatie) en elke </w:t>
      </w:r>
      <w:r w:rsidR="008D284E">
        <w:t>Derde</w:t>
      </w:r>
      <w:r>
        <w:t xml:space="preserve"> op wiens financiële draagkracht en/of technische bekwaamheid een beroep wordt gedaan (indien hiervan sprake is), wordt beoordeeld op basis van de Knock-out</w:t>
      </w:r>
      <w:r w:rsidR="00761A53">
        <w:t xml:space="preserve"> </w:t>
      </w:r>
      <w:r w:rsidR="00F02D37">
        <w:t>eisen</w:t>
      </w:r>
      <w:r>
        <w:t>, zoals omschreven in hoofdstuk ‘Knock-out</w:t>
      </w:r>
      <w:r w:rsidR="00761A53">
        <w:t xml:space="preserve"> </w:t>
      </w:r>
      <w:r w:rsidR="00F02D37">
        <w:t>eisen</w:t>
      </w:r>
      <w:r w:rsidR="00E43177">
        <w:t>’</w:t>
      </w:r>
      <w:r>
        <w:t xml:space="preserve">.  </w:t>
      </w:r>
    </w:p>
    <w:p w14:paraId="6E8E12D0" w14:textId="77777777" w:rsidR="001C4539" w:rsidRDefault="001C4539" w:rsidP="001C4539">
      <w:pPr>
        <w:pStyle w:val="Kop3"/>
      </w:pPr>
      <w:bookmarkStart w:id="56" w:name="_Toc530735499"/>
      <w:r>
        <w:t>Stap 3. Beoordeling Selectiecriteria</w:t>
      </w:r>
      <w:bookmarkEnd w:id="56"/>
      <w:r>
        <w:t xml:space="preserve"> </w:t>
      </w:r>
    </w:p>
    <w:p w14:paraId="5B74A7D4" w14:textId="2A82882C" w:rsidR="001C4539" w:rsidRDefault="001C4539" w:rsidP="001C4539">
      <w:r>
        <w:t xml:space="preserve">De </w:t>
      </w:r>
      <w:r w:rsidR="000E41BD">
        <w:t>Opdrachtgever</w:t>
      </w:r>
      <w:r>
        <w:t xml:space="preserve"> hanteert als uitgangspunt om </w:t>
      </w:r>
      <w:r w:rsidR="00EB5410">
        <w:t xml:space="preserve">maximaal </w:t>
      </w:r>
      <w:r>
        <w:t xml:space="preserve">drie (3) </w:t>
      </w:r>
      <w:r w:rsidR="00CC6B86">
        <w:t>Gegadigde</w:t>
      </w:r>
      <w:r>
        <w:t xml:space="preserve">n een Uitnodiging </w:t>
      </w:r>
      <w:r w:rsidR="007D0296">
        <w:t>voor de Gunningsfase</w:t>
      </w:r>
      <w:r>
        <w:t xml:space="preserve"> toe te zenden. Mochten er na stap 1 en stap 2 meer </w:t>
      </w:r>
      <w:r w:rsidR="00CC6B86">
        <w:t>Gegadigde</w:t>
      </w:r>
      <w:r>
        <w:t xml:space="preserve">n dan dit aantal overblijven dan zullen de Aanmeldingen worden gewogen en beoordeeld op basis van de Selectiecriteria. De </w:t>
      </w:r>
      <w:r w:rsidR="00CC6B86">
        <w:t>Gegadigde</w:t>
      </w:r>
      <w:r>
        <w:t xml:space="preserve">n die op de vierde en eventueel vijfde plaats zijn geëindigd, zullen in de Wachtkamer plaats nemen. </w:t>
      </w:r>
    </w:p>
    <w:p w14:paraId="25574A02" w14:textId="77777777" w:rsidR="001C4539" w:rsidRDefault="001C4539" w:rsidP="001C4539">
      <w:r>
        <w:t xml:space="preserve"> </w:t>
      </w:r>
    </w:p>
    <w:p w14:paraId="20BEE7F9" w14:textId="75B8B2F4" w:rsidR="001C4539" w:rsidRDefault="001C4539" w:rsidP="001C4539">
      <w:r>
        <w:t xml:space="preserve">De mate waarin de </w:t>
      </w:r>
      <w:r w:rsidR="00CC6B86">
        <w:t>Gegadigde</w:t>
      </w:r>
      <w:r>
        <w:t xml:space="preserve"> aan de Selectiecriteria voldoet wordt door de </w:t>
      </w:r>
      <w:r w:rsidR="000E41BD">
        <w:t>Opdrachtgever</w:t>
      </w:r>
      <w:r>
        <w:t xml:space="preserve"> beoordeeld en van een score voorzien aan de hand van de Selectiecriteria omschreven in paragraaf </w:t>
      </w:r>
      <w:r w:rsidR="00EB5410" w:rsidRPr="00EB5410">
        <w:t>5.1</w:t>
      </w:r>
      <w:r>
        <w:t xml:space="preserve"> en conform de wegingscoëfficiënten, zoals beschreven in paragraaf </w:t>
      </w:r>
      <w:r w:rsidR="00EB5410">
        <w:t>5.2</w:t>
      </w:r>
      <w:r>
        <w:t xml:space="preserve">. Hieronder wordt per Selectiecriterium de wijze van puntentoekenning beschreven. </w:t>
      </w:r>
    </w:p>
    <w:p w14:paraId="56D60C9A" w14:textId="77777777" w:rsidR="00AC1E76" w:rsidRDefault="00AC1E76" w:rsidP="001C4539"/>
    <w:p w14:paraId="02EB169D" w14:textId="20869BA2" w:rsidR="00EB5410" w:rsidRDefault="00EB5410" w:rsidP="00EB5410">
      <w:r w:rsidRPr="00EA67AE">
        <w:t xml:space="preserve">Elk onderdeel van de selectiecriteria wordt beoordeeld op een schaal van 0 tot 10, waarbij de scores als volgt worden toegekend: </w:t>
      </w:r>
    </w:p>
    <w:p w14:paraId="670D54CA" w14:textId="057AB968" w:rsidR="00EB5410" w:rsidRDefault="00EB5410" w:rsidP="00EB5410"/>
    <w:p w14:paraId="50276D19" w14:textId="13913944" w:rsidR="00EB5410" w:rsidRDefault="00EB5410" w:rsidP="00EB5410"/>
    <w:p w14:paraId="454EAFBB" w14:textId="77777777" w:rsidR="00EB5410" w:rsidRDefault="00EB5410" w:rsidP="00EB5410"/>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1701"/>
        <w:gridCol w:w="6211"/>
      </w:tblGrid>
      <w:tr w:rsidR="00EB5410" w:rsidRPr="00AC3F8C" w14:paraId="1DAC6345" w14:textId="77777777" w:rsidTr="00EB5410">
        <w:tc>
          <w:tcPr>
            <w:tcW w:w="983" w:type="dxa"/>
            <w:shd w:val="clear" w:color="auto" w:fill="D9D9D9"/>
            <w:tcMar>
              <w:top w:w="0" w:type="dxa"/>
              <w:left w:w="108" w:type="dxa"/>
              <w:bottom w:w="0" w:type="dxa"/>
              <w:right w:w="108" w:type="dxa"/>
            </w:tcMar>
            <w:vAlign w:val="center"/>
            <w:hideMark/>
          </w:tcPr>
          <w:p w14:paraId="0FCF4913" w14:textId="77777777" w:rsidR="00EB5410" w:rsidRPr="00194695" w:rsidRDefault="00EB5410" w:rsidP="00EB5410">
            <w:pPr>
              <w:spacing w:line="240" w:lineRule="auto"/>
              <w:rPr>
                <w:rFonts w:cs="Arial"/>
                <w:b/>
              </w:rPr>
            </w:pPr>
            <w:r w:rsidRPr="00194695">
              <w:rPr>
                <w:b/>
                <w:bCs/>
                <w:color w:val="000000"/>
              </w:rPr>
              <w:lastRenderedPageBreak/>
              <w:t>Score</w:t>
            </w:r>
          </w:p>
        </w:tc>
        <w:tc>
          <w:tcPr>
            <w:tcW w:w="1701" w:type="dxa"/>
            <w:shd w:val="clear" w:color="auto" w:fill="D9D9D9"/>
            <w:tcMar>
              <w:top w:w="0" w:type="dxa"/>
              <w:left w:w="108" w:type="dxa"/>
              <w:bottom w:w="0" w:type="dxa"/>
              <w:right w:w="108" w:type="dxa"/>
            </w:tcMar>
            <w:vAlign w:val="center"/>
            <w:hideMark/>
          </w:tcPr>
          <w:p w14:paraId="1E330EAF" w14:textId="77777777" w:rsidR="00EB5410" w:rsidRPr="00194695" w:rsidRDefault="00EB5410" w:rsidP="00EB5410">
            <w:pPr>
              <w:spacing w:line="240" w:lineRule="auto"/>
              <w:rPr>
                <w:rFonts w:cs="Arial"/>
                <w:b/>
              </w:rPr>
            </w:pPr>
            <w:r w:rsidRPr="00194695">
              <w:rPr>
                <w:b/>
                <w:bCs/>
                <w:color w:val="000000"/>
              </w:rPr>
              <w:t>Betekenis</w:t>
            </w:r>
          </w:p>
        </w:tc>
        <w:tc>
          <w:tcPr>
            <w:tcW w:w="6211" w:type="dxa"/>
            <w:shd w:val="clear" w:color="auto" w:fill="D9D9D9"/>
            <w:tcMar>
              <w:top w:w="0" w:type="dxa"/>
              <w:left w:w="108" w:type="dxa"/>
              <w:bottom w:w="0" w:type="dxa"/>
              <w:right w:w="108" w:type="dxa"/>
            </w:tcMar>
            <w:vAlign w:val="center"/>
            <w:hideMark/>
          </w:tcPr>
          <w:p w14:paraId="27C72392" w14:textId="77777777" w:rsidR="00EB5410" w:rsidRPr="00194695" w:rsidRDefault="00EB5410" w:rsidP="00EB5410">
            <w:pPr>
              <w:spacing w:line="240" w:lineRule="auto"/>
              <w:rPr>
                <w:rFonts w:cs="Arial"/>
                <w:b/>
              </w:rPr>
            </w:pPr>
            <w:r w:rsidRPr="00194695">
              <w:rPr>
                <w:b/>
                <w:bCs/>
                <w:color w:val="000000"/>
              </w:rPr>
              <w:t>Toelichting</w:t>
            </w:r>
          </w:p>
        </w:tc>
      </w:tr>
      <w:tr w:rsidR="00EB5410" w:rsidRPr="00AC3F8C" w14:paraId="7410812C" w14:textId="77777777" w:rsidTr="00EB5410">
        <w:tc>
          <w:tcPr>
            <w:tcW w:w="983" w:type="dxa"/>
            <w:tcMar>
              <w:top w:w="0" w:type="dxa"/>
              <w:left w:w="108" w:type="dxa"/>
              <w:bottom w:w="0" w:type="dxa"/>
              <w:right w:w="108" w:type="dxa"/>
            </w:tcMar>
            <w:vAlign w:val="center"/>
          </w:tcPr>
          <w:p w14:paraId="79690FA0" w14:textId="77777777" w:rsidR="00EB5410" w:rsidRPr="00194695" w:rsidRDefault="00EB5410" w:rsidP="00EB5410">
            <w:pPr>
              <w:spacing w:line="240" w:lineRule="auto"/>
              <w:rPr>
                <w:color w:val="000000"/>
              </w:rPr>
            </w:pPr>
            <w:r w:rsidRPr="00194695">
              <w:rPr>
                <w:color w:val="000000"/>
              </w:rPr>
              <w:t>0</w:t>
            </w:r>
          </w:p>
        </w:tc>
        <w:tc>
          <w:tcPr>
            <w:tcW w:w="1701" w:type="dxa"/>
            <w:tcMar>
              <w:top w:w="0" w:type="dxa"/>
              <w:left w:w="108" w:type="dxa"/>
              <w:bottom w:w="0" w:type="dxa"/>
              <w:right w:w="108" w:type="dxa"/>
            </w:tcMar>
            <w:vAlign w:val="center"/>
          </w:tcPr>
          <w:p w14:paraId="4E896ADB" w14:textId="77777777" w:rsidR="00EB5410" w:rsidRPr="00194695" w:rsidRDefault="00EB5410" w:rsidP="00EB5410">
            <w:pPr>
              <w:spacing w:line="240" w:lineRule="auto"/>
              <w:rPr>
                <w:color w:val="000000"/>
              </w:rPr>
            </w:pPr>
            <w:r w:rsidRPr="00194695">
              <w:rPr>
                <w:color w:val="000000"/>
              </w:rPr>
              <w:t>Geen antwoord</w:t>
            </w:r>
          </w:p>
        </w:tc>
        <w:tc>
          <w:tcPr>
            <w:tcW w:w="6211" w:type="dxa"/>
            <w:tcMar>
              <w:top w:w="0" w:type="dxa"/>
              <w:left w:w="108" w:type="dxa"/>
              <w:bottom w:w="0" w:type="dxa"/>
              <w:right w:w="108" w:type="dxa"/>
            </w:tcMar>
          </w:tcPr>
          <w:p w14:paraId="08D5259C" w14:textId="77777777" w:rsidR="00EB5410" w:rsidRPr="00194695" w:rsidRDefault="00EB5410" w:rsidP="00EB5410">
            <w:pPr>
              <w:spacing w:line="240" w:lineRule="auto"/>
            </w:pPr>
            <w:r w:rsidRPr="00194695">
              <w:t xml:space="preserve">Er is geen antwoord gegeven op de gestelde vraag. </w:t>
            </w:r>
          </w:p>
        </w:tc>
      </w:tr>
      <w:tr w:rsidR="00EB5410" w:rsidRPr="00AC3F8C" w14:paraId="5E1D200E" w14:textId="77777777" w:rsidTr="00EB5410">
        <w:tc>
          <w:tcPr>
            <w:tcW w:w="983" w:type="dxa"/>
            <w:tcMar>
              <w:top w:w="0" w:type="dxa"/>
              <w:left w:w="108" w:type="dxa"/>
              <w:bottom w:w="0" w:type="dxa"/>
              <w:right w:w="108" w:type="dxa"/>
            </w:tcMar>
            <w:vAlign w:val="center"/>
            <w:hideMark/>
          </w:tcPr>
          <w:p w14:paraId="38387B55" w14:textId="77777777" w:rsidR="00EB5410" w:rsidRPr="00194695" w:rsidRDefault="00EB5410" w:rsidP="00EB5410">
            <w:pPr>
              <w:spacing w:line="240" w:lineRule="auto"/>
              <w:rPr>
                <w:rFonts w:cs="Arial"/>
              </w:rPr>
            </w:pPr>
            <w:r w:rsidRPr="00194695">
              <w:rPr>
                <w:color w:val="000000"/>
              </w:rPr>
              <w:t>2</w:t>
            </w:r>
          </w:p>
        </w:tc>
        <w:tc>
          <w:tcPr>
            <w:tcW w:w="1701" w:type="dxa"/>
            <w:tcMar>
              <w:top w:w="0" w:type="dxa"/>
              <w:left w:w="108" w:type="dxa"/>
              <w:bottom w:w="0" w:type="dxa"/>
              <w:right w:w="108" w:type="dxa"/>
            </w:tcMar>
            <w:vAlign w:val="center"/>
            <w:hideMark/>
          </w:tcPr>
          <w:p w14:paraId="69E03994" w14:textId="77777777" w:rsidR="00EB5410" w:rsidRPr="00194695" w:rsidRDefault="00EB5410" w:rsidP="00EB5410">
            <w:pPr>
              <w:spacing w:line="240" w:lineRule="auto"/>
              <w:rPr>
                <w:rFonts w:cs="Arial"/>
              </w:rPr>
            </w:pPr>
            <w:r w:rsidRPr="00194695">
              <w:rPr>
                <w:color w:val="000000"/>
              </w:rPr>
              <w:t>Slecht</w:t>
            </w:r>
          </w:p>
        </w:tc>
        <w:tc>
          <w:tcPr>
            <w:tcW w:w="6211" w:type="dxa"/>
            <w:tcMar>
              <w:top w:w="0" w:type="dxa"/>
              <w:left w:w="108" w:type="dxa"/>
              <w:bottom w:w="0" w:type="dxa"/>
              <w:right w:w="108" w:type="dxa"/>
            </w:tcMar>
            <w:hideMark/>
          </w:tcPr>
          <w:p w14:paraId="5A0DCA77" w14:textId="77777777" w:rsidR="00EB5410" w:rsidRPr="00194695" w:rsidRDefault="00EB5410" w:rsidP="00EB5410">
            <w:pPr>
              <w:spacing w:line="240" w:lineRule="auto"/>
              <w:rPr>
                <w:rFonts w:cs="Arial"/>
              </w:rPr>
            </w:pPr>
            <w:r w:rsidRPr="00194695">
              <w:t xml:space="preserve">Slecht, sluit niet aan bij de vraag/situatie. In de beantwoording van de vraag is niet ingegaan op de genoemde beoordelingsaspecten, het is niet helder en duidelijk, er is niet in detail getreden, er is geen realistisch beeld geschetst. </w:t>
            </w:r>
          </w:p>
        </w:tc>
      </w:tr>
      <w:tr w:rsidR="00EB5410" w:rsidRPr="00AC3F8C" w14:paraId="30D5BE32" w14:textId="77777777" w:rsidTr="00EB5410">
        <w:tc>
          <w:tcPr>
            <w:tcW w:w="983" w:type="dxa"/>
            <w:tcMar>
              <w:top w:w="0" w:type="dxa"/>
              <w:left w:w="108" w:type="dxa"/>
              <w:bottom w:w="0" w:type="dxa"/>
              <w:right w:w="108" w:type="dxa"/>
            </w:tcMar>
            <w:vAlign w:val="center"/>
            <w:hideMark/>
          </w:tcPr>
          <w:p w14:paraId="1E639759" w14:textId="77777777" w:rsidR="00EB5410" w:rsidRPr="00194695" w:rsidRDefault="00EB5410" w:rsidP="00EB5410">
            <w:pPr>
              <w:spacing w:line="240" w:lineRule="auto"/>
              <w:rPr>
                <w:rFonts w:cs="Arial"/>
              </w:rPr>
            </w:pPr>
            <w:r w:rsidRPr="00194695">
              <w:rPr>
                <w:color w:val="000000"/>
              </w:rPr>
              <w:t>4</w:t>
            </w:r>
          </w:p>
        </w:tc>
        <w:tc>
          <w:tcPr>
            <w:tcW w:w="1701" w:type="dxa"/>
            <w:tcMar>
              <w:top w:w="0" w:type="dxa"/>
              <w:left w:w="108" w:type="dxa"/>
              <w:bottom w:w="0" w:type="dxa"/>
              <w:right w:w="108" w:type="dxa"/>
            </w:tcMar>
            <w:vAlign w:val="center"/>
            <w:hideMark/>
          </w:tcPr>
          <w:p w14:paraId="6DB1F823" w14:textId="77777777" w:rsidR="00EB5410" w:rsidRPr="00194695" w:rsidRDefault="00EB5410" w:rsidP="00EB5410">
            <w:pPr>
              <w:spacing w:line="240" w:lineRule="auto"/>
              <w:rPr>
                <w:rFonts w:cs="Arial"/>
              </w:rPr>
            </w:pPr>
            <w:r w:rsidRPr="00194695">
              <w:rPr>
                <w:color w:val="000000"/>
              </w:rPr>
              <w:t>Onvoldoende</w:t>
            </w:r>
          </w:p>
        </w:tc>
        <w:tc>
          <w:tcPr>
            <w:tcW w:w="6211" w:type="dxa"/>
            <w:tcMar>
              <w:top w:w="0" w:type="dxa"/>
              <w:left w:w="108" w:type="dxa"/>
              <w:bottom w:w="0" w:type="dxa"/>
              <w:right w:w="108" w:type="dxa"/>
            </w:tcMar>
            <w:hideMark/>
          </w:tcPr>
          <w:p w14:paraId="5F894981" w14:textId="77777777" w:rsidR="00EB5410" w:rsidRPr="00194695" w:rsidRDefault="00EB5410" w:rsidP="00EB5410">
            <w:pPr>
              <w:spacing w:line="240" w:lineRule="auto"/>
              <w:rPr>
                <w:rFonts w:cs="Arial"/>
              </w:rPr>
            </w:pPr>
            <w:r w:rsidRPr="00194695">
              <w:t xml:space="preserve">Onvoldoende, sluit onvoldoende aan bij de vraag/situatie. In de beantwoording van de vraag is niet op alle beoordelingsaspecten ingegaan, er is niet in voldoende detail getreden en/of er is geen realistisch beeld geschetst. </w:t>
            </w:r>
          </w:p>
        </w:tc>
      </w:tr>
      <w:tr w:rsidR="00EB5410" w:rsidRPr="00AC3F8C" w14:paraId="4A8F384F" w14:textId="77777777" w:rsidTr="00EB5410">
        <w:tc>
          <w:tcPr>
            <w:tcW w:w="983" w:type="dxa"/>
            <w:tcMar>
              <w:top w:w="0" w:type="dxa"/>
              <w:left w:w="108" w:type="dxa"/>
              <w:bottom w:w="0" w:type="dxa"/>
              <w:right w:w="108" w:type="dxa"/>
            </w:tcMar>
            <w:vAlign w:val="center"/>
            <w:hideMark/>
          </w:tcPr>
          <w:p w14:paraId="12EE3FF6" w14:textId="77777777" w:rsidR="00EB5410" w:rsidRPr="00194695" w:rsidRDefault="00EB5410" w:rsidP="00EB5410">
            <w:pPr>
              <w:spacing w:line="240" w:lineRule="auto"/>
              <w:rPr>
                <w:rFonts w:cs="Arial"/>
              </w:rPr>
            </w:pPr>
            <w:r w:rsidRPr="00194695">
              <w:rPr>
                <w:color w:val="000000"/>
              </w:rPr>
              <w:t>6</w:t>
            </w:r>
          </w:p>
        </w:tc>
        <w:tc>
          <w:tcPr>
            <w:tcW w:w="1701" w:type="dxa"/>
            <w:tcMar>
              <w:top w:w="0" w:type="dxa"/>
              <w:left w:w="108" w:type="dxa"/>
              <w:bottom w:w="0" w:type="dxa"/>
              <w:right w:w="108" w:type="dxa"/>
            </w:tcMar>
            <w:vAlign w:val="center"/>
            <w:hideMark/>
          </w:tcPr>
          <w:p w14:paraId="591871E5" w14:textId="77777777" w:rsidR="00EB5410" w:rsidRPr="00194695" w:rsidRDefault="00EB5410" w:rsidP="00EB5410">
            <w:pPr>
              <w:spacing w:line="240" w:lineRule="auto"/>
              <w:rPr>
                <w:rFonts w:cs="Arial"/>
              </w:rPr>
            </w:pPr>
            <w:r w:rsidRPr="00194695">
              <w:rPr>
                <w:color w:val="000000"/>
              </w:rPr>
              <w:t>Voldoende</w:t>
            </w:r>
          </w:p>
        </w:tc>
        <w:tc>
          <w:tcPr>
            <w:tcW w:w="6211" w:type="dxa"/>
            <w:tcMar>
              <w:top w:w="0" w:type="dxa"/>
              <w:left w:w="108" w:type="dxa"/>
              <w:bottom w:w="0" w:type="dxa"/>
              <w:right w:w="108" w:type="dxa"/>
            </w:tcMar>
            <w:hideMark/>
          </w:tcPr>
          <w:p w14:paraId="19D63A81" w14:textId="77777777" w:rsidR="00EB5410" w:rsidRPr="00194695" w:rsidRDefault="00EB5410" w:rsidP="00EB5410">
            <w:pPr>
              <w:spacing w:line="240" w:lineRule="auto"/>
              <w:rPr>
                <w:rFonts w:cs="Arial"/>
              </w:rPr>
            </w:pPr>
            <w:r w:rsidRPr="00194695">
              <w:t xml:space="preserve">Voldoende, past bij de gewenste situatie, maar biedt geen meerwaarde. In de beantwoording wordt ingegaan op de vraag, maar niet in de gewenste mate van detail en/of niet alle beoordelingsaspecten zijn benoemd. </w:t>
            </w:r>
          </w:p>
        </w:tc>
      </w:tr>
      <w:tr w:rsidR="00EB5410" w:rsidRPr="00AC3F8C" w14:paraId="0C753433" w14:textId="77777777" w:rsidTr="00EB5410">
        <w:tc>
          <w:tcPr>
            <w:tcW w:w="983" w:type="dxa"/>
            <w:tcMar>
              <w:top w:w="0" w:type="dxa"/>
              <w:left w:w="108" w:type="dxa"/>
              <w:bottom w:w="0" w:type="dxa"/>
              <w:right w:w="108" w:type="dxa"/>
            </w:tcMar>
            <w:vAlign w:val="center"/>
            <w:hideMark/>
          </w:tcPr>
          <w:p w14:paraId="7370198B" w14:textId="77777777" w:rsidR="00EB5410" w:rsidRPr="00194695" w:rsidRDefault="00EB5410" w:rsidP="00EB5410">
            <w:pPr>
              <w:spacing w:line="240" w:lineRule="auto"/>
              <w:rPr>
                <w:rFonts w:cs="Arial"/>
              </w:rPr>
            </w:pPr>
            <w:r w:rsidRPr="00194695">
              <w:rPr>
                <w:color w:val="000000"/>
              </w:rPr>
              <w:t>8</w:t>
            </w:r>
          </w:p>
        </w:tc>
        <w:tc>
          <w:tcPr>
            <w:tcW w:w="1701" w:type="dxa"/>
            <w:tcMar>
              <w:top w:w="0" w:type="dxa"/>
              <w:left w:w="108" w:type="dxa"/>
              <w:bottom w:w="0" w:type="dxa"/>
              <w:right w:w="108" w:type="dxa"/>
            </w:tcMar>
            <w:vAlign w:val="center"/>
            <w:hideMark/>
          </w:tcPr>
          <w:p w14:paraId="2E90EA73" w14:textId="77777777" w:rsidR="00EB5410" w:rsidRPr="00194695" w:rsidRDefault="00EB5410" w:rsidP="00EB5410">
            <w:pPr>
              <w:spacing w:line="240" w:lineRule="auto"/>
              <w:rPr>
                <w:rFonts w:cs="Arial"/>
              </w:rPr>
            </w:pPr>
            <w:r w:rsidRPr="00194695">
              <w:rPr>
                <w:color w:val="000000"/>
              </w:rPr>
              <w:t>Goed</w:t>
            </w:r>
          </w:p>
        </w:tc>
        <w:tc>
          <w:tcPr>
            <w:tcW w:w="6211" w:type="dxa"/>
            <w:tcMar>
              <w:top w:w="0" w:type="dxa"/>
              <w:left w:w="108" w:type="dxa"/>
              <w:bottom w:w="0" w:type="dxa"/>
              <w:right w:w="108" w:type="dxa"/>
            </w:tcMar>
            <w:hideMark/>
          </w:tcPr>
          <w:p w14:paraId="087F087C" w14:textId="77777777" w:rsidR="00EB5410" w:rsidRPr="00194695" w:rsidRDefault="00EB5410" w:rsidP="00EB5410">
            <w:pPr>
              <w:spacing w:line="240" w:lineRule="auto"/>
              <w:rPr>
                <w:rFonts w:cs="Arial"/>
              </w:rPr>
            </w:pPr>
            <w:r w:rsidRPr="00194695">
              <w:t>Goed, sluit goed aan bij de gewenste situatie. In de beantwoording wordt ingegaan op de vraag en in de gewenste mate van detail. Alle beoordelingsaspecten worden benoemd en zijn waar mogelijk SMART gemaakt.</w:t>
            </w:r>
          </w:p>
        </w:tc>
      </w:tr>
      <w:tr w:rsidR="00EB5410" w:rsidRPr="00AC3F8C" w14:paraId="1B100F2E" w14:textId="77777777" w:rsidTr="00EB5410">
        <w:tc>
          <w:tcPr>
            <w:tcW w:w="983" w:type="dxa"/>
            <w:tcMar>
              <w:top w:w="0" w:type="dxa"/>
              <w:left w:w="108" w:type="dxa"/>
              <w:bottom w:w="0" w:type="dxa"/>
              <w:right w:w="108" w:type="dxa"/>
            </w:tcMar>
            <w:vAlign w:val="center"/>
            <w:hideMark/>
          </w:tcPr>
          <w:p w14:paraId="07603005" w14:textId="77777777" w:rsidR="00EB5410" w:rsidRPr="00194695" w:rsidRDefault="00EB5410" w:rsidP="00EB5410">
            <w:pPr>
              <w:spacing w:line="240" w:lineRule="auto"/>
              <w:rPr>
                <w:rFonts w:cs="Arial"/>
              </w:rPr>
            </w:pPr>
            <w:r w:rsidRPr="00194695">
              <w:rPr>
                <w:color w:val="000000"/>
              </w:rPr>
              <w:t>10</w:t>
            </w:r>
          </w:p>
        </w:tc>
        <w:tc>
          <w:tcPr>
            <w:tcW w:w="1701" w:type="dxa"/>
            <w:tcMar>
              <w:top w:w="0" w:type="dxa"/>
              <w:left w:w="108" w:type="dxa"/>
              <w:bottom w:w="0" w:type="dxa"/>
              <w:right w:w="108" w:type="dxa"/>
            </w:tcMar>
            <w:vAlign w:val="center"/>
            <w:hideMark/>
          </w:tcPr>
          <w:p w14:paraId="101ED8BB" w14:textId="77777777" w:rsidR="00EB5410" w:rsidRPr="00194695" w:rsidRDefault="00EB5410" w:rsidP="00EB5410">
            <w:pPr>
              <w:spacing w:line="240" w:lineRule="auto"/>
              <w:rPr>
                <w:rFonts w:cs="Arial"/>
              </w:rPr>
            </w:pPr>
            <w:r w:rsidRPr="00194695">
              <w:rPr>
                <w:color w:val="000000"/>
              </w:rPr>
              <w:t>Uitstekend</w:t>
            </w:r>
          </w:p>
        </w:tc>
        <w:tc>
          <w:tcPr>
            <w:tcW w:w="6211" w:type="dxa"/>
            <w:tcMar>
              <w:top w:w="0" w:type="dxa"/>
              <w:left w:w="108" w:type="dxa"/>
              <w:bottom w:w="0" w:type="dxa"/>
              <w:right w:w="108" w:type="dxa"/>
            </w:tcMar>
            <w:hideMark/>
          </w:tcPr>
          <w:p w14:paraId="0A6D3828" w14:textId="77777777" w:rsidR="00EB5410" w:rsidRPr="00194695" w:rsidRDefault="00EB5410" w:rsidP="00EB5410">
            <w:pPr>
              <w:spacing w:line="240" w:lineRule="auto"/>
              <w:rPr>
                <w:rFonts w:cs="Arial"/>
              </w:rPr>
            </w:pPr>
            <w:r w:rsidRPr="00194695">
              <w:t>Uitstekend, sluit volledig aan bij de gewenste situatie, alle beoordelingsaspecten en details worden genoemd. De beantwoording biedt duidelijk meerwaarde en wordt onderbouwd middels concrete praktijkvoorbeelden waar Opdrachtgever een voordeel aan heeft. Alle beoordelingsaspecten worden benoemd en zijn SMART.</w:t>
            </w:r>
          </w:p>
        </w:tc>
      </w:tr>
    </w:tbl>
    <w:p w14:paraId="0D0142F4" w14:textId="77777777" w:rsidR="001C4539" w:rsidRDefault="001C4539" w:rsidP="001C4539">
      <w:r>
        <w:t xml:space="preserve"> </w:t>
      </w:r>
    </w:p>
    <w:p w14:paraId="37987EEA" w14:textId="77777777" w:rsidR="00DE6BAE" w:rsidRPr="004A5DEB" w:rsidRDefault="00DE6BAE" w:rsidP="00EB5410">
      <w:pPr>
        <w:pStyle w:val="Kop2"/>
        <w:ind w:left="454" w:hanging="454"/>
      </w:pPr>
      <w:bookmarkStart w:id="57" w:name="_Toc530735500"/>
      <w:r w:rsidRPr="004A5DEB">
        <w:t xml:space="preserve">Selecteren </w:t>
      </w:r>
      <w:r w:rsidR="00CC6B86">
        <w:t>Gegadigde</w:t>
      </w:r>
      <w:r w:rsidRPr="004A5DEB">
        <w:t>n</w:t>
      </w:r>
      <w:bookmarkEnd w:id="57"/>
    </w:p>
    <w:p w14:paraId="70499F3C" w14:textId="0EF991EB" w:rsidR="00767C3A" w:rsidRPr="00BF5006" w:rsidRDefault="00767C3A" w:rsidP="00767C3A">
      <w:r w:rsidRPr="00BF5006">
        <w:t xml:space="preserve">De </w:t>
      </w:r>
      <w:r w:rsidR="0067664E" w:rsidRPr="00BF5006">
        <w:t>drie</w:t>
      </w:r>
      <w:r w:rsidRPr="00BF5006">
        <w:t xml:space="preserve"> </w:t>
      </w:r>
      <w:r w:rsidR="00CC6B86">
        <w:t>Gegadigde</w:t>
      </w:r>
      <w:r w:rsidRPr="00BF5006">
        <w:t>n met de hoogste eindscore</w:t>
      </w:r>
      <w:r w:rsidR="005C3BD1" w:rsidRPr="00BF5006">
        <w:t>s</w:t>
      </w:r>
      <w:r w:rsidRPr="00BF5006">
        <w:t xml:space="preserve"> worden uitgenodigd voor </w:t>
      </w:r>
      <w:r w:rsidR="0067664E" w:rsidRPr="00BF5006">
        <w:t xml:space="preserve">de </w:t>
      </w:r>
      <w:r w:rsidR="0069799C">
        <w:t>Dialoog</w:t>
      </w:r>
      <w:r w:rsidR="007D0296">
        <w:t>.</w:t>
      </w:r>
      <w:r w:rsidRPr="00BF5006">
        <w:t xml:space="preserve"> Indien de eindscore voor twee of meer </w:t>
      </w:r>
      <w:r w:rsidR="00CC6B86">
        <w:t>Gegadigde</w:t>
      </w:r>
      <w:r w:rsidRPr="00BF5006">
        <w:t>n gelijk is</w:t>
      </w:r>
      <w:r w:rsidR="00BB4AFC">
        <w:t xml:space="preserve"> (waardoor er méér dan drie Gegadigden zouden worden geselecteerd)</w:t>
      </w:r>
      <w:r w:rsidR="00DE6BAE" w:rsidRPr="00BF5006">
        <w:t xml:space="preserve"> </w:t>
      </w:r>
      <w:r w:rsidR="00C72CA0" w:rsidRPr="00BF5006">
        <w:t>wordt</w:t>
      </w:r>
      <w:r w:rsidR="00DE6BAE" w:rsidRPr="00BF5006">
        <w:t xml:space="preserve"> de hoogste score </w:t>
      </w:r>
      <w:r w:rsidR="00C72CA0" w:rsidRPr="00BF5006">
        <w:t xml:space="preserve">bepaald door de behaalde score </w:t>
      </w:r>
      <w:r w:rsidR="00DE6BAE" w:rsidRPr="00BF5006">
        <w:t xml:space="preserve">op selectiecriterium 1. In het geval deze score </w:t>
      </w:r>
      <w:r w:rsidR="00C72CA0" w:rsidRPr="00BF5006">
        <w:t xml:space="preserve">ook </w:t>
      </w:r>
      <w:r w:rsidR="00DE6BAE" w:rsidRPr="00BF5006">
        <w:t xml:space="preserve">gelijk </w:t>
      </w:r>
      <w:r w:rsidR="00C72CA0" w:rsidRPr="00BF5006">
        <w:t>is, wordt de hoogste</w:t>
      </w:r>
      <w:r w:rsidR="00DE6BAE" w:rsidRPr="00BF5006">
        <w:t xml:space="preserve"> score behaald op selectiecriterium 2</w:t>
      </w:r>
      <w:r w:rsidR="00C72CA0" w:rsidRPr="00BF5006">
        <w:t xml:space="preserve">, enzovoorts. In het geval de scores van de betreffende </w:t>
      </w:r>
      <w:r w:rsidR="00CC6B86">
        <w:t>Gegadigde</w:t>
      </w:r>
      <w:r w:rsidR="00C72CA0" w:rsidRPr="00BF5006">
        <w:t>n op alle selectiecriteria gelijk zijn, zal een loting bepalen welke partijen in aanmerking komen voor een uitnodiging voor het indienen van een inschrijving.</w:t>
      </w:r>
    </w:p>
    <w:p w14:paraId="536EC4E5" w14:textId="77777777" w:rsidR="00767C3A" w:rsidRPr="00BF5006" w:rsidRDefault="00767C3A" w:rsidP="00767C3A"/>
    <w:p w14:paraId="5B846805" w14:textId="7D23AF9E" w:rsidR="009251EB" w:rsidRDefault="00DE6BAE" w:rsidP="00767C3A">
      <w:r w:rsidRPr="00BF5006">
        <w:t xml:space="preserve">In het geval </w:t>
      </w:r>
      <w:r w:rsidR="00E61D77" w:rsidRPr="00BF5006">
        <w:t xml:space="preserve">één </w:t>
      </w:r>
      <w:r w:rsidR="000757FD">
        <w:t>of meerdere G</w:t>
      </w:r>
      <w:r w:rsidRPr="00BF5006">
        <w:t xml:space="preserve">eselecteerde </w:t>
      </w:r>
      <w:r w:rsidR="00CC6B86">
        <w:t>Gegadigde</w:t>
      </w:r>
      <w:r w:rsidRPr="00BF5006">
        <w:t xml:space="preserve">n zich in de </w:t>
      </w:r>
      <w:r w:rsidR="0069799C">
        <w:t xml:space="preserve">Dialoog- of </w:t>
      </w:r>
      <w:r w:rsidR="00EE2978" w:rsidRPr="00BF5006">
        <w:t>inschrijvings</w:t>
      </w:r>
      <w:r w:rsidRPr="00BF5006">
        <w:t xml:space="preserve">fase terugtrekken, kan de </w:t>
      </w:r>
      <w:r w:rsidR="000E41BD">
        <w:t>Opdrachtgever</w:t>
      </w:r>
      <w:r w:rsidRPr="00BF5006">
        <w:t xml:space="preserve"> besluiten om </w:t>
      </w:r>
      <w:r w:rsidR="00E61D77" w:rsidRPr="00BF5006">
        <w:t xml:space="preserve">één </w:t>
      </w:r>
      <w:r w:rsidRPr="00BF5006">
        <w:t xml:space="preserve">of meerdere </w:t>
      </w:r>
      <w:r w:rsidR="00CC6B86">
        <w:t>Gegadigde</w:t>
      </w:r>
      <w:r w:rsidRPr="00BF5006">
        <w:t>n die in eerste instantie niet geselecteerd</w:t>
      </w:r>
      <w:r w:rsidR="003E2B88">
        <w:t xml:space="preserve"> zijn uit te nodigen een I</w:t>
      </w:r>
      <w:r w:rsidRPr="00BF5006">
        <w:t xml:space="preserve">nschrijving te doen. Voorwaarde is dat de desbetreffende </w:t>
      </w:r>
      <w:r w:rsidR="00CC6B86">
        <w:t>Gegadigde</w:t>
      </w:r>
      <w:r w:rsidRPr="00BF5006">
        <w:t xml:space="preserve"> op het moment van uitnodiging de toets op de uitsluitingsgronden en geschiktheidseisen kan doorstaan. De </w:t>
      </w:r>
      <w:r w:rsidR="000E41BD">
        <w:t>Opdrachtgever</w:t>
      </w:r>
      <w:r w:rsidRPr="00BF5006">
        <w:t xml:space="preserve"> hanteert in dit geval de rangschikking die tot stand komt naar aanleiding van de behaalde eindscore.</w:t>
      </w:r>
    </w:p>
    <w:p w14:paraId="01977810" w14:textId="77777777" w:rsidR="00BB4AFC" w:rsidRDefault="00BB4AFC" w:rsidP="00767C3A"/>
    <w:p w14:paraId="2AE5B509" w14:textId="77777777" w:rsidR="00BB4AFC" w:rsidRPr="00BF5006" w:rsidRDefault="00BB4AFC" w:rsidP="00767C3A">
      <w:r>
        <w:t>De Gegadigden die 4</w:t>
      </w:r>
      <w:r w:rsidRPr="00EB5410">
        <w:rPr>
          <w:vertAlign w:val="superscript"/>
        </w:rPr>
        <w:t>e</w:t>
      </w:r>
      <w:r>
        <w:t xml:space="preserve"> en 5</w:t>
      </w:r>
      <w:r w:rsidRPr="00EB5410">
        <w:rPr>
          <w:vertAlign w:val="superscript"/>
        </w:rPr>
        <w:t>e</w:t>
      </w:r>
      <w:r>
        <w:t xml:space="preserve"> hebben gescoord, zullen in die volgorde worden uitgenodigd indien één (of meerdere) van de hogere gekwalificeerde Gegadigden alsnog afvallen.</w:t>
      </w:r>
    </w:p>
    <w:p w14:paraId="495EEF17" w14:textId="77777777" w:rsidR="000C58E5" w:rsidRDefault="00A37A8B" w:rsidP="00BD4069">
      <w:pPr>
        <w:pStyle w:val="Bijlagekop"/>
      </w:pPr>
      <w:bookmarkStart w:id="58" w:name="_Toc410655008"/>
      <w:bookmarkStart w:id="59" w:name="_Toc417245484"/>
      <w:bookmarkStart w:id="60" w:name="_Toc417311095"/>
      <w:bookmarkStart w:id="61" w:name="_Toc428742901"/>
      <w:bookmarkStart w:id="62" w:name="_Toc440039604"/>
      <w:bookmarkStart w:id="63" w:name="_Toc456857219"/>
      <w:bookmarkStart w:id="64" w:name="_Toc457480015"/>
      <w:bookmarkStart w:id="65" w:name="_Toc457495525"/>
      <w:bookmarkStart w:id="66" w:name="_Toc457922918"/>
      <w:bookmarkStart w:id="67" w:name="_Toc457922944"/>
      <w:bookmarkStart w:id="68" w:name="_Toc469655809"/>
      <w:bookmarkStart w:id="69" w:name="_Toc473097641"/>
      <w:bookmarkStart w:id="70" w:name="_Toc528326521"/>
      <w:bookmarkStart w:id="71" w:name="_Toc530058996"/>
      <w:bookmarkStart w:id="72" w:name="_Toc530059004"/>
      <w:bookmarkStart w:id="73" w:name="_Toc530735501"/>
      <w:bookmarkStart w:id="74" w:name="_Toc409093079"/>
      <w:r>
        <w:lastRenderedPageBreak/>
        <w:t>Bijlage(n)</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F74615B" w14:textId="77777777" w:rsidR="00BD4069" w:rsidRPr="00BD4069" w:rsidRDefault="00BD4069" w:rsidP="00BD4069">
      <w:pPr>
        <w:pStyle w:val="Bijlageondertitel"/>
      </w:pPr>
      <w:bookmarkStart w:id="75" w:name="_bijlage_3_–"/>
      <w:bookmarkStart w:id="76" w:name="_Ref265755996"/>
      <w:bookmarkStart w:id="77" w:name="_Ref265756220"/>
      <w:bookmarkStart w:id="78" w:name="_Toc298417513"/>
      <w:bookmarkStart w:id="79" w:name="_Toc469655811"/>
      <w:bookmarkStart w:id="80" w:name="_Toc473097643"/>
      <w:bookmarkStart w:id="81" w:name="_Toc528326522"/>
      <w:bookmarkStart w:id="82" w:name="_Toc530058997"/>
      <w:bookmarkStart w:id="83" w:name="_Toc530059005"/>
      <w:bookmarkStart w:id="84" w:name="_Hlk532465023"/>
      <w:bookmarkEnd w:id="75"/>
      <w:r>
        <w:lastRenderedPageBreak/>
        <w:t>V</w:t>
      </w:r>
      <w:r w:rsidR="000B3418">
        <w:t>erklaring C</w:t>
      </w:r>
      <w:r w:rsidRPr="00BD4069">
        <w:t>ombinatie</w:t>
      </w:r>
      <w:bookmarkEnd w:id="76"/>
      <w:bookmarkEnd w:id="77"/>
      <w:bookmarkEnd w:id="78"/>
      <w:bookmarkEnd w:id="79"/>
      <w:bookmarkEnd w:id="80"/>
      <w:bookmarkEnd w:id="81"/>
      <w:bookmarkEnd w:id="82"/>
      <w:bookmarkEnd w:id="83"/>
    </w:p>
    <w:bookmarkEnd w:id="84"/>
    <w:p w14:paraId="1EC7A4C5" w14:textId="77777777" w:rsidR="00BD4069" w:rsidRDefault="00BD4069" w:rsidP="00BD4069">
      <w:pPr>
        <w:spacing w:line="240" w:lineRule="auto"/>
        <w:jc w:val="both"/>
        <w:rPr>
          <w:b/>
          <w:sz w:val="18"/>
          <w:szCs w:val="18"/>
        </w:rPr>
      </w:pPr>
    </w:p>
    <w:p w14:paraId="6C08E2B2" w14:textId="77777777" w:rsidR="00BD4069" w:rsidRPr="00E43D6D" w:rsidRDefault="00BD4069" w:rsidP="00BD4069">
      <w:pPr>
        <w:spacing w:line="240" w:lineRule="auto"/>
        <w:jc w:val="both"/>
        <w:rPr>
          <w:sz w:val="18"/>
          <w:szCs w:val="18"/>
        </w:rPr>
      </w:pPr>
      <w:bookmarkStart w:id="85" w:name="_Hlk532464912"/>
      <w:r w:rsidRPr="00E43D6D">
        <w:rPr>
          <w:sz w:val="18"/>
          <w:szCs w:val="18"/>
        </w:rPr>
        <w:t>Ondergetekenden verklaren in hun hoedanigheid van</w:t>
      </w:r>
    </w:p>
    <w:p w14:paraId="2BEDAB4B" w14:textId="77777777" w:rsidR="00BD4069" w:rsidRPr="00E43D6D" w:rsidRDefault="00BD4069" w:rsidP="00BD4069">
      <w:pPr>
        <w:spacing w:line="240" w:lineRule="auto"/>
        <w:jc w:val="both"/>
        <w:rPr>
          <w:sz w:val="18"/>
          <w:szCs w:val="18"/>
        </w:rPr>
      </w:pPr>
    </w:p>
    <w:p w14:paraId="57D133FC" w14:textId="77777777" w:rsidR="00BD4069" w:rsidRPr="00E43D6D" w:rsidRDefault="00BD4069" w:rsidP="00BD4069">
      <w:pPr>
        <w:spacing w:line="240" w:lineRule="auto"/>
        <w:jc w:val="both"/>
        <w:rPr>
          <w:sz w:val="18"/>
          <w:szCs w:val="18"/>
        </w:rPr>
      </w:pPr>
      <w:r>
        <w:rPr>
          <w:sz w:val="18"/>
          <w:szCs w:val="18"/>
        </w:rPr>
        <w:t>f</w:t>
      </w:r>
      <w:r w:rsidRPr="00E43D6D">
        <w:rPr>
          <w:sz w:val="18"/>
          <w:szCs w:val="18"/>
        </w:rPr>
        <w:t>unctie: […………]</w:t>
      </w:r>
      <w:r>
        <w:rPr>
          <w:sz w:val="18"/>
          <w:szCs w:val="18"/>
        </w:rPr>
        <w:t>, [Combinant 1]</w:t>
      </w:r>
    </w:p>
    <w:p w14:paraId="0FC43F4A" w14:textId="77777777" w:rsidR="00BD4069" w:rsidRPr="00E43D6D" w:rsidRDefault="00BD4069" w:rsidP="00BD4069">
      <w:pPr>
        <w:spacing w:line="240" w:lineRule="auto"/>
        <w:jc w:val="both"/>
        <w:rPr>
          <w:sz w:val="18"/>
          <w:szCs w:val="18"/>
        </w:rPr>
      </w:pPr>
      <w:r w:rsidRPr="00E43D6D">
        <w:rPr>
          <w:sz w:val="18"/>
          <w:szCs w:val="18"/>
        </w:rPr>
        <w:t>functie: […………]</w:t>
      </w:r>
      <w:r>
        <w:rPr>
          <w:sz w:val="18"/>
          <w:szCs w:val="18"/>
        </w:rPr>
        <w:t>, [Combinant 2]</w:t>
      </w:r>
    </w:p>
    <w:p w14:paraId="76BCAD35" w14:textId="77777777" w:rsidR="00BD4069" w:rsidRPr="00E43D6D" w:rsidRDefault="00BD4069" w:rsidP="00BD4069">
      <w:pPr>
        <w:spacing w:line="240" w:lineRule="auto"/>
        <w:jc w:val="both"/>
        <w:rPr>
          <w:sz w:val="18"/>
          <w:szCs w:val="18"/>
        </w:rPr>
      </w:pPr>
      <w:r w:rsidRPr="00E43D6D">
        <w:rPr>
          <w:sz w:val="18"/>
          <w:szCs w:val="18"/>
        </w:rPr>
        <w:t>functie: […………]</w:t>
      </w:r>
      <w:r>
        <w:rPr>
          <w:sz w:val="18"/>
          <w:szCs w:val="18"/>
        </w:rPr>
        <w:t>, [Combinant 3]</w:t>
      </w:r>
    </w:p>
    <w:p w14:paraId="3F4DB45A" w14:textId="77777777" w:rsidR="00BD4069" w:rsidRPr="00E43D6D" w:rsidRDefault="00BD4069" w:rsidP="00BD4069">
      <w:pPr>
        <w:spacing w:line="240" w:lineRule="auto"/>
        <w:jc w:val="both"/>
        <w:rPr>
          <w:sz w:val="18"/>
          <w:szCs w:val="18"/>
        </w:rPr>
      </w:pPr>
      <w:r w:rsidRPr="00E43D6D">
        <w:rPr>
          <w:sz w:val="18"/>
          <w:szCs w:val="18"/>
        </w:rPr>
        <w:t>functie: […………]</w:t>
      </w:r>
      <w:r>
        <w:rPr>
          <w:sz w:val="18"/>
          <w:szCs w:val="18"/>
        </w:rPr>
        <w:t>, [Combinant 4]</w:t>
      </w:r>
    </w:p>
    <w:p w14:paraId="230CC254" w14:textId="77777777" w:rsidR="00BD4069" w:rsidRDefault="00BD4069" w:rsidP="00BD4069">
      <w:pPr>
        <w:spacing w:line="240" w:lineRule="auto"/>
        <w:jc w:val="both"/>
        <w:rPr>
          <w:sz w:val="18"/>
          <w:szCs w:val="18"/>
        </w:rPr>
      </w:pPr>
      <w:r>
        <w:rPr>
          <w:sz w:val="18"/>
          <w:szCs w:val="18"/>
        </w:rPr>
        <w:t>functie: […………], [Combinant 5]</w:t>
      </w:r>
    </w:p>
    <w:p w14:paraId="3B87DDFE" w14:textId="77777777" w:rsidR="00BD4069" w:rsidRPr="00E43D6D" w:rsidRDefault="00BD4069" w:rsidP="00BD4069">
      <w:pPr>
        <w:spacing w:line="240" w:lineRule="auto"/>
        <w:jc w:val="both"/>
        <w:rPr>
          <w:sz w:val="18"/>
          <w:szCs w:val="18"/>
        </w:rPr>
      </w:pPr>
    </w:p>
    <w:p w14:paraId="665C2C11" w14:textId="77777777" w:rsidR="00BD4069" w:rsidRPr="00E43D6D" w:rsidRDefault="00BD4069" w:rsidP="00BD4069">
      <w:pPr>
        <w:spacing w:line="240" w:lineRule="auto"/>
        <w:jc w:val="both"/>
        <w:rPr>
          <w:sz w:val="18"/>
          <w:szCs w:val="18"/>
        </w:rPr>
      </w:pPr>
      <w:r w:rsidRPr="00E43D6D">
        <w:rPr>
          <w:sz w:val="18"/>
          <w:szCs w:val="18"/>
        </w:rPr>
        <w:t>dat</w:t>
      </w:r>
      <w:r>
        <w:rPr>
          <w:sz w:val="18"/>
          <w:szCs w:val="18"/>
        </w:rPr>
        <w:t>:</w:t>
      </w:r>
      <w:r w:rsidRPr="00E43D6D">
        <w:rPr>
          <w:sz w:val="18"/>
          <w:szCs w:val="18"/>
        </w:rPr>
        <w:t xml:space="preserve"> </w:t>
      </w:r>
    </w:p>
    <w:p w14:paraId="79137D5C" w14:textId="77777777" w:rsidR="00BD4069" w:rsidRPr="00E43D6D" w:rsidRDefault="00BD4069" w:rsidP="00BD4069">
      <w:pPr>
        <w:spacing w:line="240" w:lineRule="auto"/>
        <w:jc w:val="both"/>
        <w:rPr>
          <w:sz w:val="18"/>
          <w:szCs w:val="18"/>
        </w:rPr>
      </w:pPr>
    </w:p>
    <w:p w14:paraId="7BBD35EB" w14:textId="77777777" w:rsidR="00BD4069" w:rsidRPr="00E43D6D" w:rsidRDefault="00BD4069" w:rsidP="00BD4069">
      <w:pPr>
        <w:spacing w:line="240" w:lineRule="auto"/>
        <w:jc w:val="both"/>
        <w:rPr>
          <w:sz w:val="18"/>
          <w:szCs w:val="18"/>
        </w:rPr>
      </w:pPr>
      <w:r w:rsidRPr="00E43D6D">
        <w:rPr>
          <w:sz w:val="18"/>
          <w:szCs w:val="18"/>
        </w:rPr>
        <w:t xml:space="preserve">de leden van de </w:t>
      </w:r>
      <w:r>
        <w:rPr>
          <w:sz w:val="18"/>
          <w:szCs w:val="18"/>
        </w:rPr>
        <w:t>Combinatie</w:t>
      </w:r>
      <w:r w:rsidRPr="00E43D6D">
        <w:rPr>
          <w:sz w:val="18"/>
          <w:szCs w:val="18"/>
        </w:rPr>
        <w:t xml:space="preserve"> zich gezamenlijk en hoofdelijk aansprakelijk stellen voor de volledige en juiste uitvoering van de Opdracht in al zijn onderdelen.</w:t>
      </w:r>
    </w:p>
    <w:p w14:paraId="24CA702F" w14:textId="77777777" w:rsidR="00BD4069" w:rsidRPr="00E43D6D" w:rsidRDefault="00BD4069" w:rsidP="00BD4069">
      <w:pPr>
        <w:spacing w:line="240" w:lineRule="auto"/>
        <w:jc w:val="both"/>
        <w:rPr>
          <w:sz w:val="18"/>
          <w:szCs w:val="18"/>
        </w:rPr>
      </w:pPr>
    </w:p>
    <w:p w14:paraId="053E7FA3" w14:textId="77777777" w:rsidR="00BD4069" w:rsidRPr="00E43D6D" w:rsidRDefault="00BD4069" w:rsidP="00BD4069">
      <w:pPr>
        <w:spacing w:line="240" w:lineRule="auto"/>
        <w:jc w:val="both"/>
        <w:rPr>
          <w:sz w:val="18"/>
          <w:szCs w:val="18"/>
        </w:rPr>
      </w:pPr>
      <w:r w:rsidRPr="00E43D6D">
        <w:rPr>
          <w:sz w:val="18"/>
          <w:szCs w:val="18"/>
        </w:rPr>
        <w:t>En verklaren dat</w:t>
      </w:r>
      <w:r>
        <w:rPr>
          <w:sz w:val="18"/>
          <w:szCs w:val="18"/>
        </w:rPr>
        <w:t>:</w:t>
      </w:r>
      <w:r w:rsidRPr="00E43D6D">
        <w:rPr>
          <w:sz w:val="18"/>
          <w:szCs w:val="18"/>
        </w:rPr>
        <w:t xml:space="preserve"> </w:t>
      </w:r>
    </w:p>
    <w:p w14:paraId="49B34B68" w14:textId="77777777" w:rsidR="00BD4069" w:rsidRPr="00E43D6D" w:rsidRDefault="00BD4069" w:rsidP="00BD4069">
      <w:pPr>
        <w:spacing w:line="240" w:lineRule="auto"/>
        <w:jc w:val="both"/>
        <w:rPr>
          <w:sz w:val="18"/>
          <w:szCs w:val="18"/>
        </w:rPr>
      </w:pPr>
    </w:p>
    <w:p w14:paraId="7E60C1A6" w14:textId="77777777" w:rsidR="00BD4069" w:rsidRPr="00E43D6D" w:rsidRDefault="00BD4069" w:rsidP="007D375B">
      <w:pPr>
        <w:numPr>
          <w:ilvl w:val="0"/>
          <w:numId w:val="14"/>
        </w:numPr>
        <w:suppressAutoHyphens/>
        <w:spacing w:line="240" w:lineRule="auto"/>
        <w:jc w:val="both"/>
        <w:rPr>
          <w:sz w:val="18"/>
          <w:szCs w:val="18"/>
        </w:rPr>
      </w:pPr>
      <w:r w:rsidRPr="00E43D6D">
        <w:rPr>
          <w:sz w:val="18"/>
          <w:szCs w:val="18"/>
        </w:rPr>
        <w:t xml:space="preserve">[…………………] zal optreden als vertegenwoordiger van de </w:t>
      </w:r>
      <w:r>
        <w:rPr>
          <w:sz w:val="18"/>
          <w:szCs w:val="18"/>
        </w:rPr>
        <w:t>Combinatie</w:t>
      </w:r>
      <w:r w:rsidRPr="00E43D6D">
        <w:rPr>
          <w:sz w:val="18"/>
          <w:szCs w:val="18"/>
        </w:rPr>
        <w:t xml:space="preserve">, die bevoegd is de </w:t>
      </w:r>
      <w:r>
        <w:rPr>
          <w:sz w:val="18"/>
          <w:szCs w:val="18"/>
        </w:rPr>
        <w:t>Combinatie</w:t>
      </w:r>
      <w:r w:rsidRPr="00E43D6D">
        <w:rPr>
          <w:sz w:val="18"/>
          <w:szCs w:val="18"/>
        </w:rPr>
        <w:t xml:space="preserve"> in alle opzichten te vertegenwoordigen en te binden en die als enig aanspreekpunt voor de </w:t>
      </w:r>
      <w:r w:rsidR="000E41BD">
        <w:rPr>
          <w:sz w:val="18"/>
          <w:szCs w:val="18"/>
        </w:rPr>
        <w:t>Opdrachtgever</w:t>
      </w:r>
      <w:r w:rsidRPr="00E43D6D">
        <w:rPr>
          <w:sz w:val="18"/>
          <w:szCs w:val="18"/>
        </w:rPr>
        <w:t xml:space="preserve"> dient. Diens gegevens luiden als volgt:</w:t>
      </w:r>
    </w:p>
    <w:p w14:paraId="60F1FA95" w14:textId="77777777" w:rsidR="00BD4069" w:rsidRPr="00E43D6D" w:rsidRDefault="00BD4069" w:rsidP="00BD4069">
      <w:pPr>
        <w:spacing w:line="240" w:lineRule="auto"/>
        <w:jc w:val="both"/>
        <w:rPr>
          <w:sz w:val="18"/>
          <w:szCs w:val="18"/>
        </w:rPr>
      </w:pPr>
    </w:p>
    <w:p w14:paraId="3E271AF1" w14:textId="77777777" w:rsidR="00BD4069" w:rsidRPr="00E43D6D" w:rsidRDefault="00BD4069" w:rsidP="00BD4069">
      <w:pPr>
        <w:spacing w:line="240" w:lineRule="auto"/>
        <w:ind w:firstLine="708"/>
        <w:jc w:val="both"/>
        <w:rPr>
          <w:sz w:val="18"/>
          <w:szCs w:val="18"/>
        </w:rPr>
      </w:pPr>
      <w:r w:rsidRPr="00E43D6D">
        <w:rPr>
          <w:sz w:val="18"/>
          <w:szCs w:val="18"/>
        </w:rPr>
        <w:t>Penvoerder:</w:t>
      </w:r>
      <w:r>
        <w:rPr>
          <w:sz w:val="18"/>
          <w:szCs w:val="18"/>
        </w:rPr>
        <w:t xml:space="preserve"> </w:t>
      </w:r>
      <w:r w:rsidRPr="00E43D6D">
        <w:rPr>
          <w:sz w:val="18"/>
          <w:szCs w:val="18"/>
        </w:rPr>
        <w:t>[…………………]</w:t>
      </w:r>
    </w:p>
    <w:p w14:paraId="7D417034" w14:textId="77777777" w:rsidR="00BD4069" w:rsidRPr="00E43D6D" w:rsidRDefault="00BD4069" w:rsidP="00BD4069">
      <w:pPr>
        <w:spacing w:line="240" w:lineRule="auto"/>
        <w:ind w:left="708"/>
        <w:jc w:val="both"/>
        <w:rPr>
          <w:sz w:val="18"/>
          <w:szCs w:val="18"/>
        </w:rPr>
      </w:pPr>
      <w:r w:rsidRPr="00E43D6D">
        <w:rPr>
          <w:sz w:val="18"/>
          <w:szCs w:val="18"/>
        </w:rPr>
        <w:t>Functie:</w:t>
      </w:r>
      <w:r>
        <w:rPr>
          <w:sz w:val="18"/>
          <w:szCs w:val="18"/>
        </w:rPr>
        <w:t xml:space="preserve"> </w:t>
      </w:r>
      <w:r w:rsidRPr="00E43D6D">
        <w:rPr>
          <w:sz w:val="18"/>
          <w:szCs w:val="18"/>
        </w:rPr>
        <w:t>[…………………]</w:t>
      </w:r>
    </w:p>
    <w:p w14:paraId="527A873B" w14:textId="77777777" w:rsidR="00BD4069" w:rsidRPr="00E43D6D" w:rsidRDefault="00BD4069" w:rsidP="00BD4069">
      <w:pPr>
        <w:spacing w:line="240" w:lineRule="auto"/>
        <w:ind w:firstLine="708"/>
        <w:jc w:val="both"/>
        <w:rPr>
          <w:sz w:val="18"/>
          <w:szCs w:val="18"/>
        </w:rPr>
      </w:pPr>
      <w:r w:rsidRPr="00E43D6D">
        <w:rPr>
          <w:sz w:val="18"/>
          <w:szCs w:val="18"/>
        </w:rPr>
        <w:t>Telefoonnummer (vanuit Nederland):</w:t>
      </w:r>
      <w:r>
        <w:rPr>
          <w:sz w:val="18"/>
          <w:szCs w:val="18"/>
        </w:rPr>
        <w:t xml:space="preserve"> </w:t>
      </w:r>
      <w:r w:rsidRPr="00E43D6D">
        <w:rPr>
          <w:sz w:val="18"/>
          <w:szCs w:val="18"/>
        </w:rPr>
        <w:t>[…………………]</w:t>
      </w:r>
    </w:p>
    <w:p w14:paraId="41A2C484" w14:textId="77777777" w:rsidR="00BD4069" w:rsidRDefault="00BD4069" w:rsidP="00BD4069">
      <w:pPr>
        <w:spacing w:line="240" w:lineRule="auto"/>
        <w:ind w:left="708"/>
        <w:rPr>
          <w:sz w:val="18"/>
          <w:szCs w:val="18"/>
        </w:rPr>
      </w:pPr>
      <w:r w:rsidRPr="00E43D6D">
        <w:rPr>
          <w:sz w:val="18"/>
          <w:szCs w:val="18"/>
        </w:rPr>
        <w:t>Faxnummer (vanuit Nederland):</w:t>
      </w:r>
      <w:r>
        <w:rPr>
          <w:sz w:val="18"/>
          <w:szCs w:val="18"/>
        </w:rPr>
        <w:t xml:space="preserve"> </w:t>
      </w:r>
      <w:r w:rsidRPr="00E43D6D">
        <w:rPr>
          <w:sz w:val="18"/>
          <w:szCs w:val="18"/>
        </w:rPr>
        <w:t>[…………………]</w:t>
      </w:r>
    </w:p>
    <w:p w14:paraId="1C59CCE1" w14:textId="77777777" w:rsidR="00BD4069" w:rsidRPr="00E43D6D" w:rsidRDefault="00BD4069" w:rsidP="00BD4069">
      <w:pPr>
        <w:spacing w:line="240" w:lineRule="auto"/>
        <w:ind w:left="708"/>
        <w:rPr>
          <w:sz w:val="18"/>
          <w:szCs w:val="18"/>
        </w:rPr>
      </w:pPr>
      <w:r w:rsidRPr="00E43D6D">
        <w:rPr>
          <w:sz w:val="18"/>
          <w:szCs w:val="18"/>
        </w:rPr>
        <w:t>E-mailadres:</w:t>
      </w:r>
      <w:r>
        <w:rPr>
          <w:sz w:val="18"/>
          <w:szCs w:val="18"/>
        </w:rPr>
        <w:t xml:space="preserve"> </w:t>
      </w:r>
      <w:r w:rsidRPr="00E43D6D">
        <w:rPr>
          <w:sz w:val="18"/>
          <w:szCs w:val="18"/>
        </w:rPr>
        <w:t>[…………………]</w:t>
      </w:r>
    </w:p>
    <w:p w14:paraId="3C158DCF" w14:textId="77777777" w:rsidR="00BD4069" w:rsidRPr="00E43D6D" w:rsidRDefault="00BD4069" w:rsidP="00BD4069">
      <w:pPr>
        <w:spacing w:line="240" w:lineRule="auto"/>
        <w:jc w:val="both"/>
        <w:rPr>
          <w:sz w:val="18"/>
          <w:szCs w:val="18"/>
        </w:rPr>
      </w:pPr>
    </w:p>
    <w:p w14:paraId="21EE0F46" w14:textId="77777777" w:rsidR="00BD4069" w:rsidRPr="00E43D6D" w:rsidRDefault="00BD4069" w:rsidP="007D375B">
      <w:pPr>
        <w:numPr>
          <w:ilvl w:val="0"/>
          <w:numId w:val="14"/>
        </w:numPr>
        <w:suppressAutoHyphens/>
        <w:spacing w:line="240" w:lineRule="auto"/>
        <w:jc w:val="both"/>
        <w:rPr>
          <w:sz w:val="18"/>
          <w:szCs w:val="18"/>
        </w:rPr>
      </w:pPr>
      <w:r w:rsidRPr="00E43D6D">
        <w:rPr>
          <w:sz w:val="18"/>
          <w:szCs w:val="18"/>
        </w:rPr>
        <w:t>uite</w:t>
      </w:r>
      <w:r>
        <w:rPr>
          <w:sz w:val="18"/>
          <w:szCs w:val="18"/>
        </w:rPr>
        <w:t xml:space="preserve">rlijk voor </w:t>
      </w:r>
      <w:r w:rsidR="00202204">
        <w:rPr>
          <w:sz w:val="18"/>
          <w:szCs w:val="18"/>
        </w:rPr>
        <w:t>het sluiten van de Raam</w:t>
      </w:r>
      <w:r>
        <w:rPr>
          <w:sz w:val="18"/>
          <w:szCs w:val="18"/>
        </w:rPr>
        <w:t>overeenkomst</w:t>
      </w:r>
      <w:r w:rsidRPr="00E43D6D">
        <w:rPr>
          <w:sz w:val="18"/>
          <w:szCs w:val="18"/>
        </w:rPr>
        <w:t xml:space="preserve"> een projectvennootschap is opgericht;</w:t>
      </w:r>
    </w:p>
    <w:p w14:paraId="44CCB870" w14:textId="77777777" w:rsidR="00BD4069" w:rsidRPr="00E43D6D" w:rsidRDefault="00BD4069" w:rsidP="00BD4069">
      <w:pPr>
        <w:spacing w:line="240" w:lineRule="auto"/>
        <w:jc w:val="both"/>
        <w:rPr>
          <w:sz w:val="18"/>
          <w:szCs w:val="18"/>
        </w:rPr>
      </w:pPr>
    </w:p>
    <w:p w14:paraId="7CCC6984" w14:textId="77777777" w:rsidR="00BD4069" w:rsidRPr="00E43D6D" w:rsidRDefault="00BD4069" w:rsidP="007D375B">
      <w:pPr>
        <w:numPr>
          <w:ilvl w:val="0"/>
          <w:numId w:val="14"/>
        </w:numPr>
        <w:suppressAutoHyphens/>
        <w:spacing w:line="240" w:lineRule="auto"/>
        <w:jc w:val="both"/>
        <w:rPr>
          <w:sz w:val="18"/>
          <w:szCs w:val="18"/>
        </w:rPr>
      </w:pPr>
      <w:r w:rsidRPr="00E43D6D">
        <w:rPr>
          <w:sz w:val="18"/>
          <w:szCs w:val="18"/>
        </w:rPr>
        <w:t>de op te richten projectvennootschap de rechtsvorm van een vennootschap onder firma naar Nederlands recht heeft;</w:t>
      </w:r>
    </w:p>
    <w:p w14:paraId="48F8DC12" w14:textId="77777777" w:rsidR="00BD4069" w:rsidRPr="00E43D6D" w:rsidRDefault="00BD4069" w:rsidP="00BD4069">
      <w:pPr>
        <w:spacing w:line="240" w:lineRule="auto"/>
        <w:jc w:val="both"/>
        <w:rPr>
          <w:sz w:val="18"/>
          <w:szCs w:val="18"/>
        </w:rPr>
      </w:pPr>
    </w:p>
    <w:p w14:paraId="0E1F86C5" w14:textId="77777777" w:rsidR="00BD4069" w:rsidRPr="00E43D6D" w:rsidRDefault="00BD4069" w:rsidP="007D375B">
      <w:pPr>
        <w:numPr>
          <w:ilvl w:val="0"/>
          <w:numId w:val="14"/>
        </w:numPr>
        <w:suppressAutoHyphens/>
        <w:spacing w:line="240" w:lineRule="auto"/>
        <w:jc w:val="both"/>
        <w:rPr>
          <w:sz w:val="18"/>
          <w:szCs w:val="18"/>
        </w:rPr>
      </w:pPr>
      <w:r w:rsidRPr="00E43D6D">
        <w:rPr>
          <w:sz w:val="18"/>
          <w:szCs w:val="18"/>
        </w:rPr>
        <w:t xml:space="preserve">zij deze verklaring naar waarheid hebben ondertekend en tevens dat zij daartoe, namens de betreffende </w:t>
      </w:r>
      <w:r>
        <w:rPr>
          <w:sz w:val="18"/>
          <w:szCs w:val="18"/>
        </w:rPr>
        <w:t>Combinant</w:t>
      </w:r>
      <w:r w:rsidRPr="00E43D6D">
        <w:rPr>
          <w:sz w:val="18"/>
          <w:szCs w:val="18"/>
        </w:rPr>
        <w:t>, rechtens bevoegd zijn.</w:t>
      </w:r>
    </w:p>
    <w:p w14:paraId="6A81DA14" w14:textId="77777777" w:rsidR="00BD4069" w:rsidRPr="00E43D6D" w:rsidRDefault="00BD4069" w:rsidP="00BD4069">
      <w:pPr>
        <w:spacing w:line="240" w:lineRule="auto"/>
        <w:jc w:val="both"/>
        <w:rPr>
          <w:sz w:val="18"/>
          <w:szCs w:val="18"/>
        </w:rPr>
      </w:pPr>
    </w:p>
    <w:p w14:paraId="1298190B" w14:textId="77777777" w:rsidR="00BD4069" w:rsidRPr="00E43D6D" w:rsidRDefault="00BD4069" w:rsidP="007D375B">
      <w:pPr>
        <w:numPr>
          <w:ilvl w:val="0"/>
          <w:numId w:val="14"/>
        </w:numPr>
        <w:suppressAutoHyphens/>
        <w:spacing w:line="240" w:lineRule="auto"/>
        <w:jc w:val="both"/>
        <w:rPr>
          <w:sz w:val="18"/>
          <w:szCs w:val="18"/>
        </w:rPr>
      </w:pPr>
      <w:r w:rsidRPr="00E43D6D">
        <w:rPr>
          <w:sz w:val="18"/>
          <w:szCs w:val="18"/>
        </w:rPr>
        <w:t>de opgenomen werkverdeling ook daadwerkelijk zal worden nageleefd.</w:t>
      </w:r>
    </w:p>
    <w:p w14:paraId="7005846C" w14:textId="77777777" w:rsidR="00BD4069" w:rsidRPr="00E43D6D" w:rsidRDefault="00BD4069" w:rsidP="00BD4069">
      <w:pPr>
        <w:spacing w:line="240" w:lineRule="auto"/>
        <w:jc w:val="both"/>
        <w:rPr>
          <w:sz w:val="18"/>
          <w:szCs w:val="18"/>
        </w:rPr>
      </w:pPr>
    </w:p>
    <w:p w14:paraId="4C85D0EB" w14:textId="77777777" w:rsidR="00BD4069" w:rsidRPr="00E43D6D" w:rsidRDefault="00BD4069" w:rsidP="00BD4069">
      <w:pPr>
        <w:spacing w:line="240" w:lineRule="auto"/>
        <w:jc w:val="both"/>
        <w:rPr>
          <w:sz w:val="18"/>
          <w:szCs w:val="18"/>
        </w:rPr>
      </w:pPr>
    </w:p>
    <w:p w14:paraId="44AC973F" w14:textId="77777777" w:rsidR="00BD4069" w:rsidRPr="000175C6" w:rsidRDefault="00BD4069" w:rsidP="00BD4069">
      <w:pPr>
        <w:spacing w:line="240" w:lineRule="auto"/>
        <w:jc w:val="both"/>
        <w:rPr>
          <w:b/>
          <w:sz w:val="18"/>
          <w:szCs w:val="18"/>
        </w:rPr>
      </w:pPr>
      <w:r w:rsidRPr="000175C6">
        <w:rPr>
          <w:b/>
          <w:sz w:val="18"/>
          <w:szCs w:val="18"/>
        </w:rPr>
        <w:t>Combinant 1 (Penvoerder)</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420"/>
      </w:tblGrid>
      <w:tr w:rsidR="00BD4069" w:rsidRPr="00593C8F" w14:paraId="3C5AE6B0" w14:textId="77777777" w:rsidTr="00FB53F5">
        <w:tc>
          <w:tcPr>
            <w:tcW w:w="5008" w:type="dxa"/>
            <w:tcBorders>
              <w:top w:val="single" w:sz="4" w:space="0" w:color="auto"/>
              <w:left w:val="single" w:sz="4" w:space="0" w:color="auto"/>
              <w:bottom w:val="single" w:sz="4" w:space="0" w:color="auto"/>
              <w:right w:val="single" w:sz="4" w:space="0" w:color="auto"/>
            </w:tcBorders>
          </w:tcPr>
          <w:p w14:paraId="2C33177E" w14:textId="77777777" w:rsidR="00BD4069" w:rsidRPr="00593C8F" w:rsidRDefault="00BD4069" w:rsidP="00FB53F5">
            <w:pPr>
              <w:spacing w:line="240" w:lineRule="auto"/>
              <w:rPr>
                <w:sz w:val="18"/>
                <w:szCs w:val="18"/>
              </w:rPr>
            </w:pPr>
            <w:r>
              <w:rPr>
                <w:sz w:val="18"/>
                <w:szCs w:val="18"/>
              </w:rPr>
              <w:t>Statutaire naam:</w:t>
            </w:r>
          </w:p>
        </w:tc>
        <w:tc>
          <w:tcPr>
            <w:tcW w:w="4420" w:type="dxa"/>
            <w:tcBorders>
              <w:top w:val="single" w:sz="4" w:space="0" w:color="auto"/>
              <w:left w:val="single" w:sz="4" w:space="0" w:color="auto"/>
              <w:bottom w:val="single" w:sz="4" w:space="0" w:color="auto"/>
              <w:right w:val="single" w:sz="4" w:space="0" w:color="auto"/>
            </w:tcBorders>
          </w:tcPr>
          <w:p w14:paraId="3F18FAD0" w14:textId="77777777" w:rsidR="00BD4069" w:rsidRPr="00593C8F" w:rsidRDefault="00BD4069" w:rsidP="00FB53F5">
            <w:pPr>
              <w:spacing w:line="240" w:lineRule="auto"/>
              <w:jc w:val="both"/>
              <w:rPr>
                <w:sz w:val="18"/>
                <w:szCs w:val="18"/>
              </w:rPr>
            </w:pPr>
          </w:p>
        </w:tc>
      </w:tr>
      <w:tr w:rsidR="00BD4069" w:rsidRPr="00593C8F" w14:paraId="7AF0D1F9" w14:textId="77777777" w:rsidTr="00FB53F5">
        <w:tc>
          <w:tcPr>
            <w:tcW w:w="5008" w:type="dxa"/>
            <w:tcBorders>
              <w:top w:val="single" w:sz="4" w:space="0" w:color="auto"/>
              <w:left w:val="single" w:sz="4" w:space="0" w:color="auto"/>
              <w:bottom w:val="single" w:sz="4" w:space="0" w:color="auto"/>
              <w:right w:val="single" w:sz="4" w:space="0" w:color="auto"/>
            </w:tcBorders>
          </w:tcPr>
          <w:p w14:paraId="0650C1B6" w14:textId="77777777" w:rsidR="00BD4069" w:rsidRPr="00593C8F" w:rsidRDefault="00BD4069" w:rsidP="00FB53F5">
            <w:pPr>
              <w:spacing w:line="240" w:lineRule="auto"/>
              <w:rPr>
                <w:sz w:val="18"/>
                <w:szCs w:val="18"/>
              </w:rPr>
            </w:pPr>
            <w:r w:rsidRPr="00593C8F">
              <w:rPr>
                <w:sz w:val="18"/>
                <w:szCs w:val="18"/>
              </w:rPr>
              <w:t>Rechtsvorm:</w:t>
            </w:r>
          </w:p>
        </w:tc>
        <w:tc>
          <w:tcPr>
            <w:tcW w:w="4420" w:type="dxa"/>
            <w:tcBorders>
              <w:top w:val="single" w:sz="4" w:space="0" w:color="auto"/>
              <w:left w:val="single" w:sz="4" w:space="0" w:color="auto"/>
              <w:bottom w:val="single" w:sz="4" w:space="0" w:color="auto"/>
              <w:right w:val="single" w:sz="4" w:space="0" w:color="auto"/>
            </w:tcBorders>
          </w:tcPr>
          <w:p w14:paraId="63241970" w14:textId="77777777" w:rsidR="00BD4069" w:rsidRPr="00593C8F" w:rsidRDefault="00BD4069" w:rsidP="00FB53F5">
            <w:pPr>
              <w:spacing w:line="240" w:lineRule="auto"/>
              <w:jc w:val="both"/>
              <w:rPr>
                <w:sz w:val="18"/>
                <w:szCs w:val="18"/>
              </w:rPr>
            </w:pPr>
          </w:p>
        </w:tc>
      </w:tr>
      <w:tr w:rsidR="00BD4069" w:rsidRPr="00593C8F" w14:paraId="70C4C0AE" w14:textId="77777777" w:rsidTr="00FB53F5">
        <w:tc>
          <w:tcPr>
            <w:tcW w:w="5008" w:type="dxa"/>
            <w:tcBorders>
              <w:top w:val="single" w:sz="4" w:space="0" w:color="auto"/>
              <w:left w:val="single" w:sz="4" w:space="0" w:color="auto"/>
              <w:bottom w:val="single" w:sz="4" w:space="0" w:color="auto"/>
              <w:right w:val="single" w:sz="4" w:space="0" w:color="auto"/>
            </w:tcBorders>
          </w:tcPr>
          <w:p w14:paraId="03B43A11" w14:textId="77777777" w:rsidR="00BD4069" w:rsidRPr="00593C8F" w:rsidRDefault="00BD4069" w:rsidP="00FB53F5">
            <w:pPr>
              <w:spacing w:line="240" w:lineRule="auto"/>
              <w:rPr>
                <w:sz w:val="18"/>
                <w:szCs w:val="18"/>
              </w:rPr>
            </w:pPr>
            <w:r w:rsidRPr="00593C8F">
              <w:rPr>
                <w:sz w:val="18"/>
                <w:szCs w:val="18"/>
              </w:rPr>
              <w:t>Naam en de functie van de geautoriseerde vertegenwoordigingsbevoegde functionaris</w:t>
            </w:r>
          </w:p>
        </w:tc>
        <w:tc>
          <w:tcPr>
            <w:tcW w:w="4420" w:type="dxa"/>
            <w:tcBorders>
              <w:top w:val="single" w:sz="4" w:space="0" w:color="auto"/>
              <w:left w:val="single" w:sz="4" w:space="0" w:color="auto"/>
              <w:bottom w:val="single" w:sz="4" w:space="0" w:color="auto"/>
              <w:right w:val="single" w:sz="4" w:space="0" w:color="auto"/>
            </w:tcBorders>
          </w:tcPr>
          <w:p w14:paraId="3424545A" w14:textId="77777777" w:rsidR="00BD4069" w:rsidRPr="00593C8F" w:rsidRDefault="00BD4069" w:rsidP="00FB53F5">
            <w:pPr>
              <w:spacing w:line="240" w:lineRule="auto"/>
              <w:jc w:val="both"/>
              <w:rPr>
                <w:sz w:val="18"/>
                <w:szCs w:val="18"/>
              </w:rPr>
            </w:pPr>
          </w:p>
        </w:tc>
      </w:tr>
      <w:tr w:rsidR="00BD4069" w:rsidRPr="00593C8F" w14:paraId="6DD65231" w14:textId="77777777" w:rsidTr="00FB53F5">
        <w:tc>
          <w:tcPr>
            <w:tcW w:w="5008" w:type="dxa"/>
            <w:tcBorders>
              <w:top w:val="single" w:sz="4" w:space="0" w:color="auto"/>
              <w:left w:val="single" w:sz="4" w:space="0" w:color="auto"/>
              <w:bottom w:val="single" w:sz="4" w:space="0" w:color="auto"/>
              <w:right w:val="single" w:sz="4" w:space="0" w:color="auto"/>
            </w:tcBorders>
          </w:tcPr>
          <w:p w14:paraId="4720D80F" w14:textId="77777777" w:rsidR="00BD4069" w:rsidRPr="00593C8F" w:rsidRDefault="00BD4069" w:rsidP="00FB53F5">
            <w:pPr>
              <w:spacing w:line="240" w:lineRule="auto"/>
              <w:rPr>
                <w:sz w:val="18"/>
                <w:szCs w:val="18"/>
              </w:rPr>
            </w:pPr>
            <w:r>
              <w:rPr>
                <w:sz w:val="18"/>
                <w:szCs w:val="18"/>
              </w:rPr>
              <w:t xml:space="preserve">Postadres: </w:t>
            </w:r>
          </w:p>
        </w:tc>
        <w:tc>
          <w:tcPr>
            <w:tcW w:w="4420" w:type="dxa"/>
            <w:tcBorders>
              <w:top w:val="single" w:sz="4" w:space="0" w:color="auto"/>
              <w:left w:val="single" w:sz="4" w:space="0" w:color="auto"/>
              <w:bottom w:val="single" w:sz="4" w:space="0" w:color="auto"/>
              <w:right w:val="single" w:sz="4" w:space="0" w:color="auto"/>
            </w:tcBorders>
          </w:tcPr>
          <w:p w14:paraId="520D933C" w14:textId="77777777" w:rsidR="00BD4069" w:rsidRPr="00593C8F" w:rsidRDefault="00BD4069" w:rsidP="00FB53F5">
            <w:pPr>
              <w:spacing w:line="240" w:lineRule="auto"/>
              <w:jc w:val="both"/>
              <w:rPr>
                <w:sz w:val="18"/>
                <w:szCs w:val="18"/>
              </w:rPr>
            </w:pPr>
          </w:p>
        </w:tc>
      </w:tr>
      <w:tr w:rsidR="00BD4069" w:rsidRPr="00593C8F" w14:paraId="7D757193" w14:textId="77777777" w:rsidTr="00FB53F5">
        <w:tc>
          <w:tcPr>
            <w:tcW w:w="5008" w:type="dxa"/>
            <w:tcBorders>
              <w:top w:val="single" w:sz="4" w:space="0" w:color="auto"/>
              <w:left w:val="single" w:sz="4" w:space="0" w:color="auto"/>
              <w:bottom w:val="single" w:sz="4" w:space="0" w:color="auto"/>
              <w:right w:val="single" w:sz="4" w:space="0" w:color="auto"/>
            </w:tcBorders>
          </w:tcPr>
          <w:p w14:paraId="521C0322" w14:textId="77777777" w:rsidR="00BD4069" w:rsidRPr="00593C8F" w:rsidRDefault="00BD4069" w:rsidP="00FB53F5">
            <w:pPr>
              <w:spacing w:line="240" w:lineRule="auto"/>
              <w:rPr>
                <w:sz w:val="18"/>
                <w:szCs w:val="18"/>
              </w:rPr>
            </w:pPr>
            <w:r w:rsidRPr="00593C8F">
              <w:rPr>
                <w:sz w:val="18"/>
                <w:szCs w:val="18"/>
              </w:rPr>
              <w:t xml:space="preserve">BTW-nummer: </w:t>
            </w:r>
          </w:p>
        </w:tc>
        <w:tc>
          <w:tcPr>
            <w:tcW w:w="4420" w:type="dxa"/>
            <w:tcBorders>
              <w:top w:val="single" w:sz="4" w:space="0" w:color="auto"/>
              <w:left w:val="single" w:sz="4" w:space="0" w:color="auto"/>
              <w:bottom w:val="single" w:sz="4" w:space="0" w:color="auto"/>
              <w:right w:val="single" w:sz="4" w:space="0" w:color="auto"/>
            </w:tcBorders>
          </w:tcPr>
          <w:p w14:paraId="17B10765" w14:textId="77777777" w:rsidR="00BD4069" w:rsidRPr="00593C8F" w:rsidRDefault="00BD4069" w:rsidP="00FB53F5">
            <w:pPr>
              <w:spacing w:line="240" w:lineRule="auto"/>
              <w:jc w:val="both"/>
              <w:rPr>
                <w:sz w:val="18"/>
                <w:szCs w:val="18"/>
              </w:rPr>
            </w:pPr>
          </w:p>
        </w:tc>
      </w:tr>
      <w:tr w:rsidR="00BD4069" w:rsidRPr="00593C8F" w14:paraId="6A1E35B7" w14:textId="77777777" w:rsidTr="00FB53F5">
        <w:tc>
          <w:tcPr>
            <w:tcW w:w="5008" w:type="dxa"/>
            <w:tcBorders>
              <w:top w:val="single" w:sz="4" w:space="0" w:color="auto"/>
              <w:left w:val="single" w:sz="4" w:space="0" w:color="auto"/>
              <w:bottom w:val="single" w:sz="4" w:space="0" w:color="auto"/>
              <w:right w:val="single" w:sz="4" w:space="0" w:color="auto"/>
            </w:tcBorders>
          </w:tcPr>
          <w:p w14:paraId="1D9303F9" w14:textId="77777777" w:rsidR="00BD4069" w:rsidRPr="00593C8F" w:rsidRDefault="00BD4069" w:rsidP="00FB53F5">
            <w:pPr>
              <w:spacing w:line="240" w:lineRule="auto"/>
              <w:rPr>
                <w:sz w:val="18"/>
                <w:szCs w:val="18"/>
              </w:rPr>
            </w:pPr>
            <w:r w:rsidRPr="00593C8F">
              <w:rPr>
                <w:sz w:val="18"/>
                <w:szCs w:val="18"/>
              </w:rPr>
              <w:t>Algemeen telefoonnummer vanuit</w:t>
            </w:r>
            <w:r>
              <w:rPr>
                <w:sz w:val="18"/>
                <w:szCs w:val="18"/>
              </w:rPr>
              <w:t xml:space="preserve"> Nederland: </w:t>
            </w:r>
          </w:p>
        </w:tc>
        <w:tc>
          <w:tcPr>
            <w:tcW w:w="4420" w:type="dxa"/>
            <w:tcBorders>
              <w:top w:val="single" w:sz="4" w:space="0" w:color="auto"/>
              <w:left w:val="single" w:sz="4" w:space="0" w:color="auto"/>
              <w:bottom w:val="single" w:sz="4" w:space="0" w:color="auto"/>
              <w:right w:val="single" w:sz="4" w:space="0" w:color="auto"/>
            </w:tcBorders>
          </w:tcPr>
          <w:p w14:paraId="2C0C2CC4" w14:textId="77777777" w:rsidR="00BD4069" w:rsidRPr="00593C8F" w:rsidRDefault="00BD4069" w:rsidP="00FB53F5">
            <w:pPr>
              <w:spacing w:line="240" w:lineRule="auto"/>
              <w:jc w:val="both"/>
              <w:rPr>
                <w:sz w:val="18"/>
                <w:szCs w:val="18"/>
              </w:rPr>
            </w:pPr>
          </w:p>
        </w:tc>
      </w:tr>
      <w:tr w:rsidR="00BD4069" w:rsidRPr="00593C8F" w14:paraId="5BF4AEA3" w14:textId="77777777" w:rsidTr="00FB53F5">
        <w:tc>
          <w:tcPr>
            <w:tcW w:w="5008" w:type="dxa"/>
            <w:tcBorders>
              <w:top w:val="single" w:sz="4" w:space="0" w:color="auto"/>
              <w:left w:val="single" w:sz="4" w:space="0" w:color="auto"/>
              <w:bottom w:val="single" w:sz="4" w:space="0" w:color="auto"/>
              <w:right w:val="single" w:sz="4" w:space="0" w:color="auto"/>
            </w:tcBorders>
          </w:tcPr>
          <w:p w14:paraId="23FF9782" w14:textId="77777777" w:rsidR="00BD4069" w:rsidRPr="00593C8F" w:rsidRDefault="00BD4069" w:rsidP="00FB53F5">
            <w:pPr>
              <w:spacing w:line="240" w:lineRule="auto"/>
              <w:rPr>
                <w:sz w:val="18"/>
                <w:szCs w:val="18"/>
              </w:rPr>
            </w:pPr>
            <w:r w:rsidRPr="00593C8F">
              <w:rPr>
                <w:sz w:val="18"/>
                <w:szCs w:val="18"/>
              </w:rPr>
              <w:t xml:space="preserve">Algemeen faxnummer vanuit Nederland: </w:t>
            </w:r>
          </w:p>
        </w:tc>
        <w:tc>
          <w:tcPr>
            <w:tcW w:w="4420" w:type="dxa"/>
            <w:tcBorders>
              <w:top w:val="single" w:sz="4" w:space="0" w:color="auto"/>
              <w:left w:val="single" w:sz="4" w:space="0" w:color="auto"/>
              <w:bottom w:val="single" w:sz="4" w:space="0" w:color="auto"/>
              <w:right w:val="single" w:sz="4" w:space="0" w:color="auto"/>
            </w:tcBorders>
          </w:tcPr>
          <w:p w14:paraId="1F640A87" w14:textId="77777777" w:rsidR="00BD4069" w:rsidRPr="00593C8F" w:rsidRDefault="00BD4069" w:rsidP="00FB53F5">
            <w:pPr>
              <w:spacing w:line="240" w:lineRule="auto"/>
              <w:jc w:val="both"/>
              <w:rPr>
                <w:sz w:val="18"/>
                <w:szCs w:val="18"/>
              </w:rPr>
            </w:pPr>
          </w:p>
        </w:tc>
      </w:tr>
      <w:tr w:rsidR="00BD4069" w:rsidRPr="00593C8F" w14:paraId="3A50E7B6" w14:textId="77777777" w:rsidTr="00FB53F5">
        <w:tc>
          <w:tcPr>
            <w:tcW w:w="5008" w:type="dxa"/>
            <w:tcBorders>
              <w:top w:val="single" w:sz="4" w:space="0" w:color="auto"/>
              <w:left w:val="single" w:sz="4" w:space="0" w:color="auto"/>
              <w:bottom w:val="single" w:sz="4" w:space="0" w:color="auto"/>
              <w:right w:val="single" w:sz="4" w:space="0" w:color="auto"/>
            </w:tcBorders>
          </w:tcPr>
          <w:p w14:paraId="54DC9C00" w14:textId="77777777" w:rsidR="00BD4069" w:rsidRPr="00593C8F" w:rsidRDefault="00BD4069" w:rsidP="00FB53F5">
            <w:pPr>
              <w:spacing w:line="240" w:lineRule="auto"/>
              <w:rPr>
                <w:sz w:val="18"/>
                <w:szCs w:val="18"/>
              </w:rPr>
            </w:pPr>
            <w:r w:rsidRPr="00593C8F">
              <w:rPr>
                <w:sz w:val="18"/>
                <w:szCs w:val="18"/>
              </w:rPr>
              <w:t>Algemeen e-mailadres:</w:t>
            </w:r>
          </w:p>
        </w:tc>
        <w:tc>
          <w:tcPr>
            <w:tcW w:w="4420" w:type="dxa"/>
            <w:tcBorders>
              <w:top w:val="single" w:sz="4" w:space="0" w:color="auto"/>
              <w:left w:val="single" w:sz="4" w:space="0" w:color="auto"/>
              <w:bottom w:val="single" w:sz="4" w:space="0" w:color="auto"/>
              <w:right w:val="single" w:sz="4" w:space="0" w:color="auto"/>
            </w:tcBorders>
          </w:tcPr>
          <w:p w14:paraId="2E597E59" w14:textId="77777777" w:rsidR="00BD4069" w:rsidRPr="00593C8F" w:rsidRDefault="00BD4069" w:rsidP="00FB53F5">
            <w:pPr>
              <w:spacing w:line="240" w:lineRule="auto"/>
              <w:jc w:val="both"/>
              <w:rPr>
                <w:sz w:val="18"/>
                <w:szCs w:val="18"/>
              </w:rPr>
            </w:pPr>
          </w:p>
        </w:tc>
      </w:tr>
      <w:tr w:rsidR="00BD4069" w:rsidRPr="00593C8F" w14:paraId="33CFF354" w14:textId="77777777" w:rsidTr="00FB53F5">
        <w:tc>
          <w:tcPr>
            <w:tcW w:w="5008" w:type="dxa"/>
            <w:tcBorders>
              <w:top w:val="single" w:sz="4" w:space="0" w:color="auto"/>
              <w:left w:val="single" w:sz="4" w:space="0" w:color="auto"/>
              <w:bottom w:val="single" w:sz="4" w:space="0" w:color="auto"/>
              <w:right w:val="single" w:sz="4" w:space="0" w:color="auto"/>
            </w:tcBorders>
          </w:tcPr>
          <w:p w14:paraId="4CD6009E" w14:textId="77777777" w:rsidR="00BD4069" w:rsidRPr="00593C8F" w:rsidRDefault="00BD4069" w:rsidP="00FB53F5">
            <w:pPr>
              <w:spacing w:line="240" w:lineRule="auto"/>
              <w:rPr>
                <w:sz w:val="18"/>
                <w:szCs w:val="18"/>
              </w:rPr>
            </w:pPr>
            <w:r w:rsidRPr="00593C8F">
              <w:rPr>
                <w:sz w:val="18"/>
                <w:szCs w:val="18"/>
              </w:rPr>
              <w:t xml:space="preserve">Internetsite: </w:t>
            </w:r>
          </w:p>
        </w:tc>
        <w:tc>
          <w:tcPr>
            <w:tcW w:w="4420" w:type="dxa"/>
            <w:tcBorders>
              <w:top w:val="single" w:sz="4" w:space="0" w:color="auto"/>
              <w:left w:val="single" w:sz="4" w:space="0" w:color="auto"/>
              <w:bottom w:val="single" w:sz="4" w:space="0" w:color="auto"/>
              <w:right w:val="single" w:sz="4" w:space="0" w:color="auto"/>
            </w:tcBorders>
          </w:tcPr>
          <w:p w14:paraId="48E27C86" w14:textId="77777777" w:rsidR="00BD4069" w:rsidRPr="00593C8F" w:rsidRDefault="00BD4069" w:rsidP="00FB53F5">
            <w:pPr>
              <w:spacing w:line="240" w:lineRule="auto"/>
              <w:jc w:val="both"/>
              <w:rPr>
                <w:sz w:val="18"/>
                <w:szCs w:val="18"/>
              </w:rPr>
            </w:pPr>
          </w:p>
        </w:tc>
      </w:tr>
      <w:tr w:rsidR="00BD4069" w:rsidRPr="00593C8F" w14:paraId="4FF5F4BB" w14:textId="77777777" w:rsidTr="00FB53F5">
        <w:tc>
          <w:tcPr>
            <w:tcW w:w="5008" w:type="dxa"/>
            <w:tcBorders>
              <w:top w:val="single" w:sz="4" w:space="0" w:color="auto"/>
              <w:left w:val="single" w:sz="4" w:space="0" w:color="auto"/>
              <w:bottom w:val="single" w:sz="4" w:space="0" w:color="auto"/>
              <w:right w:val="single" w:sz="4" w:space="0" w:color="auto"/>
            </w:tcBorders>
          </w:tcPr>
          <w:p w14:paraId="4BB69E67" w14:textId="77777777" w:rsidR="00BD4069" w:rsidRPr="00593C8F" w:rsidRDefault="00BD4069" w:rsidP="00FB53F5">
            <w:pPr>
              <w:spacing w:line="240" w:lineRule="auto"/>
              <w:rPr>
                <w:sz w:val="18"/>
                <w:szCs w:val="18"/>
              </w:rPr>
            </w:pPr>
            <w:r w:rsidRPr="00593C8F">
              <w:rPr>
                <w:sz w:val="18"/>
                <w:szCs w:val="18"/>
              </w:rPr>
              <w:t xml:space="preserve">Naam en </w:t>
            </w:r>
            <w:r>
              <w:rPr>
                <w:sz w:val="18"/>
                <w:szCs w:val="18"/>
              </w:rPr>
              <w:t xml:space="preserve">functie van de contactpersoon: </w:t>
            </w:r>
          </w:p>
        </w:tc>
        <w:tc>
          <w:tcPr>
            <w:tcW w:w="4420" w:type="dxa"/>
            <w:tcBorders>
              <w:top w:val="single" w:sz="4" w:space="0" w:color="auto"/>
              <w:left w:val="single" w:sz="4" w:space="0" w:color="auto"/>
              <w:bottom w:val="single" w:sz="4" w:space="0" w:color="auto"/>
              <w:right w:val="single" w:sz="4" w:space="0" w:color="auto"/>
            </w:tcBorders>
          </w:tcPr>
          <w:p w14:paraId="37E7BACC" w14:textId="77777777" w:rsidR="00BD4069" w:rsidRPr="00593C8F" w:rsidRDefault="00BD4069" w:rsidP="00FB53F5">
            <w:pPr>
              <w:spacing w:line="240" w:lineRule="auto"/>
              <w:jc w:val="both"/>
              <w:rPr>
                <w:sz w:val="18"/>
                <w:szCs w:val="18"/>
              </w:rPr>
            </w:pPr>
          </w:p>
        </w:tc>
      </w:tr>
      <w:tr w:rsidR="00BD4069" w:rsidRPr="00593C8F" w14:paraId="31FF8068" w14:textId="77777777" w:rsidTr="00FB53F5">
        <w:tc>
          <w:tcPr>
            <w:tcW w:w="5008" w:type="dxa"/>
            <w:tcBorders>
              <w:top w:val="single" w:sz="4" w:space="0" w:color="auto"/>
              <w:left w:val="single" w:sz="4" w:space="0" w:color="auto"/>
              <w:bottom w:val="single" w:sz="4" w:space="0" w:color="auto"/>
              <w:right w:val="single" w:sz="4" w:space="0" w:color="auto"/>
            </w:tcBorders>
          </w:tcPr>
          <w:p w14:paraId="29BA94DC" w14:textId="77777777" w:rsidR="00BD4069" w:rsidRPr="00593C8F" w:rsidRDefault="00BD4069" w:rsidP="00FB53F5">
            <w:pPr>
              <w:spacing w:line="240" w:lineRule="auto"/>
              <w:rPr>
                <w:sz w:val="18"/>
                <w:szCs w:val="18"/>
              </w:rPr>
            </w:pPr>
            <w:r w:rsidRPr="00593C8F">
              <w:rPr>
                <w:sz w:val="18"/>
                <w:szCs w:val="18"/>
              </w:rPr>
              <w:t xml:space="preserve">Telefoonnummer vanuit Nederland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75ED771D" w14:textId="77777777" w:rsidR="00BD4069" w:rsidRPr="00593C8F" w:rsidRDefault="00BD4069" w:rsidP="00FB53F5">
            <w:pPr>
              <w:spacing w:line="240" w:lineRule="auto"/>
              <w:jc w:val="both"/>
              <w:rPr>
                <w:sz w:val="18"/>
                <w:szCs w:val="18"/>
              </w:rPr>
            </w:pPr>
          </w:p>
        </w:tc>
      </w:tr>
      <w:tr w:rsidR="00BD4069" w:rsidRPr="00593C8F" w14:paraId="37BB5BDF" w14:textId="77777777" w:rsidTr="00FB53F5">
        <w:tc>
          <w:tcPr>
            <w:tcW w:w="5008" w:type="dxa"/>
            <w:tcBorders>
              <w:top w:val="single" w:sz="4" w:space="0" w:color="auto"/>
              <w:left w:val="single" w:sz="4" w:space="0" w:color="auto"/>
              <w:bottom w:val="single" w:sz="4" w:space="0" w:color="auto"/>
              <w:right w:val="single" w:sz="4" w:space="0" w:color="auto"/>
            </w:tcBorders>
          </w:tcPr>
          <w:p w14:paraId="31EDECC6" w14:textId="77777777" w:rsidR="00BD4069" w:rsidRPr="00593C8F" w:rsidRDefault="00BD4069" w:rsidP="00FB53F5">
            <w:pPr>
              <w:spacing w:line="240" w:lineRule="auto"/>
              <w:rPr>
                <w:sz w:val="18"/>
                <w:szCs w:val="18"/>
              </w:rPr>
            </w:pPr>
            <w:r w:rsidRPr="00593C8F">
              <w:rPr>
                <w:sz w:val="18"/>
                <w:szCs w:val="18"/>
              </w:rPr>
              <w:t>Faxnummer vanuit Ne</w:t>
            </w:r>
            <w:r>
              <w:rPr>
                <w:sz w:val="18"/>
                <w:szCs w:val="18"/>
              </w:rPr>
              <w:t xml:space="preserv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0FA13D5A" w14:textId="77777777" w:rsidR="00BD4069" w:rsidRPr="00593C8F" w:rsidRDefault="00BD4069" w:rsidP="00FB53F5">
            <w:pPr>
              <w:spacing w:line="240" w:lineRule="auto"/>
              <w:jc w:val="both"/>
              <w:rPr>
                <w:sz w:val="18"/>
                <w:szCs w:val="18"/>
              </w:rPr>
            </w:pPr>
          </w:p>
        </w:tc>
      </w:tr>
      <w:tr w:rsidR="00BD4069" w:rsidRPr="00593C8F" w14:paraId="507FA0C2" w14:textId="77777777" w:rsidTr="00FB53F5">
        <w:tc>
          <w:tcPr>
            <w:tcW w:w="5008" w:type="dxa"/>
            <w:tcBorders>
              <w:top w:val="single" w:sz="4" w:space="0" w:color="auto"/>
              <w:left w:val="single" w:sz="4" w:space="0" w:color="auto"/>
              <w:bottom w:val="single" w:sz="4" w:space="0" w:color="auto"/>
              <w:right w:val="single" w:sz="4" w:space="0" w:color="auto"/>
            </w:tcBorders>
          </w:tcPr>
          <w:p w14:paraId="29C03A01" w14:textId="77777777" w:rsidR="00BD4069" w:rsidRPr="00593C8F" w:rsidRDefault="00BD4069" w:rsidP="00FB53F5">
            <w:pPr>
              <w:spacing w:line="240" w:lineRule="auto"/>
              <w:rPr>
                <w:sz w:val="18"/>
                <w:szCs w:val="18"/>
              </w:rPr>
            </w:pPr>
            <w:r w:rsidRPr="00593C8F">
              <w:rPr>
                <w:sz w:val="18"/>
                <w:szCs w:val="18"/>
              </w:rPr>
              <w:t>E-mailadres van de contactpersoon:</w:t>
            </w:r>
          </w:p>
        </w:tc>
        <w:tc>
          <w:tcPr>
            <w:tcW w:w="4420" w:type="dxa"/>
            <w:tcBorders>
              <w:top w:val="single" w:sz="4" w:space="0" w:color="auto"/>
              <w:left w:val="single" w:sz="4" w:space="0" w:color="auto"/>
              <w:bottom w:val="single" w:sz="4" w:space="0" w:color="auto"/>
              <w:right w:val="single" w:sz="4" w:space="0" w:color="auto"/>
            </w:tcBorders>
          </w:tcPr>
          <w:p w14:paraId="4E7DF07C" w14:textId="77777777" w:rsidR="00BD4069" w:rsidRPr="00593C8F" w:rsidRDefault="00BD4069" w:rsidP="00FB53F5">
            <w:pPr>
              <w:spacing w:line="240" w:lineRule="auto"/>
              <w:jc w:val="both"/>
              <w:rPr>
                <w:sz w:val="18"/>
                <w:szCs w:val="18"/>
              </w:rPr>
            </w:pPr>
          </w:p>
        </w:tc>
      </w:tr>
    </w:tbl>
    <w:p w14:paraId="4B4718E7" w14:textId="77777777" w:rsidR="00BD4069" w:rsidRPr="00E43D6D" w:rsidRDefault="00BD4069" w:rsidP="00BD4069">
      <w:pPr>
        <w:spacing w:line="240" w:lineRule="auto"/>
        <w:jc w:val="both"/>
        <w:rPr>
          <w:sz w:val="18"/>
          <w:szCs w:val="18"/>
        </w:rPr>
      </w:pPr>
    </w:p>
    <w:p w14:paraId="01933B60" w14:textId="77777777" w:rsidR="00BD4069" w:rsidRPr="000175C6" w:rsidRDefault="00BD4069" w:rsidP="00BD4069">
      <w:pPr>
        <w:spacing w:line="240" w:lineRule="auto"/>
        <w:jc w:val="both"/>
        <w:rPr>
          <w:b/>
          <w:sz w:val="18"/>
          <w:szCs w:val="18"/>
        </w:rPr>
      </w:pPr>
      <w:r w:rsidRPr="000175C6">
        <w:rPr>
          <w:b/>
          <w:sz w:val="18"/>
          <w:szCs w:val="18"/>
        </w:rPr>
        <w:t>Combinant 2</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420"/>
      </w:tblGrid>
      <w:tr w:rsidR="00BD4069" w:rsidRPr="00593C8F" w14:paraId="4F775552" w14:textId="77777777" w:rsidTr="00FB53F5">
        <w:tc>
          <w:tcPr>
            <w:tcW w:w="5008" w:type="dxa"/>
            <w:tcBorders>
              <w:top w:val="single" w:sz="4" w:space="0" w:color="auto"/>
              <w:left w:val="single" w:sz="4" w:space="0" w:color="auto"/>
              <w:bottom w:val="single" w:sz="4" w:space="0" w:color="auto"/>
              <w:right w:val="single" w:sz="4" w:space="0" w:color="auto"/>
            </w:tcBorders>
          </w:tcPr>
          <w:p w14:paraId="0859831B" w14:textId="77777777" w:rsidR="00BD4069" w:rsidRPr="00593C8F" w:rsidRDefault="00BD4069" w:rsidP="00FB53F5">
            <w:pPr>
              <w:spacing w:line="240" w:lineRule="auto"/>
              <w:rPr>
                <w:sz w:val="18"/>
                <w:szCs w:val="18"/>
              </w:rPr>
            </w:pPr>
            <w:r>
              <w:rPr>
                <w:sz w:val="18"/>
                <w:szCs w:val="18"/>
              </w:rPr>
              <w:t>Statutaire naam:</w:t>
            </w:r>
          </w:p>
        </w:tc>
        <w:tc>
          <w:tcPr>
            <w:tcW w:w="4420" w:type="dxa"/>
            <w:tcBorders>
              <w:top w:val="single" w:sz="4" w:space="0" w:color="auto"/>
              <w:left w:val="single" w:sz="4" w:space="0" w:color="auto"/>
              <w:bottom w:val="single" w:sz="4" w:space="0" w:color="auto"/>
              <w:right w:val="single" w:sz="4" w:space="0" w:color="auto"/>
            </w:tcBorders>
          </w:tcPr>
          <w:p w14:paraId="6D07633F" w14:textId="77777777" w:rsidR="00BD4069" w:rsidRPr="00593C8F" w:rsidRDefault="00BD4069" w:rsidP="00FB53F5">
            <w:pPr>
              <w:spacing w:line="240" w:lineRule="auto"/>
              <w:jc w:val="both"/>
              <w:rPr>
                <w:sz w:val="18"/>
                <w:szCs w:val="18"/>
              </w:rPr>
            </w:pPr>
          </w:p>
        </w:tc>
      </w:tr>
      <w:tr w:rsidR="00BD4069" w:rsidRPr="00593C8F" w14:paraId="37066018" w14:textId="77777777" w:rsidTr="00FB53F5">
        <w:tc>
          <w:tcPr>
            <w:tcW w:w="5008" w:type="dxa"/>
            <w:tcBorders>
              <w:top w:val="single" w:sz="4" w:space="0" w:color="auto"/>
              <w:left w:val="single" w:sz="4" w:space="0" w:color="auto"/>
              <w:bottom w:val="single" w:sz="4" w:space="0" w:color="auto"/>
              <w:right w:val="single" w:sz="4" w:space="0" w:color="auto"/>
            </w:tcBorders>
          </w:tcPr>
          <w:p w14:paraId="3010FC8A" w14:textId="77777777" w:rsidR="00BD4069" w:rsidRPr="00593C8F" w:rsidRDefault="00BD4069" w:rsidP="00FB53F5">
            <w:pPr>
              <w:spacing w:line="240" w:lineRule="auto"/>
              <w:rPr>
                <w:sz w:val="18"/>
                <w:szCs w:val="18"/>
              </w:rPr>
            </w:pPr>
            <w:r w:rsidRPr="00593C8F">
              <w:rPr>
                <w:sz w:val="18"/>
                <w:szCs w:val="18"/>
              </w:rPr>
              <w:t>Rechtsvorm:</w:t>
            </w:r>
          </w:p>
        </w:tc>
        <w:tc>
          <w:tcPr>
            <w:tcW w:w="4420" w:type="dxa"/>
            <w:tcBorders>
              <w:top w:val="single" w:sz="4" w:space="0" w:color="auto"/>
              <w:left w:val="single" w:sz="4" w:space="0" w:color="auto"/>
              <w:bottom w:val="single" w:sz="4" w:space="0" w:color="auto"/>
              <w:right w:val="single" w:sz="4" w:space="0" w:color="auto"/>
            </w:tcBorders>
          </w:tcPr>
          <w:p w14:paraId="16B4F421" w14:textId="77777777" w:rsidR="00BD4069" w:rsidRPr="00593C8F" w:rsidRDefault="00BD4069" w:rsidP="00FB53F5">
            <w:pPr>
              <w:spacing w:line="240" w:lineRule="auto"/>
              <w:jc w:val="both"/>
              <w:rPr>
                <w:sz w:val="18"/>
                <w:szCs w:val="18"/>
              </w:rPr>
            </w:pPr>
          </w:p>
        </w:tc>
      </w:tr>
      <w:tr w:rsidR="00BD4069" w:rsidRPr="00593C8F" w14:paraId="57CD4029" w14:textId="77777777" w:rsidTr="00FB53F5">
        <w:tc>
          <w:tcPr>
            <w:tcW w:w="5008" w:type="dxa"/>
            <w:tcBorders>
              <w:top w:val="single" w:sz="4" w:space="0" w:color="auto"/>
              <w:left w:val="single" w:sz="4" w:space="0" w:color="auto"/>
              <w:bottom w:val="single" w:sz="4" w:space="0" w:color="auto"/>
              <w:right w:val="single" w:sz="4" w:space="0" w:color="auto"/>
            </w:tcBorders>
          </w:tcPr>
          <w:p w14:paraId="0AA144D9" w14:textId="77777777" w:rsidR="00BD4069" w:rsidRPr="00593C8F" w:rsidRDefault="00BD4069" w:rsidP="00FB53F5">
            <w:pPr>
              <w:spacing w:line="240" w:lineRule="auto"/>
              <w:rPr>
                <w:sz w:val="18"/>
                <w:szCs w:val="18"/>
              </w:rPr>
            </w:pPr>
            <w:r w:rsidRPr="00593C8F">
              <w:rPr>
                <w:sz w:val="18"/>
                <w:szCs w:val="18"/>
              </w:rPr>
              <w:t>Naam en de functie van de geautoriseerde vertegenwoordigingsbevoegde functionaris</w:t>
            </w:r>
          </w:p>
        </w:tc>
        <w:tc>
          <w:tcPr>
            <w:tcW w:w="4420" w:type="dxa"/>
            <w:tcBorders>
              <w:top w:val="single" w:sz="4" w:space="0" w:color="auto"/>
              <w:left w:val="single" w:sz="4" w:space="0" w:color="auto"/>
              <w:bottom w:val="single" w:sz="4" w:space="0" w:color="auto"/>
              <w:right w:val="single" w:sz="4" w:space="0" w:color="auto"/>
            </w:tcBorders>
          </w:tcPr>
          <w:p w14:paraId="67DB0149" w14:textId="77777777" w:rsidR="00BD4069" w:rsidRPr="00593C8F" w:rsidRDefault="00BD4069" w:rsidP="00FB53F5">
            <w:pPr>
              <w:spacing w:line="240" w:lineRule="auto"/>
              <w:jc w:val="both"/>
              <w:rPr>
                <w:sz w:val="18"/>
                <w:szCs w:val="18"/>
              </w:rPr>
            </w:pPr>
          </w:p>
        </w:tc>
      </w:tr>
      <w:tr w:rsidR="00BD4069" w:rsidRPr="00593C8F" w14:paraId="586E9383" w14:textId="77777777" w:rsidTr="00FB53F5">
        <w:tc>
          <w:tcPr>
            <w:tcW w:w="5008" w:type="dxa"/>
            <w:tcBorders>
              <w:top w:val="single" w:sz="4" w:space="0" w:color="auto"/>
              <w:left w:val="single" w:sz="4" w:space="0" w:color="auto"/>
              <w:bottom w:val="single" w:sz="4" w:space="0" w:color="auto"/>
              <w:right w:val="single" w:sz="4" w:space="0" w:color="auto"/>
            </w:tcBorders>
          </w:tcPr>
          <w:p w14:paraId="78233B49" w14:textId="77777777" w:rsidR="00BD4069" w:rsidRPr="00593C8F" w:rsidRDefault="00BD4069" w:rsidP="00FB53F5">
            <w:pPr>
              <w:spacing w:line="240" w:lineRule="auto"/>
              <w:rPr>
                <w:sz w:val="18"/>
                <w:szCs w:val="18"/>
              </w:rPr>
            </w:pPr>
            <w:r>
              <w:rPr>
                <w:sz w:val="18"/>
                <w:szCs w:val="18"/>
              </w:rPr>
              <w:t xml:space="preserve">Postadres: </w:t>
            </w:r>
          </w:p>
        </w:tc>
        <w:tc>
          <w:tcPr>
            <w:tcW w:w="4420" w:type="dxa"/>
            <w:tcBorders>
              <w:top w:val="single" w:sz="4" w:space="0" w:color="auto"/>
              <w:left w:val="single" w:sz="4" w:space="0" w:color="auto"/>
              <w:bottom w:val="single" w:sz="4" w:space="0" w:color="auto"/>
              <w:right w:val="single" w:sz="4" w:space="0" w:color="auto"/>
            </w:tcBorders>
          </w:tcPr>
          <w:p w14:paraId="7AA649EA" w14:textId="77777777" w:rsidR="00BD4069" w:rsidRPr="00593C8F" w:rsidRDefault="00BD4069" w:rsidP="00FB53F5">
            <w:pPr>
              <w:spacing w:line="240" w:lineRule="auto"/>
              <w:jc w:val="both"/>
              <w:rPr>
                <w:sz w:val="18"/>
                <w:szCs w:val="18"/>
              </w:rPr>
            </w:pPr>
          </w:p>
        </w:tc>
      </w:tr>
      <w:tr w:rsidR="00BD4069" w:rsidRPr="00593C8F" w14:paraId="43BD7D3F" w14:textId="77777777" w:rsidTr="00FB53F5">
        <w:tc>
          <w:tcPr>
            <w:tcW w:w="5008" w:type="dxa"/>
            <w:tcBorders>
              <w:top w:val="single" w:sz="4" w:space="0" w:color="auto"/>
              <w:left w:val="single" w:sz="4" w:space="0" w:color="auto"/>
              <w:bottom w:val="single" w:sz="4" w:space="0" w:color="auto"/>
              <w:right w:val="single" w:sz="4" w:space="0" w:color="auto"/>
            </w:tcBorders>
          </w:tcPr>
          <w:p w14:paraId="251DEC06" w14:textId="77777777" w:rsidR="00BD4069" w:rsidRPr="00593C8F" w:rsidRDefault="00BD4069" w:rsidP="00FB53F5">
            <w:pPr>
              <w:spacing w:line="240" w:lineRule="auto"/>
              <w:rPr>
                <w:sz w:val="18"/>
                <w:szCs w:val="18"/>
              </w:rPr>
            </w:pPr>
            <w:r w:rsidRPr="00593C8F">
              <w:rPr>
                <w:sz w:val="18"/>
                <w:szCs w:val="18"/>
              </w:rPr>
              <w:t xml:space="preserve">BTW-nummer: </w:t>
            </w:r>
          </w:p>
        </w:tc>
        <w:tc>
          <w:tcPr>
            <w:tcW w:w="4420" w:type="dxa"/>
            <w:tcBorders>
              <w:top w:val="single" w:sz="4" w:space="0" w:color="auto"/>
              <w:left w:val="single" w:sz="4" w:space="0" w:color="auto"/>
              <w:bottom w:val="single" w:sz="4" w:space="0" w:color="auto"/>
              <w:right w:val="single" w:sz="4" w:space="0" w:color="auto"/>
            </w:tcBorders>
          </w:tcPr>
          <w:p w14:paraId="07F45715" w14:textId="77777777" w:rsidR="00BD4069" w:rsidRPr="00593C8F" w:rsidRDefault="00BD4069" w:rsidP="00FB53F5">
            <w:pPr>
              <w:spacing w:line="240" w:lineRule="auto"/>
              <w:jc w:val="both"/>
              <w:rPr>
                <w:sz w:val="18"/>
                <w:szCs w:val="18"/>
              </w:rPr>
            </w:pPr>
          </w:p>
        </w:tc>
      </w:tr>
      <w:tr w:rsidR="00BD4069" w:rsidRPr="00593C8F" w14:paraId="3434D0DE" w14:textId="77777777" w:rsidTr="00FB53F5">
        <w:tc>
          <w:tcPr>
            <w:tcW w:w="5008" w:type="dxa"/>
            <w:tcBorders>
              <w:top w:val="single" w:sz="4" w:space="0" w:color="auto"/>
              <w:left w:val="single" w:sz="4" w:space="0" w:color="auto"/>
              <w:bottom w:val="single" w:sz="4" w:space="0" w:color="auto"/>
              <w:right w:val="single" w:sz="4" w:space="0" w:color="auto"/>
            </w:tcBorders>
          </w:tcPr>
          <w:p w14:paraId="577AB1B4" w14:textId="77777777" w:rsidR="00BD4069" w:rsidRPr="00593C8F" w:rsidRDefault="00BD4069" w:rsidP="00FB53F5">
            <w:pPr>
              <w:spacing w:line="240" w:lineRule="auto"/>
              <w:rPr>
                <w:sz w:val="18"/>
                <w:szCs w:val="18"/>
              </w:rPr>
            </w:pPr>
            <w:r w:rsidRPr="00593C8F">
              <w:rPr>
                <w:sz w:val="18"/>
                <w:szCs w:val="18"/>
              </w:rPr>
              <w:t>Algemeen telefoonnummer vanuit</w:t>
            </w:r>
            <w:r>
              <w:rPr>
                <w:sz w:val="18"/>
                <w:szCs w:val="18"/>
              </w:rPr>
              <w:t xml:space="preserve"> Nederland: </w:t>
            </w:r>
          </w:p>
        </w:tc>
        <w:tc>
          <w:tcPr>
            <w:tcW w:w="4420" w:type="dxa"/>
            <w:tcBorders>
              <w:top w:val="single" w:sz="4" w:space="0" w:color="auto"/>
              <w:left w:val="single" w:sz="4" w:space="0" w:color="auto"/>
              <w:bottom w:val="single" w:sz="4" w:space="0" w:color="auto"/>
              <w:right w:val="single" w:sz="4" w:space="0" w:color="auto"/>
            </w:tcBorders>
          </w:tcPr>
          <w:p w14:paraId="19001BBD" w14:textId="77777777" w:rsidR="00BD4069" w:rsidRPr="00593C8F" w:rsidRDefault="00BD4069" w:rsidP="00FB53F5">
            <w:pPr>
              <w:spacing w:line="240" w:lineRule="auto"/>
              <w:jc w:val="both"/>
              <w:rPr>
                <w:sz w:val="18"/>
                <w:szCs w:val="18"/>
              </w:rPr>
            </w:pPr>
          </w:p>
        </w:tc>
      </w:tr>
      <w:tr w:rsidR="00BD4069" w:rsidRPr="00593C8F" w14:paraId="3593E1BA" w14:textId="77777777" w:rsidTr="00FB53F5">
        <w:tc>
          <w:tcPr>
            <w:tcW w:w="5008" w:type="dxa"/>
            <w:tcBorders>
              <w:top w:val="single" w:sz="4" w:space="0" w:color="auto"/>
              <w:left w:val="single" w:sz="4" w:space="0" w:color="auto"/>
              <w:bottom w:val="single" w:sz="4" w:space="0" w:color="auto"/>
              <w:right w:val="single" w:sz="4" w:space="0" w:color="auto"/>
            </w:tcBorders>
          </w:tcPr>
          <w:p w14:paraId="693D98C2" w14:textId="77777777" w:rsidR="00BD4069" w:rsidRPr="00593C8F" w:rsidRDefault="00BD4069" w:rsidP="00FB53F5">
            <w:pPr>
              <w:spacing w:line="240" w:lineRule="auto"/>
              <w:rPr>
                <w:sz w:val="18"/>
                <w:szCs w:val="18"/>
              </w:rPr>
            </w:pPr>
            <w:r w:rsidRPr="00593C8F">
              <w:rPr>
                <w:sz w:val="18"/>
                <w:szCs w:val="18"/>
              </w:rPr>
              <w:t xml:space="preserve">Algemeen faxnummer vanuit Nederland: </w:t>
            </w:r>
          </w:p>
        </w:tc>
        <w:tc>
          <w:tcPr>
            <w:tcW w:w="4420" w:type="dxa"/>
            <w:tcBorders>
              <w:top w:val="single" w:sz="4" w:space="0" w:color="auto"/>
              <w:left w:val="single" w:sz="4" w:space="0" w:color="auto"/>
              <w:bottom w:val="single" w:sz="4" w:space="0" w:color="auto"/>
              <w:right w:val="single" w:sz="4" w:space="0" w:color="auto"/>
            </w:tcBorders>
          </w:tcPr>
          <w:p w14:paraId="7B1A2895" w14:textId="77777777" w:rsidR="00BD4069" w:rsidRPr="00593C8F" w:rsidRDefault="00BD4069" w:rsidP="00FB53F5">
            <w:pPr>
              <w:spacing w:line="240" w:lineRule="auto"/>
              <w:jc w:val="both"/>
              <w:rPr>
                <w:sz w:val="18"/>
                <w:szCs w:val="18"/>
              </w:rPr>
            </w:pPr>
          </w:p>
        </w:tc>
      </w:tr>
      <w:tr w:rsidR="00BD4069" w:rsidRPr="00593C8F" w14:paraId="57FEE9C0" w14:textId="77777777" w:rsidTr="00FB53F5">
        <w:tc>
          <w:tcPr>
            <w:tcW w:w="5008" w:type="dxa"/>
            <w:tcBorders>
              <w:top w:val="single" w:sz="4" w:space="0" w:color="auto"/>
              <w:left w:val="single" w:sz="4" w:space="0" w:color="auto"/>
              <w:bottom w:val="single" w:sz="4" w:space="0" w:color="auto"/>
              <w:right w:val="single" w:sz="4" w:space="0" w:color="auto"/>
            </w:tcBorders>
          </w:tcPr>
          <w:p w14:paraId="05477151" w14:textId="77777777" w:rsidR="00BD4069" w:rsidRPr="00593C8F" w:rsidRDefault="00BD4069" w:rsidP="00FB53F5">
            <w:pPr>
              <w:spacing w:line="240" w:lineRule="auto"/>
              <w:rPr>
                <w:sz w:val="18"/>
                <w:szCs w:val="18"/>
              </w:rPr>
            </w:pPr>
            <w:r w:rsidRPr="00593C8F">
              <w:rPr>
                <w:sz w:val="18"/>
                <w:szCs w:val="18"/>
              </w:rPr>
              <w:t>Algemeen e-mailadres:</w:t>
            </w:r>
          </w:p>
        </w:tc>
        <w:tc>
          <w:tcPr>
            <w:tcW w:w="4420" w:type="dxa"/>
            <w:tcBorders>
              <w:top w:val="single" w:sz="4" w:space="0" w:color="auto"/>
              <w:left w:val="single" w:sz="4" w:space="0" w:color="auto"/>
              <w:bottom w:val="single" w:sz="4" w:space="0" w:color="auto"/>
              <w:right w:val="single" w:sz="4" w:space="0" w:color="auto"/>
            </w:tcBorders>
          </w:tcPr>
          <w:p w14:paraId="20D2F49D" w14:textId="77777777" w:rsidR="00BD4069" w:rsidRPr="00593C8F" w:rsidRDefault="00BD4069" w:rsidP="00FB53F5">
            <w:pPr>
              <w:spacing w:line="240" w:lineRule="auto"/>
              <w:jc w:val="both"/>
              <w:rPr>
                <w:sz w:val="18"/>
                <w:szCs w:val="18"/>
              </w:rPr>
            </w:pPr>
          </w:p>
        </w:tc>
      </w:tr>
      <w:tr w:rsidR="00BD4069" w:rsidRPr="00593C8F" w14:paraId="24ADEA93" w14:textId="77777777" w:rsidTr="00FB53F5">
        <w:tc>
          <w:tcPr>
            <w:tcW w:w="5008" w:type="dxa"/>
            <w:tcBorders>
              <w:top w:val="single" w:sz="4" w:space="0" w:color="auto"/>
              <w:left w:val="single" w:sz="4" w:space="0" w:color="auto"/>
              <w:bottom w:val="single" w:sz="4" w:space="0" w:color="auto"/>
              <w:right w:val="single" w:sz="4" w:space="0" w:color="auto"/>
            </w:tcBorders>
          </w:tcPr>
          <w:p w14:paraId="695A45DC" w14:textId="77777777" w:rsidR="00BD4069" w:rsidRPr="00593C8F" w:rsidRDefault="00BD4069" w:rsidP="00FB53F5">
            <w:pPr>
              <w:spacing w:line="240" w:lineRule="auto"/>
              <w:rPr>
                <w:sz w:val="18"/>
                <w:szCs w:val="18"/>
              </w:rPr>
            </w:pPr>
            <w:r w:rsidRPr="00593C8F">
              <w:rPr>
                <w:sz w:val="18"/>
                <w:szCs w:val="18"/>
              </w:rPr>
              <w:t xml:space="preserve">Internetsite: </w:t>
            </w:r>
          </w:p>
        </w:tc>
        <w:tc>
          <w:tcPr>
            <w:tcW w:w="4420" w:type="dxa"/>
            <w:tcBorders>
              <w:top w:val="single" w:sz="4" w:space="0" w:color="auto"/>
              <w:left w:val="single" w:sz="4" w:space="0" w:color="auto"/>
              <w:bottom w:val="single" w:sz="4" w:space="0" w:color="auto"/>
              <w:right w:val="single" w:sz="4" w:space="0" w:color="auto"/>
            </w:tcBorders>
          </w:tcPr>
          <w:p w14:paraId="47370454" w14:textId="77777777" w:rsidR="00BD4069" w:rsidRPr="00593C8F" w:rsidRDefault="00BD4069" w:rsidP="00FB53F5">
            <w:pPr>
              <w:spacing w:line="240" w:lineRule="auto"/>
              <w:jc w:val="both"/>
              <w:rPr>
                <w:sz w:val="18"/>
                <w:szCs w:val="18"/>
              </w:rPr>
            </w:pPr>
          </w:p>
        </w:tc>
      </w:tr>
      <w:tr w:rsidR="00BD4069" w:rsidRPr="00593C8F" w14:paraId="74B8CA34" w14:textId="77777777" w:rsidTr="00FB53F5">
        <w:tc>
          <w:tcPr>
            <w:tcW w:w="5008" w:type="dxa"/>
            <w:tcBorders>
              <w:top w:val="single" w:sz="4" w:space="0" w:color="auto"/>
              <w:left w:val="single" w:sz="4" w:space="0" w:color="auto"/>
              <w:bottom w:val="single" w:sz="4" w:space="0" w:color="auto"/>
              <w:right w:val="single" w:sz="4" w:space="0" w:color="auto"/>
            </w:tcBorders>
          </w:tcPr>
          <w:p w14:paraId="3F0CDDFF" w14:textId="77777777" w:rsidR="00BD4069" w:rsidRPr="00593C8F" w:rsidRDefault="00BD4069" w:rsidP="00FB53F5">
            <w:pPr>
              <w:spacing w:line="240" w:lineRule="auto"/>
              <w:rPr>
                <w:sz w:val="18"/>
                <w:szCs w:val="18"/>
              </w:rPr>
            </w:pPr>
            <w:r w:rsidRPr="00593C8F">
              <w:rPr>
                <w:sz w:val="18"/>
                <w:szCs w:val="18"/>
              </w:rPr>
              <w:t xml:space="preserve">Naam en </w:t>
            </w:r>
            <w:r>
              <w:rPr>
                <w:sz w:val="18"/>
                <w:szCs w:val="18"/>
              </w:rPr>
              <w:t xml:space="preserve">functie van de contactpersoon: </w:t>
            </w:r>
          </w:p>
        </w:tc>
        <w:tc>
          <w:tcPr>
            <w:tcW w:w="4420" w:type="dxa"/>
            <w:tcBorders>
              <w:top w:val="single" w:sz="4" w:space="0" w:color="auto"/>
              <w:left w:val="single" w:sz="4" w:space="0" w:color="auto"/>
              <w:bottom w:val="single" w:sz="4" w:space="0" w:color="auto"/>
              <w:right w:val="single" w:sz="4" w:space="0" w:color="auto"/>
            </w:tcBorders>
          </w:tcPr>
          <w:p w14:paraId="6BAD5C3F" w14:textId="77777777" w:rsidR="00BD4069" w:rsidRPr="00593C8F" w:rsidRDefault="00BD4069" w:rsidP="00FB53F5">
            <w:pPr>
              <w:spacing w:line="240" w:lineRule="auto"/>
              <w:jc w:val="both"/>
              <w:rPr>
                <w:sz w:val="18"/>
                <w:szCs w:val="18"/>
              </w:rPr>
            </w:pPr>
          </w:p>
        </w:tc>
      </w:tr>
      <w:tr w:rsidR="00BD4069" w:rsidRPr="00593C8F" w14:paraId="07A2DBCB" w14:textId="77777777" w:rsidTr="00FB53F5">
        <w:tc>
          <w:tcPr>
            <w:tcW w:w="5008" w:type="dxa"/>
            <w:tcBorders>
              <w:top w:val="single" w:sz="4" w:space="0" w:color="auto"/>
              <w:left w:val="single" w:sz="4" w:space="0" w:color="auto"/>
              <w:bottom w:val="single" w:sz="4" w:space="0" w:color="auto"/>
              <w:right w:val="single" w:sz="4" w:space="0" w:color="auto"/>
            </w:tcBorders>
          </w:tcPr>
          <w:p w14:paraId="70322DB1" w14:textId="77777777" w:rsidR="00BD4069" w:rsidRPr="00593C8F" w:rsidRDefault="00BD4069" w:rsidP="00FB53F5">
            <w:pPr>
              <w:spacing w:line="240" w:lineRule="auto"/>
              <w:rPr>
                <w:sz w:val="18"/>
                <w:szCs w:val="18"/>
              </w:rPr>
            </w:pPr>
            <w:r w:rsidRPr="00593C8F">
              <w:rPr>
                <w:sz w:val="18"/>
                <w:szCs w:val="18"/>
              </w:rPr>
              <w:t xml:space="preserve">Telefoonnummer vanuit Nederland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500FC26E" w14:textId="77777777" w:rsidR="00BD4069" w:rsidRPr="00593C8F" w:rsidRDefault="00BD4069" w:rsidP="00FB53F5">
            <w:pPr>
              <w:spacing w:line="240" w:lineRule="auto"/>
              <w:jc w:val="both"/>
              <w:rPr>
                <w:sz w:val="18"/>
                <w:szCs w:val="18"/>
              </w:rPr>
            </w:pPr>
          </w:p>
        </w:tc>
      </w:tr>
      <w:tr w:rsidR="00BD4069" w:rsidRPr="00593C8F" w14:paraId="205C930D" w14:textId="77777777" w:rsidTr="00FB53F5">
        <w:tc>
          <w:tcPr>
            <w:tcW w:w="5008" w:type="dxa"/>
            <w:tcBorders>
              <w:top w:val="single" w:sz="4" w:space="0" w:color="auto"/>
              <w:left w:val="single" w:sz="4" w:space="0" w:color="auto"/>
              <w:bottom w:val="single" w:sz="4" w:space="0" w:color="auto"/>
              <w:right w:val="single" w:sz="4" w:space="0" w:color="auto"/>
            </w:tcBorders>
          </w:tcPr>
          <w:p w14:paraId="0DD6A875" w14:textId="77777777" w:rsidR="00BD4069" w:rsidRPr="00593C8F" w:rsidRDefault="00BD4069" w:rsidP="00FB53F5">
            <w:pPr>
              <w:spacing w:line="240" w:lineRule="auto"/>
              <w:rPr>
                <w:sz w:val="18"/>
                <w:szCs w:val="18"/>
              </w:rPr>
            </w:pPr>
            <w:r w:rsidRPr="00593C8F">
              <w:rPr>
                <w:sz w:val="18"/>
                <w:szCs w:val="18"/>
              </w:rPr>
              <w:t>Faxnummer vanuit Ne</w:t>
            </w:r>
            <w:r>
              <w:rPr>
                <w:sz w:val="18"/>
                <w:szCs w:val="18"/>
              </w:rPr>
              <w:t xml:space="preserv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7F093C55" w14:textId="77777777" w:rsidR="00BD4069" w:rsidRPr="00593C8F" w:rsidRDefault="00BD4069" w:rsidP="00FB53F5">
            <w:pPr>
              <w:spacing w:line="240" w:lineRule="auto"/>
              <w:jc w:val="both"/>
              <w:rPr>
                <w:sz w:val="18"/>
                <w:szCs w:val="18"/>
              </w:rPr>
            </w:pPr>
          </w:p>
        </w:tc>
      </w:tr>
      <w:tr w:rsidR="00BD4069" w:rsidRPr="00593C8F" w14:paraId="7208FBFA" w14:textId="77777777" w:rsidTr="00FB53F5">
        <w:tc>
          <w:tcPr>
            <w:tcW w:w="5008" w:type="dxa"/>
            <w:tcBorders>
              <w:top w:val="single" w:sz="4" w:space="0" w:color="auto"/>
              <w:left w:val="single" w:sz="4" w:space="0" w:color="auto"/>
              <w:bottom w:val="single" w:sz="4" w:space="0" w:color="auto"/>
              <w:right w:val="single" w:sz="4" w:space="0" w:color="auto"/>
            </w:tcBorders>
          </w:tcPr>
          <w:p w14:paraId="1A820B1A" w14:textId="77777777" w:rsidR="00BD4069" w:rsidRPr="00593C8F" w:rsidRDefault="00BD4069" w:rsidP="00FB53F5">
            <w:pPr>
              <w:spacing w:line="240" w:lineRule="auto"/>
              <w:rPr>
                <w:sz w:val="18"/>
                <w:szCs w:val="18"/>
              </w:rPr>
            </w:pPr>
            <w:r w:rsidRPr="00593C8F">
              <w:rPr>
                <w:sz w:val="18"/>
                <w:szCs w:val="18"/>
              </w:rPr>
              <w:t>E-mailadres van de contactpersoon:</w:t>
            </w:r>
          </w:p>
        </w:tc>
        <w:tc>
          <w:tcPr>
            <w:tcW w:w="4420" w:type="dxa"/>
            <w:tcBorders>
              <w:top w:val="single" w:sz="4" w:space="0" w:color="auto"/>
              <w:left w:val="single" w:sz="4" w:space="0" w:color="auto"/>
              <w:bottom w:val="single" w:sz="4" w:space="0" w:color="auto"/>
              <w:right w:val="single" w:sz="4" w:space="0" w:color="auto"/>
            </w:tcBorders>
          </w:tcPr>
          <w:p w14:paraId="09F0B2D3" w14:textId="77777777" w:rsidR="00BD4069" w:rsidRPr="00593C8F" w:rsidRDefault="00BD4069" w:rsidP="00FB53F5">
            <w:pPr>
              <w:spacing w:line="240" w:lineRule="auto"/>
              <w:jc w:val="both"/>
              <w:rPr>
                <w:sz w:val="18"/>
                <w:szCs w:val="18"/>
              </w:rPr>
            </w:pPr>
          </w:p>
        </w:tc>
      </w:tr>
    </w:tbl>
    <w:p w14:paraId="5DB78FEB" w14:textId="77777777" w:rsidR="00BD4069" w:rsidRPr="00E43D6D" w:rsidRDefault="00BD4069" w:rsidP="00BD4069">
      <w:pPr>
        <w:spacing w:line="240" w:lineRule="auto"/>
        <w:jc w:val="both"/>
        <w:rPr>
          <w:b/>
          <w:sz w:val="18"/>
          <w:szCs w:val="18"/>
        </w:rPr>
      </w:pPr>
    </w:p>
    <w:p w14:paraId="66190C00" w14:textId="77777777" w:rsidR="00BD4069" w:rsidRDefault="00BD4069" w:rsidP="00BD4069">
      <w:pPr>
        <w:spacing w:line="240" w:lineRule="auto"/>
        <w:jc w:val="both"/>
        <w:rPr>
          <w:b/>
          <w:sz w:val="18"/>
          <w:szCs w:val="18"/>
        </w:rPr>
      </w:pPr>
      <w:r>
        <w:rPr>
          <w:b/>
          <w:sz w:val="18"/>
          <w:szCs w:val="18"/>
        </w:rPr>
        <w:t>Combinant</w:t>
      </w:r>
      <w:r w:rsidRPr="00E43D6D">
        <w:rPr>
          <w:b/>
          <w:sz w:val="18"/>
          <w:szCs w:val="18"/>
        </w:rPr>
        <w:t xml:space="preserve"> 3</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420"/>
      </w:tblGrid>
      <w:tr w:rsidR="00BD4069" w:rsidRPr="00593C8F" w14:paraId="377715BE" w14:textId="77777777" w:rsidTr="00FB53F5">
        <w:tc>
          <w:tcPr>
            <w:tcW w:w="5008" w:type="dxa"/>
            <w:tcBorders>
              <w:top w:val="single" w:sz="4" w:space="0" w:color="auto"/>
              <w:left w:val="single" w:sz="4" w:space="0" w:color="auto"/>
              <w:bottom w:val="single" w:sz="4" w:space="0" w:color="auto"/>
              <w:right w:val="single" w:sz="4" w:space="0" w:color="auto"/>
            </w:tcBorders>
          </w:tcPr>
          <w:p w14:paraId="69EE4FD6" w14:textId="77777777" w:rsidR="00BD4069" w:rsidRPr="00593C8F" w:rsidRDefault="00BD4069" w:rsidP="00FB53F5">
            <w:pPr>
              <w:spacing w:line="240" w:lineRule="auto"/>
              <w:rPr>
                <w:sz w:val="18"/>
                <w:szCs w:val="18"/>
              </w:rPr>
            </w:pPr>
            <w:r>
              <w:rPr>
                <w:sz w:val="18"/>
                <w:szCs w:val="18"/>
              </w:rPr>
              <w:t>Statutaire naam:</w:t>
            </w:r>
          </w:p>
        </w:tc>
        <w:tc>
          <w:tcPr>
            <w:tcW w:w="4420" w:type="dxa"/>
            <w:tcBorders>
              <w:top w:val="single" w:sz="4" w:space="0" w:color="auto"/>
              <w:left w:val="single" w:sz="4" w:space="0" w:color="auto"/>
              <w:bottom w:val="single" w:sz="4" w:space="0" w:color="auto"/>
              <w:right w:val="single" w:sz="4" w:space="0" w:color="auto"/>
            </w:tcBorders>
          </w:tcPr>
          <w:p w14:paraId="7679BDE6" w14:textId="77777777" w:rsidR="00BD4069" w:rsidRPr="00593C8F" w:rsidRDefault="00BD4069" w:rsidP="00FB53F5">
            <w:pPr>
              <w:spacing w:line="240" w:lineRule="auto"/>
              <w:jc w:val="both"/>
              <w:rPr>
                <w:sz w:val="18"/>
                <w:szCs w:val="18"/>
              </w:rPr>
            </w:pPr>
          </w:p>
        </w:tc>
      </w:tr>
      <w:tr w:rsidR="00BD4069" w:rsidRPr="00593C8F" w14:paraId="302C61BC" w14:textId="77777777" w:rsidTr="00FB53F5">
        <w:tc>
          <w:tcPr>
            <w:tcW w:w="5008" w:type="dxa"/>
            <w:tcBorders>
              <w:top w:val="single" w:sz="4" w:space="0" w:color="auto"/>
              <w:left w:val="single" w:sz="4" w:space="0" w:color="auto"/>
              <w:bottom w:val="single" w:sz="4" w:space="0" w:color="auto"/>
              <w:right w:val="single" w:sz="4" w:space="0" w:color="auto"/>
            </w:tcBorders>
          </w:tcPr>
          <w:p w14:paraId="6E89F728" w14:textId="77777777" w:rsidR="00BD4069" w:rsidRPr="00593C8F" w:rsidRDefault="00BD4069" w:rsidP="00FB53F5">
            <w:pPr>
              <w:spacing w:line="240" w:lineRule="auto"/>
              <w:rPr>
                <w:sz w:val="18"/>
                <w:szCs w:val="18"/>
              </w:rPr>
            </w:pPr>
            <w:r w:rsidRPr="00593C8F">
              <w:rPr>
                <w:sz w:val="18"/>
                <w:szCs w:val="18"/>
              </w:rPr>
              <w:t>Rechtsvorm:</w:t>
            </w:r>
          </w:p>
        </w:tc>
        <w:tc>
          <w:tcPr>
            <w:tcW w:w="4420" w:type="dxa"/>
            <w:tcBorders>
              <w:top w:val="single" w:sz="4" w:space="0" w:color="auto"/>
              <w:left w:val="single" w:sz="4" w:space="0" w:color="auto"/>
              <w:bottom w:val="single" w:sz="4" w:space="0" w:color="auto"/>
              <w:right w:val="single" w:sz="4" w:space="0" w:color="auto"/>
            </w:tcBorders>
          </w:tcPr>
          <w:p w14:paraId="3DDBB144" w14:textId="77777777" w:rsidR="00BD4069" w:rsidRPr="00593C8F" w:rsidRDefault="00BD4069" w:rsidP="00FB53F5">
            <w:pPr>
              <w:spacing w:line="240" w:lineRule="auto"/>
              <w:jc w:val="both"/>
              <w:rPr>
                <w:sz w:val="18"/>
                <w:szCs w:val="18"/>
              </w:rPr>
            </w:pPr>
          </w:p>
        </w:tc>
      </w:tr>
      <w:tr w:rsidR="00BD4069" w:rsidRPr="00593C8F" w14:paraId="578B24E4" w14:textId="77777777" w:rsidTr="00FB53F5">
        <w:tc>
          <w:tcPr>
            <w:tcW w:w="5008" w:type="dxa"/>
            <w:tcBorders>
              <w:top w:val="single" w:sz="4" w:space="0" w:color="auto"/>
              <w:left w:val="single" w:sz="4" w:space="0" w:color="auto"/>
              <w:bottom w:val="single" w:sz="4" w:space="0" w:color="auto"/>
              <w:right w:val="single" w:sz="4" w:space="0" w:color="auto"/>
            </w:tcBorders>
          </w:tcPr>
          <w:p w14:paraId="31AE2F95" w14:textId="77777777" w:rsidR="00BD4069" w:rsidRPr="00593C8F" w:rsidRDefault="00BD4069" w:rsidP="00FB53F5">
            <w:pPr>
              <w:spacing w:line="240" w:lineRule="auto"/>
              <w:rPr>
                <w:sz w:val="18"/>
                <w:szCs w:val="18"/>
              </w:rPr>
            </w:pPr>
            <w:r w:rsidRPr="00593C8F">
              <w:rPr>
                <w:sz w:val="18"/>
                <w:szCs w:val="18"/>
              </w:rPr>
              <w:t>Naam en de functie van de geautoriseerde vertegenwoordigingsbevoegde functionaris</w:t>
            </w:r>
          </w:p>
        </w:tc>
        <w:tc>
          <w:tcPr>
            <w:tcW w:w="4420" w:type="dxa"/>
            <w:tcBorders>
              <w:top w:val="single" w:sz="4" w:space="0" w:color="auto"/>
              <w:left w:val="single" w:sz="4" w:space="0" w:color="auto"/>
              <w:bottom w:val="single" w:sz="4" w:space="0" w:color="auto"/>
              <w:right w:val="single" w:sz="4" w:space="0" w:color="auto"/>
            </w:tcBorders>
          </w:tcPr>
          <w:p w14:paraId="02642925" w14:textId="77777777" w:rsidR="00BD4069" w:rsidRPr="00593C8F" w:rsidRDefault="00BD4069" w:rsidP="00FB53F5">
            <w:pPr>
              <w:spacing w:line="240" w:lineRule="auto"/>
              <w:jc w:val="both"/>
              <w:rPr>
                <w:sz w:val="18"/>
                <w:szCs w:val="18"/>
              </w:rPr>
            </w:pPr>
          </w:p>
        </w:tc>
      </w:tr>
      <w:tr w:rsidR="00BD4069" w:rsidRPr="00593C8F" w14:paraId="0CF81220" w14:textId="77777777" w:rsidTr="00FB53F5">
        <w:tc>
          <w:tcPr>
            <w:tcW w:w="5008" w:type="dxa"/>
            <w:tcBorders>
              <w:top w:val="single" w:sz="4" w:space="0" w:color="auto"/>
              <w:left w:val="single" w:sz="4" w:space="0" w:color="auto"/>
              <w:bottom w:val="single" w:sz="4" w:space="0" w:color="auto"/>
              <w:right w:val="single" w:sz="4" w:space="0" w:color="auto"/>
            </w:tcBorders>
          </w:tcPr>
          <w:p w14:paraId="10131E5E" w14:textId="77777777" w:rsidR="00BD4069" w:rsidRPr="00593C8F" w:rsidRDefault="00BD4069" w:rsidP="00FB53F5">
            <w:pPr>
              <w:spacing w:line="240" w:lineRule="auto"/>
              <w:rPr>
                <w:sz w:val="18"/>
                <w:szCs w:val="18"/>
              </w:rPr>
            </w:pPr>
            <w:r>
              <w:rPr>
                <w:sz w:val="18"/>
                <w:szCs w:val="18"/>
              </w:rPr>
              <w:t xml:space="preserve">Postadres: </w:t>
            </w:r>
          </w:p>
        </w:tc>
        <w:tc>
          <w:tcPr>
            <w:tcW w:w="4420" w:type="dxa"/>
            <w:tcBorders>
              <w:top w:val="single" w:sz="4" w:space="0" w:color="auto"/>
              <w:left w:val="single" w:sz="4" w:space="0" w:color="auto"/>
              <w:bottom w:val="single" w:sz="4" w:space="0" w:color="auto"/>
              <w:right w:val="single" w:sz="4" w:space="0" w:color="auto"/>
            </w:tcBorders>
          </w:tcPr>
          <w:p w14:paraId="4880B6F8" w14:textId="77777777" w:rsidR="00BD4069" w:rsidRPr="00593C8F" w:rsidRDefault="00BD4069" w:rsidP="00FB53F5">
            <w:pPr>
              <w:spacing w:line="240" w:lineRule="auto"/>
              <w:jc w:val="both"/>
              <w:rPr>
                <w:sz w:val="18"/>
                <w:szCs w:val="18"/>
              </w:rPr>
            </w:pPr>
          </w:p>
        </w:tc>
      </w:tr>
      <w:tr w:rsidR="00BD4069" w:rsidRPr="00593C8F" w14:paraId="659F827C" w14:textId="77777777" w:rsidTr="00FB53F5">
        <w:tc>
          <w:tcPr>
            <w:tcW w:w="5008" w:type="dxa"/>
            <w:tcBorders>
              <w:top w:val="single" w:sz="4" w:space="0" w:color="auto"/>
              <w:left w:val="single" w:sz="4" w:space="0" w:color="auto"/>
              <w:bottom w:val="single" w:sz="4" w:space="0" w:color="auto"/>
              <w:right w:val="single" w:sz="4" w:space="0" w:color="auto"/>
            </w:tcBorders>
          </w:tcPr>
          <w:p w14:paraId="23DC1AC9" w14:textId="77777777" w:rsidR="00BD4069" w:rsidRPr="00593C8F" w:rsidRDefault="00BD4069" w:rsidP="00FB53F5">
            <w:pPr>
              <w:spacing w:line="240" w:lineRule="auto"/>
              <w:rPr>
                <w:sz w:val="18"/>
                <w:szCs w:val="18"/>
              </w:rPr>
            </w:pPr>
            <w:r w:rsidRPr="00593C8F">
              <w:rPr>
                <w:sz w:val="18"/>
                <w:szCs w:val="18"/>
              </w:rPr>
              <w:t xml:space="preserve">BTW-nummer: </w:t>
            </w:r>
          </w:p>
        </w:tc>
        <w:tc>
          <w:tcPr>
            <w:tcW w:w="4420" w:type="dxa"/>
            <w:tcBorders>
              <w:top w:val="single" w:sz="4" w:space="0" w:color="auto"/>
              <w:left w:val="single" w:sz="4" w:space="0" w:color="auto"/>
              <w:bottom w:val="single" w:sz="4" w:space="0" w:color="auto"/>
              <w:right w:val="single" w:sz="4" w:space="0" w:color="auto"/>
            </w:tcBorders>
          </w:tcPr>
          <w:p w14:paraId="4DFC5D99" w14:textId="77777777" w:rsidR="00BD4069" w:rsidRPr="00593C8F" w:rsidRDefault="00BD4069" w:rsidP="00FB53F5">
            <w:pPr>
              <w:spacing w:line="240" w:lineRule="auto"/>
              <w:jc w:val="both"/>
              <w:rPr>
                <w:sz w:val="18"/>
                <w:szCs w:val="18"/>
              </w:rPr>
            </w:pPr>
          </w:p>
        </w:tc>
      </w:tr>
      <w:tr w:rsidR="00BD4069" w:rsidRPr="00593C8F" w14:paraId="2EB127FF" w14:textId="77777777" w:rsidTr="00FB53F5">
        <w:tc>
          <w:tcPr>
            <w:tcW w:w="5008" w:type="dxa"/>
            <w:tcBorders>
              <w:top w:val="single" w:sz="4" w:space="0" w:color="auto"/>
              <w:left w:val="single" w:sz="4" w:space="0" w:color="auto"/>
              <w:bottom w:val="single" w:sz="4" w:space="0" w:color="auto"/>
              <w:right w:val="single" w:sz="4" w:space="0" w:color="auto"/>
            </w:tcBorders>
          </w:tcPr>
          <w:p w14:paraId="335DA8F6" w14:textId="77777777" w:rsidR="00BD4069" w:rsidRPr="00593C8F" w:rsidRDefault="00BD4069" w:rsidP="00FB53F5">
            <w:pPr>
              <w:spacing w:line="240" w:lineRule="auto"/>
              <w:rPr>
                <w:sz w:val="18"/>
                <w:szCs w:val="18"/>
              </w:rPr>
            </w:pPr>
            <w:r w:rsidRPr="00593C8F">
              <w:rPr>
                <w:sz w:val="18"/>
                <w:szCs w:val="18"/>
              </w:rPr>
              <w:t>Algemeen telefoonnummer vanuit</w:t>
            </w:r>
            <w:r>
              <w:rPr>
                <w:sz w:val="18"/>
                <w:szCs w:val="18"/>
              </w:rPr>
              <w:t xml:space="preserve"> Nederland: </w:t>
            </w:r>
          </w:p>
        </w:tc>
        <w:tc>
          <w:tcPr>
            <w:tcW w:w="4420" w:type="dxa"/>
            <w:tcBorders>
              <w:top w:val="single" w:sz="4" w:space="0" w:color="auto"/>
              <w:left w:val="single" w:sz="4" w:space="0" w:color="auto"/>
              <w:bottom w:val="single" w:sz="4" w:space="0" w:color="auto"/>
              <w:right w:val="single" w:sz="4" w:space="0" w:color="auto"/>
            </w:tcBorders>
          </w:tcPr>
          <w:p w14:paraId="2B27BE02" w14:textId="77777777" w:rsidR="00BD4069" w:rsidRPr="00593C8F" w:rsidRDefault="00BD4069" w:rsidP="00FB53F5">
            <w:pPr>
              <w:spacing w:line="240" w:lineRule="auto"/>
              <w:jc w:val="both"/>
              <w:rPr>
                <w:sz w:val="18"/>
                <w:szCs w:val="18"/>
              </w:rPr>
            </w:pPr>
          </w:p>
        </w:tc>
      </w:tr>
      <w:tr w:rsidR="00BD4069" w:rsidRPr="00593C8F" w14:paraId="68C84610" w14:textId="77777777" w:rsidTr="00FB53F5">
        <w:tc>
          <w:tcPr>
            <w:tcW w:w="5008" w:type="dxa"/>
            <w:tcBorders>
              <w:top w:val="single" w:sz="4" w:space="0" w:color="auto"/>
              <w:left w:val="single" w:sz="4" w:space="0" w:color="auto"/>
              <w:bottom w:val="single" w:sz="4" w:space="0" w:color="auto"/>
              <w:right w:val="single" w:sz="4" w:space="0" w:color="auto"/>
            </w:tcBorders>
          </w:tcPr>
          <w:p w14:paraId="5D58303C" w14:textId="77777777" w:rsidR="00BD4069" w:rsidRPr="00593C8F" w:rsidRDefault="00BD4069" w:rsidP="00FB53F5">
            <w:pPr>
              <w:spacing w:line="240" w:lineRule="auto"/>
              <w:rPr>
                <w:sz w:val="18"/>
                <w:szCs w:val="18"/>
              </w:rPr>
            </w:pPr>
            <w:r w:rsidRPr="00593C8F">
              <w:rPr>
                <w:sz w:val="18"/>
                <w:szCs w:val="18"/>
              </w:rPr>
              <w:t xml:space="preserve">Algemeen faxnummer vanuit Nederland: </w:t>
            </w:r>
          </w:p>
        </w:tc>
        <w:tc>
          <w:tcPr>
            <w:tcW w:w="4420" w:type="dxa"/>
            <w:tcBorders>
              <w:top w:val="single" w:sz="4" w:space="0" w:color="auto"/>
              <w:left w:val="single" w:sz="4" w:space="0" w:color="auto"/>
              <w:bottom w:val="single" w:sz="4" w:space="0" w:color="auto"/>
              <w:right w:val="single" w:sz="4" w:space="0" w:color="auto"/>
            </w:tcBorders>
          </w:tcPr>
          <w:p w14:paraId="1B3F5C65" w14:textId="77777777" w:rsidR="00BD4069" w:rsidRPr="00593C8F" w:rsidRDefault="00BD4069" w:rsidP="00FB53F5">
            <w:pPr>
              <w:spacing w:line="240" w:lineRule="auto"/>
              <w:jc w:val="both"/>
              <w:rPr>
                <w:sz w:val="18"/>
                <w:szCs w:val="18"/>
              </w:rPr>
            </w:pPr>
          </w:p>
        </w:tc>
      </w:tr>
      <w:tr w:rsidR="00BD4069" w:rsidRPr="00593C8F" w14:paraId="0EB968FD" w14:textId="77777777" w:rsidTr="00FB53F5">
        <w:tc>
          <w:tcPr>
            <w:tcW w:w="5008" w:type="dxa"/>
            <w:tcBorders>
              <w:top w:val="single" w:sz="4" w:space="0" w:color="auto"/>
              <w:left w:val="single" w:sz="4" w:space="0" w:color="auto"/>
              <w:bottom w:val="single" w:sz="4" w:space="0" w:color="auto"/>
              <w:right w:val="single" w:sz="4" w:space="0" w:color="auto"/>
            </w:tcBorders>
          </w:tcPr>
          <w:p w14:paraId="6634B691" w14:textId="77777777" w:rsidR="00BD4069" w:rsidRPr="00593C8F" w:rsidRDefault="00BD4069" w:rsidP="00FB53F5">
            <w:pPr>
              <w:spacing w:line="240" w:lineRule="auto"/>
              <w:rPr>
                <w:sz w:val="18"/>
                <w:szCs w:val="18"/>
              </w:rPr>
            </w:pPr>
            <w:r w:rsidRPr="00593C8F">
              <w:rPr>
                <w:sz w:val="18"/>
                <w:szCs w:val="18"/>
              </w:rPr>
              <w:t>Algemeen e-mailadres:</w:t>
            </w:r>
          </w:p>
        </w:tc>
        <w:tc>
          <w:tcPr>
            <w:tcW w:w="4420" w:type="dxa"/>
            <w:tcBorders>
              <w:top w:val="single" w:sz="4" w:space="0" w:color="auto"/>
              <w:left w:val="single" w:sz="4" w:space="0" w:color="auto"/>
              <w:bottom w:val="single" w:sz="4" w:space="0" w:color="auto"/>
              <w:right w:val="single" w:sz="4" w:space="0" w:color="auto"/>
            </w:tcBorders>
          </w:tcPr>
          <w:p w14:paraId="0F4CC1F4" w14:textId="77777777" w:rsidR="00BD4069" w:rsidRPr="00593C8F" w:rsidRDefault="00BD4069" w:rsidP="00FB53F5">
            <w:pPr>
              <w:spacing w:line="240" w:lineRule="auto"/>
              <w:jc w:val="both"/>
              <w:rPr>
                <w:sz w:val="18"/>
                <w:szCs w:val="18"/>
              </w:rPr>
            </w:pPr>
          </w:p>
        </w:tc>
      </w:tr>
      <w:tr w:rsidR="00BD4069" w:rsidRPr="00593C8F" w14:paraId="41B276A0" w14:textId="77777777" w:rsidTr="00FB53F5">
        <w:tc>
          <w:tcPr>
            <w:tcW w:w="5008" w:type="dxa"/>
            <w:tcBorders>
              <w:top w:val="single" w:sz="4" w:space="0" w:color="auto"/>
              <w:left w:val="single" w:sz="4" w:space="0" w:color="auto"/>
              <w:bottom w:val="single" w:sz="4" w:space="0" w:color="auto"/>
              <w:right w:val="single" w:sz="4" w:space="0" w:color="auto"/>
            </w:tcBorders>
          </w:tcPr>
          <w:p w14:paraId="79FD5FFD" w14:textId="77777777" w:rsidR="00BD4069" w:rsidRPr="00593C8F" w:rsidRDefault="00BD4069" w:rsidP="00FB53F5">
            <w:pPr>
              <w:spacing w:line="240" w:lineRule="auto"/>
              <w:rPr>
                <w:sz w:val="18"/>
                <w:szCs w:val="18"/>
              </w:rPr>
            </w:pPr>
            <w:r w:rsidRPr="00593C8F">
              <w:rPr>
                <w:sz w:val="18"/>
                <w:szCs w:val="18"/>
              </w:rPr>
              <w:t xml:space="preserve">Internetsite: </w:t>
            </w:r>
          </w:p>
        </w:tc>
        <w:tc>
          <w:tcPr>
            <w:tcW w:w="4420" w:type="dxa"/>
            <w:tcBorders>
              <w:top w:val="single" w:sz="4" w:space="0" w:color="auto"/>
              <w:left w:val="single" w:sz="4" w:space="0" w:color="auto"/>
              <w:bottom w:val="single" w:sz="4" w:space="0" w:color="auto"/>
              <w:right w:val="single" w:sz="4" w:space="0" w:color="auto"/>
            </w:tcBorders>
          </w:tcPr>
          <w:p w14:paraId="085861F4" w14:textId="77777777" w:rsidR="00BD4069" w:rsidRPr="00593C8F" w:rsidRDefault="00BD4069" w:rsidP="00FB53F5">
            <w:pPr>
              <w:spacing w:line="240" w:lineRule="auto"/>
              <w:jc w:val="both"/>
              <w:rPr>
                <w:sz w:val="18"/>
                <w:szCs w:val="18"/>
              </w:rPr>
            </w:pPr>
          </w:p>
        </w:tc>
      </w:tr>
      <w:tr w:rsidR="00BD4069" w:rsidRPr="00593C8F" w14:paraId="198754E0" w14:textId="77777777" w:rsidTr="00FB53F5">
        <w:tc>
          <w:tcPr>
            <w:tcW w:w="5008" w:type="dxa"/>
            <w:tcBorders>
              <w:top w:val="single" w:sz="4" w:space="0" w:color="auto"/>
              <w:left w:val="single" w:sz="4" w:space="0" w:color="auto"/>
              <w:bottom w:val="single" w:sz="4" w:space="0" w:color="auto"/>
              <w:right w:val="single" w:sz="4" w:space="0" w:color="auto"/>
            </w:tcBorders>
          </w:tcPr>
          <w:p w14:paraId="767DBFAC" w14:textId="77777777" w:rsidR="00BD4069" w:rsidRPr="00593C8F" w:rsidRDefault="00BD4069" w:rsidP="00FB53F5">
            <w:pPr>
              <w:spacing w:line="240" w:lineRule="auto"/>
              <w:rPr>
                <w:sz w:val="18"/>
                <w:szCs w:val="18"/>
              </w:rPr>
            </w:pPr>
            <w:r w:rsidRPr="00593C8F">
              <w:rPr>
                <w:sz w:val="18"/>
                <w:szCs w:val="18"/>
              </w:rPr>
              <w:t xml:space="preserve">Naam en </w:t>
            </w:r>
            <w:r>
              <w:rPr>
                <w:sz w:val="18"/>
                <w:szCs w:val="18"/>
              </w:rPr>
              <w:t xml:space="preserve">functie van de contactpersoon: </w:t>
            </w:r>
          </w:p>
        </w:tc>
        <w:tc>
          <w:tcPr>
            <w:tcW w:w="4420" w:type="dxa"/>
            <w:tcBorders>
              <w:top w:val="single" w:sz="4" w:space="0" w:color="auto"/>
              <w:left w:val="single" w:sz="4" w:space="0" w:color="auto"/>
              <w:bottom w:val="single" w:sz="4" w:space="0" w:color="auto"/>
              <w:right w:val="single" w:sz="4" w:space="0" w:color="auto"/>
            </w:tcBorders>
          </w:tcPr>
          <w:p w14:paraId="512F2ABC" w14:textId="77777777" w:rsidR="00BD4069" w:rsidRPr="00593C8F" w:rsidRDefault="00BD4069" w:rsidP="00FB53F5">
            <w:pPr>
              <w:spacing w:line="240" w:lineRule="auto"/>
              <w:jc w:val="both"/>
              <w:rPr>
                <w:sz w:val="18"/>
                <w:szCs w:val="18"/>
              </w:rPr>
            </w:pPr>
          </w:p>
        </w:tc>
      </w:tr>
      <w:tr w:rsidR="00BD4069" w:rsidRPr="00593C8F" w14:paraId="4FB33ED4" w14:textId="77777777" w:rsidTr="00FB53F5">
        <w:tc>
          <w:tcPr>
            <w:tcW w:w="5008" w:type="dxa"/>
            <w:tcBorders>
              <w:top w:val="single" w:sz="4" w:space="0" w:color="auto"/>
              <w:left w:val="single" w:sz="4" w:space="0" w:color="auto"/>
              <w:bottom w:val="single" w:sz="4" w:space="0" w:color="auto"/>
              <w:right w:val="single" w:sz="4" w:space="0" w:color="auto"/>
            </w:tcBorders>
          </w:tcPr>
          <w:p w14:paraId="77CFE266" w14:textId="77777777" w:rsidR="00BD4069" w:rsidRPr="00593C8F" w:rsidRDefault="00BD4069" w:rsidP="00FB53F5">
            <w:pPr>
              <w:spacing w:line="240" w:lineRule="auto"/>
              <w:rPr>
                <w:sz w:val="18"/>
                <w:szCs w:val="18"/>
              </w:rPr>
            </w:pPr>
            <w:r w:rsidRPr="00593C8F">
              <w:rPr>
                <w:sz w:val="18"/>
                <w:szCs w:val="18"/>
              </w:rPr>
              <w:t xml:space="preserve">Telefoonnummer vanuit Nederland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7D2D58C3" w14:textId="77777777" w:rsidR="00BD4069" w:rsidRPr="00593C8F" w:rsidRDefault="00BD4069" w:rsidP="00FB53F5">
            <w:pPr>
              <w:spacing w:line="240" w:lineRule="auto"/>
              <w:jc w:val="both"/>
              <w:rPr>
                <w:sz w:val="18"/>
                <w:szCs w:val="18"/>
              </w:rPr>
            </w:pPr>
          </w:p>
        </w:tc>
      </w:tr>
      <w:tr w:rsidR="00BD4069" w:rsidRPr="00593C8F" w14:paraId="202ED804" w14:textId="77777777" w:rsidTr="00FB53F5">
        <w:tc>
          <w:tcPr>
            <w:tcW w:w="5008" w:type="dxa"/>
            <w:tcBorders>
              <w:top w:val="single" w:sz="4" w:space="0" w:color="auto"/>
              <w:left w:val="single" w:sz="4" w:space="0" w:color="auto"/>
              <w:bottom w:val="single" w:sz="4" w:space="0" w:color="auto"/>
              <w:right w:val="single" w:sz="4" w:space="0" w:color="auto"/>
            </w:tcBorders>
          </w:tcPr>
          <w:p w14:paraId="2A7E2CF3" w14:textId="77777777" w:rsidR="00BD4069" w:rsidRPr="00593C8F" w:rsidRDefault="00BD4069" w:rsidP="00FB53F5">
            <w:pPr>
              <w:spacing w:line="240" w:lineRule="auto"/>
              <w:rPr>
                <w:sz w:val="18"/>
                <w:szCs w:val="18"/>
              </w:rPr>
            </w:pPr>
            <w:r w:rsidRPr="00593C8F">
              <w:rPr>
                <w:sz w:val="18"/>
                <w:szCs w:val="18"/>
              </w:rPr>
              <w:t>Faxnummer vanuit Ne</w:t>
            </w:r>
            <w:r>
              <w:rPr>
                <w:sz w:val="18"/>
                <w:szCs w:val="18"/>
              </w:rPr>
              <w:t xml:space="preserv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458F2943" w14:textId="77777777" w:rsidR="00BD4069" w:rsidRPr="00593C8F" w:rsidRDefault="00BD4069" w:rsidP="00FB53F5">
            <w:pPr>
              <w:spacing w:line="240" w:lineRule="auto"/>
              <w:jc w:val="both"/>
              <w:rPr>
                <w:sz w:val="18"/>
                <w:szCs w:val="18"/>
              </w:rPr>
            </w:pPr>
          </w:p>
        </w:tc>
      </w:tr>
      <w:tr w:rsidR="00BD4069" w:rsidRPr="00593C8F" w14:paraId="0A3321A6" w14:textId="77777777" w:rsidTr="00FB53F5">
        <w:tc>
          <w:tcPr>
            <w:tcW w:w="5008" w:type="dxa"/>
            <w:tcBorders>
              <w:top w:val="single" w:sz="4" w:space="0" w:color="auto"/>
              <w:left w:val="single" w:sz="4" w:space="0" w:color="auto"/>
              <w:bottom w:val="single" w:sz="4" w:space="0" w:color="auto"/>
              <w:right w:val="single" w:sz="4" w:space="0" w:color="auto"/>
            </w:tcBorders>
          </w:tcPr>
          <w:p w14:paraId="4021E1C7" w14:textId="77777777" w:rsidR="00BD4069" w:rsidRPr="00593C8F" w:rsidRDefault="00BD4069" w:rsidP="00FB53F5">
            <w:pPr>
              <w:spacing w:line="240" w:lineRule="auto"/>
              <w:rPr>
                <w:sz w:val="18"/>
                <w:szCs w:val="18"/>
              </w:rPr>
            </w:pPr>
            <w:r w:rsidRPr="00593C8F">
              <w:rPr>
                <w:sz w:val="18"/>
                <w:szCs w:val="18"/>
              </w:rPr>
              <w:t>E-mailadres van de contactpersoon:</w:t>
            </w:r>
          </w:p>
        </w:tc>
        <w:tc>
          <w:tcPr>
            <w:tcW w:w="4420" w:type="dxa"/>
            <w:tcBorders>
              <w:top w:val="single" w:sz="4" w:space="0" w:color="auto"/>
              <w:left w:val="single" w:sz="4" w:space="0" w:color="auto"/>
              <w:bottom w:val="single" w:sz="4" w:space="0" w:color="auto"/>
              <w:right w:val="single" w:sz="4" w:space="0" w:color="auto"/>
            </w:tcBorders>
          </w:tcPr>
          <w:p w14:paraId="6EDF5E57" w14:textId="77777777" w:rsidR="00BD4069" w:rsidRPr="00593C8F" w:rsidRDefault="00BD4069" w:rsidP="00FB53F5">
            <w:pPr>
              <w:spacing w:line="240" w:lineRule="auto"/>
              <w:jc w:val="both"/>
              <w:rPr>
                <w:sz w:val="18"/>
                <w:szCs w:val="18"/>
              </w:rPr>
            </w:pPr>
          </w:p>
        </w:tc>
      </w:tr>
    </w:tbl>
    <w:p w14:paraId="669EA276" w14:textId="77777777" w:rsidR="00BD4069" w:rsidRDefault="00BD4069" w:rsidP="00BD4069">
      <w:pPr>
        <w:spacing w:line="240" w:lineRule="auto"/>
        <w:jc w:val="both"/>
        <w:rPr>
          <w:b/>
          <w:sz w:val="18"/>
          <w:szCs w:val="18"/>
        </w:rPr>
      </w:pPr>
    </w:p>
    <w:p w14:paraId="6ECB7BCE" w14:textId="77777777" w:rsidR="00BD4069" w:rsidRDefault="00BD4069" w:rsidP="00BD4069">
      <w:pPr>
        <w:spacing w:line="240" w:lineRule="auto"/>
        <w:jc w:val="both"/>
        <w:rPr>
          <w:b/>
          <w:sz w:val="18"/>
          <w:szCs w:val="18"/>
        </w:rPr>
      </w:pPr>
      <w:r>
        <w:rPr>
          <w:b/>
          <w:sz w:val="18"/>
          <w:szCs w:val="18"/>
        </w:rPr>
        <w:t>Combinant 4</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420"/>
      </w:tblGrid>
      <w:tr w:rsidR="00BD4069" w:rsidRPr="00593C8F" w14:paraId="0D5264F0" w14:textId="77777777" w:rsidTr="00FB53F5">
        <w:tc>
          <w:tcPr>
            <w:tcW w:w="5008" w:type="dxa"/>
            <w:tcBorders>
              <w:top w:val="single" w:sz="4" w:space="0" w:color="auto"/>
              <w:left w:val="single" w:sz="4" w:space="0" w:color="auto"/>
              <w:bottom w:val="single" w:sz="4" w:space="0" w:color="auto"/>
              <w:right w:val="single" w:sz="4" w:space="0" w:color="auto"/>
            </w:tcBorders>
          </w:tcPr>
          <w:p w14:paraId="0F59801B" w14:textId="77777777" w:rsidR="00BD4069" w:rsidRPr="00593C8F" w:rsidRDefault="00BD4069" w:rsidP="00FB53F5">
            <w:pPr>
              <w:spacing w:line="240" w:lineRule="auto"/>
              <w:rPr>
                <w:sz w:val="18"/>
                <w:szCs w:val="18"/>
              </w:rPr>
            </w:pPr>
            <w:r>
              <w:rPr>
                <w:sz w:val="18"/>
                <w:szCs w:val="18"/>
              </w:rPr>
              <w:t>Statutaire naam:</w:t>
            </w:r>
          </w:p>
        </w:tc>
        <w:tc>
          <w:tcPr>
            <w:tcW w:w="4420" w:type="dxa"/>
            <w:tcBorders>
              <w:top w:val="single" w:sz="4" w:space="0" w:color="auto"/>
              <w:left w:val="single" w:sz="4" w:space="0" w:color="auto"/>
              <w:bottom w:val="single" w:sz="4" w:space="0" w:color="auto"/>
              <w:right w:val="single" w:sz="4" w:space="0" w:color="auto"/>
            </w:tcBorders>
          </w:tcPr>
          <w:p w14:paraId="77943F6E" w14:textId="77777777" w:rsidR="00BD4069" w:rsidRPr="00593C8F" w:rsidRDefault="00BD4069" w:rsidP="00FB53F5">
            <w:pPr>
              <w:spacing w:line="240" w:lineRule="auto"/>
              <w:jc w:val="both"/>
              <w:rPr>
                <w:sz w:val="18"/>
                <w:szCs w:val="18"/>
              </w:rPr>
            </w:pPr>
          </w:p>
        </w:tc>
      </w:tr>
      <w:tr w:rsidR="00BD4069" w:rsidRPr="00593C8F" w14:paraId="58B40708" w14:textId="77777777" w:rsidTr="00FB53F5">
        <w:tc>
          <w:tcPr>
            <w:tcW w:w="5008" w:type="dxa"/>
            <w:tcBorders>
              <w:top w:val="single" w:sz="4" w:space="0" w:color="auto"/>
              <w:left w:val="single" w:sz="4" w:space="0" w:color="auto"/>
              <w:bottom w:val="single" w:sz="4" w:space="0" w:color="auto"/>
              <w:right w:val="single" w:sz="4" w:space="0" w:color="auto"/>
            </w:tcBorders>
          </w:tcPr>
          <w:p w14:paraId="2CF6F5F9" w14:textId="77777777" w:rsidR="00BD4069" w:rsidRPr="00593C8F" w:rsidRDefault="00BD4069" w:rsidP="00FB53F5">
            <w:pPr>
              <w:spacing w:line="240" w:lineRule="auto"/>
              <w:rPr>
                <w:sz w:val="18"/>
                <w:szCs w:val="18"/>
              </w:rPr>
            </w:pPr>
            <w:r w:rsidRPr="00593C8F">
              <w:rPr>
                <w:sz w:val="18"/>
                <w:szCs w:val="18"/>
              </w:rPr>
              <w:t>Rechtsvorm:</w:t>
            </w:r>
          </w:p>
        </w:tc>
        <w:tc>
          <w:tcPr>
            <w:tcW w:w="4420" w:type="dxa"/>
            <w:tcBorders>
              <w:top w:val="single" w:sz="4" w:space="0" w:color="auto"/>
              <w:left w:val="single" w:sz="4" w:space="0" w:color="auto"/>
              <w:bottom w:val="single" w:sz="4" w:space="0" w:color="auto"/>
              <w:right w:val="single" w:sz="4" w:space="0" w:color="auto"/>
            </w:tcBorders>
          </w:tcPr>
          <w:p w14:paraId="1947206F" w14:textId="77777777" w:rsidR="00BD4069" w:rsidRPr="00593C8F" w:rsidRDefault="00BD4069" w:rsidP="00FB53F5">
            <w:pPr>
              <w:spacing w:line="240" w:lineRule="auto"/>
              <w:jc w:val="both"/>
              <w:rPr>
                <w:sz w:val="18"/>
                <w:szCs w:val="18"/>
              </w:rPr>
            </w:pPr>
          </w:p>
        </w:tc>
      </w:tr>
      <w:tr w:rsidR="00BD4069" w:rsidRPr="00593C8F" w14:paraId="54403F3D" w14:textId="77777777" w:rsidTr="00FB53F5">
        <w:tc>
          <w:tcPr>
            <w:tcW w:w="5008" w:type="dxa"/>
            <w:tcBorders>
              <w:top w:val="single" w:sz="4" w:space="0" w:color="auto"/>
              <w:left w:val="single" w:sz="4" w:space="0" w:color="auto"/>
              <w:bottom w:val="single" w:sz="4" w:space="0" w:color="auto"/>
              <w:right w:val="single" w:sz="4" w:space="0" w:color="auto"/>
            </w:tcBorders>
          </w:tcPr>
          <w:p w14:paraId="0D7EAD67" w14:textId="77777777" w:rsidR="00BD4069" w:rsidRPr="00593C8F" w:rsidRDefault="00BD4069" w:rsidP="00FB53F5">
            <w:pPr>
              <w:spacing w:line="240" w:lineRule="auto"/>
              <w:rPr>
                <w:sz w:val="18"/>
                <w:szCs w:val="18"/>
              </w:rPr>
            </w:pPr>
            <w:r w:rsidRPr="00593C8F">
              <w:rPr>
                <w:sz w:val="18"/>
                <w:szCs w:val="18"/>
              </w:rPr>
              <w:t>Naam en de functie van de geautoriseerde vertegenwoordigingsbevoegde functionaris</w:t>
            </w:r>
          </w:p>
        </w:tc>
        <w:tc>
          <w:tcPr>
            <w:tcW w:w="4420" w:type="dxa"/>
            <w:tcBorders>
              <w:top w:val="single" w:sz="4" w:space="0" w:color="auto"/>
              <w:left w:val="single" w:sz="4" w:space="0" w:color="auto"/>
              <w:bottom w:val="single" w:sz="4" w:space="0" w:color="auto"/>
              <w:right w:val="single" w:sz="4" w:space="0" w:color="auto"/>
            </w:tcBorders>
          </w:tcPr>
          <w:p w14:paraId="4FCF06AF" w14:textId="77777777" w:rsidR="00BD4069" w:rsidRPr="00593C8F" w:rsidRDefault="00BD4069" w:rsidP="00FB53F5">
            <w:pPr>
              <w:spacing w:line="240" w:lineRule="auto"/>
              <w:jc w:val="both"/>
              <w:rPr>
                <w:sz w:val="18"/>
                <w:szCs w:val="18"/>
              </w:rPr>
            </w:pPr>
          </w:p>
        </w:tc>
      </w:tr>
      <w:tr w:rsidR="00BD4069" w:rsidRPr="00593C8F" w14:paraId="31423CCB" w14:textId="77777777" w:rsidTr="00FB53F5">
        <w:tc>
          <w:tcPr>
            <w:tcW w:w="5008" w:type="dxa"/>
            <w:tcBorders>
              <w:top w:val="single" w:sz="4" w:space="0" w:color="auto"/>
              <w:left w:val="single" w:sz="4" w:space="0" w:color="auto"/>
              <w:bottom w:val="single" w:sz="4" w:space="0" w:color="auto"/>
              <w:right w:val="single" w:sz="4" w:space="0" w:color="auto"/>
            </w:tcBorders>
          </w:tcPr>
          <w:p w14:paraId="3FC6F4EE" w14:textId="77777777" w:rsidR="00BD4069" w:rsidRPr="00593C8F" w:rsidRDefault="00BD4069" w:rsidP="00FB53F5">
            <w:pPr>
              <w:spacing w:line="240" w:lineRule="auto"/>
              <w:rPr>
                <w:sz w:val="18"/>
                <w:szCs w:val="18"/>
              </w:rPr>
            </w:pPr>
            <w:r>
              <w:rPr>
                <w:sz w:val="18"/>
                <w:szCs w:val="18"/>
              </w:rPr>
              <w:t xml:space="preserve">Postadres: </w:t>
            </w:r>
          </w:p>
        </w:tc>
        <w:tc>
          <w:tcPr>
            <w:tcW w:w="4420" w:type="dxa"/>
            <w:tcBorders>
              <w:top w:val="single" w:sz="4" w:space="0" w:color="auto"/>
              <w:left w:val="single" w:sz="4" w:space="0" w:color="auto"/>
              <w:bottom w:val="single" w:sz="4" w:space="0" w:color="auto"/>
              <w:right w:val="single" w:sz="4" w:space="0" w:color="auto"/>
            </w:tcBorders>
          </w:tcPr>
          <w:p w14:paraId="4EAF2C45" w14:textId="77777777" w:rsidR="00BD4069" w:rsidRPr="00593C8F" w:rsidRDefault="00BD4069" w:rsidP="00FB53F5">
            <w:pPr>
              <w:spacing w:line="240" w:lineRule="auto"/>
              <w:jc w:val="both"/>
              <w:rPr>
                <w:sz w:val="18"/>
                <w:szCs w:val="18"/>
              </w:rPr>
            </w:pPr>
          </w:p>
        </w:tc>
      </w:tr>
      <w:tr w:rsidR="00BD4069" w:rsidRPr="00593C8F" w14:paraId="1DF7C71F" w14:textId="77777777" w:rsidTr="00FB53F5">
        <w:tc>
          <w:tcPr>
            <w:tcW w:w="5008" w:type="dxa"/>
            <w:tcBorders>
              <w:top w:val="single" w:sz="4" w:space="0" w:color="auto"/>
              <w:left w:val="single" w:sz="4" w:space="0" w:color="auto"/>
              <w:bottom w:val="single" w:sz="4" w:space="0" w:color="auto"/>
              <w:right w:val="single" w:sz="4" w:space="0" w:color="auto"/>
            </w:tcBorders>
          </w:tcPr>
          <w:p w14:paraId="5522F689" w14:textId="77777777" w:rsidR="00BD4069" w:rsidRPr="00593C8F" w:rsidRDefault="00BD4069" w:rsidP="00FB53F5">
            <w:pPr>
              <w:spacing w:line="240" w:lineRule="auto"/>
              <w:rPr>
                <w:sz w:val="18"/>
                <w:szCs w:val="18"/>
              </w:rPr>
            </w:pPr>
            <w:r w:rsidRPr="00593C8F">
              <w:rPr>
                <w:sz w:val="18"/>
                <w:szCs w:val="18"/>
              </w:rPr>
              <w:t xml:space="preserve">BTW-nummer: </w:t>
            </w:r>
          </w:p>
        </w:tc>
        <w:tc>
          <w:tcPr>
            <w:tcW w:w="4420" w:type="dxa"/>
            <w:tcBorders>
              <w:top w:val="single" w:sz="4" w:space="0" w:color="auto"/>
              <w:left w:val="single" w:sz="4" w:space="0" w:color="auto"/>
              <w:bottom w:val="single" w:sz="4" w:space="0" w:color="auto"/>
              <w:right w:val="single" w:sz="4" w:space="0" w:color="auto"/>
            </w:tcBorders>
          </w:tcPr>
          <w:p w14:paraId="3958C7DA" w14:textId="77777777" w:rsidR="00BD4069" w:rsidRPr="00593C8F" w:rsidRDefault="00BD4069" w:rsidP="00FB53F5">
            <w:pPr>
              <w:spacing w:line="240" w:lineRule="auto"/>
              <w:jc w:val="both"/>
              <w:rPr>
                <w:sz w:val="18"/>
                <w:szCs w:val="18"/>
              </w:rPr>
            </w:pPr>
          </w:p>
        </w:tc>
      </w:tr>
      <w:tr w:rsidR="00BD4069" w:rsidRPr="00593C8F" w14:paraId="617D0BA5" w14:textId="77777777" w:rsidTr="00FB53F5">
        <w:tc>
          <w:tcPr>
            <w:tcW w:w="5008" w:type="dxa"/>
            <w:tcBorders>
              <w:top w:val="single" w:sz="4" w:space="0" w:color="auto"/>
              <w:left w:val="single" w:sz="4" w:space="0" w:color="auto"/>
              <w:bottom w:val="single" w:sz="4" w:space="0" w:color="auto"/>
              <w:right w:val="single" w:sz="4" w:space="0" w:color="auto"/>
            </w:tcBorders>
          </w:tcPr>
          <w:p w14:paraId="459EAA55" w14:textId="77777777" w:rsidR="00BD4069" w:rsidRPr="00593C8F" w:rsidRDefault="00BD4069" w:rsidP="00FB53F5">
            <w:pPr>
              <w:spacing w:line="240" w:lineRule="auto"/>
              <w:rPr>
                <w:sz w:val="18"/>
                <w:szCs w:val="18"/>
              </w:rPr>
            </w:pPr>
            <w:r w:rsidRPr="00593C8F">
              <w:rPr>
                <w:sz w:val="18"/>
                <w:szCs w:val="18"/>
              </w:rPr>
              <w:t>Algemeen telefoonnummer vanuit</w:t>
            </w:r>
            <w:r>
              <w:rPr>
                <w:sz w:val="18"/>
                <w:szCs w:val="18"/>
              </w:rPr>
              <w:t xml:space="preserve"> Nederland: </w:t>
            </w:r>
          </w:p>
        </w:tc>
        <w:tc>
          <w:tcPr>
            <w:tcW w:w="4420" w:type="dxa"/>
            <w:tcBorders>
              <w:top w:val="single" w:sz="4" w:space="0" w:color="auto"/>
              <w:left w:val="single" w:sz="4" w:space="0" w:color="auto"/>
              <w:bottom w:val="single" w:sz="4" w:space="0" w:color="auto"/>
              <w:right w:val="single" w:sz="4" w:space="0" w:color="auto"/>
            </w:tcBorders>
          </w:tcPr>
          <w:p w14:paraId="72F94FF3" w14:textId="77777777" w:rsidR="00BD4069" w:rsidRPr="00593C8F" w:rsidRDefault="00BD4069" w:rsidP="00FB53F5">
            <w:pPr>
              <w:spacing w:line="240" w:lineRule="auto"/>
              <w:jc w:val="both"/>
              <w:rPr>
                <w:sz w:val="18"/>
                <w:szCs w:val="18"/>
              </w:rPr>
            </w:pPr>
          </w:p>
        </w:tc>
      </w:tr>
      <w:tr w:rsidR="00BD4069" w:rsidRPr="00593C8F" w14:paraId="6A5BC0A2" w14:textId="77777777" w:rsidTr="00FB53F5">
        <w:tc>
          <w:tcPr>
            <w:tcW w:w="5008" w:type="dxa"/>
            <w:tcBorders>
              <w:top w:val="single" w:sz="4" w:space="0" w:color="auto"/>
              <w:left w:val="single" w:sz="4" w:space="0" w:color="auto"/>
              <w:bottom w:val="single" w:sz="4" w:space="0" w:color="auto"/>
              <w:right w:val="single" w:sz="4" w:space="0" w:color="auto"/>
            </w:tcBorders>
          </w:tcPr>
          <w:p w14:paraId="1534A836" w14:textId="77777777" w:rsidR="00BD4069" w:rsidRPr="00593C8F" w:rsidRDefault="00BD4069" w:rsidP="00FB53F5">
            <w:pPr>
              <w:spacing w:line="240" w:lineRule="auto"/>
              <w:rPr>
                <w:sz w:val="18"/>
                <w:szCs w:val="18"/>
              </w:rPr>
            </w:pPr>
            <w:r w:rsidRPr="00593C8F">
              <w:rPr>
                <w:sz w:val="18"/>
                <w:szCs w:val="18"/>
              </w:rPr>
              <w:t xml:space="preserve">Algemeen faxnummer vanuit Nederland: </w:t>
            </w:r>
          </w:p>
        </w:tc>
        <w:tc>
          <w:tcPr>
            <w:tcW w:w="4420" w:type="dxa"/>
            <w:tcBorders>
              <w:top w:val="single" w:sz="4" w:space="0" w:color="auto"/>
              <w:left w:val="single" w:sz="4" w:space="0" w:color="auto"/>
              <w:bottom w:val="single" w:sz="4" w:space="0" w:color="auto"/>
              <w:right w:val="single" w:sz="4" w:space="0" w:color="auto"/>
            </w:tcBorders>
          </w:tcPr>
          <w:p w14:paraId="2025EF58" w14:textId="77777777" w:rsidR="00BD4069" w:rsidRPr="00593C8F" w:rsidRDefault="00BD4069" w:rsidP="00FB53F5">
            <w:pPr>
              <w:spacing w:line="240" w:lineRule="auto"/>
              <w:jc w:val="both"/>
              <w:rPr>
                <w:sz w:val="18"/>
                <w:szCs w:val="18"/>
              </w:rPr>
            </w:pPr>
          </w:p>
        </w:tc>
      </w:tr>
      <w:tr w:rsidR="00BD4069" w:rsidRPr="00593C8F" w14:paraId="09017768" w14:textId="77777777" w:rsidTr="00FB53F5">
        <w:tc>
          <w:tcPr>
            <w:tcW w:w="5008" w:type="dxa"/>
            <w:tcBorders>
              <w:top w:val="single" w:sz="4" w:space="0" w:color="auto"/>
              <w:left w:val="single" w:sz="4" w:space="0" w:color="auto"/>
              <w:bottom w:val="single" w:sz="4" w:space="0" w:color="auto"/>
              <w:right w:val="single" w:sz="4" w:space="0" w:color="auto"/>
            </w:tcBorders>
          </w:tcPr>
          <w:p w14:paraId="5CF9F37F" w14:textId="77777777" w:rsidR="00BD4069" w:rsidRPr="00593C8F" w:rsidRDefault="00BD4069" w:rsidP="00FB53F5">
            <w:pPr>
              <w:spacing w:line="240" w:lineRule="auto"/>
              <w:rPr>
                <w:sz w:val="18"/>
                <w:szCs w:val="18"/>
              </w:rPr>
            </w:pPr>
            <w:r w:rsidRPr="00593C8F">
              <w:rPr>
                <w:sz w:val="18"/>
                <w:szCs w:val="18"/>
              </w:rPr>
              <w:t>Algemeen e-mailadres:</w:t>
            </w:r>
          </w:p>
        </w:tc>
        <w:tc>
          <w:tcPr>
            <w:tcW w:w="4420" w:type="dxa"/>
            <w:tcBorders>
              <w:top w:val="single" w:sz="4" w:space="0" w:color="auto"/>
              <w:left w:val="single" w:sz="4" w:space="0" w:color="auto"/>
              <w:bottom w:val="single" w:sz="4" w:space="0" w:color="auto"/>
              <w:right w:val="single" w:sz="4" w:space="0" w:color="auto"/>
            </w:tcBorders>
          </w:tcPr>
          <w:p w14:paraId="7BFF3782" w14:textId="77777777" w:rsidR="00BD4069" w:rsidRPr="00593C8F" w:rsidRDefault="00BD4069" w:rsidP="00FB53F5">
            <w:pPr>
              <w:spacing w:line="240" w:lineRule="auto"/>
              <w:jc w:val="both"/>
              <w:rPr>
                <w:sz w:val="18"/>
                <w:szCs w:val="18"/>
              </w:rPr>
            </w:pPr>
          </w:p>
        </w:tc>
      </w:tr>
      <w:tr w:rsidR="00BD4069" w:rsidRPr="00593C8F" w14:paraId="17448E63" w14:textId="77777777" w:rsidTr="00FB53F5">
        <w:tc>
          <w:tcPr>
            <w:tcW w:w="5008" w:type="dxa"/>
            <w:tcBorders>
              <w:top w:val="single" w:sz="4" w:space="0" w:color="auto"/>
              <w:left w:val="single" w:sz="4" w:space="0" w:color="auto"/>
              <w:bottom w:val="single" w:sz="4" w:space="0" w:color="auto"/>
              <w:right w:val="single" w:sz="4" w:space="0" w:color="auto"/>
            </w:tcBorders>
          </w:tcPr>
          <w:p w14:paraId="184E89F4" w14:textId="77777777" w:rsidR="00BD4069" w:rsidRPr="00593C8F" w:rsidRDefault="00BD4069" w:rsidP="00FB53F5">
            <w:pPr>
              <w:spacing w:line="240" w:lineRule="auto"/>
              <w:rPr>
                <w:sz w:val="18"/>
                <w:szCs w:val="18"/>
              </w:rPr>
            </w:pPr>
            <w:r w:rsidRPr="00593C8F">
              <w:rPr>
                <w:sz w:val="18"/>
                <w:szCs w:val="18"/>
              </w:rPr>
              <w:t xml:space="preserve">Internetsite: </w:t>
            </w:r>
          </w:p>
        </w:tc>
        <w:tc>
          <w:tcPr>
            <w:tcW w:w="4420" w:type="dxa"/>
            <w:tcBorders>
              <w:top w:val="single" w:sz="4" w:space="0" w:color="auto"/>
              <w:left w:val="single" w:sz="4" w:space="0" w:color="auto"/>
              <w:bottom w:val="single" w:sz="4" w:space="0" w:color="auto"/>
              <w:right w:val="single" w:sz="4" w:space="0" w:color="auto"/>
            </w:tcBorders>
          </w:tcPr>
          <w:p w14:paraId="180F1FD3" w14:textId="77777777" w:rsidR="00BD4069" w:rsidRPr="00593C8F" w:rsidRDefault="00BD4069" w:rsidP="00FB53F5">
            <w:pPr>
              <w:spacing w:line="240" w:lineRule="auto"/>
              <w:jc w:val="both"/>
              <w:rPr>
                <w:sz w:val="18"/>
                <w:szCs w:val="18"/>
              </w:rPr>
            </w:pPr>
          </w:p>
        </w:tc>
      </w:tr>
      <w:tr w:rsidR="00BD4069" w:rsidRPr="00593C8F" w14:paraId="2C64BAFF" w14:textId="77777777" w:rsidTr="00FB53F5">
        <w:tc>
          <w:tcPr>
            <w:tcW w:w="5008" w:type="dxa"/>
            <w:tcBorders>
              <w:top w:val="single" w:sz="4" w:space="0" w:color="auto"/>
              <w:left w:val="single" w:sz="4" w:space="0" w:color="auto"/>
              <w:bottom w:val="single" w:sz="4" w:space="0" w:color="auto"/>
              <w:right w:val="single" w:sz="4" w:space="0" w:color="auto"/>
            </w:tcBorders>
          </w:tcPr>
          <w:p w14:paraId="3C17304D" w14:textId="77777777" w:rsidR="00BD4069" w:rsidRPr="00593C8F" w:rsidRDefault="00BD4069" w:rsidP="00FB53F5">
            <w:pPr>
              <w:spacing w:line="240" w:lineRule="auto"/>
              <w:rPr>
                <w:sz w:val="18"/>
                <w:szCs w:val="18"/>
              </w:rPr>
            </w:pPr>
            <w:r w:rsidRPr="00593C8F">
              <w:rPr>
                <w:sz w:val="18"/>
                <w:szCs w:val="18"/>
              </w:rPr>
              <w:t xml:space="preserve">Naam en </w:t>
            </w:r>
            <w:r>
              <w:rPr>
                <w:sz w:val="18"/>
                <w:szCs w:val="18"/>
              </w:rPr>
              <w:t xml:space="preserve">functie van de contactpersoon: </w:t>
            </w:r>
          </w:p>
        </w:tc>
        <w:tc>
          <w:tcPr>
            <w:tcW w:w="4420" w:type="dxa"/>
            <w:tcBorders>
              <w:top w:val="single" w:sz="4" w:space="0" w:color="auto"/>
              <w:left w:val="single" w:sz="4" w:space="0" w:color="auto"/>
              <w:bottom w:val="single" w:sz="4" w:space="0" w:color="auto"/>
              <w:right w:val="single" w:sz="4" w:space="0" w:color="auto"/>
            </w:tcBorders>
          </w:tcPr>
          <w:p w14:paraId="60A4C69F" w14:textId="77777777" w:rsidR="00BD4069" w:rsidRPr="00593C8F" w:rsidRDefault="00BD4069" w:rsidP="00FB53F5">
            <w:pPr>
              <w:spacing w:line="240" w:lineRule="auto"/>
              <w:jc w:val="both"/>
              <w:rPr>
                <w:sz w:val="18"/>
                <w:szCs w:val="18"/>
              </w:rPr>
            </w:pPr>
          </w:p>
        </w:tc>
      </w:tr>
      <w:tr w:rsidR="00BD4069" w:rsidRPr="00593C8F" w14:paraId="2B89DA92" w14:textId="77777777" w:rsidTr="00FB53F5">
        <w:tc>
          <w:tcPr>
            <w:tcW w:w="5008" w:type="dxa"/>
            <w:tcBorders>
              <w:top w:val="single" w:sz="4" w:space="0" w:color="auto"/>
              <w:left w:val="single" w:sz="4" w:space="0" w:color="auto"/>
              <w:bottom w:val="single" w:sz="4" w:space="0" w:color="auto"/>
              <w:right w:val="single" w:sz="4" w:space="0" w:color="auto"/>
            </w:tcBorders>
          </w:tcPr>
          <w:p w14:paraId="2F669E6E" w14:textId="77777777" w:rsidR="00BD4069" w:rsidRPr="00593C8F" w:rsidRDefault="00BD4069" w:rsidP="00FB53F5">
            <w:pPr>
              <w:spacing w:line="240" w:lineRule="auto"/>
              <w:rPr>
                <w:sz w:val="18"/>
                <w:szCs w:val="18"/>
              </w:rPr>
            </w:pPr>
            <w:r w:rsidRPr="00593C8F">
              <w:rPr>
                <w:sz w:val="18"/>
                <w:szCs w:val="18"/>
              </w:rPr>
              <w:t xml:space="preserve">Telefoonnummer vanuit Nederland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0ED8BAFB" w14:textId="77777777" w:rsidR="00BD4069" w:rsidRPr="00593C8F" w:rsidRDefault="00BD4069" w:rsidP="00FB53F5">
            <w:pPr>
              <w:spacing w:line="240" w:lineRule="auto"/>
              <w:jc w:val="both"/>
              <w:rPr>
                <w:sz w:val="18"/>
                <w:szCs w:val="18"/>
              </w:rPr>
            </w:pPr>
          </w:p>
        </w:tc>
      </w:tr>
      <w:tr w:rsidR="00BD4069" w:rsidRPr="00593C8F" w14:paraId="420BDB01" w14:textId="77777777" w:rsidTr="00FB53F5">
        <w:tc>
          <w:tcPr>
            <w:tcW w:w="5008" w:type="dxa"/>
            <w:tcBorders>
              <w:top w:val="single" w:sz="4" w:space="0" w:color="auto"/>
              <w:left w:val="single" w:sz="4" w:space="0" w:color="auto"/>
              <w:bottom w:val="single" w:sz="4" w:space="0" w:color="auto"/>
              <w:right w:val="single" w:sz="4" w:space="0" w:color="auto"/>
            </w:tcBorders>
          </w:tcPr>
          <w:p w14:paraId="6292CD08" w14:textId="77777777" w:rsidR="00BD4069" w:rsidRPr="00593C8F" w:rsidRDefault="00BD4069" w:rsidP="00FB53F5">
            <w:pPr>
              <w:spacing w:line="240" w:lineRule="auto"/>
              <w:rPr>
                <w:sz w:val="18"/>
                <w:szCs w:val="18"/>
              </w:rPr>
            </w:pPr>
            <w:r w:rsidRPr="00593C8F">
              <w:rPr>
                <w:sz w:val="18"/>
                <w:szCs w:val="18"/>
              </w:rPr>
              <w:t>Faxnummer vanuit Ne</w:t>
            </w:r>
            <w:r>
              <w:rPr>
                <w:sz w:val="18"/>
                <w:szCs w:val="18"/>
              </w:rPr>
              <w:t xml:space="preserv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34D09C60" w14:textId="77777777" w:rsidR="00BD4069" w:rsidRPr="00593C8F" w:rsidRDefault="00BD4069" w:rsidP="00FB53F5">
            <w:pPr>
              <w:spacing w:line="240" w:lineRule="auto"/>
              <w:jc w:val="both"/>
              <w:rPr>
                <w:sz w:val="18"/>
                <w:szCs w:val="18"/>
              </w:rPr>
            </w:pPr>
          </w:p>
        </w:tc>
      </w:tr>
      <w:tr w:rsidR="00BD4069" w:rsidRPr="00593C8F" w14:paraId="757F6A11" w14:textId="77777777" w:rsidTr="00FB53F5">
        <w:tc>
          <w:tcPr>
            <w:tcW w:w="5008" w:type="dxa"/>
            <w:tcBorders>
              <w:top w:val="single" w:sz="4" w:space="0" w:color="auto"/>
              <w:left w:val="single" w:sz="4" w:space="0" w:color="auto"/>
              <w:bottom w:val="single" w:sz="4" w:space="0" w:color="auto"/>
              <w:right w:val="single" w:sz="4" w:space="0" w:color="auto"/>
            </w:tcBorders>
          </w:tcPr>
          <w:p w14:paraId="5BDD7DD1" w14:textId="77777777" w:rsidR="00BD4069" w:rsidRPr="00593C8F" w:rsidRDefault="00BD4069" w:rsidP="00FB53F5">
            <w:pPr>
              <w:spacing w:line="240" w:lineRule="auto"/>
              <w:rPr>
                <w:sz w:val="18"/>
                <w:szCs w:val="18"/>
              </w:rPr>
            </w:pPr>
            <w:r w:rsidRPr="00593C8F">
              <w:rPr>
                <w:sz w:val="18"/>
                <w:szCs w:val="18"/>
              </w:rPr>
              <w:t>E-mailadres van de contactpersoon:</w:t>
            </w:r>
          </w:p>
        </w:tc>
        <w:tc>
          <w:tcPr>
            <w:tcW w:w="4420" w:type="dxa"/>
            <w:tcBorders>
              <w:top w:val="single" w:sz="4" w:space="0" w:color="auto"/>
              <w:left w:val="single" w:sz="4" w:space="0" w:color="auto"/>
              <w:bottom w:val="single" w:sz="4" w:space="0" w:color="auto"/>
              <w:right w:val="single" w:sz="4" w:space="0" w:color="auto"/>
            </w:tcBorders>
          </w:tcPr>
          <w:p w14:paraId="5B30AD91" w14:textId="77777777" w:rsidR="00BD4069" w:rsidRPr="00593C8F" w:rsidRDefault="00BD4069" w:rsidP="00FB53F5">
            <w:pPr>
              <w:spacing w:line="240" w:lineRule="auto"/>
              <w:jc w:val="both"/>
              <w:rPr>
                <w:sz w:val="18"/>
                <w:szCs w:val="18"/>
              </w:rPr>
            </w:pPr>
          </w:p>
        </w:tc>
      </w:tr>
    </w:tbl>
    <w:p w14:paraId="3414F893" w14:textId="77777777" w:rsidR="00BD4069" w:rsidRDefault="00BD4069" w:rsidP="00BD4069">
      <w:pPr>
        <w:spacing w:line="240" w:lineRule="auto"/>
        <w:jc w:val="both"/>
        <w:rPr>
          <w:b/>
          <w:sz w:val="18"/>
          <w:szCs w:val="18"/>
        </w:rPr>
      </w:pPr>
    </w:p>
    <w:p w14:paraId="2390F68C" w14:textId="77777777" w:rsidR="00BD4069" w:rsidRDefault="00BD4069" w:rsidP="00BD4069">
      <w:pPr>
        <w:spacing w:line="240" w:lineRule="auto"/>
        <w:jc w:val="both"/>
        <w:rPr>
          <w:b/>
          <w:sz w:val="18"/>
          <w:szCs w:val="18"/>
        </w:rPr>
      </w:pPr>
      <w:r>
        <w:rPr>
          <w:b/>
          <w:sz w:val="18"/>
          <w:szCs w:val="18"/>
        </w:rPr>
        <w:t>Combinant 5</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420"/>
      </w:tblGrid>
      <w:tr w:rsidR="00BD4069" w:rsidRPr="00593C8F" w14:paraId="2A194283" w14:textId="77777777" w:rsidTr="00FB53F5">
        <w:tc>
          <w:tcPr>
            <w:tcW w:w="5008" w:type="dxa"/>
            <w:tcBorders>
              <w:top w:val="single" w:sz="4" w:space="0" w:color="auto"/>
              <w:left w:val="single" w:sz="4" w:space="0" w:color="auto"/>
              <w:bottom w:val="single" w:sz="4" w:space="0" w:color="auto"/>
              <w:right w:val="single" w:sz="4" w:space="0" w:color="auto"/>
            </w:tcBorders>
          </w:tcPr>
          <w:p w14:paraId="0B4F15DB" w14:textId="77777777" w:rsidR="00BD4069" w:rsidRPr="00593C8F" w:rsidRDefault="00BD4069" w:rsidP="00FB53F5">
            <w:pPr>
              <w:spacing w:line="240" w:lineRule="auto"/>
              <w:rPr>
                <w:sz w:val="18"/>
                <w:szCs w:val="18"/>
              </w:rPr>
            </w:pPr>
            <w:r>
              <w:rPr>
                <w:sz w:val="18"/>
                <w:szCs w:val="18"/>
              </w:rPr>
              <w:t>Statutaire naam:</w:t>
            </w:r>
          </w:p>
        </w:tc>
        <w:tc>
          <w:tcPr>
            <w:tcW w:w="4420" w:type="dxa"/>
            <w:tcBorders>
              <w:top w:val="single" w:sz="4" w:space="0" w:color="auto"/>
              <w:left w:val="single" w:sz="4" w:space="0" w:color="auto"/>
              <w:bottom w:val="single" w:sz="4" w:space="0" w:color="auto"/>
              <w:right w:val="single" w:sz="4" w:space="0" w:color="auto"/>
            </w:tcBorders>
          </w:tcPr>
          <w:p w14:paraId="7406207D" w14:textId="77777777" w:rsidR="00BD4069" w:rsidRPr="00593C8F" w:rsidRDefault="00BD4069" w:rsidP="00FB53F5">
            <w:pPr>
              <w:spacing w:line="240" w:lineRule="auto"/>
              <w:jc w:val="both"/>
              <w:rPr>
                <w:sz w:val="18"/>
                <w:szCs w:val="18"/>
              </w:rPr>
            </w:pPr>
          </w:p>
        </w:tc>
      </w:tr>
      <w:tr w:rsidR="00BD4069" w:rsidRPr="00593C8F" w14:paraId="05C8B9BE" w14:textId="77777777" w:rsidTr="00FB53F5">
        <w:tc>
          <w:tcPr>
            <w:tcW w:w="5008" w:type="dxa"/>
            <w:tcBorders>
              <w:top w:val="single" w:sz="4" w:space="0" w:color="auto"/>
              <w:left w:val="single" w:sz="4" w:space="0" w:color="auto"/>
              <w:bottom w:val="single" w:sz="4" w:space="0" w:color="auto"/>
              <w:right w:val="single" w:sz="4" w:space="0" w:color="auto"/>
            </w:tcBorders>
          </w:tcPr>
          <w:p w14:paraId="26197308" w14:textId="77777777" w:rsidR="00BD4069" w:rsidRPr="00593C8F" w:rsidRDefault="00BD4069" w:rsidP="00FB53F5">
            <w:pPr>
              <w:spacing w:line="240" w:lineRule="auto"/>
              <w:rPr>
                <w:sz w:val="18"/>
                <w:szCs w:val="18"/>
              </w:rPr>
            </w:pPr>
            <w:r w:rsidRPr="00593C8F">
              <w:rPr>
                <w:sz w:val="18"/>
                <w:szCs w:val="18"/>
              </w:rPr>
              <w:t>Rechtsvorm:</w:t>
            </w:r>
          </w:p>
        </w:tc>
        <w:tc>
          <w:tcPr>
            <w:tcW w:w="4420" w:type="dxa"/>
            <w:tcBorders>
              <w:top w:val="single" w:sz="4" w:space="0" w:color="auto"/>
              <w:left w:val="single" w:sz="4" w:space="0" w:color="auto"/>
              <w:bottom w:val="single" w:sz="4" w:space="0" w:color="auto"/>
              <w:right w:val="single" w:sz="4" w:space="0" w:color="auto"/>
            </w:tcBorders>
          </w:tcPr>
          <w:p w14:paraId="395ED2C6" w14:textId="77777777" w:rsidR="00BD4069" w:rsidRPr="00593C8F" w:rsidRDefault="00BD4069" w:rsidP="00FB53F5">
            <w:pPr>
              <w:spacing w:line="240" w:lineRule="auto"/>
              <w:jc w:val="both"/>
              <w:rPr>
                <w:sz w:val="18"/>
                <w:szCs w:val="18"/>
              </w:rPr>
            </w:pPr>
          </w:p>
        </w:tc>
      </w:tr>
      <w:tr w:rsidR="00BD4069" w:rsidRPr="00593C8F" w14:paraId="072616D7" w14:textId="77777777" w:rsidTr="00FB53F5">
        <w:tc>
          <w:tcPr>
            <w:tcW w:w="5008" w:type="dxa"/>
            <w:tcBorders>
              <w:top w:val="single" w:sz="4" w:space="0" w:color="auto"/>
              <w:left w:val="single" w:sz="4" w:space="0" w:color="auto"/>
              <w:bottom w:val="single" w:sz="4" w:space="0" w:color="auto"/>
              <w:right w:val="single" w:sz="4" w:space="0" w:color="auto"/>
            </w:tcBorders>
          </w:tcPr>
          <w:p w14:paraId="008A7044" w14:textId="77777777" w:rsidR="00BD4069" w:rsidRPr="00593C8F" w:rsidRDefault="00BD4069" w:rsidP="00FB53F5">
            <w:pPr>
              <w:spacing w:line="240" w:lineRule="auto"/>
              <w:rPr>
                <w:sz w:val="18"/>
                <w:szCs w:val="18"/>
              </w:rPr>
            </w:pPr>
            <w:r w:rsidRPr="00593C8F">
              <w:rPr>
                <w:sz w:val="18"/>
                <w:szCs w:val="18"/>
              </w:rPr>
              <w:t>Naam en de functie van de geautoriseerde vertegenwoordigingsbevoegde functionaris</w:t>
            </w:r>
          </w:p>
        </w:tc>
        <w:tc>
          <w:tcPr>
            <w:tcW w:w="4420" w:type="dxa"/>
            <w:tcBorders>
              <w:top w:val="single" w:sz="4" w:space="0" w:color="auto"/>
              <w:left w:val="single" w:sz="4" w:space="0" w:color="auto"/>
              <w:bottom w:val="single" w:sz="4" w:space="0" w:color="auto"/>
              <w:right w:val="single" w:sz="4" w:space="0" w:color="auto"/>
            </w:tcBorders>
          </w:tcPr>
          <w:p w14:paraId="5A0183B2" w14:textId="77777777" w:rsidR="00BD4069" w:rsidRPr="00593C8F" w:rsidRDefault="00BD4069" w:rsidP="00FB53F5">
            <w:pPr>
              <w:spacing w:line="240" w:lineRule="auto"/>
              <w:jc w:val="both"/>
              <w:rPr>
                <w:sz w:val="18"/>
                <w:szCs w:val="18"/>
              </w:rPr>
            </w:pPr>
          </w:p>
        </w:tc>
      </w:tr>
      <w:tr w:rsidR="00BD4069" w:rsidRPr="00593C8F" w14:paraId="60D8FE58" w14:textId="77777777" w:rsidTr="00FB53F5">
        <w:tc>
          <w:tcPr>
            <w:tcW w:w="5008" w:type="dxa"/>
            <w:tcBorders>
              <w:top w:val="single" w:sz="4" w:space="0" w:color="auto"/>
              <w:left w:val="single" w:sz="4" w:space="0" w:color="auto"/>
              <w:bottom w:val="single" w:sz="4" w:space="0" w:color="auto"/>
              <w:right w:val="single" w:sz="4" w:space="0" w:color="auto"/>
            </w:tcBorders>
          </w:tcPr>
          <w:p w14:paraId="5B46E682" w14:textId="77777777" w:rsidR="00BD4069" w:rsidRPr="00593C8F" w:rsidRDefault="00BD4069" w:rsidP="00FB53F5">
            <w:pPr>
              <w:spacing w:line="240" w:lineRule="auto"/>
              <w:rPr>
                <w:sz w:val="18"/>
                <w:szCs w:val="18"/>
              </w:rPr>
            </w:pPr>
            <w:r>
              <w:rPr>
                <w:sz w:val="18"/>
                <w:szCs w:val="18"/>
              </w:rPr>
              <w:t xml:space="preserve">Postadres: </w:t>
            </w:r>
          </w:p>
        </w:tc>
        <w:tc>
          <w:tcPr>
            <w:tcW w:w="4420" w:type="dxa"/>
            <w:tcBorders>
              <w:top w:val="single" w:sz="4" w:space="0" w:color="auto"/>
              <w:left w:val="single" w:sz="4" w:space="0" w:color="auto"/>
              <w:bottom w:val="single" w:sz="4" w:space="0" w:color="auto"/>
              <w:right w:val="single" w:sz="4" w:space="0" w:color="auto"/>
            </w:tcBorders>
          </w:tcPr>
          <w:p w14:paraId="4A05F01A" w14:textId="77777777" w:rsidR="00BD4069" w:rsidRPr="00593C8F" w:rsidRDefault="00BD4069" w:rsidP="00FB53F5">
            <w:pPr>
              <w:spacing w:line="240" w:lineRule="auto"/>
              <w:jc w:val="both"/>
              <w:rPr>
                <w:sz w:val="18"/>
                <w:szCs w:val="18"/>
              </w:rPr>
            </w:pPr>
          </w:p>
        </w:tc>
      </w:tr>
      <w:tr w:rsidR="00BD4069" w:rsidRPr="00593C8F" w14:paraId="7170E8EE" w14:textId="77777777" w:rsidTr="00FB53F5">
        <w:tc>
          <w:tcPr>
            <w:tcW w:w="5008" w:type="dxa"/>
            <w:tcBorders>
              <w:top w:val="single" w:sz="4" w:space="0" w:color="auto"/>
              <w:left w:val="single" w:sz="4" w:space="0" w:color="auto"/>
              <w:bottom w:val="single" w:sz="4" w:space="0" w:color="auto"/>
              <w:right w:val="single" w:sz="4" w:space="0" w:color="auto"/>
            </w:tcBorders>
          </w:tcPr>
          <w:p w14:paraId="7FA25B31" w14:textId="77777777" w:rsidR="00BD4069" w:rsidRPr="00593C8F" w:rsidRDefault="00BD4069" w:rsidP="00FB53F5">
            <w:pPr>
              <w:spacing w:line="240" w:lineRule="auto"/>
              <w:rPr>
                <w:sz w:val="18"/>
                <w:szCs w:val="18"/>
              </w:rPr>
            </w:pPr>
            <w:r w:rsidRPr="00593C8F">
              <w:rPr>
                <w:sz w:val="18"/>
                <w:szCs w:val="18"/>
              </w:rPr>
              <w:t xml:space="preserve">BTW-nummer: </w:t>
            </w:r>
          </w:p>
        </w:tc>
        <w:tc>
          <w:tcPr>
            <w:tcW w:w="4420" w:type="dxa"/>
            <w:tcBorders>
              <w:top w:val="single" w:sz="4" w:space="0" w:color="auto"/>
              <w:left w:val="single" w:sz="4" w:space="0" w:color="auto"/>
              <w:bottom w:val="single" w:sz="4" w:space="0" w:color="auto"/>
              <w:right w:val="single" w:sz="4" w:space="0" w:color="auto"/>
            </w:tcBorders>
          </w:tcPr>
          <w:p w14:paraId="12917637" w14:textId="77777777" w:rsidR="00BD4069" w:rsidRPr="00593C8F" w:rsidRDefault="00BD4069" w:rsidP="00FB53F5">
            <w:pPr>
              <w:spacing w:line="240" w:lineRule="auto"/>
              <w:jc w:val="both"/>
              <w:rPr>
                <w:sz w:val="18"/>
                <w:szCs w:val="18"/>
              </w:rPr>
            </w:pPr>
          </w:p>
        </w:tc>
      </w:tr>
      <w:tr w:rsidR="00BD4069" w:rsidRPr="00593C8F" w14:paraId="0A43F592" w14:textId="77777777" w:rsidTr="00FB53F5">
        <w:tc>
          <w:tcPr>
            <w:tcW w:w="5008" w:type="dxa"/>
            <w:tcBorders>
              <w:top w:val="single" w:sz="4" w:space="0" w:color="auto"/>
              <w:left w:val="single" w:sz="4" w:space="0" w:color="auto"/>
              <w:bottom w:val="single" w:sz="4" w:space="0" w:color="auto"/>
              <w:right w:val="single" w:sz="4" w:space="0" w:color="auto"/>
            </w:tcBorders>
          </w:tcPr>
          <w:p w14:paraId="13A4E135" w14:textId="77777777" w:rsidR="00BD4069" w:rsidRPr="00593C8F" w:rsidRDefault="00BD4069" w:rsidP="00FB53F5">
            <w:pPr>
              <w:spacing w:line="240" w:lineRule="auto"/>
              <w:rPr>
                <w:sz w:val="18"/>
                <w:szCs w:val="18"/>
              </w:rPr>
            </w:pPr>
            <w:r w:rsidRPr="00593C8F">
              <w:rPr>
                <w:sz w:val="18"/>
                <w:szCs w:val="18"/>
              </w:rPr>
              <w:lastRenderedPageBreak/>
              <w:t>Algemeen telefoonnummer vanuit</w:t>
            </w:r>
            <w:r>
              <w:rPr>
                <w:sz w:val="18"/>
                <w:szCs w:val="18"/>
              </w:rPr>
              <w:t xml:space="preserve"> Nederland: </w:t>
            </w:r>
          </w:p>
        </w:tc>
        <w:tc>
          <w:tcPr>
            <w:tcW w:w="4420" w:type="dxa"/>
            <w:tcBorders>
              <w:top w:val="single" w:sz="4" w:space="0" w:color="auto"/>
              <w:left w:val="single" w:sz="4" w:space="0" w:color="auto"/>
              <w:bottom w:val="single" w:sz="4" w:space="0" w:color="auto"/>
              <w:right w:val="single" w:sz="4" w:space="0" w:color="auto"/>
            </w:tcBorders>
          </w:tcPr>
          <w:p w14:paraId="376073B7" w14:textId="77777777" w:rsidR="00BD4069" w:rsidRPr="00593C8F" w:rsidRDefault="00BD4069" w:rsidP="00FB53F5">
            <w:pPr>
              <w:spacing w:line="240" w:lineRule="auto"/>
              <w:jc w:val="both"/>
              <w:rPr>
                <w:sz w:val="18"/>
                <w:szCs w:val="18"/>
              </w:rPr>
            </w:pPr>
          </w:p>
        </w:tc>
      </w:tr>
      <w:tr w:rsidR="00BD4069" w:rsidRPr="00593C8F" w14:paraId="71003DEC" w14:textId="77777777" w:rsidTr="00FB53F5">
        <w:tc>
          <w:tcPr>
            <w:tcW w:w="5008" w:type="dxa"/>
            <w:tcBorders>
              <w:top w:val="single" w:sz="4" w:space="0" w:color="auto"/>
              <w:left w:val="single" w:sz="4" w:space="0" w:color="auto"/>
              <w:bottom w:val="single" w:sz="4" w:space="0" w:color="auto"/>
              <w:right w:val="single" w:sz="4" w:space="0" w:color="auto"/>
            </w:tcBorders>
          </w:tcPr>
          <w:p w14:paraId="6C309D74" w14:textId="77777777" w:rsidR="00BD4069" w:rsidRPr="00593C8F" w:rsidRDefault="00BD4069" w:rsidP="00FB53F5">
            <w:pPr>
              <w:spacing w:line="240" w:lineRule="auto"/>
              <w:rPr>
                <w:sz w:val="18"/>
                <w:szCs w:val="18"/>
              </w:rPr>
            </w:pPr>
            <w:r w:rsidRPr="00593C8F">
              <w:rPr>
                <w:sz w:val="18"/>
                <w:szCs w:val="18"/>
              </w:rPr>
              <w:t xml:space="preserve">Algemeen faxnummer vanuit Nederland: </w:t>
            </w:r>
          </w:p>
        </w:tc>
        <w:tc>
          <w:tcPr>
            <w:tcW w:w="4420" w:type="dxa"/>
            <w:tcBorders>
              <w:top w:val="single" w:sz="4" w:space="0" w:color="auto"/>
              <w:left w:val="single" w:sz="4" w:space="0" w:color="auto"/>
              <w:bottom w:val="single" w:sz="4" w:space="0" w:color="auto"/>
              <w:right w:val="single" w:sz="4" w:space="0" w:color="auto"/>
            </w:tcBorders>
          </w:tcPr>
          <w:p w14:paraId="20156CEB" w14:textId="77777777" w:rsidR="00BD4069" w:rsidRPr="00593C8F" w:rsidRDefault="00BD4069" w:rsidP="00FB53F5">
            <w:pPr>
              <w:spacing w:line="240" w:lineRule="auto"/>
              <w:jc w:val="both"/>
              <w:rPr>
                <w:sz w:val="18"/>
                <w:szCs w:val="18"/>
              </w:rPr>
            </w:pPr>
          </w:p>
        </w:tc>
      </w:tr>
      <w:tr w:rsidR="00BD4069" w:rsidRPr="00593C8F" w14:paraId="5238C408" w14:textId="77777777" w:rsidTr="00FB53F5">
        <w:tc>
          <w:tcPr>
            <w:tcW w:w="5008" w:type="dxa"/>
            <w:tcBorders>
              <w:top w:val="single" w:sz="4" w:space="0" w:color="auto"/>
              <w:left w:val="single" w:sz="4" w:space="0" w:color="auto"/>
              <w:bottom w:val="single" w:sz="4" w:space="0" w:color="auto"/>
              <w:right w:val="single" w:sz="4" w:space="0" w:color="auto"/>
            </w:tcBorders>
          </w:tcPr>
          <w:p w14:paraId="31547CAC" w14:textId="77777777" w:rsidR="00BD4069" w:rsidRPr="00593C8F" w:rsidRDefault="00BD4069" w:rsidP="00FB53F5">
            <w:pPr>
              <w:spacing w:line="240" w:lineRule="auto"/>
              <w:rPr>
                <w:sz w:val="18"/>
                <w:szCs w:val="18"/>
              </w:rPr>
            </w:pPr>
            <w:r w:rsidRPr="00593C8F">
              <w:rPr>
                <w:sz w:val="18"/>
                <w:szCs w:val="18"/>
              </w:rPr>
              <w:t>Algemeen e-mailadres:</w:t>
            </w:r>
          </w:p>
        </w:tc>
        <w:tc>
          <w:tcPr>
            <w:tcW w:w="4420" w:type="dxa"/>
            <w:tcBorders>
              <w:top w:val="single" w:sz="4" w:space="0" w:color="auto"/>
              <w:left w:val="single" w:sz="4" w:space="0" w:color="auto"/>
              <w:bottom w:val="single" w:sz="4" w:space="0" w:color="auto"/>
              <w:right w:val="single" w:sz="4" w:space="0" w:color="auto"/>
            </w:tcBorders>
          </w:tcPr>
          <w:p w14:paraId="113FA8BB" w14:textId="77777777" w:rsidR="00BD4069" w:rsidRPr="00593C8F" w:rsidRDefault="00BD4069" w:rsidP="00FB53F5">
            <w:pPr>
              <w:spacing w:line="240" w:lineRule="auto"/>
              <w:jc w:val="both"/>
              <w:rPr>
                <w:sz w:val="18"/>
                <w:szCs w:val="18"/>
              </w:rPr>
            </w:pPr>
          </w:p>
        </w:tc>
      </w:tr>
      <w:tr w:rsidR="00BD4069" w:rsidRPr="00593C8F" w14:paraId="115D01C0" w14:textId="77777777" w:rsidTr="00FB53F5">
        <w:tc>
          <w:tcPr>
            <w:tcW w:w="5008" w:type="dxa"/>
            <w:tcBorders>
              <w:top w:val="single" w:sz="4" w:space="0" w:color="auto"/>
              <w:left w:val="single" w:sz="4" w:space="0" w:color="auto"/>
              <w:bottom w:val="single" w:sz="4" w:space="0" w:color="auto"/>
              <w:right w:val="single" w:sz="4" w:space="0" w:color="auto"/>
            </w:tcBorders>
          </w:tcPr>
          <w:p w14:paraId="66C5464A" w14:textId="77777777" w:rsidR="00BD4069" w:rsidRPr="00593C8F" w:rsidRDefault="00BD4069" w:rsidP="00FB53F5">
            <w:pPr>
              <w:spacing w:line="240" w:lineRule="auto"/>
              <w:rPr>
                <w:sz w:val="18"/>
                <w:szCs w:val="18"/>
              </w:rPr>
            </w:pPr>
            <w:r w:rsidRPr="00593C8F">
              <w:rPr>
                <w:sz w:val="18"/>
                <w:szCs w:val="18"/>
              </w:rPr>
              <w:t xml:space="preserve">Internetsite: </w:t>
            </w:r>
          </w:p>
        </w:tc>
        <w:tc>
          <w:tcPr>
            <w:tcW w:w="4420" w:type="dxa"/>
            <w:tcBorders>
              <w:top w:val="single" w:sz="4" w:space="0" w:color="auto"/>
              <w:left w:val="single" w:sz="4" w:space="0" w:color="auto"/>
              <w:bottom w:val="single" w:sz="4" w:space="0" w:color="auto"/>
              <w:right w:val="single" w:sz="4" w:space="0" w:color="auto"/>
            </w:tcBorders>
          </w:tcPr>
          <w:p w14:paraId="3926677D" w14:textId="77777777" w:rsidR="00BD4069" w:rsidRPr="00593C8F" w:rsidRDefault="00BD4069" w:rsidP="00FB53F5">
            <w:pPr>
              <w:spacing w:line="240" w:lineRule="auto"/>
              <w:jc w:val="both"/>
              <w:rPr>
                <w:sz w:val="18"/>
                <w:szCs w:val="18"/>
              </w:rPr>
            </w:pPr>
          </w:p>
        </w:tc>
      </w:tr>
      <w:tr w:rsidR="00BD4069" w:rsidRPr="00593C8F" w14:paraId="4BE680E8" w14:textId="77777777" w:rsidTr="00FB53F5">
        <w:tc>
          <w:tcPr>
            <w:tcW w:w="5008" w:type="dxa"/>
            <w:tcBorders>
              <w:top w:val="single" w:sz="4" w:space="0" w:color="auto"/>
              <w:left w:val="single" w:sz="4" w:space="0" w:color="auto"/>
              <w:bottom w:val="single" w:sz="4" w:space="0" w:color="auto"/>
              <w:right w:val="single" w:sz="4" w:space="0" w:color="auto"/>
            </w:tcBorders>
          </w:tcPr>
          <w:p w14:paraId="3818E656" w14:textId="77777777" w:rsidR="00BD4069" w:rsidRPr="00593C8F" w:rsidRDefault="00BD4069" w:rsidP="00FB53F5">
            <w:pPr>
              <w:spacing w:line="240" w:lineRule="auto"/>
              <w:rPr>
                <w:sz w:val="18"/>
                <w:szCs w:val="18"/>
              </w:rPr>
            </w:pPr>
            <w:r w:rsidRPr="00593C8F">
              <w:rPr>
                <w:sz w:val="18"/>
                <w:szCs w:val="18"/>
              </w:rPr>
              <w:t xml:space="preserve">Naam en </w:t>
            </w:r>
            <w:r>
              <w:rPr>
                <w:sz w:val="18"/>
                <w:szCs w:val="18"/>
              </w:rPr>
              <w:t xml:space="preserve">functie van de contactpersoon: </w:t>
            </w:r>
          </w:p>
        </w:tc>
        <w:tc>
          <w:tcPr>
            <w:tcW w:w="4420" w:type="dxa"/>
            <w:tcBorders>
              <w:top w:val="single" w:sz="4" w:space="0" w:color="auto"/>
              <w:left w:val="single" w:sz="4" w:space="0" w:color="auto"/>
              <w:bottom w:val="single" w:sz="4" w:space="0" w:color="auto"/>
              <w:right w:val="single" w:sz="4" w:space="0" w:color="auto"/>
            </w:tcBorders>
          </w:tcPr>
          <w:p w14:paraId="2E4944F0" w14:textId="77777777" w:rsidR="00BD4069" w:rsidRPr="00593C8F" w:rsidRDefault="00BD4069" w:rsidP="00FB53F5">
            <w:pPr>
              <w:spacing w:line="240" w:lineRule="auto"/>
              <w:jc w:val="both"/>
              <w:rPr>
                <w:sz w:val="18"/>
                <w:szCs w:val="18"/>
              </w:rPr>
            </w:pPr>
          </w:p>
        </w:tc>
      </w:tr>
      <w:tr w:rsidR="00BD4069" w:rsidRPr="00593C8F" w14:paraId="2CFB1196" w14:textId="77777777" w:rsidTr="00FB53F5">
        <w:tc>
          <w:tcPr>
            <w:tcW w:w="5008" w:type="dxa"/>
            <w:tcBorders>
              <w:top w:val="single" w:sz="4" w:space="0" w:color="auto"/>
              <w:left w:val="single" w:sz="4" w:space="0" w:color="auto"/>
              <w:bottom w:val="single" w:sz="4" w:space="0" w:color="auto"/>
              <w:right w:val="single" w:sz="4" w:space="0" w:color="auto"/>
            </w:tcBorders>
          </w:tcPr>
          <w:p w14:paraId="64EC1653" w14:textId="77777777" w:rsidR="00BD4069" w:rsidRPr="00593C8F" w:rsidRDefault="00BD4069" w:rsidP="00FB53F5">
            <w:pPr>
              <w:spacing w:line="240" w:lineRule="auto"/>
              <w:rPr>
                <w:sz w:val="18"/>
                <w:szCs w:val="18"/>
              </w:rPr>
            </w:pPr>
            <w:r w:rsidRPr="00593C8F">
              <w:rPr>
                <w:sz w:val="18"/>
                <w:szCs w:val="18"/>
              </w:rPr>
              <w:t xml:space="preserve">Telefoonnummer vanuit Nederland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50216A62" w14:textId="77777777" w:rsidR="00BD4069" w:rsidRPr="00593C8F" w:rsidRDefault="00BD4069" w:rsidP="00FB53F5">
            <w:pPr>
              <w:spacing w:line="240" w:lineRule="auto"/>
              <w:jc w:val="both"/>
              <w:rPr>
                <w:sz w:val="18"/>
                <w:szCs w:val="18"/>
              </w:rPr>
            </w:pPr>
          </w:p>
        </w:tc>
      </w:tr>
      <w:tr w:rsidR="00BD4069" w:rsidRPr="00593C8F" w14:paraId="20996D70" w14:textId="77777777" w:rsidTr="00FB53F5">
        <w:tc>
          <w:tcPr>
            <w:tcW w:w="5008" w:type="dxa"/>
            <w:tcBorders>
              <w:top w:val="single" w:sz="4" w:space="0" w:color="auto"/>
              <w:left w:val="single" w:sz="4" w:space="0" w:color="auto"/>
              <w:bottom w:val="single" w:sz="4" w:space="0" w:color="auto"/>
              <w:right w:val="single" w:sz="4" w:space="0" w:color="auto"/>
            </w:tcBorders>
          </w:tcPr>
          <w:p w14:paraId="36DE751E" w14:textId="77777777" w:rsidR="00BD4069" w:rsidRPr="00593C8F" w:rsidRDefault="00BD4069" w:rsidP="00FB53F5">
            <w:pPr>
              <w:spacing w:line="240" w:lineRule="auto"/>
              <w:rPr>
                <w:sz w:val="18"/>
                <w:szCs w:val="18"/>
              </w:rPr>
            </w:pPr>
            <w:r w:rsidRPr="00593C8F">
              <w:rPr>
                <w:sz w:val="18"/>
                <w:szCs w:val="18"/>
              </w:rPr>
              <w:t>Faxnummer vanuit Ne</w:t>
            </w:r>
            <w:r>
              <w:rPr>
                <w:sz w:val="18"/>
                <w:szCs w:val="18"/>
              </w:rPr>
              <w:t xml:space="preserve">derland van de contactpersoon: </w:t>
            </w:r>
          </w:p>
        </w:tc>
        <w:tc>
          <w:tcPr>
            <w:tcW w:w="4420" w:type="dxa"/>
            <w:tcBorders>
              <w:top w:val="single" w:sz="4" w:space="0" w:color="auto"/>
              <w:left w:val="single" w:sz="4" w:space="0" w:color="auto"/>
              <w:bottom w:val="single" w:sz="4" w:space="0" w:color="auto"/>
              <w:right w:val="single" w:sz="4" w:space="0" w:color="auto"/>
            </w:tcBorders>
          </w:tcPr>
          <w:p w14:paraId="0F3FE0A2" w14:textId="77777777" w:rsidR="00BD4069" w:rsidRPr="00593C8F" w:rsidRDefault="00BD4069" w:rsidP="00FB53F5">
            <w:pPr>
              <w:spacing w:line="240" w:lineRule="auto"/>
              <w:jc w:val="both"/>
              <w:rPr>
                <w:sz w:val="18"/>
                <w:szCs w:val="18"/>
              </w:rPr>
            </w:pPr>
          </w:p>
        </w:tc>
      </w:tr>
      <w:tr w:rsidR="00BD4069" w:rsidRPr="00593C8F" w14:paraId="73FD82F1" w14:textId="77777777" w:rsidTr="00FB53F5">
        <w:tc>
          <w:tcPr>
            <w:tcW w:w="5008" w:type="dxa"/>
            <w:tcBorders>
              <w:top w:val="single" w:sz="4" w:space="0" w:color="auto"/>
              <w:left w:val="single" w:sz="4" w:space="0" w:color="auto"/>
              <w:bottom w:val="single" w:sz="4" w:space="0" w:color="auto"/>
              <w:right w:val="single" w:sz="4" w:space="0" w:color="auto"/>
            </w:tcBorders>
          </w:tcPr>
          <w:p w14:paraId="39081936" w14:textId="77777777" w:rsidR="00BD4069" w:rsidRPr="00593C8F" w:rsidRDefault="00BD4069" w:rsidP="00FB53F5">
            <w:pPr>
              <w:spacing w:line="240" w:lineRule="auto"/>
              <w:rPr>
                <w:sz w:val="18"/>
                <w:szCs w:val="18"/>
              </w:rPr>
            </w:pPr>
            <w:r w:rsidRPr="00593C8F">
              <w:rPr>
                <w:sz w:val="18"/>
                <w:szCs w:val="18"/>
              </w:rPr>
              <w:t>E-mailadres van de contactpersoon:</w:t>
            </w:r>
          </w:p>
        </w:tc>
        <w:tc>
          <w:tcPr>
            <w:tcW w:w="4420" w:type="dxa"/>
            <w:tcBorders>
              <w:top w:val="single" w:sz="4" w:space="0" w:color="auto"/>
              <w:left w:val="single" w:sz="4" w:space="0" w:color="auto"/>
              <w:bottom w:val="single" w:sz="4" w:space="0" w:color="auto"/>
              <w:right w:val="single" w:sz="4" w:space="0" w:color="auto"/>
            </w:tcBorders>
          </w:tcPr>
          <w:p w14:paraId="06BBF6F3" w14:textId="77777777" w:rsidR="00BD4069" w:rsidRPr="00593C8F" w:rsidRDefault="00BD4069" w:rsidP="00FB53F5">
            <w:pPr>
              <w:spacing w:line="240" w:lineRule="auto"/>
              <w:jc w:val="both"/>
              <w:rPr>
                <w:sz w:val="18"/>
                <w:szCs w:val="18"/>
              </w:rPr>
            </w:pPr>
          </w:p>
        </w:tc>
      </w:tr>
    </w:tbl>
    <w:p w14:paraId="5F95605E" w14:textId="77777777" w:rsidR="00BD4069" w:rsidRDefault="00BD4069" w:rsidP="00BD4069">
      <w:pPr>
        <w:spacing w:line="240" w:lineRule="auto"/>
        <w:jc w:val="both"/>
        <w:rPr>
          <w:b/>
          <w:sz w:val="18"/>
          <w:szCs w:val="18"/>
        </w:rPr>
      </w:pPr>
    </w:p>
    <w:bookmarkEnd w:id="85"/>
    <w:p w14:paraId="009EEA11" w14:textId="77777777" w:rsidR="00BD4069" w:rsidRPr="00E43D6D" w:rsidRDefault="00BD4069" w:rsidP="00BD4069">
      <w:pPr>
        <w:spacing w:line="240" w:lineRule="auto"/>
        <w:jc w:val="both"/>
        <w:rPr>
          <w:b/>
          <w:sz w:val="18"/>
          <w:szCs w:val="18"/>
        </w:rPr>
      </w:pPr>
    </w:p>
    <w:p w14:paraId="6B864193" w14:textId="77777777" w:rsidR="00BD4069" w:rsidRPr="00E43D6D" w:rsidRDefault="00BD4069" w:rsidP="00BD4069">
      <w:pPr>
        <w:spacing w:line="240" w:lineRule="auto"/>
        <w:jc w:val="both"/>
        <w:rPr>
          <w:b/>
          <w:sz w:val="18"/>
          <w:szCs w:val="18"/>
        </w:rPr>
      </w:pPr>
    </w:p>
    <w:p w14:paraId="188E9579" w14:textId="77777777" w:rsidR="00BD4069" w:rsidRDefault="00BD4069" w:rsidP="00BD4069">
      <w:r w:rsidRPr="00E43D6D">
        <w:br w:type="page"/>
      </w:r>
    </w:p>
    <w:p w14:paraId="33BD35BD" w14:textId="79B5755F" w:rsidR="00BD4069" w:rsidRPr="00BD4069" w:rsidRDefault="00BD4069" w:rsidP="00BD4069">
      <w:pPr>
        <w:pStyle w:val="Bijlageondertitel"/>
      </w:pPr>
      <w:bookmarkStart w:id="86" w:name="_bijlage_4_–"/>
      <w:bookmarkStart w:id="87" w:name="_bijlage_5_–"/>
      <w:bookmarkStart w:id="88" w:name="_Ref265756032"/>
      <w:bookmarkStart w:id="89" w:name="_Ref265756361"/>
      <w:bookmarkStart w:id="90" w:name="_Ref265756384"/>
      <w:bookmarkStart w:id="91" w:name="_Ref265756529"/>
      <w:bookmarkStart w:id="92" w:name="_Toc298417515"/>
      <w:bookmarkStart w:id="93" w:name="_Toc469655813"/>
      <w:bookmarkStart w:id="94" w:name="_Toc473097645"/>
      <w:bookmarkStart w:id="95" w:name="_Toc528326523"/>
      <w:bookmarkStart w:id="96" w:name="_Toc530058998"/>
      <w:bookmarkStart w:id="97" w:name="_Toc530059006"/>
      <w:bookmarkStart w:id="98" w:name="_Toc234805317"/>
      <w:bookmarkStart w:id="99" w:name="_Hlk532465084"/>
      <w:bookmarkEnd w:id="86"/>
      <w:bookmarkEnd w:id="87"/>
      <w:r>
        <w:lastRenderedPageBreak/>
        <w:t>B</w:t>
      </w:r>
      <w:r w:rsidRPr="00BD4069">
        <w:t xml:space="preserve">eroep financiële draagkracht </w:t>
      </w:r>
      <w:r w:rsidR="008D284E">
        <w:t>Derde</w:t>
      </w:r>
      <w:bookmarkEnd w:id="88"/>
      <w:bookmarkEnd w:id="89"/>
      <w:bookmarkEnd w:id="90"/>
      <w:bookmarkEnd w:id="91"/>
      <w:bookmarkEnd w:id="92"/>
      <w:bookmarkEnd w:id="93"/>
      <w:bookmarkEnd w:id="94"/>
      <w:bookmarkEnd w:id="95"/>
      <w:bookmarkEnd w:id="96"/>
      <w:bookmarkEnd w:id="97"/>
    </w:p>
    <w:bookmarkEnd w:id="98"/>
    <w:p w14:paraId="7CC36DCC" w14:textId="77777777" w:rsidR="00BD4069" w:rsidRDefault="00BD4069" w:rsidP="00BD4069">
      <w:pPr>
        <w:spacing w:line="240" w:lineRule="auto"/>
        <w:jc w:val="both"/>
        <w:rPr>
          <w:b/>
          <w:sz w:val="18"/>
          <w:szCs w:val="18"/>
        </w:rPr>
      </w:pPr>
    </w:p>
    <w:p w14:paraId="705818A7" w14:textId="77777777" w:rsidR="00BD4069" w:rsidRPr="00E43D6D" w:rsidRDefault="00BD4069" w:rsidP="00BD4069">
      <w:pPr>
        <w:spacing w:line="240" w:lineRule="auto"/>
        <w:jc w:val="both"/>
        <w:rPr>
          <w:sz w:val="18"/>
          <w:szCs w:val="18"/>
        </w:rPr>
      </w:pPr>
      <w:r w:rsidRPr="00E43D6D">
        <w:rPr>
          <w:sz w:val="18"/>
          <w:szCs w:val="18"/>
        </w:rPr>
        <w:t>Ondergetekende verklaart in zijn/haar hoedanigheid van</w:t>
      </w:r>
    </w:p>
    <w:p w14:paraId="7EB6AE15" w14:textId="77777777" w:rsidR="00BD4069" w:rsidRPr="00E43D6D" w:rsidRDefault="00BD4069" w:rsidP="00BD4069">
      <w:pPr>
        <w:spacing w:line="240" w:lineRule="auto"/>
        <w:jc w:val="both"/>
        <w:rPr>
          <w:sz w:val="18"/>
          <w:szCs w:val="18"/>
        </w:rPr>
      </w:pPr>
    </w:p>
    <w:p w14:paraId="41415FBA" w14:textId="77777777" w:rsidR="00BD4069" w:rsidRPr="00E43D6D" w:rsidRDefault="00BD4069" w:rsidP="00BD4069">
      <w:pPr>
        <w:spacing w:line="240" w:lineRule="auto"/>
        <w:jc w:val="both"/>
        <w:rPr>
          <w:sz w:val="18"/>
          <w:szCs w:val="18"/>
        </w:rPr>
      </w:pPr>
      <w:r w:rsidRPr="00E43D6D">
        <w:rPr>
          <w:sz w:val="18"/>
          <w:szCs w:val="18"/>
        </w:rPr>
        <w:t>functie: […………]</w:t>
      </w:r>
      <w:r>
        <w:rPr>
          <w:sz w:val="18"/>
          <w:szCs w:val="18"/>
        </w:rPr>
        <w:t xml:space="preserve">, </w:t>
      </w:r>
      <w:r w:rsidRPr="008D2718">
        <w:rPr>
          <w:i/>
          <w:sz w:val="18"/>
          <w:szCs w:val="18"/>
        </w:rPr>
        <w:t>[</w:t>
      </w:r>
      <w:r w:rsidR="00CC6B86">
        <w:rPr>
          <w:i/>
          <w:sz w:val="18"/>
          <w:szCs w:val="18"/>
        </w:rPr>
        <w:t>Gegadigde</w:t>
      </w:r>
      <w:r w:rsidRPr="008D2718">
        <w:rPr>
          <w:i/>
          <w:sz w:val="18"/>
          <w:szCs w:val="18"/>
        </w:rPr>
        <w:t>]</w:t>
      </w:r>
    </w:p>
    <w:p w14:paraId="04024568" w14:textId="77777777" w:rsidR="00BD4069" w:rsidRPr="00E43D6D" w:rsidRDefault="00BD4069" w:rsidP="00BD4069">
      <w:pPr>
        <w:spacing w:line="240" w:lineRule="auto"/>
        <w:jc w:val="both"/>
        <w:rPr>
          <w:sz w:val="18"/>
          <w:szCs w:val="18"/>
        </w:rPr>
      </w:pPr>
    </w:p>
    <w:p w14:paraId="662D4A4C" w14:textId="77777777" w:rsidR="00BD4069" w:rsidRPr="00E43D6D" w:rsidRDefault="00BD4069" w:rsidP="00BD4069">
      <w:pPr>
        <w:spacing w:line="240" w:lineRule="auto"/>
        <w:jc w:val="both"/>
        <w:rPr>
          <w:sz w:val="18"/>
          <w:szCs w:val="18"/>
        </w:rPr>
      </w:pPr>
      <w:r w:rsidRPr="00E43D6D">
        <w:rPr>
          <w:sz w:val="18"/>
          <w:szCs w:val="18"/>
        </w:rPr>
        <w:t>dat</w:t>
      </w:r>
      <w:r>
        <w:rPr>
          <w:sz w:val="18"/>
          <w:szCs w:val="18"/>
        </w:rPr>
        <w:t>:</w:t>
      </w:r>
    </w:p>
    <w:p w14:paraId="72882331" w14:textId="77777777" w:rsidR="00BD4069" w:rsidRPr="00E43D6D" w:rsidRDefault="00BD4069" w:rsidP="00BD4069">
      <w:pPr>
        <w:spacing w:line="240" w:lineRule="auto"/>
        <w:jc w:val="both"/>
        <w:rPr>
          <w:sz w:val="18"/>
          <w:szCs w:val="18"/>
        </w:rPr>
      </w:pPr>
    </w:p>
    <w:p w14:paraId="6BBB09FB" w14:textId="4164AFA1" w:rsidR="00BD4069"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sidRPr="00E43D6D">
        <w:rPr>
          <w:sz w:val="18"/>
          <w:szCs w:val="18"/>
        </w:rPr>
        <w:t xml:space="preserve">] zich </w:t>
      </w:r>
      <w:r>
        <w:rPr>
          <w:sz w:val="18"/>
          <w:szCs w:val="18"/>
        </w:rPr>
        <w:t xml:space="preserve">zich met betrekking tot Knock-out </w:t>
      </w:r>
      <w:r w:rsidRPr="00586EDA">
        <w:rPr>
          <w:sz w:val="18"/>
          <w:szCs w:val="18"/>
        </w:rPr>
        <w:t>criterium</w:t>
      </w:r>
      <w:r w:rsidRPr="00586EDA">
        <w:rPr>
          <w:b/>
          <w:sz w:val="18"/>
          <w:szCs w:val="18"/>
        </w:rPr>
        <w:t xml:space="preserve"> [</w:t>
      </w:r>
      <w:r w:rsidRPr="00586EDA">
        <w:rPr>
          <w:b/>
          <w:sz w:val="18"/>
          <w:szCs w:val="18"/>
        </w:rPr>
        <w:sym w:font="Wingdings" w:char="F06C"/>
      </w:r>
      <w:r w:rsidRPr="00586EDA">
        <w:rPr>
          <w:b/>
          <w:sz w:val="18"/>
          <w:szCs w:val="18"/>
        </w:rPr>
        <w:t>]</w:t>
      </w:r>
      <w:r>
        <w:rPr>
          <w:b/>
          <w:sz w:val="18"/>
          <w:szCs w:val="18"/>
        </w:rPr>
        <w:t xml:space="preserve"> [KO NUMMER] </w:t>
      </w:r>
      <w:r w:rsidRPr="00586EDA">
        <w:rPr>
          <w:sz w:val="18"/>
          <w:szCs w:val="18"/>
        </w:rPr>
        <w:t>van de Selectieleidraad beroept op de middelen van [</w:t>
      </w:r>
      <w:r w:rsidRPr="00586EDA">
        <w:rPr>
          <w:i/>
          <w:sz w:val="18"/>
          <w:szCs w:val="18"/>
        </w:rPr>
        <w:t xml:space="preserve">naam </w:t>
      </w:r>
      <w:r w:rsidR="008D284E">
        <w:rPr>
          <w:i/>
          <w:sz w:val="18"/>
          <w:szCs w:val="18"/>
        </w:rPr>
        <w:t>D</w:t>
      </w:r>
      <w:r w:rsidRPr="00586EDA">
        <w:rPr>
          <w:i/>
          <w:sz w:val="18"/>
          <w:szCs w:val="18"/>
        </w:rPr>
        <w:t>erde</w:t>
      </w:r>
      <w:r w:rsidRPr="00586EDA">
        <w:rPr>
          <w:sz w:val="18"/>
          <w:szCs w:val="18"/>
        </w:rPr>
        <w:t>];</w:t>
      </w:r>
      <w:r w:rsidRPr="00E43D6D">
        <w:rPr>
          <w:sz w:val="18"/>
          <w:szCs w:val="18"/>
        </w:rPr>
        <w:t xml:space="preserve"> </w:t>
      </w:r>
    </w:p>
    <w:p w14:paraId="017AD3B4" w14:textId="4EB27F8A"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Pr>
          <w:sz w:val="18"/>
          <w:szCs w:val="18"/>
        </w:rPr>
        <w:t>N</w:t>
      </w:r>
      <w:r w:rsidRPr="00E43D6D">
        <w:rPr>
          <w:i/>
          <w:sz w:val="18"/>
          <w:szCs w:val="18"/>
        </w:rPr>
        <w:t>aam Derde</w:t>
      </w:r>
      <w:r w:rsidRPr="00E43D6D">
        <w:rPr>
          <w:sz w:val="18"/>
          <w:szCs w:val="18"/>
        </w:rPr>
        <w:t>] voldoet, zo blijkt uit bijgevoegd bewijsstuk, alleen of gezamenlijk met [</w:t>
      </w:r>
      <w:r w:rsidRPr="00E43D6D">
        <w:rPr>
          <w:i/>
          <w:sz w:val="18"/>
          <w:szCs w:val="18"/>
        </w:rPr>
        <w:t>naam I</w:t>
      </w:r>
      <w:r w:rsidR="00CC6B86">
        <w:rPr>
          <w:i/>
          <w:sz w:val="18"/>
          <w:szCs w:val="18"/>
        </w:rPr>
        <w:t>Gegadigde</w:t>
      </w:r>
      <w:r w:rsidRPr="00E43D6D">
        <w:rPr>
          <w:i/>
          <w:sz w:val="18"/>
          <w:szCs w:val="18"/>
        </w:rPr>
        <w:t>/</w:t>
      </w:r>
      <w:r>
        <w:rPr>
          <w:i/>
          <w:sz w:val="18"/>
          <w:szCs w:val="18"/>
        </w:rPr>
        <w:t>Combinant</w:t>
      </w:r>
      <w:r w:rsidRPr="00E43D6D">
        <w:rPr>
          <w:sz w:val="18"/>
          <w:szCs w:val="18"/>
        </w:rPr>
        <w:t xml:space="preserve">] aan dit </w:t>
      </w:r>
      <w:r>
        <w:rPr>
          <w:sz w:val="18"/>
          <w:szCs w:val="18"/>
        </w:rPr>
        <w:t xml:space="preserve">Knock-out </w:t>
      </w:r>
      <w:r w:rsidRPr="00586EDA">
        <w:rPr>
          <w:sz w:val="18"/>
          <w:szCs w:val="18"/>
        </w:rPr>
        <w:t>criterium</w:t>
      </w:r>
      <w:r w:rsidRPr="00E43D6D">
        <w:rPr>
          <w:sz w:val="18"/>
          <w:szCs w:val="18"/>
        </w:rPr>
        <w:t>;</w:t>
      </w:r>
    </w:p>
    <w:p w14:paraId="60185B0F" w14:textId="77777777"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sidRPr="00E43D6D">
        <w:rPr>
          <w:sz w:val="18"/>
          <w:szCs w:val="18"/>
        </w:rPr>
        <w:t>] bij eventuele gunning van de Opdracht voor de uitvoering van de Opdracht op diens eerste verzoek vrijelijk kan beschikken over de voor de uitvoering van de Opdracht noodzakelijke middelen.</w:t>
      </w:r>
    </w:p>
    <w:p w14:paraId="216A30E9" w14:textId="30D3B8FC"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Naam Derde</w:t>
      </w:r>
      <w:r w:rsidRPr="00E43D6D">
        <w:rPr>
          <w:sz w:val="18"/>
          <w:szCs w:val="18"/>
        </w:rPr>
        <w:t xml:space="preserve">] zich jegens de </w:t>
      </w:r>
      <w:r w:rsidR="000E41BD">
        <w:rPr>
          <w:sz w:val="18"/>
          <w:szCs w:val="18"/>
        </w:rPr>
        <w:t>Opdrachtgever</w:t>
      </w:r>
      <w:r w:rsidRPr="00E43D6D">
        <w:rPr>
          <w:sz w:val="18"/>
          <w:szCs w:val="18"/>
        </w:rPr>
        <w:t xml:space="preserve"> bij eventuele gunning van de Opdracht volledig en onvoorwaardelijk garant stelt voor de nakoming van de verplichtingen die voortvloeien uit de met de </w:t>
      </w:r>
      <w:r w:rsidR="00CC6B86">
        <w:rPr>
          <w:sz w:val="18"/>
          <w:szCs w:val="18"/>
        </w:rPr>
        <w:t>Gegadigde</w:t>
      </w:r>
      <w:r w:rsidRPr="00E43D6D">
        <w:rPr>
          <w:sz w:val="18"/>
          <w:szCs w:val="18"/>
        </w:rPr>
        <w:t xml:space="preserve"> af te sluiten </w:t>
      </w:r>
      <w:r>
        <w:rPr>
          <w:sz w:val="18"/>
          <w:szCs w:val="18"/>
        </w:rPr>
        <w:t>Raam</w:t>
      </w:r>
      <w:r w:rsidRPr="00E43D6D">
        <w:rPr>
          <w:sz w:val="18"/>
          <w:szCs w:val="18"/>
        </w:rPr>
        <w:t>overeenkomst.</w:t>
      </w:r>
    </w:p>
    <w:p w14:paraId="01E30D26" w14:textId="77777777" w:rsidR="00BD4069" w:rsidRPr="00E43D6D" w:rsidRDefault="00BD4069" w:rsidP="00BD4069">
      <w:pPr>
        <w:spacing w:line="240" w:lineRule="auto"/>
        <w:jc w:val="both"/>
        <w:rPr>
          <w:sz w:val="18"/>
          <w:szCs w:val="18"/>
        </w:rPr>
      </w:pPr>
    </w:p>
    <w:p w14:paraId="7E7C2E9C" w14:textId="320A6510" w:rsidR="00BD4069" w:rsidRPr="00E43D6D" w:rsidRDefault="00BD4069" w:rsidP="00BD4069">
      <w:pPr>
        <w:spacing w:line="240" w:lineRule="auto"/>
        <w:jc w:val="both"/>
        <w:rPr>
          <w:sz w:val="18"/>
          <w:szCs w:val="18"/>
        </w:rPr>
      </w:pPr>
      <w:r w:rsidRPr="00E43D6D">
        <w:rPr>
          <w:sz w:val="18"/>
          <w:szCs w:val="18"/>
        </w:rPr>
        <w:t xml:space="preserve">Een Derde moet voldoen aan alle vereisten die in de onderhavige Selectieleidraad aan Derden worden gesteld. Als niet aan deze vereisten wordt voldaan, blijft de financiële draagkracht van deze Derde buiten beschouwing bij de beoordeling van de Aanmelding van de </w:t>
      </w:r>
      <w:r w:rsidR="00CC6B86">
        <w:rPr>
          <w:sz w:val="18"/>
          <w:szCs w:val="18"/>
        </w:rPr>
        <w:t>Gegadigde</w:t>
      </w:r>
      <w:r w:rsidRPr="00E43D6D">
        <w:rPr>
          <w:sz w:val="18"/>
          <w:szCs w:val="18"/>
        </w:rPr>
        <w:t xml:space="preserve">. Dit kan leiden tot uitsluiting van de </w:t>
      </w:r>
      <w:r w:rsidR="00CC6B86">
        <w:rPr>
          <w:sz w:val="18"/>
          <w:szCs w:val="18"/>
        </w:rPr>
        <w:t>Gegadigde</w:t>
      </w:r>
      <w:r w:rsidRPr="00E43D6D">
        <w:rPr>
          <w:sz w:val="18"/>
          <w:szCs w:val="18"/>
        </w:rPr>
        <w:t xml:space="preserve"> als niet wordt voldaan aan de gestelde vereisten.</w:t>
      </w:r>
    </w:p>
    <w:p w14:paraId="7D1525A2" w14:textId="77777777" w:rsidR="00BD4069" w:rsidRPr="00E43D6D" w:rsidRDefault="00BD4069" w:rsidP="00BD4069">
      <w:pPr>
        <w:spacing w:line="240" w:lineRule="auto"/>
        <w:jc w:val="both"/>
        <w:rPr>
          <w:sz w:val="18"/>
          <w:szCs w:val="18"/>
        </w:rPr>
      </w:pPr>
    </w:p>
    <w:p w14:paraId="2F51BEA6" w14:textId="77777777" w:rsidR="00BD4069" w:rsidRPr="00E43D6D" w:rsidRDefault="00BD4069" w:rsidP="00BD4069">
      <w:pPr>
        <w:spacing w:line="240" w:lineRule="auto"/>
        <w:jc w:val="both"/>
        <w:rPr>
          <w:sz w:val="18"/>
          <w:szCs w:val="18"/>
        </w:rPr>
      </w:pPr>
      <w:r w:rsidRPr="00E43D6D">
        <w:rPr>
          <w:sz w:val="18"/>
          <w:szCs w:val="18"/>
        </w:rPr>
        <w:t>Ondergetekende verklaart dat hij/zij deze verklaring naar waarheid heeft ondertekend en tevens dat hij/zij daartoe rechtens bevoegd is.</w:t>
      </w:r>
    </w:p>
    <w:p w14:paraId="6E0BB773" w14:textId="77777777" w:rsidR="00BD4069" w:rsidRPr="00E43D6D" w:rsidRDefault="00BD4069" w:rsidP="00BD4069">
      <w:pPr>
        <w:spacing w:line="240" w:lineRule="auto"/>
        <w:jc w:val="both"/>
        <w:rPr>
          <w:sz w:val="18"/>
          <w:szCs w:val="18"/>
        </w:rPr>
      </w:pPr>
    </w:p>
    <w:p w14:paraId="5289AC1D" w14:textId="43233217" w:rsidR="00BD4069" w:rsidRPr="00E43D6D" w:rsidRDefault="00BD4069" w:rsidP="00BD4069">
      <w:pPr>
        <w:spacing w:line="240" w:lineRule="auto"/>
        <w:jc w:val="both"/>
        <w:rPr>
          <w:sz w:val="18"/>
          <w:szCs w:val="18"/>
        </w:rPr>
      </w:pPr>
      <w:r w:rsidRPr="00E43D6D">
        <w:rPr>
          <w:sz w:val="18"/>
          <w:szCs w:val="18"/>
        </w:rPr>
        <w:t>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6110"/>
      </w:tblGrid>
      <w:tr w:rsidR="00BD4069" w:rsidRPr="00E43D6D" w14:paraId="1D064CE3" w14:textId="77777777" w:rsidTr="00FB53F5">
        <w:tc>
          <w:tcPr>
            <w:tcW w:w="2408" w:type="dxa"/>
          </w:tcPr>
          <w:p w14:paraId="069CBFC3" w14:textId="77777777" w:rsidR="00BD4069" w:rsidRPr="00E43D6D" w:rsidRDefault="00BD4069" w:rsidP="00FB53F5">
            <w:pPr>
              <w:spacing w:line="240" w:lineRule="auto"/>
              <w:jc w:val="both"/>
              <w:rPr>
                <w:sz w:val="18"/>
                <w:szCs w:val="18"/>
              </w:rPr>
            </w:pPr>
            <w:r w:rsidRPr="00E43D6D">
              <w:rPr>
                <w:sz w:val="18"/>
                <w:szCs w:val="18"/>
              </w:rPr>
              <w:t>Plaats</w:t>
            </w:r>
          </w:p>
        </w:tc>
        <w:tc>
          <w:tcPr>
            <w:tcW w:w="6237" w:type="dxa"/>
          </w:tcPr>
          <w:p w14:paraId="46754C8B" w14:textId="77777777" w:rsidR="00BD4069" w:rsidRPr="00E43D6D" w:rsidRDefault="00BD4069" w:rsidP="00FB53F5">
            <w:pPr>
              <w:spacing w:line="240" w:lineRule="auto"/>
              <w:jc w:val="both"/>
              <w:rPr>
                <w:sz w:val="18"/>
                <w:szCs w:val="18"/>
              </w:rPr>
            </w:pPr>
          </w:p>
        </w:tc>
      </w:tr>
      <w:tr w:rsidR="00BD4069" w:rsidRPr="00E43D6D" w14:paraId="0E64862D" w14:textId="77777777" w:rsidTr="00FB53F5">
        <w:tc>
          <w:tcPr>
            <w:tcW w:w="2408" w:type="dxa"/>
          </w:tcPr>
          <w:p w14:paraId="15C05285" w14:textId="77777777" w:rsidR="00BD4069" w:rsidRPr="00E43D6D" w:rsidRDefault="00BD4069" w:rsidP="00FB53F5">
            <w:pPr>
              <w:spacing w:line="240" w:lineRule="auto"/>
              <w:jc w:val="both"/>
              <w:rPr>
                <w:sz w:val="18"/>
                <w:szCs w:val="18"/>
              </w:rPr>
            </w:pPr>
            <w:r w:rsidRPr="00E43D6D">
              <w:rPr>
                <w:sz w:val="18"/>
                <w:szCs w:val="18"/>
              </w:rPr>
              <w:t>Datum</w:t>
            </w:r>
          </w:p>
        </w:tc>
        <w:tc>
          <w:tcPr>
            <w:tcW w:w="6237" w:type="dxa"/>
          </w:tcPr>
          <w:p w14:paraId="0E2A78AF" w14:textId="77777777" w:rsidR="00BD4069" w:rsidRPr="00E43D6D" w:rsidRDefault="00BD4069" w:rsidP="00FB53F5">
            <w:pPr>
              <w:spacing w:line="240" w:lineRule="auto"/>
              <w:jc w:val="both"/>
              <w:rPr>
                <w:sz w:val="18"/>
                <w:szCs w:val="18"/>
              </w:rPr>
            </w:pPr>
          </w:p>
        </w:tc>
      </w:tr>
      <w:tr w:rsidR="00BD4069" w:rsidRPr="00E43D6D" w14:paraId="1D45AFE6" w14:textId="77777777" w:rsidTr="00FB53F5">
        <w:tc>
          <w:tcPr>
            <w:tcW w:w="2408" w:type="dxa"/>
          </w:tcPr>
          <w:p w14:paraId="417C3374" w14:textId="77777777" w:rsidR="00BD4069" w:rsidRPr="00E43D6D" w:rsidRDefault="00BD4069" w:rsidP="00FB53F5">
            <w:pPr>
              <w:spacing w:line="240" w:lineRule="auto"/>
              <w:jc w:val="both"/>
              <w:rPr>
                <w:sz w:val="18"/>
                <w:szCs w:val="18"/>
              </w:rPr>
            </w:pPr>
            <w:r w:rsidRPr="00E43D6D">
              <w:rPr>
                <w:sz w:val="18"/>
                <w:szCs w:val="18"/>
              </w:rPr>
              <w:t>Naam</w:t>
            </w:r>
          </w:p>
        </w:tc>
        <w:tc>
          <w:tcPr>
            <w:tcW w:w="6237" w:type="dxa"/>
          </w:tcPr>
          <w:p w14:paraId="54CED171" w14:textId="77777777" w:rsidR="00BD4069" w:rsidRPr="00E43D6D" w:rsidRDefault="00BD4069" w:rsidP="00FB53F5">
            <w:pPr>
              <w:spacing w:line="240" w:lineRule="auto"/>
              <w:jc w:val="both"/>
              <w:rPr>
                <w:sz w:val="18"/>
                <w:szCs w:val="18"/>
              </w:rPr>
            </w:pPr>
          </w:p>
        </w:tc>
      </w:tr>
      <w:tr w:rsidR="00BD4069" w:rsidRPr="00E43D6D" w14:paraId="71B6D8D4" w14:textId="77777777" w:rsidTr="00FB53F5">
        <w:tc>
          <w:tcPr>
            <w:tcW w:w="2408" w:type="dxa"/>
          </w:tcPr>
          <w:p w14:paraId="1579C7D9" w14:textId="77777777" w:rsidR="00BD4069" w:rsidRPr="00E43D6D" w:rsidRDefault="00BD4069" w:rsidP="00FB53F5">
            <w:pPr>
              <w:spacing w:line="240" w:lineRule="auto"/>
              <w:jc w:val="both"/>
              <w:rPr>
                <w:sz w:val="18"/>
                <w:szCs w:val="18"/>
              </w:rPr>
            </w:pPr>
            <w:r w:rsidRPr="00E43D6D">
              <w:rPr>
                <w:sz w:val="18"/>
                <w:szCs w:val="18"/>
              </w:rPr>
              <w:t>Functie</w:t>
            </w:r>
          </w:p>
        </w:tc>
        <w:tc>
          <w:tcPr>
            <w:tcW w:w="6237" w:type="dxa"/>
          </w:tcPr>
          <w:p w14:paraId="7BF499A2" w14:textId="77777777" w:rsidR="00BD4069" w:rsidRPr="00E43D6D" w:rsidRDefault="00BD4069" w:rsidP="00FB53F5">
            <w:pPr>
              <w:spacing w:line="240" w:lineRule="auto"/>
              <w:jc w:val="both"/>
              <w:rPr>
                <w:sz w:val="18"/>
                <w:szCs w:val="18"/>
              </w:rPr>
            </w:pPr>
          </w:p>
        </w:tc>
      </w:tr>
      <w:tr w:rsidR="00BD4069" w:rsidRPr="00E43D6D" w14:paraId="6465DF06" w14:textId="77777777" w:rsidTr="00FB53F5">
        <w:tc>
          <w:tcPr>
            <w:tcW w:w="2408" w:type="dxa"/>
          </w:tcPr>
          <w:p w14:paraId="0EA93C52" w14:textId="77777777" w:rsidR="00BD4069" w:rsidRPr="00E43D6D" w:rsidRDefault="00BD4069" w:rsidP="00FB53F5">
            <w:pPr>
              <w:spacing w:line="240" w:lineRule="auto"/>
              <w:jc w:val="both"/>
              <w:rPr>
                <w:sz w:val="18"/>
                <w:szCs w:val="18"/>
              </w:rPr>
            </w:pPr>
            <w:r w:rsidRPr="00E43D6D">
              <w:rPr>
                <w:sz w:val="18"/>
                <w:szCs w:val="18"/>
              </w:rPr>
              <w:t>Statutaire firmanaam</w:t>
            </w:r>
          </w:p>
        </w:tc>
        <w:tc>
          <w:tcPr>
            <w:tcW w:w="6237" w:type="dxa"/>
          </w:tcPr>
          <w:p w14:paraId="0D7BE0A5" w14:textId="77777777" w:rsidR="00BD4069" w:rsidRPr="00E43D6D" w:rsidRDefault="00BD4069" w:rsidP="00FB53F5">
            <w:pPr>
              <w:spacing w:line="240" w:lineRule="auto"/>
              <w:jc w:val="both"/>
              <w:rPr>
                <w:sz w:val="18"/>
                <w:szCs w:val="18"/>
              </w:rPr>
            </w:pPr>
          </w:p>
        </w:tc>
      </w:tr>
      <w:tr w:rsidR="00BD4069" w:rsidRPr="00E43D6D" w14:paraId="2EE47657" w14:textId="77777777" w:rsidTr="00FB53F5">
        <w:tc>
          <w:tcPr>
            <w:tcW w:w="2408" w:type="dxa"/>
          </w:tcPr>
          <w:p w14:paraId="3329D527" w14:textId="77777777" w:rsidR="00BD4069" w:rsidRPr="00E43D6D" w:rsidRDefault="00BD4069" w:rsidP="00FB53F5">
            <w:pPr>
              <w:spacing w:line="240" w:lineRule="auto"/>
              <w:jc w:val="both"/>
              <w:rPr>
                <w:sz w:val="18"/>
                <w:szCs w:val="18"/>
              </w:rPr>
            </w:pPr>
            <w:r w:rsidRPr="00E43D6D">
              <w:rPr>
                <w:sz w:val="18"/>
                <w:szCs w:val="18"/>
              </w:rPr>
              <w:t>Handtekening</w:t>
            </w:r>
          </w:p>
        </w:tc>
        <w:tc>
          <w:tcPr>
            <w:tcW w:w="6237" w:type="dxa"/>
          </w:tcPr>
          <w:p w14:paraId="66E30930" w14:textId="77777777" w:rsidR="00BD4069" w:rsidRPr="00E43D6D" w:rsidRDefault="00BD4069" w:rsidP="00FB53F5">
            <w:pPr>
              <w:spacing w:line="240" w:lineRule="auto"/>
              <w:jc w:val="both"/>
              <w:rPr>
                <w:sz w:val="18"/>
                <w:szCs w:val="18"/>
              </w:rPr>
            </w:pPr>
          </w:p>
        </w:tc>
      </w:tr>
      <w:tr w:rsidR="00BD4069" w:rsidRPr="00E43D6D" w14:paraId="294E6BFE" w14:textId="77777777" w:rsidTr="00FB53F5">
        <w:tc>
          <w:tcPr>
            <w:tcW w:w="2408" w:type="dxa"/>
          </w:tcPr>
          <w:p w14:paraId="0D9CC3C5" w14:textId="77777777" w:rsidR="00BD4069" w:rsidRPr="00E43D6D" w:rsidRDefault="00BD4069" w:rsidP="00FB53F5">
            <w:pPr>
              <w:spacing w:line="240" w:lineRule="auto"/>
              <w:jc w:val="both"/>
              <w:rPr>
                <w:sz w:val="18"/>
                <w:szCs w:val="18"/>
              </w:rPr>
            </w:pPr>
            <w:r w:rsidRPr="00E43D6D">
              <w:rPr>
                <w:sz w:val="18"/>
                <w:szCs w:val="18"/>
              </w:rPr>
              <w:t>Firmastempel</w:t>
            </w:r>
          </w:p>
        </w:tc>
        <w:tc>
          <w:tcPr>
            <w:tcW w:w="6237" w:type="dxa"/>
          </w:tcPr>
          <w:p w14:paraId="520F2013" w14:textId="77777777" w:rsidR="00BD4069" w:rsidRPr="00E43D6D" w:rsidRDefault="00BD4069" w:rsidP="00FB53F5">
            <w:pPr>
              <w:spacing w:line="240" w:lineRule="auto"/>
              <w:jc w:val="both"/>
              <w:rPr>
                <w:sz w:val="18"/>
                <w:szCs w:val="18"/>
              </w:rPr>
            </w:pPr>
          </w:p>
        </w:tc>
      </w:tr>
    </w:tbl>
    <w:p w14:paraId="4091C91D" w14:textId="77777777" w:rsidR="00BD4069" w:rsidRPr="00E43D6D" w:rsidRDefault="00BD4069" w:rsidP="00BD4069">
      <w:pPr>
        <w:spacing w:line="240" w:lineRule="auto"/>
        <w:jc w:val="both"/>
        <w:rPr>
          <w:b/>
          <w:sz w:val="18"/>
          <w:szCs w:val="18"/>
        </w:rPr>
      </w:pPr>
    </w:p>
    <w:p w14:paraId="33DD2F35" w14:textId="77777777" w:rsidR="00BD4069" w:rsidRPr="00E43D6D" w:rsidRDefault="00BD4069" w:rsidP="00BD4069">
      <w:pPr>
        <w:spacing w:line="240" w:lineRule="auto"/>
        <w:jc w:val="both"/>
        <w:rPr>
          <w:sz w:val="18"/>
          <w:szCs w:val="18"/>
        </w:rPr>
      </w:pPr>
    </w:p>
    <w:p w14:paraId="4768DDA5" w14:textId="77777777" w:rsidR="00BD4069" w:rsidRPr="00E43D6D" w:rsidRDefault="00BD4069" w:rsidP="00BD4069">
      <w:pPr>
        <w:spacing w:line="240" w:lineRule="auto"/>
        <w:jc w:val="both"/>
        <w:rPr>
          <w:sz w:val="18"/>
          <w:szCs w:val="18"/>
        </w:rPr>
      </w:pPr>
      <w:r w:rsidRPr="00E43D6D">
        <w:rPr>
          <w:sz w:val="18"/>
          <w:szCs w:val="18"/>
        </w:rPr>
        <w:t>Ter akkoord:</w:t>
      </w:r>
    </w:p>
    <w:p w14:paraId="1D0BD12B" w14:textId="77777777" w:rsidR="00BD4069" w:rsidRPr="00E43D6D" w:rsidRDefault="00BD4069" w:rsidP="00BD4069">
      <w:pPr>
        <w:spacing w:line="240" w:lineRule="auto"/>
        <w:jc w:val="both"/>
        <w:rPr>
          <w:sz w:val="18"/>
          <w:szCs w:val="18"/>
        </w:rPr>
      </w:pPr>
    </w:p>
    <w:p w14:paraId="69642A5F" w14:textId="77777777" w:rsidR="00BD4069" w:rsidRPr="00E43D6D" w:rsidRDefault="00BD4069" w:rsidP="00BD4069">
      <w:pPr>
        <w:spacing w:line="240" w:lineRule="auto"/>
        <w:jc w:val="both"/>
        <w:rPr>
          <w:sz w:val="18"/>
          <w:szCs w:val="18"/>
        </w:rPr>
      </w:pPr>
      <w:r w:rsidRPr="00E43D6D">
        <w:rPr>
          <w:sz w:val="18"/>
          <w:szCs w:val="18"/>
        </w:rPr>
        <w:t>[</w:t>
      </w:r>
      <w:r w:rsidR="00CC6B86">
        <w:rPr>
          <w:sz w:val="18"/>
          <w:szCs w:val="18"/>
        </w:rPr>
        <w:t>Gegadigde</w:t>
      </w:r>
      <w:r w:rsidRPr="00E43D6D">
        <w:rPr>
          <w:sz w:val="18"/>
          <w:szCs w:val="18"/>
        </w:rPr>
        <w:t>/</w:t>
      </w:r>
      <w:r>
        <w:rPr>
          <w:sz w:val="18"/>
          <w:szCs w:val="18"/>
        </w:rPr>
        <w:t>Combinatie</w:t>
      </w:r>
      <w:r w:rsidRPr="00E43D6D">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6110"/>
      </w:tblGrid>
      <w:tr w:rsidR="00BD4069" w:rsidRPr="00E43D6D" w14:paraId="56759FC9" w14:textId="77777777" w:rsidTr="00FB53F5">
        <w:tc>
          <w:tcPr>
            <w:tcW w:w="2408" w:type="dxa"/>
          </w:tcPr>
          <w:p w14:paraId="42BA70DA" w14:textId="77777777" w:rsidR="00BD4069" w:rsidRPr="00E43D6D" w:rsidRDefault="00BD4069" w:rsidP="00FB53F5">
            <w:pPr>
              <w:spacing w:line="240" w:lineRule="auto"/>
              <w:jc w:val="both"/>
              <w:rPr>
                <w:sz w:val="18"/>
                <w:szCs w:val="18"/>
              </w:rPr>
            </w:pPr>
            <w:r w:rsidRPr="00E43D6D">
              <w:rPr>
                <w:sz w:val="18"/>
                <w:szCs w:val="18"/>
              </w:rPr>
              <w:t>Plaats</w:t>
            </w:r>
          </w:p>
        </w:tc>
        <w:tc>
          <w:tcPr>
            <w:tcW w:w="6237" w:type="dxa"/>
          </w:tcPr>
          <w:p w14:paraId="05883C15" w14:textId="77777777" w:rsidR="00BD4069" w:rsidRPr="00E43D6D" w:rsidRDefault="00BD4069" w:rsidP="00FB53F5">
            <w:pPr>
              <w:spacing w:line="240" w:lineRule="auto"/>
              <w:jc w:val="both"/>
              <w:rPr>
                <w:sz w:val="18"/>
                <w:szCs w:val="18"/>
              </w:rPr>
            </w:pPr>
          </w:p>
        </w:tc>
      </w:tr>
      <w:tr w:rsidR="00BD4069" w:rsidRPr="00E43D6D" w14:paraId="5E8D4EE1" w14:textId="77777777" w:rsidTr="00FB53F5">
        <w:tc>
          <w:tcPr>
            <w:tcW w:w="2408" w:type="dxa"/>
          </w:tcPr>
          <w:p w14:paraId="797FB7A9" w14:textId="77777777" w:rsidR="00BD4069" w:rsidRPr="00E43D6D" w:rsidRDefault="00BD4069" w:rsidP="00FB53F5">
            <w:pPr>
              <w:spacing w:line="240" w:lineRule="auto"/>
              <w:jc w:val="both"/>
              <w:rPr>
                <w:sz w:val="18"/>
                <w:szCs w:val="18"/>
              </w:rPr>
            </w:pPr>
            <w:r w:rsidRPr="00E43D6D">
              <w:rPr>
                <w:sz w:val="18"/>
                <w:szCs w:val="18"/>
              </w:rPr>
              <w:t>Datum</w:t>
            </w:r>
          </w:p>
        </w:tc>
        <w:tc>
          <w:tcPr>
            <w:tcW w:w="6237" w:type="dxa"/>
          </w:tcPr>
          <w:p w14:paraId="33B5BFD6" w14:textId="77777777" w:rsidR="00BD4069" w:rsidRPr="00E43D6D" w:rsidRDefault="00BD4069" w:rsidP="00FB53F5">
            <w:pPr>
              <w:spacing w:line="240" w:lineRule="auto"/>
              <w:jc w:val="both"/>
              <w:rPr>
                <w:sz w:val="18"/>
                <w:szCs w:val="18"/>
              </w:rPr>
            </w:pPr>
          </w:p>
        </w:tc>
      </w:tr>
      <w:tr w:rsidR="00BD4069" w:rsidRPr="00E43D6D" w14:paraId="62546D65" w14:textId="77777777" w:rsidTr="00FB53F5">
        <w:tc>
          <w:tcPr>
            <w:tcW w:w="2408" w:type="dxa"/>
          </w:tcPr>
          <w:p w14:paraId="6E17FB48" w14:textId="77777777" w:rsidR="00BD4069" w:rsidRPr="00E43D6D" w:rsidRDefault="00BD4069" w:rsidP="00FB53F5">
            <w:pPr>
              <w:spacing w:line="240" w:lineRule="auto"/>
              <w:jc w:val="both"/>
              <w:rPr>
                <w:sz w:val="18"/>
                <w:szCs w:val="18"/>
              </w:rPr>
            </w:pPr>
            <w:r w:rsidRPr="00E43D6D">
              <w:rPr>
                <w:sz w:val="18"/>
                <w:szCs w:val="18"/>
              </w:rPr>
              <w:t>Naam</w:t>
            </w:r>
          </w:p>
        </w:tc>
        <w:tc>
          <w:tcPr>
            <w:tcW w:w="6237" w:type="dxa"/>
          </w:tcPr>
          <w:p w14:paraId="290FE86D" w14:textId="77777777" w:rsidR="00BD4069" w:rsidRPr="00E43D6D" w:rsidRDefault="00BD4069" w:rsidP="00FB53F5">
            <w:pPr>
              <w:spacing w:line="240" w:lineRule="auto"/>
              <w:jc w:val="both"/>
              <w:rPr>
                <w:sz w:val="18"/>
                <w:szCs w:val="18"/>
              </w:rPr>
            </w:pPr>
          </w:p>
        </w:tc>
      </w:tr>
      <w:tr w:rsidR="00BD4069" w:rsidRPr="00E43D6D" w14:paraId="3681159E" w14:textId="77777777" w:rsidTr="00FB53F5">
        <w:tc>
          <w:tcPr>
            <w:tcW w:w="2408" w:type="dxa"/>
          </w:tcPr>
          <w:p w14:paraId="5BF5A6B0" w14:textId="77777777" w:rsidR="00BD4069" w:rsidRPr="00E43D6D" w:rsidRDefault="00BD4069" w:rsidP="00FB53F5">
            <w:pPr>
              <w:spacing w:line="240" w:lineRule="auto"/>
              <w:jc w:val="both"/>
              <w:rPr>
                <w:sz w:val="18"/>
                <w:szCs w:val="18"/>
              </w:rPr>
            </w:pPr>
            <w:r w:rsidRPr="00E43D6D">
              <w:rPr>
                <w:sz w:val="18"/>
                <w:szCs w:val="18"/>
              </w:rPr>
              <w:t>Functie</w:t>
            </w:r>
          </w:p>
        </w:tc>
        <w:tc>
          <w:tcPr>
            <w:tcW w:w="6237" w:type="dxa"/>
          </w:tcPr>
          <w:p w14:paraId="7A089676" w14:textId="77777777" w:rsidR="00BD4069" w:rsidRPr="00E43D6D" w:rsidRDefault="00BD4069" w:rsidP="00FB53F5">
            <w:pPr>
              <w:spacing w:line="240" w:lineRule="auto"/>
              <w:jc w:val="both"/>
              <w:rPr>
                <w:sz w:val="18"/>
                <w:szCs w:val="18"/>
              </w:rPr>
            </w:pPr>
          </w:p>
        </w:tc>
      </w:tr>
      <w:tr w:rsidR="00BD4069" w:rsidRPr="00E43D6D" w14:paraId="23FDF145" w14:textId="77777777" w:rsidTr="00FB53F5">
        <w:tc>
          <w:tcPr>
            <w:tcW w:w="2408" w:type="dxa"/>
          </w:tcPr>
          <w:p w14:paraId="112725D8" w14:textId="77777777" w:rsidR="00BD4069" w:rsidRPr="00E43D6D" w:rsidRDefault="00BD4069" w:rsidP="00FB53F5">
            <w:pPr>
              <w:spacing w:line="240" w:lineRule="auto"/>
              <w:jc w:val="both"/>
              <w:rPr>
                <w:sz w:val="18"/>
                <w:szCs w:val="18"/>
              </w:rPr>
            </w:pPr>
            <w:r w:rsidRPr="00E43D6D">
              <w:rPr>
                <w:sz w:val="18"/>
                <w:szCs w:val="18"/>
              </w:rPr>
              <w:t>Statutaire firmanaam</w:t>
            </w:r>
          </w:p>
        </w:tc>
        <w:tc>
          <w:tcPr>
            <w:tcW w:w="6237" w:type="dxa"/>
          </w:tcPr>
          <w:p w14:paraId="25E381F9" w14:textId="77777777" w:rsidR="00BD4069" w:rsidRPr="00E43D6D" w:rsidRDefault="00BD4069" w:rsidP="00FB53F5">
            <w:pPr>
              <w:spacing w:line="240" w:lineRule="auto"/>
              <w:jc w:val="both"/>
              <w:rPr>
                <w:sz w:val="18"/>
                <w:szCs w:val="18"/>
              </w:rPr>
            </w:pPr>
          </w:p>
        </w:tc>
      </w:tr>
      <w:tr w:rsidR="00BD4069" w:rsidRPr="00E43D6D" w14:paraId="49D6A479" w14:textId="77777777" w:rsidTr="00FB53F5">
        <w:tc>
          <w:tcPr>
            <w:tcW w:w="2408" w:type="dxa"/>
          </w:tcPr>
          <w:p w14:paraId="601DA64D" w14:textId="77777777" w:rsidR="00BD4069" w:rsidRPr="00E43D6D" w:rsidRDefault="00BD4069" w:rsidP="00FB53F5">
            <w:pPr>
              <w:spacing w:line="240" w:lineRule="auto"/>
              <w:jc w:val="both"/>
              <w:rPr>
                <w:sz w:val="18"/>
                <w:szCs w:val="18"/>
              </w:rPr>
            </w:pPr>
            <w:r w:rsidRPr="00E43D6D">
              <w:rPr>
                <w:sz w:val="18"/>
                <w:szCs w:val="18"/>
              </w:rPr>
              <w:t>Handtekening</w:t>
            </w:r>
          </w:p>
        </w:tc>
        <w:tc>
          <w:tcPr>
            <w:tcW w:w="6237" w:type="dxa"/>
          </w:tcPr>
          <w:p w14:paraId="6C81C7B0" w14:textId="77777777" w:rsidR="00BD4069" w:rsidRPr="00E43D6D" w:rsidRDefault="00BD4069" w:rsidP="00FB53F5">
            <w:pPr>
              <w:spacing w:line="240" w:lineRule="auto"/>
              <w:jc w:val="both"/>
              <w:rPr>
                <w:sz w:val="18"/>
                <w:szCs w:val="18"/>
              </w:rPr>
            </w:pPr>
          </w:p>
        </w:tc>
      </w:tr>
      <w:tr w:rsidR="00BD4069" w:rsidRPr="00E43D6D" w14:paraId="72C3A509" w14:textId="77777777" w:rsidTr="00FB53F5">
        <w:tc>
          <w:tcPr>
            <w:tcW w:w="2408" w:type="dxa"/>
          </w:tcPr>
          <w:p w14:paraId="4A708169" w14:textId="77777777" w:rsidR="00BD4069" w:rsidRPr="00E43D6D" w:rsidRDefault="00BD4069" w:rsidP="00FB53F5">
            <w:pPr>
              <w:spacing w:line="240" w:lineRule="auto"/>
              <w:jc w:val="both"/>
              <w:rPr>
                <w:sz w:val="18"/>
                <w:szCs w:val="18"/>
              </w:rPr>
            </w:pPr>
            <w:r w:rsidRPr="00E43D6D">
              <w:rPr>
                <w:sz w:val="18"/>
                <w:szCs w:val="18"/>
              </w:rPr>
              <w:t>Firmastempel</w:t>
            </w:r>
          </w:p>
        </w:tc>
        <w:tc>
          <w:tcPr>
            <w:tcW w:w="6237" w:type="dxa"/>
          </w:tcPr>
          <w:p w14:paraId="59216F9C" w14:textId="77777777" w:rsidR="00BD4069" w:rsidRPr="00E43D6D" w:rsidRDefault="00BD4069" w:rsidP="00FB53F5">
            <w:pPr>
              <w:spacing w:line="240" w:lineRule="auto"/>
              <w:jc w:val="both"/>
              <w:rPr>
                <w:sz w:val="18"/>
                <w:szCs w:val="18"/>
              </w:rPr>
            </w:pPr>
          </w:p>
        </w:tc>
      </w:tr>
      <w:bookmarkEnd w:id="99"/>
    </w:tbl>
    <w:p w14:paraId="569F43A7" w14:textId="77777777" w:rsidR="00BD4069" w:rsidRDefault="00BD4069" w:rsidP="00BD4069">
      <w:r w:rsidRPr="00E43D6D">
        <w:br w:type="page"/>
      </w:r>
    </w:p>
    <w:p w14:paraId="36F34166" w14:textId="53D3D8E6" w:rsidR="00BD4069" w:rsidRPr="00BD4069" w:rsidRDefault="00BD4069" w:rsidP="00BD4069">
      <w:pPr>
        <w:pStyle w:val="Bijlageondertitel"/>
      </w:pPr>
      <w:bookmarkStart w:id="100" w:name="_bijlage_6_–"/>
      <w:bookmarkStart w:id="101" w:name="_Ref265756086"/>
      <w:bookmarkStart w:id="102" w:name="_Ref265756406"/>
      <w:bookmarkStart w:id="103" w:name="_Ref265756463"/>
      <w:bookmarkStart w:id="104" w:name="_Ref265756545"/>
      <w:bookmarkStart w:id="105" w:name="_Toc298417516"/>
      <w:bookmarkStart w:id="106" w:name="_Toc469655814"/>
      <w:bookmarkStart w:id="107" w:name="_Toc473097646"/>
      <w:bookmarkStart w:id="108" w:name="_Toc528326524"/>
      <w:bookmarkStart w:id="109" w:name="_Toc530058999"/>
      <w:bookmarkStart w:id="110" w:name="_Toc530059007"/>
      <w:bookmarkStart w:id="111" w:name="_Hlk532465237"/>
      <w:bookmarkEnd w:id="100"/>
      <w:r>
        <w:lastRenderedPageBreak/>
        <w:t>B</w:t>
      </w:r>
      <w:r w:rsidRPr="00BD4069">
        <w:t xml:space="preserve">eroep technische bekwaamheid </w:t>
      </w:r>
      <w:r w:rsidR="008D284E">
        <w:t>Derde</w:t>
      </w:r>
      <w:bookmarkEnd w:id="101"/>
      <w:bookmarkEnd w:id="102"/>
      <w:bookmarkEnd w:id="103"/>
      <w:bookmarkEnd w:id="104"/>
      <w:bookmarkEnd w:id="105"/>
      <w:bookmarkEnd w:id="106"/>
      <w:bookmarkEnd w:id="107"/>
      <w:bookmarkEnd w:id="108"/>
      <w:bookmarkEnd w:id="109"/>
      <w:bookmarkEnd w:id="110"/>
    </w:p>
    <w:p w14:paraId="2D20B6D4" w14:textId="77777777" w:rsidR="00BD4069" w:rsidRPr="00E43D6D" w:rsidRDefault="00BD4069" w:rsidP="00BD4069">
      <w:pPr>
        <w:spacing w:line="240" w:lineRule="auto"/>
        <w:jc w:val="both"/>
        <w:rPr>
          <w:sz w:val="18"/>
          <w:szCs w:val="18"/>
        </w:rPr>
      </w:pPr>
      <w:r w:rsidRPr="00E43D6D">
        <w:rPr>
          <w:sz w:val="18"/>
          <w:szCs w:val="18"/>
        </w:rPr>
        <w:t>Ondergetekende verklaart in zijn/haar hoedanigheid van</w:t>
      </w:r>
    </w:p>
    <w:p w14:paraId="5B12B583" w14:textId="77777777" w:rsidR="00BD4069" w:rsidRPr="00E43D6D" w:rsidRDefault="00BD4069" w:rsidP="00BD4069">
      <w:pPr>
        <w:spacing w:line="240" w:lineRule="auto"/>
        <w:jc w:val="both"/>
        <w:rPr>
          <w:sz w:val="18"/>
          <w:szCs w:val="18"/>
        </w:rPr>
      </w:pPr>
    </w:p>
    <w:p w14:paraId="77CA3BE7" w14:textId="77777777" w:rsidR="00BD4069" w:rsidRPr="00E43D6D" w:rsidRDefault="00BD4069" w:rsidP="00BD4069">
      <w:pPr>
        <w:spacing w:line="240" w:lineRule="auto"/>
        <w:jc w:val="both"/>
        <w:rPr>
          <w:sz w:val="18"/>
          <w:szCs w:val="18"/>
        </w:rPr>
      </w:pPr>
      <w:r w:rsidRPr="00E43D6D">
        <w:rPr>
          <w:sz w:val="18"/>
          <w:szCs w:val="18"/>
        </w:rPr>
        <w:t>functie: […………]</w:t>
      </w:r>
      <w:r>
        <w:rPr>
          <w:sz w:val="18"/>
          <w:szCs w:val="18"/>
        </w:rPr>
        <w:t xml:space="preserve">, </w:t>
      </w:r>
      <w:r w:rsidRPr="008D2718">
        <w:rPr>
          <w:i/>
          <w:sz w:val="18"/>
          <w:szCs w:val="18"/>
        </w:rPr>
        <w:t>[</w:t>
      </w:r>
      <w:r w:rsidR="00CC6B86">
        <w:rPr>
          <w:i/>
          <w:sz w:val="18"/>
          <w:szCs w:val="18"/>
        </w:rPr>
        <w:t>Gegadigde</w:t>
      </w:r>
      <w:r w:rsidRPr="008D2718">
        <w:rPr>
          <w:i/>
          <w:sz w:val="18"/>
          <w:szCs w:val="18"/>
        </w:rPr>
        <w:t>]</w:t>
      </w:r>
    </w:p>
    <w:p w14:paraId="2468FA8A" w14:textId="77777777" w:rsidR="00BD4069" w:rsidRPr="00E43D6D" w:rsidRDefault="00BD4069" w:rsidP="00BD4069">
      <w:pPr>
        <w:spacing w:line="240" w:lineRule="auto"/>
        <w:jc w:val="both"/>
        <w:rPr>
          <w:sz w:val="18"/>
          <w:szCs w:val="18"/>
        </w:rPr>
      </w:pPr>
    </w:p>
    <w:p w14:paraId="6A605014" w14:textId="77777777" w:rsidR="00BD4069" w:rsidRPr="00E43D6D" w:rsidRDefault="00BD4069" w:rsidP="00BD4069">
      <w:pPr>
        <w:spacing w:line="240" w:lineRule="auto"/>
        <w:jc w:val="both"/>
        <w:rPr>
          <w:sz w:val="18"/>
          <w:szCs w:val="18"/>
        </w:rPr>
      </w:pPr>
      <w:r>
        <w:rPr>
          <w:sz w:val="18"/>
          <w:szCs w:val="18"/>
        </w:rPr>
        <w:t>dat:</w:t>
      </w:r>
    </w:p>
    <w:p w14:paraId="0BED0834" w14:textId="77777777" w:rsidR="00BD4069" w:rsidRPr="00E43D6D" w:rsidRDefault="00BD4069" w:rsidP="00BD4069">
      <w:pPr>
        <w:spacing w:line="240" w:lineRule="auto"/>
        <w:jc w:val="both"/>
        <w:rPr>
          <w:sz w:val="18"/>
          <w:szCs w:val="18"/>
        </w:rPr>
      </w:pPr>
    </w:p>
    <w:p w14:paraId="1F606CD0" w14:textId="624FABA7" w:rsidR="00BD4069" w:rsidRPr="00586EDA"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sidRPr="00E43D6D">
        <w:rPr>
          <w:sz w:val="18"/>
          <w:szCs w:val="18"/>
        </w:rPr>
        <w:t xml:space="preserve">] </w:t>
      </w:r>
      <w:r w:rsidRPr="00586EDA">
        <w:rPr>
          <w:sz w:val="18"/>
          <w:szCs w:val="18"/>
        </w:rPr>
        <w:t xml:space="preserve">zich met betrekking tot </w:t>
      </w:r>
      <w:r>
        <w:rPr>
          <w:sz w:val="18"/>
          <w:szCs w:val="18"/>
        </w:rPr>
        <w:t xml:space="preserve">Knock-out </w:t>
      </w:r>
      <w:r w:rsidRPr="00586EDA">
        <w:rPr>
          <w:sz w:val="18"/>
          <w:szCs w:val="18"/>
        </w:rPr>
        <w:t>criterium</w:t>
      </w:r>
      <w:r w:rsidRPr="00586EDA">
        <w:rPr>
          <w:b/>
          <w:sz w:val="18"/>
          <w:szCs w:val="18"/>
        </w:rPr>
        <w:t xml:space="preserve"> [</w:t>
      </w:r>
      <w:r w:rsidRPr="00586EDA">
        <w:rPr>
          <w:b/>
          <w:sz w:val="18"/>
          <w:szCs w:val="18"/>
        </w:rPr>
        <w:sym w:font="Wingdings" w:char="F06C"/>
      </w:r>
      <w:r w:rsidRPr="00586EDA">
        <w:rPr>
          <w:b/>
          <w:sz w:val="18"/>
          <w:szCs w:val="18"/>
        </w:rPr>
        <w:t>]</w:t>
      </w:r>
      <w:r>
        <w:rPr>
          <w:b/>
          <w:sz w:val="18"/>
          <w:szCs w:val="18"/>
        </w:rPr>
        <w:t xml:space="preserve"> [KO NUMMER] </w:t>
      </w:r>
      <w:r w:rsidRPr="00586EDA">
        <w:rPr>
          <w:sz w:val="18"/>
          <w:szCs w:val="18"/>
        </w:rPr>
        <w:t>van de Selectieleidraad beroept op de middelen van [</w:t>
      </w:r>
      <w:r w:rsidRPr="00586EDA">
        <w:rPr>
          <w:i/>
          <w:sz w:val="18"/>
          <w:szCs w:val="18"/>
        </w:rPr>
        <w:t xml:space="preserve">naam </w:t>
      </w:r>
      <w:r w:rsidR="008D284E">
        <w:rPr>
          <w:i/>
          <w:sz w:val="18"/>
          <w:szCs w:val="18"/>
        </w:rPr>
        <w:t>D</w:t>
      </w:r>
      <w:r w:rsidRPr="00586EDA">
        <w:rPr>
          <w:i/>
          <w:sz w:val="18"/>
          <w:szCs w:val="18"/>
        </w:rPr>
        <w:t>erde</w:t>
      </w:r>
      <w:r w:rsidRPr="00586EDA">
        <w:rPr>
          <w:sz w:val="18"/>
          <w:szCs w:val="18"/>
        </w:rPr>
        <w:t>];</w:t>
      </w:r>
    </w:p>
    <w:p w14:paraId="513B2AB3" w14:textId="25791697"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Pr>
          <w:i/>
          <w:sz w:val="18"/>
          <w:szCs w:val="18"/>
        </w:rPr>
        <w:t>N</w:t>
      </w:r>
      <w:r w:rsidRPr="00E43D6D">
        <w:rPr>
          <w:i/>
          <w:sz w:val="18"/>
          <w:szCs w:val="18"/>
        </w:rPr>
        <w:t>aam Derde</w:t>
      </w:r>
      <w:r w:rsidRPr="00E43D6D">
        <w:rPr>
          <w:sz w:val="18"/>
          <w:szCs w:val="18"/>
        </w:rPr>
        <w:t>] voldoet, zo blijkt uit bijgevoegd bewijsstuk, alleen of gezamenlijk met [</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Pr>
          <w:sz w:val="18"/>
          <w:szCs w:val="18"/>
        </w:rPr>
        <w:t>] aan dit</w:t>
      </w:r>
      <w:r w:rsidRPr="00E43D6D">
        <w:rPr>
          <w:sz w:val="18"/>
          <w:szCs w:val="18"/>
        </w:rPr>
        <w:t xml:space="preserve"> </w:t>
      </w:r>
      <w:r>
        <w:rPr>
          <w:sz w:val="18"/>
          <w:szCs w:val="18"/>
        </w:rPr>
        <w:t xml:space="preserve">Knock-out </w:t>
      </w:r>
      <w:r w:rsidRPr="00586EDA">
        <w:rPr>
          <w:sz w:val="18"/>
          <w:szCs w:val="18"/>
        </w:rPr>
        <w:t>criterium</w:t>
      </w:r>
      <w:r w:rsidRPr="00E43D6D">
        <w:rPr>
          <w:sz w:val="18"/>
          <w:szCs w:val="18"/>
        </w:rPr>
        <w:t>;</w:t>
      </w:r>
    </w:p>
    <w:p w14:paraId="65E1E546" w14:textId="293390DD"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sidRPr="00E43D6D">
        <w:rPr>
          <w:sz w:val="18"/>
          <w:szCs w:val="18"/>
        </w:rPr>
        <w:t>] bij eventuele gunning van de Opdracht voor de uitvoering van de Opdracht op diens eerste verzoek vrijelijk kan beschikken over de voor de uitvoering van de Opdracht noodzakelijke mi</w:t>
      </w:r>
      <w:r w:rsidR="008D284E">
        <w:rPr>
          <w:sz w:val="18"/>
          <w:szCs w:val="18"/>
        </w:rPr>
        <w:t xml:space="preserve">ddelen van </w:t>
      </w:r>
      <w:r w:rsidR="00433FD8">
        <w:rPr>
          <w:sz w:val="18"/>
          <w:szCs w:val="18"/>
        </w:rPr>
        <w:t>de</w:t>
      </w:r>
      <w:r w:rsidR="008D284E">
        <w:rPr>
          <w:sz w:val="18"/>
          <w:szCs w:val="18"/>
        </w:rPr>
        <w:t xml:space="preserve"> D</w:t>
      </w:r>
      <w:r w:rsidRPr="00E43D6D">
        <w:rPr>
          <w:sz w:val="18"/>
          <w:szCs w:val="18"/>
        </w:rPr>
        <w:t>erde;</w:t>
      </w:r>
    </w:p>
    <w:p w14:paraId="26259CE0" w14:textId="77777777"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sidRPr="00E43D6D">
        <w:rPr>
          <w:sz w:val="18"/>
          <w:szCs w:val="18"/>
        </w:rPr>
        <w:t xml:space="preserve">] gerechtigd is alle voor de uitvoering van de Opdracht noodzakelijke middelen in te zetten, in het geval dat de Opdracht aan de </w:t>
      </w:r>
      <w:r w:rsidR="00CC6B86">
        <w:rPr>
          <w:sz w:val="18"/>
          <w:szCs w:val="18"/>
        </w:rPr>
        <w:t>Gegadigde</w:t>
      </w:r>
      <w:r w:rsidRPr="00E43D6D">
        <w:rPr>
          <w:sz w:val="18"/>
          <w:szCs w:val="18"/>
        </w:rPr>
        <w:t>) wordt gegund;</w:t>
      </w:r>
    </w:p>
    <w:p w14:paraId="0C000D2D" w14:textId="3A494295" w:rsidR="00BD4069" w:rsidRPr="00E43D6D" w:rsidRDefault="00BD4069" w:rsidP="007D375B">
      <w:pPr>
        <w:numPr>
          <w:ilvl w:val="0"/>
          <w:numId w:val="13"/>
        </w:numPr>
        <w:suppressAutoHyphens/>
        <w:spacing w:line="240" w:lineRule="auto"/>
        <w:jc w:val="both"/>
        <w:rPr>
          <w:sz w:val="18"/>
          <w:szCs w:val="18"/>
        </w:rPr>
      </w:pPr>
      <w:r w:rsidRPr="00E43D6D">
        <w:rPr>
          <w:sz w:val="18"/>
          <w:szCs w:val="18"/>
        </w:rPr>
        <w:t>[</w:t>
      </w:r>
      <w:r w:rsidRPr="00E43D6D">
        <w:rPr>
          <w:i/>
          <w:sz w:val="18"/>
          <w:szCs w:val="18"/>
        </w:rPr>
        <w:t xml:space="preserve">Naam </w:t>
      </w:r>
      <w:r w:rsidR="00CC6B86">
        <w:rPr>
          <w:i/>
          <w:sz w:val="18"/>
          <w:szCs w:val="18"/>
        </w:rPr>
        <w:t>Gegadigde</w:t>
      </w:r>
      <w:r w:rsidRPr="00E43D6D">
        <w:rPr>
          <w:i/>
          <w:sz w:val="18"/>
          <w:szCs w:val="18"/>
        </w:rPr>
        <w:t>/</w:t>
      </w:r>
      <w:r>
        <w:rPr>
          <w:i/>
          <w:sz w:val="18"/>
          <w:szCs w:val="18"/>
        </w:rPr>
        <w:t>Combinant</w:t>
      </w:r>
      <w:r w:rsidRPr="00E43D6D">
        <w:rPr>
          <w:sz w:val="18"/>
          <w:szCs w:val="18"/>
        </w:rPr>
        <w:t>] [</w:t>
      </w:r>
      <w:r w:rsidRPr="00E43D6D">
        <w:rPr>
          <w:i/>
          <w:sz w:val="18"/>
          <w:szCs w:val="18"/>
        </w:rPr>
        <w:t>naam Derde</w:t>
      </w:r>
      <w:r w:rsidRPr="00E43D6D">
        <w:rPr>
          <w:sz w:val="18"/>
          <w:szCs w:val="18"/>
        </w:rPr>
        <w:t xml:space="preserve">] daadwerkelijk zal inzetten als onderaannemer bij de uitvoering van de Opdracht [op eerste verzoek van de </w:t>
      </w:r>
      <w:r w:rsidR="000E41BD">
        <w:rPr>
          <w:sz w:val="18"/>
          <w:szCs w:val="18"/>
        </w:rPr>
        <w:t>Opdrachtgever</w:t>
      </w:r>
      <w:r w:rsidRPr="00E43D6D">
        <w:rPr>
          <w:sz w:val="18"/>
          <w:szCs w:val="18"/>
        </w:rPr>
        <w:t>].</w:t>
      </w:r>
    </w:p>
    <w:p w14:paraId="79063BFB" w14:textId="77777777" w:rsidR="00BD4069" w:rsidRPr="00E43D6D" w:rsidRDefault="00BD4069" w:rsidP="00BD4069">
      <w:pPr>
        <w:spacing w:line="240" w:lineRule="auto"/>
        <w:jc w:val="both"/>
        <w:rPr>
          <w:sz w:val="18"/>
          <w:szCs w:val="18"/>
        </w:rPr>
      </w:pPr>
    </w:p>
    <w:p w14:paraId="7F37F4B4" w14:textId="77777777" w:rsidR="00BD4069" w:rsidRPr="00E43D6D" w:rsidRDefault="00BD4069" w:rsidP="00BD4069">
      <w:pPr>
        <w:spacing w:line="240" w:lineRule="auto"/>
        <w:jc w:val="both"/>
        <w:rPr>
          <w:sz w:val="18"/>
          <w:szCs w:val="18"/>
        </w:rPr>
      </w:pPr>
      <w:r w:rsidRPr="00E43D6D">
        <w:rPr>
          <w:sz w:val="18"/>
          <w:szCs w:val="18"/>
        </w:rPr>
        <w:t>Ondergetekende verklaart dat hij/zij deze verklaring naar waarheid heeft ondertekend en tevens dat hij/zij daartoe rechtens bevoegd is.</w:t>
      </w:r>
    </w:p>
    <w:p w14:paraId="20B3AC95" w14:textId="77777777" w:rsidR="00BD4069" w:rsidRPr="00E43D6D" w:rsidRDefault="00BD4069" w:rsidP="00BD4069">
      <w:pPr>
        <w:spacing w:line="240" w:lineRule="auto"/>
        <w:jc w:val="both"/>
        <w:rPr>
          <w:sz w:val="18"/>
          <w:szCs w:val="18"/>
        </w:rPr>
      </w:pPr>
    </w:p>
    <w:p w14:paraId="27F0881A" w14:textId="278C0EDE" w:rsidR="00BD4069" w:rsidRPr="00E43D6D" w:rsidRDefault="00BD4069" w:rsidP="00BD4069">
      <w:pPr>
        <w:spacing w:line="240" w:lineRule="auto"/>
        <w:jc w:val="both"/>
        <w:rPr>
          <w:sz w:val="18"/>
          <w:szCs w:val="18"/>
        </w:rPr>
      </w:pPr>
      <w:r w:rsidRPr="00E43D6D">
        <w:rPr>
          <w:sz w:val="18"/>
          <w:szCs w:val="18"/>
        </w:rPr>
        <w:t>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6110"/>
      </w:tblGrid>
      <w:tr w:rsidR="00BD4069" w:rsidRPr="00E43D6D" w14:paraId="0754B1CC" w14:textId="77777777" w:rsidTr="00FB53F5">
        <w:tc>
          <w:tcPr>
            <w:tcW w:w="2408" w:type="dxa"/>
          </w:tcPr>
          <w:p w14:paraId="51A21B38" w14:textId="77777777" w:rsidR="00BD4069" w:rsidRPr="00E43D6D" w:rsidRDefault="00BD4069" w:rsidP="00FB53F5">
            <w:pPr>
              <w:spacing w:line="240" w:lineRule="auto"/>
              <w:jc w:val="both"/>
              <w:rPr>
                <w:sz w:val="18"/>
                <w:szCs w:val="18"/>
              </w:rPr>
            </w:pPr>
            <w:r w:rsidRPr="00E43D6D">
              <w:rPr>
                <w:sz w:val="18"/>
                <w:szCs w:val="18"/>
              </w:rPr>
              <w:t>Plaats</w:t>
            </w:r>
          </w:p>
        </w:tc>
        <w:tc>
          <w:tcPr>
            <w:tcW w:w="6237" w:type="dxa"/>
          </w:tcPr>
          <w:p w14:paraId="52FB2203" w14:textId="77777777" w:rsidR="00BD4069" w:rsidRPr="00E43D6D" w:rsidRDefault="00BD4069" w:rsidP="00FB53F5">
            <w:pPr>
              <w:spacing w:line="240" w:lineRule="auto"/>
              <w:jc w:val="both"/>
              <w:rPr>
                <w:sz w:val="18"/>
                <w:szCs w:val="18"/>
              </w:rPr>
            </w:pPr>
          </w:p>
        </w:tc>
      </w:tr>
      <w:tr w:rsidR="00BD4069" w:rsidRPr="00E43D6D" w14:paraId="39A1DBA7" w14:textId="77777777" w:rsidTr="00FB53F5">
        <w:tc>
          <w:tcPr>
            <w:tcW w:w="2408" w:type="dxa"/>
          </w:tcPr>
          <w:p w14:paraId="57359761" w14:textId="77777777" w:rsidR="00BD4069" w:rsidRPr="00E43D6D" w:rsidRDefault="00BD4069" w:rsidP="00FB53F5">
            <w:pPr>
              <w:spacing w:line="240" w:lineRule="auto"/>
              <w:jc w:val="both"/>
              <w:rPr>
                <w:sz w:val="18"/>
                <w:szCs w:val="18"/>
              </w:rPr>
            </w:pPr>
            <w:r w:rsidRPr="00E43D6D">
              <w:rPr>
                <w:sz w:val="18"/>
                <w:szCs w:val="18"/>
              </w:rPr>
              <w:t>Datum</w:t>
            </w:r>
          </w:p>
        </w:tc>
        <w:tc>
          <w:tcPr>
            <w:tcW w:w="6237" w:type="dxa"/>
          </w:tcPr>
          <w:p w14:paraId="3DFD4DE3" w14:textId="77777777" w:rsidR="00BD4069" w:rsidRPr="00E43D6D" w:rsidRDefault="00BD4069" w:rsidP="00FB53F5">
            <w:pPr>
              <w:spacing w:line="240" w:lineRule="auto"/>
              <w:jc w:val="both"/>
              <w:rPr>
                <w:sz w:val="18"/>
                <w:szCs w:val="18"/>
              </w:rPr>
            </w:pPr>
          </w:p>
        </w:tc>
      </w:tr>
      <w:tr w:rsidR="00BD4069" w:rsidRPr="00E43D6D" w14:paraId="431F8BE2" w14:textId="77777777" w:rsidTr="00FB53F5">
        <w:tc>
          <w:tcPr>
            <w:tcW w:w="2408" w:type="dxa"/>
          </w:tcPr>
          <w:p w14:paraId="11745583" w14:textId="77777777" w:rsidR="00BD4069" w:rsidRPr="00E43D6D" w:rsidRDefault="00BD4069" w:rsidP="00FB53F5">
            <w:pPr>
              <w:spacing w:line="240" w:lineRule="auto"/>
              <w:jc w:val="both"/>
              <w:rPr>
                <w:sz w:val="18"/>
                <w:szCs w:val="18"/>
              </w:rPr>
            </w:pPr>
            <w:r w:rsidRPr="00E43D6D">
              <w:rPr>
                <w:sz w:val="18"/>
                <w:szCs w:val="18"/>
              </w:rPr>
              <w:t>Naam</w:t>
            </w:r>
          </w:p>
        </w:tc>
        <w:tc>
          <w:tcPr>
            <w:tcW w:w="6237" w:type="dxa"/>
          </w:tcPr>
          <w:p w14:paraId="37012CC6" w14:textId="77777777" w:rsidR="00BD4069" w:rsidRPr="00E43D6D" w:rsidRDefault="00BD4069" w:rsidP="00FB53F5">
            <w:pPr>
              <w:spacing w:line="240" w:lineRule="auto"/>
              <w:jc w:val="both"/>
              <w:rPr>
                <w:sz w:val="18"/>
                <w:szCs w:val="18"/>
              </w:rPr>
            </w:pPr>
          </w:p>
        </w:tc>
      </w:tr>
      <w:tr w:rsidR="00BD4069" w:rsidRPr="00E43D6D" w14:paraId="31C9F7D3" w14:textId="77777777" w:rsidTr="00FB53F5">
        <w:tc>
          <w:tcPr>
            <w:tcW w:w="2408" w:type="dxa"/>
          </w:tcPr>
          <w:p w14:paraId="2C4642C8" w14:textId="77777777" w:rsidR="00BD4069" w:rsidRPr="00E43D6D" w:rsidRDefault="00BD4069" w:rsidP="00FB53F5">
            <w:pPr>
              <w:spacing w:line="240" w:lineRule="auto"/>
              <w:jc w:val="both"/>
              <w:rPr>
                <w:sz w:val="18"/>
                <w:szCs w:val="18"/>
              </w:rPr>
            </w:pPr>
            <w:r w:rsidRPr="00E43D6D">
              <w:rPr>
                <w:sz w:val="18"/>
                <w:szCs w:val="18"/>
              </w:rPr>
              <w:t>Functie</w:t>
            </w:r>
          </w:p>
        </w:tc>
        <w:tc>
          <w:tcPr>
            <w:tcW w:w="6237" w:type="dxa"/>
          </w:tcPr>
          <w:p w14:paraId="1E7CB8CB" w14:textId="77777777" w:rsidR="00BD4069" w:rsidRPr="00E43D6D" w:rsidRDefault="00BD4069" w:rsidP="00FB53F5">
            <w:pPr>
              <w:spacing w:line="240" w:lineRule="auto"/>
              <w:jc w:val="both"/>
              <w:rPr>
                <w:sz w:val="18"/>
                <w:szCs w:val="18"/>
              </w:rPr>
            </w:pPr>
          </w:p>
        </w:tc>
      </w:tr>
      <w:tr w:rsidR="00BD4069" w:rsidRPr="00E43D6D" w14:paraId="22A11956" w14:textId="77777777" w:rsidTr="00FB53F5">
        <w:tc>
          <w:tcPr>
            <w:tcW w:w="2408" w:type="dxa"/>
          </w:tcPr>
          <w:p w14:paraId="2C351659" w14:textId="77777777" w:rsidR="00BD4069" w:rsidRPr="00E43D6D" w:rsidRDefault="00BD4069" w:rsidP="00FB53F5">
            <w:pPr>
              <w:spacing w:line="240" w:lineRule="auto"/>
              <w:jc w:val="both"/>
              <w:rPr>
                <w:sz w:val="18"/>
                <w:szCs w:val="18"/>
              </w:rPr>
            </w:pPr>
            <w:r w:rsidRPr="00E43D6D">
              <w:rPr>
                <w:sz w:val="18"/>
                <w:szCs w:val="18"/>
              </w:rPr>
              <w:t>Statutaire firmanaam</w:t>
            </w:r>
          </w:p>
        </w:tc>
        <w:tc>
          <w:tcPr>
            <w:tcW w:w="6237" w:type="dxa"/>
          </w:tcPr>
          <w:p w14:paraId="0BA70CC2" w14:textId="77777777" w:rsidR="00BD4069" w:rsidRPr="00E43D6D" w:rsidRDefault="00BD4069" w:rsidP="00FB53F5">
            <w:pPr>
              <w:spacing w:line="240" w:lineRule="auto"/>
              <w:jc w:val="both"/>
              <w:rPr>
                <w:sz w:val="18"/>
                <w:szCs w:val="18"/>
              </w:rPr>
            </w:pPr>
          </w:p>
        </w:tc>
      </w:tr>
      <w:tr w:rsidR="00BD4069" w:rsidRPr="00E43D6D" w14:paraId="56AD7E0C" w14:textId="77777777" w:rsidTr="00FB53F5">
        <w:tc>
          <w:tcPr>
            <w:tcW w:w="2408" w:type="dxa"/>
          </w:tcPr>
          <w:p w14:paraId="1955CE30" w14:textId="77777777" w:rsidR="00BD4069" w:rsidRPr="00E43D6D" w:rsidRDefault="00BD4069" w:rsidP="00FB53F5">
            <w:pPr>
              <w:spacing w:line="240" w:lineRule="auto"/>
              <w:jc w:val="both"/>
              <w:rPr>
                <w:sz w:val="18"/>
                <w:szCs w:val="18"/>
              </w:rPr>
            </w:pPr>
            <w:r w:rsidRPr="00E43D6D">
              <w:rPr>
                <w:sz w:val="18"/>
                <w:szCs w:val="18"/>
              </w:rPr>
              <w:t>Handtekening</w:t>
            </w:r>
          </w:p>
        </w:tc>
        <w:tc>
          <w:tcPr>
            <w:tcW w:w="6237" w:type="dxa"/>
          </w:tcPr>
          <w:p w14:paraId="0BD3C807" w14:textId="77777777" w:rsidR="00BD4069" w:rsidRPr="00E43D6D" w:rsidRDefault="00BD4069" w:rsidP="00FB53F5">
            <w:pPr>
              <w:spacing w:line="240" w:lineRule="auto"/>
              <w:jc w:val="both"/>
              <w:rPr>
                <w:sz w:val="18"/>
                <w:szCs w:val="18"/>
              </w:rPr>
            </w:pPr>
          </w:p>
        </w:tc>
      </w:tr>
      <w:tr w:rsidR="00BD4069" w:rsidRPr="00E43D6D" w14:paraId="42974750" w14:textId="77777777" w:rsidTr="00FB53F5">
        <w:tc>
          <w:tcPr>
            <w:tcW w:w="2408" w:type="dxa"/>
          </w:tcPr>
          <w:p w14:paraId="58C97377" w14:textId="77777777" w:rsidR="00BD4069" w:rsidRPr="00E43D6D" w:rsidRDefault="00BD4069" w:rsidP="00FB53F5">
            <w:pPr>
              <w:spacing w:line="240" w:lineRule="auto"/>
              <w:jc w:val="both"/>
              <w:rPr>
                <w:sz w:val="18"/>
                <w:szCs w:val="18"/>
              </w:rPr>
            </w:pPr>
            <w:r w:rsidRPr="00E43D6D">
              <w:rPr>
                <w:sz w:val="18"/>
                <w:szCs w:val="18"/>
              </w:rPr>
              <w:t>Firmastempel</w:t>
            </w:r>
          </w:p>
        </w:tc>
        <w:tc>
          <w:tcPr>
            <w:tcW w:w="6237" w:type="dxa"/>
          </w:tcPr>
          <w:p w14:paraId="435F85A8" w14:textId="77777777" w:rsidR="00BD4069" w:rsidRPr="00E43D6D" w:rsidRDefault="00BD4069" w:rsidP="00FB53F5">
            <w:pPr>
              <w:spacing w:line="240" w:lineRule="auto"/>
              <w:jc w:val="both"/>
              <w:rPr>
                <w:sz w:val="18"/>
                <w:szCs w:val="18"/>
              </w:rPr>
            </w:pPr>
          </w:p>
        </w:tc>
      </w:tr>
    </w:tbl>
    <w:p w14:paraId="40979444" w14:textId="77777777" w:rsidR="00BD4069" w:rsidRPr="00E43D6D" w:rsidRDefault="00BD4069" w:rsidP="00BD4069">
      <w:pPr>
        <w:spacing w:line="240" w:lineRule="auto"/>
        <w:jc w:val="both"/>
        <w:rPr>
          <w:b/>
          <w:sz w:val="18"/>
          <w:szCs w:val="18"/>
        </w:rPr>
      </w:pPr>
    </w:p>
    <w:p w14:paraId="121FC421" w14:textId="77777777" w:rsidR="00BD4069" w:rsidRPr="00E43D6D" w:rsidRDefault="00BD4069" w:rsidP="00BD4069">
      <w:pPr>
        <w:spacing w:line="240" w:lineRule="auto"/>
        <w:jc w:val="both"/>
        <w:rPr>
          <w:sz w:val="18"/>
          <w:szCs w:val="18"/>
        </w:rPr>
      </w:pPr>
    </w:p>
    <w:p w14:paraId="67B3EE24" w14:textId="77777777" w:rsidR="00BD4069" w:rsidRPr="00E43D6D" w:rsidRDefault="00BD4069" w:rsidP="00BD4069">
      <w:pPr>
        <w:spacing w:line="240" w:lineRule="auto"/>
        <w:jc w:val="both"/>
        <w:rPr>
          <w:sz w:val="18"/>
          <w:szCs w:val="18"/>
        </w:rPr>
      </w:pPr>
      <w:r w:rsidRPr="00E43D6D">
        <w:rPr>
          <w:sz w:val="18"/>
          <w:szCs w:val="18"/>
        </w:rPr>
        <w:t>Ter akkoord:</w:t>
      </w:r>
    </w:p>
    <w:p w14:paraId="7CC3D834" w14:textId="77777777" w:rsidR="00BD4069" w:rsidRPr="00E43D6D" w:rsidRDefault="00BD4069" w:rsidP="00BD4069">
      <w:pPr>
        <w:spacing w:line="240" w:lineRule="auto"/>
        <w:jc w:val="both"/>
        <w:rPr>
          <w:sz w:val="18"/>
          <w:szCs w:val="18"/>
        </w:rPr>
      </w:pPr>
    </w:p>
    <w:p w14:paraId="004A5022" w14:textId="77777777" w:rsidR="00BD4069" w:rsidRPr="00E43D6D" w:rsidRDefault="00BD4069" w:rsidP="00BD4069">
      <w:pPr>
        <w:spacing w:line="240" w:lineRule="auto"/>
        <w:jc w:val="both"/>
        <w:rPr>
          <w:sz w:val="18"/>
          <w:szCs w:val="18"/>
        </w:rPr>
      </w:pPr>
      <w:r w:rsidRPr="00E43D6D">
        <w:rPr>
          <w:sz w:val="18"/>
          <w:szCs w:val="18"/>
        </w:rPr>
        <w:t>[</w:t>
      </w:r>
      <w:r w:rsidR="00CC6B86">
        <w:rPr>
          <w:sz w:val="18"/>
          <w:szCs w:val="18"/>
        </w:rPr>
        <w:t>Gegadigde</w:t>
      </w:r>
      <w:r w:rsidRPr="00E43D6D">
        <w:rPr>
          <w:sz w:val="18"/>
          <w:szCs w:val="18"/>
        </w:rPr>
        <w:t>/</w:t>
      </w:r>
      <w:r>
        <w:rPr>
          <w:sz w:val="18"/>
          <w:szCs w:val="18"/>
        </w:rPr>
        <w:t>Combinatie</w:t>
      </w:r>
      <w:r w:rsidRPr="00E43D6D">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6110"/>
      </w:tblGrid>
      <w:tr w:rsidR="00BD4069" w:rsidRPr="00E43D6D" w14:paraId="74F846A0" w14:textId="77777777" w:rsidTr="00FB53F5">
        <w:tc>
          <w:tcPr>
            <w:tcW w:w="2408" w:type="dxa"/>
          </w:tcPr>
          <w:p w14:paraId="3DF0EAF7" w14:textId="77777777" w:rsidR="00BD4069" w:rsidRPr="00E43D6D" w:rsidRDefault="00BD4069" w:rsidP="00FB53F5">
            <w:pPr>
              <w:spacing w:line="240" w:lineRule="auto"/>
              <w:jc w:val="both"/>
              <w:rPr>
                <w:sz w:val="18"/>
                <w:szCs w:val="18"/>
              </w:rPr>
            </w:pPr>
            <w:r w:rsidRPr="00E43D6D">
              <w:rPr>
                <w:sz w:val="18"/>
                <w:szCs w:val="18"/>
              </w:rPr>
              <w:t>Plaats</w:t>
            </w:r>
          </w:p>
        </w:tc>
        <w:tc>
          <w:tcPr>
            <w:tcW w:w="6237" w:type="dxa"/>
          </w:tcPr>
          <w:p w14:paraId="5E72CB90" w14:textId="77777777" w:rsidR="00BD4069" w:rsidRPr="00E43D6D" w:rsidRDefault="00BD4069" w:rsidP="00FB53F5">
            <w:pPr>
              <w:spacing w:line="240" w:lineRule="auto"/>
              <w:jc w:val="both"/>
              <w:rPr>
                <w:sz w:val="18"/>
                <w:szCs w:val="18"/>
              </w:rPr>
            </w:pPr>
          </w:p>
        </w:tc>
      </w:tr>
      <w:tr w:rsidR="00BD4069" w:rsidRPr="00E43D6D" w14:paraId="6ED1DA1E" w14:textId="77777777" w:rsidTr="00FB53F5">
        <w:tc>
          <w:tcPr>
            <w:tcW w:w="2408" w:type="dxa"/>
          </w:tcPr>
          <w:p w14:paraId="73BA56DE" w14:textId="77777777" w:rsidR="00BD4069" w:rsidRPr="00E43D6D" w:rsidRDefault="00BD4069" w:rsidP="00FB53F5">
            <w:pPr>
              <w:spacing w:line="240" w:lineRule="auto"/>
              <w:jc w:val="both"/>
              <w:rPr>
                <w:sz w:val="18"/>
                <w:szCs w:val="18"/>
              </w:rPr>
            </w:pPr>
            <w:r w:rsidRPr="00E43D6D">
              <w:rPr>
                <w:sz w:val="18"/>
                <w:szCs w:val="18"/>
              </w:rPr>
              <w:t>Datum</w:t>
            </w:r>
          </w:p>
        </w:tc>
        <w:tc>
          <w:tcPr>
            <w:tcW w:w="6237" w:type="dxa"/>
          </w:tcPr>
          <w:p w14:paraId="4EA36E78" w14:textId="77777777" w:rsidR="00BD4069" w:rsidRPr="00E43D6D" w:rsidRDefault="00BD4069" w:rsidP="00FB53F5">
            <w:pPr>
              <w:spacing w:line="240" w:lineRule="auto"/>
              <w:jc w:val="both"/>
              <w:rPr>
                <w:sz w:val="18"/>
                <w:szCs w:val="18"/>
              </w:rPr>
            </w:pPr>
          </w:p>
        </w:tc>
      </w:tr>
      <w:tr w:rsidR="00BD4069" w:rsidRPr="00E43D6D" w14:paraId="4E251440" w14:textId="77777777" w:rsidTr="00FB53F5">
        <w:tc>
          <w:tcPr>
            <w:tcW w:w="2408" w:type="dxa"/>
          </w:tcPr>
          <w:p w14:paraId="03A999A7" w14:textId="77777777" w:rsidR="00BD4069" w:rsidRPr="00E43D6D" w:rsidRDefault="00BD4069" w:rsidP="00FB53F5">
            <w:pPr>
              <w:spacing w:line="240" w:lineRule="auto"/>
              <w:jc w:val="both"/>
              <w:rPr>
                <w:sz w:val="18"/>
                <w:szCs w:val="18"/>
              </w:rPr>
            </w:pPr>
            <w:r w:rsidRPr="00E43D6D">
              <w:rPr>
                <w:sz w:val="18"/>
                <w:szCs w:val="18"/>
              </w:rPr>
              <w:t>Naam</w:t>
            </w:r>
          </w:p>
        </w:tc>
        <w:tc>
          <w:tcPr>
            <w:tcW w:w="6237" w:type="dxa"/>
          </w:tcPr>
          <w:p w14:paraId="1C784CC0" w14:textId="77777777" w:rsidR="00BD4069" w:rsidRPr="00E43D6D" w:rsidRDefault="00BD4069" w:rsidP="00FB53F5">
            <w:pPr>
              <w:spacing w:line="240" w:lineRule="auto"/>
              <w:jc w:val="both"/>
              <w:rPr>
                <w:sz w:val="18"/>
                <w:szCs w:val="18"/>
              </w:rPr>
            </w:pPr>
          </w:p>
        </w:tc>
      </w:tr>
      <w:tr w:rsidR="00BD4069" w:rsidRPr="00E43D6D" w14:paraId="6169E318" w14:textId="77777777" w:rsidTr="00FB53F5">
        <w:tc>
          <w:tcPr>
            <w:tcW w:w="2408" w:type="dxa"/>
          </w:tcPr>
          <w:p w14:paraId="7F86C56B" w14:textId="77777777" w:rsidR="00BD4069" w:rsidRPr="00E43D6D" w:rsidRDefault="00BD4069" w:rsidP="00FB53F5">
            <w:pPr>
              <w:spacing w:line="240" w:lineRule="auto"/>
              <w:jc w:val="both"/>
              <w:rPr>
                <w:sz w:val="18"/>
                <w:szCs w:val="18"/>
              </w:rPr>
            </w:pPr>
            <w:r w:rsidRPr="00E43D6D">
              <w:rPr>
                <w:sz w:val="18"/>
                <w:szCs w:val="18"/>
              </w:rPr>
              <w:t>Functie</w:t>
            </w:r>
          </w:p>
        </w:tc>
        <w:tc>
          <w:tcPr>
            <w:tcW w:w="6237" w:type="dxa"/>
          </w:tcPr>
          <w:p w14:paraId="7050A8D5" w14:textId="77777777" w:rsidR="00BD4069" w:rsidRPr="00E43D6D" w:rsidRDefault="00BD4069" w:rsidP="00FB53F5">
            <w:pPr>
              <w:spacing w:line="240" w:lineRule="auto"/>
              <w:jc w:val="both"/>
              <w:rPr>
                <w:sz w:val="18"/>
                <w:szCs w:val="18"/>
              </w:rPr>
            </w:pPr>
          </w:p>
        </w:tc>
      </w:tr>
      <w:tr w:rsidR="00BD4069" w:rsidRPr="00E43D6D" w14:paraId="5C0BE2CA" w14:textId="77777777" w:rsidTr="00FB53F5">
        <w:tc>
          <w:tcPr>
            <w:tcW w:w="2408" w:type="dxa"/>
          </w:tcPr>
          <w:p w14:paraId="363A0954" w14:textId="77777777" w:rsidR="00BD4069" w:rsidRPr="00E43D6D" w:rsidRDefault="00BD4069" w:rsidP="00FB53F5">
            <w:pPr>
              <w:spacing w:line="240" w:lineRule="auto"/>
              <w:jc w:val="both"/>
              <w:rPr>
                <w:sz w:val="18"/>
                <w:szCs w:val="18"/>
              </w:rPr>
            </w:pPr>
            <w:r w:rsidRPr="00E43D6D">
              <w:rPr>
                <w:sz w:val="18"/>
                <w:szCs w:val="18"/>
              </w:rPr>
              <w:t>Statutaire firmanaam</w:t>
            </w:r>
          </w:p>
        </w:tc>
        <w:tc>
          <w:tcPr>
            <w:tcW w:w="6237" w:type="dxa"/>
          </w:tcPr>
          <w:p w14:paraId="6B84ADC9" w14:textId="77777777" w:rsidR="00BD4069" w:rsidRPr="00E43D6D" w:rsidRDefault="00BD4069" w:rsidP="00FB53F5">
            <w:pPr>
              <w:spacing w:line="240" w:lineRule="auto"/>
              <w:jc w:val="both"/>
              <w:rPr>
                <w:sz w:val="18"/>
                <w:szCs w:val="18"/>
              </w:rPr>
            </w:pPr>
          </w:p>
        </w:tc>
      </w:tr>
      <w:tr w:rsidR="00BD4069" w:rsidRPr="00E43D6D" w14:paraId="7E556C9C" w14:textId="77777777" w:rsidTr="00FB53F5">
        <w:tc>
          <w:tcPr>
            <w:tcW w:w="2408" w:type="dxa"/>
          </w:tcPr>
          <w:p w14:paraId="4F085971" w14:textId="77777777" w:rsidR="00BD4069" w:rsidRPr="00E43D6D" w:rsidRDefault="00BD4069" w:rsidP="00FB53F5">
            <w:pPr>
              <w:spacing w:line="240" w:lineRule="auto"/>
              <w:jc w:val="both"/>
              <w:rPr>
                <w:sz w:val="18"/>
                <w:szCs w:val="18"/>
              </w:rPr>
            </w:pPr>
            <w:r w:rsidRPr="00E43D6D">
              <w:rPr>
                <w:sz w:val="18"/>
                <w:szCs w:val="18"/>
              </w:rPr>
              <w:t>Handtekening</w:t>
            </w:r>
          </w:p>
        </w:tc>
        <w:tc>
          <w:tcPr>
            <w:tcW w:w="6237" w:type="dxa"/>
          </w:tcPr>
          <w:p w14:paraId="0E5C19C6" w14:textId="77777777" w:rsidR="00BD4069" w:rsidRPr="00E43D6D" w:rsidRDefault="00BD4069" w:rsidP="00FB53F5">
            <w:pPr>
              <w:spacing w:line="240" w:lineRule="auto"/>
              <w:jc w:val="both"/>
              <w:rPr>
                <w:sz w:val="18"/>
                <w:szCs w:val="18"/>
              </w:rPr>
            </w:pPr>
          </w:p>
        </w:tc>
      </w:tr>
      <w:tr w:rsidR="00BD4069" w:rsidRPr="00E43D6D" w14:paraId="0B86EC4A" w14:textId="77777777" w:rsidTr="00FB53F5">
        <w:tc>
          <w:tcPr>
            <w:tcW w:w="2408" w:type="dxa"/>
          </w:tcPr>
          <w:p w14:paraId="2E3498E8" w14:textId="77777777" w:rsidR="00BD4069" w:rsidRPr="00E43D6D" w:rsidRDefault="00BD4069" w:rsidP="00FB53F5">
            <w:pPr>
              <w:spacing w:line="240" w:lineRule="auto"/>
              <w:jc w:val="both"/>
              <w:rPr>
                <w:sz w:val="18"/>
                <w:szCs w:val="18"/>
              </w:rPr>
            </w:pPr>
            <w:r w:rsidRPr="00E43D6D">
              <w:rPr>
                <w:sz w:val="18"/>
                <w:szCs w:val="18"/>
              </w:rPr>
              <w:t>Firmastempel</w:t>
            </w:r>
          </w:p>
        </w:tc>
        <w:tc>
          <w:tcPr>
            <w:tcW w:w="6237" w:type="dxa"/>
          </w:tcPr>
          <w:p w14:paraId="32DAB60D" w14:textId="77777777" w:rsidR="00BD4069" w:rsidRPr="00E43D6D" w:rsidRDefault="00BD4069" w:rsidP="00FB53F5">
            <w:pPr>
              <w:spacing w:line="240" w:lineRule="auto"/>
              <w:jc w:val="both"/>
              <w:rPr>
                <w:sz w:val="18"/>
                <w:szCs w:val="18"/>
              </w:rPr>
            </w:pPr>
          </w:p>
        </w:tc>
      </w:tr>
    </w:tbl>
    <w:p w14:paraId="52238502" w14:textId="77777777" w:rsidR="00BD4069" w:rsidRPr="00E43D6D" w:rsidRDefault="00BD4069" w:rsidP="00BD4069">
      <w:pPr>
        <w:spacing w:line="240" w:lineRule="auto"/>
        <w:jc w:val="both"/>
        <w:rPr>
          <w:b/>
          <w:sz w:val="18"/>
          <w:szCs w:val="18"/>
        </w:rPr>
        <w:sectPr w:rsidR="00BD4069" w:rsidRPr="00E43D6D" w:rsidSect="00BD4069">
          <w:headerReference w:type="default" r:id="rId13"/>
          <w:footerReference w:type="even" r:id="rId14"/>
          <w:footerReference w:type="default" r:id="rId15"/>
          <w:headerReference w:type="first" r:id="rId16"/>
          <w:footerReference w:type="first" r:id="rId17"/>
          <w:type w:val="oddPage"/>
          <w:pgSz w:w="11906" w:h="16838"/>
          <w:pgMar w:top="2268" w:right="1701" w:bottom="1701" w:left="1701" w:header="851" w:footer="340" w:gutter="0"/>
          <w:paperSrc w:first="1004" w:other="1004"/>
          <w:cols w:space="708"/>
          <w:titlePg/>
          <w:docGrid w:linePitch="360"/>
        </w:sectPr>
      </w:pPr>
    </w:p>
    <w:p w14:paraId="37B28B6C" w14:textId="77777777" w:rsidR="00BD4069" w:rsidRPr="00BD4069" w:rsidRDefault="00BD4069" w:rsidP="00BD4069">
      <w:pPr>
        <w:pStyle w:val="Bijlageondertitel"/>
      </w:pPr>
      <w:bookmarkStart w:id="112" w:name="_bijlage_7_-"/>
      <w:bookmarkStart w:id="113" w:name="_bijlage_6_-"/>
      <w:bookmarkStart w:id="114" w:name="_Ref265756061"/>
      <w:bookmarkStart w:id="115" w:name="_Ref265756438"/>
      <w:bookmarkStart w:id="116" w:name="_Toc298417517"/>
      <w:bookmarkStart w:id="117" w:name="_Toc469655815"/>
      <w:bookmarkStart w:id="118" w:name="_Toc473097647"/>
      <w:bookmarkStart w:id="119" w:name="_Toc528326525"/>
      <w:bookmarkStart w:id="120" w:name="_Toc530059000"/>
      <w:bookmarkStart w:id="121" w:name="_Toc530059008"/>
      <w:bookmarkStart w:id="122" w:name="_Ref208653948"/>
      <w:bookmarkStart w:id="123" w:name="_Ref208653952"/>
      <w:bookmarkStart w:id="124" w:name="_Toc259198261"/>
      <w:bookmarkEnd w:id="111"/>
      <w:bookmarkEnd w:id="112"/>
      <w:bookmarkEnd w:id="113"/>
      <w:r>
        <w:lastRenderedPageBreak/>
        <w:t>R</w:t>
      </w:r>
      <w:r w:rsidRPr="00BD4069">
        <w:t>eferentieverklaring</w:t>
      </w:r>
      <w:bookmarkEnd w:id="114"/>
      <w:bookmarkEnd w:id="115"/>
      <w:r w:rsidRPr="00BD4069">
        <w:t xml:space="preserve"> Knock-out </w:t>
      </w:r>
      <w:bookmarkEnd w:id="116"/>
      <w:bookmarkEnd w:id="117"/>
      <w:r w:rsidR="00BD13EA">
        <w:t>eis</w:t>
      </w:r>
      <w:bookmarkEnd w:id="118"/>
      <w:bookmarkEnd w:id="119"/>
      <w:bookmarkEnd w:id="120"/>
      <w:bookmarkEnd w:id="121"/>
    </w:p>
    <w:tbl>
      <w:tblPr>
        <w:tblW w:w="8748" w:type="dxa"/>
        <w:tblLook w:val="01E0" w:firstRow="1" w:lastRow="1" w:firstColumn="1" w:lastColumn="1" w:noHBand="0" w:noVBand="0"/>
      </w:tblPr>
      <w:tblGrid>
        <w:gridCol w:w="3936"/>
        <w:gridCol w:w="4812"/>
      </w:tblGrid>
      <w:tr w:rsidR="00BD4069" w:rsidRPr="00DE5E1B" w14:paraId="044D17C0" w14:textId="77777777" w:rsidTr="00FB53F5">
        <w:tc>
          <w:tcPr>
            <w:tcW w:w="8748" w:type="dxa"/>
            <w:gridSpan w:val="2"/>
            <w:tcBorders>
              <w:bottom w:val="single" w:sz="4" w:space="0" w:color="auto"/>
            </w:tcBorders>
            <w:shd w:val="clear" w:color="auto" w:fill="000000"/>
          </w:tcPr>
          <w:bookmarkEnd w:id="122"/>
          <w:bookmarkEnd w:id="123"/>
          <w:bookmarkEnd w:id="124"/>
          <w:p w14:paraId="579B8513" w14:textId="77777777" w:rsidR="00BD4069" w:rsidRPr="00DE5E1B" w:rsidRDefault="00BD4069" w:rsidP="00FB53F5">
            <w:pPr>
              <w:rPr>
                <w:b/>
                <w:sz w:val="18"/>
                <w:szCs w:val="18"/>
              </w:rPr>
            </w:pPr>
            <w:r w:rsidRPr="00DE5E1B">
              <w:rPr>
                <w:b/>
                <w:sz w:val="18"/>
                <w:szCs w:val="18"/>
              </w:rPr>
              <w:t>Deel A - Algemeen referent</w:t>
            </w:r>
          </w:p>
        </w:tc>
      </w:tr>
      <w:tr w:rsidR="00BD4069" w:rsidRPr="00DE5E1B" w14:paraId="04CC6474"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1C94DF2B" w14:textId="77777777" w:rsidR="00BD4069" w:rsidRPr="00DE5E1B" w:rsidRDefault="00BD4069" w:rsidP="00FB53F5">
            <w:pPr>
              <w:rPr>
                <w:sz w:val="18"/>
                <w:szCs w:val="18"/>
              </w:rPr>
            </w:pPr>
            <w:r w:rsidRPr="00DE5E1B">
              <w:rPr>
                <w:sz w:val="18"/>
                <w:szCs w:val="18"/>
              </w:rPr>
              <w:t>Organisatie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164233DD" w14:textId="77777777" w:rsidR="00BD4069" w:rsidRPr="00DE5E1B" w:rsidRDefault="00BD4069" w:rsidP="00FB53F5">
            <w:pPr>
              <w:ind w:left="600"/>
              <w:rPr>
                <w:sz w:val="18"/>
                <w:szCs w:val="18"/>
              </w:rPr>
            </w:pPr>
          </w:p>
        </w:tc>
      </w:tr>
      <w:tr w:rsidR="00BD4069" w:rsidRPr="00DE5E1B" w14:paraId="62BD2F0A"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30366E57" w14:textId="77777777" w:rsidR="00BD4069" w:rsidRPr="00DE5E1B" w:rsidRDefault="00BD4069" w:rsidP="00FB53F5">
            <w:pPr>
              <w:rPr>
                <w:sz w:val="18"/>
                <w:szCs w:val="18"/>
              </w:rPr>
            </w:pPr>
            <w:r w:rsidRPr="00DE5E1B">
              <w:rPr>
                <w:sz w:val="18"/>
                <w:szCs w:val="18"/>
              </w:rPr>
              <w:t>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3333BBED" w14:textId="77777777" w:rsidR="00BD4069" w:rsidRPr="00DE5E1B" w:rsidRDefault="00BD4069" w:rsidP="00FB53F5">
            <w:pPr>
              <w:ind w:left="600"/>
              <w:rPr>
                <w:sz w:val="18"/>
                <w:szCs w:val="18"/>
              </w:rPr>
            </w:pPr>
          </w:p>
        </w:tc>
      </w:tr>
      <w:tr w:rsidR="00BD4069" w:rsidRPr="00DE5E1B" w14:paraId="2DDA3B63"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0EC27877" w14:textId="77777777" w:rsidR="00BD4069" w:rsidRPr="00DE5E1B" w:rsidRDefault="00BD4069" w:rsidP="00FB53F5">
            <w:pPr>
              <w:rPr>
                <w:sz w:val="18"/>
                <w:szCs w:val="18"/>
              </w:rPr>
            </w:pPr>
            <w:r w:rsidRPr="00DE5E1B">
              <w:rPr>
                <w:sz w:val="18"/>
                <w:szCs w:val="18"/>
              </w:rPr>
              <w:t>Adres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55941AF0" w14:textId="77777777" w:rsidR="00BD4069" w:rsidRPr="00DE5E1B" w:rsidRDefault="00BD4069" w:rsidP="00FB53F5">
            <w:pPr>
              <w:ind w:left="600"/>
              <w:rPr>
                <w:sz w:val="18"/>
                <w:szCs w:val="18"/>
              </w:rPr>
            </w:pPr>
          </w:p>
        </w:tc>
      </w:tr>
      <w:tr w:rsidR="00BD4069" w:rsidRPr="00DE5E1B" w14:paraId="022B0E0F"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28250268" w14:textId="77777777" w:rsidR="00BD4069" w:rsidRPr="00DE5E1B" w:rsidRDefault="00BD4069" w:rsidP="00FB53F5">
            <w:pPr>
              <w:rPr>
                <w:sz w:val="18"/>
                <w:szCs w:val="18"/>
              </w:rPr>
            </w:pPr>
            <w:r w:rsidRPr="00DE5E1B">
              <w:rPr>
                <w:sz w:val="18"/>
                <w:szCs w:val="18"/>
              </w:rPr>
              <w:t>Soort organisatie</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2EDA2786" w14:textId="77777777" w:rsidR="00BD4069" w:rsidRPr="00DE5E1B" w:rsidRDefault="00BD4069" w:rsidP="00FB53F5">
            <w:pPr>
              <w:ind w:left="600"/>
              <w:rPr>
                <w:sz w:val="18"/>
                <w:szCs w:val="18"/>
              </w:rPr>
            </w:pPr>
          </w:p>
        </w:tc>
      </w:tr>
      <w:tr w:rsidR="00BD4069" w:rsidRPr="00DE5E1B" w14:paraId="58F7CB2D"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48C708C6" w14:textId="77777777" w:rsidR="00BD4069" w:rsidRPr="00DE5E1B" w:rsidRDefault="00BD4069" w:rsidP="00FB53F5">
            <w:pPr>
              <w:rPr>
                <w:sz w:val="18"/>
                <w:szCs w:val="18"/>
              </w:rPr>
            </w:pPr>
            <w:r w:rsidRPr="00DE5E1B">
              <w:rPr>
                <w:sz w:val="18"/>
                <w:szCs w:val="18"/>
              </w:rPr>
              <w:t>Tel. nr. 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16A87E09" w14:textId="77777777" w:rsidR="00BD4069" w:rsidRPr="00DE5E1B" w:rsidRDefault="00BD4069" w:rsidP="00FB53F5">
            <w:pPr>
              <w:ind w:left="600"/>
              <w:rPr>
                <w:sz w:val="18"/>
                <w:szCs w:val="18"/>
              </w:rPr>
            </w:pPr>
          </w:p>
        </w:tc>
      </w:tr>
      <w:tr w:rsidR="00BD4069" w:rsidRPr="00DE5E1B" w14:paraId="09FAECDB"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353A681F" w14:textId="77777777" w:rsidR="00BD4069" w:rsidRPr="00DE5E1B" w:rsidRDefault="00BD4069" w:rsidP="00FB53F5">
            <w:pPr>
              <w:rPr>
                <w:sz w:val="18"/>
                <w:szCs w:val="18"/>
              </w:rPr>
            </w:pPr>
            <w:r w:rsidRPr="00DE5E1B">
              <w:rPr>
                <w:sz w:val="18"/>
                <w:szCs w:val="18"/>
              </w:rPr>
              <w:t>E-mail 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1CB940E2" w14:textId="77777777" w:rsidR="00BD4069" w:rsidRPr="00DE5E1B" w:rsidRDefault="00BD4069" w:rsidP="00FB53F5">
            <w:pPr>
              <w:ind w:left="600"/>
              <w:rPr>
                <w:sz w:val="18"/>
                <w:szCs w:val="18"/>
              </w:rPr>
            </w:pPr>
          </w:p>
        </w:tc>
      </w:tr>
      <w:tr w:rsidR="00BD4069" w:rsidRPr="00DE5E1B" w14:paraId="594CFD5F"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7A5D3D5C" w14:textId="77777777" w:rsidR="00BD4069" w:rsidRPr="00DE5E1B" w:rsidRDefault="00BD4069" w:rsidP="00FB53F5">
            <w:pPr>
              <w:rPr>
                <w:sz w:val="18"/>
                <w:szCs w:val="18"/>
              </w:rPr>
            </w:pPr>
            <w:r w:rsidRPr="00DE5E1B">
              <w:rPr>
                <w:sz w:val="18"/>
                <w:szCs w:val="18"/>
              </w:rPr>
              <w:t xml:space="preserve">Contactpersoon verklaart dat de </w:t>
            </w:r>
            <w:r w:rsidR="00CC6B86">
              <w:rPr>
                <w:sz w:val="18"/>
                <w:szCs w:val="18"/>
              </w:rPr>
              <w:t>Gegadigde</w:t>
            </w:r>
            <w:r w:rsidRPr="00DE5E1B">
              <w:rPr>
                <w:sz w:val="18"/>
                <w:szCs w:val="18"/>
              </w:rPr>
              <w:t xml:space="preserve"> de opdracht naar tevredenheid heeft uitgevoerd</w:t>
            </w:r>
            <w:r w:rsidRPr="00DE5E1B">
              <w:rPr>
                <w:rStyle w:val="Voetnootmarkering"/>
                <w:sz w:val="18"/>
                <w:szCs w:val="18"/>
              </w:rPr>
              <w:footnoteReference w:id="3"/>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6607EE47" w14:textId="77777777" w:rsidR="00BD4069" w:rsidRPr="00DE5E1B" w:rsidRDefault="00BD4069" w:rsidP="00FB53F5">
            <w:pPr>
              <w:ind w:left="600"/>
              <w:rPr>
                <w:sz w:val="18"/>
                <w:szCs w:val="18"/>
              </w:rPr>
            </w:pPr>
          </w:p>
        </w:tc>
      </w:tr>
      <w:tr w:rsidR="00BD4069" w:rsidRPr="00DE5E1B" w14:paraId="464B4833" w14:textId="77777777" w:rsidTr="00FB53F5">
        <w:tc>
          <w:tcPr>
            <w:tcW w:w="3936" w:type="dxa"/>
            <w:tcBorders>
              <w:top w:val="single" w:sz="4" w:space="0" w:color="auto"/>
              <w:left w:val="single" w:sz="4" w:space="0" w:color="auto"/>
              <w:bottom w:val="single" w:sz="4" w:space="0" w:color="auto"/>
              <w:right w:val="single" w:sz="4" w:space="0" w:color="auto"/>
            </w:tcBorders>
            <w:shd w:val="clear" w:color="auto" w:fill="auto"/>
          </w:tcPr>
          <w:p w14:paraId="79A10EB5" w14:textId="77777777" w:rsidR="00BD4069" w:rsidRPr="00DE5E1B" w:rsidRDefault="00BD4069" w:rsidP="00FB53F5">
            <w:pPr>
              <w:rPr>
                <w:sz w:val="18"/>
                <w:szCs w:val="18"/>
              </w:rPr>
            </w:pPr>
            <w:r w:rsidRPr="00DE5E1B">
              <w:rPr>
                <w:sz w:val="18"/>
                <w:szCs w:val="18"/>
              </w:rPr>
              <w:t>Exacte begin- en einddatum van uitvoering van activiteiten bij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32BE36DB" w14:textId="77777777" w:rsidR="00BD4069" w:rsidRPr="00DE5E1B" w:rsidRDefault="00BD4069" w:rsidP="00FB53F5">
            <w:pPr>
              <w:ind w:left="600"/>
              <w:rPr>
                <w:sz w:val="18"/>
                <w:szCs w:val="18"/>
              </w:rPr>
            </w:pPr>
          </w:p>
        </w:tc>
      </w:tr>
    </w:tbl>
    <w:p w14:paraId="511DA1CC" w14:textId="77777777" w:rsidR="00BD4069" w:rsidRPr="00EB2820" w:rsidRDefault="00BD4069" w:rsidP="00BD4069">
      <w:pPr>
        <w:rPr>
          <w:rFonts w:ascii="Nuon Charter" w:hAnsi="Nuon Charter"/>
          <w:sz w:val="18"/>
          <w:szCs w:val="18"/>
        </w:rPr>
      </w:pPr>
    </w:p>
    <w:tbl>
      <w:tblPr>
        <w:tblW w:w="874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51"/>
        <w:gridCol w:w="1250"/>
        <w:gridCol w:w="1147"/>
      </w:tblGrid>
      <w:tr w:rsidR="00BD4069" w:rsidRPr="00DE5E1B" w14:paraId="194A575A" w14:textId="77777777" w:rsidTr="00FB53F5">
        <w:tc>
          <w:tcPr>
            <w:tcW w:w="8748" w:type="dxa"/>
            <w:gridSpan w:val="3"/>
            <w:shd w:val="clear" w:color="auto" w:fill="000000"/>
          </w:tcPr>
          <w:p w14:paraId="78D4DDB5" w14:textId="77777777" w:rsidR="00BD4069" w:rsidRPr="00DE5E1B" w:rsidRDefault="00BD4069" w:rsidP="00FB53F5">
            <w:pPr>
              <w:rPr>
                <w:b/>
                <w:sz w:val="18"/>
                <w:szCs w:val="18"/>
              </w:rPr>
            </w:pPr>
            <w:r w:rsidRPr="00DE5E1B">
              <w:rPr>
                <w:b/>
                <w:sz w:val="18"/>
                <w:szCs w:val="18"/>
              </w:rPr>
              <w:t>Deel B - Relevante gegevens betrekking hebbend op referent</w:t>
            </w:r>
          </w:p>
        </w:tc>
      </w:tr>
      <w:tr w:rsidR="00BD4069" w:rsidRPr="00DE5E1B" w14:paraId="31C8DE14" w14:textId="77777777" w:rsidTr="00FB53F5">
        <w:tc>
          <w:tcPr>
            <w:tcW w:w="6351" w:type="dxa"/>
            <w:shd w:val="clear" w:color="auto" w:fill="auto"/>
          </w:tcPr>
          <w:p w14:paraId="5405CF11" w14:textId="5BAC7C92" w:rsidR="00BD4069" w:rsidRPr="00DE5E1B" w:rsidRDefault="00BD4069" w:rsidP="00FB53F5">
            <w:pPr>
              <w:rPr>
                <w:sz w:val="18"/>
                <w:szCs w:val="18"/>
              </w:rPr>
            </w:pPr>
            <w:r w:rsidRPr="00DE5E1B">
              <w:rPr>
                <w:sz w:val="18"/>
                <w:szCs w:val="18"/>
              </w:rPr>
              <w:t xml:space="preserve">Heeft uitvoering van activiteiten </w:t>
            </w:r>
            <w:r w:rsidR="003554F5">
              <w:rPr>
                <w:sz w:val="18"/>
                <w:szCs w:val="18"/>
              </w:rPr>
              <w:t xml:space="preserve">voor KO 6 en/of KO 8 </w:t>
            </w:r>
            <w:r w:rsidRPr="00DE5E1B">
              <w:rPr>
                <w:sz w:val="18"/>
                <w:szCs w:val="18"/>
              </w:rPr>
              <w:t xml:space="preserve">bij referent plaats gevonden in de afgelopen </w:t>
            </w:r>
            <w:r w:rsidR="00433FD8">
              <w:rPr>
                <w:sz w:val="18"/>
                <w:szCs w:val="18"/>
              </w:rPr>
              <w:t>drie</w:t>
            </w:r>
            <w:r w:rsidR="00CB57CF">
              <w:rPr>
                <w:sz w:val="18"/>
                <w:szCs w:val="18"/>
              </w:rPr>
              <w:t xml:space="preserve"> (</w:t>
            </w:r>
            <w:r w:rsidR="00433FD8">
              <w:rPr>
                <w:sz w:val="18"/>
                <w:szCs w:val="18"/>
              </w:rPr>
              <w:t>3</w:t>
            </w:r>
            <w:r w:rsidRPr="00DE5E1B">
              <w:rPr>
                <w:sz w:val="18"/>
                <w:szCs w:val="18"/>
              </w:rPr>
              <w:t>) jaar?</w:t>
            </w:r>
          </w:p>
        </w:tc>
        <w:tc>
          <w:tcPr>
            <w:tcW w:w="1250" w:type="dxa"/>
            <w:shd w:val="clear" w:color="auto" w:fill="auto"/>
            <w:vAlign w:val="center"/>
          </w:tcPr>
          <w:p w14:paraId="7DE5A1EE" w14:textId="77777777" w:rsidR="00BD4069" w:rsidRPr="00DE5E1B" w:rsidRDefault="00BD4069" w:rsidP="00FB53F5">
            <w:pPr>
              <w:ind w:left="72"/>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Ja</w:t>
            </w:r>
          </w:p>
        </w:tc>
        <w:tc>
          <w:tcPr>
            <w:tcW w:w="1147" w:type="dxa"/>
            <w:shd w:val="clear" w:color="auto" w:fill="auto"/>
            <w:vAlign w:val="center"/>
          </w:tcPr>
          <w:p w14:paraId="6D8210BC" w14:textId="77777777" w:rsidR="00BD4069" w:rsidRPr="00DE5E1B" w:rsidRDefault="00BD4069" w:rsidP="00FB53F5">
            <w:pPr>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Nee</w:t>
            </w:r>
          </w:p>
        </w:tc>
      </w:tr>
      <w:tr w:rsidR="003554F5" w:rsidRPr="00DE5E1B" w14:paraId="12A7489D" w14:textId="77777777" w:rsidTr="00FB53F5">
        <w:tc>
          <w:tcPr>
            <w:tcW w:w="6351" w:type="dxa"/>
            <w:shd w:val="clear" w:color="auto" w:fill="auto"/>
          </w:tcPr>
          <w:p w14:paraId="08296281" w14:textId="530B84C5" w:rsidR="003554F5" w:rsidRPr="003554F5" w:rsidRDefault="003554F5" w:rsidP="003554F5">
            <w:pPr>
              <w:rPr>
                <w:b/>
                <w:sz w:val="18"/>
                <w:szCs w:val="18"/>
              </w:rPr>
            </w:pPr>
            <w:r w:rsidRPr="00DE5E1B">
              <w:rPr>
                <w:sz w:val="18"/>
                <w:szCs w:val="18"/>
              </w:rPr>
              <w:t xml:space="preserve">Heeft uitvoering van activiteiten </w:t>
            </w:r>
            <w:r>
              <w:rPr>
                <w:sz w:val="18"/>
                <w:szCs w:val="18"/>
              </w:rPr>
              <w:t xml:space="preserve">voor KO 7 </w:t>
            </w:r>
            <w:r w:rsidRPr="00DE5E1B">
              <w:rPr>
                <w:sz w:val="18"/>
                <w:szCs w:val="18"/>
              </w:rPr>
              <w:t xml:space="preserve">bij referent plaats gevonden in de afgelopen </w:t>
            </w:r>
            <w:r>
              <w:rPr>
                <w:sz w:val="18"/>
                <w:szCs w:val="18"/>
              </w:rPr>
              <w:t>vijf (5</w:t>
            </w:r>
            <w:r w:rsidRPr="00DE5E1B">
              <w:rPr>
                <w:sz w:val="18"/>
                <w:szCs w:val="18"/>
              </w:rPr>
              <w:t>) jaar?</w:t>
            </w:r>
          </w:p>
        </w:tc>
        <w:tc>
          <w:tcPr>
            <w:tcW w:w="1250" w:type="dxa"/>
            <w:shd w:val="clear" w:color="auto" w:fill="auto"/>
            <w:vAlign w:val="center"/>
          </w:tcPr>
          <w:p w14:paraId="36B4AFC1" w14:textId="40D1F2F4" w:rsidR="003554F5" w:rsidRPr="00DE5E1B" w:rsidRDefault="003554F5" w:rsidP="003554F5">
            <w:pPr>
              <w:ind w:left="72"/>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Ja</w:t>
            </w:r>
          </w:p>
        </w:tc>
        <w:tc>
          <w:tcPr>
            <w:tcW w:w="1147" w:type="dxa"/>
            <w:shd w:val="clear" w:color="auto" w:fill="auto"/>
            <w:vAlign w:val="center"/>
          </w:tcPr>
          <w:p w14:paraId="4CC73E21" w14:textId="51625142" w:rsidR="003554F5" w:rsidRPr="00DE5E1B" w:rsidRDefault="003554F5" w:rsidP="003554F5">
            <w:pPr>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Nee</w:t>
            </w:r>
          </w:p>
        </w:tc>
      </w:tr>
      <w:tr w:rsidR="003554F5" w:rsidRPr="00DE5E1B" w14:paraId="7338CA97" w14:textId="77777777" w:rsidTr="00FB53F5">
        <w:tc>
          <w:tcPr>
            <w:tcW w:w="6351" w:type="dxa"/>
            <w:shd w:val="clear" w:color="auto" w:fill="auto"/>
          </w:tcPr>
          <w:p w14:paraId="01FC80C2" w14:textId="1128C53C" w:rsidR="003554F5" w:rsidRPr="00DE5E1B" w:rsidRDefault="003554F5" w:rsidP="003554F5">
            <w:pPr>
              <w:rPr>
                <w:sz w:val="18"/>
                <w:szCs w:val="18"/>
              </w:rPr>
            </w:pPr>
            <w:r w:rsidRPr="00DE5E1B">
              <w:rPr>
                <w:sz w:val="18"/>
                <w:szCs w:val="18"/>
              </w:rPr>
              <w:t xml:space="preserve">Heeft de opdracht, zoals deze is uitgevoerd </w:t>
            </w:r>
            <w:r>
              <w:rPr>
                <w:sz w:val="18"/>
                <w:szCs w:val="18"/>
              </w:rPr>
              <w:t>voor referent, betrekking op een GWW werk</w:t>
            </w:r>
            <w:r w:rsidRPr="00433FD8">
              <w:rPr>
                <w:sz w:val="18"/>
                <w:szCs w:val="18"/>
              </w:rPr>
              <w:t>?</w:t>
            </w:r>
          </w:p>
        </w:tc>
        <w:tc>
          <w:tcPr>
            <w:tcW w:w="1250" w:type="dxa"/>
            <w:shd w:val="clear" w:color="auto" w:fill="auto"/>
            <w:vAlign w:val="center"/>
          </w:tcPr>
          <w:p w14:paraId="4EE43DA2" w14:textId="77777777" w:rsidR="003554F5" w:rsidRPr="00DE5E1B" w:rsidRDefault="003554F5" w:rsidP="003554F5">
            <w:pPr>
              <w:ind w:left="72"/>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Ja</w:t>
            </w:r>
          </w:p>
        </w:tc>
        <w:tc>
          <w:tcPr>
            <w:tcW w:w="1147" w:type="dxa"/>
            <w:shd w:val="clear" w:color="auto" w:fill="auto"/>
            <w:vAlign w:val="center"/>
          </w:tcPr>
          <w:p w14:paraId="251D61AC" w14:textId="77777777" w:rsidR="003554F5" w:rsidRPr="00DE5E1B" w:rsidRDefault="003554F5" w:rsidP="003554F5">
            <w:pPr>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Nee</w:t>
            </w:r>
          </w:p>
        </w:tc>
      </w:tr>
      <w:tr w:rsidR="003554F5" w:rsidRPr="00DE5E1B" w14:paraId="580A3160" w14:textId="77777777" w:rsidTr="00FB53F5">
        <w:trPr>
          <w:trHeight w:hRule="exact" w:val="716"/>
        </w:trPr>
        <w:tc>
          <w:tcPr>
            <w:tcW w:w="8748" w:type="dxa"/>
            <w:gridSpan w:val="3"/>
            <w:shd w:val="clear" w:color="auto" w:fill="auto"/>
          </w:tcPr>
          <w:p w14:paraId="64C0EB27" w14:textId="77777777" w:rsidR="003554F5" w:rsidRPr="00DE5E1B" w:rsidRDefault="003554F5" w:rsidP="003554F5">
            <w:pPr>
              <w:rPr>
                <w:sz w:val="18"/>
                <w:szCs w:val="18"/>
              </w:rPr>
            </w:pPr>
            <w:r w:rsidRPr="00DE5E1B">
              <w:rPr>
                <w:sz w:val="18"/>
                <w:szCs w:val="18"/>
              </w:rPr>
              <w:t>Geef aan welke discipline van toepassing is op de opdracht zoals deze is uitgevoerd voor referent (maximaal 1 aankruisen).</w:t>
            </w:r>
          </w:p>
        </w:tc>
      </w:tr>
      <w:tr w:rsidR="003554F5" w:rsidRPr="00DE5E1B" w14:paraId="359B1236" w14:textId="77777777" w:rsidTr="00FB53F5">
        <w:trPr>
          <w:trHeight w:hRule="exact" w:val="976"/>
        </w:trPr>
        <w:tc>
          <w:tcPr>
            <w:tcW w:w="8748" w:type="dxa"/>
            <w:gridSpan w:val="3"/>
            <w:shd w:val="clear" w:color="auto" w:fill="auto"/>
          </w:tcPr>
          <w:p w14:paraId="5EC60435" w14:textId="3EA4C360" w:rsidR="003554F5" w:rsidRPr="00DE5E1B" w:rsidRDefault="003554F5" w:rsidP="003554F5">
            <w:pPr>
              <w:ind w:left="600"/>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Ontwerp</w:t>
            </w:r>
            <w:r>
              <w:rPr>
                <w:sz w:val="18"/>
                <w:szCs w:val="18"/>
              </w:rPr>
              <w:t xml:space="preserve"> van een circulair GWW-werk   </w:t>
            </w:r>
            <w:r w:rsidRPr="00DE5E1B">
              <w:rPr>
                <w:sz w:val="18"/>
                <w:szCs w:val="18"/>
              </w:rPr>
              <w:t xml:space="preserve">                        </w:t>
            </w: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w:t>
            </w:r>
            <w:r>
              <w:rPr>
                <w:sz w:val="18"/>
                <w:szCs w:val="18"/>
              </w:rPr>
              <w:t xml:space="preserve">Realisatie van een fietspad       </w:t>
            </w:r>
          </w:p>
          <w:p w14:paraId="6D9C60BC" w14:textId="77777777" w:rsidR="003554F5" w:rsidRPr="00DE5E1B" w:rsidRDefault="003554F5" w:rsidP="003554F5">
            <w:pPr>
              <w:ind w:left="600"/>
              <w:rPr>
                <w:sz w:val="18"/>
                <w:szCs w:val="18"/>
              </w:rPr>
            </w:pPr>
          </w:p>
          <w:p w14:paraId="1A151388" w14:textId="3B6D244C" w:rsidR="003554F5" w:rsidRPr="00DE5E1B" w:rsidRDefault="003554F5" w:rsidP="003554F5">
            <w:pPr>
              <w:ind w:left="600"/>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Pr>
                <w:sz w:val="18"/>
                <w:szCs w:val="18"/>
              </w:rPr>
              <w:t xml:space="preserve">   Advies t.a.v. biodiversiteit rondom een GWW-werk </w:t>
            </w:r>
            <w:r w:rsidRPr="00DE5E1B">
              <w:rPr>
                <w:sz w:val="18"/>
                <w:szCs w:val="18"/>
              </w:rPr>
              <w:t xml:space="preserve">                        </w:t>
            </w:r>
          </w:p>
        </w:tc>
      </w:tr>
      <w:tr w:rsidR="003554F5" w:rsidRPr="00DE5E1B" w14:paraId="0E0F6EBD" w14:textId="77777777" w:rsidTr="00FB53F5">
        <w:trPr>
          <w:trHeight w:hRule="exact" w:val="976"/>
        </w:trPr>
        <w:tc>
          <w:tcPr>
            <w:tcW w:w="8748" w:type="dxa"/>
            <w:gridSpan w:val="3"/>
            <w:shd w:val="clear" w:color="auto" w:fill="auto"/>
          </w:tcPr>
          <w:p w14:paraId="1916783D" w14:textId="77777777" w:rsidR="003554F5" w:rsidRPr="00DE5E1B" w:rsidRDefault="003554F5" w:rsidP="003554F5">
            <w:pPr>
              <w:ind w:left="600"/>
              <w:rPr>
                <w:sz w:val="18"/>
                <w:szCs w:val="18"/>
              </w:rPr>
            </w:pPr>
          </w:p>
        </w:tc>
      </w:tr>
    </w:tbl>
    <w:p w14:paraId="01181371" w14:textId="77777777" w:rsidR="00BD4069" w:rsidRDefault="00BD4069" w:rsidP="00BD4069">
      <w:pPr>
        <w:pStyle w:val="Kop2"/>
        <w:numPr>
          <w:ilvl w:val="0"/>
          <w:numId w:val="0"/>
        </w:numPr>
        <w:spacing w:line="240" w:lineRule="auto"/>
        <w:ind w:left="1260"/>
        <w:jc w:val="both"/>
        <w:rPr>
          <w:noProof/>
          <w:sz w:val="18"/>
          <w:szCs w:val="18"/>
        </w:rPr>
      </w:pPr>
      <w:r>
        <w:rPr>
          <w:noProof/>
          <w:sz w:val="18"/>
          <w:szCs w:val="18"/>
        </w:rPr>
        <w:br w:type="page"/>
      </w:r>
    </w:p>
    <w:tbl>
      <w:tblPr>
        <w:tblW w:w="8748" w:type="dxa"/>
        <w:tblLook w:val="01E0" w:firstRow="1" w:lastRow="1" w:firstColumn="1" w:lastColumn="1" w:noHBand="0" w:noVBand="0"/>
      </w:tblPr>
      <w:tblGrid>
        <w:gridCol w:w="3348"/>
        <w:gridCol w:w="5400"/>
      </w:tblGrid>
      <w:tr w:rsidR="00BD4069" w:rsidRPr="00DE5E1B" w14:paraId="2B76FF5A" w14:textId="77777777" w:rsidTr="00FB53F5">
        <w:tc>
          <w:tcPr>
            <w:tcW w:w="8748" w:type="dxa"/>
            <w:gridSpan w:val="2"/>
            <w:shd w:val="clear" w:color="auto" w:fill="000000"/>
          </w:tcPr>
          <w:p w14:paraId="13AE942B" w14:textId="77777777" w:rsidR="00BD4069" w:rsidRPr="00DE5E1B" w:rsidRDefault="00BD4069" w:rsidP="00FB53F5">
            <w:pPr>
              <w:rPr>
                <w:b/>
                <w:sz w:val="18"/>
                <w:szCs w:val="18"/>
              </w:rPr>
            </w:pPr>
            <w:r w:rsidRPr="00DE5E1B">
              <w:rPr>
                <w:b/>
                <w:sz w:val="18"/>
                <w:szCs w:val="18"/>
              </w:rPr>
              <w:lastRenderedPageBreak/>
              <w:t>Deel C - Aanvullende informatie betrekking hebbend op referent</w:t>
            </w:r>
          </w:p>
        </w:tc>
      </w:tr>
      <w:tr w:rsidR="00BD4069" w:rsidRPr="00DE5E1B" w14:paraId="4233B7C4" w14:textId="77777777" w:rsidTr="00FB53F5">
        <w:trPr>
          <w:trHeight w:hRule="exact" w:val="5611"/>
        </w:trPr>
        <w:tc>
          <w:tcPr>
            <w:tcW w:w="8748" w:type="dxa"/>
            <w:gridSpan w:val="2"/>
            <w:shd w:val="clear" w:color="auto" w:fill="auto"/>
          </w:tcPr>
          <w:p w14:paraId="0F2EFAD9" w14:textId="77777777" w:rsidR="00BD4069" w:rsidRDefault="00BD4069" w:rsidP="00FB53F5">
            <w:pPr>
              <w:rPr>
                <w:sz w:val="18"/>
                <w:szCs w:val="18"/>
              </w:rPr>
            </w:pPr>
            <w:r w:rsidRPr="00DE5E1B">
              <w:rPr>
                <w:sz w:val="18"/>
                <w:szCs w:val="18"/>
              </w:rPr>
              <w:t xml:space="preserve">Beschrijf kort en bondig de inhoud van de opdracht en omschrijf uw werkzaamheden hierin. </w:t>
            </w:r>
            <w:r>
              <w:rPr>
                <w:sz w:val="18"/>
                <w:szCs w:val="18"/>
              </w:rPr>
              <w:t xml:space="preserve">Hiervoor kunt gebruik maken van onderstaand tekstvak. </w:t>
            </w:r>
            <w:r w:rsidRPr="00DE5E1B">
              <w:rPr>
                <w:sz w:val="18"/>
                <w:szCs w:val="18"/>
              </w:rPr>
              <w:t xml:space="preserve">Gebruik hiervoor </w:t>
            </w:r>
            <w:r w:rsidRPr="00DE5E1B">
              <w:rPr>
                <w:sz w:val="18"/>
                <w:szCs w:val="18"/>
                <w:u w:val="single"/>
              </w:rPr>
              <w:t>maximaal</w:t>
            </w:r>
            <w:r w:rsidRPr="00DE5E1B">
              <w:rPr>
                <w:sz w:val="18"/>
                <w:szCs w:val="18"/>
              </w:rPr>
              <w:t xml:space="preserve"> 1</w:t>
            </w:r>
            <w:r>
              <w:rPr>
                <w:sz w:val="18"/>
                <w:szCs w:val="18"/>
              </w:rPr>
              <w:t>50 woorden.</w:t>
            </w:r>
          </w:p>
          <w:p w14:paraId="185A1C2E" w14:textId="77777777" w:rsidR="00BD4069" w:rsidRDefault="00BD4069" w:rsidP="00FB53F5">
            <w:pPr>
              <w:rPr>
                <w:sz w:val="18"/>
                <w:szCs w:val="18"/>
              </w:rPr>
            </w:pPr>
            <w:r>
              <w:rPr>
                <w:noProof/>
                <w:lang w:eastAsia="nl-NL"/>
              </w:rPr>
              <mc:AlternateContent>
                <mc:Choice Requires="wps">
                  <w:drawing>
                    <wp:anchor distT="0" distB="0" distL="114300" distR="114300" simplePos="0" relativeHeight="251661312" behindDoc="0" locked="0" layoutInCell="1" allowOverlap="1" wp14:anchorId="099C34CB" wp14:editId="48A201A6">
                      <wp:simplePos x="0" y="0"/>
                      <wp:positionH relativeFrom="column">
                        <wp:posOffset>8890</wp:posOffset>
                      </wp:positionH>
                      <wp:positionV relativeFrom="paragraph">
                        <wp:posOffset>86360</wp:posOffset>
                      </wp:positionV>
                      <wp:extent cx="5365115" cy="2901315"/>
                      <wp:effectExtent l="12700" t="13335" r="1333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115" cy="2901315"/>
                              </a:xfrm>
                              <a:prstGeom prst="rect">
                                <a:avLst/>
                              </a:prstGeom>
                              <a:solidFill>
                                <a:srgbClr val="FFFFFF"/>
                              </a:solidFill>
                              <a:ln w="9525">
                                <a:solidFill>
                                  <a:srgbClr val="000000"/>
                                </a:solidFill>
                                <a:miter lim="800000"/>
                                <a:headEnd/>
                                <a:tailEnd/>
                              </a:ln>
                            </wps:spPr>
                            <wps:txbx>
                              <w:txbxContent>
                                <w:p w14:paraId="7B76D308" w14:textId="77777777" w:rsidR="00FD3FAB" w:rsidRPr="007125E6" w:rsidRDefault="00FD3FAB" w:rsidP="00BD4069">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9C34CB" id="_x0000_t202" coordsize="21600,21600" o:spt="202" path="m,l,21600r21600,l21600,xe">
                      <v:stroke joinstyle="miter"/>
                      <v:path gradientshapeok="t" o:connecttype="rect"/>
                    </v:shapetype>
                    <v:shape id="Text Box 5" o:spid="_x0000_s1026" type="#_x0000_t202" style="position:absolute;margin-left:.7pt;margin-top:6.8pt;width:422.45pt;height:2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">
                      <v:textbox>
                        <w:txbxContent>
                          <w:p w14:paraId="7B76D308" w14:textId="77777777" w:rsidR="00FD3FAB" w:rsidRPr="007125E6" w:rsidRDefault="00FD3FAB" w:rsidP="00BD4069">
                            <w:pPr>
                              <w:rPr>
                                <w:lang w:val="en-US"/>
                              </w:rPr>
                            </w:pPr>
                          </w:p>
                        </w:txbxContent>
                      </v:textbox>
                    </v:shape>
                  </w:pict>
                </mc:Fallback>
              </mc:AlternateContent>
            </w:r>
          </w:p>
          <w:p w14:paraId="53F7DB87" w14:textId="77777777" w:rsidR="00BD4069" w:rsidRPr="00DE5E1B" w:rsidRDefault="00BD4069" w:rsidP="00FB53F5">
            <w:pPr>
              <w:rPr>
                <w:sz w:val="18"/>
                <w:szCs w:val="18"/>
              </w:rPr>
            </w:pPr>
          </w:p>
          <w:p w14:paraId="66AD9ED3" w14:textId="77777777" w:rsidR="00BD4069" w:rsidRPr="00DE5E1B" w:rsidRDefault="00BD4069" w:rsidP="00FB53F5">
            <w:pPr>
              <w:ind w:left="600"/>
              <w:rPr>
                <w:sz w:val="18"/>
                <w:szCs w:val="18"/>
              </w:rPr>
            </w:pPr>
          </w:p>
          <w:p w14:paraId="2DB2DF78" w14:textId="77777777" w:rsidR="00BD4069" w:rsidRPr="00DE5E1B" w:rsidRDefault="00BD4069" w:rsidP="00FB53F5">
            <w:pPr>
              <w:ind w:left="600"/>
              <w:rPr>
                <w:sz w:val="18"/>
                <w:szCs w:val="18"/>
              </w:rPr>
            </w:pPr>
          </w:p>
        </w:tc>
      </w:tr>
      <w:tr w:rsidR="00BD4069" w:rsidRPr="00DE5E1B" w14:paraId="6D3816B2" w14:textId="77777777" w:rsidTr="00FB53F5">
        <w:tc>
          <w:tcPr>
            <w:tcW w:w="8748" w:type="dxa"/>
            <w:gridSpan w:val="2"/>
            <w:tcBorders>
              <w:bottom w:val="single" w:sz="4" w:space="0" w:color="auto"/>
            </w:tcBorders>
            <w:shd w:val="clear" w:color="auto" w:fill="000000"/>
          </w:tcPr>
          <w:p w14:paraId="551DA462" w14:textId="77777777" w:rsidR="00BD4069" w:rsidRPr="00DE5E1B" w:rsidRDefault="00BD4069" w:rsidP="00FB53F5">
            <w:pPr>
              <w:rPr>
                <w:b/>
                <w:sz w:val="18"/>
                <w:szCs w:val="18"/>
              </w:rPr>
            </w:pPr>
            <w:r w:rsidRPr="00DE5E1B">
              <w:rPr>
                <w:b/>
                <w:sz w:val="18"/>
                <w:szCs w:val="18"/>
              </w:rPr>
              <w:t xml:space="preserve">Deel D - Ondertekening (door </w:t>
            </w:r>
            <w:r w:rsidR="00CC6B86">
              <w:rPr>
                <w:b/>
                <w:sz w:val="18"/>
                <w:szCs w:val="18"/>
              </w:rPr>
              <w:t>Gegadigde</w:t>
            </w:r>
            <w:r w:rsidRPr="00DE5E1B">
              <w:rPr>
                <w:b/>
                <w:sz w:val="18"/>
                <w:szCs w:val="18"/>
              </w:rPr>
              <w:t xml:space="preserve"> op wie de referentie van toepassing is )</w:t>
            </w:r>
          </w:p>
        </w:tc>
      </w:tr>
      <w:tr w:rsidR="00BD4069" w:rsidRPr="00DE5E1B" w14:paraId="3694E48F" w14:textId="77777777" w:rsidTr="00FB53F5">
        <w:tc>
          <w:tcPr>
            <w:tcW w:w="3348" w:type="dxa"/>
            <w:tcBorders>
              <w:top w:val="single" w:sz="4" w:space="0" w:color="auto"/>
              <w:left w:val="single" w:sz="4" w:space="0" w:color="auto"/>
              <w:bottom w:val="single" w:sz="4" w:space="0" w:color="auto"/>
              <w:right w:val="single" w:sz="4" w:space="0" w:color="auto"/>
            </w:tcBorders>
            <w:shd w:val="clear" w:color="auto" w:fill="auto"/>
          </w:tcPr>
          <w:p w14:paraId="1BCB955D" w14:textId="77777777" w:rsidR="00BD4069" w:rsidRPr="00DE5E1B" w:rsidRDefault="00BD4069" w:rsidP="00FB53F5">
            <w:pPr>
              <w:rPr>
                <w:sz w:val="18"/>
                <w:szCs w:val="18"/>
              </w:rPr>
            </w:pPr>
            <w:r w:rsidRPr="00DE5E1B">
              <w:rPr>
                <w:sz w:val="18"/>
                <w:szCs w:val="18"/>
              </w:rPr>
              <w:t xml:space="preserve">Bedrijfsnaam </w:t>
            </w:r>
            <w:r w:rsidR="00CC6B86">
              <w:rPr>
                <w:sz w:val="18"/>
                <w:szCs w:val="18"/>
              </w:rPr>
              <w:t>Gegadigde</w:t>
            </w:r>
            <w:r w:rsidRPr="00DE5E1B">
              <w:rPr>
                <w:sz w:val="18"/>
                <w:szCs w:val="18"/>
              </w:rPr>
              <w:t>:</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C2DDD6F" w14:textId="77777777" w:rsidR="00BD4069" w:rsidRPr="00DE5E1B" w:rsidRDefault="00BD4069" w:rsidP="00FB53F5">
            <w:pPr>
              <w:ind w:left="600"/>
              <w:rPr>
                <w:sz w:val="18"/>
                <w:szCs w:val="18"/>
              </w:rPr>
            </w:pPr>
          </w:p>
        </w:tc>
      </w:tr>
      <w:tr w:rsidR="00BD4069" w:rsidRPr="00DE5E1B" w14:paraId="5D2FFE29" w14:textId="77777777" w:rsidTr="00FB53F5">
        <w:tc>
          <w:tcPr>
            <w:tcW w:w="3348" w:type="dxa"/>
            <w:tcBorders>
              <w:top w:val="single" w:sz="4" w:space="0" w:color="auto"/>
              <w:left w:val="single" w:sz="4" w:space="0" w:color="auto"/>
              <w:bottom w:val="single" w:sz="4" w:space="0" w:color="auto"/>
              <w:right w:val="single" w:sz="4" w:space="0" w:color="auto"/>
            </w:tcBorders>
            <w:shd w:val="clear" w:color="auto" w:fill="auto"/>
          </w:tcPr>
          <w:p w14:paraId="091117E5" w14:textId="77777777" w:rsidR="00BD4069" w:rsidRPr="00DE5E1B" w:rsidRDefault="00BD4069" w:rsidP="00FB53F5">
            <w:pPr>
              <w:rPr>
                <w:sz w:val="18"/>
                <w:szCs w:val="18"/>
              </w:rPr>
            </w:pPr>
            <w:r w:rsidRPr="00DE5E1B">
              <w:rPr>
                <w:sz w:val="18"/>
                <w:szCs w:val="18"/>
              </w:rPr>
              <w:t>Datum:</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FCE6CC7" w14:textId="77777777" w:rsidR="00BD4069" w:rsidRPr="00DE5E1B" w:rsidRDefault="00BD4069" w:rsidP="00FB53F5">
            <w:pPr>
              <w:ind w:left="600"/>
              <w:rPr>
                <w:sz w:val="18"/>
                <w:szCs w:val="18"/>
              </w:rPr>
            </w:pPr>
          </w:p>
        </w:tc>
      </w:tr>
      <w:tr w:rsidR="00BD4069" w:rsidRPr="00DE5E1B" w14:paraId="3967D9C5" w14:textId="77777777" w:rsidTr="00FB53F5">
        <w:tc>
          <w:tcPr>
            <w:tcW w:w="3348" w:type="dxa"/>
            <w:tcBorders>
              <w:top w:val="single" w:sz="4" w:space="0" w:color="auto"/>
              <w:left w:val="single" w:sz="4" w:space="0" w:color="auto"/>
              <w:bottom w:val="single" w:sz="4" w:space="0" w:color="auto"/>
              <w:right w:val="single" w:sz="4" w:space="0" w:color="auto"/>
            </w:tcBorders>
            <w:shd w:val="clear" w:color="auto" w:fill="auto"/>
          </w:tcPr>
          <w:p w14:paraId="15364C14" w14:textId="77777777" w:rsidR="00BD4069" w:rsidRPr="00DE5E1B" w:rsidRDefault="00BD4069" w:rsidP="00FB53F5">
            <w:pPr>
              <w:rPr>
                <w:sz w:val="18"/>
                <w:szCs w:val="18"/>
              </w:rPr>
            </w:pPr>
            <w:r w:rsidRPr="00DE5E1B">
              <w:rPr>
                <w:sz w:val="18"/>
                <w:szCs w:val="18"/>
              </w:rPr>
              <w:t>Plaats: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F11654B" w14:textId="77777777" w:rsidR="00BD4069" w:rsidRPr="00DE5E1B" w:rsidRDefault="00BD4069" w:rsidP="00FB53F5">
            <w:pPr>
              <w:ind w:left="600"/>
              <w:rPr>
                <w:sz w:val="18"/>
                <w:szCs w:val="18"/>
              </w:rPr>
            </w:pPr>
          </w:p>
        </w:tc>
      </w:tr>
      <w:tr w:rsidR="00BD4069" w:rsidRPr="00DE5E1B" w14:paraId="060143E3" w14:textId="77777777" w:rsidTr="00FB53F5">
        <w:trPr>
          <w:trHeight w:val="673"/>
        </w:trPr>
        <w:tc>
          <w:tcPr>
            <w:tcW w:w="3348" w:type="dxa"/>
            <w:tcBorders>
              <w:top w:val="single" w:sz="4" w:space="0" w:color="auto"/>
              <w:left w:val="single" w:sz="4" w:space="0" w:color="auto"/>
              <w:bottom w:val="single" w:sz="4" w:space="0" w:color="auto"/>
              <w:right w:val="single" w:sz="4" w:space="0" w:color="auto"/>
            </w:tcBorders>
            <w:shd w:val="clear" w:color="auto" w:fill="auto"/>
          </w:tcPr>
          <w:p w14:paraId="601A2724" w14:textId="77777777" w:rsidR="00BD4069" w:rsidRPr="00DE5E1B" w:rsidRDefault="00BD4069" w:rsidP="00FB53F5">
            <w:pPr>
              <w:rPr>
                <w:sz w:val="18"/>
                <w:szCs w:val="18"/>
              </w:rPr>
            </w:pPr>
            <w:r w:rsidRPr="00DE5E1B">
              <w:rPr>
                <w:sz w:val="18"/>
                <w:szCs w:val="18"/>
              </w:rPr>
              <w:t>Handtekening</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65C8257" w14:textId="77777777" w:rsidR="00BD4069" w:rsidRPr="00DE5E1B" w:rsidRDefault="00BD4069" w:rsidP="00FB53F5">
            <w:pPr>
              <w:ind w:left="600"/>
              <w:rPr>
                <w:sz w:val="18"/>
                <w:szCs w:val="18"/>
              </w:rPr>
            </w:pPr>
          </w:p>
        </w:tc>
      </w:tr>
    </w:tbl>
    <w:p w14:paraId="79960DBD" w14:textId="77777777" w:rsidR="00BD4069" w:rsidRDefault="00BD4069" w:rsidP="00BD4069">
      <w:pPr>
        <w:rPr>
          <w:rFonts w:ascii="Nuon Charter" w:hAnsi="Nuon Charter"/>
          <w:sz w:val="18"/>
          <w:szCs w:val="18"/>
        </w:rPr>
      </w:pPr>
    </w:p>
    <w:p w14:paraId="0C9A074C" w14:textId="77777777" w:rsidR="00BD4069" w:rsidRPr="00B50D94" w:rsidRDefault="00BD4069" w:rsidP="00BD4069">
      <w:pPr>
        <w:pStyle w:val="Kop2"/>
        <w:numPr>
          <w:ilvl w:val="0"/>
          <w:numId w:val="0"/>
        </w:numPr>
        <w:spacing w:line="240" w:lineRule="auto"/>
        <w:jc w:val="both"/>
      </w:pPr>
      <w:r>
        <w:rPr>
          <w:noProof/>
          <w:sz w:val="18"/>
          <w:szCs w:val="18"/>
        </w:rPr>
        <w:br w:type="page"/>
      </w:r>
    </w:p>
    <w:p w14:paraId="0F01DAB9" w14:textId="0A539EF7" w:rsidR="007F5217" w:rsidRPr="00BA0B99" w:rsidRDefault="007F5217" w:rsidP="007F5217">
      <w:pPr>
        <w:pStyle w:val="Bijlageondertitel"/>
      </w:pPr>
      <w:bookmarkStart w:id="125" w:name="_Toc528326527"/>
      <w:bookmarkStart w:id="126" w:name="_Toc530059001"/>
      <w:bookmarkStart w:id="127" w:name="_Toc530059009"/>
      <w:bookmarkStart w:id="128" w:name="_Toc298417519"/>
      <w:bookmarkStart w:id="129" w:name="_Toc469655817"/>
      <w:bookmarkStart w:id="130" w:name="_Toc259198259"/>
      <w:bookmarkStart w:id="131" w:name="_Toc473097650"/>
      <w:r>
        <w:lastRenderedPageBreak/>
        <w:t>R</w:t>
      </w:r>
      <w:r w:rsidRPr="00BA0B99">
        <w:t>eferentieverklaring selectiecriterium</w:t>
      </w:r>
      <w:r>
        <w:t xml:space="preserve"> SC </w:t>
      </w:r>
      <w:bookmarkEnd w:id="125"/>
      <w:r w:rsidR="005F6FCB">
        <w:t>3</w:t>
      </w:r>
      <w:bookmarkEnd w:id="126"/>
      <w:bookmarkEnd w:id="127"/>
    </w:p>
    <w:tbl>
      <w:tblPr>
        <w:tblW w:w="8748" w:type="dxa"/>
        <w:tblLook w:val="01E0" w:firstRow="1" w:lastRow="1" w:firstColumn="1" w:lastColumn="1" w:noHBand="0" w:noVBand="0"/>
      </w:tblPr>
      <w:tblGrid>
        <w:gridCol w:w="3936"/>
        <w:gridCol w:w="4812"/>
      </w:tblGrid>
      <w:tr w:rsidR="007F5217" w:rsidRPr="00DE5E1B" w14:paraId="478ED6DD" w14:textId="77777777" w:rsidTr="00D100E6">
        <w:tc>
          <w:tcPr>
            <w:tcW w:w="8748" w:type="dxa"/>
            <w:gridSpan w:val="2"/>
            <w:tcBorders>
              <w:bottom w:val="single" w:sz="4" w:space="0" w:color="auto"/>
            </w:tcBorders>
            <w:shd w:val="clear" w:color="auto" w:fill="000000"/>
          </w:tcPr>
          <w:p w14:paraId="5530ADF8" w14:textId="77777777" w:rsidR="007F5217" w:rsidRPr="00DE5E1B" w:rsidRDefault="007F5217" w:rsidP="00D100E6">
            <w:pPr>
              <w:rPr>
                <w:b/>
                <w:sz w:val="18"/>
                <w:szCs w:val="18"/>
              </w:rPr>
            </w:pPr>
            <w:r w:rsidRPr="00DE5E1B">
              <w:rPr>
                <w:b/>
                <w:sz w:val="18"/>
                <w:szCs w:val="18"/>
              </w:rPr>
              <w:t>Deel A - Algemeen referent</w:t>
            </w:r>
          </w:p>
        </w:tc>
      </w:tr>
      <w:tr w:rsidR="007F5217" w:rsidRPr="00DE5E1B" w14:paraId="1A69E3D9"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4DD5B8F9" w14:textId="77777777" w:rsidR="007F5217" w:rsidRPr="00DE5E1B" w:rsidRDefault="007F5217" w:rsidP="00D100E6">
            <w:pPr>
              <w:rPr>
                <w:sz w:val="18"/>
                <w:szCs w:val="18"/>
              </w:rPr>
            </w:pPr>
            <w:r w:rsidRPr="00DE5E1B">
              <w:rPr>
                <w:sz w:val="18"/>
                <w:szCs w:val="18"/>
              </w:rPr>
              <w:t>Organisatie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1B25F663" w14:textId="77777777" w:rsidR="007F5217" w:rsidRPr="00DE5E1B" w:rsidRDefault="007F5217" w:rsidP="00D100E6">
            <w:pPr>
              <w:ind w:left="600"/>
              <w:rPr>
                <w:sz w:val="18"/>
                <w:szCs w:val="18"/>
              </w:rPr>
            </w:pPr>
          </w:p>
        </w:tc>
      </w:tr>
      <w:tr w:rsidR="007F5217" w:rsidRPr="00DE5E1B" w14:paraId="06E2FF27"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6B56B1EE" w14:textId="77777777" w:rsidR="007F5217" w:rsidRPr="00DE5E1B" w:rsidRDefault="007F5217" w:rsidP="00D100E6">
            <w:pPr>
              <w:rPr>
                <w:sz w:val="18"/>
                <w:szCs w:val="18"/>
              </w:rPr>
            </w:pPr>
            <w:r w:rsidRPr="00DE5E1B">
              <w:rPr>
                <w:sz w:val="18"/>
                <w:szCs w:val="18"/>
              </w:rPr>
              <w:t>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77F4D6D7" w14:textId="77777777" w:rsidR="007F5217" w:rsidRPr="00DE5E1B" w:rsidRDefault="007F5217" w:rsidP="00D100E6">
            <w:pPr>
              <w:ind w:left="600"/>
              <w:rPr>
                <w:sz w:val="18"/>
                <w:szCs w:val="18"/>
              </w:rPr>
            </w:pPr>
          </w:p>
        </w:tc>
      </w:tr>
      <w:tr w:rsidR="007F5217" w:rsidRPr="00DE5E1B" w14:paraId="739A24F5"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4D63372F" w14:textId="77777777" w:rsidR="007F5217" w:rsidRPr="00DE5E1B" w:rsidRDefault="007F5217" w:rsidP="00D100E6">
            <w:pPr>
              <w:rPr>
                <w:sz w:val="18"/>
                <w:szCs w:val="18"/>
              </w:rPr>
            </w:pPr>
            <w:r w:rsidRPr="00DE5E1B">
              <w:rPr>
                <w:sz w:val="18"/>
                <w:szCs w:val="18"/>
              </w:rPr>
              <w:t>Adres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7248F2DE" w14:textId="77777777" w:rsidR="007F5217" w:rsidRPr="00DE5E1B" w:rsidRDefault="007F5217" w:rsidP="00D100E6">
            <w:pPr>
              <w:ind w:left="600"/>
              <w:rPr>
                <w:sz w:val="18"/>
                <w:szCs w:val="18"/>
              </w:rPr>
            </w:pPr>
          </w:p>
        </w:tc>
      </w:tr>
      <w:tr w:rsidR="007F5217" w:rsidRPr="00DE5E1B" w14:paraId="1D6864EE"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7B88C403" w14:textId="77777777" w:rsidR="007F5217" w:rsidRPr="00DE5E1B" w:rsidRDefault="007F5217" w:rsidP="00D100E6">
            <w:pPr>
              <w:rPr>
                <w:sz w:val="18"/>
                <w:szCs w:val="18"/>
              </w:rPr>
            </w:pPr>
            <w:r w:rsidRPr="00DE5E1B">
              <w:rPr>
                <w:sz w:val="18"/>
                <w:szCs w:val="18"/>
              </w:rPr>
              <w:t>Soort organisatie</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48D48E6A" w14:textId="77777777" w:rsidR="007F5217" w:rsidRPr="00DE5E1B" w:rsidRDefault="007F5217" w:rsidP="00D100E6">
            <w:pPr>
              <w:ind w:left="600"/>
              <w:rPr>
                <w:sz w:val="18"/>
                <w:szCs w:val="18"/>
              </w:rPr>
            </w:pPr>
          </w:p>
        </w:tc>
      </w:tr>
      <w:tr w:rsidR="007F5217" w:rsidRPr="00DE5E1B" w14:paraId="26D511A0"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48F4D1EE" w14:textId="77777777" w:rsidR="007F5217" w:rsidRPr="00DE5E1B" w:rsidRDefault="007F5217" w:rsidP="00D100E6">
            <w:pPr>
              <w:rPr>
                <w:sz w:val="18"/>
                <w:szCs w:val="18"/>
              </w:rPr>
            </w:pPr>
            <w:r w:rsidRPr="00DE5E1B">
              <w:rPr>
                <w:sz w:val="18"/>
                <w:szCs w:val="18"/>
              </w:rPr>
              <w:t>Tel. nr. 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73267EA2" w14:textId="77777777" w:rsidR="007F5217" w:rsidRPr="00DE5E1B" w:rsidRDefault="007F5217" w:rsidP="00D100E6">
            <w:pPr>
              <w:ind w:left="600"/>
              <w:rPr>
                <w:sz w:val="18"/>
                <w:szCs w:val="18"/>
              </w:rPr>
            </w:pPr>
          </w:p>
        </w:tc>
      </w:tr>
      <w:tr w:rsidR="007F5217" w:rsidRPr="00DE5E1B" w14:paraId="3E42893E"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5711FBDE" w14:textId="77777777" w:rsidR="007F5217" w:rsidRPr="00DE5E1B" w:rsidRDefault="007F5217" w:rsidP="00D100E6">
            <w:pPr>
              <w:rPr>
                <w:sz w:val="18"/>
                <w:szCs w:val="18"/>
              </w:rPr>
            </w:pPr>
            <w:r w:rsidRPr="00DE5E1B">
              <w:rPr>
                <w:sz w:val="18"/>
                <w:szCs w:val="18"/>
              </w:rPr>
              <w:t>E-mail 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67F85E32" w14:textId="77777777" w:rsidR="007F5217" w:rsidRPr="00DE5E1B" w:rsidRDefault="007F5217" w:rsidP="00D100E6">
            <w:pPr>
              <w:ind w:left="600"/>
              <w:rPr>
                <w:sz w:val="18"/>
                <w:szCs w:val="18"/>
              </w:rPr>
            </w:pPr>
          </w:p>
        </w:tc>
      </w:tr>
      <w:tr w:rsidR="007F5217" w:rsidRPr="00DE5E1B" w14:paraId="55747809"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1997EAA4" w14:textId="77777777" w:rsidR="007F5217" w:rsidRPr="00DE5E1B" w:rsidRDefault="007F5217" w:rsidP="00D100E6">
            <w:pPr>
              <w:rPr>
                <w:sz w:val="18"/>
                <w:szCs w:val="18"/>
              </w:rPr>
            </w:pPr>
            <w:r w:rsidRPr="00DE5E1B">
              <w:rPr>
                <w:sz w:val="18"/>
                <w:szCs w:val="18"/>
              </w:rPr>
              <w:t xml:space="preserve">Contactpersoon verklaart dat de </w:t>
            </w:r>
            <w:r>
              <w:rPr>
                <w:sz w:val="18"/>
                <w:szCs w:val="18"/>
              </w:rPr>
              <w:t>Gegadigde</w:t>
            </w:r>
            <w:r w:rsidRPr="00DE5E1B">
              <w:rPr>
                <w:sz w:val="18"/>
                <w:szCs w:val="18"/>
              </w:rPr>
              <w:t xml:space="preserve"> de opdracht naar tevredenheid heeft uitgevoerd</w:t>
            </w:r>
            <w:r w:rsidRPr="00DE5E1B">
              <w:rPr>
                <w:rStyle w:val="Voetnootmarkering"/>
                <w:sz w:val="18"/>
                <w:szCs w:val="18"/>
              </w:rPr>
              <w:footnoteReference w:id="4"/>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74114441" w14:textId="77777777" w:rsidR="007F5217" w:rsidRPr="00DE5E1B" w:rsidRDefault="007F5217" w:rsidP="00D100E6">
            <w:pPr>
              <w:ind w:left="600"/>
              <w:rPr>
                <w:sz w:val="18"/>
                <w:szCs w:val="18"/>
              </w:rPr>
            </w:pPr>
          </w:p>
        </w:tc>
      </w:tr>
      <w:tr w:rsidR="007F5217" w:rsidRPr="00DE5E1B" w14:paraId="03EC9172" w14:textId="77777777" w:rsidTr="00D100E6">
        <w:tc>
          <w:tcPr>
            <w:tcW w:w="3936" w:type="dxa"/>
            <w:tcBorders>
              <w:top w:val="single" w:sz="4" w:space="0" w:color="auto"/>
              <w:left w:val="single" w:sz="4" w:space="0" w:color="auto"/>
              <w:bottom w:val="single" w:sz="4" w:space="0" w:color="auto"/>
              <w:right w:val="single" w:sz="4" w:space="0" w:color="auto"/>
            </w:tcBorders>
            <w:shd w:val="clear" w:color="auto" w:fill="auto"/>
          </w:tcPr>
          <w:p w14:paraId="702DC603" w14:textId="77777777" w:rsidR="007F5217" w:rsidRPr="00DE5E1B" w:rsidRDefault="007F5217" w:rsidP="00D100E6">
            <w:pPr>
              <w:rPr>
                <w:sz w:val="18"/>
                <w:szCs w:val="18"/>
              </w:rPr>
            </w:pPr>
            <w:r w:rsidRPr="00DE5E1B">
              <w:rPr>
                <w:sz w:val="18"/>
                <w:szCs w:val="18"/>
              </w:rPr>
              <w:t>Exacte begin- en einddatum van uitvoering van activiteiten bij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27124BA4" w14:textId="77777777" w:rsidR="007F5217" w:rsidRPr="00DE5E1B" w:rsidRDefault="007F5217" w:rsidP="00D100E6">
            <w:pPr>
              <w:ind w:left="600"/>
              <w:rPr>
                <w:sz w:val="18"/>
                <w:szCs w:val="18"/>
              </w:rPr>
            </w:pPr>
          </w:p>
        </w:tc>
      </w:tr>
    </w:tbl>
    <w:p w14:paraId="2594851A" w14:textId="77777777" w:rsidR="007F5217" w:rsidRPr="00EB2820" w:rsidRDefault="007F5217" w:rsidP="007F5217">
      <w:pPr>
        <w:rPr>
          <w:rFonts w:ascii="Nuon Charter" w:hAnsi="Nuon Charter"/>
          <w:sz w:val="18"/>
          <w:szCs w:val="18"/>
        </w:rPr>
      </w:pPr>
    </w:p>
    <w:tbl>
      <w:tblPr>
        <w:tblW w:w="8748" w:type="dxa"/>
        <w:tblLook w:val="01E0" w:firstRow="1" w:lastRow="1" w:firstColumn="1" w:lastColumn="1" w:noHBand="0" w:noVBand="0"/>
      </w:tblPr>
      <w:tblGrid>
        <w:gridCol w:w="3348"/>
        <w:gridCol w:w="3003"/>
        <w:gridCol w:w="1250"/>
        <w:gridCol w:w="1147"/>
      </w:tblGrid>
      <w:tr w:rsidR="007F5217" w:rsidRPr="00DE5E1B" w14:paraId="4D6068B2" w14:textId="77777777" w:rsidTr="00D100E6">
        <w:tc>
          <w:tcPr>
            <w:tcW w:w="8748" w:type="dxa"/>
            <w:gridSpan w:val="4"/>
            <w:shd w:val="clear" w:color="auto" w:fill="000000"/>
          </w:tcPr>
          <w:p w14:paraId="4DC3033F" w14:textId="77777777" w:rsidR="007F5217" w:rsidRPr="00DE5E1B" w:rsidRDefault="007F5217" w:rsidP="00D100E6">
            <w:pPr>
              <w:rPr>
                <w:b/>
                <w:sz w:val="18"/>
                <w:szCs w:val="18"/>
              </w:rPr>
            </w:pPr>
            <w:r w:rsidRPr="00DE5E1B">
              <w:rPr>
                <w:b/>
                <w:sz w:val="18"/>
                <w:szCs w:val="18"/>
              </w:rPr>
              <w:t>Deel B - Relevante gegevens betrekking hebbend op referent</w:t>
            </w:r>
          </w:p>
        </w:tc>
      </w:tr>
      <w:tr w:rsidR="007F5217" w:rsidRPr="00DE5E1B" w14:paraId="00042ADF" w14:textId="77777777" w:rsidTr="00D100E6">
        <w:tc>
          <w:tcPr>
            <w:tcW w:w="6351" w:type="dxa"/>
            <w:gridSpan w:val="2"/>
            <w:shd w:val="clear" w:color="auto" w:fill="auto"/>
          </w:tcPr>
          <w:p w14:paraId="069D4238" w14:textId="5B6ED3DF" w:rsidR="007F5217" w:rsidRPr="00DE5E1B" w:rsidRDefault="007F5217" w:rsidP="00D100E6">
            <w:pPr>
              <w:rPr>
                <w:sz w:val="18"/>
                <w:szCs w:val="18"/>
              </w:rPr>
            </w:pPr>
            <w:r w:rsidRPr="00DE5E1B">
              <w:rPr>
                <w:sz w:val="18"/>
                <w:szCs w:val="18"/>
              </w:rPr>
              <w:t>He</w:t>
            </w:r>
            <w:r>
              <w:rPr>
                <w:sz w:val="18"/>
                <w:szCs w:val="18"/>
              </w:rPr>
              <w:t xml:space="preserve">bben de </w:t>
            </w:r>
            <w:r w:rsidRPr="00DE5E1B">
              <w:rPr>
                <w:sz w:val="18"/>
                <w:szCs w:val="18"/>
              </w:rPr>
              <w:t>activiteiten bij</w:t>
            </w:r>
            <w:r>
              <w:rPr>
                <w:sz w:val="18"/>
                <w:szCs w:val="18"/>
              </w:rPr>
              <w:t xml:space="preserve"> of met</w:t>
            </w:r>
            <w:r w:rsidRPr="00DE5E1B">
              <w:rPr>
                <w:sz w:val="18"/>
                <w:szCs w:val="18"/>
              </w:rPr>
              <w:t xml:space="preserve"> referent plaats gevonden in de afgelopen </w:t>
            </w:r>
            <w:r>
              <w:rPr>
                <w:sz w:val="18"/>
                <w:szCs w:val="18"/>
              </w:rPr>
              <w:t>drie (3</w:t>
            </w:r>
            <w:r w:rsidRPr="00DE5E1B">
              <w:rPr>
                <w:sz w:val="18"/>
                <w:szCs w:val="18"/>
              </w:rPr>
              <w:t>) jaar?</w:t>
            </w:r>
          </w:p>
        </w:tc>
        <w:tc>
          <w:tcPr>
            <w:tcW w:w="1250" w:type="dxa"/>
            <w:shd w:val="clear" w:color="auto" w:fill="auto"/>
            <w:vAlign w:val="center"/>
          </w:tcPr>
          <w:p w14:paraId="5A0211BE" w14:textId="77777777" w:rsidR="007F5217" w:rsidRPr="00DE5E1B" w:rsidRDefault="007F5217" w:rsidP="00D100E6">
            <w:pPr>
              <w:ind w:left="72"/>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Ja</w:t>
            </w:r>
          </w:p>
        </w:tc>
        <w:tc>
          <w:tcPr>
            <w:tcW w:w="1147" w:type="dxa"/>
            <w:shd w:val="clear" w:color="auto" w:fill="auto"/>
            <w:vAlign w:val="center"/>
          </w:tcPr>
          <w:p w14:paraId="1C6F9718" w14:textId="77777777" w:rsidR="007F5217" w:rsidRPr="00DE5E1B" w:rsidRDefault="007F5217" w:rsidP="00D100E6">
            <w:pPr>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Nee</w:t>
            </w:r>
          </w:p>
        </w:tc>
      </w:tr>
      <w:tr w:rsidR="007F5217" w:rsidRPr="00DE5E1B" w14:paraId="459A6DAC" w14:textId="77777777" w:rsidTr="00D100E6">
        <w:tc>
          <w:tcPr>
            <w:tcW w:w="6351" w:type="dxa"/>
            <w:gridSpan w:val="2"/>
            <w:shd w:val="clear" w:color="auto" w:fill="auto"/>
          </w:tcPr>
          <w:p w14:paraId="3AED5480" w14:textId="1179523C" w:rsidR="007F5217" w:rsidRPr="005048B6" w:rsidRDefault="007F5217" w:rsidP="00D100E6">
            <w:pPr>
              <w:rPr>
                <w:sz w:val="18"/>
                <w:szCs w:val="18"/>
                <w:highlight w:val="yellow"/>
              </w:rPr>
            </w:pPr>
          </w:p>
        </w:tc>
        <w:tc>
          <w:tcPr>
            <w:tcW w:w="1250" w:type="dxa"/>
            <w:shd w:val="clear" w:color="auto" w:fill="auto"/>
            <w:vAlign w:val="center"/>
          </w:tcPr>
          <w:p w14:paraId="3DCF81C7" w14:textId="07137B99" w:rsidR="007F5217" w:rsidRPr="00DE5E1B" w:rsidRDefault="007F5217" w:rsidP="00D100E6">
            <w:pPr>
              <w:ind w:left="72"/>
              <w:rPr>
                <w:sz w:val="18"/>
                <w:szCs w:val="18"/>
              </w:rPr>
            </w:pPr>
          </w:p>
        </w:tc>
        <w:tc>
          <w:tcPr>
            <w:tcW w:w="1147" w:type="dxa"/>
            <w:shd w:val="clear" w:color="auto" w:fill="auto"/>
            <w:vAlign w:val="center"/>
          </w:tcPr>
          <w:p w14:paraId="5CB2775F" w14:textId="4E394B88" w:rsidR="007F5217" w:rsidRPr="00DE5E1B" w:rsidRDefault="007F5217" w:rsidP="00D100E6">
            <w:pPr>
              <w:rPr>
                <w:sz w:val="18"/>
                <w:szCs w:val="18"/>
              </w:rPr>
            </w:pPr>
          </w:p>
        </w:tc>
      </w:tr>
      <w:tr w:rsidR="007F5217" w:rsidRPr="00DE5E1B" w14:paraId="1BC9F0A8" w14:textId="77777777" w:rsidTr="00D100E6">
        <w:trPr>
          <w:trHeight w:hRule="exact" w:val="160"/>
        </w:trPr>
        <w:tc>
          <w:tcPr>
            <w:tcW w:w="6351" w:type="dxa"/>
            <w:gridSpan w:val="2"/>
            <w:shd w:val="clear" w:color="auto" w:fill="auto"/>
            <w:vAlign w:val="center"/>
          </w:tcPr>
          <w:p w14:paraId="506E4A7B" w14:textId="77777777" w:rsidR="007F5217" w:rsidRPr="00DE5E1B" w:rsidRDefault="007F5217" w:rsidP="00D100E6">
            <w:pPr>
              <w:ind w:left="600"/>
              <w:rPr>
                <w:sz w:val="18"/>
                <w:szCs w:val="18"/>
              </w:rPr>
            </w:pPr>
          </w:p>
        </w:tc>
        <w:tc>
          <w:tcPr>
            <w:tcW w:w="1250" w:type="dxa"/>
            <w:shd w:val="clear" w:color="auto" w:fill="auto"/>
            <w:vAlign w:val="center"/>
          </w:tcPr>
          <w:p w14:paraId="322C3936" w14:textId="77777777" w:rsidR="007F5217" w:rsidRPr="00DE5E1B" w:rsidRDefault="007F5217" w:rsidP="00D100E6">
            <w:pPr>
              <w:ind w:left="72"/>
              <w:rPr>
                <w:sz w:val="18"/>
                <w:szCs w:val="18"/>
              </w:rPr>
            </w:pPr>
          </w:p>
        </w:tc>
        <w:tc>
          <w:tcPr>
            <w:tcW w:w="1147" w:type="dxa"/>
            <w:shd w:val="clear" w:color="auto" w:fill="auto"/>
            <w:vAlign w:val="center"/>
          </w:tcPr>
          <w:p w14:paraId="659B8F00" w14:textId="77777777" w:rsidR="007F5217" w:rsidRPr="00DE5E1B" w:rsidRDefault="007F5217" w:rsidP="00D100E6">
            <w:pPr>
              <w:ind w:left="600"/>
              <w:rPr>
                <w:sz w:val="18"/>
                <w:szCs w:val="18"/>
              </w:rPr>
            </w:pPr>
          </w:p>
        </w:tc>
      </w:tr>
      <w:tr w:rsidR="007F5217" w:rsidRPr="00DE5E1B" w14:paraId="1263D46C" w14:textId="77777777" w:rsidTr="00D100E6">
        <w:tc>
          <w:tcPr>
            <w:tcW w:w="8748" w:type="dxa"/>
            <w:gridSpan w:val="4"/>
            <w:shd w:val="clear" w:color="auto" w:fill="000000"/>
          </w:tcPr>
          <w:p w14:paraId="2D2227F6" w14:textId="77777777" w:rsidR="007F5217" w:rsidRPr="00DE5E1B" w:rsidRDefault="007F5217" w:rsidP="00D100E6">
            <w:pPr>
              <w:rPr>
                <w:b/>
                <w:sz w:val="18"/>
                <w:szCs w:val="18"/>
              </w:rPr>
            </w:pPr>
            <w:r w:rsidRPr="00DE5E1B">
              <w:rPr>
                <w:b/>
                <w:sz w:val="18"/>
                <w:szCs w:val="18"/>
              </w:rPr>
              <w:t>Deel C - Aanvullende informatie betrekking hebbend op referent</w:t>
            </w:r>
          </w:p>
        </w:tc>
      </w:tr>
      <w:tr w:rsidR="007F5217" w:rsidRPr="00DE5E1B" w14:paraId="69793549" w14:textId="77777777" w:rsidTr="00D100E6">
        <w:trPr>
          <w:trHeight w:hRule="exact" w:val="1541"/>
        </w:trPr>
        <w:tc>
          <w:tcPr>
            <w:tcW w:w="8748" w:type="dxa"/>
            <w:gridSpan w:val="4"/>
            <w:shd w:val="clear" w:color="auto" w:fill="auto"/>
          </w:tcPr>
          <w:p w14:paraId="1AD8F4B9" w14:textId="31FE95F7" w:rsidR="007F5217" w:rsidRPr="00DE5E1B" w:rsidRDefault="007F5217" w:rsidP="00D100E6">
            <w:pPr>
              <w:rPr>
                <w:sz w:val="18"/>
                <w:szCs w:val="18"/>
              </w:rPr>
            </w:pPr>
            <w:r w:rsidRPr="00DE5E1B">
              <w:rPr>
                <w:sz w:val="18"/>
                <w:szCs w:val="18"/>
              </w:rPr>
              <w:t xml:space="preserve">Geef een duidelijke beschrijving van de </w:t>
            </w:r>
            <w:r>
              <w:rPr>
                <w:sz w:val="18"/>
                <w:szCs w:val="18"/>
              </w:rPr>
              <w:t>activiteiten</w:t>
            </w:r>
            <w:r w:rsidRPr="00DE5E1B">
              <w:rPr>
                <w:sz w:val="18"/>
                <w:szCs w:val="18"/>
              </w:rPr>
              <w:t xml:space="preserve"> en de rol die u daarin heeft vervuld. De </w:t>
            </w:r>
            <w:r>
              <w:rPr>
                <w:sz w:val="18"/>
                <w:szCs w:val="18"/>
              </w:rPr>
              <w:t>activiteiten</w:t>
            </w:r>
            <w:r w:rsidRPr="00DE5E1B">
              <w:rPr>
                <w:sz w:val="18"/>
                <w:szCs w:val="18"/>
              </w:rPr>
              <w:t xml:space="preserve"> moet minimaal voldoen aan de in deel B opgenomen eisen en zal daarnaast worden beoordeeld op de in paragraaf </w:t>
            </w:r>
            <w:r>
              <w:rPr>
                <w:sz w:val="18"/>
                <w:szCs w:val="18"/>
              </w:rPr>
              <w:t>5.1.</w:t>
            </w:r>
            <w:r w:rsidR="00B30D34">
              <w:rPr>
                <w:sz w:val="18"/>
                <w:szCs w:val="18"/>
              </w:rPr>
              <w:t>3</w:t>
            </w:r>
            <w:r>
              <w:rPr>
                <w:sz w:val="18"/>
                <w:szCs w:val="18"/>
              </w:rPr>
              <w:t xml:space="preserve"> </w:t>
            </w:r>
            <w:r w:rsidRPr="00DE5E1B">
              <w:rPr>
                <w:sz w:val="18"/>
                <w:szCs w:val="18"/>
              </w:rPr>
              <w:t xml:space="preserve">opgenomen onderwerpen. </w:t>
            </w:r>
          </w:p>
          <w:p w14:paraId="10312D9C" w14:textId="77777777" w:rsidR="007F5217" w:rsidRPr="00DE5E1B" w:rsidRDefault="007F5217" w:rsidP="00D100E6">
            <w:pPr>
              <w:rPr>
                <w:sz w:val="18"/>
                <w:szCs w:val="18"/>
              </w:rPr>
            </w:pPr>
            <w:r w:rsidRPr="00DE5E1B">
              <w:rPr>
                <w:sz w:val="18"/>
                <w:szCs w:val="18"/>
              </w:rPr>
              <w:t xml:space="preserve">Gebruik hiervoor </w:t>
            </w:r>
            <w:r w:rsidRPr="007125E6">
              <w:rPr>
                <w:sz w:val="18"/>
                <w:szCs w:val="18"/>
                <w:u w:val="single"/>
              </w:rPr>
              <w:t>maximaal</w:t>
            </w:r>
            <w:r w:rsidRPr="007125E6">
              <w:rPr>
                <w:sz w:val="18"/>
                <w:szCs w:val="18"/>
              </w:rPr>
              <w:t xml:space="preserve"> 1 A4</w:t>
            </w:r>
            <w:r w:rsidRPr="00DE5E1B">
              <w:rPr>
                <w:sz w:val="18"/>
                <w:szCs w:val="18"/>
              </w:rPr>
              <w:t xml:space="preserve"> (eenzijdig beschreven) en upload hem gezamenlijk met deze verklaring via de button op </w:t>
            </w:r>
            <w:r>
              <w:rPr>
                <w:sz w:val="18"/>
                <w:szCs w:val="18"/>
              </w:rPr>
              <w:t>het TenderNed platform</w:t>
            </w:r>
            <w:r w:rsidRPr="00DE5E1B">
              <w:rPr>
                <w:sz w:val="18"/>
                <w:szCs w:val="18"/>
              </w:rPr>
              <w:t>.</w:t>
            </w:r>
          </w:p>
          <w:p w14:paraId="49AF6953" w14:textId="77777777" w:rsidR="007F5217" w:rsidRPr="00DE5E1B" w:rsidRDefault="007F5217" w:rsidP="00D100E6">
            <w:pPr>
              <w:ind w:left="600"/>
              <w:rPr>
                <w:sz w:val="18"/>
                <w:szCs w:val="18"/>
              </w:rPr>
            </w:pPr>
          </w:p>
          <w:p w14:paraId="69688312" w14:textId="77777777" w:rsidR="007F5217" w:rsidRPr="00DE5E1B" w:rsidRDefault="007F5217" w:rsidP="00D100E6">
            <w:pPr>
              <w:ind w:left="600"/>
              <w:rPr>
                <w:sz w:val="18"/>
                <w:szCs w:val="18"/>
              </w:rPr>
            </w:pPr>
          </w:p>
        </w:tc>
      </w:tr>
      <w:tr w:rsidR="007F5217" w:rsidRPr="00DE5E1B" w14:paraId="532BCCE7" w14:textId="77777777" w:rsidTr="00D100E6">
        <w:tc>
          <w:tcPr>
            <w:tcW w:w="8748" w:type="dxa"/>
            <w:gridSpan w:val="4"/>
            <w:tcBorders>
              <w:bottom w:val="single" w:sz="4" w:space="0" w:color="auto"/>
            </w:tcBorders>
            <w:shd w:val="clear" w:color="auto" w:fill="000000"/>
          </w:tcPr>
          <w:p w14:paraId="69FE1300" w14:textId="77777777" w:rsidR="007F5217" w:rsidRPr="00DE5E1B" w:rsidRDefault="007F5217" w:rsidP="00D100E6">
            <w:pPr>
              <w:rPr>
                <w:b/>
                <w:sz w:val="18"/>
                <w:szCs w:val="18"/>
              </w:rPr>
            </w:pPr>
            <w:r w:rsidRPr="00DE5E1B">
              <w:rPr>
                <w:b/>
                <w:sz w:val="18"/>
                <w:szCs w:val="18"/>
              </w:rPr>
              <w:t xml:space="preserve">Deel D - Ondertekening (door </w:t>
            </w:r>
            <w:r>
              <w:rPr>
                <w:b/>
                <w:sz w:val="18"/>
                <w:szCs w:val="18"/>
              </w:rPr>
              <w:t>Gegadigde</w:t>
            </w:r>
            <w:r w:rsidRPr="00DE5E1B">
              <w:rPr>
                <w:b/>
                <w:sz w:val="18"/>
                <w:szCs w:val="18"/>
              </w:rPr>
              <w:t xml:space="preserve"> op wie de referentie van toepassing is )</w:t>
            </w:r>
          </w:p>
        </w:tc>
      </w:tr>
      <w:tr w:rsidR="007F5217" w:rsidRPr="00DE5E1B" w14:paraId="3CE36872" w14:textId="77777777" w:rsidTr="00D100E6">
        <w:tc>
          <w:tcPr>
            <w:tcW w:w="3348" w:type="dxa"/>
            <w:tcBorders>
              <w:top w:val="single" w:sz="4" w:space="0" w:color="auto"/>
              <w:left w:val="single" w:sz="4" w:space="0" w:color="auto"/>
              <w:bottom w:val="single" w:sz="4" w:space="0" w:color="auto"/>
              <w:right w:val="single" w:sz="4" w:space="0" w:color="auto"/>
            </w:tcBorders>
            <w:shd w:val="clear" w:color="auto" w:fill="auto"/>
          </w:tcPr>
          <w:p w14:paraId="526094F4" w14:textId="77777777" w:rsidR="007F5217" w:rsidRPr="00DE5E1B" w:rsidRDefault="007F5217" w:rsidP="00D100E6">
            <w:pPr>
              <w:rPr>
                <w:sz w:val="18"/>
                <w:szCs w:val="18"/>
              </w:rPr>
            </w:pPr>
            <w:r w:rsidRPr="00DE5E1B">
              <w:rPr>
                <w:sz w:val="18"/>
                <w:szCs w:val="18"/>
              </w:rPr>
              <w:t xml:space="preserve">Bedrijfsnaam </w:t>
            </w:r>
            <w:r>
              <w:rPr>
                <w:sz w:val="18"/>
                <w:szCs w:val="18"/>
              </w:rPr>
              <w:t>Gegadigde</w:t>
            </w:r>
            <w:r w:rsidRPr="00DE5E1B">
              <w:rPr>
                <w:sz w:val="18"/>
                <w:szCs w:val="18"/>
              </w:rPr>
              <w:t>:</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5E3F4914" w14:textId="77777777" w:rsidR="007F5217" w:rsidRPr="00DE5E1B" w:rsidRDefault="007F5217" w:rsidP="00D100E6">
            <w:pPr>
              <w:ind w:left="600"/>
              <w:rPr>
                <w:sz w:val="18"/>
                <w:szCs w:val="18"/>
              </w:rPr>
            </w:pPr>
          </w:p>
        </w:tc>
      </w:tr>
      <w:tr w:rsidR="007F5217" w:rsidRPr="00DE5E1B" w14:paraId="4387662F" w14:textId="77777777" w:rsidTr="00D100E6">
        <w:tc>
          <w:tcPr>
            <w:tcW w:w="3348" w:type="dxa"/>
            <w:tcBorders>
              <w:top w:val="single" w:sz="4" w:space="0" w:color="auto"/>
              <w:left w:val="single" w:sz="4" w:space="0" w:color="auto"/>
              <w:bottom w:val="single" w:sz="4" w:space="0" w:color="auto"/>
              <w:right w:val="single" w:sz="4" w:space="0" w:color="auto"/>
            </w:tcBorders>
            <w:shd w:val="clear" w:color="auto" w:fill="auto"/>
          </w:tcPr>
          <w:p w14:paraId="7B2AB1A1" w14:textId="77777777" w:rsidR="007F5217" w:rsidRPr="00DE5E1B" w:rsidRDefault="007F5217" w:rsidP="00D100E6">
            <w:pPr>
              <w:rPr>
                <w:sz w:val="18"/>
                <w:szCs w:val="18"/>
              </w:rPr>
            </w:pPr>
            <w:r w:rsidRPr="00DE5E1B">
              <w:rPr>
                <w:sz w:val="18"/>
                <w:szCs w:val="18"/>
              </w:rPr>
              <w:t>Datum:</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2FED73FC" w14:textId="77777777" w:rsidR="007F5217" w:rsidRPr="00DE5E1B" w:rsidRDefault="007F5217" w:rsidP="00D100E6">
            <w:pPr>
              <w:ind w:left="600"/>
              <w:rPr>
                <w:sz w:val="18"/>
                <w:szCs w:val="18"/>
              </w:rPr>
            </w:pPr>
          </w:p>
        </w:tc>
      </w:tr>
      <w:tr w:rsidR="007F5217" w:rsidRPr="00DE5E1B" w14:paraId="1F000E67" w14:textId="77777777" w:rsidTr="00D100E6">
        <w:tc>
          <w:tcPr>
            <w:tcW w:w="3348" w:type="dxa"/>
            <w:tcBorders>
              <w:top w:val="single" w:sz="4" w:space="0" w:color="auto"/>
              <w:left w:val="single" w:sz="4" w:space="0" w:color="auto"/>
              <w:bottom w:val="single" w:sz="4" w:space="0" w:color="auto"/>
              <w:right w:val="single" w:sz="4" w:space="0" w:color="auto"/>
            </w:tcBorders>
            <w:shd w:val="clear" w:color="auto" w:fill="auto"/>
          </w:tcPr>
          <w:p w14:paraId="3C67F889" w14:textId="77777777" w:rsidR="007F5217" w:rsidRPr="00DE5E1B" w:rsidRDefault="007F5217" w:rsidP="00D100E6">
            <w:pPr>
              <w:rPr>
                <w:sz w:val="18"/>
                <w:szCs w:val="18"/>
              </w:rPr>
            </w:pPr>
            <w:r w:rsidRPr="00DE5E1B">
              <w:rPr>
                <w:sz w:val="18"/>
                <w:szCs w:val="18"/>
              </w:rPr>
              <w:t>Plaats:</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7BB662FA" w14:textId="77777777" w:rsidR="007F5217" w:rsidRPr="00DE5E1B" w:rsidRDefault="007F5217" w:rsidP="00D100E6">
            <w:pPr>
              <w:ind w:left="600"/>
              <w:rPr>
                <w:sz w:val="18"/>
                <w:szCs w:val="18"/>
              </w:rPr>
            </w:pPr>
          </w:p>
        </w:tc>
      </w:tr>
      <w:tr w:rsidR="007F5217" w:rsidRPr="00DE5E1B" w14:paraId="5AFD499F" w14:textId="77777777" w:rsidTr="00D100E6">
        <w:trPr>
          <w:trHeight w:val="938"/>
        </w:trPr>
        <w:tc>
          <w:tcPr>
            <w:tcW w:w="3348" w:type="dxa"/>
            <w:tcBorders>
              <w:top w:val="single" w:sz="4" w:space="0" w:color="auto"/>
              <w:left w:val="single" w:sz="4" w:space="0" w:color="auto"/>
              <w:bottom w:val="single" w:sz="4" w:space="0" w:color="auto"/>
              <w:right w:val="single" w:sz="4" w:space="0" w:color="auto"/>
            </w:tcBorders>
            <w:shd w:val="clear" w:color="auto" w:fill="auto"/>
          </w:tcPr>
          <w:p w14:paraId="60354960" w14:textId="77777777" w:rsidR="007F5217" w:rsidRPr="00DE5E1B" w:rsidRDefault="007F5217" w:rsidP="00D100E6">
            <w:pPr>
              <w:rPr>
                <w:sz w:val="18"/>
                <w:szCs w:val="18"/>
              </w:rPr>
            </w:pPr>
            <w:r w:rsidRPr="00DE5E1B">
              <w:rPr>
                <w:sz w:val="18"/>
                <w:szCs w:val="18"/>
              </w:rPr>
              <w:t>Handtekening</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774CDE69" w14:textId="77777777" w:rsidR="007F5217" w:rsidRPr="00DE5E1B" w:rsidRDefault="007F5217" w:rsidP="00D100E6">
            <w:pPr>
              <w:ind w:left="600"/>
              <w:rPr>
                <w:sz w:val="18"/>
                <w:szCs w:val="18"/>
              </w:rPr>
            </w:pPr>
          </w:p>
        </w:tc>
      </w:tr>
      <w:bookmarkEnd w:id="74"/>
      <w:bookmarkEnd w:id="128"/>
      <w:bookmarkEnd w:id="129"/>
      <w:bookmarkEnd w:id="130"/>
      <w:bookmarkEnd w:id="131"/>
    </w:tbl>
    <w:p w14:paraId="41FE2CC2" w14:textId="6AA14785" w:rsidR="00564E9C" w:rsidRDefault="00564E9C" w:rsidP="007F5217"/>
    <w:p w14:paraId="4841B2A0" w14:textId="77777777" w:rsidR="00564E9C" w:rsidRDefault="00564E9C">
      <w:pPr>
        <w:spacing w:line="260" w:lineRule="atLeast"/>
      </w:pPr>
      <w:r>
        <w:br w:type="page"/>
      </w:r>
    </w:p>
    <w:p w14:paraId="13422ABC" w14:textId="78CDD5C6" w:rsidR="005F6FCB" w:rsidRPr="00BA0B99" w:rsidRDefault="005F6FCB" w:rsidP="005F6FCB">
      <w:pPr>
        <w:pStyle w:val="Bijlageondertitel"/>
      </w:pPr>
      <w:bookmarkStart w:id="132" w:name="_Toc298417518"/>
      <w:bookmarkStart w:id="133" w:name="_Toc469655816"/>
      <w:bookmarkStart w:id="134" w:name="_Toc473097648"/>
      <w:bookmarkStart w:id="135" w:name="_Toc528326526"/>
      <w:bookmarkStart w:id="136" w:name="_Toc530059002"/>
      <w:bookmarkStart w:id="137" w:name="_Toc530059010"/>
      <w:r>
        <w:lastRenderedPageBreak/>
        <w:t>R</w:t>
      </w:r>
      <w:r w:rsidRPr="00BA0B99">
        <w:t>eferentieverklaring selectiecriterium</w:t>
      </w:r>
      <w:bookmarkEnd w:id="132"/>
      <w:bookmarkEnd w:id="133"/>
      <w:bookmarkEnd w:id="134"/>
      <w:r>
        <w:t xml:space="preserve"> SC </w:t>
      </w:r>
      <w:bookmarkEnd w:id="135"/>
      <w:r>
        <w:t>4</w:t>
      </w:r>
      <w:bookmarkEnd w:id="136"/>
      <w:bookmarkEnd w:id="137"/>
    </w:p>
    <w:tbl>
      <w:tblPr>
        <w:tblW w:w="8748" w:type="dxa"/>
        <w:tblLook w:val="01E0" w:firstRow="1" w:lastRow="1" w:firstColumn="1" w:lastColumn="1" w:noHBand="0" w:noVBand="0"/>
      </w:tblPr>
      <w:tblGrid>
        <w:gridCol w:w="3936"/>
        <w:gridCol w:w="4812"/>
      </w:tblGrid>
      <w:tr w:rsidR="005F6FCB" w:rsidRPr="00DE5E1B" w14:paraId="58B3735C" w14:textId="77777777" w:rsidTr="00D168D5">
        <w:tc>
          <w:tcPr>
            <w:tcW w:w="8748" w:type="dxa"/>
            <w:gridSpan w:val="2"/>
            <w:tcBorders>
              <w:bottom w:val="single" w:sz="4" w:space="0" w:color="auto"/>
            </w:tcBorders>
            <w:shd w:val="clear" w:color="auto" w:fill="000000"/>
          </w:tcPr>
          <w:p w14:paraId="6C6E25F7" w14:textId="77777777" w:rsidR="005F6FCB" w:rsidRPr="00DE5E1B" w:rsidRDefault="005F6FCB" w:rsidP="00D168D5">
            <w:pPr>
              <w:rPr>
                <w:b/>
                <w:sz w:val="18"/>
                <w:szCs w:val="18"/>
              </w:rPr>
            </w:pPr>
            <w:r w:rsidRPr="00DE5E1B">
              <w:rPr>
                <w:b/>
                <w:sz w:val="18"/>
                <w:szCs w:val="18"/>
              </w:rPr>
              <w:t>Deel A - Algemeen referent</w:t>
            </w:r>
          </w:p>
        </w:tc>
      </w:tr>
      <w:tr w:rsidR="005F6FCB" w:rsidRPr="00DE5E1B" w14:paraId="71507BF0"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775D695C" w14:textId="77777777" w:rsidR="005F6FCB" w:rsidRPr="00DE5E1B" w:rsidRDefault="005F6FCB" w:rsidP="00D168D5">
            <w:pPr>
              <w:rPr>
                <w:sz w:val="18"/>
                <w:szCs w:val="18"/>
              </w:rPr>
            </w:pPr>
            <w:r w:rsidRPr="00DE5E1B">
              <w:rPr>
                <w:sz w:val="18"/>
                <w:szCs w:val="18"/>
              </w:rPr>
              <w:t>Organisatie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559FDF90" w14:textId="77777777" w:rsidR="005F6FCB" w:rsidRPr="00DE5E1B" w:rsidRDefault="005F6FCB" w:rsidP="00D168D5">
            <w:pPr>
              <w:ind w:left="600"/>
              <w:rPr>
                <w:sz w:val="18"/>
                <w:szCs w:val="18"/>
              </w:rPr>
            </w:pPr>
          </w:p>
        </w:tc>
      </w:tr>
      <w:tr w:rsidR="005F6FCB" w:rsidRPr="00DE5E1B" w14:paraId="573DC64D"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37AFA438" w14:textId="77777777" w:rsidR="005F6FCB" w:rsidRPr="00DE5E1B" w:rsidRDefault="005F6FCB" w:rsidP="00D168D5">
            <w:pPr>
              <w:rPr>
                <w:sz w:val="18"/>
                <w:szCs w:val="18"/>
              </w:rPr>
            </w:pPr>
            <w:r w:rsidRPr="00DE5E1B">
              <w:rPr>
                <w:sz w:val="18"/>
                <w:szCs w:val="18"/>
              </w:rPr>
              <w:t>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683BBFE6" w14:textId="77777777" w:rsidR="005F6FCB" w:rsidRPr="00DE5E1B" w:rsidRDefault="005F6FCB" w:rsidP="00D168D5">
            <w:pPr>
              <w:ind w:left="600"/>
              <w:rPr>
                <w:sz w:val="18"/>
                <w:szCs w:val="18"/>
              </w:rPr>
            </w:pPr>
          </w:p>
        </w:tc>
      </w:tr>
      <w:tr w:rsidR="005F6FCB" w:rsidRPr="00DE5E1B" w14:paraId="3ECE8A09"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77ED5974" w14:textId="77777777" w:rsidR="005F6FCB" w:rsidRPr="00DE5E1B" w:rsidRDefault="005F6FCB" w:rsidP="00D168D5">
            <w:pPr>
              <w:rPr>
                <w:sz w:val="18"/>
                <w:szCs w:val="18"/>
              </w:rPr>
            </w:pPr>
            <w:r w:rsidRPr="00DE5E1B">
              <w:rPr>
                <w:sz w:val="18"/>
                <w:szCs w:val="18"/>
              </w:rPr>
              <w:t>Adres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678D9D0A" w14:textId="77777777" w:rsidR="005F6FCB" w:rsidRPr="00DE5E1B" w:rsidRDefault="005F6FCB" w:rsidP="00D168D5">
            <w:pPr>
              <w:ind w:left="600"/>
              <w:rPr>
                <w:sz w:val="18"/>
                <w:szCs w:val="18"/>
              </w:rPr>
            </w:pPr>
          </w:p>
        </w:tc>
      </w:tr>
      <w:tr w:rsidR="005F6FCB" w:rsidRPr="00DE5E1B" w14:paraId="70441B05"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14924959" w14:textId="77777777" w:rsidR="005F6FCB" w:rsidRPr="00DE5E1B" w:rsidRDefault="005F6FCB" w:rsidP="00D168D5">
            <w:pPr>
              <w:rPr>
                <w:sz w:val="18"/>
                <w:szCs w:val="18"/>
              </w:rPr>
            </w:pPr>
            <w:r w:rsidRPr="00DE5E1B">
              <w:rPr>
                <w:sz w:val="18"/>
                <w:szCs w:val="18"/>
              </w:rPr>
              <w:t>Soort organisatie</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4B149926" w14:textId="77777777" w:rsidR="005F6FCB" w:rsidRPr="00DE5E1B" w:rsidRDefault="005F6FCB" w:rsidP="00D168D5">
            <w:pPr>
              <w:ind w:left="600"/>
              <w:rPr>
                <w:sz w:val="18"/>
                <w:szCs w:val="18"/>
              </w:rPr>
            </w:pPr>
          </w:p>
        </w:tc>
      </w:tr>
      <w:tr w:rsidR="005F6FCB" w:rsidRPr="00DE5E1B" w14:paraId="6DA9278F"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7FCD954F" w14:textId="77777777" w:rsidR="005F6FCB" w:rsidRPr="00DE5E1B" w:rsidRDefault="005F6FCB" w:rsidP="00D168D5">
            <w:pPr>
              <w:rPr>
                <w:sz w:val="18"/>
                <w:szCs w:val="18"/>
              </w:rPr>
            </w:pPr>
            <w:r w:rsidRPr="00DE5E1B">
              <w:rPr>
                <w:sz w:val="18"/>
                <w:szCs w:val="18"/>
              </w:rPr>
              <w:t>Tel. nr. 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0CE5F9B4" w14:textId="77777777" w:rsidR="005F6FCB" w:rsidRPr="00DE5E1B" w:rsidRDefault="005F6FCB" w:rsidP="00D168D5">
            <w:pPr>
              <w:ind w:left="600"/>
              <w:rPr>
                <w:sz w:val="18"/>
                <w:szCs w:val="18"/>
              </w:rPr>
            </w:pPr>
          </w:p>
        </w:tc>
      </w:tr>
      <w:tr w:rsidR="005F6FCB" w:rsidRPr="00DE5E1B" w14:paraId="6997E416"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0D5F897F" w14:textId="77777777" w:rsidR="005F6FCB" w:rsidRPr="00DE5E1B" w:rsidRDefault="005F6FCB" w:rsidP="00D168D5">
            <w:pPr>
              <w:rPr>
                <w:sz w:val="18"/>
                <w:szCs w:val="18"/>
              </w:rPr>
            </w:pPr>
            <w:r w:rsidRPr="00DE5E1B">
              <w:rPr>
                <w:sz w:val="18"/>
                <w:szCs w:val="18"/>
              </w:rPr>
              <w:t>E-mail contactpersoon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252A7A05" w14:textId="77777777" w:rsidR="005F6FCB" w:rsidRPr="00DE5E1B" w:rsidRDefault="005F6FCB" w:rsidP="00D168D5">
            <w:pPr>
              <w:ind w:left="600"/>
              <w:rPr>
                <w:sz w:val="18"/>
                <w:szCs w:val="18"/>
              </w:rPr>
            </w:pPr>
          </w:p>
        </w:tc>
      </w:tr>
      <w:tr w:rsidR="005F6FCB" w:rsidRPr="00DE5E1B" w14:paraId="649C7167"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03160AC5" w14:textId="77777777" w:rsidR="005F6FCB" w:rsidRPr="00DE5E1B" w:rsidRDefault="005F6FCB" w:rsidP="00D168D5">
            <w:pPr>
              <w:rPr>
                <w:sz w:val="18"/>
                <w:szCs w:val="18"/>
              </w:rPr>
            </w:pPr>
            <w:r w:rsidRPr="00DE5E1B">
              <w:rPr>
                <w:sz w:val="18"/>
                <w:szCs w:val="18"/>
              </w:rPr>
              <w:t xml:space="preserve">Contactpersoon verklaart dat de </w:t>
            </w:r>
            <w:r>
              <w:rPr>
                <w:sz w:val="18"/>
                <w:szCs w:val="18"/>
              </w:rPr>
              <w:t>Gegadigde</w:t>
            </w:r>
            <w:r w:rsidRPr="00DE5E1B">
              <w:rPr>
                <w:sz w:val="18"/>
                <w:szCs w:val="18"/>
              </w:rPr>
              <w:t xml:space="preserve"> de opdracht naar tevredenheid heeft uitgevoerd</w:t>
            </w:r>
            <w:r w:rsidRPr="00DE5E1B">
              <w:rPr>
                <w:rStyle w:val="Voetnootmarkering"/>
                <w:sz w:val="18"/>
                <w:szCs w:val="18"/>
              </w:rPr>
              <w:footnoteReference w:id="5"/>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7FA7D4D2" w14:textId="77777777" w:rsidR="005F6FCB" w:rsidRPr="00DE5E1B" w:rsidRDefault="005F6FCB" w:rsidP="00D168D5">
            <w:pPr>
              <w:ind w:left="600"/>
              <w:rPr>
                <w:sz w:val="18"/>
                <w:szCs w:val="18"/>
              </w:rPr>
            </w:pPr>
          </w:p>
        </w:tc>
      </w:tr>
      <w:tr w:rsidR="005F6FCB" w:rsidRPr="00DE5E1B" w14:paraId="68AAB87C" w14:textId="77777777" w:rsidTr="00D168D5">
        <w:tc>
          <w:tcPr>
            <w:tcW w:w="3936" w:type="dxa"/>
            <w:tcBorders>
              <w:top w:val="single" w:sz="4" w:space="0" w:color="auto"/>
              <w:left w:val="single" w:sz="4" w:space="0" w:color="auto"/>
              <w:bottom w:val="single" w:sz="4" w:space="0" w:color="auto"/>
              <w:right w:val="single" w:sz="4" w:space="0" w:color="auto"/>
            </w:tcBorders>
            <w:shd w:val="clear" w:color="auto" w:fill="auto"/>
          </w:tcPr>
          <w:p w14:paraId="60B76996" w14:textId="77777777" w:rsidR="005F6FCB" w:rsidRPr="00DE5E1B" w:rsidRDefault="005F6FCB" w:rsidP="00D168D5">
            <w:pPr>
              <w:rPr>
                <w:sz w:val="18"/>
                <w:szCs w:val="18"/>
              </w:rPr>
            </w:pPr>
            <w:r w:rsidRPr="00DE5E1B">
              <w:rPr>
                <w:sz w:val="18"/>
                <w:szCs w:val="18"/>
              </w:rPr>
              <w:t>Exacte begin- en einddatum van uitvoering van activiteiten bij referent</w:t>
            </w:r>
          </w:p>
        </w:tc>
        <w:tc>
          <w:tcPr>
            <w:tcW w:w="4812" w:type="dxa"/>
            <w:tcBorders>
              <w:top w:val="single" w:sz="4" w:space="0" w:color="auto"/>
              <w:left w:val="single" w:sz="4" w:space="0" w:color="auto"/>
              <w:bottom w:val="single" w:sz="4" w:space="0" w:color="auto"/>
              <w:right w:val="single" w:sz="4" w:space="0" w:color="auto"/>
            </w:tcBorders>
            <w:shd w:val="clear" w:color="auto" w:fill="auto"/>
          </w:tcPr>
          <w:p w14:paraId="775A9247" w14:textId="77777777" w:rsidR="005F6FCB" w:rsidRPr="00DE5E1B" w:rsidRDefault="005F6FCB" w:rsidP="00D168D5">
            <w:pPr>
              <w:ind w:left="600"/>
              <w:rPr>
                <w:sz w:val="18"/>
                <w:szCs w:val="18"/>
              </w:rPr>
            </w:pPr>
          </w:p>
        </w:tc>
      </w:tr>
    </w:tbl>
    <w:p w14:paraId="78744F46" w14:textId="77777777" w:rsidR="005F6FCB" w:rsidRPr="00EB2820" w:rsidRDefault="005F6FCB" w:rsidP="005F6FCB">
      <w:pPr>
        <w:rPr>
          <w:rFonts w:ascii="Nuon Charter" w:hAnsi="Nuon Charter"/>
          <w:sz w:val="18"/>
          <w:szCs w:val="18"/>
        </w:rPr>
      </w:pPr>
    </w:p>
    <w:tbl>
      <w:tblPr>
        <w:tblW w:w="8748" w:type="dxa"/>
        <w:tblLook w:val="01E0" w:firstRow="1" w:lastRow="1" w:firstColumn="1" w:lastColumn="1" w:noHBand="0" w:noVBand="0"/>
      </w:tblPr>
      <w:tblGrid>
        <w:gridCol w:w="3348"/>
        <w:gridCol w:w="3003"/>
        <w:gridCol w:w="1250"/>
        <w:gridCol w:w="1147"/>
      </w:tblGrid>
      <w:tr w:rsidR="005F6FCB" w:rsidRPr="00DE5E1B" w14:paraId="52A12002" w14:textId="77777777" w:rsidTr="00D168D5">
        <w:tc>
          <w:tcPr>
            <w:tcW w:w="8748" w:type="dxa"/>
            <w:gridSpan w:val="4"/>
            <w:shd w:val="clear" w:color="auto" w:fill="000000"/>
          </w:tcPr>
          <w:p w14:paraId="211235A8" w14:textId="77777777" w:rsidR="005F6FCB" w:rsidRPr="00DE5E1B" w:rsidRDefault="005F6FCB" w:rsidP="00D168D5">
            <w:pPr>
              <w:rPr>
                <w:b/>
                <w:sz w:val="18"/>
                <w:szCs w:val="18"/>
              </w:rPr>
            </w:pPr>
            <w:r w:rsidRPr="00DE5E1B">
              <w:rPr>
                <w:b/>
                <w:sz w:val="18"/>
                <w:szCs w:val="18"/>
              </w:rPr>
              <w:t>Deel B - Relevante gegevens betrekking hebbend op referent</w:t>
            </w:r>
          </w:p>
        </w:tc>
      </w:tr>
      <w:tr w:rsidR="005F6FCB" w:rsidRPr="00DE5E1B" w14:paraId="070B2474" w14:textId="77777777" w:rsidTr="00D168D5">
        <w:tc>
          <w:tcPr>
            <w:tcW w:w="6351" w:type="dxa"/>
            <w:gridSpan w:val="2"/>
            <w:shd w:val="clear" w:color="auto" w:fill="auto"/>
          </w:tcPr>
          <w:p w14:paraId="0A55CC7D" w14:textId="77777777" w:rsidR="005F6FCB" w:rsidRPr="00DE5E1B" w:rsidRDefault="005F6FCB" w:rsidP="00D168D5">
            <w:pPr>
              <w:rPr>
                <w:sz w:val="18"/>
                <w:szCs w:val="18"/>
              </w:rPr>
            </w:pPr>
            <w:r w:rsidRPr="00DE5E1B">
              <w:rPr>
                <w:sz w:val="18"/>
                <w:szCs w:val="18"/>
              </w:rPr>
              <w:t xml:space="preserve">Heeft uitvoering van activiteiten bij referent plaats gevonden in de afgelopen </w:t>
            </w:r>
            <w:r>
              <w:rPr>
                <w:sz w:val="18"/>
                <w:szCs w:val="18"/>
              </w:rPr>
              <w:t>drie (3</w:t>
            </w:r>
            <w:r w:rsidRPr="00DE5E1B">
              <w:rPr>
                <w:sz w:val="18"/>
                <w:szCs w:val="18"/>
              </w:rPr>
              <w:t>) jaar?</w:t>
            </w:r>
          </w:p>
        </w:tc>
        <w:tc>
          <w:tcPr>
            <w:tcW w:w="1250" w:type="dxa"/>
            <w:shd w:val="clear" w:color="auto" w:fill="auto"/>
            <w:vAlign w:val="center"/>
          </w:tcPr>
          <w:p w14:paraId="18929022" w14:textId="77777777" w:rsidR="005F6FCB" w:rsidRPr="00DE5E1B" w:rsidRDefault="005F6FCB" w:rsidP="00D168D5">
            <w:pPr>
              <w:ind w:left="72"/>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Ja</w:t>
            </w:r>
          </w:p>
        </w:tc>
        <w:tc>
          <w:tcPr>
            <w:tcW w:w="1147" w:type="dxa"/>
            <w:shd w:val="clear" w:color="auto" w:fill="auto"/>
            <w:vAlign w:val="center"/>
          </w:tcPr>
          <w:p w14:paraId="49B02F15" w14:textId="77777777" w:rsidR="005F6FCB" w:rsidRPr="00DE5E1B" w:rsidRDefault="005F6FCB" w:rsidP="00D168D5">
            <w:pPr>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Nee</w:t>
            </w:r>
          </w:p>
        </w:tc>
      </w:tr>
      <w:tr w:rsidR="005F6FCB" w:rsidRPr="00DE5E1B" w14:paraId="56969339" w14:textId="77777777" w:rsidTr="00D168D5">
        <w:tc>
          <w:tcPr>
            <w:tcW w:w="6351" w:type="dxa"/>
            <w:gridSpan w:val="2"/>
            <w:shd w:val="clear" w:color="auto" w:fill="auto"/>
          </w:tcPr>
          <w:p w14:paraId="5182383A" w14:textId="77777777" w:rsidR="005F6FCB" w:rsidRPr="005048B6" w:rsidRDefault="005F6FCB" w:rsidP="00D168D5">
            <w:pPr>
              <w:rPr>
                <w:sz w:val="18"/>
                <w:szCs w:val="18"/>
                <w:highlight w:val="yellow"/>
              </w:rPr>
            </w:pPr>
            <w:r w:rsidRPr="00433FD8">
              <w:rPr>
                <w:sz w:val="18"/>
                <w:szCs w:val="18"/>
              </w:rPr>
              <w:t xml:space="preserve">Heeft de opdracht, zoals deze is uitgevoerd voor referent, betrekking op </w:t>
            </w:r>
            <w:r>
              <w:rPr>
                <w:sz w:val="18"/>
                <w:szCs w:val="18"/>
              </w:rPr>
              <w:t>de uitvoering van een GWW-werk?</w:t>
            </w:r>
          </w:p>
        </w:tc>
        <w:tc>
          <w:tcPr>
            <w:tcW w:w="1250" w:type="dxa"/>
            <w:shd w:val="clear" w:color="auto" w:fill="auto"/>
            <w:vAlign w:val="center"/>
          </w:tcPr>
          <w:p w14:paraId="0BB3EADB" w14:textId="77777777" w:rsidR="005F6FCB" w:rsidRPr="00DE5E1B" w:rsidRDefault="005F6FCB" w:rsidP="00D168D5">
            <w:pPr>
              <w:ind w:left="72"/>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Ja</w:t>
            </w:r>
          </w:p>
        </w:tc>
        <w:tc>
          <w:tcPr>
            <w:tcW w:w="1147" w:type="dxa"/>
            <w:shd w:val="clear" w:color="auto" w:fill="auto"/>
            <w:vAlign w:val="center"/>
          </w:tcPr>
          <w:p w14:paraId="1045889C" w14:textId="77777777" w:rsidR="005F6FCB" w:rsidRPr="00DE5E1B" w:rsidRDefault="005F6FCB" w:rsidP="00D168D5">
            <w:pPr>
              <w:rPr>
                <w:sz w:val="18"/>
                <w:szCs w:val="18"/>
              </w:rPr>
            </w:pPr>
            <w:r w:rsidRPr="00DE5E1B">
              <w:rPr>
                <w:sz w:val="18"/>
                <w:szCs w:val="18"/>
              </w:rPr>
              <w:fldChar w:fldCharType="begin">
                <w:ffData>
                  <w:name w:val="Check11"/>
                  <w:enabled/>
                  <w:calcOnExit w:val="0"/>
                  <w:checkBox>
                    <w:sizeAuto/>
                    <w:default w:val="0"/>
                  </w:checkBox>
                </w:ffData>
              </w:fldChar>
            </w:r>
            <w:r w:rsidRPr="00DE5E1B">
              <w:rPr>
                <w:sz w:val="18"/>
                <w:szCs w:val="18"/>
              </w:rPr>
              <w:instrText xml:space="preserve"> FORMCHECKBOX </w:instrText>
            </w:r>
            <w:r w:rsidR="00620F33">
              <w:rPr>
                <w:sz w:val="18"/>
                <w:szCs w:val="18"/>
              </w:rPr>
            </w:r>
            <w:r w:rsidR="00620F33">
              <w:rPr>
                <w:sz w:val="18"/>
                <w:szCs w:val="18"/>
              </w:rPr>
              <w:fldChar w:fldCharType="separate"/>
            </w:r>
            <w:r w:rsidRPr="00DE5E1B">
              <w:rPr>
                <w:sz w:val="18"/>
                <w:szCs w:val="18"/>
              </w:rPr>
              <w:fldChar w:fldCharType="end"/>
            </w:r>
            <w:r w:rsidRPr="00DE5E1B">
              <w:rPr>
                <w:sz w:val="18"/>
                <w:szCs w:val="18"/>
              </w:rPr>
              <w:t xml:space="preserve"> Nee</w:t>
            </w:r>
          </w:p>
        </w:tc>
      </w:tr>
      <w:tr w:rsidR="005F6FCB" w:rsidRPr="00DE5E1B" w14:paraId="7E66115E" w14:textId="77777777" w:rsidTr="00D168D5">
        <w:trPr>
          <w:trHeight w:hRule="exact" w:val="160"/>
        </w:trPr>
        <w:tc>
          <w:tcPr>
            <w:tcW w:w="6351" w:type="dxa"/>
            <w:gridSpan w:val="2"/>
            <w:shd w:val="clear" w:color="auto" w:fill="auto"/>
            <w:vAlign w:val="center"/>
          </w:tcPr>
          <w:p w14:paraId="699AE7A4" w14:textId="77777777" w:rsidR="005F6FCB" w:rsidRPr="00DE5E1B" w:rsidRDefault="005F6FCB" w:rsidP="00D168D5">
            <w:pPr>
              <w:ind w:left="600"/>
              <w:rPr>
                <w:sz w:val="18"/>
                <w:szCs w:val="18"/>
              </w:rPr>
            </w:pPr>
          </w:p>
        </w:tc>
        <w:tc>
          <w:tcPr>
            <w:tcW w:w="1250" w:type="dxa"/>
            <w:shd w:val="clear" w:color="auto" w:fill="auto"/>
            <w:vAlign w:val="center"/>
          </w:tcPr>
          <w:p w14:paraId="76B57B08" w14:textId="77777777" w:rsidR="005F6FCB" w:rsidRPr="00DE5E1B" w:rsidRDefault="005F6FCB" w:rsidP="00D168D5">
            <w:pPr>
              <w:ind w:left="72"/>
              <w:rPr>
                <w:sz w:val="18"/>
                <w:szCs w:val="18"/>
              </w:rPr>
            </w:pPr>
          </w:p>
        </w:tc>
        <w:tc>
          <w:tcPr>
            <w:tcW w:w="1147" w:type="dxa"/>
            <w:shd w:val="clear" w:color="auto" w:fill="auto"/>
            <w:vAlign w:val="center"/>
          </w:tcPr>
          <w:p w14:paraId="2B3DD6CC" w14:textId="77777777" w:rsidR="005F6FCB" w:rsidRPr="00DE5E1B" w:rsidRDefault="005F6FCB" w:rsidP="00D168D5">
            <w:pPr>
              <w:ind w:left="600"/>
              <w:rPr>
                <w:sz w:val="18"/>
                <w:szCs w:val="18"/>
              </w:rPr>
            </w:pPr>
          </w:p>
        </w:tc>
      </w:tr>
      <w:tr w:rsidR="005F6FCB" w:rsidRPr="00DE5E1B" w14:paraId="421937AE" w14:textId="77777777" w:rsidTr="00D168D5">
        <w:tc>
          <w:tcPr>
            <w:tcW w:w="8748" w:type="dxa"/>
            <w:gridSpan w:val="4"/>
            <w:shd w:val="clear" w:color="auto" w:fill="000000"/>
          </w:tcPr>
          <w:p w14:paraId="2CB54B5F" w14:textId="77777777" w:rsidR="005F6FCB" w:rsidRPr="00DE5E1B" w:rsidRDefault="005F6FCB" w:rsidP="00D168D5">
            <w:pPr>
              <w:rPr>
                <w:b/>
                <w:sz w:val="18"/>
                <w:szCs w:val="18"/>
              </w:rPr>
            </w:pPr>
            <w:r w:rsidRPr="00DE5E1B">
              <w:rPr>
                <w:b/>
                <w:sz w:val="18"/>
                <w:szCs w:val="18"/>
              </w:rPr>
              <w:t>Deel C - Aanvullende informatie betrekking hebbend op referent</w:t>
            </w:r>
          </w:p>
        </w:tc>
      </w:tr>
      <w:tr w:rsidR="005F6FCB" w:rsidRPr="00DE5E1B" w14:paraId="087A9261" w14:textId="77777777" w:rsidTr="00D168D5">
        <w:trPr>
          <w:trHeight w:hRule="exact" w:val="1541"/>
        </w:trPr>
        <w:tc>
          <w:tcPr>
            <w:tcW w:w="8748" w:type="dxa"/>
            <w:gridSpan w:val="4"/>
            <w:shd w:val="clear" w:color="auto" w:fill="auto"/>
          </w:tcPr>
          <w:p w14:paraId="5C79E294" w14:textId="3F939F82" w:rsidR="005F6FCB" w:rsidRPr="00DE5E1B" w:rsidRDefault="005F6FCB" w:rsidP="00D168D5">
            <w:pPr>
              <w:rPr>
                <w:sz w:val="18"/>
                <w:szCs w:val="18"/>
              </w:rPr>
            </w:pPr>
            <w:r w:rsidRPr="00DE5E1B">
              <w:rPr>
                <w:sz w:val="18"/>
                <w:szCs w:val="18"/>
              </w:rPr>
              <w:t xml:space="preserve">Geef een duidelijke beschrijving van de opdracht en de rol die u daarin heeft vervuld. De opdracht moet minimaal voldoen aan de in deel B opgenomen eisen en zal daarnaast worden beoordeeld op de in paragraaf </w:t>
            </w:r>
            <w:r>
              <w:rPr>
                <w:sz w:val="18"/>
                <w:szCs w:val="18"/>
              </w:rPr>
              <w:t>5.1.</w:t>
            </w:r>
            <w:r w:rsidR="00B30D34">
              <w:rPr>
                <w:sz w:val="18"/>
                <w:szCs w:val="18"/>
              </w:rPr>
              <w:t>4</w:t>
            </w:r>
            <w:r>
              <w:rPr>
                <w:sz w:val="18"/>
                <w:szCs w:val="18"/>
              </w:rPr>
              <w:t xml:space="preserve"> </w:t>
            </w:r>
            <w:r w:rsidRPr="00DE5E1B">
              <w:rPr>
                <w:sz w:val="18"/>
                <w:szCs w:val="18"/>
              </w:rPr>
              <w:t xml:space="preserve">opgenomen onderwerpen. </w:t>
            </w:r>
          </w:p>
          <w:p w14:paraId="4AF635D6" w14:textId="77777777" w:rsidR="005F6FCB" w:rsidRPr="00DE5E1B" w:rsidRDefault="005F6FCB" w:rsidP="00D168D5">
            <w:pPr>
              <w:rPr>
                <w:sz w:val="18"/>
                <w:szCs w:val="18"/>
              </w:rPr>
            </w:pPr>
            <w:r w:rsidRPr="00DE5E1B">
              <w:rPr>
                <w:sz w:val="18"/>
                <w:szCs w:val="18"/>
              </w:rPr>
              <w:t xml:space="preserve">Gebruik hiervoor </w:t>
            </w:r>
            <w:r w:rsidRPr="007125E6">
              <w:rPr>
                <w:sz w:val="18"/>
                <w:szCs w:val="18"/>
                <w:u w:val="single"/>
              </w:rPr>
              <w:t>maximaal</w:t>
            </w:r>
            <w:r w:rsidRPr="007125E6">
              <w:rPr>
                <w:sz w:val="18"/>
                <w:szCs w:val="18"/>
              </w:rPr>
              <w:t xml:space="preserve"> 1 A4</w:t>
            </w:r>
            <w:r w:rsidRPr="00DE5E1B">
              <w:rPr>
                <w:sz w:val="18"/>
                <w:szCs w:val="18"/>
              </w:rPr>
              <w:t xml:space="preserve"> (eenzijdig beschreven) en upload hem gezamenlijk met deze verklaring via de button op </w:t>
            </w:r>
            <w:r>
              <w:rPr>
                <w:sz w:val="18"/>
                <w:szCs w:val="18"/>
              </w:rPr>
              <w:t>het TenderNed platform</w:t>
            </w:r>
            <w:r w:rsidRPr="00DE5E1B">
              <w:rPr>
                <w:sz w:val="18"/>
                <w:szCs w:val="18"/>
              </w:rPr>
              <w:t>.</w:t>
            </w:r>
          </w:p>
          <w:p w14:paraId="627C2610" w14:textId="77777777" w:rsidR="005F6FCB" w:rsidRPr="00DE5E1B" w:rsidRDefault="005F6FCB" w:rsidP="00D168D5">
            <w:pPr>
              <w:ind w:left="600"/>
              <w:rPr>
                <w:sz w:val="18"/>
                <w:szCs w:val="18"/>
              </w:rPr>
            </w:pPr>
          </w:p>
          <w:p w14:paraId="4FCD0D0D" w14:textId="77777777" w:rsidR="005F6FCB" w:rsidRPr="00DE5E1B" w:rsidRDefault="005F6FCB" w:rsidP="00D168D5">
            <w:pPr>
              <w:ind w:left="600"/>
              <w:rPr>
                <w:sz w:val="18"/>
                <w:szCs w:val="18"/>
              </w:rPr>
            </w:pPr>
          </w:p>
        </w:tc>
      </w:tr>
      <w:tr w:rsidR="005F6FCB" w:rsidRPr="00DE5E1B" w14:paraId="121B763E" w14:textId="77777777" w:rsidTr="00D168D5">
        <w:tc>
          <w:tcPr>
            <w:tcW w:w="8748" w:type="dxa"/>
            <w:gridSpan w:val="4"/>
            <w:tcBorders>
              <w:bottom w:val="single" w:sz="4" w:space="0" w:color="auto"/>
            </w:tcBorders>
            <w:shd w:val="clear" w:color="auto" w:fill="000000"/>
          </w:tcPr>
          <w:p w14:paraId="614E40DE" w14:textId="77777777" w:rsidR="005F6FCB" w:rsidRPr="00DE5E1B" w:rsidRDefault="005F6FCB" w:rsidP="00D168D5">
            <w:pPr>
              <w:rPr>
                <w:b/>
                <w:sz w:val="18"/>
                <w:szCs w:val="18"/>
              </w:rPr>
            </w:pPr>
            <w:r w:rsidRPr="00DE5E1B">
              <w:rPr>
                <w:b/>
                <w:sz w:val="18"/>
                <w:szCs w:val="18"/>
              </w:rPr>
              <w:t xml:space="preserve">Deel D - Ondertekening (door </w:t>
            </w:r>
            <w:r>
              <w:rPr>
                <w:b/>
                <w:sz w:val="18"/>
                <w:szCs w:val="18"/>
              </w:rPr>
              <w:t>Gegadigde</w:t>
            </w:r>
            <w:r w:rsidRPr="00DE5E1B">
              <w:rPr>
                <w:b/>
                <w:sz w:val="18"/>
                <w:szCs w:val="18"/>
              </w:rPr>
              <w:t xml:space="preserve"> op wie de referentie van toepassing is )</w:t>
            </w:r>
          </w:p>
        </w:tc>
      </w:tr>
      <w:tr w:rsidR="005F6FCB" w:rsidRPr="00DE5E1B" w14:paraId="650E0C51" w14:textId="77777777" w:rsidTr="00D168D5">
        <w:tc>
          <w:tcPr>
            <w:tcW w:w="3348" w:type="dxa"/>
            <w:tcBorders>
              <w:top w:val="single" w:sz="4" w:space="0" w:color="auto"/>
              <w:left w:val="single" w:sz="4" w:space="0" w:color="auto"/>
              <w:bottom w:val="single" w:sz="4" w:space="0" w:color="auto"/>
              <w:right w:val="single" w:sz="4" w:space="0" w:color="auto"/>
            </w:tcBorders>
            <w:shd w:val="clear" w:color="auto" w:fill="auto"/>
          </w:tcPr>
          <w:p w14:paraId="4293EA16" w14:textId="77777777" w:rsidR="005F6FCB" w:rsidRPr="00DE5E1B" w:rsidRDefault="005F6FCB" w:rsidP="00D168D5">
            <w:pPr>
              <w:rPr>
                <w:sz w:val="18"/>
                <w:szCs w:val="18"/>
              </w:rPr>
            </w:pPr>
            <w:r w:rsidRPr="00DE5E1B">
              <w:rPr>
                <w:sz w:val="18"/>
                <w:szCs w:val="18"/>
              </w:rPr>
              <w:t xml:space="preserve">Bedrijfsnaam </w:t>
            </w:r>
            <w:r>
              <w:rPr>
                <w:sz w:val="18"/>
                <w:szCs w:val="18"/>
              </w:rPr>
              <w:t>Gegadigde</w:t>
            </w:r>
            <w:r w:rsidRPr="00DE5E1B">
              <w:rPr>
                <w:sz w:val="18"/>
                <w:szCs w:val="18"/>
              </w:rPr>
              <w:t>:</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3F88255C" w14:textId="77777777" w:rsidR="005F6FCB" w:rsidRPr="00DE5E1B" w:rsidRDefault="005F6FCB" w:rsidP="00D168D5">
            <w:pPr>
              <w:ind w:left="600"/>
              <w:rPr>
                <w:sz w:val="18"/>
                <w:szCs w:val="18"/>
              </w:rPr>
            </w:pPr>
          </w:p>
        </w:tc>
      </w:tr>
      <w:tr w:rsidR="005F6FCB" w:rsidRPr="00DE5E1B" w14:paraId="48E7C36A" w14:textId="77777777" w:rsidTr="00D168D5">
        <w:tc>
          <w:tcPr>
            <w:tcW w:w="3348" w:type="dxa"/>
            <w:tcBorders>
              <w:top w:val="single" w:sz="4" w:space="0" w:color="auto"/>
              <w:left w:val="single" w:sz="4" w:space="0" w:color="auto"/>
              <w:bottom w:val="single" w:sz="4" w:space="0" w:color="auto"/>
              <w:right w:val="single" w:sz="4" w:space="0" w:color="auto"/>
            </w:tcBorders>
            <w:shd w:val="clear" w:color="auto" w:fill="auto"/>
          </w:tcPr>
          <w:p w14:paraId="66FB6DB8" w14:textId="77777777" w:rsidR="005F6FCB" w:rsidRPr="00DE5E1B" w:rsidRDefault="005F6FCB" w:rsidP="00D168D5">
            <w:pPr>
              <w:rPr>
                <w:sz w:val="18"/>
                <w:szCs w:val="18"/>
              </w:rPr>
            </w:pPr>
            <w:r w:rsidRPr="00DE5E1B">
              <w:rPr>
                <w:sz w:val="18"/>
                <w:szCs w:val="18"/>
              </w:rPr>
              <w:t>Datum:</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56AD1411" w14:textId="77777777" w:rsidR="005F6FCB" w:rsidRPr="00DE5E1B" w:rsidRDefault="005F6FCB" w:rsidP="00D168D5">
            <w:pPr>
              <w:ind w:left="600"/>
              <w:rPr>
                <w:sz w:val="18"/>
                <w:szCs w:val="18"/>
              </w:rPr>
            </w:pPr>
          </w:p>
        </w:tc>
      </w:tr>
      <w:tr w:rsidR="005F6FCB" w:rsidRPr="00DE5E1B" w14:paraId="6EE0E26A" w14:textId="77777777" w:rsidTr="00D168D5">
        <w:tc>
          <w:tcPr>
            <w:tcW w:w="3348" w:type="dxa"/>
            <w:tcBorders>
              <w:top w:val="single" w:sz="4" w:space="0" w:color="auto"/>
              <w:left w:val="single" w:sz="4" w:space="0" w:color="auto"/>
              <w:bottom w:val="single" w:sz="4" w:space="0" w:color="auto"/>
              <w:right w:val="single" w:sz="4" w:space="0" w:color="auto"/>
            </w:tcBorders>
            <w:shd w:val="clear" w:color="auto" w:fill="auto"/>
          </w:tcPr>
          <w:p w14:paraId="7E40A148" w14:textId="77777777" w:rsidR="005F6FCB" w:rsidRPr="00DE5E1B" w:rsidRDefault="005F6FCB" w:rsidP="00D168D5">
            <w:pPr>
              <w:rPr>
                <w:sz w:val="18"/>
                <w:szCs w:val="18"/>
              </w:rPr>
            </w:pPr>
            <w:r w:rsidRPr="00DE5E1B">
              <w:rPr>
                <w:sz w:val="18"/>
                <w:szCs w:val="18"/>
              </w:rPr>
              <w:t>Plaats:</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107836F4" w14:textId="77777777" w:rsidR="005F6FCB" w:rsidRPr="00DE5E1B" w:rsidRDefault="005F6FCB" w:rsidP="00D168D5">
            <w:pPr>
              <w:ind w:left="600"/>
              <w:rPr>
                <w:sz w:val="18"/>
                <w:szCs w:val="18"/>
              </w:rPr>
            </w:pPr>
          </w:p>
        </w:tc>
      </w:tr>
      <w:tr w:rsidR="005F6FCB" w:rsidRPr="00DE5E1B" w14:paraId="052A16BE" w14:textId="77777777" w:rsidTr="00D168D5">
        <w:trPr>
          <w:trHeight w:val="938"/>
        </w:trPr>
        <w:tc>
          <w:tcPr>
            <w:tcW w:w="3348" w:type="dxa"/>
            <w:tcBorders>
              <w:top w:val="single" w:sz="4" w:space="0" w:color="auto"/>
              <w:left w:val="single" w:sz="4" w:space="0" w:color="auto"/>
              <w:bottom w:val="single" w:sz="4" w:space="0" w:color="auto"/>
              <w:right w:val="single" w:sz="4" w:space="0" w:color="auto"/>
            </w:tcBorders>
            <w:shd w:val="clear" w:color="auto" w:fill="auto"/>
          </w:tcPr>
          <w:p w14:paraId="445AEA0E" w14:textId="77777777" w:rsidR="005F6FCB" w:rsidRPr="00DE5E1B" w:rsidRDefault="005F6FCB" w:rsidP="00D168D5">
            <w:pPr>
              <w:rPr>
                <w:sz w:val="18"/>
                <w:szCs w:val="18"/>
              </w:rPr>
            </w:pPr>
            <w:r w:rsidRPr="00DE5E1B">
              <w:rPr>
                <w:sz w:val="18"/>
                <w:szCs w:val="18"/>
              </w:rPr>
              <w:t>Handtekening</w:t>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6ED1E423" w14:textId="77777777" w:rsidR="005F6FCB" w:rsidRPr="00DE5E1B" w:rsidRDefault="005F6FCB" w:rsidP="00D168D5">
            <w:pPr>
              <w:ind w:left="600"/>
              <w:rPr>
                <w:sz w:val="18"/>
                <w:szCs w:val="18"/>
              </w:rPr>
            </w:pPr>
          </w:p>
        </w:tc>
      </w:tr>
    </w:tbl>
    <w:p w14:paraId="3AB72C99" w14:textId="77777777" w:rsidR="005F6FCB" w:rsidRPr="00F90D16" w:rsidRDefault="005F6FCB" w:rsidP="005F6FCB"/>
    <w:p w14:paraId="1B6E80E4" w14:textId="5E601747" w:rsidR="00564E9C" w:rsidRDefault="00564E9C" w:rsidP="00564E9C">
      <w:pPr>
        <w:pStyle w:val="Bijlageondertitel"/>
      </w:pPr>
      <w:bookmarkStart w:id="138" w:name="_Toc530059003"/>
      <w:bookmarkStart w:id="139" w:name="_Toc530059011"/>
      <w:r>
        <w:lastRenderedPageBreak/>
        <w:t>Checklist</w:t>
      </w:r>
      <w:bookmarkEnd w:id="138"/>
      <w:bookmarkEnd w:id="139"/>
    </w:p>
    <w:p w14:paraId="2731DC47" w14:textId="77777777" w:rsidR="00564E9C" w:rsidRPr="00564E9C" w:rsidRDefault="00564E9C" w:rsidP="00564E9C">
      <w:pPr>
        <w:spacing w:line="276" w:lineRule="auto"/>
        <w:rPr>
          <w:rFonts w:cs="Arial"/>
          <w:sz w:val="18"/>
          <w:szCs w:val="18"/>
        </w:rPr>
      </w:pPr>
      <w:r w:rsidRPr="00564E9C">
        <w:rPr>
          <w:rFonts w:cs="Arial"/>
          <w:sz w:val="18"/>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EDC59E6" w14:textId="77777777" w:rsidR="00564E9C" w:rsidRPr="00564E9C" w:rsidRDefault="00564E9C" w:rsidP="00564E9C">
      <w:pPr>
        <w:spacing w:line="276" w:lineRule="auto"/>
        <w:rPr>
          <w:rFonts w:cs="Arial"/>
          <w:sz w:val="18"/>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791"/>
        <w:gridCol w:w="4705"/>
      </w:tblGrid>
      <w:tr w:rsidR="00564E9C" w:rsidRPr="00564E9C" w14:paraId="6EFB3A07" w14:textId="77777777" w:rsidTr="00D168D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267198AF" w14:textId="77777777" w:rsidR="00564E9C" w:rsidRPr="00564E9C" w:rsidRDefault="00564E9C" w:rsidP="00D168D5">
            <w:pPr>
              <w:spacing w:line="276" w:lineRule="auto"/>
              <w:rPr>
                <w:rFonts w:cs="Arial"/>
                <w:b/>
                <w:color w:val="FFFFFF"/>
                <w:sz w:val="18"/>
                <w:szCs w:val="18"/>
              </w:rPr>
            </w:pPr>
            <w:r w:rsidRPr="00564E9C">
              <w:rPr>
                <w:rFonts w:cs="Arial"/>
                <w:b/>
                <w:color w:val="FFFFFF"/>
                <w:sz w:val="18"/>
                <w:szCs w:val="18"/>
              </w:rPr>
              <w:t>Checklist - documenten die de Inschrijver dient te overleggen en andere acties tbv de inschrijving</w:t>
            </w:r>
          </w:p>
        </w:tc>
      </w:tr>
      <w:tr w:rsidR="00564E9C" w:rsidRPr="00564E9C" w14:paraId="773B955E" w14:textId="77777777" w:rsidTr="00D168D5">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36EE112F" w14:textId="77777777" w:rsidR="00564E9C" w:rsidRPr="00564E9C" w:rsidRDefault="00564E9C" w:rsidP="00D168D5">
            <w:pPr>
              <w:spacing w:line="276" w:lineRule="auto"/>
              <w:rPr>
                <w:rFonts w:cs="Arial"/>
                <w:b/>
                <w:color w:val="FFFFFF" w:themeColor="background1"/>
                <w:sz w:val="18"/>
                <w:szCs w:val="18"/>
              </w:rPr>
            </w:pPr>
            <w:r w:rsidRPr="00564E9C">
              <w:rPr>
                <w:rFonts w:cs="Arial"/>
                <w:b/>
                <w:color w:val="FFFFFF" w:themeColor="background1"/>
                <w:sz w:val="18"/>
                <w:szCs w:val="18"/>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66160E9D" w14:textId="77777777" w:rsidR="00564E9C" w:rsidRPr="00564E9C" w:rsidRDefault="00564E9C" w:rsidP="00D168D5">
            <w:pPr>
              <w:spacing w:line="276" w:lineRule="auto"/>
              <w:rPr>
                <w:rFonts w:cs="Arial"/>
                <w:b/>
                <w:color w:val="FFFFFF" w:themeColor="background1"/>
                <w:sz w:val="18"/>
                <w:szCs w:val="18"/>
              </w:rPr>
            </w:pPr>
            <w:r w:rsidRPr="00564E9C">
              <w:rPr>
                <w:rFonts w:cs="Arial"/>
                <w:b/>
                <w:color w:val="FFFFFF" w:themeColor="background1"/>
                <w:sz w:val="18"/>
                <w:szCs w:val="18"/>
              </w:rPr>
              <w:t>Actie</w:t>
            </w:r>
          </w:p>
        </w:tc>
      </w:tr>
      <w:tr w:rsidR="00564E9C" w:rsidRPr="00564E9C" w14:paraId="3D5A9C53" w14:textId="77777777" w:rsidTr="00D168D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43DE2C69" w14:textId="77777777" w:rsidR="00564E9C" w:rsidRPr="00564E9C" w:rsidRDefault="00564E9C" w:rsidP="00D168D5">
            <w:pPr>
              <w:spacing w:line="276" w:lineRule="auto"/>
              <w:rPr>
                <w:rFonts w:cs="Arial"/>
                <w:color w:val="FFFFFF" w:themeColor="background1"/>
                <w:sz w:val="18"/>
                <w:szCs w:val="18"/>
              </w:rPr>
            </w:pPr>
            <w:r w:rsidRPr="00564E9C">
              <w:rPr>
                <w:rFonts w:cs="Arial"/>
                <w:color w:val="FFFFFF" w:themeColor="background1"/>
                <w:sz w:val="18"/>
                <w:szCs w:val="18"/>
              </w:rPr>
              <w:t>Voorschriften, uitsluitingsgronden en geschiktheidseisen.</w:t>
            </w:r>
          </w:p>
        </w:tc>
      </w:tr>
      <w:tr w:rsidR="00564E9C" w:rsidRPr="00564E9C" w14:paraId="1D557655" w14:textId="77777777" w:rsidTr="00564E9C">
        <w:trPr>
          <w:cantSplit/>
          <w:trHeight w:val="1111"/>
          <w:jc w:val="center"/>
        </w:trPr>
        <w:tc>
          <w:tcPr>
            <w:tcW w:w="2231" w:type="pct"/>
            <w:tcBorders>
              <w:top w:val="single" w:sz="2" w:space="0" w:color="auto"/>
            </w:tcBorders>
            <w:shd w:val="clear" w:color="auto" w:fill="auto"/>
          </w:tcPr>
          <w:p w14:paraId="502467CA" w14:textId="77777777" w:rsidR="00564E9C" w:rsidRDefault="00564E9C" w:rsidP="00D168D5">
            <w:pPr>
              <w:tabs>
                <w:tab w:val="left" w:pos="915"/>
              </w:tabs>
              <w:rPr>
                <w:rFonts w:cs="Arial"/>
                <w:sz w:val="18"/>
                <w:szCs w:val="18"/>
              </w:rPr>
            </w:pPr>
            <w:r>
              <w:rPr>
                <w:rFonts w:cs="Arial"/>
                <w:sz w:val="18"/>
                <w:szCs w:val="18"/>
              </w:rPr>
              <w:t>Wijze van aanmelden</w:t>
            </w:r>
          </w:p>
          <w:p w14:paraId="445F14E2" w14:textId="77777777" w:rsidR="00564E9C" w:rsidRDefault="00564E9C" w:rsidP="00564E9C">
            <w:pPr>
              <w:pStyle w:val="Lijstalinea"/>
              <w:numPr>
                <w:ilvl w:val="0"/>
                <w:numId w:val="7"/>
              </w:numPr>
              <w:tabs>
                <w:tab w:val="left" w:pos="915"/>
              </w:tabs>
              <w:rPr>
                <w:rFonts w:cs="Arial"/>
                <w:sz w:val="18"/>
                <w:szCs w:val="18"/>
              </w:rPr>
            </w:pPr>
            <w:r>
              <w:rPr>
                <w:rFonts w:cs="Arial"/>
                <w:sz w:val="18"/>
                <w:szCs w:val="18"/>
              </w:rPr>
              <w:t>KO 1</w:t>
            </w:r>
          </w:p>
          <w:p w14:paraId="0C816E3B" w14:textId="77777777" w:rsidR="00564E9C" w:rsidRDefault="00564E9C" w:rsidP="00564E9C">
            <w:pPr>
              <w:pStyle w:val="Lijstalinea"/>
              <w:numPr>
                <w:ilvl w:val="0"/>
                <w:numId w:val="7"/>
              </w:numPr>
              <w:tabs>
                <w:tab w:val="left" w:pos="915"/>
              </w:tabs>
              <w:rPr>
                <w:rFonts w:cs="Arial"/>
                <w:sz w:val="18"/>
                <w:szCs w:val="18"/>
              </w:rPr>
            </w:pPr>
            <w:r>
              <w:rPr>
                <w:rFonts w:cs="Arial"/>
                <w:sz w:val="18"/>
                <w:szCs w:val="18"/>
              </w:rPr>
              <w:t>KO 2</w:t>
            </w:r>
          </w:p>
          <w:p w14:paraId="41639F2C" w14:textId="71D859DE" w:rsidR="00564E9C" w:rsidRPr="00564E9C" w:rsidRDefault="00564E9C" w:rsidP="00564E9C">
            <w:pPr>
              <w:pStyle w:val="Lijstalinea"/>
              <w:numPr>
                <w:ilvl w:val="0"/>
                <w:numId w:val="7"/>
              </w:numPr>
              <w:tabs>
                <w:tab w:val="left" w:pos="915"/>
              </w:tabs>
              <w:rPr>
                <w:rFonts w:cs="Arial"/>
                <w:sz w:val="18"/>
                <w:szCs w:val="18"/>
              </w:rPr>
            </w:pPr>
            <w:r>
              <w:rPr>
                <w:rFonts w:cs="Arial"/>
                <w:sz w:val="18"/>
                <w:szCs w:val="18"/>
              </w:rPr>
              <w:t>KO 3</w:t>
            </w:r>
          </w:p>
        </w:tc>
        <w:tc>
          <w:tcPr>
            <w:tcW w:w="2769" w:type="pct"/>
            <w:tcBorders>
              <w:top w:val="single" w:sz="2" w:space="0" w:color="auto"/>
              <w:right w:val="single" w:sz="4" w:space="0" w:color="auto"/>
            </w:tcBorders>
            <w:shd w:val="clear" w:color="auto" w:fill="auto"/>
          </w:tcPr>
          <w:p w14:paraId="2D1F9A7A" w14:textId="3B72943D" w:rsidR="00564E9C" w:rsidRDefault="00564E9C" w:rsidP="00564E9C">
            <w:pPr>
              <w:pStyle w:val="Lijstalinea"/>
              <w:numPr>
                <w:ilvl w:val="0"/>
                <w:numId w:val="7"/>
              </w:numPr>
              <w:spacing w:line="276" w:lineRule="auto"/>
              <w:rPr>
                <w:rFonts w:cs="Arial"/>
                <w:sz w:val="18"/>
                <w:szCs w:val="18"/>
              </w:rPr>
            </w:pPr>
            <w:r>
              <w:rPr>
                <w:rFonts w:cs="Arial"/>
                <w:sz w:val="18"/>
                <w:szCs w:val="18"/>
              </w:rPr>
              <w:t>Penvoerder: UEA invullen en ondertekenen</w:t>
            </w:r>
            <w:r w:rsidR="00245635">
              <w:rPr>
                <w:rFonts w:cs="Arial"/>
                <w:sz w:val="18"/>
                <w:szCs w:val="18"/>
              </w:rPr>
              <w:t>;</w:t>
            </w:r>
          </w:p>
          <w:p w14:paraId="1B8F700B" w14:textId="35ADAE25" w:rsidR="00564E9C" w:rsidRDefault="00564E9C" w:rsidP="00564E9C">
            <w:pPr>
              <w:pStyle w:val="Lijstalinea"/>
              <w:numPr>
                <w:ilvl w:val="0"/>
                <w:numId w:val="7"/>
              </w:numPr>
              <w:spacing w:line="276" w:lineRule="auto"/>
              <w:rPr>
                <w:rFonts w:cs="Arial"/>
                <w:sz w:val="18"/>
                <w:szCs w:val="18"/>
              </w:rPr>
            </w:pPr>
            <w:r>
              <w:rPr>
                <w:rFonts w:cs="Arial"/>
                <w:sz w:val="18"/>
                <w:szCs w:val="18"/>
              </w:rPr>
              <w:t>Indien Combinatie, elke Combinant vult UEA in en ondertekent</w:t>
            </w:r>
            <w:r w:rsidR="00245635">
              <w:rPr>
                <w:rFonts w:cs="Arial"/>
                <w:sz w:val="18"/>
                <w:szCs w:val="18"/>
              </w:rPr>
              <w:t>;</w:t>
            </w:r>
          </w:p>
          <w:p w14:paraId="55DD1402" w14:textId="62FE8DF1" w:rsidR="00564E9C" w:rsidRPr="00564E9C" w:rsidRDefault="00564E9C" w:rsidP="00564E9C">
            <w:pPr>
              <w:pStyle w:val="Lijstalinea"/>
              <w:numPr>
                <w:ilvl w:val="0"/>
                <w:numId w:val="7"/>
              </w:numPr>
              <w:spacing w:line="276" w:lineRule="auto"/>
              <w:rPr>
                <w:rFonts w:cs="Arial"/>
                <w:sz w:val="18"/>
                <w:szCs w:val="18"/>
              </w:rPr>
            </w:pPr>
            <w:r>
              <w:rPr>
                <w:rFonts w:cs="Arial"/>
                <w:sz w:val="18"/>
                <w:szCs w:val="18"/>
              </w:rPr>
              <w:t>Indien Combinatie, invullen ‘Verklaring Combinatie’ (Bijlage 1)</w:t>
            </w:r>
            <w:r w:rsidR="00245635">
              <w:rPr>
                <w:rFonts w:cs="Arial"/>
                <w:sz w:val="18"/>
                <w:szCs w:val="18"/>
              </w:rPr>
              <w:t>;</w:t>
            </w:r>
          </w:p>
        </w:tc>
      </w:tr>
      <w:tr w:rsidR="00564E9C" w:rsidRPr="00564E9C" w14:paraId="4CEA5356" w14:textId="77777777" w:rsidTr="00564E9C">
        <w:trPr>
          <w:cantSplit/>
          <w:trHeight w:val="804"/>
          <w:jc w:val="center"/>
        </w:trPr>
        <w:tc>
          <w:tcPr>
            <w:tcW w:w="2231" w:type="pct"/>
            <w:tcBorders>
              <w:top w:val="single" w:sz="2" w:space="0" w:color="auto"/>
            </w:tcBorders>
            <w:shd w:val="clear" w:color="auto" w:fill="auto"/>
          </w:tcPr>
          <w:p w14:paraId="3ED509BD" w14:textId="77777777" w:rsidR="00564E9C" w:rsidRDefault="00564E9C" w:rsidP="00D168D5">
            <w:pPr>
              <w:spacing w:line="276" w:lineRule="auto"/>
              <w:rPr>
                <w:rFonts w:cs="Arial"/>
                <w:sz w:val="18"/>
                <w:szCs w:val="18"/>
              </w:rPr>
            </w:pPr>
            <w:r>
              <w:rPr>
                <w:rFonts w:cs="Arial"/>
                <w:sz w:val="18"/>
                <w:szCs w:val="18"/>
              </w:rPr>
              <w:t>Financiële draagkracht</w:t>
            </w:r>
          </w:p>
          <w:p w14:paraId="4067E5DB" w14:textId="77777777" w:rsidR="00564E9C" w:rsidRDefault="00564E9C" w:rsidP="00564E9C">
            <w:pPr>
              <w:pStyle w:val="Lijstalinea"/>
              <w:numPr>
                <w:ilvl w:val="0"/>
                <w:numId w:val="7"/>
              </w:numPr>
              <w:spacing w:line="276" w:lineRule="auto"/>
              <w:rPr>
                <w:rFonts w:cs="Arial"/>
                <w:sz w:val="18"/>
                <w:szCs w:val="18"/>
              </w:rPr>
            </w:pPr>
            <w:r>
              <w:rPr>
                <w:rFonts w:cs="Arial"/>
                <w:sz w:val="18"/>
                <w:szCs w:val="18"/>
              </w:rPr>
              <w:t>KO 4</w:t>
            </w:r>
          </w:p>
          <w:p w14:paraId="6E74E5B5" w14:textId="2768E9B4" w:rsidR="00564E9C" w:rsidRPr="00564E9C" w:rsidRDefault="00564E9C" w:rsidP="00564E9C">
            <w:pPr>
              <w:pStyle w:val="Lijstalinea"/>
              <w:numPr>
                <w:ilvl w:val="0"/>
                <w:numId w:val="7"/>
              </w:numPr>
              <w:spacing w:line="276" w:lineRule="auto"/>
              <w:rPr>
                <w:rFonts w:cs="Arial"/>
                <w:sz w:val="18"/>
                <w:szCs w:val="18"/>
              </w:rPr>
            </w:pPr>
            <w:r>
              <w:rPr>
                <w:rFonts w:cs="Arial"/>
                <w:sz w:val="18"/>
                <w:szCs w:val="18"/>
              </w:rPr>
              <w:t>KO 5</w:t>
            </w:r>
          </w:p>
        </w:tc>
        <w:tc>
          <w:tcPr>
            <w:tcW w:w="2769" w:type="pct"/>
            <w:tcBorders>
              <w:top w:val="single" w:sz="2" w:space="0" w:color="auto"/>
              <w:right w:val="single" w:sz="4" w:space="0" w:color="auto"/>
            </w:tcBorders>
            <w:shd w:val="clear" w:color="auto" w:fill="auto"/>
          </w:tcPr>
          <w:p w14:paraId="3BAEEECE" w14:textId="2CD516C9" w:rsidR="00564E9C" w:rsidRPr="00564E9C" w:rsidRDefault="00564E9C" w:rsidP="00564E9C">
            <w:pPr>
              <w:pStyle w:val="Lijstalinea"/>
              <w:numPr>
                <w:ilvl w:val="0"/>
                <w:numId w:val="7"/>
              </w:numPr>
              <w:spacing w:line="276" w:lineRule="auto"/>
              <w:rPr>
                <w:rFonts w:cs="Arial"/>
                <w:sz w:val="18"/>
                <w:szCs w:val="18"/>
              </w:rPr>
            </w:pPr>
            <w:r>
              <w:rPr>
                <w:rFonts w:cs="Arial"/>
                <w:sz w:val="18"/>
                <w:szCs w:val="18"/>
              </w:rPr>
              <w:t xml:space="preserve">Gegadigde, Combinant en/of Derde op wiens financiële draagkracht beroep wordt gedaan voegt jaarverslagen toe van afgelopen 3 jaar (check geen </w:t>
            </w:r>
            <w:r w:rsidRPr="00564E9C">
              <w:rPr>
                <w:rFonts w:cs="Arial"/>
                <w:sz w:val="18"/>
                <w:szCs w:val="18"/>
              </w:rPr>
              <w:t>continu</w:t>
            </w:r>
            <w:r>
              <w:rPr>
                <w:rFonts w:cs="Arial"/>
                <w:sz w:val="18"/>
                <w:szCs w:val="18"/>
              </w:rPr>
              <w:t>ït</w:t>
            </w:r>
            <w:r w:rsidRPr="00564E9C">
              <w:rPr>
                <w:rFonts w:cs="Arial"/>
                <w:sz w:val="18"/>
                <w:szCs w:val="18"/>
              </w:rPr>
              <w:t>eitsparagraaf)</w:t>
            </w:r>
            <w:r w:rsidR="00245635">
              <w:rPr>
                <w:rFonts w:cs="Arial"/>
                <w:sz w:val="18"/>
                <w:szCs w:val="18"/>
              </w:rPr>
              <w:t>;</w:t>
            </w:r>
          </w:p>
          <w:p w14:paraId="159D4199" w14:textId="05D7E614" w:rsidR="00564E9C" w:rsidRPr="00564E9C" w:rsidRDefault="00564E9C" w:rsidP="00564E9C">
            <w:pPr>
              <w:pStyle w:val="Lijstalinea"/>
              <w:numPr>
                <w:ilvl w:val="0"/>
                <w:numId w:val="7"/>
              </w:numPr>
              <w:spacing w:line="276" w:lineRule="auto"/>
              <w:rPr>
                <w:rFonts w:cs="Arial"/>
                <w:sz w:val="18"/>
                <w:szCs w:val="18"/>
              </w:rPr>
            </w:pPr>
            <w:r>
              <w:rPr>
                <w:rFonts w:cs="Arial"/>
                <w:sz w:val="18"/>
                <w:szCs w:val="18"/>
              </w:rPr>
              <w:t>Indien beroep wordt gedaan op Derde voor financiële draagkracht, invullen ‘Beroep Financiële Draagkracht Derde’ (Bijlage 2)</w:t>
            </w:r>
            <w:r w:rsidR="00245635">
              <w:rPr>
                <w:rFonts w:cs="Arial"/>
                <w:sz w:val="18"/>
                <w:szCs w:val="18"/>
              </w:rPr>
              <w:t>;</w:t>
            </w:r>
          </w:p>
        </w:tc>
      </w:tr>
      <w:tr w:rsidR="00564E9C" w:rsidRPr="00564E9C" w14:paraId="31DEBE5D" w14:textId="77777777" w:rsidTr="00D168D5">
        <w:trPr>
          <w:cantSplit/>
          <w:trHeight w:val="1609"/>
          <w:jc w:val="center"/>
        </w:trPr>
        <w:tc>
          <w:tcPr>
            <w:tcW w:w="2231" w:type="pct"/>
            <w:tcBorders>
              <w:top w:val="single" w:sz="2" w:space="0" w:color="auto"/>
            </w:tcBorders>
            <w:shd w:val="clear" w:color="auto" w:fill="auto"/>
          </w:tcPr>
          <w:p w14:paraId="472FF2A4" w14:textId="77777777" w:rsidR="00564E9C" w:rsidRDefault="00564E9C" w:rsidP="00D168D5">
            <w:pPr>
              <w:spacing w:line="276" w:lineRule="auto"/>
              <w:rPr>
                <w:rFonts w:cs="Arial"/>
                <w:sz w:val="18"/>
                <w:szCs w:val="18"/>
              </w:rPr>
            </w:pPr>
            <w:r>
              <w:rPr>
                <w:rFonts w:cs="Arial"/>
                <w:sz w:val="18"/>
                <w:szCs w:val="18"/>
              </w:rPr>
              <w:t>Technische bekwaamheid</w:t>
            </w:r>
          </w:p>
          <w:p w14:paraId="2BF71AFE" w14:textId="77777777" w:rsidR="00564E9C" w:rsidRDefault="00564E9C" w:rsidP="00564E9C">
            <w:pPr>
              <w:pStyle w:val="Lijstalinea"/>
              <w:numPr>
                <w:ilvl w:val="0"/>
                <w:numId w:val="7"/>
              </w:numPr>
              <w:spacing w:line="276" w:lineRule="auto"/>
              <w:rPr>
                <w:rFonts w:cs="Arial"/>
                <w:sz w:val="18"/>
                <w:szCs w:val="18"/>
              </w:rPr>
            </w:pPr>
            <w:r>
              <w:rPr>
                <w:rFonts w:cs="Arial"/>
                <w:sz w:val="18"/>
                <w:szCs w:val="18"/>
              </w:rPr>
              <w:t>KO 6</w:t>
            </w:r>
          </w:p>
          <w:p w14:paraId="199A0E60" w14:textId="77777777" w:rsidR="00564E9C" w:rsidRDefault="00564E9C" w:rsidP="00564E9C">
            <w:pPr>
              <w:pStyle w:val="Lijstalinea"/>
              <w:numPr>
                <w:ilvl w:val="0"/>
                <w:numId w:val="7"/>
              </w:numPr>
              <w:spacing w:line="276" w:lineRule="auto"/>
              <w:rPr>
                <w:rFonts w:cs="Arial"/>
                <w:sz w:val="18"/>
                <w:szCs w:val="18"/>
              </w:rPr>
            </w:pPr>
            <w:r>
              <w:rPr>
                <w:rFonts w:cs="Arial"/>
                <w:sz w:val="18"/>
                <w:szCs w:val="18"/>
              </w:rPr>
              <w:t>KO 7</w:t>
            </w:r>
          </w:p>
          <w:p w14:paraId="133E9E49" w14:textId="72C830FB" w:rsidR="00564E9C" w:rsidRPr="00564E9C" w:rsidRDefault="00564E9C" w:rsidP="00564E9C">
            <w:pPr>
              <w:pStyle w:val="Lijstalinea"/>
              <w:numPr>
                <w:ilvl w:val="0"/>
                <w:numId w:val="7"/>
              </w:numPr>
              <w:spacing w:line="276" w:lineRule="auto"/>
              <w:rPr>
                <w:rFonts w:cs="Arial"/>
                <w:sz w:val="18"/>
                <w:szCs w:val="18"/>
              </w:rPr>
            </w:pPr>
            <w:r>
              <w:rPr>
                <w:rFonts w:cs="Arial"/>
                <w:sz w:val="18"/>
                <w:szCs w:val="18"/>
              </w:rPr>
              <w:t>KO 8</w:t>
            </w:r>
          </w:p>
        </w:tc>
        <w:tc>
          <w:tcPr>
            <w:tcW w:w="2769" w:type="pct"/>
            <w:tcBorders>
              <w:top w:val="single" w:sz="2" w:space="0" w:color="auto"/>
              <w:right w:val="single" w:sz="4" w:space="0" w:color="auto"/>
            </w:tcBorders>
            <w:shd w:val="clear" w:color="auto" w:fill="auto"/>
          </w:tcPr>
          <w:p w14:paraId="5C51EF66" w14:textId="4B5C9FFD" w:rsidR="00564E9C" w:rsidRDefault="00245635" w:rsidP="00245635">
            <w:pPr>
              <w:pStyle w:val="Lijstalinea"/>
              <w:numPr>
                <w:ilvl w:val="0"/>
                <w:numId w:val="7"/>
              </w:numPr>
              <w:spacing w:line="276" w:lineRule="auto"/>
              <w:rPr>
                <w:rFonts w:cs="Arial"/>
                <w:sz w:val="18"/>
                <w:szCs w:val="18"/>
              </w:rPr>
            </w:pPr>
            <w:r>
              <w:rPr>
                <w:rFonts w:cs="Arial"/>
                <w:sz w:val="18"/>
                <w:szCs w:val="18"/>
              </w:rPr>
              <w:t>Referentieverklaring Knock-out eis (Bijlage 4) voor 1 opdracht in de afgelopen 3 jaar voor o</w:t>
            </w:r>
            <w:r w:rsidRPr="00245635">
              <w:rPr>
                <w:rFonts w:cs="Arial"/>
                <w:sz w:val="18"/>
                <w:szCs w:val="18"/>
              </w:rPr>
              <w:t>ntwerp van een werk in de GWW waarbij Circulaire en Innovatieve aspecten zijn meegenomen</w:t>
            </w:r>
            <w:r>
              <w:rPr>
                <w:rFonts w:cs="Arial"/>
                <w:sz w:val="18"/>
                <w:szCs w:val="18"/>
              </w:rPr>
              <w:t xml:space="preserve">; </w:t>
            </w:r>
          </w:p>
          <w:p w14:paraId="75115117" w14:textId="38DC7874" w:rsidR="00245635" w:rsidRDefault="00245635" w:rsidP="00245635">
            <w:pPr>
              <w:pStyle w:val="Lijstalinea"/>
              <w:numPr>
                <w:ilvl w:val="0"/>
                <w:numId w:val="7"/>
              </w:numPr>
              <w:spacing w:line="276" w:lineRule="auto"/>
              <w:rPr>
                <w:rFonts w:cs="Arial"/>
                <w:sz w:val="18"/>
                <w:szCs w:val="18"/>
              </w:rPr>
            </w:pPr>
            <w:r>
              <w:rPr>
                <w:rFonts w:cs="Arial"/>
                <w:sz w:val="18"/>
                <w:szCs w:val="18"/>
              </w:rPr>
              <w:t xml:space="preserve">Referentieverklaring Knock0out eis (Bijlage 4) voor 2 opdrachten in de afgelopen </w:t>
            </w:r>
            <w:r w:rsidR="00B30D34">
              <w:rPr>
                <w:rFonts w:cs="Arial"/>
                <w:sz w:val="18"/>
                <w:szCs w:val="18"/>
              </w:rPr>
              <w:t>5</w:t>
            </w:r>
            <w:r>
              <w:rPr>
                <w:rFonts w:cs="Arial"/>
                <w:sz w:val="18"/>
                <w:szCs w:val="18"/>
              </w:rPr>
              <w:t xml:space="preserve"> jaar voor realisatie van Fietspad; </w:t>
            </w:r>
          </w:p>
          <w:p w14:paraId="7EB28382" w14:textId="208F723D" w:rsidR="00245635" w:rsidRDefault="00245635" w:rsidP="00245635">
            <w:pPr>
              <w:pStyle w:val="Lijstalinea"/>
              <w:numPr>
                <w:ilvl w:val="0"/>
                <w:numId w:val="7"/>
              </w:numPr>
              <w:spacing w:line="276" w:lineRule="auto"/>
              <w:rPr>
                <w:rFonts w:cs="Arial"/>
                <w:sz w:val="18"/>
                <w:szCs w:val="18"/>
              </w:rPr>
            </w:pPr>
            <w:r>
              <w:rPr>
                <w:rFonts w:cs="Arial"/>
                <w:sz w:val="18"/>
                <w:szCs w:val="18"/>
              </w:rPr>
              <w:t xml:space="preserve">Referentieverklaring Knock-out eis (Bijlage 4) voor </w:t>
            </w:r>
            <w:r w:rsidR="00B30D34">
              <w:rPr>
                <w:rFonts w:cs="Arial"/>
                <w:sz w:val="18"/>
                <w:szCs w:val="18"/>
              </w:rPr>
              <w:t>2</w:t>
            </w:r>
            <w:r>
              <w:rPr>
                <w:rFonts w:cs="Arial"/>
                <w:sz w:val="18"/>
                <w:szCs w:val="18"/>
              </w:rPr>
              <w:t xml:space="preserve"> opdracht</w:t>
            </w:r>
            <w:r w:rsidR="00B30D34">
              <w:rPr>
                <w:rFonts w:cs="Arial"/>
                <w:sz w:val="18"/>
                <w:szCs w:val="18"/>
              </w:rPr>
              <w:t>en</w:t>
            </w:r>
            <w:r>
              <w:rPr>
                <w:rFonts w:cs="Arial"/>
                <w:sz w:val="18"/>
                <w:szCs w:val="18"/>
              </w:rPr>
              <w:t xml:space="preserve"> in de afgelopen 3 jaar voor a</w:t>
            </w:r>
            <w:r w:rsidRPr="00245635">
              <w:rPr>
                <w:rFonts w:cs="Arial"/>
                <w:sz w:val="18"/>
                <w:szCs w:val="18"/>
              </w:rPr>
              <w:t>dvisering ten aanzien van het toepassen van lokale biodiversiteitsmaatregelen in en om een GWW-werk</w:t>
            </w:r>
            <w:r>
              <w:rPr>
                <w:rFonts w:cs="Arial"/>
                <w:sz w:val="18"/>
                <w:szCs w:val="18"/>
              </w:rPr>
              <w:t xml:space="preserve"> </w:t>
            </w:r>
            <w:r>
              <w:rPr>
                <w:rFonts w:cs="Arial"/>
                <w:sz w:val="18"/>
                <w:szCs w:val="18"/>
                <w:u w:val="single"/>
              </w:rPr>
              <w:t xml:space="preserve">inclusief </w:t>
            </w:r>
            <w:r>
              <w:rPr>
                <w:rFonts w:cs="Arial"/>
                <w:sz w:val="18"/>
                <w:szCs w:val="18"/>
              </w:rPr>
              <w:t xml:space="preserve">het biodiversiteitsplan. </w:t>
            </w:r>
          </w:p>
          <w:p w14:paraId="644B2531" w14:textId="5518FC6A" w:rsidR="00245635" w:rsidRPr="00245635" w:rsidRDefault="00245635" w:rsidP="00245635">
            <w:pPr>
              <w:pStyle w:val="Lijstalinea"/>
              <w:numPr>
                <w:ilvl w:val="0"/>
                <w:numId w:val="7"/>
              </w:numPr>
              <w:spacing w:line="276" w:lineRule="auto"/>
              <w:rPr>
                <w:rFonts w:cs="Arial"/>
                <w:sz w:val="18"/>
                <w:szCs w:val="18"/>
              </w:rPr>
            </w:pPr>
            <w:r>
              <w:rPr>
                <w:rFonts w:cs="Arial"/>
                <w:sz w:val="18"/>
                <w:szCs w:val="18"/>
              </w:rPr>
              <w:t xml:space="preserve">Indien relevant, invullen Beroep Technische Bekwaamheid Derde (Bjilage 3) indien op een derde partij beroep wordt gedaan voor het invullen van KO 6, KO 7 en/of KO8. </w:t>
            </w:r>
          </w:p>
        </w:tc>
      </w:tr>
      <w:tr w:rsidR="00245635" w:rsidRPr="00564E9C" w14:paraId="4A34CCAC" w14:textId="77777777" w:rsidTr="00D168D5">
        <w:trPr>
          <w:cantSplit/>
          <w:trHeight w:val="1609"/>
          <w:jc w:val="center"/>
        </w:trPr>
        <w:tc>
          <w:tcPr>
            <w:tcW w:w="2231" w:type="pct"/>
            <w:tcBorders>
              <w:top w:val="single" w:sz="2" w:space="0" w:color="auto"/>
            </w:tcBorders>
            <w:shd w:val="clear" w:color="auto" w:fill="auto"/>
          </w:tcPr>
          <w:p w14:paraId="7895A270" w14:textId="77777777" w:rsidR="00245635" w:rsidRDefault="00245635" w:rsidP="00D168D5">
            <w:pPr>
              <w:spacing w:line="276" w:lineRule="auto"/>
              <w:rPr>
                <w:rFonts w:cs="Arial"/>
                <w:sz w:val="18"/>
                <w:szCs w:val="18"/>
              </w:rPr>
            </w:pPr>
            <w:r>
              <w:rPr>
                <w:rFonts w:cs="Arial"/>
                <w:sz w:val="18"/>
                <w:szCs w:val="18"/>
              </w:rPr>
              <w:lastRenderedPageBreak/>
              <w:t>Maatschappelijk verantwoord ondernemen</w:t>
            </w:r>
          </w:p>
          <w:p w14:paraId="5A79DA5D" w14:textId="77777777" w:rsidR="00245635" w:rsidRDefault="00245635" w:rsidP="00245635">
            <w:pPr>
              <w:pStyle w:val="Lijstalinea"/>
              <w:numPr>
                <w:ilvl w:val="0"/>
                <w:numId w:val="7"/>
              </w:numPr>
              <w:spacing w:line="276" w:lineRule="auto"/>
              <w:rPr>
                <w:rFonts w:cs="Arial"/>
                <w:sz w:val="18"/>
                <w:szCs w:val="18"/>
              </w:rPr>
            </w:pPr>
            <w:r>
              <w:rPr>
                <w:rFonts w:cs="Arial"/>
                <w:sz w:val="18"/>
                <w:szCs w:val="18"/>
              </w:rPr>
              <w:t>KO 9</w:t>
            </w:r>
          </w:p>
          <w:p w14:paraId="2357E6FF" w14:textId="51F4DF80" w:rsidR="00245635" w:rsidRPr="00245635" w:rsidRDefault="00245635" w:rsidP="00245635">
            <w:pPr>
              <w:pStyle w:val="Lijstalinea"/>
              <w:numPr>
                <w:ilvl w:val="0"/>
                <w:numId w:val="7"/>
              </w:numPr>
              <w:spacing w:line="276" w:lineRule="auto"/>
              <w:rPr>
                <w:rFonts w:cs="Arial"/>
                <w:sz w:val="18"/>
                <w:szCs w:val="18"/>
              </w:rPr>
            </w:pPr>
            <w:r>
              <w:rPr>
                <w:rFonts w:cs="Arial"/>
                <w:sz w:val="18"/>
                <w:szCs w:val="18"/>
              </w:rPr>
              <w:t>KO 10</w:t>
            </w:r>
          </w:p>
        </w:tc>
        <w:tc>
          <w:tcPr>
            <w:tcW w:w="2769" w:type="pct"/>
            <w:tcBorders>
              <w:top w:val="single" w:sz="2" w:space="0" w:color="auto"/>
              <w:right w:val="single" w:sz="4" w:space="0" w:color="auto"/>
            </w:tcBorders>
            <w:shd w:val="clear" w:color="auto" w:fill="auto"/>
          </w:tcPr>
          <w:p w14:paraId="568E5B0D" w14:textId="76117AF3" w:rsidR="00245635" w:rsidRDefault="00245635" w:rsidP="00245635">
            <w:pPr>
              <w:pStyle w:val="Lijstalinea"/>
              <w:numPr>
                <w:ilvl w:val="0"/>
                <w:numId w:val="7"/>
              </w:numPr>
              <w:spacing w:line="276" w:lineRule="auto"/>
              <w:rPr>
                <w:rFonts w:cs="Arial"/>
                <w:sz w:val="18"/>
                <w:szCs w:val="18"/>
              </w:rPr>
            </w:pPr>
            <w:r>
              <w:rPr>
                <w:rFonts w:cs="Arial"/>
                <w:sz w:val="18"/>
                <w:szCs w:val="18"/>
              </w:rPr>
              <w:t xml:space="preserve">Gegadigde/Combinant die belast is met de Technische bekwaamheid conform KO 7 kan minimaal 6 maanden na Gunning aantonen dat hij de CO2-Prestatieladder trede 4 heeft behaald, middels het overleggen van een certificaat; </w:t>
            </w:r>
          </w:p>
          <w:p w14:paraId="7E4578B6" w14:textId="269D5F05" w:rsidR="00245635" w:rsidRDefault="00245635" w:rsidP="00245635">
            <w:pPr>
              <w:pStyle w:val="Lijstalinea"/>
              <w:numPr>
                <w:ilvl w:val="0"/>
                <w:numId w:val="7"/>
              </w:numPr>
              <w:spacing w:line="276" w:lineRule="auto"/>
              <w:rPr>
                <w:rFonts w:cs="Arial"/>
                <w:sz w:val="18"/>
                <w:szCs w:val="18"/>
              </w:rPr>
            </w:pPr>
            <w:r>
              <w:rPr>
                <w:rFonts w:cs="Arial"/>
                <w:sz w:val="18"/>
                <w:szCs w:val="18"/>
              </w:rPr>
              <w:t>Gegadigde/Combinant geeft invulling aan Social Return middels PSO-certificaat of vergelijkbaar.</w:t>
            </w:r>
          </w:p>
        </w:tc>
      </w:tr>
      <w:tr w:rsidR="00564E9C" w:rsidRPr="00564E9C" w14:paraId="4B69C86A" w14:textId="77777777" w:rsidTr="00D168D5">
        <w:trPr>
          <w:cantSplit/>
          <w:trHeight w:val="195"/>
          <w:jc w:val="center"/>
        </w:trPr>
        <w:tc>
          <w:tcPr>
            <w:tcW w:w="2231" w:type="pct"/>
            <w:shd w:val="clear" w:color="auto" w:fill="000000" w:themeFill="text1"/>
            <w:vAlign w:val="center"/>
          </w:tcPr>
          <w:p w14:paraId="72A95A0A" w14:textId="1DD51385" w:rsidR="00564E9C" w:rsidRPr="00564E9C" w:rsidRDefault="0072714A" w:rsidP="00D168D5">
            <w:pPr>
              <w:spacing w:line="276" w:lineRule="auto"/>
              <w:rPr>
                <w:rFonts w:cs="Arial"/>
                <w:color w:val="FFFFFF" w:themeColor="background1"/>
                <w:sz w:val="18"/>
                <w:szCs w:val="18"/>
              </w:rPr>
            </w:pPr>
            <w:r>
              <w:rPr>
                <w:rFonts w:cs="Arial"/>
                <w:b/>
                <w:color w:val="FFFFFF" w:themeColor="background1"/>
                <w:sz w:val="18"/>
                <w:szCs w:val="18"/>
              </w:rPr>
              <w:t>Selectie</w:t>
            </w:r>
            <w:r w:rsidR="00564E9C" w:rsidRPr="00564E9C">
              <w:rPr>
                <w:rFonts w:cs="Arial"/>
                <w:b/>
                <w:color w:val="FFFFFF" w:themeColor="background1"/>
                <w:sz w:val="18"/>
                <w:szCs w:val="18"/>
              </w:rPr>
              <w:t>criteria Kwaliteit</w:t>
            </w:r>
          </w:p>
        </w:tc>
        <w:tc>
          <w:tcPr>
            <w:tcW w:w="2769" w:type="pct"/>
            <w:shd w:val="clear" w:color="auto" w:fill="000000" w:themeFill="text1"/>
            <w:vAlign w:val="center"/>
          </w:tcPr>
          <w:p w14:paraId="65F0368E" w14:textId="77777777" w:rsidR="00564E9C" w:rsidRPr="00564E9C" w:rsidRDefault="00564E9C" w:rsidP="00D168D5">
            <w:pPr>
              <w:spacing w:line="276" w:lineRule="auto"/>
              <w:rPr>
                <w:rFonts w:cs="Arial"/>
                <w:b/>
                <w:color w:val="FFFFFF" w:themeColor="background1"/>
                <w:sz w:val="18"/>
                <w:szCs w:val="18"/>
              </w:rPr>
            </w:pPr>
            <w:r w:rsidRPr="00564E9C">
              <w:rPr>
                <w:rFonts w:cs="Arial"/>
                <w:b/>
                <w:color w:val="FFFFFF" w:themeColor="background1"/>
                <w:sz w:val="18"/>
                <w:szCs w:val="18"/>
              </w:rPr>
              <w:t>Actie</w:t>
            </w:r>
          </w:p>
        </w:tc>
      </w:tr>
      <w:tr w:rsidR="00245635" w:rsidRPr="00564E9C" w14:paraId="353365F7" w14:textId="77777777" w:rsidTr="005F6FCB">
        <w:trPr>
          <w:cantSplit/>
          <w:trHeight w:val="375"/>
          <w:jc w:val="center"/>
        </w:trPr>
        <w:tc>
          <w:tcPr>
            <w:tcW w:w="2231" w:type="pct"/>
            <w:shd w:val="clear" w:color="auto" w:fill="auto"/>
          </w:tcPr>
          <w:p w14:paraId="4283F556" w14:textId="3D672462" w:rsidR="00245635" w:rsidRPr="00564E9C" w:rsidRDefault="00245635" w:rsidP="00D168D5">
            <w:pPr>
              <w:spacing w:line="276" w:lineRule="auto"/>
              <w:rPr>
                <w:rFonts w:cs="Arial"/>
                <w:sz w:val="18"/>
                <w:szCs w:val="18"/>
              </w:rPr>
            </w:pPr>
            <w:r>
              <w:rPr>
                <w:rFonts w:cs="Arial"/>
                <w:sz w:val="18"/>
                <w:szCs w:val="18"/>
              </w:rPr>
              <w:t xml:space="preserve">SC 1 Visie Circulaire Economie </w:t>
            </w:r>
          </w:p>
        </w:tc>
        <w:tc>
          <w:tcPr>
            <w:tcW w:w="2769" w:type="pct"/>
            <w:shd w:val="clear" w:color="auto" w:fill="auto"/>
          </w:tcPr>
          <w:p w14:paraId="5B67B90F" w14:textId="50D77798" w:rsidR="00245635" w:rsidRPr="005F6FCB" w:rsidRDefault="005F6FCB" w:rsidP="005F6FCB">
            <w:pPr>
              <w:pStyle w:val="Lijstalinea"/>
              <w:numPr>
                <w:ilvl w:val="0"/>
                <w:numId w:val="7"/>
              </w:numPr>
              <w:spacing w:line="276" w:lineRule="auto"/>
              <w:rPr>
                <w:rFonts w:cs="Arial"/>
                <w:sz w:val="18"/>
                <w:szCs w:val="18"/>
              </w:rPr>
            </w:pPr>
            <w:r>
              <w:rPr>
                <w:rFonts w:cs="Arial"/>
                <w:sz w:val="18"/>
                <w:szCs w:val="18"/>
              </w:rPr>
              <w:t>2 pagina’s A4 (minimale lettergrootte 10 pt)</w:t>
            </w:r>
          </w:p>
        </w:tc>
      </w:tr>
      <w:tr w:rsidR="00564E9C" w:rsidRPr="00564E9C" w14:paraId="2025A33F" w14:textId="77777777" w:rsidTr="00D168D5">
        <w:trPr>
          <w:cantSplit/>
          <w:trHeight w:val="307"/>
          <w:jc w:val="center"/>
        </w:trPr>
        <w:tc>
          <w:tcPr>
            <w:tcW w:w="2231" w:type="pct"/>
            <w:shd w:val="clear" w:color="auto" w:fill="auto"/>
            <w:vAlign w:val="center"/>
          </w:tcPr>
          <w:p w14:paraId="27508348" w14:textId="366674DC" w:rsidR="00564E9C" w:rsidRPr="00564E9C" w:rsidRDefault="005F6FCB" w:rsidP="00D168D5">
            <w:pPr>
              <w:spacing w:line="276" w:lineRule="auto"/>
              <w:rPr>
                <w:rFonts w:cs="Arial"/>
                <w:sz w:val="18"/>
                <w:szCs w:val="18"/>
              </w:rPr>
            </w:pPr>
            <w:r>
              <w:rPr>
                <w:rFonts w:cs="Arial"/>
                <w:sz w:val="18"/>
                <w:szCs w:val="18"/>
              </w:rPr>
              <w:t>SC 2 Aantoonbare circulaire en inclusieve bedrijfsvoering</w:t>
            </w:r>
          </w:p>
        </w:tc>
        <w:tc>
          <w:tcPr>
            <w:tcW w:w="2769" w:type="pct"/>
            <w:shd w:val="clear" w:color="auto" w:fill="auto"/>
          </w:tcPr>
          <w:p w14:paraId="0B679757" w14:textId="5E125F54" w:rsidR="00564E9C" w:rsidRPr="005F6FCB" w:rsidRDefault="005F6FCB" w:rsidP="005F6FCB">
            <w:pPr>
              <w:pStyle w:val="Lijstalinea"/>
              <w:numPr>
                <w:ilvl w:val="0"/>
                <w:numId w:val="7"/>
              </w:numPr>
              <w:spacing w:line="276" w:lineRule="auto"/>
              <w:rPr>
                <w:rFonts w:cs="Arial"/>
                <w:sz w:val="18"/>
                <w:szCs w:val="18"/>
              </w:rPr>
            </w:pPr>
            <w:r>
              <w:rPr>
                <w:rFonts w:cs="Arial"/>
                <w:sz w:val="18"/>
                <w:szCs w:val="18"/>
              </w:rPr>
              <w:t>2 pagina’s A4 (minimale lettergrootte 10 pt)</w:t>
            </w:r>
          </w:p>
        </w:tc>
      </w:tr>
      <w:tr w:rsidR="00564E9C" w:rsidRPr="00564E9C" w14:paraId="3D0CC950" w14:textId="77777777" w:rsidTr="00D168D5">
        <w:trPr>
          <w:cantSplit/>
          <w:trHeight w:val="307"/>
          <w:jc w:val="center"/>
        </w:trPr>
        <w:tc>
          <w:tcPr>
            <w:tcW w:w="2231" w:type="pct"/>
            <w:shd w:val="clear" w:color="auto" w:fill="auto"/>
            <w:vAlign w:val="center"/>
          </w:tcPr>
          <w:p w14:paraId="64471812" w14:textId="5B4D1E68" w:rsidR="00564E9C" w:rsidRPr="00564E9C" w:rsidRDefault="005F6FCB" w:rsidP="00D168D5">
            <w:pPr>
              <w:spacing w:line="276" w:lineRule="auto"/>
              <w:rPr>
                <w:rFonts w:cs="Arial"/>
                <w:sz w:val="18"/>
                <w:szCs w:val="18"/>
              </w:rPr>
            </w:pPr>
            <w:r>
              <w:rPr>
                <w:rFonts w:cs="Arial"/>
                <w:sz w:val="18"/>
                <w:szCs w:val="18"/>
              </w:rPr>
              <w:t>SC 3 Innovatie</w:t>
            </w:r>
          </w:p>
        </w:tc>
        <w:tc>
          <w:tcPr>
            <w:tcW w:w="2769" w:type="pct"/>
            <w:shd w:val="clear" w:color="auto" w:fill="auto"/>
          </w:tcPr>
          <w:p w14:paraId="12A41D82" w14:textId="15117DA5" w:rsidR="00564E9C" w:rsidRPr="005F6FCB" w:rsidRDefault="005F6FCB" w:rsidP="005F6FCB">
            <w:pPr>
              <w:pStyle w:val="Lijstalinea"/>
              <w:numPr>
                <w:ilvl w:val="0"/>
                <w:numId w:val="7"/>
              </w:numPr>
              <w:spacing w:line="276" w:lineRule="auto"/>
              <w:rPr>
                <w:rFonts w:cs="Arial"/>
                <w:sz w:val="18"/>
                <w:szCs w:val="18"/>
              </w:rPr>
            </w:pPr>
            <w:r>
              <w:rPr>
                <w:rFonts w:cs="Arial"/>
                <w:sz w:val="18"/>
                <w:szCs w:val="18"/>
              </w:rPr>
              <w:t>2 pagina’s A4 (minimale lettergrootte 10 pt) inclusief 3 referenties conform Bijlage 5</w:t>
            </w:r>
          </w:p>
        </w:tc>
      </w:tr>
      <w:tr w:rsidR="005F6FCB" w:rsidRPr="00564E9C" w14:paraId="1AC5E502" w14:textId="77777777" w:rsidTr="00D168D5">
        <w:trPr>
          <w:cantSplit/>
          <w:trHeight w:val="307"/>
          <w:jc w:val="center"/>
        </w:trPr>
        <w:tc>
          <w:tcPr>
            <w:tcW w:w="2231" w:type="pct"/>
            <w:shd w:val="clear" w:color="auto" w:fill="auto"/>
            <w:vAlign w:val="center"/>
          </w:tcPr>
          <w:p w14:paraId="73F23AE3" w14:textId="341926B9" w:rsidR="005F6FCB" w:rsidRDefault="005F6FCB" w:rsidP="00D168D5">
            <w:pPr>
              <w:spacing w:line="276" w:lineRule="auto"/>
              <w:rPr>
                <w:rFonts w:cs="Arial"/>
                <w:sz w:val="18"/>
                <w:szCs w:val="18"/>
              </w:rPr>
            </w:pPr>
            <w:r>
              <w:rPr>
                <w:rFonts w:cs="Arial"/>
                <w:sz w:val="18"/>
                <w:szCs w:val="18"/>
              </w:rPr>
              <w:t>SC 4 Samenwerking</w:t>
            </w:r>
          </w:p>
        </w:tc>
        <w:tc>
          <w:tcPr>
            <w:tcW w:w="2769" w:type="pct"/>
            <w:shd w:val="clear" w:color="auto" w:fill="auto"/>
          </w:tcPr>
          <w:p w14:paraId="2ECA1CF6" w14:textId="40F549DB" w:rsidR="005F6FCB" w:rsidRDefault="005F6FCB" w:rsidP="005F6FCB">
            <w:pPr>
              <w:pStyle w:val="Lijstalinea"/>
              <w:numPr>
                <w:ilvl w:val="0"/>
                <w:numId w:val="7"/>
              </w:numPr>
              <w:spacing w:line="276" w:lineRule="auto"/>
              <w:rPr>
                <w:rFonts w:cs="Arial"/>
                <w:sz w:val="18"/>
                <w:szCs w:val="18"/>
              </w:rPr>
            </w:pPr>
            <w:r>
              <w:rPr>
                <w:rFonts w:cs="Arial"/>
                <w:sz w:val="18"/>
                <w:szCs w:val="18"/>
              </w:rPr>
              <w:t>2 pagina’s A4 (minimale lettergrootte 10 pt), inclusief 2 referentieprojecten uit de afgelopen 3 jaar conform Bijlage 6</w:t>
            </w:r>
          </w:p>
        </w:tc>
      </w:tr>
    </w:tbl>
    <w:p w14:paraId="2769F6E8" w14:textId="77777777" w:rsidR="00564E9C" w:rsidRPr="00564E9C" w:rsidRDefault="00564E9C" w:rsidP="00564E9C">
      <w:pPr>
        <w:rPr>
          <w:sz w:val="18"/>
          <w:szCs w:val="18"/>
        </w:rPr>
      </w:pPr>
    </w:p>
    <w:p w14:paraId="67D28D37" w14:textId="77777777" w:rsidR="00564E9C" w:rsidRPr="00B550EE" w:rsidRDefault="00564E9C" w:rsidP="00564E9C"/>
    <w:p w14:paraId="60E4DACD" w14:textId="77777777" w:rsidR="00564E9C" w:rsidRPr="00C770E6" w:rsidRDefault="00564E9C" w:rsidP="00564E9C"/>
    <w:p w14:paraId="6378EF93" w14:textId="77777777" w:rsidR="005F6FCB" w:rsidRPr="00760ACB" w:rsidRDefault="005F6FCB" w:rsidP="005F6FCB">
      <w:pPr>
        <w:spacing w:line="240" w:lineRule="auto"/>
      </w:pPr>
    </w:p>
    <w:sectPr w:rsidR="005F6FCB" w:rsidRPr="00760ACB" w:rsidSect="00A37A8B">
      <w:headerReference w:type="default" r:id="rId18"/>
      <w:type w:val="oddPage"/>
      <w:pgSz w:w="11906" w:h="16838" w:code="9"/>
      <w:pgMar w:top="2665" w:right="1644" w:bottom="1531" w:left="1758" w:header="0" w:footer="56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BF0A1" w14:textId="77777777" w:rsidR="001C296C" w:rsidRDefault="001C296C">
      <w:pPr>
        <w:spacing w:line="240" w:lineRule="auto"/>
      </w:pPr>
      <w:r>
        <w:separator/>
      </w:r>
    </w:p>
  </w:endnote>
  <w:endnote w:type="continuationSeparator" w:id="0">
    <w:p w14:paraId="4844DD2F" w14:textId="77777777" w:rsidR="001C296C" w:rsidRDefault="001C2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Nuon Charter">
    <w:altName w:val="Calibri"/>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A0E7" w14:textId="77777777" w:rsidR="00FD3FAB" w:rsidRDefault="00FD3FA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4F1B775" w14:textId="77777777" w:rsidR="00FD3FAB" w:rsidRDefault="00FD3FA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BA5AF" w14:textId="77777777" w:rsidR="00FD3FAB" w:rsidRPr="00193604" w:rsidRDefault="00FD3FAB" w:rsidP="00FB53F5">
    <w:pPr>
      <w:pStyle w:val="Voettekst"/>
      <w:pBdr>
        <w:top w:val="single" w:sz="4" w:space="1" w:color="auto"/>
      </w:pBdr>
      <w:jc w:val="center"/>
      <w:rPr>
        <w:szCs w:val="16"/>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11</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6B940" w14:textId="77777777" w:rsidR="00FD3FAB" w:rsidRDefault="00FD3FAB" w:rsidP="00FB53F5">
    <w:pPr>
      <w:pStyle w:val="Voettekst"/>
      <w:pBdr>
        <w:top w:val="single" w:sz="4" w:space="1" w:color="auto"/>
      </w:pBdr>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04C49" w14:textId="77777777" w:rsidR="001C296C" w:rsidRDefault="001C296C">
      <w:pPr>
        <w:spacing w:line="240" w:lineRule="auto"/>
      </w:pPr>
    </w:p>
  </w:footnote>
  <w:footnote w:type="continuationSeparator" w:id="0">
    <w:p w14:paraId="2E97DBE7" w14:textId="77777777" w:rsidR="001C296C" w:rsidRDefault="001C296C">
      <w:pPr>
        <w:spacing w:line="240" w:lineRule="auto"/>
      </w:pPr>
    </w:p>
  </w:footnote>
  <w:footnote w:type="continuationNotice" w:id="1">
    <w:p w14:paraId="1E2A1015" w14:textId="77777777" w:rsidR="001C296C" w:rsidRDefault="001C296C">
      <w:pPr>
        <w:spacing w:line="240" w:lineRule="auto"/>
      </w:pPr>
    </w:p>
  </w:footnote>
  <w:footnote w:id="2">
    <w:p w14:paraId="1D42C3C2" w14:textId="37AB9AF7" w:rsidR="00FD3FAB" w:rsidRDefault="00FD3FAB">
      <w:pPr>
        <w:pStyle w:val="Voetnoottekst"/>
      </w:pPr>
      <w:r>
        <w:rPr>
          <w:rStyle w:val="Voetnootmarkering"/>
        </w:rPr>
        <w:footnoteRef/>
      </w:r>
      <w:r>
        <w:t xml:space="preserve"> De definitie van onderhoud zal nader meegegeven worden in de Gunningsfase. </w:t>
      </w:r>
    </w:p>
  </w:footnote>
  <w:footnote w:id="3">
    <w:p w14:paraId="4779296A" w14:textId="77777777" w:rsidR="00FD3FAB" w:rsidRPr="00E8151D" w:rsidRDefault="00FD3FAB" w:rsidP="00BD4069">
      <w:pPr>
        <w:pStyle w:val="Voetnoottekst"/>
      </w:pPr>
      <w:r w:rsidRPr="00E8151D">
        <w:rPr>
          <w:rStyle w:val="Voetnootmarkering"/>
        </w:rPr>
        <w:footnoteRef/>
      </w:r>
      <w:r w:rsidRPr="00E8151D">
        <w:t xml:space="preserve"> </w:t>
      </w:r>
      <w:r w:rsidRPr="00E8151D">
        <w:rPr>
          <w:sz w:val="18"/>
          <w:szCs w:val="18"/>
        </w:rPr>
        <w:t xml:space="preserve">In plaats van ondertekening door de referentieorganisatie mag de </w:t>
      </w:r>
      <w:r>
        <w:rPr>
          <w:sz w:val="18"/>
          <w:szCs w:val="18"/>
        </w:rPr>
        <w:t>Gegadigde</w:t>
      </w:r>
      <w:r w:rsidRPr="00E8151D">
        <w:rPr>
          <w:sz w:val="18"/>
          <w:szCs w:val="18"/>
        </w:rPr>
        <w:t xml:space="preserve"> (een Combinant) een tevredenheidsverklaring overleggen van de referentieorganisatie waarin de referentieorganisatie verklaard dat de </w:t>
      </w:r>
      <w:r>
        <w:rPr>
          <w:sz w:val="18"/>
          <w:szCs w:val="18"/>
        </w:rPr>
        <w:t>Gegadigde</w:t>
      </w:r>
      <w:r w:rsidRPr="00E8151D">
        <w:rPr>
          <w:sz w:val="18"/>
          <w:szCs w:val="18"/>
        </w:rPr>
        <w:t xml:space="preserve"> (een Combinant) de Opdracht naar tevredenheid op vakkundige, tijdige (verleend uitstel daarin begrepen) en regelmatige wijze heeft verricht.</w:t>
      </w:r>
    </w:p>
  </w:footnote>
  <w:footnote w:id="4">
    <w:p w14:paraId="4F07D9B4" w14:textId="4FEC1E1B" w:rsidR="00FD3FAB" w:rsidRPr="00E8151D" w:rsidRDefault="00FD3FAB" w:rsidP="007F5217">
      <w:pPr>
        <w:pStyle w:val="Voetnoottekst"/>
      </w:pPr>
      <w:r w:rsidRPr="00E8151D">
        <w:rPr>
          <w:rStyle w:val="Voetnootmarkering"/>
        </w:rPr>
        <w:footnoteRef/>
      </w:r>
      <w:r w:rsidRPr="00E8151D">
        <w:t xml:space="preserve"> </w:t>
      </w:r>
      <w:r w:rsidRPr="00E8151D">
        <w:rPr>
          <w:sz w:val="18"/>
          <w:szCs w:val="18"/>
        </w:rPr>
        <w:t xml:space="preserve">In plaats van ondertekening door de referentieorganisatie mag de </w:t>
      </w:r>
      <w:r>
        <w:rPr>
          <w:sz w:val="18"/>
          <w:szCs w:val="18"/>
        </w:rPr>
        <w:t>Gegadigde</w:t>
      </w:r>
      <w:r w:rsidRPr="00E8151D">
        <w:rPr>
          <w:sz w:val="18"/>
          <w:szCs w:val="18"/>
        </w:rPr>
        <w:t xml:space="preserve"> (een Combinant) een tevredenheidsverklaring overleggen van de referentieorganisatie waarin de referentieorganisatie verklaard dat de </w:t>
      </w:r>
      <w:r>
        <w:rPr>
          <w:sz w:val="18"/>
          <w:szCs w:val="18"/>
        </w:rPr>
        <w:t>Gegadigde</w:t>
      </w:r>
      <w:r w:rsidRPr="00E8151D">
        <w:rPr>
          <w:sz w:val="18"/>
          <w:szCs w:val="18"/>
        </w:rPr>
        <w:t xml:space="preserve"> (een Combinant) </w:t>
      </w:r>
      <w:r w:rsidR="006D7430">
        <w:rPr>
          <w:sz w:val="18"/>
          <w:szCs w:val="18"/>
        </w:rPr>
        <w:t xml:space="preserve">betrokken is geweest bij de Innovatie. </w:t>
      </w:r>
    </w:p>
  </w:footnote>
  <w:footnote w:id="5">
    <w:p w14:paraId="2036BE8E" w14:textId="77777777" w:rsidR="00FD3FAB" w:rsidRPr="00E8151D" w:rsidRDefault="00FD3FAB" w:rsidP="005F6FCB">
      <w:pPr>
        <w:pStyle w:val="Voetnoottekst"/>
      </w:pPr>
      <w:r w:rsidRPr="00E8151D">
        <w:rPr>
          <w:rStyle w:val="Voetnootmarkering"/>
        </w:rPr>
        <w:footnoteRef/>
      </w:r>
      <w:r w:rsidRPr="00E8151D">
        <w:t xml:space="preserve"> </w:t>
      </w:r>
      <w:r w:rsidRPr="00E8151D">
        <w:rPr>
          <w:sz w:val="18"/>
          <w:szCs w:val="18"/>
        </w:rPr>
        <w:t xml:space="preserve">In plaats van ondertekening door de referentieorganisatie mag de </w:t>
      </w:r>
      <w:r>
        <w:rPr>
          <w:sz w:val="18"/>
          <w:szCs w:val="18"/>
        </w:rPr>
        <w:t>Gegadigde</w:t>
      </w:r>
      <w:r w:rsidRPr="00E8151D">
        <w:rPr>
          <w:sz w:val="18"/>
          <w:szCs w:val="18"/>
        </w:rPr>
        <w:t xml:space="preserve"> (een Combinant) een tevredenheidsverklaring overleggen van de referentieorganisatie waarin de referentieorganisatie verklaard dat de </w:t>
      </w:r>
      <w:r>
        <w:rPr>
          <w:sz w:val="18"/>
          <w:szCs w:val="18"/>
        </w:rPr>
        <w:t>Gegadigde</w:t>
      </w:r>
      <w:r w:rsidRPr="00E8151D">
        <w:rPr>
          <w:sz w:val="18"/>
          <w:szCs w:val="18"/>
        </w:rPr>
        <w:t xml:space="preserve"> (een Combinant) de Opdracht naar tevredenheid op vakkundige, tijdige (verleend uitstel daarin begrepen) en regelmatige wijze heeft verricht.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FD3FAB" w14:paraId="0E8AA0CC" w14:textId="77777777" w:rsidTr="000C58E5">
      <w:tc>
        <w:tcPr>
          <w:tcW w:w="6464" w:type="dxa"/>
          <w:tcMar>
            <w:top w:w="0" w:type="dxa"/>
            <w:left w:w="0" w:type="dxa"/>
            <w:bottom w:w="0" w:type="dxa"/>
            <w:right w:w="0" w:type="dxa"/>
          </w:tcMar>
        </w:tcPr>
        <w:p w14:paraId="7F36BA5D" w14:textId="77777777" w:rsidR="00FD3FAB" w:rsidRDefault="00FD3FAB" w:rsidP="000C58E5">
          <w:pPr>
            <w:pStyle w:val="Koptekst"/>
            <w:framePr w:wrap="auto" w:vAnchor="margin" w:hAnchor="text" w:xAlign="left" w:yAlign="inline"/>
            <w:suppressOverlap w:val="0"/>
          </w:pPr>
          <w:r>
            <w:t>Port of Amsterdam</w:t>
          </w:r>
        </w:p>
        <w:p w14:paraId="719882F5" w14:textId="77777777" w:rsidR="00FD3FAB" w:rsidRDefault="00FD3FAB" w:rsidP="000C58E5">
          <w:pPr>
            <w:pStyle w:val="Koptekst"/>
            <w:framePr w:wrap="auto" w:vAnchor="margin" w:hAnchor="text" w:xAlign="left" w:yAlign="inline"/>
            <w:suppressOverlap w:val="0"/>
          </w:pPr>
        </w:p>
        <w:p w14:paraId="15EB0E0E" w14:textId="77777777" w:rsidR="00620F33" w:rsidRPr="00620F33" w:rsidRDefault="00FD3FAB" w:rsidP="00620F33">
          <w:pPr>
            <w:pStyle w:val="Koptekst"/>
            <w:framePr w:wrap="auto" w:vAnchor="margin" w:hAnchor="text" w:xAlign="left" w:yAlign="inline"/>
            <w:suppressOverlap w:val="0"/>
          </w:pPr>
          <w:r>
            <w:fldChar w:fldCharType="begin"/>
          </w:r>
          <w:r>
            <w:instrText xml:space="preserve"> REF titel \h  \* MERGEFORMAT </w:instrText>
          </w:r>
          <w:r>
            <w:fldChar w:fldCharType="separate"/>
          </w:r>
          <w:r w:rsidR="00620F33">
            <w:t>Selectieleidraad</w:t>
          </w:r>
          <w:r w:rsidR="00620F33" w:rsidRPr="00041C8D">
            <w:t xml:space="preserve"> </w:t>
          </w:r>
          <w:r w:rsidR="00620F33">
            <w:br/>
          </w:r>
        </w:p>
        <w:p w14:paraId="7586E0E9" w14:textId="77777777" w:rsidR="00620F33" w:rsidRDefault="00620F33" w:rsidP="00620F33">
          <w:pPr>
            <w:pStyle w:val="Rapporttitel"/>
            <w:rPr>
              <w:i/>
              <w:sz w:val="28"/>
            </w:rPr>
          </w:pPr>
          <w:r w:rsidRPr="00620F33">
            <w:rPr>
              <w:i/>
              <w:sz w:val="28"/>
            </w:rPr>
            <w:t xml:space="preserve"> </w:t>
          </w:r>
          <w:r w:rsidRPr="00620F33">
            <w:rPr>
              <w:i/>
              <w:sz w:val="28"/>
            </w:rPr>
            <w:br/>
          </w:r>
        </w:p>
        <w:p w14:paraId="526F42D4" w14:textId="77777777" w:rsidR="00620F33" w:rsidRDefault="00620F33" w:rsidP="00620F33">
          <w:pPr>
            <w:pStyle w:val="Rapporttitel"/>
            <w:rPr>
              <w:i/>
              <w:sz w:val="28"/>
            </w:rPr>
          </w:pPr>
          <w:r>
            <w:rPr>
              <w:i/>
              <w:sz w:val="28"/>
            </w:rPr>
            <w:t>Port of Amsterdam</w:t>
          </w:r>
        </w:p>
        <w:p w14:paraId="1163A658" w14:textId="77777777" w:rsidR="00620F33" w:rsidRDefault="00620F33" w:rsidP="00620F33">
          <w:r>
            <w:t xml:space="preserve">Ten behoeve van de Nationale Concurrentiegerichte dialoog voor de Aanbesteding ten behoeve van het circulaire ontwerp en de realisatie van het nieuwe fietspad aan de Aziëhavenweg. </w:t>
          </w:r>
        </w:p>
        <w:p w14:paraId="36F143F4" w14:textId="77777777" w:rsidR="00620F33" w:rsidRPr="001D68A6" w:rsidRDefault="00620F33" w:rsidP="00620F33"/>
        <w:p w14:paraId="51E84683" w14:textId="77777777" w:rsidR="00FD3FAB" w:rsidRPr="00797EA2" w:rsidRDefault="00FD3FAB" w:rsidP="00F923AC">
          <w:pPr>
            <w:pStyle w:val="Koptekst"/>
            <w:framePr w:wrap="auto" w:vAnchor="margin" w:hAnchor="text" w:xAlign="left" w:yAlign="inline"/>
            <w:suppressOverlap w:val="0"/>
          </w:pPr>
          <w:r>
            <w:fldChar w:fldCharType="end"/>
          </w:r>
          <w:r w:rsidRPr="00797EA2">
            <w:t xml:space="preserve"> </w:t>
          </w:r>
        </w:p>
      </w:tc>
      <w:tc>
        <w:tcPr>
          <w:tcW w:w="2495" w:type="dxa"/>
          <w:tcMar>
            <w:top w:w="0" w:type="dxa"/>
            <w:left w:w="0" w:type="dxa"/>
            <w:bottom w:w="0" w:type="dxa"/>
            <w:right w:w="0" w:type="dxa"/>
          </w:tcMar>
          <w:hideMark/>
        </w:tcPr>
        <w:p w14:paraId="56E5DFD6" w14:textId="1F1BA4EA" w:rsidR="00FD3FAB" w:rsidRPr="004A6DC0" w:rsidRDefault="00FD3FAB" w:rsidP="000C58E5">
          <w:pPr>
            <w:pStyle w:val="Koptekst"/>
            <w:framePr w:wrap="auto" w:vAnchor="margin" w:hAnchor="text" w:xAlign="left" w:yAlign="inline"/>
            <w:suppressOverlap w:val="0"/>
          </w:pPr>
          <w:r w:rsidRPr="004A6DC0">
            <w:fldChar w:fldCharType="begin"/>
          </w:r>
          <w:r w:rsidRPr="004A6DC0">
            <w:instrText xml:space="preserve"> REF versie \h </w:instrText>
          </w:r>
          <w:r>
            <w:instrText xml:space="preserve"> \* MERGEFORMAT </w:instrText>
          </w:r>
          <w:r w:rsidRPr="004A6DC0">
            <w:fldChar w:fldCharType="separate"/>
          </w:r>
          <w:r w:rsidR="00620F33" w:rsidRPr="00AE0427">
            <w:t xml:space="preserve"> </w:t>
          </w:r>
          <w:r w:rsidRPr="004A6DC0">
            <w:fldChar w:fldCharType="end"/>
          </w:r>
        </w:p>
        <w:p w14:paraId="4BC90330" w14:textId="68DE81B9" w:rsidR="00FD3FAB" w:rsidRDefault="00FD3FAB" w:rsidP="000C58E5">
          <w:pPr>
            <w:pStyle w:val="Koptekst"/>
            <w:framePr w:wrap="auto" w:vAnchor="margin" w:hAnchor="text" w:xAlign="left" w:yAlign="inline"/>
            <w:suppressOverlap w:val="0"/>
          </w:pPr>
          <w:r w:rsidRPr="004A6DC0">
            <w:fldChar w:fldCharType="begin"/>
          </w:r>
          <w:r w:rsidRPr="004A6DC0">
            <w:instrText xml:space="preserve"> REF datum \h </w:instrText>
          </w:r>
          <w:r>
            <w:instrText xml:space="preserve"> \* MERGEFORMAT </w:instrText>
          </w:r>
          <w:r w:rsidRPr="004A6DC0">
            <w:fldChar w:fldCharType="separate"/>
          </w:r>
          <w:sdt>
            <w:sdtPr>
              <w:alias w:val="Kies een datum"/>
              <w:tag w:val="Kies een datum"/>
              <w:id w:val="1582096972"/>
              <w:placeholder>
                <w:docPart w:val="B19D767742E04AF581610E1A5148D5AB"/>
              </w:placeholder>
              <w:date w:fullDate="2018-12-13T00:00:00Z">
                <w:dateFormat w:val="d MMMM yyyy"/>
                <w:lid w:val="nl-NL"/>
                <w:storeMappedDataAs w:val="dateTime"/>
                <w:calendar w:val="gregorian"/>
              </w:date>
            </w:sdtPr>
            <w:sdtContent>
              <w:r w:rsidR="00620F33" w:rsidRPr="00620F33">
                <w:t>13 december 2018</w:t>
              </w:r>
            </w:sdtContent>
          </w:sdt>
          <w:r w:rsidR="00620F33" w:rsidRPr="00620F33">
            <w:t xml:space="preserve">   </w:t>
          </w:r>
          <w:r w:rsidRPr="004A6DC0">
            <w:fldChar w:fldCharType="end"/>
          </w:r>
        </w:p>
        <w:p w14:paraId="798C183C" w14:textId="77777777" w:rsidR="00FD3FAB" w:rsidRPr="008536CA" w:rsidRDefault="00FD3FAB" w:rsidP="000C58E5">
          <w:pPr>
            <w:pStyle w:val="Koptekst"/>
            <w:framePr w:wrap="auto" w:vAnchor="margin" w:hAnchor="text" w:xAlign="left" w:yAlign="inline"/>
            <w:suppressOverlap w:val="0"/>
          </w:pPr>
          <w:r w:rsidRPr="00542A36">
            <w:rPr>
              <w:noProof/>
            </w:rPr>
            <w:t xml:space="preserve">Pagina </w:t>
          </w:r>
          <w:r w:rsidRPr="00542A36">
            <w:rPr>
              <w:noProof/>
            </w:rPr>
            <w:fldChar w:fldCharType="begin"/>
          </w:r>
          <w:r w:rsidRPr="00542A36">
            <w:rPr>
              <w:noProof/>
            </w:rPr>
            <w:instrText xml:space="preserve"> PAGE </w:instrText>
          </w:r>
          <w:r w:rsidRPr="00542A36">
            <w:rPr>
              <w:noProof/>
            </w:rPr>
            <w:fldChar w:fldCharType="separate"/>
          </w:r>
          <w:r>
            <w:rPr>
              <w:noProof/>
            </w:rPr>
            <w:t>3</w:t>
          </w:r>
          <w:r w:rsidRPr="00542A36">
            <w:rPr>
              <w:noProof/>
            </w:rPr>
            <w:fldChar w:fldCharType="end"/>
          </w:r>
          <w:r w:rsidRPr="00542A36">
            <w:rPr>
              <w:noProof/>
            </w:rPr>
            <w:t xml:space="preserve"> van </w:t>
          </w:r>
          <w:r w:rsidRPr="00542A36">
            <w:rPr>
              <w:noProof/>
            </w:rPr>
            <w:fldChar w:fldCharType="begin"/>
          </w:r>
          <w:r w:rsidRPr="00542A36">
            <w:rPr>
              <w:noProof/>
            </w:rPr>
            <w:instrText xml:space="preserve"> NUMPAGES </w:instrText>
          </w:r>
          <w:r w:rsidRPr="00542A36">
            <w:rPr>
              <w:noProof/>
            </w:rPr>
            <w:fldChar w:fldCharType="separate"/>
          </w:r>
          <w:r>
            <w:rPr>
              <w:noProof/>
            </w:rPr>
            <w:t>53</w:t>
          </w:r>
          <w:r w:rsidRPr="00542A36">
            <w:rPr>
              <w:noProof/>
            </w:rPr>
            <w:fldChar w:fldCharType="end"/>
          </w:r>
        </w:p>
      </w:tc>
    </w:tr>
  </w:tbl>
  <w:p w14:paraId="77477445" w14:textId="77777777" w:rsidR="00FD3FAB" w:rsidRDefault="00FD3FAB" w:rsidP="000C58E5">
    <w:pPr>
      <w:pStyle w:val="Koptekst"/>
      <w:framePr w:wrap="auto" w:vAnchor="margin" w:hAnchor="text" w:xAlign="left" w:yAlign="inline"/>
      <w:suppressOverlap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6205E" w14:textId="77777777" w:rsidR="00FD3FAB" w:rsidRDefault="00FD3FAB" w:rsidP="001A4B8F">
    <w:pPr>
      <w:pStyle w:val="Koptekst"/>
      <w:framePr w:wrap="auto" w:vAnchor="margin" w:hAnchor="text" w:xAlign="left" w:yAlign="inline"/>
      <w:suppressOverlap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F5044" w14:textId="77777777" w:rsidR="00FD3FAB" w:rsidRPr="00BD4069" w:rsidRDefault="00FD3FAB" w:rsidP="00BD4069">
    <w:pPr>
      <w:pStyle w:val="Koptekst"/>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CBF92" w14:textId="77777777" w:rsidR="00FD3FAB" w:rsidRPr="001F55F8" w:rsidRDefault="00FD3FAB" w:rsidP="00FB53F5">
    <w:pPr>
      <w:pStyle w:val="Voettekst"/>
      <w:pBdr>
        <w:bottom w:val="single" w:sz="4" w:space="1" w:color="auto"/>
      </w:pBdr>
      <w:ind w:right="360"/>
      <w:rPr>
        <w:sz w:val="18"/>
        <w:szCs w:val="18"/>
        <w:lang w:val="en-GB"/>
      </w:rPr>
    </w:pPr>
    <w:r w:rsidRPr="001F55F8">
      <w:rPr>
        <w:sz w:val="18"/>
        <w:szCs w:val="18"/>
        <w:lang w:val="en-GB"/>
      </w:rPr>
      <w:t>Port of Amsterdam – Fietspad A</w:t>
    </w:r>
    <w:r>
      <w:rPr>
        <w:sz w:val="18"/>
        <w:szCs w:val="18"/>
        <w:lang w:val="en-GB"/>
      </w:rPr>
      <w:t>ziëhavenweg</w:t>
    </w:r>
  </w:p>
  <w:p w14:paraId="728E27C4" w14:textId="77777777" w:rsidR="00FD3FAB" w:rsidRPr="001F55F8" w:rsidRDefault="00FD3FAB" w:rsidP="00FB53F5">
    <w:pPr>
      <w:pStyle w:val="Koptekst"/>
      <w:framePr w:wrap="around"/>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1AE0" w14:textId="77777777" w:rsidR="00FD3FAB" w:rsidRDefault="00FD3FAB" w:rsidP="000C58E5">
    <w:pPr>
      <w:pStyle w:val="Koptekst"/>
      <w:framePr w:wrap="auto" w:vAnchor="margin" w:hAnchor="text" w:xAlign="left" w:yAlign="inline"/>
      <w:suppressOverlap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81A"/>
    <w:multiLevelType w:val="hybridMultilevel"/>
    <w:tmpl w:val="0B0C07EE"/>
    <w:name w:val="LL_Headings3"/>
    <w:lvl w:ilvl="0" w:tplc="DA8E385A">
      <w:start w:val="2"/>
      <w:numFmt w:val="decimal"/>
      <w:lvlText w:val="%1."/>
      <w:lvlJc w:val="left"/>
      <w:pPr>
        <w:tabs>
          <w:tab w:val="num" w:pos="357"/>
        </w:tabs>
        <w:ind w:left="357" w:hanging="357"/>
      </w:pPr>
      <w:rPr>
        <w:rFonts w:hint="default"/>
        <w:b w:val="0"/>
      </w:rPr>
    </w:lvl>
    <w:lvl w:ilvl="1" w:tplc="A0E26728">
      <w:start w:val="1"/>
      <w:numFmt w:val="upperRoman"/>
      <w:lvlText w:val="%2."/>
      <w:lvlJc w:val="right"/>
      <w:pPr>
        <w:tabs>
          <w:tab w:val="num" w:pos="1260"/>
        </w:tabs>
        <w:ind w:left="1260" w:hanging="18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E76C4D"/>
    <w:multiLevelType w:val="hybridMultilevel"/>
    <w:tmpl w:val="2C26362E"/>
    <w:lvl w:ilvl="0" w:tplc="CE58C5E8">
      <w:start w:val="1"/>
      <w:numFmt w:val="decimal"/>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7858B6"/>
    <w:multiLevelType w:val="hybridMultilevel"/>
    <w:tmpl w:val="3DE60AE0"/>
    <w:lvl w:ilvl="0" w:tplc="C69AB2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0679D3"/>
    <w:multiLevelType w:val="multilevel"/>
    <w:tmpl w:val="978092CE"/>
    <w:lvl w:ilvl="0">
      <w:start w:val="1"/>
      <w:numFmt w:val="decimal"/>
      <w:pStyle w:val="Kop1"/>
      <w:lvlText w:val="%1."/>
      <w:lvlJc w:val="left"/>
      <w:pPr>
        <w:ind w:left="360" w:hanging="360"/>
      </w:pPr>
      <w:rPr>
        <w:rFonts w:hint="default"/>
      </w:rPr>
    </w:lvl>
    <w:lvl w:ilvl="1">
      <w:start w:val="1"/>
      <w:numFmt w:val="decimal"/>
      <w:pStyle w:val="Kop2"/>
      <w:lvlText w:val="%1.%2"/>
      <w:lvlJc w:val="left"/>
      <w:pPr>
        <w:ind w:left="2778" w:hanging="227"/>
      </w:pPr>
      <w:rPr>
        <w:rFonts w:hint="default"/>
      </w:rPr>
    </w:lvl>
    <w:lvl w:ilvl="2">
      <w:start w:val="1"/>
      <w:numFmt w:val="decimal"/>
      <w:pStyle w:val="Kop3"/>
      <w:lvlText w:val="%1.%2.%3"/>
      <w:lvlJc w:val="left"/>
      <w:pPr>
        <w:ind w:left="227" w:hanging="22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227" w:hanging="227"/>
      </w:pPr>
      <w:rPr>
        <w:rFonts w:hint="default"/>
      </w:rPr>
    </w:lvl>
    <w:lvl w:ilvl="4">
      <w:start w:val="1"/>
      <w:numFmt w:val="decimal"/>
      <w:pStyle w:val="Kop5"/>
      <w:lvlText w:val="%1.%2.%3.%4.%5"/>
      <w:lvlJc w:val="left"/>
      <w:pPr>
        <w:ind w:left="227" w:hanging="227"/>
      </w:pPr>
      <w:rPr>
        <w:rFonts w:hint="default"/>
      </w:rPr>
    </w:lvl>
    <w:lvl w:ilvl="5">
      <w:start w:val="1"/>
      <w:numFmt w:val="decimal"/>
      <w:pStyle w:val="Kop6"/>
      <w:lvlText w:val="%1.%2.%3.%4.%5.%6"/>
      <w:lvlJc w:val="left"/>
      <w:pPr>
        <w:ind w:left="227" w:hanging="227"/>
      </w:pPr>
      <w:rPr>
        <w:rFonts w:hint="default"/>
      </w:rPr>
    </w:lvl>
    <w:lvl w:ilvl="6">
      <w:start w:val="1"/>
      <w:numFmt w:val="decimal"/>
      <w:pStyle w:val="Kop7"/>
      <w:lvlText w:val="%1.%2.%3.%4.%5.%6.%7"/>
      <w:lvlJc w:val="left"/>
      <w:pPr>
        <w:ind w:left="227" w:hanging="227"/>
      </w:pPr>
      <w:rPr>
        <w:rFonts w:hint="default"/>
      </w:rPr>
    </w:lvl>
    <w:lvl w:ilvl="7">
      <w:start w:val="1"/>
      <w:numFmt w:val="decimal"/>
      <w:pStyle w:val="Kop8"/>
      <w:lvlText w:val="%1.%2.%3.%4.%5.%6.%7.%8"/>
      <w:lvlJc w:val="left"/>
      <w:pPr>
        <w:ind w:left="227" w:hanging="227"/>
      </w:pPr>
      <w:rPr>
        <w:rFonts w:hint="default"/>
      </w:rPr>
    </w:lvl>
    <w:lvl w:ilvl="8">
      <w:start w:val="1"/>
      <w:numFmt w:val="decimal"/>
      <w:pStyle w:val="Kop9"/>
      <w:lvlText w:val="%1.%2.%3.%4.%5.%6.%7.%8.%9"/>
      <w:lvlJc w:val="left"/>
      <w:pPr>
        <w:ind w:left="227" w:hanging="227"/>
      </w:pPr>
      <w:rPr>
        <w:rFonts w:hint="default"/>
      </w:rPr>
    </w:lvl>
  </w:abstractNum>
  <w:abstractNum w:abstractNumId="4" w15:restartNumberingAfterBreak="0">
    <w:nsid w:val="1130107F"/>
    <w:multiLevelType w:val="hybridMultilevel"/>
    <w:tmpl w:val="DAF48164"/>
    <w:lvl w:ilvl="0" w:tplc="254C47E8">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292201C"/>
    <w:multiLevelType w:val="hybridMultilevel"/>
    <w:tmpl w:val="17DA8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241939"/>
    <w:multiLevelType w:val="hybridMultilevel"/>
    <w:tmpl w:val="997A5A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BAC450B"/>
    <w:multiLevelType w:val="hybridMultilevel"/>
    <w:tmpl w:val="F828C902"/>
    <w:lvl w:ilvl="0" w:tplc="04130001">
      <w:start w:val="1"/>
      <w:numFmt w:val="bullet"/>
      <w:lvlText w:val=""/>
      <w:lvlJc w:val="left"/>
      <w:pPr>
        <w:ind w:left="1080" w:hanging="72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3000E7"/>
    <w:multiLevelType w:val="hybridMultilevel"/>
    <w:tmpl w:val="7C986E1E"/>
    <w:lvl w:ilvl="0" w:tplc="564400B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4B74FC"/>
    <w:multiLevelType w:val="hybridMultilevel"/>
    <w:tmpl w:val="792286A6"/>
    <w:lvl w:ilvl="0" w:tplc="04130001">
      <w:start w:val="1"/>
      <w:numFmt w:val="bullet"/>
      <w:lvlText w:val=""/>
      <w:lvlJc w:val="left"/>
      <w:pPr>
        <w:ind w:left="786" w:hanging="360"/>
      </w:pPr>
      <w:rPr>
        <w:rFonts w:ascii="Symbol" w:hAnsi="Symbol" w:hint="default"/>
      </w:rPr>
    </w:lvl>
    <w:lvl w:ilvl="1" w:tplc="04090003">
      <w:start w:val="1"/>
      <w:numFmt w:val="bullet"/>
      <w:lvlText w:val="o"/>
      <w:lvlJc w:val="left"/>
      <w:pPr>
        <w:ind w:left="1639" w:hanging="360"/>
      </w:pPr>
      <w:rPr>
        <w:rFonts w:ascii="Courier New" w:hAnsi="Courier New" w:cs="Courier New" w:hint="default"/>
      </w:rPr>
    </w:lvl>
    <w:lvl w:ilvl="2" w:tplc="04090005">
      <w:start w:val="1"/>
      <w:numFmt w:val="bullet"/>
      <w:lvlText w:val=""/>
      <w:lvlJc w:val="left"/>
      <w:pPr>
        <w:ind w:left="2359" w:hanging="360"/>
      </w:pPr>
      <w:rPr>
        <w:rFonts w:ascii="Wingdings" w:hAnsi="Wingdings" w:cs="Wingdings" w:hint="default"/>
      </w:rPr>
    </w:lvl>
    <w:lvl w:ilvl="3" w:tplc="04090001">
      <w:start w:val="1"/>
      <w:numFmt w:val="bullet"/>
      <w:lvlText w:val=""/>
      <w:lvlJc w:val="left"/>
      <w:pPr>
        <w:ind w:left="3079" w:hanging="360"/>
      </w:pPr>
      <w:rPr>
        <w:rFonts w:ascii="Symbol" w:hAnsi="Symbol" w:cs="Symbol" w:hint="default"/>
      </w:rPr>
    </w:lvl>
    <w:lvl w:ilvl="4" w:tplc="04090003">
      <w:start w:val="1"/>
      <w:numFmt w:val="bullet"/>
      <w:lvlText w:val="o"/>
      <w:lvlJc w:val="left"/>
      <w:pPr>
        <w:ind w:left="3799" w:hanging="360"/>
      </w:pPr>
      <w:rPr>
        <w:rFonts w:ascii="Courier New" w:hAnsi="Courier New" w:cs="Courier New" w:hint="default"/>
      </w:rPr>
    </w:lvl>
    <w:lvl w:ilvl="5" w:tplc="04090005">
      <w:start w:val="1"/>
      <w:numFmt w:val="bullet"/>
      <w:lvlText w:val=""/>
      <w:lvlJc w:val="left"/>
      <w:pPr>
        <w:ind w:left="4519" w:hanging="360"/>
      </w:pPr>
      <w:rPr>
        <w:rFonts w:ascii="Wingdings" w:hAnsi="Wingdings" w:cs="Wingdings" w:hint="default"/>
      </w:rPr>
    </w:lvl>
    <w:lvl w:ilvl="6" w:tplc="04090001">
      <w:start w:val="1"/>
      <w:numFmt w:val="bullet"/>
      <w:lvlText w:val=""/>
      <w:lvlJc w:val="left"/>
      <w:pPr>
        <w:ind w:left="5239" w:hanging="360"/>
      </w:pPr>
      <w:rPr>
        <w:rFonts w:ascii="Symbol" w:hAnsi="Symbol" w:cs="Symbol" w:hint="default"/>
      </w:rPr>
    </w:lvl>
    <w:lvl w:ilvl="7" w:tplc="04090003">
      <w:start w:val="1"/>
      <w:numFmt w:val="bullet"/>
      <w:lvlText w:val="o"/>
      <w:lvlJc w:val="left"/>
      <w:pPr>
        <w:ind w:left="5959" w:hanging="360"/>
      </w:pPr>
      <w:rPr>
        <w:rFonts w:ascii="Courier New" w:hAnsi="Courier New" w:cs="Courier New" w:hint="default"/>
      </w:rPr>
    </w:lvl>
    <w:lvl w:ilvl="8" w:tplc="04090005">
      <w:start w:val="1"/>
      <w:numFmt w:val="bullet"/>
      <w:lvlText w:val=""/>
      <w:lvlJc w:val="left"/>
      <w:pPr>
        <w:ind w:left="6679" w:hanging="360"/>
      </w:pPr>
      <w:rPr>
        <w:rFonts w:ascii="Wingdings" w:hAnsi="Wingdings" w:cs="Wingdings" w:hint="default"/>
      </w:rPr>
    </w:lvl>
  </w:abstractNum>
  <w:abstractNum w:abstractNumId="12" w15:restartNumberingAfterBreak="0">
    <w:nsid w:val="33CC4861"/>
    <w:multiLevelType w:val="hybridMultilevel"/>
    <w:tmpl w:val="FEC0C3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EE4CAD"/>
    <w:multiLevelType w:val="hybridMultilevel"/>
    <w:tmpl w:val="AAF03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B04EF3"/>
    <w:multiLevelType w:val="hybridMultilevel"/>
    <w:tmpl w:val="8174E87C"/>
    <w:lvl w:ilvl="0" w:tplc="564400B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BE40CD"/>
    <w:multiLevelType w:val="hybridMultilevel"/>
    <w:tmpl w:val="5AB2E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BA0681"/>
    <w:multiLevelType w:val="hybridMultilevel"/>
    <w:tmpl w:val="8614348A"/>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8"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7B4590"/>
    <w:multiLevelType w:val="hybridMultilevel"/>
    <w:tmpl w:val="5628C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7461B4"/>
    <w:multiLevelType w:val="hybridMultilevel"/>
    <w:tmpl w:val="CF58F628"/>
    <w:lvl w:ilvl="0" w:tplc="D75A119C">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E10E66"/>
    <w:multiLevelType w:val="hybridMultilevel"/>
    <w:tmpl w:val="2ADEDB6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E31523"/>
    <w:multiLevelType w:val="hybridMultilevel"/>
    <w:tmpl w:val="23C6C62A"/>
    <w:lvl w:ilvl="0" w:tplc="0409000F">
      <w:start w:val="1"/>
      <w:numFmt w:val="bullet"/>
      <w:lvlText w:val=""/>
      <w:lvlJc w:val="left"/>
      <w:pPr>
        <w:tabs>
          <w:tab w:val="num" w:pos="720"/>
        </w:tabs>
        <w:ind w:left="720" w:hanging="360"/>
      </w:pPr>
      <w:rPr>
        <w:rFonts w:ascii="Symbol" w:hAnsi="Symbol" w:hint="default"/>
      </w:rPr>
    </w:lvl>
    <w:lvl w:ilvl="1" w:tplc="DE7A8370" w:tentative="1">
      <w:start w:val="1"/>
      <w:numFmt w:val="bullet"/>
      <w:lvlText w:val="o"/>
      <w:lvlJc w:val="left"/>
      <w:pPr>
        <w:tabs>
          <w:tab w:val="num" w:pos="1440"/>
        </w:tabs>
        <w:ind w:left="1440" w:hanging="360"/>
      </w:pPr>
      <w:rPr>
        <w:rFonts w:ascii="Courier New" w:hAnsi="Courier New" w:cs="Courier New" w:hint="default"/>
      </w:rPr>
    </w:lvl>
    <w:lvl w:ilvl="2" w:tplc="D8A4A7D4"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8C2B03"/>
    <w:multiLevelType w:val="hybridMultilevel"/>
    <w:tmpl w:val="A36E2570"/>
    <w:lvl w:ilvl="0" w:tplc="F6F47B84">
      <w:numFmt w:val="bullet"/>
      <w:lvlText w:val="-"/>
      <w:lvlJc w:val="left"/>
      <w:pPr>
        <w:ind w:left="360" w:hanging="360"/>
      </w:pPr>
      <w:rPr>
        <w:rFonts w:ascii="Calibri" w:eastAsia="Times New Roman" w:hAnsi="Calibri" w:hint="default"/>
      </w:rPr>
    </w:lvl>
    <w:lvl w:ilvl="1" w:tplc="04090003">
      <w:start w:val="1"/>
      <w:numFmt w:val="bullet"/>
      <w:lvlText w:val="o"/>
      <w:lvlJc w:val="left"/>
      <w:pPr>
        <w:ind w:left="1213" w:hanging="360"/>
      </w:pPr>
      <w:rPr>
        <w:rFonts w:ascii="Courier New" w:hAnsi="Courier New" w:cs="Courier New" w:hint="default"/>
      </w:rPr>
    </w:lvl>
    <w:lvl w:ilvl="2" w:tplc="04090005">
      <w:start w:val="1"/>
      <w:numFmt w:val="bullet"/>
      <w:lvlText w:val=""/>
      <w:lvlJc w:val="left"/>
      <w:pPr>
        <w:ind w:left="1933" w:hanging="360"/>
      </w:pPr>
      <w:rPr>
        <w:rFonts w:ascii="Wingdings" w:hAnsi="Wingdings" w:cs="Wingdings" w:hint="default"/>
      </w:rPr>
    </w:lvl>
    <w:lvl w:ilvl="3" w:tplc="04090001">
      <w:start w:val="1"/>
      <w:numFmt w:val="bullet"/>
      <w:lvlText w:val=""/>
      <w:lvlJc w:val="left"/>
      <w:pPr>
        <w:ind w:left="2653" w:hanging="360"/>
      </w:pPr>
      <w:rPr>
        <w:rFonts w:ascii="Symbol" w:hAnsi="Symbol" w:cs="Symbol" w:hint="default"/>
      </w:rPr>
    </w:lvl>
    <w:lvl w:ilvl="4" w:tplc="04090003">
      <w:start w:val="1"/>
      <w:numFmt w:val="bullet"/>
      <w:lvlText w:val="o"/>
      <w:lvlJc w:val="left"/>
      <w:pPr>
        <w:ind w:left="3373" w:hanging="360"/>
      </w:pPr>
      <w:rPr>
        <w:rFonts w:ascii="Courier New" w:hAnsi="Courier New" w:cs="Courier New" w:hint="default"/>
      </w:rPr>
    </w:lvl>
    <w:lvl w:ilvl="5" w:tplc="04090005">
      <w:start w:val="1"/>
      <w:numFmt w:val="bullet"/>
      <w:lvlText w:val=""/>
      <w:lvlJc w:val="left"/>
      <w:pPr>
        <w:ind w:left="4093" w:hanging="360"/>
      </w:pPr>
      <w:rPr>
        <w:rFonts w:ascii="Wingdings" w:hAnsi="Wingdings" w:cs="Wingdings" w:hint="default"/>
      </w:rPr>
    </w:lvl>
    <w:lvl w:ilvl="6" w:tplc="04090001">
      <w:start w:val="1"/>
      <w:numFmt w:val="bullet"/>
      <w:lvlText w:val=""/>
      <w:lvlJc w:val="left"/>
      <w:pPr>
        <w:ind w:left="4813" w:hanging="360"/>
      </w:pPr>
      <w:rPr>
        <w:rFonts w:ascii="Symbol" w:hAnsi="Symbol" w:cs="Symbol" w:hint="default"/>
      </w:rPr>
    </w:lvl>
    <w:lvl w:ilvl="7" w:tplc="04090003">
      <w:start w:val="1"/>
      <w:numFmt w:val="bullet"/>
      <w:lvlText w:val="o"/>
      <w:lvlJc w:val="left"/>
      <w:pPr>
        <w:ind w:left="5533" w:hanging="360"/>
      </w:pPr>
      <w:rPr>
        <w:rFonts w:ascii="Courier New" w:hAnsi="Courier New" w:cs="Courier New" w:hint="default"/>
      </w:rPr>
    </w:lvl>
    <w:lvl w:ilvl="8" w:tplc="04090005">
      <w:start w:val="1"/>
      <w:numFmt w:val="bullet"/>
      <w:lvlText w:val=""/>
      <w:lvlJc w:val="left"/>
      <w:pPr>
        <w:ind w:left="6253" w:hanging="360"/>
      </w:pPr>
      <w:rPr>
        <w:rFonts w:ascii="Wingdings" w:hAnsi="Wingdings" w:cs="Wingdings" w:hint="default"/>
      </w:rPr>
    </w:lvl>
  </w:abstractNum>
  <w:abstractNum w:abstractNumId="25" w15:restartNumberingAfterBreak="0">
    <w:nsid w:val="60C664C9"/>
    <w:multiLevelType w:val="hybridMultilevel"/>
    <w:tmpl w:val="94DC4E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E36CEF"/>
    <w:multiLevelType w:val="hybridMultilevel"/>
    <w:tmpl w:val="CAFEF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165CE3"/>
    <w:multiLevelType w:val="hybridMultilevel"/>
    <w:tmpl w:val="C51EC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841EEF"/>
    <w:multiLevelType w:val="hybridMultilevel"/>
    <w:tmpl w:val="485C7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DD5805"/>
    <w:multiLevelType w:val="hybridMultilevel"/>
    <w:tmpl w:val="9A9E31CE"/>
    <w:lvl w:ilvl="0" w:tplc="258CAEAC">
      <w:start w:val="17"/>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AA433A"/>
    <w:multiLevelType w:val="multilevel"/>
    <w:tmpl w:val="6494EB34"/>
    <w:lvl w:ilvl="0">
      <w:start w:val="1"/>
      <w:numFmt w:val="bullet"/>
      <w:pStyle w:val="OpsommingBullet"/>
      <w:lvlText w:val=""/>
      <w:lvlJc w:val="left"/>
      <w:pPr>
        <w:ind w:left="653" w:hanging="227"/>
      </w:pPr>
      <w:rPr>
        <w:rFonts w:ascii="Wingdings" w:hAnsi="Wingdings" w:hint="default"/>
        <w:color w:val="000000" w:themeColor="text1"/>
        <w:sz w:val="14"/>
      </w:rPr>
    </w:lvl>
    <w:lvl w:ilvl="1">
      <w:start w:val="1"/>
      <w:numFmt w:val="bullet"/>
      <w:pStyle w:val="Opsommingstreepje"/>
      <w:lvlText w:val="­"/>
      <w:lvlJc w:val="left"/>
      <w:pPr>
        <w:ind w:left="880" w:hanging="227"/>
      </w:pPr>
      <w:rPr>
        <w:rFonts w:ascii="Corbel" w:hAnsi="Corbel" w:hint="default"/>
        <w:sz w:val="14"/>
      </w:rPr>
    </w:lvl>
    <w:lvl w:ilvl="2">
      <w:start w:val="1"/>
      <w:numFmt w:val="bullet"/>
      <w:lvlText w:val=""/>
      <w:lvlJc w:val="left"/>
      <w:pPr>
        <w:ind w:left="1107" w:hanging="227"/>
      </w:pPr>
      <w:rPr>
        <w:rFonts w:ascii="Wingdings" w:hAnsi="Wingdings" w:hint="default"/>
        <w:sz w:val="14"/>
      </w:rPr>
    </w:lvl>
    <w:lvl w:ilvl="3">
      <w:start w:val="1"/>
      <w:numFmt w:val="bullet"/>
      <w:lvlText w:val="­"/>
      <w:lvlJc w:val="left"/>
      <w:pPr>
        <w:ind w:left="1334" w:hanging="227"/>
      </w:pPr>
      <w:rPr>
        <w:rFonts w:ascii="Corbel" w:hAnsi="Corbel" w:hint="default"/>
        <w:color w:val="000000" w:themeColor="text1"/>
        <w:sz w:val="14"/>
      </w:rPr>
    </w:lvl>
    <w:lvl w:ilvl="4">
      <w:start w:val="1"/>
      <w:numFmt w:val="bullet"/>
      <w:lvlText w:val="­"/>
      <w:lvlJc w:val="left"/>
      <w:pPr>
        <w:ind w:left="1561" w:hanging="227"/>
      </w:pPr>
      <w:rPr>
        <w:rFonts w:ascii="Corbel" w:hAnsi="Corbel" w:hint="default"/>
        <w:color w:val="000000" w:themeColor="text1"/>
        <w:sz w:val="14"/>
      </w:rPr>
    </w:lvl>
    <w:lvl w:ilvl="5">
      <w:start w:val="1"/>
      <w:numFmt w:val="bullet"/>
      <w:lvlText w:val="­"/>
      <w:lvlJc w:val="left"/>
      <w:pPr>
        <w:ind w:left="1788" w:hanging="227"/>
      </w:pPr>
      <w:rPr>
        <w:rFonts w:ascii="Corbel" w:hAnsi="Corbel" w:hint="default"/>
        <w:color w:val="000000" w:themeColor="text1"/>
        <w:sz w:val="14"/>
      </w:rPr>
    </w:lvl>
    <w:lvl w:ilvl="6">
      <w:start w:val="1"/>
      <w:numFmt w:val="bullet"/>
      <w:lvlText w:val="­"/>
      <w:lvlJc w:val="left"/>
      <w:pPr>
        <w:ind w:left="2015" w:hanging="227"/>
      </w:pPr>
      <w:rPr>
        <w:rFonts w:ascii="Corbel" w:hAnsi="Corbel" w:hint="default"/>
        <w:color w:val="000000" w:themeColor="text1"/>
        <w:sz w:val="14"/>
      </w:rPr>
    </w:lvl>
    <w:lvl w:ilvl="7">
      <w:start w:val="1"/>
      <w:numFmt w:val="bullet"/>
      <w:lvlText w:val="­"/>
      <w:lvlJc w:val="left"/>
      <w:pPr>
        <w:ind w:left="2242" w:hanging="227"/>
      </w:pPr>
      <w:rPr>
        <w:rFonts w:ascii="Corbel" w:hAnsi="Corbel" w:hint="default"/>
        <w:color w:val="000000" w:themeColor="text1"/>
        <w:sz w:val="14"/>
      </w:rPr>
    </w:lvl>
    <w:lvl w:ilvl="8">
      <w:start w:val="1"/>
      <w:numFmt w:val="bullet"/>
      <w:lvlText w:val="­"/>
      <w:lvlJc w:val="left"/>
      <w:pPr>
        <w:ind w:left="2469" w:hanging="227"/>
      </w:pPr>
      <w:rPr>
        <w:rFonts w:ascii="Corbel" w:hAnsi="Corbel" w:hint="default"/>
        <w:color w:val="000000" w:themeColor="text1"/>
        <w:sz w:val="14"/>
      </w:rPr>
    </w:lvl>
  </w:abstractNum>
  <w:num w:numId="1">
    <w:abstractNumId w:val="17"/>
  </w:num>
  <w:num w:numId="2">
    <w:abstractNumId w:val="31"/>
  </w:num>
  <w:num w:numId="3">
    <w:abstractNumId w:val="19"/>
  </w:num>
  <w:num w:numId="4">
    <w:abstractNumId w:val="3"/>
  </w:num>
  <w:num w:numId="5">
    <w:abstractNumId w:val="18"/>
  </w:num>
  <w:num w:numId="6">
    <w:abstractNumId w:val="10"/>
  </w:num>
  <w:num w:numId="7">
    <w:abstractNumId w:val="30"/>
  </w:num>
  <w:num w:numId="8">
    <w:abstractNumId w:val="14"/>
  </w:num>
  <w:num w:numId="9">
    <w:abstractNumId w:val="9"/>
  </w:num>
  <w:num w:numId="10">
    <w:abstractNumId w:val="29"/>
  </w:num>
  <w:num w:numId="11">
    <w:abstractNumId w:val="13"/>
  </w:num>
  <w:num w:numId="12">
    <w:abstractNumId w:val="28"/>
  </w:num>
  <w:num w:numId="13">
    <w:abstractNumId w:val="27"/>
  </w:num>
  <w:num w:numId="14">
    <w:abstractNumId w:val="23"/>
  </w:num>
  <w:num w:numId="15">
    <w:abstractNumId w:val="7"/>
  </w:num>
  <w:num w:numId="16">
    <w:abstractNumId w:val="15"/>
  </w:num>
  <w:num w:numId="17">
    <w:abstractNumId w:val="25"/>
  </w:num>
  <w:num w:numId="18">
    <w:abstractNumId w:val="12"/>
  </w:num>
  <w:num w:numId="19">
    <w:abstractNumId w:val="20"/>
  </w:num>
  <w:num w:numId="20">
    <w:abstractNumId w:val="21"/>
  </w:num>
  <w:num w:numId="21">
    <w:abstractNumId w:val="2"/>
  </w:num>
  <w:num w:numId="22">
    <w:abstractNumId w:val="5"/>
  </w:num>
  <w:num w:numId="23">
    <w:abstractNumId w:val="24"/>
  </w:num>
  <w:num w:numId="24">
    <w:abstractNumId w:val="16"/>
  </w:num>
  <w:num w:numId="25">
    <w:abstractNumId w:val="22"/>
  </w:num>
  <w:num w:numId="26">
    <w:abstractNumId w:val="1"/>
  </w:num>
  <w:num w:numId="27">
    <w:abstractNumId w:val="26"/>
  </w:num>
  <w:num w:numId="28">
    <w:abstractNumId w:val="0"/>
  </w:num>
  <w:num w:numId="29">
    <w:abstractNumId w:val="11"/>
  </w:num>
  <w:num w:numId="30">
    <w:abstractNumId w:val="6"/>
  </w:num>
  <w:num w:numId="31">
    <w:abstractNumId w:val="3"/>
  </w:num>
  <w:num w:numId="32">
    <w:abstractNumId w:val="3"/>
  </w:num>
  <w:num w:numId="33">
    <w:abstractNumId w:val="4"/>
  </w:num>
  <w:num w:numId="34">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8194"/>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9DE"/>
    <w:rsid w:val="0000130A"/>
    <w:rsid w:val="000034F6"/>
    <w:rsid w:val="00006A43"/>
    <w:rsid w:val="0000744D"/>
    <w:rsid w:val="00007D74"/>
    <w:rsid w:val="00012AC9"/>
    <w:rsid w:val="00012FB6"/>
    <w:rsid w:val="00015AC5"/>
    <w:rsid w:val="00016795"/>
    <w:rsid w:val="00017C8D"/>
    <w:rsid w:val="00021063"/>
    <w:rsid w:val="0002506B"/>
    <w:rsid w:val="0002586B"/>
    <w:rsid w:val="000260B3"/>
    <w:rsid w:val="00026D73"/>
    <w:rsid w:val="00031304"/>
    <w:rsid w:val="0003135B"/>
    <w:rsid w:val="000346A1"/>
    <w:rsid w:val="00037502"/>
    <w:rsid w:val="0004058C"/>
    <w:rsid w:val="00041C8D"/>
    <w:rsid w:val="000451E7"/>
    <w:rsid w:val="00050A29"/>
    <w:rsid w:val="000524BF"/>
    <w:rsid w:val="000547A7"/>
    <w:rsid w:val="00055A28"/>
    <w:rsid w:val="00063D60"/>
    <w:rsid w:val="00063D8A"/>
    <w:rsid w:val="000667E6"/>
    <w:rsid w:val="000670EF"/>
    <w:rsid w:val="00070B41"/>
    <w:rsid w:val="00072462"/>
    <w:rsid w:val="0007279B"/>
    <w:rsid w:val="000729B5"/>
    <w:rsid w:val="000729D6"/>
    <w:rsid w:val="000744CE"/>
    <w:rsid w:val="00075404"/>
    <w:rsid w:val="000754EC"/>
    <w:rsid w:val="0007576A"/>
    <w:rsid w:val="000757FD"/>
    <w:rsid w:val="000775AF"/>
    <w:rsid w:val="00080F4C"/>
    <w:rsid w:val="00081B66"/>
    <w:rsid w:val="00082676"/>
    <w:rsid w:val="00083314"/>
    <w:rsid w:val="000836A6"/>
    <w:rsid w:val="00084C7F"/>
    <w:rsid w:val="00085067"/>
    <w:rsid w:val="00086A4A"/>
    <w:rsid w:val="00092DB1"/>
    <w:rsid w:val="000942C9"/>
    <w:rsid w:val="000A1320"/>
    <w:rsid w:val="000A3466"/>
    <w:rsid w:val="000A34F2"/>
    <w:rsid w:val="000A70B1"/>
    <w:rsid w:val="000A737F"/>
    <w:rsid w:val="000A7BF5"/>
    <w:rsid w:val="000B0E7F"/>
    <w:rsid w:val="000B1213"/>
    <w:rsid w:val="000B3418"/>
    <w:rsid w:val="000B3A25"/>
    <w:rsid w:val="000B4128"/>
    <w:rsid w:val="000B472A"/>
    <w:rsid w:val="000B6EB8"/>
    <w:rsid w:val="000C1231"/>
    <w:rsid w:val="000C1CF9"/>
    <w:rsid w:val="000C2003"/>
    <w:rsid w:val="000C2E3A"/>
    <w:rsid w:val="000C5294"/>
    <w:rsid w:val="000C539A"/>
    <w:rsid w:val="000C5421"/>
    <w:rsid w:val="000C58E5"/>
    <w:rsid w:val="000C5F3D"/>
    <w:rsid w:val="000D0EFF"/>
    <w:rsid w:val="000D1B19"/>
    <w:rsid w:val="000D29FD"/>
    <w:rsid w:val="000D7776"/>
    <w:rsid w:val="000E07DB"/>
    <w:rsid w:val="000E09F0"/>
    <w:rsid w:val="000E41BD"/>
    <w:rsid w:val="000F0308"/>
    <w:rsid w:val="000F1339"/>
    <w:rsid w:val="000F1CEB"/>
    <w:rsid w:val="000F4746"/>
    <w:rsid w:val="000F7705"/>
    <w:rsid w:val="001012C5"/>
    <w:rsid w:val="001033BD"/>
    <w:rsid w:val="001058BA"/>
    <w:rsid w:val="001078B6"/>
    <w:rsid w:val="00110643"/>
    <w:rsid w:val="00111B1C"/>
    <w:rsid w:val="00113129"/>
    <w:rsid w:val="00113C9F"/>
    <w:rsid w:val="00115437"/>
    <w:rsid w:val="0012211C"/>
    <w:rsid w:val="00122ADC"/>
    <w:rsid w:val="00125180"/>
    <w:rsid w:val="001255CA"/>
    <w:rsid w:val="001257F5"/>
    <w:rsid w:val="0012615B"/>
    <w:rsid w:val="00127F93"/>
    <w:rsid w:val="00130E2D"/>
    <w:rsid w:val="00131FAE"/>
    <w:rsid w:val="0013273C"/>
    <w:rsid w:val="0013588D"/>
    <w:rsid w:val="00135D77"/>
    <w:rsid w:val="00135EBD"/>
    <w:rsid w:val="00136905"/>
    <w:rsid w:val="00137A84"/>
    <w:rsid w:val="001406DC"/>
    <w:rsid w:val="00140D21"/>
    <w:rsid w:val="00142DDB"/>
    <w:rsid w:val="001443FA"/>
    <w:rsid w:val="00151976"/>
    <w:rsid w:val="001609EC"/>
    <w:rsid w:val="00161156"/>
    <w:rsid w:val="001646BA"/>
    <w:rsid w:val="00165314"/>
    <w:rsid w:val="00171D76"/>
    <w:rsid w:val="00175DF2"/>
    <w:rsid w:val="0017601C"/>
    <w:rsid w:val="001868EF"/>
    <w:rsid w:val="00193056"/>
    <w:rsid w:val="00194695"/>
    <w:rsid w:val="00194D6F"/>
    <w:rsid w:val="00196349"/>
    <w:rsid w:val="00196AD3"/>
    <w:rsid w:val="00196E28"/>
    <w:rsid w:val="001A02E3"/>
    <w:rsid w:val="001A0900"/>
    <w:rsid w:val="001A2001"/>
    <w:rsid w:val="001A2625"/>
    <w:rsid w:val="001A3773"/>
    <w:rsid w:val="001A4B8F"/>
    <w:rsid w:val="001A4E60"/>
    <w:rsid w:val="001A7CCF"/>
    <w:rsid w:val="001B0C43"/>
    <w:rsid w:val="001B20C9"/>
    <w:rsid w:val="001B45D5"/>
    <w:rsid w:val="001B4B79"/>
    <w:rsid w:val="001B4EFB"/>
    <w:rsid w:val="001B6BFD"/>
    <w:rsid w:val="001B79F4"/>
    <w:rsid w:val="001C000C"/>
    <w:rsid w:val="001C0608"/>
    <w:rsid w:val="001C1167"/>
    <w:rsid w:val="001C25C9"/>
    <w:rsid w:val="001C296C"/>
    <w:rsid w:val="001C3DAF"/>
    <w:rsid w:val="001C4539"/>
    <w:rsid w:val="001C45E2"/>
    <w:rsid w:val="001C5311"/>
    <w:rsid w:val="001C67E2"/>
    <w:rsid w:val="001D0C6D"/>
    <w:rsid w:val="001D0C7F"/>
    <w:rsid w:val="001D1874"/>
    <w:rsid w:val="001D2BBF"/>
    <w:rsid w:val="001D2F47"/>
    <w:rsid w:val="001D4487"/>
    <w:rsid w:val="001D4501"/>
    <w:rsid w:val="001D4CF0"/>
    <w:rsid w:val="001D543D"/>
    <w:rsid w:val="001D68A6"/>
    <w:rsid w:val="001D6EF4"/>
    <w:rsid w:val="001E0FB5"/>
    <w:rsid w:val="001E0FC0"/>
    <w:rsid w:val="001E4DBC"/>
    <w:rsid w:val="001E67CD"/>
    <w:rsid w:val="001E6C57"/>
    <w:rsid w:val="001E6E60"/>
    <w:rsid w:val="001F3B51"/>
    <w:rsid w:val="001F4580"/>
    <w:rsid w:val="001F55F8"/>
    <w:rsid w:val="00202204"/>
    <w:rsid w:val="00203B49"/>
    <w:rsid w:val="00211A8D"/>
    <w:rsid w:val="00213B71"/>
    <w:rsid w:val="002141DC"/>
    <w:rsid w:val="00215058"/>
    <w:rsid w:val="00221512"/>
    <w:rsid w:val="002244D4"/>
    <w:rsid w:val="0023010C"/>
    <w:rsid w:val="0023115C"/>
    <w:rsid w:val="00236C51"/>
    <w:rsid w:val="002419E8"/>
    <w:rsid w:val="00245635"/>
    <w:rsid w:val="00245651"/>
    <w:rsid w:val="00246216"/>
    <w:rsid w:val="00252921"/>
    <w:rsid w:val="00254FE8"/>
    <w:rsid w:val="00256F60"/>
    <w:rsid w:val="0026119E"/>
    <w:rsid w:val="00265911"/>
    <w:rsid w:val="00265AAC"/>
    <w:rsid w:val="00267BFA"/>
    <w:rsid w:val="0027028F"/>
    <w:rsid w:val="002710E5"/>
    <w:rsid w:val="00274702"/>
    <w:rsid w:val="002747E5"/>
    <w:rsid w:val="00275252"/>
    <w:rsid w:val="002768D9"/>
    <w:rsid w:val="002803C7"/>
    <w:rsid w:val="00280D7E"/>
    <w:rsid w:val="00280F7D"/>
    <w:rsid w:val="00283A1B"/>
    <w:rsid w:val="00285994"/>
    <w:rsid w:val="0029513E"/>
    <w:rsid w:val="00295EA7"/>
    <w:rsid w:val="00296D28"/>
    <w:rsid w:val="002A081F"/>
    <w:rsid w:val="002A1761"/>
    <w:rsid w:val="002A335B"/>
    <w:rsid w:val="002A442A"/>
    <w:rsid w:val="002A6791"/>
    <w:rsid w:val="002A790B"/>
    <w:rsid w:val="002B0496"/>
    <w:rsid w:val="002B0FD2"/>
    <w:rsid w:val="002B1578"/>
    <w:rsid w:val="002B24D6"/>
    <w:rsid w:val="002B4EEE"/>
    <w:rsid w:val="002B760F"/>
    <w:rsid w:val="002C1637"/>
    <w:rsid w:val="002C17C5"/>
    <w:rsid w:val="002C44DF"/>
    <w:rsid w:val="002C4F67"/>
    <w:rsid w:val="002C7C70"/>
    <w:rsid w:val="002D059E"/>
    <w:rsid w:val="002D090A"/>
    <w:rsid w:val="002D1FCC"/>
    <w:rsid w:val="002E05AC"/>
    <w:rsid w:val="002E1558"/>
    <w:rsid w:val="002E38B6"/>
    <w:rsid w:val="002E448C"/>
    <w:rsid w:val="002E4EC4"/>
    <w:rsid w:val="002E6929"/>
    <w:rsid w:val="002E6AA1"/>
    <w:rsid w:val="002F00B2"/>
    <w:rsid w:val="002F05E4"/>
    <w:rsid w:val="002F093A"/>
    <w:rsid w:val="002F173C"/>
    <w:rsid w:val="002F250F"/>
    <w:rsid w:val="002F266B"/>
    <w:rsid w:val="002F2C06"/>
    <w:rsid w:val="002F6519"/>
    <w:rsid w:val="002F7426"/>
    <w:rsid w:val="002F7D64"/>
    <w:rsid w:val="002F7D90"/>
    <w:rsid w:val="00300D5E"/>
    <w:rsid w:val="0030238E"/>
    <w:rsid w:val="003044FD"/>
    <w:rsid w:val="003050CF"/>
    <w:rsid w:val="00306EF2"/>
    <w:rsid w:val="00310878"/>
    <w:rsid w:val="00311E45"/>
    <w:rsid w:val="00313950"/>
    <w:rsid w:val="0031413D"/>
    <w:rsid w:val="0031592B"/>
    <w:rsid w:val="00315E24"/>
    <w:rsid w:val="00317660"/>
    <w:rsid w:val="0032141C"/>
    <w:rsid w:val="00323F64"/>
    <w:rsid w:val="00327118"/>
    <w:rsid w:val="0032732F"/>
    <w:rsid w:val="00331236"/>
    <w:rsid w:val="00332E90"/>
    <w:rsid w:val="00333782"/>
    <w:rsid w:val="0033476B"/>
    <w:rsid w:val="003374D4"/>
    <w:rsid w:val="00345AF2"/>
    <w:rsid w:val="003466EB"/>
    <w:rsid w:val="00346DDD"/>
    <w:rsid w:val="00347999"/>
    <w:rsid w:val="00350BB5"/>
    <w:rsid w:val="00354498"/>
    <w:rsid w:val="00354F2A"/>
    <w:rsid w:val="003554F5"/>
    <w:rsid w:val="003559FD"/>
    <w:rsid w:val="0036033B"/>
    <w:rsid w:val="00360563"/>
    <w:rsid w:val="00365B64"/>
    <w:rsid w:val="00374DB3"/>
    <w:rsid w:val="00381833"/>
    <w:rsid w:val="00382900"/>
    <w:rsid w:val="00383E61"/>
    <w:rsid w:val="00384029"/>
    <w:rsid w:val="00386585"/>
    <w:rsid w:val="0038675C"/>
    <w:rsid w:val="003870B3"/>
    <w:rsid w:val="003909DC"/>
    <w:rsid w:val="003929DA"/>
    <w:rsid w:val="00394717"/>
    <w:rsid w:val="00397416"/>
    <w:rsid w:val="00397534"/>
    <w:rsid w:val="003A1821"/>
    <w:rsid w:val="003A7853"/>
    <w:rsid w:val="003A7EA2"/>
    <w:rsid w:val="003B4604"/>
    <w:rsid w:val="003B7F50"/>
    <w:rsid w:val="003C39F8"/>
    <w:rsid w:val="003C3AC1"/>
    <w:rsid w:val="003D1A81"/>
    <w:rsid w:val="003D2BC6"/>
    <w:rsid w:val="003D7E1A"/>
    <w:rsid w:val="003E1F74"/>
    <w:rsid w:val="003E2B88"/>
    <w:rsid w:val="003E328D"/>
    <w:rsid w:val="003E3E71"/>
    <w:rsid w:val="003E5D72"/>
    <w:rsid w:val="003E6AC5"/>
    <w:rsid w:val="003E7BE5"/>
    <w:rsid w:val="003F0839"/>
    <w:rsid w:val="003F0DC2"/>
    <w:rsid w:val="003F0DCD"/>
    <w:rsid w:val="003F2ACE"/>
    <w:rsid w:val="003F3DD1"/>
    <w:rsid w:val="003F580E"/>
    <w:rsid w:val="004006D6"/>
    <w:rsid w:val="00400BFD"/>
    <w:rsid w:val="00400D46"/>
    <w:rsid w:val="0040439F"/>
    <w:rsid w:val="0040446C"/>
    <w:rsid w:val="00405555"/>
    <w:rsid w:val="00407E7E"/>
    <w:rsid w:val="00413E45"/>
    <w:rsid w:val="00414FD0"/>
    <w:rsid w:val="00417A25"/>
    <w:rsid w:val="00417AEE"/>
    <w:rsid w:val="00420BD7"/>
    <w:rsid w:val="00421381"/>
    <w:rsid w:val="00421E30"/>
    <w:rsid w:val="00421E5D"/>
    <w:rsid w:val="00426157"/>
    <w:rsid w:val="00427D9F"/>
    <w:rsid w:val="004311F4"/>
    <w:rsid w:val="004324E5"/>
    <w:rsid w:val="00432D26"/>
    <w:rsid w:val="00432E45"/>
    <w:rsid w:val="00433FD8"/>
    <w:rsid w:val="004405A6"/>
    <w:rsid w:val="00442B10"/>
    <w:rsid w:val="00446C5C"/>
    <w:rsid w:val="00451285"/>
    <w:rsid w:val="00452369"/>
    <w:rsid w:val="0045239C"/>
    <w:rsid w:val="00453E1C"/>
    <w:rsid w:val="004570B1"/>
    <w:rsid w:val="00463127"/>
    <w:rsid w:val="0046391C"/>
    <w:rsid w:val="00465A29"/>
    <w:rsid w:val="00466FF9"/>
    <w:rsid w:val="00473091"/>
    <w:rsid w:val="004730CA"/>
    <w:rsid w:val="004741E1"/>
    <w:rsid w:val="00476FF3"/>
    <w:rsid w:val="00477137"/>
    <w:rsid w:val="00477B97"/>
    <w:rsid w:val="00480306"/>
    <w:rsid w:val="00480680"/>
    <w:rsid w:val="00481F4E"/>
    <w:rsid w:val="00482C2C"/>
    <w:rsid w:val="0048453C"/>
    <w:rsid w:val="00484893"/>
    <w:rsid w:val="00490E9A"/>
    <w:rsid w:val="004918A8"/>
    <w:rsid w:val="00491D18"/>
    <w:rsid w:val="004925E1"/>
    <w:rsid w:val="00494343"/>
    <w:rsid w:val="004950B5"/>
    <w:rsid w:val="00496231"/>
    <w:rsid w:val="00497D98"/>
    <w:rsid w:val="00497E3D"/>
    <w:rsid w:val="004A4BC4"/>
    <w:rsid w:val="004A5DEB"/>
    <w:rsid w:val="004A6DC0"/>
    <w:rsid w:val="004A7CB3"/>
    <w:rsid w:val="004B139D"/>
    <w:rsid w:val="004B226E"/>
    <w:rsid w:val="004B3DE7"/>
    <w:rsid w:val="004B4555"/>
    <w:rsid w:val="004B5F9A"/>
    <w:rsid w:val="004B6607"/>
    <w:rsid w:val="004C1106"/>
    <w:rsid w:val="004C2D50"/>
    <w:rsid w:val="004C3DD9"/>
    <w:rsid w:val="004C757C"/>
    <w:rsid w:val="004C7B2D"/>
    <w:rsid w:val="004D011E"/>
    <w:rsid w:val="004D0C9E"/>
    <w:rsid w:val="004D18DA"/>
    <w:rsid w:val="004D1DDA"/>
    <w:rsid w:val="004D2FA6"/>
    <w:rsid w:val="004D6D9F"/>
    <w:rsid w:val="004E3CE2"/>
    <w:rsid w:val="004E46EF"/>
    <w:rsid w:val="004E52E0"/>
    <w:rsid w:val="004E7AD9"/>
    <w:rsid w:val="004F0527"/>
    <w:rsid w:val="004F36AF"/>
    <w:rsid w:val="004F40C5"/>
    <w:rsid w:val="004F48CD"/>
    <w:rsid w:val="004F4D1C"/>
    <w:rsid w:val="004F7EA4"/>
    <w:rsid w:val="00501189"/>
    <w:rsid w:val="0050228A"/>
    <w:rsid w:val="00502965"/>
    <w:rsid w:val="005040B0"/>
    <w:rsid w:val="005045E7"/>
    <w:rsid w:val="005048B6"/>
    <w:rsid w:val="005100D6"/>
    <w:rsid w:val="00510FA0"/>
    <w:rsid w:val="00511E20"/>
    <w:rsid w:val="005128DF"/>
    <w:rsid w:val="00515790"/>
    <w:rsid w:val="005172FB"/>
    <w:rsid w:val="005178FC"/>
    <w:rsid w:val="00517C80"/>
    <w:rsid w:val="0052030C"/>
    <w:rsid w:val="0052209D"/>
    <w:rsid w:val="00523AE9"/>
    <w:rsid w:val="00524814"/>
    <w:rsid w:val="00525560"/>
    <w:rsid w:val="00526650"/>
    <w:rsid w:val="00526ADF"/>
    <w:rsid w:val="005319EF"/>
    <w:rsid w:val="0053570D"/>
    <w:rsid w:val="005416F3"/>
    <w:rsid w:val="00542D60"/>
    <w:rsid w:val="00543B6D"/>
    <w:rsid w:val="005465E5"/>
    <w:rsid w:val="00546CE6"/>
    <w:rsid w:val="00547AF5"/>
    <w:rsid w:val="00551639"/>
    <w:rsid w:val="005520F5"/>
    <w:rsid w:val="005522D4"/>
    <w:rsid w:val="00553207"/>
    <w:rsid w:val="005545B3"/>
    <w:rsid w:val="005551BB"/>
    <w:rsid w:val="0055667A"/>
    <w:rsid w:val="00560A31"/>
    <w:rsid w:val="00560E83"/>
    <w:rsid w:val="005618C8"/>
    <w:rsid w:val="00563756"/>
    <w:rsid w:val="00563A2F"/>
    <w:rsid w:val="00564E9C"/>
    <w:rsid w:val="005669F7"/>
    <w:rsid w:val="00570433"/>
    <w:rsid w:val="00572CC5"/>
    <w:rsid w:val="0057634C"/>
    <w:rsid w:val="00580207"/>
    <w:rsid w:val="00580985"/>
    <w:rsid w:val="00580A8A"/>
    <w:rsid w:val="00582F44"/>
    <w:rsid w:val="00585781"/>
    <w:rsid w:val="00585CDA"/>
    <w:rsid w:val="00587A54"/>
    <w:rsid w:val="005952E6"/>
    <w:rsid w:val="00596FA6"/>
    <w:rsid w:val="005A057C"/>
    <w:rsid w:val="005A1C48"/>
    <w:rsid w:val="005A3085"/>
    <w:rsid w:val="005A4F73"/>
    <w:rsid w:val="005A68D8"/>
    <w:rsid w:val="005B0CF1"/>
    <w:rsid w:val="005B1A1F"/>
    <w:rsid w:val="005B1BFD"/>
    <w:rsid w:val="005B1E91"/>
    <w:rsid w:val="005B4214"/>
    <w:rsid w:val="005B7990"/>
    <w:rsid w:val="005C365C"/>
    <w:rsid w:val="005C371F"/>
    <w:rsid w:val="005C3BD1"/>
    <w:rsid w:val="005C4157"/>
    <w:rsid w:val="005C4FB8"/>
    <w:rsid w:val="005D2721"/>
    <w:rsid w:val="005D7F2E"/>
    <w:rsid w:val="005E0C61"/>
    <w:rsid w:val="005E0D79"/>
    <w:rsid w:val="005E193E"/>
    <w:rsid w:val="005E459B"/>
    <w:rsid w:val="005E68F9"/>
    <w:rsid w:val="005E7A36"/>
    <w:rsid w:val="005F1417"/>
    <w:rsid w:val="005F4661"/>
    <w:rsid w:val="005F515C"/>
    <w:rsid w:val="005F6804"/>
    <w:rsid w:val="005F6FCB"/>
    <w:rsid w:val="00601A19"/>
    <w:rsid w:val="00604F99"/>
    <w:rsid w:val="00606358"/>
    <w:rsid w:val="0061090E"/>
    <w:rsid w:val="00611F23"/>
    <w:rsid w:val="00612C99"/>
    <w:rsid w:val="00614602"/>
    <w:rsid w:val="00615C31"/>
    <w:rsid w:val="00616F33"/>
    <w:rsid w:val="00620462"/>
    <w:rsid w:val="0062052A"/>
    <w:rsid w:val="00620F33"/>
    <w:rsid w:val="00621D30"/>
    <w:rsid w:val="00622E7A"/>
    <w:rsid w:val="00624B38"/>
    <w:rsid w:val="00627180"/>
    <w:rsid w:val="0063059C"/>
    <w:rsid w:val="006306EF"/>
    <w:rsid w:val="00630D4F"/>
    <w:rsid w:val="0063102E"/>
    <w:rsid w:val="006347AB"/>
    <w:rsid w:val="00643E2D"/>
    <w:rsid w:val="00647CC1"/>
    <w:rsid w:val="00650CD7"/>
    <w:rsid w:val="006600CF"/>
    <w:rsid w:val="00660A88"/>
    <w:rsid w:val="00661781"/>
    <w:rsid w:val="00662396"/>
    <w:rsid w:val="0066287E"/>
    <w:rsid w:val="0066527E"/>
    <w:rsid w:val="00672E5C"/>
    <w:rsid w:val="00675354"/>
    <w:rsid w:val="0067664E"/>
    <w:rsid w:val="00676F5C"/>
    <w:rsid w:val="00682D8F"/>
    <w:rsid w:val="0068513E"/>
    <w:rsid w:val="006875DD"/>
    <w:rsid w:val="00687E12"/>
    <w:rsid w:val="00690579"/>
    <w:rsid w:val="0069320D"/>
    <w:rsid w:val="0069675C"/>
    <w:rsid w:val="0069799C"/>
    <w:rsid w:val="006A051C"/>
    <w:rsid w:val="006A055A"/>
    <w:rsid w:val="006A18A7"/>
    <w:rsid w:val="006A777B"/>
    <w:rsid w:val="006B01C1"/>
    <w:rsid w:val="006B17BC"/>
    <w:rsid w:val="006B2959"/>
    <w:rsid w:val="006B3EF3"/>
    <w:rsid w:val="006C2430"/>
    <w:rsid w:val="006C543A"/>
    <w:rsid w:val="006C694B"/>
    <w:rsid w:val="006C7C76"/>
    <w:rsid w:val="006D1601"/>
    <w:rsid w:val="006D1D09"/>
    <w:rsid w:val="006D415E"/>
    <w:rsid w:val="006D7430"/>
    <w:rsid w:val="006D78ED"/>
    <w:rsid w:val="006E2541"/>
    <w:rsid w:val="006E74AB"/>
    <w:rsid w:val="006E7865"/>
    <w:rsid w:val="006F1434"/>
    <w:rsid w:val="006F18C9"/>
    <w:rsid w:val="006F3938"/>
    <w:rsid w:val="00700444"/>
    <w:rsid w:val="00702BA1"/>
    <w:rsid w:val="00703E60"/>
    <w:rsid w:val="00705613"/>
    <w:rsid w:val="00705974"/>
    <w:rsid w:val="007072F8"/>
    <w:rsid w:val="00707C96"/>
    <w:rsid w:val="0071034B"/>
    <w:rsid w:val="00713301"/>
    <w:rsid w:val="007146DF"/>
    <w:rsid w:val="007158C3"/>
    <w:rsid w:val="007202FC"/>
    <w:rsid w:val="007213A2"/>
    <w:rsid w:val="0072356B"/>
    <w:rsid w:val="00724C19"/>
    <w:rsid w:val="0072714A"/>
    <w:rsid w:val="00732F10"/>
    <w:rsid w:val="0073361F"/>
    <w:rsid w:val="00735651"/>
    <w:rsid w:val="0073641E"/>
    <w:rsid w:val="007366BD"/>
    <w:rsid w:val="007373FA"/>
    <w:rsid w:val="0073750B"/>
    <w:rsid w:val="00740B6D"/>
    <w:rsid w:val="00740CCE"/>
    <w:rsid w:val="00743C64"/>
    <w:rsid w:val="0074422D"/>
    <w:rsid w:val="0074458A"/>
    <w:rsid w:val="00744DF0"/>
    <w:rsid w:val="007457F6"/>
    <w:rsid w:val="007461B2"/>
    <w:rsid w:val="00746844"/>
    <w:rsid w:val="00746E61"/>
    <w:rsid w:val="00747867"/>
    <w:rsid w:val="00750ECF"/>
    <w:rsid w:val="007521EA"/>
    <w:rsid w:val="0075295B"/>
    <w:rsid w:val="00752ADB"/>
    <w:rsid w:val="00755949"/>
    <w:rsid w:val="00755D51"/>
    <w:rsid w:val="0075645F"/>
    <w:rsid w:val="0075704F"/>
    <w:rsid w:val="007612D5"/>
    <w:rsid w:val="00761699"/>
    <w:rsid w:val="00761A53"/>
    <w:rsid w:val="007630A2"/>
    <w:rsid w:val="0076395E"/>
    <w:rsid w:val="00765ADF"/>
    <w:rsid w:val="007666B5"/>
    <w:rsid w:val="00767C3A"/>
    <w:rsid w:val="00772A9A"/>
    <w:rsid w:val="00772D8B"/>
    <w:rsid w:val="0077525F"/>
    <w:rsid w:val="0077558E"/>
    <w:rsid w:val="00782691"/>
    <w:rsid w:val="00784E28"/>
    <w:rsid w:val="00786BA9"/>
    <w:rsid w:val="00791E17"/>
    <w:rsid w:val="007957CE"/>
    <w:rsid w:val="00796270"/>
    <w:rsid w:val="00797EA2"/>
    <w:rsid w:val="007A1D76"/>
    <w:rsid w:val="007A3F91"/>
    <w:rsid w:val="007A46AA"/>
    <w:rsid w:val="007A4DEC"/>
    <w:rsid w:val="007B0131"/>
    <w:rsid w:val="007B06DB"/>
    <w:rsid w:val="007B3D92"/>
    <w:rsid w:val="007B4D57"/>
    <w:rsid w:val="007B5BEE"/>
    <w:rsid w:val="007C3CC7"/>
    <w:rsid w:val="007C66A5"/>
    <w:rsid w:val="007D0296"/>
    <w:rsid w:val="007D0980"/>
    <w:rsid w:val="007D159C"/>
    <w:rsid w:val="007D16A7"/>
    <w:rsid w:val="007D1950"/>
    <w:rsid w:val="007D375B"/>
    <w:rsid w:val="007D4817"/>
    <w:rsid w:val="007D4BB1"/>
    <w:rsid w:val="007D6EDD"/>
    <w:rsid w:val="007E2395"/>
    <w:rsid w:val="007E2D89"/>
    <w:rsid w:val="007E318C"/>
    <w:rsid w:val="007E3258"/>
    <w:rsid w:val="007E3CC2"/>
    <w:rsid w:val="007E4B21"/>
    <w:rsid w:val="007E54BF"/>
    <w:rsid w:val="007F178A"/>
    <w:rsid w:val="007F5217"/>
    <w:rsid w:val="00800122"/>
    <w:rsid w:val="0080495F"/>
    <w:rsid w:val="0080571D"/>
    <w:rsid w:val="0080768C"/>
    <w:rsid w:val="00810593"/>
    <w:rsid w:val="00811542"/>
    <w:rsid w:val="008132D1"/>
    <w:rsid w:val="00816210"/>
    <w:rsid w:val="00816EF7"/>
    <w:rsid w:val="00817FE5"/>
    <w:rsid w:val="00820F56"/>
    <w:rsid w:val="00822772"/>
    <w:rsid w:val="008227B6"/>
    <w:rsid w:val="00823ED6"/>
    <w:rsid w:val="008248C3"/>
    <w:rsid w:val="0083268F"/>
    <w:rsid w:val="0083438D"/>
    <w:rsid w:val="00834DBC"/>
    <w:rsid w:val="00834DE4"/>
    <w:rsid w:val="008359A0"/>
    <w:rsid w:val="00837229"/>
    <w:rsid w:val="008410A8"/>
    <w:rsid w:val="00842E2B"/>
    <w:rsid w:val="008536CA"/>
    <w:rsid w:val="00857565"/>
    <w:rsid w:val="00863636"/>
    <w:rsid w:val="0086383E"/>
    <w:rsid w:val="008639C9"/>
    <w:rsid w:val="008675EA"/>
    <w:rsid w:val="00867D16"/>
    <w:rsid w:val="00871EF0"/>
    <w:rsid w:val="0087270B"/>
    <w:rsid w:val="0087321B"/>
    <w:rsid w:val="00873C14"/>
    <w:rsid w:val="00875C78"/>
    <w:rsid w:val="00882212"/>
    <w:rsid w:val="00883B21"/>
    <w:rsid w:val="008852A1"/>
    <w:rsid w:val="00886BDD"/>
    <w:rsid w:val="00886CB9"/>
    <w:rsid w:val="008871D0"/>
    <w:rsid w:val="008900A9"/>
    <w:rsid w:val="00892635"/>
    <w:rsid w:val="00894065"/>
    <w:rsid w:val="008947D4"/>
    <w:rsid w:val="00895A02"/>
    <w:rsid w:val="008A1952"/>
    <w:rsid w:val="008A29B3"/>
    <w:rsid w:val="008B203F"/>
    <w:rsid w:val="008B3428"/>
    <w:rsid w:val="008B372F"/>
    <w:rsid w:val="008B3ADA"/>
    <w:rsid w:val="008B40FF"/>
    <w:rsid w:val="008B5559"/>
    <w:rsid w:val="008B5561"/>
    <w:rsid w:val="008C195E"/>
    <w:rsid w:val="008C348D"/>
    <w:rsid w:val="008C4B8B"/>
    <w:rsid w:val="008C79FC"/>
    <w:rsid w:val="008D284E"/>
    <w:rsid w:val="008D4FE9"/>
    <w:rsid w:val="008D6049"/>
    <w:rsid w:val="008E1305"/>
    <w:rsid w:val="008E50F9"/>
    <w:rsid w:val="008E6E7D"/>
    <w:rsid w:val="008E6EF1"/>
    <w:rsid w:val="008E79F4"/>
    <w:rsid w:val="008E7E4B"/>
    <w:rsid w:val="008F16F0"/>
    <w:rsid w:val="008F3B98"/>
    <w:rsid w:val="00901738"/>
    <w:rsid w:val="0090187C"/>
    <w:rsid w:val="0090286F"/>
    <w:rsid w:val="0090525D"/>
    <w:rsid w:val="00906840"/>
    <w:rsid w:val="00911EF2"/>
    <w:rsid w:val="0091222A"/>
    <w:rsid w:val="00912536"/>
    <w:rsid w:val="00913203"/>
    <w:rsid w:val="00913D0F"/>
    <w:rsid w:val="0091441E"/>
    <w:rsid w:val="009148DE"/>
    <w:rsid w:val="009148E2"/>
    <w:rsid w:val="00914E49"/>
    <w:rsid w:val="00923EBF"/>
    <w:rsid w:val="009251EB"/>
    <w:rsid w:val="00925AF2"/>
    <w:rsid w:val="009319BF"/>
    <w:rsid w:val="0093236C"/>
    <w:rsid w:val="00935DF2"/>
    <w:rsid w:val="00936B8E"/>
    <w:rsid w:val="00936DEE"/>
    <w:rsid w:val="0093737F"/>
    <w:rsid w:val="009401BF"/>
    <w:rsid w:val="00941C4A"/>
    <w:rsid w:val="00941F5A"/>
    <w:rsid w:val="009444CB"/>
    <w:rsid w:val="0094796D"/>
    <w:rsid w:val="00950BCB"/>
    <w:rsid w:val="0095145E"/>
    <w:rsid w:val="0095187D"/>
    <w:rsid w:val="00951F68"/>
    <w:rsid w:val="00952556"/>
    <w:rsid w:val="009553EB"/>
    <w:rsid w:val="00956B65"/>
    <w:rsid w:val="00957746"/>
    <w:rsid w:val="00960DCF"/>
    <w:rsid w:val="009612F6"/>
    <w:rsid w:val="00964A2D"/>
    <w:rsid w:val="009662C0"/>
    <w:rsid w:val="009670DB"/>
    <w:rsid w:val="00967942"/>
    <w:rsid w:val="00970B13"/>
    <w:rsid w:val="00973377"/>
    <w:rsid w:val="00974E47"/>
    <w:rsid w:val="00980B3A"/>
    <w:rsid w:val="009819E4"/>
    <w:rsid w:val="00981A27"/>
    <w:rsid w:val="00983608"/>
    <w:rsid w:val="009842C6"/>
    <w:rsid w:val="00984670"/>
    <w:rsid w:val="009852BA"/>
    <w:rsid w:val="00985A1E"/>
    <w:rsid w:val="009862E7"/>
    <w:rsid w:val="00987FED"/>
    <w:rsid w:val="0099368E"/>
    <w:rsid w:val="009956FF"/>
    <w:rsid w:val="009A421C"/>
    <w:rsid w:val="009A482C"/>
    <w:rsid w:val="009B0024"/>
    <w:rsid w:val="009B451E"/>
    <w:rsid w:val="009B4D33"/>
    <w:rsid w:val="009B5EBD"/>
    <w:rsid w:val="009B5EE8"/>
    <w:rsid w:val="009B7228"/>
    <w:rsid w:val="009B7919"/>
    <w:rsid w:val="009C203B"/>
    <w:rsid w:val="009D0D7B"/>
    <w:rsid w:val="009D162B"/>
    <w:rsid w:val="009D23BB"/>
    <w:rsid w:val="009D2EA1"/>
    <w:rsid w:val="009D5C02"/>
    <w:rsid w:val="009E047C"/>
    <w:rsid w:val="009E079B"/>
    <w:rsid w:val="009E0B19"/>
    <w:rsid w:val="009E1573"/>
    <w:rsid w:val="009E22DD"/>
    <w:rsid w:val="009E2F1F"/>
    <w:rsid w:val="009F286E"/>
    <w:rsid w:val="009F455D"/>
    <w:rsid w:val="00A006E5"/>
    <w:rsid w:val="00A02EF4"/>
    <w:rsid w:val="00A030A6"/>
    <w:rsid w:val="00A06BE5"/>
    <w:rsid w:val="00A10D48"/>
    <w:rsid w:val="00A10FD8"/>
    <w:rsid w:val="00A11BF0"/>
    <w:rsid w:val="00A1694D"/>
    <w:rsid w:val="00A16F8B"/>
    <w:rsid w:val="00A20858"/>
    <w:rsid w:val="00A2174D"/>
    <w:rsid w:val="00A24814"/>
    <w:rsid w:val="00A269EC"/>
    <w:rsid w:val="00A26E8F"/>
    <w:rsid w:val="00A2738F"/>
    <w:rsid w:val="00A36797"/>
    <w:rsid w:val="00A36A60"/>
    <w:rsid w:val="00A37A8B"/>
    <w:rsid w:val="00A4044B"/>
    <w:rsid w:val="00A4151D"/>
    <w:rsid w:val="00A41695"/>
    <w:rsid w:val="00A420C8"/>
    <w:rsid w:val="00A43935"/>
    <w:rsid w:val="00A44468"/>
    <w:rsid w:val="00A451B8"/>
    <w:rsid w:val="00A45482"/>
    <w:rsid w:val="00A5313F"/>
    <w:rsid w:val="00A55E5D"/>
    <w:rsid w:val="00A609A9"/>
    <w:rsid w:val="00A62948"/>
    <w:rsid w:val="00A63782"/>
    <w:rsid w:val="00A6472A"/>
    <w:rsid w:val="00A661A2"/>
    <w:rsid w:val="00A67B9A"/>
    <w:rsid w:val="00A70416"/>
    <w:rsid w:val="00A72E50"/>
    <w:rsid w:val="00A73C23"/>
    <w:rsid w:val="00A75B64"/>
    <w:rsid w:val="00A805E6"/>
    <w:rsid w:val="00A80824"/>
    <w:rsid w:val="00A81791"/>
    <w:rsid w:val="00A81806"/>
    <w:rsid w:val="00A836E7"/>
    <w:rsid w:val="00A85B98"/>
    <w:rsid w:val="00A8716B"/>
    <w:rsid w:val="00A87562"/>
    <w:rsid w:val="00A929BA"/>
    <w:rsid w:val="00A9309B"/>
    <w:rsid w:val="00A93414"/>
    <w:rsid w:val="00A93F67"/>
    <w:rsid w:val="00A962EA"/>
    <w:rsid w:val="00A96D65"/>
    <w:rsid w:val="00AA49EF"/>
    <w:rsid w:val="00AA4F1D"/>
    <w:rsid w:val="00AA5513"/>
    <w:rsid w:val="00AB0B33"/>
    <w:rsid w:val="00AB2B80"/>
    <w:rsid w:val="00AB36AE"/>
    <w:rsid w:val="00AB565E"/>
    <w:rsid w:val="00AB5E98"/>
    <w:rsid w:val="00AC033B"/>
    <w:rsid w:val="00AC1E76"/>
    <w:rsid w:val="00AC3C57"/>
    <w:rsid w:val="00AC4E85"/>
    <w:rsid w:val="00AC5B36"/>
    <w:rsid w:val="00AC6705"/>
    <w:rsid w:val="00AD36F4"/>
    <w:rsid w:val="00AD60E1"/>
    <w:rsid w:val="00AD62B2"/>
    <w:rsid w:val="00AD6C35"/>
    <w:rsid w:val="00AD7D98"/>
    <w:rsid w:val="00AE0427"/>
    <w:rsid w:val="00AE21D6"/>
    <w:rsid w:val="00AE2587"/>
    <w:rsid w:val="00AE3EB0"/>
    <w:rsid w:val="00AE6221"/>
    <w:rsid w:val="00AE64D8"/>
    <w:rsid w:val="00AE7041"/>
    <w:rsid w:val="00AF10E6"/>
    <w:rsid w:val="00AF1D46"/>
    <w:rsid w:val="00AF2A63"/>
    <w:rsid w:val="00AF3894"/>
    <w:rsid w:val="00AF3AD4"/>
    <w:rsid w:val="00AF6F12"/>
    <w:rsid w:val="00AF7332"/>
    <w:rsid w:val="00B01BEB"/>
    <w:rsid w:val="00B01C22"/>
    <w:rsid w:val="00B020A0"/>
    <w:rsid w:val="00B07914"/>
    <w:rsid w:val="00B11CA9"/>
    <w:rsid w:val="00B12717"/>
    <w:rsid w:val="00B12991"/>
    <w:rsid w:val="00B14368"/>
    <w:rsid w:val="00B143C0"/>
    <w:rsid w:val="00B155B5"/>
    <w:rsid w:val="00B156AE"/>
    <w:rsid w:val="00B15AD7"/>
    <w:rsid w:val="00B16A63"/>
    <w:rsid w:val="00B22D91"/>
    <w:rsid w:val="00B2631D"/>
    <w:rsid w:val="00B26CC9"/>
    <w:rsid w:val="00B30D34"/>
    <w:rsid w:val="00B31613"/>
    <w:rsid w:val="00B32A94"/>
    <w:rsid w:val="00B33068"/>
    <w:rsid w:val="00B4063E"/>
    <w:rsid w:val="00B41C3D"/>
    <w:rsid w:val="00B50122"/>
    <w:rsid w:val="00B540C2"/>
    <w:rsid w:val="00B550EE"/>
    <w:rsid w:val="00B634A3"/>
    <w:rsid w:val="00B65F5B"/>
    <w:rsid w:val="00B72CA6"/>
    <w:rsid w:val="00B74B82"/>
    <w:rsid w:val="00B75ABC"/>
    <w:rsid w:val="00B7745E"/>
    <w:rsid w:val="00B80F31"/>
    <w:rsid w:val="00B82932"/>
    <w:rsid w:val="00B8297B"/>
    <w:rsid w:val="00B837FA"/>
    <w:rsid w:val="00B83AFE"/>
    <w:rsid w:val="00B83FAB"/>
    <w:rsid w:val="00B91CFC"/>
    <w:rsid w:val="00B93E15"/>
    <w:rsid w:val="00B955F4"/>
    <w:rsid w:val="00B95E2E"/>
    <w:rsid w:val="00BA0B99"/>
    <w:rsid w:val="00BA10C7"/>
    <w:rsid w:val="00BA469F"/>
    <w:rsid w:val="00BB05B5"/>
    <w:rsid w:val="00BB4A1E"/>
    <w:rsid w:val="00BB4AFC"/>
    <w:rsid w:val="00BB5F65"/>
    <w:rsid w:val="00BB6151"/>
    <w:rsid w:val="00BB61D1"/>
    <w:rsid w:val="00BC0F9D"/>
    <w:rsid w:val="00BC4860"/>
    <w:rsid w:val="00BC5C91"/>
    <w:rsid w:val="00BC784E"/>
    <w:rsid w:val="00BD0D21"/>
    <w:rsid w:val="00BD0DFC"/>
    <w:rsid w:val="00BD13EA"/>
    <w:rsid w:val="00BD4069"/>
    <w:rsid w:val="00BE3F84"/>
    <w:rsid w:val="00BE7030"/>
    <w:rsid w:val="00BF12D3"/>
    <w:rsid w:val="00BF1DA8"/>
    <w:rsid w:val="00BF282D"/>
    <w:rsid w:val="00BF4BEC"/>
    <w:rsid w:val="00BF5006"/>
    <w:rsid w:val="00BF5D95"/>
    <w:rsid w:val="00BF69AD"/>
    <w:rsid w:val="00C023AF"/>
    <w:rsid w:val="00C034CD"/>
    <w:rsid w:val="00C0755C"/>
    <w:rsid w:val="00C10C67"/>
    <w:rsid w:val="00C14432"/>
    <w:rsid w:val="00C20588"/>
    <w:rsid w:val="00C21375"/>
    <w:rsid w:val="00C22098"/>
    <w:rsid w:val="00C22F4E"/>
    <w:rsid w:val="00C256E5"/>
    <w:rsid w:val="00C25A68"/>
    <w:rsid w:val="00C269DD"/>
    <w:rsid w:val="00C317C6"/>
    <w:rsid w:val="00C3251D"/>
    <w:rsid w:val="00C329DB"/>
    <w:rsid w:val="00C33E1D"/>
    <w:rsid w:val="00C341E0"/>
    <w:rsid w:val="00C35F4F"/>
    <w:rsid w:val="00C36BBD"/>
    <w:rsid w:val="00C37818"/>
    <w:rsid w:val="00C42790"/>
    <w:rsid w:val="00C42BED"/>
    <w:rsid w:val="00C45130"/>
    <w:rsid w:val="00C467E3"/>
    <w:rsid w:val="00C47B47"/>
    <w:rsid w:val="00C51DB0"/>
    <w:rsid w:val="00C527C3"/>
    <w:rsid w:val="00C54B8D"/>
    <w:rsid w:val="00C55F9F"/>
    <w:rsid w:val="00C56798"/>
    <w:rsid w:val="00C60DE4"/>
    <w:rsid w:val="00C610C7"/>
    <w:rsid w:val="00C61318"/>
    <w:rsid w:val="00C614DF"/>
    <w:rsid w:val="00C62D4D"/>
    <w:rsid w:val="00C63F56"/>
    <w:rsid w:val="00C660C9"/>
    <w:rsid w:val="00C67726"/>
    <w:rsid w:val="00C679E1"/>
    <w:rsid w:val="00C67B3C"/>
    <w:rsid w:val="00C710E2"/>
    <w:rsid w:val="00C721AC"/>
    <w:rsid w:val="00C72B40"/>
    <w:rsid w:val="00C72CA0"/>
    <w:rsid w:val="00C73CAB"/>
    <w:rsid w:val="00C73F5B"/>
    <w:rsid w:val="00C74B83"/>
    <w:rsid w:val="00C74FBC"/>
    <w:rsid w:val="00C76DDA"/>
    <w:rsid w:val="00C770E6"/>
    <w:rsid w:val="00C804A8"/>
    <w:rsid w:val="00C82226"/>
    <w:rsid w:val="00C827AC"/>
    <w:rsid w:val="00C855BF"/>
    <w:rsid w:val="00C87C8D"/>
    <w:rsid w:val="00C920E4"/>
    <w:rsid w:val="00C938A3"/>
    <w:rsid w:val="00C9573B"/>
    <w:rsid w:val="00C95FBC"/>
    <w:rsid w:val="00C97AB7"/>
    <w:rsid w:val="00CA472C"/>
    <w:rsid w:val="00CA4E11"/>
    <w:rsid w:val="00CA539A"/>
    <w:rsid w:val="00CA5B15"/>
    <w:rsid w:val="00CA633D"/>
    <w:rsid w:val="00CA73FD"/>
    <w:rsid w:val="00CA7FFA"/>
    <w:rsid w:val="00CB010A"/>
    <w:rsid w:val="00CB26E5"/>
    <w:rsid w:val="00CB3C2A"/>
    <w:rsid w:val="00CB4C9B"/>
    <w:rsid w:val="00CB57CF"/>
    <w:rsid w:val="00CC22C9"/>
    <w:rsid w:val="00CC449A"/>
    <w:rsid w:val="00CC44E0"/>
    <w:rsid w:val="00CC5D35"/>
    <w:rsid w:val="00CC6B86"/>
    <w:rsid w:val="00CD2AD8"/>
    <w:rsid w:val="00CD2C23"/>
    <w:rsid w:val="00CD59CE"/>
    <w:rsid w:val="00CD6CDF"/>
    <w:rsid w:val="00CD7006"/>
    <w:rsid w:val="00CD7FEB"/>
    <w:rsid w:val="00CE3AB2"/>
    <w:rsid w:val="00CF0534"/>
    <w:rsid w:val="00CF1CAC"/>
    <w:rsid w:val="00CF3A0E"/>
    <w:rsid w:val="00CF46CF"/>
    <w:rsid w:val="00CF501D"/>
    <w:rsid w:val="00CF5911"/>
    <w:rsid w:val="00CF5D5C"/>
    <w:rsid w:val="00CF5D71"/>
    <w:rsid w:val="00CF67B9"/>
    <w:rsid w:val="00D03212"/>
    <w:rsid w:val="00D05DE8"/>
    <w:rsid w:val="00D0606A"/>
    <w:rsid w:val="00D0795E"/>
    <w:rsid w:val="00D100E6"/>
    <w:rsid w:val="00D10A24"/>
    <w:rsid w:val="00D12536"/>
    <w:rsid w:val="00D168D5"/>
    <w:rsid w:val="00D170A2"/>
    <w:rsid w:val="00D173DA"/>
    <w:rsid w:val="00D17C37"/>
    <w:rsid w:val="00D2117B"/>
    <w:rsid w:val="00D215C7"/>
    <w:rsid w:val="00D240BF"/>
    <w:rsid w:val="00D24EAD"/>
    <w:rsid w:val="00D2669F"/>
    <w:rsid w:val="00D26AE1"/>
    <w:rsid w:val="00D277B0"/>
    <w:rsid w:val="00D27B5B"/>
    <w:rsid w:val="00D27C97"/>
    <w:rsid w:val="00D27DC3"/>
    <w:rsid w:val="00D35E0A"/>
    <w:rsid w:val="00D35E82"/>
    <w:rsid w:val="00D402AD"/>
    <w:rsid w:val="00D424F9"/>
    <w:rsid w:val="00D43F2B"/>
    <w:rsid w:val="00D45316"/>
    <w:rsid w:val="00D463A4"/>
    <w:rsid w:val="00D52FBB"/>
    <w:rsid w:val="00D550C4"/>
    <w:rsid w:val="00D63EF3"/>
    <w:rsid w:val="00D64B75"/>
    <w:rsid w:val="00D64FAA"/>
    <w:rsid w:val="00D650F8"/>
    <w:rsid w:val="00D660ED"/>
    <w:rsid w:val="00D701F2"/>
    <w:rsid w:val="00D751A9"/>
    <w:rsid w:val="00D75827"/>
    <w:rsid w:val="00D764E4"/>
    <w:rsid w:val="00D805A6"/>
    <w:rsid w:val="00D814C5"/>
    <w:rsid w:val="00D81DD5"/>
    <w:rsid w:val="00D931EE"/>
    <w:rsid w:val="00D94C7B"/>
    <w:rsid w:val="00D965F1"/>
    <w:rsid w:val="00D96F11"/>
    <w:rsid w:val="00DA1D7A"/>
    <w:rsid w:val="00DA6A9A"/>
    <w:rsid w:val="00DA7AF4"/>
    <w:rsid w:val="00DB3847"/>
    <w:rsid w:val="00DB639F"/>
    <w:rsid w:val="00DB72E2"/>
    <w:rsid w:val="00DB774C"/>
    <w:rsid w:val="00DB78BD"/>
    <w:rsid w:val="00DB7B1F"/>
    <w:rsid w:val="00DB7B9D"/>
    <w:rsid w:val="00DC279B"/>
    <w:rsid w:val="00DC4313"/>
    <w:rsid w:val="00DC5148"/>
    <w:rsid w:val="00DC52F0"/>
    <w:rsid w:val="00DC73DE"/>
    <w:rsid w:val="00DD31C1"/>
    <w:rsid w:val="00DD3AC8"/>
    <w:rsid w:val="00DD5C7E"/>
    <w:rsid w:val="00DE0F78"/>
    <w:rsid w:val="00DE21D8"/>
    <w:rsid w:val="00DE2364"/>
    <w:rsid w:val="00DE2CBD"/>
    <w:rsid w:val="00DE3C03"/>
    <w:rsid w:val="00DE3DB1"/>
    <w:rsid w:val="00DE5CD4"/>
    <w:rsid w:val="00DE6BAE"/>
    <w:rsid w:val="00DF46D0"/>
    <w:rsid w:val="00E02676"/>
    <w:rsid w:val="00E027F9"/>
    <w:rsid w:val="00E05D94"/>
    <w:rsid w:val="00E06227"/>
    <w:rsid w:val="00E10927"/>
    <w:rsid w:val="00E11FCB"/>
    <w:rsid w:val="00E12A5E"/>
    <w:rsid w:val="00E12D8C"/>
    <w:rsid w:val="00E139D9"/>
    <w:rsid w:val="00E13F3C"/>
    <w:rsid w:val="00E15025"/>
    <w:rsid w:val="00E15113"/>
    <w:rsid w:val="00E16180"/>
    <w:rsid w:val="00E177C4"/>
    <w:rsid w:val="00E20E7E"/>
    <w:rsid w:val="00E2104F"/>
    <w:rsid w:val="00E2555F"/>
    <w:rsid w:val="00E26941"/>
    <w:rsid w:val="00E26962"/>
    <w:rsid w:val="00E27977"/>
    <w:rsid w:val="00E30035"/>
    <w:rsid w:val="00E30586"/>
    <w:rsid w:val="00E33890"/>
    <w:rsid w:val="00E35262"/>
    <w:rsid w:val="00E3541A"/>
    <w:rsid w:val="00E3571E"/>
    <w:rsid w:val="00E36FFD"/>
    <w:rsid w:val="00E43177"/>
    <w:rsid w:val="00E47FAB"/>
    <w:rsid w:val="00E52E53"/>
    <w:rsid w:val="00E61D77"/>
    <w:rsid w:val="00E659DE"/>
    <w:rsid w:val="00E7390B"/>
    <w:rsid w:val="00E759DD"/>
    <w:rsid w:val="00E760E2"/>
    <w:rsid w:val="00E77E2B"/>
    <w:rsid w:val="00E81DE3"/>
    <w:rsid w:val="00E87859"/>
    <w:rsid w:val="00E90390"/>
    <w:rsid w:val="00E90924"/>
    <w:rsid w:val="00E91701"/>
    <w:rsid w:val="00E91DEF"/>
    <w:rsid w:val="00E92773"/>
    <w:rsid w:val="00E92F96"/>
    <w:rsid w:val="00E93FF4"/>
    <w:rsid w:val="00E94B27"/>
    <w:rsid w:val="00E95DA3"/>
    <w:rsid w:val="00E96BF3"/>
    <w:rsid w:val="00E970FB"/>
    <w:rsid w:val="00EA1DD5"/>
    <w:rsid w:val="00EA29BA"/>
    <w:rsid w:val="00EA35FF"/>
    <w:rsid w:val="00EA3E27"/>
    <w:rsid w:val="00EA466A"/>
    <w:rsid w:val="00EA48FE"/>
    <w:rsid w:val="00EA4F79"/>
    <w:rsid w:val="00EB07A9"/>
    <w:rsid w:val="00EB2D15"/>
    <w:rsid w:val="00EB381D"/>
    <w:rsid w:val="00EB507E"/>
    <w:rsid w:val="00EB5410"/>
    <w:rsid w:val="00EB633D"/>
    <w:rsid w:val="00EC0E35"/>
    <w:rsid w:val="00EC0F01"/>
    <w:rsid w:val="00EC158D"/>
    <w:rsid w:val="00EC5DFA"/>
    <w:rsid w:val="00EC6165"/>
    <w:rsid w:val="00EC7433"/>
    <w:rsid w:val="00EC75BD"/>
    <w:rsid w:val="00ED105B"/>
    <w:rsid w:val="00ED158C"/>
    <w:rsid w:val="00ED1AE6"/>
    <w:rsid w:val="00ED1DF9"/>
    <w:rsid w:val="00ED55B0"/>
    <w:rsid w:val="00ED6FAB"/>
    <w:rsid w:val="00EE1B6B"/>
    <w:rsid w:val="00EE1EBC"/>
    <w:rsid w:val="00EE2978"/>
    <w:rsid w:val="00EE4789"/>
    <w:rsid w:val="00EE5538"/>
    <w:rsid w:val="00EF048A"/>
    <w:rsid w:val="00EF0538"/>
    <w:rsid w:val="00EF05C1"/>
    <w:rsid w:val="00EF0AE9"/>
    <w:rsid w:val="00EF4AC7"/>
    <w:rsid w:val="00EF5512"/>
    <w:rsid w:val="00EF5A4E"/>
    <w:rsid w:val="00F00F4A"/>
    <w:rsid w:val="00F02D37"/>
    <w:rsid w:val="00F02E36"/>
    <w:rsid w:val="00F0468A"/>
    <w:rsid w:val="00F10E12"/>
    <w:rsid w:val="00F13C2F"/>
    <w:rsid w:val="00F15527"/>
    <w:rsid w:val="00F156FC"/>
    <w:rsid w:val="00F16129"/>
    <w:rsid w:val="00F170EE"/>
    <w:rsid w:val="00F1788A"/>
    <w:rsid w:val="00F21555"/>
    <w:rsid w:val="00F230AB"/>
    <w:rsid w:val="00F30F36"/>
    <w:rsid w:val="00F31547"/>
    <w:rsid w:val="00F34854"/>
    <w:rsid w:val="00F3495D"/>
    <w:rsid w:val="00F3574D"/>
    <w:rsid w:val="00F35CED"/>
    <w:rsid w:val="00F36937"/>
    <w:rsid w:val="00F3693E"/>
    <w:rsid w:val="00F37FF7"/>
    <w:rsid w:val="00F41B49"/>
    <w:rsid w:val="00F50D00"/>
    <w:rsid w:val="00F528E6"/>
    <w:rsid w:val="00F558D4"/>
    <w:rsid w:val="00F5673E"/>
    <w:rsid w:val="00F61FAB"/>
    <w:rsid w:val="00F65452"/>
    <w:rsid w:val="00F6555E"/>
    <w:rsid w:val="00F655B2"/>
    <w:rsid w:val="00F727EB"/>
    <w:rsid w:val="00F7413B"/>
    <w:rsid w:val="00F74441"/>
    <w:rsid w:val="00F75E3D"/>
    <w:rsid w:val="00F816B1"/>
    <w:rsid w:val="00F8358B"/>
    <w:rsid w:val="00F83691"/>
    <w:rsid w:val="00F8697B"/>
    <w:rsid w:val="00F87BEB"/>
    <w:rsid w:val="00F9048B"/>
    <w:rsid w:val="00F90C99"/>
    <w:rsid w:val="00F90D16"/>
    <w:rsid w:val="00F91536"/>
    <w:rsid w:val="00F923AC"/>
    <w:rsid w:val="00F92871"/>
    <w:rsid w:val="00F950B9"/>
    <w:rsid w:val="00F9712C"/>
    <w:rsid w:val="00FA2EEB"/>
    <w:rsid w:val="00FA2F82"/>
    <w:rsid w:val="00FA604A"/>
    <w:rsid w:val="00FB03E1"/>
    <w:rsid w:val="00FB12D5"/>
    <w:rsid w:val="00FB1399"/>
    <w:rsid w:val="00FB53F5"/>
    <w:rsid w:val="00FB7F5A"/>
    <w:rsid w:val="00FC2FA8"/>
    <w:rsid w:val="00FC4C57"/>
    <w:rsid w:val="00FC5430"/>
    <w:rsid w:val="00FC6130"/>
    <w:rsid w:val="00FC61BD"/>
    <w:rsid w:val="00FC7E7D"/>
    <w:rsid w:val="00FD3FAB"/>
    <w:rsid w:val="00FD44E0"/>
    <w:rsid w:val="00FD4612"/>
    <w:rsid w:val="00FD489E"/>
    <w:rsid w:val="00FD4A00"/>
    <w:rsid w:val="00FD5B06"/>
    <w:rsid w:val="00FD62EF"/>
    <w:rsid w:val="00FD777E"/>
    <w:rsid w:val="00FE2618"/>
    <w:rsid w:val="00FE3225"/>
    <w:rsid w:val="00FE5396"/>
    <w:rsid w:val="00FE7297"/>
    <w:rsid w:val="00FE7703"/>
    <w:rsid w:val="00FF0525"/>
    <w:rsid w:val="00FF142D"/>
    <w:rsid w:val="00FF1CC4"/>
    <w:rsid w:val="00FF3E04"/>
    <w:rsid w:val="00FF50A8"/>
    <w:rsid w:val="00FF553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14:docId w14:val="4B38CBEA"/>
  <w15:docId w15:val="{BEA40569-274D-40A3-8513-8B67F5E7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Standaard">
    <w:name w:val="Normal"/>
    <w:qFormat/>
    <w:rsid w:val="00700444"/>
    <w:pPr>
      <w:spacing w:line="280" w:lineRule="atLeast"/>
    </w:pPr>
  </w:style>
  <w:style w:type="paragraph" w:styleId="Kop1">
    <w:name w:val="heading 1"/>
    <w:aliases w:val="Heading 1;hoofdstuktitel;IBA Kop1;Hoofdstuktitel"/>
    <w:basedOn w:val="Standaard"/>
    <w:next w:val="Standaard"/>
    <w:link w:val="Kop1Char"/>
    <w:qFormat/>
    <w:rsid w:val="00C56798"/>
    <w:pPr>
      <w:keepNext/>
      <w:keepLines/>
      <w:pageBreakBefore/>
      <w:numPr>
        <w:numId w:val="4"/>
      </w:numPr>
      <w:tabs>
        <w:tab w:val="left" w:pos="454"/>
      </w:tabs>
      <w:spacing w:after="560" w:line="560" w:lineRule="atLeast"/>
      <w:outlineLvl w:val="0"/>
    </w:pPr>
    <w:rPr>
      <w:b/>
      <w:bCs/>
      <w:sz w:val="42"/>
      <w:szCs w:val="28"/>
    </w:rPr>
  </w:style>
  <w:style w:type="paragraph" w:styleId="Kop2">
    <w:name w:val="heading 2"/>
    <w:aliases w:val="Kop2POA"/>
    <w:basedOn w:val="Standaard"/>
    <w:next w:val="Standaard"/>
    <w:link w:val="Kop2Char"/>
    <w:unhideWhenUsed/>
    <w:qFormat/>
    <w:rsid w:val="00EB5410"/>
    <w:pPr>
      <w:keepNext/>
      <w:keepLines/>
      <w:numPr>
        <w:ilvl w:val="1"/>
        <w:numId w:val="4"/>
      </w:numPr>
      <w:tabs>
        <w:tab w:val="left" w:pos="454"/>
      </w:tabs>
      <w:spacing w:before="560" w:after="280"/>
      <w:ind w:left="227"/>
      <w:outlineLvl w:val="1"/>
    </w:pPr>
    <w:rPr>
      <w:b/>
      <w:bCs/>
      <w:sz w:val="28"/>
      <w:szCs w:val="26"/>
    </w:rPr>
  </w:style>
  <w:style w:type="paragraph" w:styleId="Kop3">
    <w:name w:val="heading 3"/>
    <w:aliases w:val="Heading 3;IBA Kop3;Subparagraaf"/>
    <w:basedOn w:val="Standaard"/>
    <w:next w:val="Standaard"/>
    <w:link w:val="Kop3Char"/>
    <w:unhideWhenUsed/>
    <w:qFormat/>
    <w:rsid w:val="00C76DDA"/>
    <w:pPr>
      <w:keepNext/>
      <w:numPr>
        <w:ilvl w:val="2"/>
        <w:numId w:val="4"/>
      </w:numPr>
      <w:tabs>
        <w:tab w:val="left" w:pos="680"/>
      </w:tabs>
      <w:spacing w:before="560" w:after="280"/>
      <w:outlineLvl w:val="2"/>
    </w:pPr>
    <w:rPr>
      <w:b/>
      <w:sz w:val="24"/>
    </w:rPr>
  </w:style>
  <w:style w:type="paragraph" w:styleId="Kop4">
    <w:name w:val="heading 4"/>
    <w:aliases w:val="IBA Kop4"/>
    <w:basedOn w:val="Standaard"/>
    <w:next w:val="Standaard"/>
    <w:link w:val="Kop4Char"/>
    <w:unhideWhenUsed/>
    <w:qFormat/>
    <w:rsid w:val="006F3938"/>
    <w:pPr>
      <w:keepNext/>
      <w:keepLines/>
      <w:numPr>
        <w:ilvl w:val="3"/>
        <w:numId w:val="4"/>
      </w:numPr>
      <w:tabs>
        <w:tab w:val="left" w:pos="907"/>
      </w:tabs>
      <w:spacing w:before="280"/>
      <w:ind w:left="907" w:hanging="907"/>
      <w:outlineLvl w:val="3"/>
    </w:pPr>
    <w:rPr>
      <w:b/>
      <w:bCs/>
      <w:iCs/>
    </w:rPr>
  </w:style>
  <w:style w:type="paragraph" w:styleId="Kop5">
    <w:name w:val="heading 5"/>
    <w:aliases w:val="IBA kop5"/>
    <w:basedOn w:val="Standaard"/>
    <w:next w:val="Standaard"/>
    <w:link w:val="Kop5Char"/>
    <w:unhideWhenUsed/>
    <w:qFormat/>
    <w:rsid w:val="00EF5512"/>
    <w:pPr>
      <w:keepNext/>
      <w:keepLines/>
      <w:numPr>
        <w:ilvl w:val="4"/>
        <w:numId w:val="4"/>
      </w:numPr>
      <w:spacing w:before="200"/>
      <w:outlineLvl w:val="4"/>
    </w:pPr>
    <w:rPr>
      <w:rFonts w:eastAsiaTheme="majorEastAsia" w:cstheme="majorBidi"/>
    </w:rPr>
  </w:style>
  <w:style w:type="paragraph" w:styleId="Kop6">
    <w:name w:val="heading 6"/>
    <w:basedOn w:val="Standaard"/>
    <w:next w:val="Standaard"/>
    <w:link w:val="Kop6Char"/>
    <w:unhideWhenUsed/>
    <w:qFormat/>
    <w:rsid w:val="00D45316"/>
    <w:pPr>
      <w:keepNext/>
      <w:keepLines/>
      <w:numPr>
        <w:ilvl w:val="5"/>
        <w:numId w:val="4"/>
      </w:numPr>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nhideWhenUsed/>
    <w:qFormat/>
    <w:rsid w:val="00D45316"/>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D45316"/>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D45316"/>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hoofdstuktitel;IBA Kop1;Hoofdstuktitel Char"/>
    <w:basedOn w:val="Standaardalinea-lettertype"/>
    <w:link w:val="Kop1"/>
    <w:rsid w:val="00BD0D21"/>
    <w:rPr>
      <w:b/>
      <w:bCs/>
      <w:sz w:val="42"/>
      <w:szCs w:val="28"/>
    </w:rPr>
  </w:style>
  <w:style w:type="character" w:customStyle="1" w:styleId="Kop2Char">
    <w:name w:val="Kop 2 Char"/>
    <w:aliases w:val="Kop2POA Char"/>
    <w:basedOn w:val="Standaardalinea-lettertype"/>
    <w:link w:val="Kop2"/>
    <w:rsid w:val="00EB5410"/>
    <w:rPr>
      <w:b/>
      <w:bCs/>
      <w:sz w:val="28"/>
      <w:szCs w:val="26"/>
    </w:rPr>
  </w:style>
  <w:style w:type="character" w:customStyle="1" w:styleId="Kop3Char">
    <w:name w:val="Kop 3 Char"/>
    <w:aliases w:val="Heading 3;IBA Kop3;Subparagraaf Char"/>
    <w:basedOn w:val="Standaardalinea-lettertype"/>
    <w:link w:val="Kop3"/>
    <w:rsid w:val="00C76DDA"/>
    <w:rPr>
      <w:b/>
      <w:sz w:val="24"/>
    </w:rPr>
  </w:style>
  <w:style w:type="character" w:customStyle="1" w:styleId="Kop4Char">
    <w:name w:val="Kop 4 Char"/>
    <w:aliases w:val="IBA Kop4 Char"/>
    <w:basedOn w:val="Standaardalinea-lettertype"/>
    <w:link w:val="Kop4"/>
    <w:rsid w:val="006F3938"/>
    <w:rPr>
      <w:b/>
      <w:bCs/>
      <w:iCs/>
    </w:rPr>
  </w:style>
  <w:style w:type="paragraph" w:customStyle="1" w:styleId="Tussenkopje">
    <w:name w:val="Tussenkopje"/>
    <w:basedOn w:val="Standaard"/>
    <w:next w:val="Standaard"/>
    <w:qFormat/>
    <w:rsid w:val="006600CF"/>
    <w:pPr>
      <w:keepNext/>
      <w:spacing w:before="280"/>
    </w:pPr>
    <w:rPr>
      <w:b/>
      <w:sz w:val="22"/>
      <w:szCs w:val="22"/>
    </w:rPr>
  </w:style>
  <w:style w:type="paragraph" w:customStyle="1" w:styleId="Inleiding">
    <w:name w:val="Inleiding"/>
    <w:basedOn w:val="Standaard"/>
    <w:next w:val="Standaard"/>
    <w:qFormat/>
    <w:rsid w:val="00755FE2"/>
    <w:rPr>
      <w:b/>
    </w:rPr>
  </w:style>
  <w:style w:type="paragraph" w:customStyle="1" w:styleId="OpsommingBullet">
    <w:name w:val="Opsomming Bullet"/>
    <w:basedOn w:val="Lijstalinea"/>
    <w:qFormat/>
    <w:rsid w:val="0073750B"/>
    <w:pPr>
      <w:numPr>
        <w:numId w:val="2"/>
      </w:numPr>
    </w:pPr>
  </w:style>
  <w:style w:type="paragraph" w:customStyle="1" w:styleId="OpsommingCijfers">
    <w:name w:val="Opsomming Cijfers"/>
    <w:basedOn w:val="Standaard"/>
    <w:qFormat/>
    <w:rsid w:val="0073750B"/>
    <w:pPr>
      <w:numPr>
        <w:numId w:val="1"/>
      </w:numPr>
      <w:ind w:left="227" w:hanging="227"/>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8536CA"/>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8536CA"/>
    <w:rPr>
      <w:sz w:val="17"/>
      <w:szCs w:val="17"/>
    </w:rPr>
  </w:style>
  <w:style w:type="paragraph" w:styleId="Voettekst">
    <w:name w:val="footer"/>
    <w:basedOn w:val="Standaard"/>
    <w:link w:val="VoettekstChar"/>
    <w:unhideWhenUsed/>
    <w:qFormat/>
    <w:rsid w:val="00AE0427"/>
    <w:pPr>
      <w:spacing w:line="240" w:lineRule="auto"/>
      <w:jc w:val="right"/>
    </w:pPr>
  </w:style>
  <w:style w:type="character" w:customStyle="1" w:styleId="VoettekstChar">
    <w:name w:val="Voettekst Char"/>
    <w:basedOn w:val="Standaardalinea-lettertype"/>
    <w:link w:val="Voettekst"/>
    <w:uiPriority w:val="99"/>
    <w:rsid w:val="00AE0427"/>
  </w:style>
  <w:style w:type="table" w:styleId="Tabelraster">
    <w:name w:val="Table Grid"/>
    <w:basedOn w:val="Standaardtabel"/>
    <w:uiPriority w:val="59"/>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uiPriority w:val="39"/>
    <w:rsid w:val="004A6DC0"/>
    <w:pPr>
      <w:tabs>
        <w:tab w:val="left" w:pos="454"/>
        <w:tab w:val="right" w:pos="8505"/>
      </w:tabs>
      <w:spacing w:before="280"/>
      <w:ind w:left="454" w:hanging="454"/>
    </w:pPr>
    <w:rPr>
      <w:rFonts w:eastAsiaTheme="minorEastAsia" w:cstheme="minorBidi"/>
      <w:b/>
      <w:bCs/>
      <w:noProof/>
      <w:sz w:val="22"/>
      <w:szCs w:val="22"/>
      <w:lang w:eastAsia="nl-NL"/>
    </w:rPr>
  </w:style>
  <w:style w:type="paragraph" w:customStyle="1" w:styleId="Adreskopje">
    <w:name w:val="Adres kopje"/>
    <w:basedOn w:val="Standaard"/>
    <w:qFormat/>
    <w:rsid w:val="001E0FC0"/>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1E0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FC0"/>
    <w:rPr>
      <w:rFonts w:ascii="Tahoma" w:hAnsi="Tahoma" w:cs="Tahoma"/>
      <w:sz w:val="16"/>
      <w:szCs w:val="16"/>
    </w:rPr>
  </w:style>
  <w:style w:type="paragraph" w:customStyle="1" w:styleId="Rapporttitel">
    <w:name w:val="Rapporttitel"/>
    <w:basedOn w:val="Kop1"/>
    <w:next w:val="Standaard"/>
    <w:qFormat/>
    <w:rsid w:val="00B95E2E"/>
    <w:pPr>
      <w:pageBreakBefore w:val="0"/>
      <w:numPr>
        <w:numId w:val="0"/>
      </w:numPr>
      <w:spacing w:before="840" w:after="280" w:line="560" w:lineRule="exact"/>
      <w:ind w:right="2126"/>
    </w:pPr>
  </w:style>
  <w:style w:type="paragraph" w:styleId="Ondertitel">
    <w:name w:val="Subtitle"/>
    <w:basedOn w:val="Standaard"/>
    <w:next w:val="Standaard"/>
    <w:link w:val="OndertitelChar"/>
    <w:uiPriority w:val="11"/>
    <w:rsid w:val="001D4487"/>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1D4487"/>
    <w:rPr>
      <w:rFonts w:eastAsiaTheme="majorEastAsia" w:cstheme="majorBidi"/>
      <w:b/>
      <w:iCs/>
      <w:color w:val="000000" w:themeColor="text1"/>
      <w:sz w:val="22"/>
      <w:szCs w:val="22"/>
    </w:rPr>
  </w:style>
  <w:style w:type="paragraph" w:customStyle="1" w:styleId="Inhoudkop">
    <w:name w:val="Inhoudkop"/>
    <w:basedOn w:val="Kop1"/>
    <w:next w:val="Standaard"/>
    <w:qFormat/>
    <w:rsid w:val="006F3938"/>
    <w:pPr>
      <w:numPr>
        <w:numId w:val="0"/>
      </w:numPr>
      <w:spacing w:after="1120" w:line="560" w:lineRule="exact"/>
    </w:pPr>
  </w:style>
  <w:style w:type="character" w:customStyle="1" w:styleId="Kop5Char">
    <w:name w:val="Kop 5 Char"/>
    <w:aliases w:val="IBA kop5 Char"/>
    <w:basedOn w:val="Standaardalinea-lettertype"/>
    <w:link w:val="Kop5"/>
    <w:rsid w:val="00EF5512"/>
    <w:rPr>
      <w:rFonts w:eastAsiaTheme="majorEastAsia" w:cstheme="majorBidi"/>
    </w:rPr>
  </w:style>
  <w:style w:type="character" w:customStyle="1" w:styleId="Kop6Char">
    <w:name w:val="Kop 6 Char"/>
    <w:basedOn w:val="Standaardalinea-lettertype"/>
    <w:link w:val="Kop6"/>
    <w:rsid w:val="00D45316"/>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rsid w:val="00D4531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D4531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D45316"/>
    <w:rPr>
      <w:rFonts w:asciiTheme="majorHAnsi" w:eastAsiaTheme="majorEastAsia" w:hAnsiTheme="majorHAnsi" w:cstheme="majorBidi"/>
      <w:i/>
      <w:iCs/>
      <w:color w:val="404040" w:themeColor="text1" w:themeTint="BF"/>
      <w:sz w:val="20"/>
      <w:szCs w:val="20"/>
    </w:rPr>
  </w:style>
  <w:style w:type="paragraph" w:customStyle="1" w:styleId="Alineakopje">
    <w:name w:val="Alineakopje"/>
    <w:basedOn w:val="Standaard"/>
    <w:qFormat/>
    <w:rsid w:val="00041C8D"/>
    <w:pPr>
      <w:keepNext/>
      <w:spacing w:before="280"/>
    </w:pPr>
    <w:rPr>
      <w:i/>
    </w:rPr>
  </w:style>
  <w:style w:type="paragraph" w:styleId="Voetnoottekst">
    <w:name w:val="footnote text"/>
    <w:basedOn w:val="Standaard"/>
    <w:link w:val="VoetnoottekstChar"/>
    <w:unhideWhenUsed/>
    <w:rsid w:val="004A6DC0"/>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4A6DC0"/>
    <w:rPr>
      <w:sz w:val="17"/>
      <w:szCs w:val="17"/>
    </w:rPr>
  </w:style>
  <w:style w:type="character" w:styleId="Voetnootmarkering">
    <w:name w:val="footnote reference"/>
    <w:basedOn w:val="Standaardalinea-lettertype"/>
    <w:semiHidden/>
    <w:unhideWhenUsed/>
    <w:rsid w:val="008B5561"/>
    <w:rPr>
      <w:vertAlign w:val="superscript"/>
    </w:rPr>
  </w:style>
  <w:style w:type="paragraph" w:styleId="Lijstalinea">
    <w:name w:val="List Paragraph"/>
    <w:basedOn w:val="Standaard"/>
    <w:uiPriority w:val="34"/>
    <w:qFormat/>
    <w:rsid w:val="0073750B"/>
    <w:pPr>
      <w:ind w:left="720"/>
      <w:contextualSpacing/>
    </w:pPr>
  </w:style>
  <w:style w:type="paragraph" w:customStyle="1" w:styleId="Opsommingletter">
    <w:name w:val="Opsomming letter"/>
    <w:basedOn w:val="Standaard"/>
    <w:qFormat/>
    <w:rsid w:val="0073750B"/>
    <w:pPr>
      <w:numPr>
        <w:numId w:val="3"/>
      </w:numPr>
      <w:ind w:left="227" w:hanging="227"/>
    </w:pPr>
  </w:style>
  <w:style w:type="paragraph" w:customStyle="1" w:styleId="Opsommingstreepje">
    <w:name w:val="Opsomming streepje"/>
    <w:basedOn w:val="Lijstalinea"/>
    <w:qFormat/>
    <w:rsid w:val="00137A84"/>
    <w:pPr>
      <w:numPr>
        <w:ilvl w:val="1"/>
        <w:numId w:val="2"/>
      </w:numPr>
    </w:pPr>
  </w:style>
  <w:style w:type="paragraph" w:customStyle="1" w:styleId="Figuurkop">
    <w:name w:val="Figuurkop"/>
    <w:basedOn w:val="Tussenkopje"/>
    <w:qFormat/>
    <w:rsid w:val="001D4CF0"/>
    <w:pPr>
      <w:spacing w:before="560" w:after="280"/>
    </w:pPr>
    <w:rPr>
      <w:sz w:val="18"/>
    </w:rPr>
  </w:style>
  <w:style w:type="paragraph" w:customStyle="1" w:styleId="kolomkop">
    <w:name w:val="kolomkop"/>
    <w:basedOn w:val="Figuurkop"/>
    <w:qFormat/>
    <w:rsid w:val="00384029"/>
    <w:pPr>
      <w:keepNext w:val="0"/>
      <w:spacing w:before="0"/>
      <w:jc w:val="right"/>
    </w:pPr>
  </w:style>
  <w:style w:type="paragraph" w:customStyle="1" w:styleId="Rijkop">
    <w:name w:val="Rijkop"/>
    <w:basedOn w:val="Figuurkop"/>
    <w:qFormat/>
    <w:rsid w:val="00384029"/>
    <w:pPr>
      <w:keepNext w:val="0"/>
      <w:spacing w:before="0"/>
      <w:contextualSpacing/>
    </w:pPr>
  </w:style>
  <w:style w:type="paragraph" w:customStyle="1" w:styleId="Bijschriftkopje">
    <w:name w:val="Bijschrift kopje"/>
    <w:basedOn w:val="Rijkop"/>
    <w:qFormat/>
    <w:rsid w:val="00AE0427"/>
    <w:pPr>
      <w:keepNext/>
      <w:spacing w:after="0"/>
    </w:pPr>
  </w:style>
  <w:style w:type="paragraph" w:customStyle="1" w:styleId="Bijschriftfiguur">
    <w:name w:val="Bijschrift figuur"/>
    <w:basedOn w:val="Rijkop"/>
    <w:qFormat/>
    <w:rsid w:val="00384029"/>
    <w:rPr>
      <w:b w:val="0"/>
    </w:rPr>
  </w:style>
  <w:style w:type="paragraph" w:customStyle="1" w:styleId="Bijlagekop">
    <w:name w:val="Bijlagekop"/>
    <w:basedOn w:val="Kop1"/>
    <w:next w:val="Bijlageondertitel"/>
    <w:qFormat/>
    <w:rsid w:val="00D550C4"/>
    <w:pPr>
      <w:numPr>
        <w:numId w:val="0"/>
      </w:numPr>
      <w:spacing w:after="1120"/>
    </w:pPr>
  </w:style>
  <w:style w:type="paragraph" w:customStyle="1" w:styleId="Paragraaftitelkop2bijlage">
    <w:name w:val="Paragraaftitel kop 2 bijlage"/>
    <w:basedOn w:val="Kop2"/>
    <w:next w:val="Standaard"/>
    <w:qFormat/>
    <w:rsid w:val="007D16A7"/>
    <w:pPr>
      <w:numPr>
        <w:ilvl w:val="0"/>
        <w:numId w:val="0"/>
      </w:numPr>
    </w:pPr>
  </w:style>
  <w:style w:type="paragraph" w:styleId="Inhopg2">
    <w:name w:val="toc 2"/>
    <w:basedOn w:val="Standaard"/>
    <w:next w:val="Standaard"/>
    <w:uiPriority w:val="39"/>
    <w:unhideWhenUsed/>
    <w:rsid w:val="004A6DC0"/>
    <w:pPr>
      <w:tabs>
        <w:tab w:val="left" w:pos="454"/>
        <w:tab w:val="right" w:pos="8505"/>
      </w:tabs>
      <w:ind w:left="454" w:hanging="454"/>
    </w:pPr>
    <w:rPr>
      <w:noProof/>
    </w:rPr>
  </w:style>
  <w:style w:type="paragraph" w:styleId="Inhopg3">
    <w:name w:val="toc 3"/>
    <w:basedOn w:val="Standaard"/>
    <w:next w:val="Standaard"/>
    <w:autoRedefine/>
    <w:uiPriority w:val="39"/>
    <w:unhideWhenUsed/>
    <w:rsid w:val="004A6DC0"/>
    <w:pPr>
      <w:tabs>
        <w:tab w:val="left" w:pos="454"/>
        <w:tab w:val="right" w:pos="8505"/>
      </w:tabs>
      <w:spacing w:after="100"/>
      <w:ind w:left="454" w:hanging="454"/>
    </w:pPr>
  </w:style>
  <w:style w:type="paragraph" w:styleId="Inhopg6">
    <w:name w:val="toc 6"/>
    <w:basedOn w:val="Standaard"/>
    <w:next w:val="Standaard"/>
    <w:uiPriority w:val="39"/>
    <w:unhideWhenUsed/>
    <w:rsid w:val="001B4B79"/>
    <w:pPr>
      <w:tabs>
        <w:tab w:val="right" w:pos="8505"/>
      </w:tabs>
      <w:spacing w:before="1120"/>
      <w:contextualSpacing/>
    </w:pPr>
    <w:rPr>
      <w:b/>
      <w:sz w:val="22"/>
    </w:rPr>
  </w:style>
  <w:style w:type="paragraph" w:customStyle="1" w:styleId="Bijlageondertitel">
    <w:name w:val="Bijlage ondertitel"/>
    <w:basedOn w:val="Standaard"/>
    <w:next w:val="Standaard"/>
    <w:qFormat/>
    <w:rsid w:val="00D550C4"/>
    <w:pPr>
      <w:pageBreakBefore/>
      <w:numPr>
        <w:numId w:val="5"/>
      </w:numPr>
      <w:spacing w:after="560" w:line="560" w:lineRule="atLeast"/>
    </w:pPr>
    <w:rPr>
      <w:b/>
      <w:sz w:val="42"/>
      <w:szCs w:val="42"/>
    </w:rPr>
  </w:style>
  <w:style w:type="paragraph" w:customStyle="1" w:styleId="Kopzondernummer">
    <w:name w:val="Kop zondernummer"/>
    <w:basedOn w:val="Kop1"/>
    <w:next w:val="Standaard"/>
    <w:qFormat/>
    <w:rsid w:val="006F3938"/>
    <w:pPr>
      <w:numPr>
        <w:numId w:val="0"/>
      </w:numPr>
      <w:spacing w:after="1120"/>
    </w:pPr>
  </w:style>
  <w:style w:type="paragraph" w:customStyle="1" w:styleId="Tabeltekst">
    <w:name w:val="Tabeltekst"/>
    <w:basedOn w:val="Figuurkop"/>
    <w:qFormat/>
    <w:rsid w:val="00384029"/>
    <w:pPr>
      <w:spacing w:before="0"/>
    </w:pPr>
    <w:rPr>
      <w:b w:val="0"/>
    </w:rPr>
  </w:style>
  <w:style w:type="paragraph" w:styleId="Bijschrift">
    <w:name w:val="caption"/>
    <w:basedOn w:val="Standaard"/>
    <w:next w:val="Standaard"/>
    <w:uiPriority w:val="35"/>
    <w:unhideWhenUsed/>
    <w:qFormat/>
    <w:rsid w:val="007D16A7"/>
    <w:rPr>
      <w:bCs/>
      <w:color w:val="000000" w:themeColor="text1"/>
      <w:sz w:val="18"/>
      <w:szCs w:val="18"/>
    </w:rPr>
  </w:style>
  <w:style w:type="character" w:styleId="Verwijzingopmerking">
    <w:name w:val="annotation reference"/>
    <w:basedOn w:val="Standaardalinea-lettertype"/>
    <w:uiPriority w:val="99"/>
    <w:semiHidden/>
    <w:unhideWhenUsed/>
    <w:rsid w:val="00050A29"/>
    <w:rPr>
      <w:sz w:val="16"/>
      <w:szCs w:val="16"/>
    </w:rPr>
  </w:style>
  <w:style w:type="paragraph" w:styleId="Tekstopmerking">
    <w:name w:val="annotation text"/>
    <w:basedOn w:val="Standaard"/>
    <w:link w:val="TekstopmerkingChar"/>
    <w:uiPriority w:val="99"/>
    <w:unhideWhenUsed/>
    <w:rsid w:val="00050A29"/>
    <w:pPr>
      <w:spacing w:line="240" w:lineRule="auto"/>
    </w:pPr>
    <w:rPr>
      <w:sz w:val="20"/>
      <w:szCs w:val="20"/>
    </w:rPr>
  </w:style>
  <w:style w:type="character" w:customStyle="1" w:styleId="TekstopmerkingChar">
    <w:name w:val="Tekst opmerking Char"/>
    <w:basedOn w:val="Standaardalinea-lettertype"/>
    <w:link w:val="Tekstopmerking"/>
    <w:uiPriority w:val="99"/>
    <w:rsid w:val="00050A29"/>
    <w:rPr>
      <w:sz w:val="20"/>
      <w:szCs w:val="20"/>
    </w:rPr>
  </w:style>
  <w:style w:type="paragraph" w:styleId="Onderwerpvanopmerking">
    <w:name w:val="annotation subject"/>
    <w:basedOn w:val="Tekstopmerking"/>
    <w:next w:val="Tekstopmerking"/>
    <w:link w:val="OnderwerpvanopmerkingChar"/>
    <w:uiPriority w:val="99"/>
    <w:semiHidden/>
    <w:unhideWhenUsed/>
    <w:rsid w:val="00050A29"/>
    <w:rPr>
      <w:b/>
      <w:bCs/>
    </w:rPr>
  </w:style>
  <w:style w:type="character" w:customStyle="1" w:styleId="OnderwerpvanopmerkingChar">
    <w:name w:val="Onderwerp van opmerking Char"/>
    <w:basedOn w:val="TekstopmerkingChar"/>
    <w:link w:val="Onderwerpvanopmerking"/>
    <w:uiPriority w:val="99"/>
    <w:semiHidden/>
    <w:rsid w:val="00050A29"/>
    <w:rPr>
      <w:b/>
      <w:bCs/>
      <w:sz w:val="20"/>
      <w:szCs w:val="20"/>
    </w:rPr>
  </w:style>
  <w:style w:type="paragraph" w:customStyle="1" w:styleId="IBATussenkopgroenvoorpag">
    <w:name w:val="IBA Tussenkop groen voorpag"/>
    <w:basedOn w:val="Standaard"/>
    <w:next w:val="Standaard"/>
    <w:rsid w:val="00B155B5"/>
    <w:pPr>
      <w:keepNext/>
      <w:suppressAutoHyphens/>
      <w:overflowPunct w:val="0"/>
      <w:autoSpaceDE w:val="0"/>
      <w:spacing w:before="270" w:line="270" w:lineRule="atLeast"/>
      <w:ind w:left="2211"/>
      <w:contextualSpacing/>
      <w:textAlignment w:val="baseline"/>
    </w:pPr>
    <w:rPr>
      <w:rFonts w:ascii="Arial" w:eastAsia="Times New Roman" w:hAnsi="Arial"/>
      <w:b/>
      <w:color w:val="5ABD00"/>
      <w:sz w:val="20"/>
      <w:szCs w:val="20"/>
      <w:lang w:eastAsia="nl-NL"/>
    </w:rPr>
  </w:style>
  <w:style w:type="paragraph" w:customStyle="1" w:styleId="voorpagtekst">
    <w:name w:val="voorpag tekst"/>
    <w:basedOn w:val="Standaard"/>
    <w:qFormat/>
    <w:rsid w:val="00B155B5"/>
    <w:pPr>
      <w:suppressAutoHyphens/>
      <w:overflowPunct w:val="0"/>
      <w:autoSpaceDE w:val="0"/>
      <w:spacing w:line="270" w:lineRule="atLeast"/>
      <w:ind w:left="2211"/>
      <w:contextualSpacing/>
      <w:textAlignment w:val="baseline"/>
    </w:pPr>
    <w:rPr>
      <w:rFonts w:ascii="Arial" w:eastAsia="Times New Roman" w:hAnsi="Arial"/>
      <w:sz w:val="20"/>
      <w:szCs w:val="20"/>
      <w:lang w:eastAsia="nl-NL"/>
    </w:rPr>
  </w:style>
  <w:style w:type="paragraph" w:customStyle="1" w:styleId="tabelkopjekleinIBA">
    <w:name w:val="tabelkopje klein IBA"/>
    <w:basedOn w:val="Standaard"/>
    <w:next w:val="Standaard"/>
    <w:rsid w:val="00B155B5"/>
    <w:pPr>
      <w:framePr w:hSpace="142" w:wrap="around" w:vAnchor="page" w:hAnchor="margin" w:xAlign="right" w:y="12815"/>
      <w:suppressAutoHyphens/>
      <w:overflowPunct w:val="0"/>
      <w:autoSpaceDE w:val="0"/>
      <w:spacing w:line="270" w:lineRule="atLeast"/>
      <w:contextualSpacing/>
      <w:suppressOverlap/>
      <w:textAlignment w:val="baseline"/>
    </w:pPr>
    <w:rPr>
      <w:rFonts w:ascii="Arial" w:eastAsia="Times New Roman" w:hAnsi="Arial"/>
      <w:b/>
      <w:color w:val="FFFFFF" w:themeColor="background1"/>
      <w:sz w:val="16"/>
      <w:szCs w:val="18"/>
      <w:lang w:eastAsia="nl-NL"/>
    </w:rPr>
  </w:style>
  <w:style w:type="paragraph" w:customStyle="1" w:styleId="tabeltekstkleintIBA">
    <w:name w:val="tabeltekst klein t IBA"/>
    <w:basedOn w:val="Standaard"/>
    <w:rsid w:val="00B155B5"/>
    <w:pPr>
      <w:framePr w:hSpace="142" w:wrap="around" w:vAnchor="page" w:hAnchor="margin" w:y="12815"/>
      <w:suppressAutoHyphens/>
      <w:overflowPunct w:val="0"/>
      <w:autoSpaceDE w:val="0"/>
      <w:spacing w:line="270" w:lineRule="atLeast"/>
      <w:contextualSpacing/>
      <w:suppressOverlap/>
      <w:textAlignment w:val="baseline"/>
    </w:pPr>
    <w:rPr>
      <w:rFonts w:ascii="Arial" w:eastAsia="Times New Roman" w:hAnsi="Arial"/>
      <w:sz w:val="14"/>
      <w:szCs w:val="20"/>
      <w:lang w:eastAsia="nl-NL"/>
    </w:rPr>
  </w:style>
  <w:style w:type="paragraph" w:customStyle="1" w:styleId="Referentie">
    <w:name w:val="Referentie"/>
    <w:basedOn w:val="Standaard"/>
    <w:rsid w:val="00AE0427"/>
    <w:pPr>
      <w:framePr w:wrap="around" w:vAnchor="page" w:hAnchor="page" w:x="670" w:y="511"/>
      <w:tabs>
        <w:tab w:val="right" w:pos="2020"/>
      </w:tabs>
      <w:suppressAutoHyphens/>
      <w:overflowPunct w:val="0"/>
      <w:autoSpaceDE w:val="0"/>
      <w:spacing w:line="270" w:lineRule="atLeast"/>
      <w:suppressOverlap/>
      <w:textAlignment w:val="baseline"/>
    </w:pPr>
    <w:rPr>
      <w:rFonts w:eastAsia="Times New Roman"/>
      <w:sz w:val="16"/>
      <w:szCs w:val="20"/>
      <w:lang w:eastAsia="nl-NL"/>
    </w:rPr>
  </w:style>
  <w:style w:type="paragraph" w:customStyle="1" w:styleId="Referentie1ste">
    <w:name w:val="Referentie1ste"/>
    <w:basedOn w:val="Referentie"/>
    <w:rsid w:val="00296D28"/>
    <w:pPr>
      <w:framePr w:wrap="around"/>
      <w:spacing w:before="80"/>
    </w:pPr>
  </w:style>
  <w:style w:type="paragraph" w:customStyle="1" w:styleId="kolomkoplinkswitenvet">
    <w:name w:val="kolomkop links;wit en vet"/>
    <w:basedOn w:val="kolomkop"/>
    <w:qFormat/>
    <w:rsid w:val="00C45130"/>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C45130"/>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1B4B79"/>
    <w:pPr>
      <w:spacing w:after="100"/>
      <w:ind w:left="1260"/>
    </w:pPr>
  </w:style>
  <w:style w:type="paragraph" w:customStyle="1" w:styleId="tabelkopwit">
    <w:name w:val="tabelkop wit"/>
    <w:basedOn w:val="Standaard"/>
    <w:qFormat/>
    <w:rsid w:val="001D4CF0"/>
    <w:pPr>
      <w:framePr w:hSpace="142" w:wrap="around" w:vAnchor="page" w:hAnchor="margin" w:y="12475"/>
      <w:suppressOverlap/>
    </w:pPr>
    <w:rPr>
      <w:b/>
      <w:color w:val="FFFFFF" w:themeColor="background1"/>
      <w:sz w:val="18"/>
      <w:szCs w:val="22"/>
    </w:rPr>
  </w:style>
  <w:style w:type="paragraph" w:customStyle="1" w:styleId="Afbeelding">
    <w:name w:val="Afbeelding"/>
    <w:basedOn w:val="Standaard"/>
    <w:qFormat/>
    <w:rsid w:val="001D4CF0"/>
    <w:pPr>
      <w:spacing w:after="280"/>
    </w:pPr>
  </w:style>
  <w:style w:type="paragraph" w:customStyle="1" w:styleId="tabelkop">
    <w:name w:val="tabelkop"/>
    <w:basedOn w:val="Figuurkop"/>
    <w:qFormat/>
    <w:rsid w:val="00AE0427"/>
  </w:style>
  <w:style w:type="paragraph" w:customStyle="1" w:styleId="IBATussenkopgroen">
    <w:name w:val="IBA Tussenkop groen"/>
    <w:basedOn w:val="Standaard"/>
    <w:next w:val="Standaard"/>
    <w:rsid w:val="00CF5D71"/>
    <w:pPr>
      <w:keepNext/>
      <w:suppressAutoHyphens/>
      <w:overflowPunct w:val="0"/>
      <w:autoSpaceDE w:val="0"/>
      <w:spacing w:before="270" w:line="270" w:lineRule="atLeast"/>
      <w:contextualSpacing/>
      <w:textAlignment w:val="baseline"/>
    </w:pPr>
    <w:rPr>
      <w:rFonts w:ascii="Arial" w:eastAsia="Times New Roman" w:hAnsi="Arial"/>
      <w:b/>
      <w:color w:val="5ABD00"/>
      <w:sz w:val="20"/>
      <w:szCs w:val="20"/>
      <w:lang w:eastAsia="nl-NL"/>
    </w:rPr>
  </w:style>
  <w:style w:type="paragraph" w:customStyle="1" w:styleId="colofontitel">
    <w:name w:val="colofontitel"/>
    <w:basedOn w:val="Standaard"/>
    <w:next w:val="Standaard"/>
    <w:rsid w:val="00FF3E04"/>
    <w:pPr>
      <w:keepNext/>
      <w:spacing w:before="270"/>
      <w:ind w:right="2268"/>
    </w:pPr>
    <w:rPr>
      <w:b/>
      <w:color w:val="5ABD00"/>
      <w:sz w:val="24"/>
    </w:rPr>
  </w:style>
  <w:style w:type="paragraph" w:customStyle="1" w:styleId="IBAKopBijlage">
    <w:name w:val="IBA Kop Bijlage"/>
    <w:basedOn w:val="Kop1"/>
    <w:next w:val="Standaard"/>
    <w:rsid w:val="00FF3E04"/>
    <w:pPr>
      <w:keepLines w:val="0"/>
      <w:pageBreakBefore w:val="0"/>
      <w:numPr>
        <w:numId w:val="6"/>
      </w:numPr>
      <w:tabs>
        <w:tab w:val="clear" w:pos="454"/>
        <w:tab w:val="left" w:pos="709"/>
      </w:tabs>
      <w:suppressAutoHyphens/>
      <w:overflowPunct w:val="0"/>
      <w:autoSpaceDE w:val="0"/>
      <w:spacing w:before="540" w:after="270" w:line="270" w:lineRule="atLeast"/>
      <w:ind w:left="624" w:hanging="312"/>
      <w:textAlignment w:val="baseline"/>
    </w:pPr>
    <w:rPr>
      <w:rFonts w:ascii="Arial" w:eastAsia="Times New Roman" w:hAnsi="Arial"/>
      <w:bCs w:val="0"/>
      <w:color w:val="5ABD00"/>
      <w:kern w:val="40"/>
      <w:sz w:val="24"/>
      <w:szCs w:val="24"/>
      <w:lang w:eastAsia="nl-NL"/>
    </w:rPr>
  </w:style>
  <w:style w:type="character" w:styleId="GevolgdeHyperlink">
    <w:name w:val="FollowedHyperlink"/>
    <w:basedOn w:val="Standaardalinea-lettertype"/>
    <w:uiPriority w:val="99"/>
    <w:semiHidden/>
    <w:unhideWhenUsed/>
    <w:rsid w:val="00354F2A"/>
    <w:rPr>
      <w:color w:val="999999" w:themeColor="followedHyperlink"/>
      <w:u w:val="single"/>
    </w:rPr>
  </w:style>
  <w:style w:type="character" w:styleId="Zwaar">
    <w:name w:val="Strong"/>
    <w:basedOn w:val="Standaardalinea-lettertype"/>
    <w:uiPriority w:val="22"/>
    <w:qFormat/>
    <w:rsid w:val="00C56798"/>
    <w:rPr>
      <w:b/>
      <w:bCs/>
    </w:rPr>
  </w:style>
  <w:style w:type="paragraph" w:styleId="Normaalweb">
    <w:name w:val="Normal (Web)"/>
    <w:basedOn w:val="Standaard"/>
    <w:uiPriority w:val="99"/>
    <w:semiHidden/>
    <w:unhideWhenUsed/>
    <w:rsid w:val="00740CCE"/>
    <w:pPr>
      <w:spacing w:before="100" w:beforeAutospacing="1" w:after="100" w:afterAutospacing="1" w:line="240" w:lineRule="auto"/>
    </w:pPr>
    <w:rPr>
      <w:rFonts w:ascii="Times New Roman" w:eastAsia="Times New Roman" w:hAnsi="Times New Roman"/>
      <w:sz w:val="24"/>
      <w:szCs w:val="24"/>
      <w:lang w:eastAsia="nl-NL"/>
    </w:rPr>
  </w:style>
  <w:style w:type="character" w:styleId="Paginanummer">
    <w:name w:val="page number"/>
    <w:basedOn w:val="Standaardalinea-lettertype"/>
    <w:rsid w:val="00BD4069"/>
  </w:style>
  <w:style w:type="paragraph" w:customStyle="1" w:styleId="Kop21">
    <w:name w:val="Kop 21"/>
    <w:aliases w:val="IBA Kop2,Paragraaf"/>
    <w:basedOn w:val="Kop3"/>
    <w:rsid w:val="00354498"/>
  </w:style>
  <w:style w:type="character" w:styleId="Onopgelostemelding">
    <w:name w:val="Unresolved Mention"/>
    <w:basedOn w:val="Standaardalinea-lettertype"/>
    <w:uiPriority w:val="99"/>
    <w:semiHidden/>
    <w:unhideWhenUsed/>
    <w:rsid w:val="003B4604"/>
    <w:rPr>
      <w:color w:val="605E5C"/>
      <w:shd w:val="clear" w:color="auto" w:fill="E1DFDD"/>
    </w:rPr>
  </w:style>
  <w:style w:type="paragraph" w:customStyle="1" w:styleId="Heading31">
    <w:name w:val="Heading 31"/>
    <w:aliases w:val="IBA Kop3,Subparagraaf"/>
    <w:basedOn w:val="Kop2"/>
    <w:rsid w:val="0031413D"/>
  </w:style>
  <w:style w:type="character" w:customStyle="1" w:styleId="ilfuvd">
    <w:name w:val="ilfuvd"/>
    <w:basedOn w:val="Standaardalinea-lettertype"/>
    <w:rsid w:val="00414FD0"/>
  </w:style>
  <w:style w:type="paragraph" w:customStyle="1" w:styleId="Default">
    <w:name w:val="Default"/>
    <w:rsid w:val="0030238E"/>
    <w:pPr>
      <w:autoSpaceDE w:val="0"/>
      <w:autoSpaceDN w:val="0"/>
      <w:adjustRightInd w:val="0"/>
      <w:spacing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58230">
      <w:bodyDiv w:val="1"/>
      <w:marLeft w:val="0"/>
      <w:marRight w:val="0"/>
      <w:marTop w:val="0"/>
      <w:marBottom w:val="0"/>
      <w:divBdr>
        <w:top w:val="none" w:sz="0" w:space="0" w:color="auto"/>
        <w:left w:val="none" w:sz="0" w:space="0" w:color="auto"/>
        <w:bottom w:val="none" w:sz="0" w:space="0" w:color="auto"/>
        <w:right w:val="none" w:sz="0" w:space="0" w:color="auto"/>
      </w:divBdr>
    </w:div>
    <w:div w:id="404373636">
      <w:bodyDiv w:val="1"/>
      <w:marLeft w:val="0"/>
      <w:marRight w:val="0"/>
      <w:marTop w:val="0"/>
      <w:marBottom w:val="0"/>
      <w:divBdr>
        <w:top w:val="none" w:sz="0" w:space="0" w:color="auto"/>
        <w:left w:val="none" w:sz="0" w:space="0" w:color="auto"/>
        <w:bottom w:val="none" w:sz="0" w:space="0" w:color="auto"/>
        <w:right w:val="none" w:sz="0" w:space="0" w:color="auto"/>
      </w:divBdr>
    </w:div>
    <w:div w:id="429619556">
      <w:bodyDiv w:val="1"/>
      <w:marLeft w:val="0"/>
      <w:marRight w:val="0"/>
      <w:marTop w:val="0"/>
      <w:marBottom w:val="0"/>
      <w:divBdr>
        <w:top w:val="none" w:sz="0" w:space="0" w:color="auto"/>
        <w:left w:val="none" w:sz="0" w:space="0" w:color="auto"/>
        <w:bottom w:val="none" w:sz="0" w:space="0" w:color="auto"/>
        <w:right w:val="none" w:sz="0" w:space="0" w:color="auto"/>
      </w:divBdr>
      <w:divsChild>
        <w:div w:id="454296897">
          <w:marLeft w:val="360"/>
          <w:marRight w:val="0"/>
          <w:marTop w:val="200"/>
          <w:marBottom w:val="0"/>
          <w:divBdr>
            <w:top w:val="none" w:sz="0" w:space="0" w:color="auto"/>
            <w:left w:val="none" w:sz="0" w:space="0" w:color="auto"/>
            <w:bottom w:val="none" w:sz="0" w:space="0" w:color="auto"/>
            <w:right w:val="none" w:sz="0" w:space="0" w:color="auto"/>
          </w:divBdr>
        </w:div>
        <w:div w:id="658970697">
          <w:marLeft w:val="360"/>
          <w:marRight w:val="0"/>
          <w:marTop w:val="200"/>
          <w:marBottom w:val="0"/>
          <w:divBdr>
            <w:top w:val="none" w:sz="0" w:space="0" w:color="auto"/>
            <w:left w:val="none" w:sz="0" w:space="0" w:color="auto"/>
            <w:bottom w:val="none" w:sz="0" w:space="0" w:color="auto"/>
            <w:right w:val="none" w:sz="0" w:space="0" w:color="auto"/>
          </w:divBdr>
        </w:div>
        <w:div w:id="1348630102">
          <w:marLeft w:val="360"/>
          <w:marRight w:val="0"/>
          <w:marTop w:val="200"/>
          <w:marBottom w:val="0"/>
          <w:divBdr>
            <w:top w:val="none" w:sz="0" w:space="0" w:color="auto"/>
            <w:left w:val="none" w:sz="0" w:space="0" w:color="auto"/>
            <w:bottom w:val="none" w:sz="0" w:space="0" w:color="auto"/>
            <w:right w:val="none" w:sz="0" w:space="0" w:color="auto"/>
          </w:divBdr>
        </w:div>
        <w:div w:id="2054036210">
          <w:marLeft w:val="360"/>
          <w:marRight w:val="0"/>
          <w:marTop w:val="200"/>
          <w:marBottom w:val="0"/>
          <w:divBdr>
            <w:top w:val="none" w:sz="0" w:space="0" w:color="auto"/>
            <w:left w:val="none" w:sz="0" w:space="0" w:color="auto"/>
            <w:bottom w:val="none" w:sz="0" w:space="0" w:color="auto"/>
            <w:right w:val="none" w:sz="0" w:space="0" w:color="auto"/>
          </w:divBdr>
        </w:div>
      </w:divsChild>
    </w:div>
    <w:div w:id="452291869">
      <w:bodyDiv w:val="1"/>
      <w:marLeft w:val="0"/>
      <w:marRight w:val="0"/>
      <w:marTop w:val="0"/>
      <w:marBottom w:val="0"/>
      <w:divBdr>
        <w:top w:val="none" w:sz="0" w:space="0" w:color="auto"/>
        <w:left w:val="none" w:sz="0" w:space="0" w:color="auto"/>
        <w:bottom w:val="none" w:sz="0" w:space="0" w:color="auto"/>
        <w:right w:val="none" w:sz="0" w:space="0" w:color="auto"/>
      </w:divBdr>
    </w:div>
    <w:div w:id="552078680">
      <w:bodyDiv w:val="1"/>
      <w:marLeft w:val="0"/>
      <w:marRight w:val="0"/>
      <w:marTop w:val="0"/>
      <w:marBottom w:val="0"/>
      <w:divBdr>
        <w:top w:val="none" w:sz="0" w:space="0" w:color="auto"/>
        <w:left w:val="none" w:sz="0" w:space="0" w:color="auto"/>
        <w:bottom w:val="none" w:sz="0" w:space="0" w:color="auto"/>
        <w:right w:val="none" w:sz="0" w:space="0" w:color="auto"/>
      </w:divBdr>
    </w:div>
    <w:div w:id="571619464">
      <w:bodyDiv w:val="1"/>
      <w:marLeft w:val="0"/>
      <w:marRight w:val="0"/>
      <w:marTop w:val="0"/>
      <w:marBottom w:val="0"/>
      <w:divBdr>
        <w:top w:val="none" w:sz="0" w:space="0" w:color="auto"/>
        <w:left w:val="none" w:sz="0" w:space="0" w:color="auto"/>
        <w:bottom w:val="none" w:sz="0" w:space="0" w:color="auto"/>
        <w:right w:val="none" w:sz="0" w:space="0" w:color="auto"/>
      </w:divBdr>
    </w:div>
    <w:div w:id="577442525">
      <w:bodyDiv w:val="1"/>
      <w:marLeft w:val="0"/>
      <w:marRight w:val="0"/>
      <w:marTop w:val="0"/>
      <w:marBottom w:val="0"/>
      <w:divBdr>
        <w:top w:val="none" w:sz="0" w:space="0" w:color="auto"/>
        <w:left w:val="none" w:sz="0" w:space="0" w:color="auto"/>
        <w:bottom w:val="none" w:sz="0" w:space="0" w:color="auto"/>
        <w:right w:val="none" w:sz="0" w:space="0" w:color="auto"/>
      </w:divBdr>
    </w:div>
    <w:div w:id="720985684">
      <w:bodyDiv w:val="1"/>
      <w:marLeft w:val="0"/>
      <w:marRight w:val="0"/>
      <w:marTop w:val="0"/>
      <w:marBottom w:val="0"/>
      <w:divBdr>
        <w:top w:val="none" w:sz="0" w:space="0" w:color="auto"/>
        <w:left w:val="none" w:sz="0" w:space="0" w:color="auto"/>
        <w:bottom w:val="none" w:sz="0" w:space="0" w:color="auto"/>
        <w:right w:val="none" w:sz="0" w:space="0" w:color="auto"/>
      </w:divBdr>
    </w:div>
    <w:div w:id="753017629">
      <w:bodyDiv w:val="1"/>
      <w:marLeft w:val="0"/>
      <w:marRight w:val="0"/>
      <w:marTop w:val="0"/>
      <w:marBottom w:val="0"/>
      <w:divBdr>
        <w:top w:val="none" w:sz="0" w:space="0" w:color="auto"/>
        <w:left w:val="none" w:sz="0" w:space="0" w:color="auto"/>
        <w:bottom w:val="none" w:sz="0" w:space="0" w:color="auto"/>
        <w:right w:val="none" w:sz="0" w:space="0" w:color="auto"/>
      </w:divBdr>
    </w:div>
    <w:div w:id="860050307">
      <w:bodyDiv w:val="1"/>
      <w:marLeft w:val="0"/>
      <w:marRight w:val="0"/>
      <w:marTop w:val="0"/>
      <w:marBottom w:val="0"/>
      <w:divBdr>
        <w:top w:val="none" w:sz="0" w:space="0" w:color="auto"/>
        <w:left w:val="none" w:sz="0" w:space="0" w:color="auto"/>
        <w:bottom w:val="none" w:sz="0" w:space="0" w:color="auto"/>
        <w:right w:val="none" w:sz="0" w:space="0" w:color="auto"/>
      </w:divBdr>
    </w:div>
    <w:div w:id="935332259">
      <w:bodyDiv w:val="1"/>
      <w:marLeft w:val="0"/>
      <w:marRight w:val="0"/>
      <w:marTop w:val="0"/>
      <w:marBottom w:val="0"/>
      <w:divBdr>
        <w:top w:val="none" w:sz="0" w:space="0" w:color="auto"/>
        <w:left w:val="none" w:sz="0" w:space="0" w:color="auto"/>
        <w:bottom w:val="none" w:sz="0" w:space="0" w:color="auto"/>
        <w:right w:val="none" w:sz="0" w:space="0" w:color="auto"/>
      </w:divBdr>
    </w:div>
    <w:div w:id="1229150178">
      <w:bodyDiv w:val="1"/>
      <w:marLeft w:val="0"/>
      <w:marRight w:val="0"/>
      <w:marTop w:val="0"/>
      <w:marBottom w:val="0"/>
      <w:divBdr>
        <w:top w:val="none" w:sz="0" w:space="0" w:color="auto"/>
        <w:left w:val="none" w:sz="0" w:space="0" w:color="auto"/>
        <w:bottom w:val="none" w:sz="0" w:space="0" w:color="auto"/>
        <w:right w:val="none" w:sz="0" w:space="0" w:color="auto"/>
      </w:divBdr>
      <w:divsChild>
        <w:div w:id="16122878">
          <w:marLeft w:val="360"/>
          <w:marRight w:val="0"/>
          <w:marTop w:val="200"/>
          <w:marBottom w:val="0"/>
          <w:divBdr>
            <w:top w:val="none" w:sz="0" w:space="0" w:color="auto"/>
            <w:left w:val="none" w:sz="0" w:space="0" w:color="auto"/>
            <w:bottom w:val="none" w:sz="0" w:space="0" w:color="auto"/>
            <w:right w:val="none" w:sz="0" w:space="0" w:color="auto"/>
          </w:divBdr>
        </w:div>
        <w:div w:id="105781999">
          <w:marLeft w:val="360"/>
          <w:marRight w:val="0"/>
          <w:marTop w:val="200"/>
          <w:marBottom w:val="0"/>
          <w:divBdr>
            <w:top w:val="none" w:sz="0" w:space="0" w:color="auto"/>
            <w:left w:val="none" w:sz="0" w:space="0" w:color="auto"/>
            <w:bottom w:val="none" w:sz="0" w:space="0" w:color="auto"/>
            <w:right w:val="none" w:sz="0" w:space="0" w:color="auto"/>
          </w:divBdr>
        </w:div>
        <w:div w:id="438258433">
          <w:marLeft w:val="360"/>
          <w:marRight w:val="0"/>
          <w:marTop w:val="200"/>
          <w:marBottom w:val="0"/>
          <w:divBdr>
            <w:top w:val="none" w:sz="0" w:space="0" w:color="auto"/>
            <w:left w:val="none" w:sz="0" w:space="0" w:color="auto"/>
            <w:bottom w:val="none" w:sz="0" w:space="0" w:color="auto"/>
            <w:right w:val="none" w:sz="0" w:space="0" w:color="auto"/>
          </w:divBdr>
        </w:div>
        <w:div w:id="1116026074">
          <w:marLeft w:val="360"/>
          <w:marRight w:val="0"/>
          <w:marTop w:val="200"/>
          <w:marBottom w:val="0"/>
          <w:divBdr>
            <w:top w:val="none" w:sz="0" w:space="0" w:color="auto"/>
            <w:left w:val="none" w:sz="0" w:space="0" w:color="auto"/>
            <w:bottom w:val="none" w:sz="0" w:space="0" w:color="auto"/>
            <w:right w:val="none" w:sz="0" w:space="0" w:color="auto"/>
          </w:divBdr>
        </w:div>
        <w:div w:id="1178495819">
          <w:marLeft w:val="360"/>
          <w:marRight w:val="0"/>
          <w:marTop w:val="200"/>
          <w:marBottom w:val="0"/>
          <w:divBdr>
            <w:top w:val="none" w:sz="0" w:space="0" w:color="auto"/>
            <w:left w:val="none" w:sz="0" w:space="0" w:color="auto"/>
            <w:bottom w:val="none" w:sz="0" w:space="0" w:color="auto"/>
            <w:right w:val="none" w:sz="0" w:space="0" w:color="auto"/>
          </w:divBdr>
        </w:div>
        <w:div w:id="1959490273">
          <w:marLeft w:val="360"/>
          <w:marRight w:val="0"/>
          <w:marTop w:val="200"/>
          <w:marBottom w:val="0"/>
          <w:divBdr>
            <w:top w:val="none" w:sz="0" w:space="0" w:color="auto"/>
            <w:left w:val="none" w:sz="0" w:space="0" w:color="auto"/>
            <w:bottom w:val="none" w:sz="0" w:space="0" w:color="auto"/>
            <w:right w:val="none" w:sz="0" w:space="0" w:color="auto"/>
          </w:divBdr>
        </w:div>
      </w:divsChild>
    </w:div>
    <w:div w:id="1258056730">
      <w:bodyDiv w:val="1"/>
      <w:marLeft w:val="0"/>
      <w:marRight w:val="0"/>
      <w:marTop w:val="0"/>
      <w:marBottom w:val="0"/>
      <w:divBdr>
        <w:top w:val="none" w:sz="0" w:space="0" w:color="auto"/>
        <w:left w:val="none" w:sz="0" w:space="0" w:color="auto"/>
        <w:bottom w:val="none" w:sz="0" w:space="0" w:color="auto"/>
        <w:right w:val="none" w:sz="0" w:space="0" w:color="auto"/>
      </w:divBdr>
      <w:divsChild>
        <w:div w:id="379669686">
          <w:marLeft w:val="360"/>
          <w:marRight w:val="0"/>
          <w:marTop w:val="200"/>
          <w:marBottom w:val="0"/>
          <w:divBdr>
            <w:top w:val="none" w:sz="0" w:space="0" w:color="auto"/>
            <w:left w:val="none" w:sz="0" w:space="0" w:color="auto"/>
            <w:bottom w:val="none" w:sz="0" w:space="0" w:color="auto"/>
            <w:right w:val="none" w:sz="0" w:space="0" w:color="auto"/>
          </w:divBdr>
        </w:div>
        <w:div w:id="466044231">
          <w:marLeft w:val="360"/>
          <w:marRight w:val="0"/>
          <w:marTop w:val="200"/>
          <w:marBottom w:val="0"/>
          <w:divBdr>
            <w:top w:val="none" w:sz="0" w:space="0" w:color="auto"/>
            <w:left w:val="none" w:sz="0" w:space="0" w:color="auto"/>
            <w:bottom w:val="none" w:sz="0" w:space="0" w:color="auto"/>
            <w:right w:val="none" w:sz="0" w:space="0" w:color="auto"/>
          </w:divBdr>
        </w:div>
        <w:div w:id="1444493497">
          <w:marLeft w:val="360"/>
          <w:marRight w:val="0"/>
          <w:marTop w:val="200"/>
          <w:marBottom w:val="0"/>
          <w:divBdr>
            <w:top w:val="none" w:sz="0" w:space="0" w:color="auto"/>
            <w:left w:val="none" w:sz="0" w:space="0" w:color="auto"/>
            <w:bottom w:val="none" w:sz="0" w:space="0" w:color="auto"/>
            <w:right w:val="none" w:sz="0" w:space="0" w:color="auto"/>
          </w:divBdr>
        </w:div>
        <w:div w:id="1623264212">
          <w:marLeft w:val="360"/>
          <w:marRight w:val="0"/>
          <w:marTop w:val="200"/>
          <w:marBottom w:val="0"/>
          <w:divBdr>
            <w:top w:val="none" w:sz="0" w:space="0" w:color="auto"/>
            <w:left w:val="none" w:sz="0" w:space="0" w:color="auto"/>
            <w:bottom w:val="none" w:sz="0" w:space="0" w:color="auto"/>
            <w:right w:val="none" w:sz="0" w:space="0" w:color="auto"/>
          </w:divBdr>
        </w:div>
        <w:div w:id="1847207518">
          <w:marLeft w:val="360"/>
          <w:marRight w:val="0"/>
          <w:marTop w:val="200"/>
          <w:marBottom w:val="0"/>
          <w:divBdr>
            <w:top w:val="none" w:sz="0" w:space="0" w:color="auto"/>
            <w:left w:val="none" w:sz="0" w:space="0" w:color="auto"/>
            <w:bottom w:val="none" w:sz="0" w:space="0" w:color="auto"/>
            <w:right w:val="none" w:sz="0" w:space="0" w:color="auto"/>
          </w:divBdr>
        </w:div>
        <w:div w:id="1877741580">
          <w:marLeft w:val="360"/>
          <w:marRight w:val="0"/>
          <w:marTop w:val="200"/>
          <w:marBottom w:val="0"/>
          <w:divBdr>
            <w:top w:val="none" w:sz="0" w:space="0" w:color="auto"/>
            <w:left w:val="none" w:sz="0" w:space="0" w:color="auto"/>
            <w:bottom w:val="none" w:sz="0" w:space="0" w:color="auto"/>
            <w:right w:val="none" w:sz="0" w:space="0" w:color="auto"/>
          </w:divBdr>
        </w:div>
        <w:div w:id="1897474023">
          <w:marLeft w:val="360"/>
          <w:marRight w:val="0"/>
          <w:marTop w:val="200"/>
          <w:marBottom w:val="0"/>
          <w:divBdr>
            <w:top w:val="none" w:sz="0" w:space="0" w:color="auto"/>
            <w:left w:val="none" w:sz="0" w:space="0" w:color="auto"/>
            <w:bottom w:val="none" w:sz="0" w:space="0" w:color="auto"/>
            <w:right w:val="none" w:sz="0" w:space="0" w:color="auto"/>
          </w:divBdr>
        </w:div>
        <w:div w:id="1952055813">
          <w:marLeft w:val="360"/>
          <w:marRight w:val="0"/>
          <w:marTop w:val="200"/>
          <w:marBottom w:val="0"/>
          <w:divBdr>
            <w:top w:val="none" w:sz="0" w:space="0" w:color="auto"/>
            <w:left w:val="none" w:sz="0" w:space="0" w:color="auto"/>
            <w:bottom w:val="none" w:sz="0" w:space="0" w:color="auto"/>
            <w:right w:val="none" w:sz="0" w:space="0" w:color="auto"/>
          </w:divBdr>
        </w:div>
      </w:divsChild>
    </w:div>
    <w:div w:id="1299994758">
      <w:bodyDiv w:val="1"/>
      <w:marLeft w:val="0"/>
      <w:marRight w:val="0"/>
      <w:marTop w:val="0"/>
      <w:marBottom w:val="0"/>
      <w:divBdr>
        <w:top w:val="none" w:sz="0" w:space="0" w:color="auto"/>
        <w:left w:val="none" w:sz="0" w:space="0" w:color="auto"/>
        <w:bottom w:val="none" w:sz="0" w:space="0" w:color="auto"/>
        <w:right w:val="none" w:sz="0" w:space="0" w:color="auto"/>
      </w:divBdr>
    </w:div>
    <w:div w:id="1336301245">
      <w:bodyDiv w:val="1"/>
      <w:marLeft w:val="0"/>
      <w:marRight w:val="0"/>
      <w:marTop w:val="0"/>
      <w:marBottom w:val="0"/>
      <w:divBdr>
        <w:top w:val="none" w:sz="0" w:space="0" w:color="auto"/>
        <w:left w:val="none" w:sz="0" w:space="0" w:color="auto"/>
        <w:bottom w:val="none" w:sz="0" w:space="0" w:color="auto"/>
        <w:right w:val="none" w:sz="0" w:space="0" w:color="auto"/>
      </w:divBdr>
    </w:div>
    <w:div w:id="1395465093">
      <w:bodyDiv w:val="1"/>
      <w:marLeft w:val="0"/>
      <w:marRight w:val="0"/>
      <w:marTop w:val="0"/>
      <w:marBottom w:val="0"/>
      <w:divBdr>
        <w:top w:val="none" w:sz="0" w:space="0" w:color="auto"/>
        <w:left w:val="none" w:sz="0" w:space="0" w:color="auto"/>
        <w:bottom w:val="none" w:sz="0" w:space="0" w:color="auto"/>
        <w:right w:val="none" w:sz="0" w:space="0" w:color="auto"/>
      </w:divBdr>
    </w:div>
    <w:div w:id="1667660996">
      <w:bodyDiv w:val="1"/>
      <w:marLeft w:val="0"/>
      <w:marRight w:val="0"/>
      <w:marTop w:val="0"/>
      <w:marBottom w:val="0"/>
      <w:divBdr>
        <w:top w:val="none" w:sz="0" w:space="0" w:color="auto"/>
        <w:left w:val="none" w:sz="0" w:space="0" w:color="auto"/>
        <w:bottom w:val="none" w:sz="0" w:space="0" w:color="auto"/>
        <w:right w:val="none" w:sz="0" w:space="0" w:color="auto"/>
      </w:divBdr>
    </w:div>
    <w:div w:id="170578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2.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AB56CEE33E994E8CB48508E090D447"/>
        <w:category>
          <w:name w:val="Algemeen"/>
          <w:gallery w:val="placeholder"/>
        </w:category>
        <w:types>
          <w:type w:val="bbPlcHdr"/>
        </w:types>
        <w:behaviors>
          <w:behavior w:val="content"/>
        </w:behaviors>
        <w:guid w:val="{F6D8E313-C47E-ED45-8598-E56F28BE417F}"/>
      </w:docPartPr>
      <w:docPartBody>
        <w:p w:rsidR="00BB3CF7" w:rsidRDefault="00BB3CF7">
          <w:pPr>
            <w:pStyle w:val="E3AB56CEE33E994E8CB48508E090D447"/>
          </w:pPr>
          <w:r w:rsidRPr="00B11BAB">
            <w:rPr>
              <w:rStyle w:val="Tekstvantijdelijkeaanduiding"/>
            </w:rPr>
            <w:t>Kies een item.</w:t>
          </w:r>
        </w:p>
      </w:docPartBody>
    </w:docPart>
    <w:docPart>
      <w:docPartPr>
        <w:name w:val="F2F2CF94511F324FA0FAF611FD87BF06"/>
        <w:category>
          <w:name w:val="Algemeen"/>
          <w:gallery w:val="placeholder"/>
        </w:category>
        <w:types>
          <w:type w:val="bbPlcHdr"/>
        </w:types>
        <w:behaviors>
          <w:behavior w:val="content"/>
        </w:behaviors>
        <w:guid w:val="{5E885A2C-62C6-4349-97F9-B9808482519D}"/>
      </w:docPartPr>
      <w:docPartBody>
        <w:p w:rsidR="00BB3CF7" w:rsidRDefault="00BB3CF7">
          <w:pPr>
            <w:pStyle w:val="F2F2CF94511F324FA0FAF611FD87BF06"/>
          </w:pPr>
          <w:r w:rsidRPr="008A6CDE">
            <w:rPr>
              <w:rStyle w:val="Tekstvantijdelijkeaanduiding"/>
            </w:rPr>
            <w:t>Klik hier als u een datum wilt invoeren.</w:t>
          </w:r>
        </w:p>
      </w:docPartBody>
    </w:docPart>
    <w:docPart>
      <w:docPartPr>
        <w:name w:val="B19D767742E04AF581610E1A5148D5AB"/>
        <w:category>
          <w:name w:val="Algemeen"/>
          <w:gallery w:val="placeholder"/>
        </w:category>
        <w:types>
          <w:type w:val="bbPlcHdr"/>
        </w:types>
        <w:behaviors>
          <w:behavior w:val="content"/>
        </w:behaviors>
        <w:guid w:val="{53050EDA-1615-461E-9F2C-58B31CE74447}"/>
      </w:docPartPr>
      <w:docPartBody>
        <w:p w:rsidR="00662385" w:rsidRDefault="00662385" w:rsidP="00662385">
          <w:pPr>
            <w:pStyle w:val="B19D767742E04AF581610E1A5148D5AB"/>
          </w:pPr>
          <w:r w:rsidRPr="008A6CDE">
            <w:rPr>
              <w:rStyle w:val="Tekstvantijdelijkeaanduiding"/>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Nuon Charter">
    <w:altName w:val="Calibri"/>
    <w:charset w:val="00"/>
    <w:family w:val="auto"/>
    <w:pitch w:val="variable"/>
    <w:sig w:usb0="00000003" w:usb1="00000040" w:usb2="00000000" w:usb3="00000000" w:csb0="00000001" w:csb1="00000000"/>
  </w:font>
  <w:font w:name="Yu Mincho">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CF7"/>
    <w:rsid w:val="0002206B"/>
    <w:rsid w:val="0004464C"/>
    <w:rsid w:val="000778E9"/>
    <w:rsid w:val="00086E45"/>
    <w:rsid w:val="000C5D86"/>
    <w:rsid w:val="000D3861"/>
    <w:rsid w:val="000F10D5"/>
    <w:rsid w:val="001309C2"/>
    <w:rsid w:val="0013136A"/>
    <w:rsid w:val="0015309C"/>
    <w:rsid w:val="0019127D"/>
    <w:rsid w:val="001A0224"/>
    <w:rsid w:val="001B5920"/>
    <w:rsid w:val="001D2B4C"/>
    <w:rsid w:val="001F68CF"/>
    <w:rsid w:val="002412B2"/>
    <w:rsid w:val="002B4220"/>
    <w:rsid w:val="003536CE"/>
    <w:rsid w:val="003D6120"/>
    <w:rsid w:val="00451BAB"/>
    <w:rsid w:val="00464E27"/>
    <w:rsid w:val="00491653"/>
    <w:rsid w:val="004C225C"/>
    <w:rsid w:val="00506AC4"/>
    <w:rsid w:val="005112B1"/>
    <w:rsid w:val="00524131"/>
    <w:rsid w:val="005834D4"/>
    <w:rsid w:val="00597F75"/>
    <w:rsid w:val="006539C3"/>
    <w:rsid w:val="00662385"/>
    <w:rsid w:val="00671B82"/>
    <w:rsid w:val="006A4501"/>
    <w:rsid w:val="006F7645"/>
    <w:rsid w:val="00746EDF"/>
    <w:rsid w:val="00774BCD"/>
    <w:rsid w:val="007F32A4"/>
    <w:rsid w:val="008735E8"/>
    <w:rsid w:val="00891738"/>
    <w:rsid w:val="008C364F"/>
    <w:rsid w:val="008D333E"/>
    <w:rsid w:val="00901AA6"/>
    <w:rsid w:val="00930CEE"/>
    <w:rsid w:val="00960CA9"/>
    <w:rsid w:val="00962541"/>
    <w:rsid w:val="009C4BC0"/>
    <w:rsid w:val="009F696A"/>
    <w:rsid w:val="00A01C18"/>
    <w:rsid w:val="00A151D5"/>
    <w:rsid w:val="00A15A05"/>
    <w:rsid w:val="00A46447"/>
    <w:rsid w:val="00AB7D56"/>
    <w:rsid w:val="00B168D7"/>
    <w:rsid w:val="00B424BB"/>
    <w:rsid w:val="00B46A99"/>
    <w:rsid w:val="00B65D77"/>
    <w:rsid w:val="00BA3C5D"/>
    <w:rsid w:val="00BB3CF7"/>
    <w:rsid w:val="00C151D9"/>
    <w:rsid w:val="00CF5C0A"/>
    <w:rsid w:val="00CF7001"/>
    <w:rsid w:val="00D34061"/>
    <w:rsid w:val="00D5238F"/>
    <w:rsid w:val="00D62E8B"/>
    <w:rsid w:val="00D646F5"/>
    <w:rsid w:val="00D7407E"/>
    <w:rsid w:val="00D906CD"/>
    <w:rsid w:val="00D95863"/>
    <w:rsid w:val="00DB6C3D"/>
    <w:rsid w:val="00DE2BD3"/>
    <w:rsid w:val="00DE763A"/>
    <w:rsid w:val="00DF3A24"/>
    <w:rsid w:val="00E14BFC"/>
    <w:rsid w:val="00E301D5"/>
    <w:rsid w:val="00E74E09"/>
    <w:rsid w:val="00EB6F52"/>
    <w:rsid w:val="00F13D22"/>
    <w:rsid w:val="00F34269"/>
    <w:rsid w:val="00F77D81"/>
    <w:rsid w:val="00FC06E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62385"/>
  </w:style>
  <w:style w:type="paragraph" w:customStyle="1" w:styleId="E3AB56CEE33E994E8CB48508E090D447">
    <w:name w:val="E3AB56CEE33E994E8CB48508E090D447"/>
  </w:style>
  <w:style w:type="paragraph" w:customStyle="1" w:styleId="F2F2CF94511F324FA0FAF611FD87BF06">
    <w:name w:val="F2F2CF94511F324FA0FAF611FD87BF06"/>
  </w:style>
  <w:style w:type="paragraph" w:customStyle="1" w:styleId="AD6D6D62C8990A4A942359709E961779">
    <w:name w:val="AD6D6D62C8990A4A942359709E961779"/>
  </w:style>
  <w:style w:type="paragraph" w:customStyle="1" w:styleId="5DE36AD519DB0346B5A11801DC855FC5">
    <w:name w:val="5DE36AD519DB0346B5A11801DC855FC5"/>
    <w:rsid w:val="00BB3CF7"/>
  </w:style>
  <w:style w:type="paragraph" w:customStyle="1" w:styleId="508CAFFA3B88454CB6134A135F68EC58">
    <w:name w:val="508CAFFA3B88454CB6134A135F68EC58"/>
    <w:rsid w:val="00BB3CF7"/>
  </w:style>
  <w:style w:type="paragraph" w:customStyle="1" w:styleId="4BB5B3CFEF54E5408AE655973DF1478E">
    <w:name w:val="4BB5B3CFEF54E5408AE655973DF1478E"/>
    <w:rsid w:val="00BB3CF7"/>
  </w:style>
  <w:style w:type="paragraph" w:customStyle="1" w:styleId="016E176328E79340B0570075A300B1CA">
    <w:name w:val="016E176328E79340B0570075A300B1CA"/>
    <w:rsid w:val="00BB3CF7"/>
  </w:style>
  <w:style w:type="paragraph" w:customStyle="1" w:styleId="2FB46BDC00C6304C9C525633CC476D2F">
    <w:name w:val="2FB46BDC00C6304C9C525633CC476D2F"/>
    <w:rsid w:val="00BB3CF7"/>
  </w:style>
  <w:style w:type="paragraph" w:customStyle="1" w:styleId="17B9CA2AB8BB734D842CAF13EED1A236">
    <w:name w:val="17B9CA2AB8BB734D842CAF13EED1A236"/>
    <w:rsid w:val="00BB3CF7"/>
  </w:style>
  <w:style w:type="paragraph" w:customStyle="1" w:styleId="7D9B37E33189450197F990350BB86ECC">
    <w:name w:val="7D9B37E33189450197F990350BB86ECC"/>
    <w:rsid w:val="00DE2BD3"/>
    <w:pPr>
      <w:spacing w:after="200" w:line="276" w:lineRule="auto"/>
    </w:pPr>
    <w:rPr>
      <w:sz w:val="22"/>
      <w:szCs w:val="22"/>
      <w:lang w:eastAsia="nl-NL"/>
    </w:rPr>
  </w:style>
  <w:style w:type="paragraph" w:customStyle="1" w:styleId="A889DA0A55134C19A350585F4355746E">
    <w:name w:val="A889DA0A55134C19A350585F4355746E"/>
    <w:rsid w:val="00DE2BD3"/>
    <w:pPr>
      <w:spacing w:after="200" w:line="276" w:lineRule="auto"/>
    </w:pPr>
    <w:rPr>
      <w:sz w:val="22"/>
      <w:szCs w:val="22"/>
      <w:lang w:eastAsia="nl-NL"/>
    </w:rPr>
  </w:style>
  <w:style w:type="paragraph" w:customStyle="1" w:styleId="644BD23288D0480DAC273D7972206ABA">
    <w:name w:val="644BD23288D0480DAC273D7972206ABA"/>
    <w:rsid w:val="00DE2BD3"/>
    <w:pPr>
      <w:spacing w:after="200" w:line="276" w:lineRule="auto"/>
    </w:pPr>
    <w:rPr>
      <w:sz w:val="22"/>
      <w:szCs w:val="22"/>
      <w:lang w:eastAsia="nl-NL"/>
    </w:rPr>
  </w:style>
  <w:style w:type="paragraph" w:customStyle="1" w:styleId="95E71C649C044646943BB0CB8E93B66E">
    <w:name w:val="95E71C649C044646943BB0CB8E93B66E"/>
    <w:rsid w:val="00DE2BD3"/>
    <w:pPr>
      <w:spacing w:after="200" w:line="276" w:lineRule="auto"/>
    </w:pPr>
    <w:rPr>
      <w:sz w:val="22"/>
      <w:szCs w:val="22"/>
      <w:lang w:eastAsia="nl-NL"/>
    </w:rPr>
  </w:style>
  <w:style w:type="paragraph" w:customStyle="1" w:styleId="C07B081C6A994BBCB55D830262994575">
    <w:name w:val="C07B081C6A994BBCB55D830262994575"/>
    <w:rsid w:val="00DE2BD3"/>
    <w:pPr>
      <w:spacing w:after="200" w:line="276" w:lineRule="auto"/>
    </w:pPr>
    <w:rPr>
      <w:sz w:val="22"/>
      <w:szCs w:val="22"/>
      <w:lang w:eastAsia="nl-NL"/>
    </w:rPr>
  </w:style>
  <w:style w:type="paragraph" w:customStyle="1" w:styleId="55C4CB64AE5A44AAA45C2FB3287FD768">
    <w:name w:val="55C4CB64AE5A44AAA45C2FB3287FD768"/>
    <w:rsid w:val="00DE2BD3"/>
    <w:pPr>
      <w:spacing w:after="200" w:line="276" w:lineRule="auto"/>
    </w:pPr>
    <w:rPr>
      <w:sz w:val="22"/>
      <w:szCs w:val="22"/>
      <w:lang w:eastAsia="nl-NL"/>
    </w:rPr>
  </w:style>
  <w:style w:type="paragraph" w:customStyle="1" w:styleId="4F9D2F2F2BCB44C7AA2C14EB7C87EB1B">
    <w:name w:val="4F9D2F2F2BCB44C7AA2C14EB7C87EB1B"/>
    <w:rsid w:val="00DE2BD3"/>
    <w:pPr>
      <w:spacing w:after="200" w:line="276" w:lineRule="auto"/>
    </w:pPr>
    <w:rPr>
      <w:sz w:val="22"/>
      <w:szCs w:val="22"/>
      <w:lang w:eastAsia="nl-NL"/>
    </w:rPr>
  </w:style>
  <w:style w:type="paragraph" w:customStyle="1" w:styleId="FC5FB0C0A6244FBA9C59C67F53D57A60">
    <w:name w:val="FC5FB0C0A6244FBA9C59C67F53D57A60"/>
    <w:rsid w:val="00DE2BD3"/>
    <w:pPr>
      <w:spacing w:after="200" w:line="276" w:lineRule="auto"/>
    </w:pPr>
    <w:rPr>
      <w:sz w:val="22"/>
      <w:szCs w:val="22"/>
      <w:lang w:eastAsia="nl-NL"/>
    </w:rPr>
  </w:style>
  <w:style w:type="paragraph" w:customStyle="1" w:styleId="C2ECF0EBA03541C0BDDC5FFF92922227">
    <w:name w:val="C2ECF0EBA03541C0BDDC5FFF92922227"/>
    <w:rsid w:val="00DE2BD3"/>
    <w:pPr>
      <w:spacing w:after="200" w:line="276" w:lineRule="auto"/>
    </w:pPr>
    <w:rPr>
      <w:sz w:val="22"/>
      <w:szCs w:val="22"/>
      <w:lang w:eastAsia="nl-NL"/>
    </w:rPr>
  </w:style>
  <w:style w:type="paragraph" w:customStyle="1" w:styleId="F15C646FA18F4D7B8B634C7539D6F109">
    <w:name w:val="F15C646FA18F4D7B8B634C7539D6F109"/>
    <w:rsid w:val="00DE2BD3"/>
    <w:pPr>
      <w:spacing w:after="200" w:line="276" w:lineRule="auto"/>
    </w:pPr>
    <w:rPr>
      <w:sz w:val="22"/>
      <w:szCs w:val="22"/>
      <w:lang w:eastAsia="nl-NL"/>
    </w:rPr>
  </w:style>
  <w:style w:type="paragraph" w:customStyle="1" w:styleId="15C0C09AECEB427BB906F550F5F689F6">
    <w:name w:val="15C0C09AECEB427BB906F550F5F689F6"/>
    <w:rsid w:val="00DE2BD3"/>
    <w:pPr>
      <w:spacing w:after="200" w:line="276" w:lineRule="auto"/>
    </w:pPr>
    <w:rPr>
      <w:sz w:val="22"/>
      <w:szCs w:val="22"/>
      <w:lang w:eastAsia="nl-NL"/>
    </w:rPr>
  </w:style>
  <w:style w:type="paragraph" w:customStyle="1" w:styleId="99440FB69BDD40F2B4C480ED2AF3BCF9">
    <w:name w:val="99440FB69BDD40F2B4C480ED2AF3BCF9"/>
    <w:rsid w:val="00DE2BD3"/>
    <w:pPr>
      <w:spacing w:after="200" w:line="276" w:lineRule="auto"/>
    </w:pPr>
    <w:rPr>
      <w:sz w:val="22"/>
      <w:szCs w:val="22"/>
      <w:lang w:eastAsia="nl-NL"/>
    </w:rPr>
  </w:style>
  <w:style w:type="paragraph" w:customStyle="1" w:styleId="48467DEFE3D94A5BACBE7CD7A5EA2F79">
    <w:name w:val="48467DEFE3D94A5BACBE7CD7A5EA2F79"/>
    <w:rsid w:val="00DE2BD3"/>
    <w:pPr>
      <w:spacing w:after="200" w:line="276" w:lineRule="auto"/>
    </w:pPr>
    <w:rPr>
      <w:sz w:val="22"/>
      <w:szCs w:val="22"/>
      <w:lang w:eastAsia="nl-NL"/>
    </w:rPr>
  </w:style>
  <w:style w:type="paragraph" w:customStyle="1" w:styleId="C5F41D1A5B9B4893968D37C2455998CE">
    <w:name w:val="C5F41D1A5B9B4893968D37C2455998CE"/>
    <w:rsid w:val="00DE2BD3"/>
    <w:pPr>
      <w:spacing w:after="200" w:line="276" w:lineRule="auto"/>
    </w:pPr>
    <w:rPr>
      <w:sz w:val="22"/>
      <w:szCs w:val="22"/>
      <w:lang w:eastAsia="nl-NL"/>
    </w:rPr>
  </w:style>
  <w:style w:type="paragraph" w:customStyle="1" w:styleId="9CBF04A9FC4D43389A70B8AB84E71A77">
    <w:name w:val="9CBF04A9FC4D43389A70B8AB84E71A77"/>
    <w:rsid w:val="00DE2BD3"/>
    <w:pPr>
      <w:spacing w:after="200" w:line="276" w:lineRule="auto"/>
    </w:pPr>
    <w:rPr>
      <w:sz w:val="22"/>
      <w:szCs w:val="22"/>
      <w:lang w:eastAsia="nl-NL"/>
    </w:rPr>
  </w:style>
  <w:style w:type="paragraph" w:customStyle="1" w:styleId="38A83CD7CEC644F3A69D1C6ED7D3D56B">
    <w:name w:val="38A83CD7CEC644F3A69D1C6ED7D3D56B"/>
    <w:rsid w:val="00DE2BD3"/>
    <w:pPr>
      <w:spacing w:after="200" w:line="276" w:lineRule="auto"/>
    </w:pPr>
    <w:rPr>
      <w:sz w:val="22"/>
      <w:szCs w:val="22"/>
      <w:lang w:eastAsia="nl-NL"/>
    </w:rPr>
  </w:style>
  <w:style w:type="paragraph" w:customStyle="1" w:styleId="D95E53A78FA84D94AD567C52DA519D27">
    <w:name w:val="D95E53A78FA84D94AD567C52DA519D27"/>
    <w:rsid w:val="00DE2BD3"/>
    <w:pPr>
      <w:spacing w:after="200" w:line="276" w:lineRule="auto"/>
    </w:pPr>
    <w:rPr>
      <w:sz w:val="22"/>
      <w:szCs w:val="22"/>
      <w:lang w:eastAsia="nl-NL"/>
    </w:rPr>
  </w:style>
  <w:style w:type="paragraph" w:customStyle="1" w:styleId="63901088C4BA4753A836D42D60EF8015">
    <w:name w:val="63901088C4BA4753A836D42D60EF8015"/>
    <w:rsid w:val="00DE2BD3"/>
    <w:pPr>
      <w:spacing w:after="200" w:line="276" w:lineRule="auto"/>
    </w:pPr>
    <w:rPr>
      <w:sz w:val="22"/>
      <w:szCs w:val="22"/>
      <w:lang w:eastAsia="nl-NL"/>
    </w:rPr>
  </w:style>
  <w:style w:type="paragraph" w:customStyle="1" w:styleId="BC571968294C0C499E9A2E2D570A5F2D">
    <w:name w:val="BC571968294C0C499E9A2E2D570A5F2D"/>
    <w:rsid w:val="00A46447"/>
  </w:style>
  <w:style w:type="paragraph" w:customStyle="1" w:styleId="E0383C409F787F41B55CFB46C08CAD3B">
    <w:name w:val="E0383C409F787F41B55CFB46C08CAD3B"/>
    <w:rsid w:val="00A46447"/>
  </w:style>
  <w:style w:type="paragraph" w:customStyle="1" w:styleId="5535CEBD7332AA429F51747E78237064">
    <w:name w:val="5535CEBD7332AA429F51747E78237064"/>
    <w:rsid w:val="00A46447"/>
  </w:style>
  <w:style w:type="paragraph" w:customStyle="1" w:styleId="4C371DE88AF8A644B819975E15A1140B">
    <w:name w:val="4C371DE88AF8A644B819975E15A1140B"/>
    <w:rsid w:val="000D3861"/>
    <w:rPr>
      <w:lang w:eastAsia="nl-NL"/>
    </w:rPr>
  </w:style>
  <w:style w:type="paragraph" w:customStyle="1" w:styleId="1A2AED1986AA2C47A38B352808EE822D">
    <w:name w:val="1A2AED1986AA2C47A38B352808EE822D"/>
    <w:rsid w:val="000D3861"/>
    <w:rPr>
      <w:lang w:eastAsia="nl-NL"/>
    </w:rPr>
  </w:style>
  <w:style w:type="paragraph" w:customStyle="1" w:styleId="4FE79E9D410B154291470DECBD16FC15">
    <w:name w:val="4FE79E9D410B154291470DECBD16FC15"/>
    <w:rsid w:val="000D3861"/>
    <w:rPr>
      <w:lang w:eastAsia="nl-NL"/>
    </w:rPr>
  </w:style>
  <w:style w:type="paragraph" w:customStyle="1" w:styleId="D5194AFDF9E3244C9A16A92A7B19F4B9">
    <w:name w:val="D5194AFDF9E3244C9A16A92A7B19F4B9"/>
    <w:rsid w:val="000D3861"/>
    <w:rPr>
      <w:lang w:eastAsia="nl-NL"/>
    </w:rPr>
  </w:style>
  <w:style w:type="paragraph" w:customStyle="1" w:styleId="5AD8EE1DC22A2A40A279A9BCFE51CF91">
    <w:name w:val="5AD8EE1DC22A2A40A279A9BCFE51CF91"/>
    <w:rsid w:val="000D3861"/>
    <w:rPr>
      <w:lang w:eastAsia="nl-NL"/>
    </w:rPr>
  </w:style>
  <w:style w:type="paragraph" w:customStyle="1" w:styleId="628B16CA9EDB804188CCA591054015C6">
    <w:name w:val="628B16CA9EDB804188CCA591054015C6"/>
    <w:rsid w:val="000D3861"/>
    <w:rPr>
      <w:lang w:eastAsia="nl-NL"/>
    </w:rPr>
  </w:style>
  <w:style w:type="paragraph" w:customStyle="1" w:styleId="1769E146D709C341B5886478CCB0096C">
    <w:name w:val="1769E146D709C341B5886478CCB0096C"/>
    <w:rsid w:val="000D3861"/>
    <w:rPr>
      <w:lang w:eastAsia="nl-NL"/>
    </w:rPr>
  </w:style>
  <w:style w:type="paragraph" w:customStyle="1" w:styleId="522A9FAF2013E14E8A556CAF09E2BB52">
    <w:name w:val="522A9FAF2013E14E8A556CAF09E2BB52"/>
    <w:rsid w:val="000D3861"/>
    <w:rPr>
      <w:lang w:eastAsia="nl-NL"/>
    </w:rPr>
  </w:style>
  <w:style w:type="paragraph" w:customStyle="1" w:styleId="1B6487DDA09A8948B32BD6CEA56304F3">
    <w:name w:val="1B6487DDA09A8948B32BD6CEA56304F3"/>
    <w:rsid w:val="000D3861"/>
    <w:rPr>
      <w:lang w:eastAsia="nl-NL"/>
    </w:rPr>
  </w:style>
  <w:style w:type="paragraph" w:customStyle="1" w:styleId="37E55CD27EC3F94286CE8663AEB8556C">
    <w:name w:val="37E55CD27EC3F94286CE8663AEB8556C"/>
    <w:rsid w:val="000D3861"/>
    <w:rPr>
      <w:lang w:eastAsia="nl-NL"/>
    </w:rPr>
  </w:style>
  <w:style w:type="paragraph" w:customStyle="1" w:styleId="D994D4BA1468C24C8656C95113101204">
    <w:name w:val="D994D4BA1468C24C8656C95113101204"/>
    <w:rsid w:val="000D3861"/>
    <w:rPr>
      <w:lang w:eastAsia="nl-NL"/>
    </w:rPr>
  </w:style>
  <w:style w:type="paragraph" w:customStyle="1" w:styleId="23F90518119EB1459E61B225FD2A6D80">
    <w:name w:val="23F90518119EB1459E61B225FD2A6D80"/>
    <w:rsid w:val="000D3861"/>
    <w:rPr>
      <w:lang w:eastAsia="nl-NL"/>
    </w:rPr>
  </w:style>
  <w:style w:type="paragraph" w:customStyle="1" w:styleId="D42284DD5789FA4BA87852C90013E7AD">
    <w:name w:val="D42284DD5789FA4BA87852C90013E7AD"/>
    <w:rsid w:val="000D3861"/>
    <w:rPr>
      <w:lang w:eastAsia="nl-NL"/>
    </w:rPr>
  </w:style>
  <w:style w:type="paragraph" w:customStyle="1" w:styleId="6C0B4771C601B645883A49499A15E874">
    <w:name w:val="6C0B4771C601B645883A49499A15E874"/>
    <w:rsid w:val="000D3861"/>
    <w:rPr>
      <w:lang w:eastAsia="nl-NL"/>
    </w:rPr>
  </w:style>
  <w:style w:type="paragraph" w:customStyle="1" w:styleId="C180907D25FDFD4AA8CAEE774DE7D146">
    <w:name w:val="C180907D25FDFD4AA8CAEE774DE7D146"/>
    <w:rsid w:val="000D3861"/>
    <w:rPr>
      <w:lang w:eastAsia="nl-NL"/>
    </w:rPr>
  </w:style>
  <w:style w:type="paragraph" w:customStyle="1" w:styleId="1B656C5DFE26E24796756A4A567CE956">
    <w:name w:val="1B656C5DFE26E24796756A4A567CE956"/>
    <w:rsid w:val="000D3861"/>
    <w:rPr>
      <w:lang w:eastAsia="nl-NL"/>
    </w:rPr>
  </w:style>
  <w:style w:type="paragraph" w:customStyle="1" w:styleId="77E347B5B6BC1C4B86081B106E7B5A4C">
    <w:name w:val="77E347B5B6BC1C4B86081B106E7B5A4C"/>
    <w:rsid w:val="000D3861"/>
    <w:rPr>
      <w:lang w:eastAsia="nl-NL"/>
    </w:rPr>
  </w:style>
  <w:style w:type="paragraph" w:customStyle="1" w:styleId="7DC21A8C56FE2B4AB56681277C91AACA">
    <w:name w:val="7DC21A8C56FE2B4AB56681277C91AACA"/>
    <w:rsid w:val="000D3861"/>
    <w:rPr>
      <w:lang w:eastAsia="nl-NL"/>
    </w:rPr>
  </w:style>
  <w:style w:type="paragraph" w:customStyle="1" w:styleId="3C718258444AB34CA2DDA60679D14CE0">
    <w:name w:val="3C718258444AB34CA2DDA60679D14CE0"/>
    <w:rsid w:val="000D3861"/>
    <w:rPr>
      <w:lang w:eastAsia="nl-NL"/>
    </w:rPr>
  </w:style>
  <w:style w:type="paragraph" w:customStyle="1" w:styleId="0D592FF31112114AB9F49F74317DADC1">
    <w:name w:val="0D592FF31112114AB9F49F74317DADC1"/>
    <w:rsid w:val="000D3861"/>
    <w:rPr>
      <w:lang w:eastAsia="nl-NL"/>
    </w:rPr>
  </w:style>
  <w:style w:type="paragraph" w:customStyle="1" w:styleId="553F76D9968CDE4CA5A5197B06171076">
    <w:name w:val="553F76D9968CDE4CA5A5197B06171076"/>
    <w:rsid w:val="000D3861"/>
    <w:rPr>
      <w:lang w:eastAsia="nl-NL"/>
    </w:rPr>
  </w:style>
  <w:style w:type="paragraph" w:customStyle="1" w:styleId="778811AF5CFF6F48B2066FD83573F635">
    <w:name w:val="778811AF5CFF6F48B2066FD83573F635"/>
    <w:rsid w:val="000D3861"/>
    <w:rPr>
      <w:lang w:eastAsia="nl-NL"/>
    </w:rPr>
  </w:style>
  <w:style w:type="paragraph" w:customStyle="1" w:styleId="B15268E835A800498F55139DB17A2C68">
    <w:name w:val="B15268E835A800498F55139DB17A2C68"/>
    <w:rsid w:val="000D3861"/>
    <w:rPr>
      <w:lang w:eastAsia="nl-NL"/>
    </w:rPr>
  </w:style>
  <w:style w:type="paragraph" w:customStyle="1" w:styleId="F7A4DF54FB703C429F6BF75D42BA3F13">
    <w:name w:val="F7A4DF54FB703C429F6BF75D42BA3F13"/>
    <w:rsid w:val="000D3861"/>
    <w:rPr>
      <w:lang w:eastAsia="nl-NL"/>
    </w:rPr>
  </w:style>
  <w:style w:type="paragraph" w:customStyle="1" w:styleId="C71723ED102D48A28FDF31A95FE254E9">
    <w:name w:val="C71723ED102D48A28FDF31A95FE254E9"/>
    <w:rsid w:val="00EB6F52"/>
    <w:pPr>
      <w:spacing w:after="160" w:line="259" w:lineRule="auto"/>
    </w:pPr>
    <w:rPr>
      <w:sz w:val="22"/>
      <w:szCs w:val="22"/>
      <w:lang w:eastAsia="nl-NL"/>
    </w:rPr>
  </w:style>
  <w:style w:type="paragraph" w:customStyle="1" w:styleId="7975F802C3A740C4A6E7CDD106F43E7F">
    <w:name w:val="7975F802C3A740C4A6E7CDD106F43E7F"/>
    <w:rsid w:val="00EB6F52"/>
    <w:pPr>
      <w:spacing w:after="160" w:line="259" w:lineRule="auto"/>
    </w:pPr>
    <w:rPr>
      <w:sz w:val="22"/>
      <w:szCs w:val="22"/>
      <w:lang w:eastAsia="nl-NL"/>
    </w:rPr>
  </w:style>
  <w:style w:type="paragraph" w:customStyle="1" w:styleId="EE10D97CC7E0438D9622666E209AB532">
    <w:name w:val="EE10D97CC7E0438D9622666E209AB532"/>
    <w:rsid w:val="00EB6F52"/>
    <w:pPr>
      <w:spacing w:after="160" w:line="259" w:lineRule="auto"/>
    </w:pPr>
    <w:rPr>
      <w:sz w:val="22"/>
      <w:szCs w:val="22"/>
      <w:lang w:eastAsia="nl-NL"/>
    </w:rPr>
  </w:style>
  <w:style w:type="paragraph" w:customStyle="1" w:styleId="3023EC28ADC5475BBB398C7624C95021">
    <w:name w:val="3023EC28ADC5475BBB398C7624C95021"/>
    <w:rsid w:val="00EB6F52"/>
    <w:pPr>
      <w:spacing w:after="160" w:line="259" w:lineRule="auto"/>
    </w:pPr>
    <w:rPr>
      <w:sz w:val="22"/>
      <w:szCs w:val="22"/>
      <w:lang w:eastAsia="nl-NL"/>
    </w:rPr>
  </w:style>
  <w:style w:type="paragraph" w:customStyle="1" w:styleId="0AAB3BBDC46A4B668852FBC47CF24BDB">
    <w:name w:val="0AAB3BBDC46A4B668852FBC47CF24BDB"/>
    <w:rsid w:val="00D5238F"/>
    <w:pPr>
      <w:spacing w:after="160" w:line="259" w:lineRule="auto"/>
    </w:pPr>
    <w:rPr>
      <w:sz w:val="22"/>
      <w:szCs w:val="22"/>
      <w:lang w:eastAsia="nl-NL"/>
    </w:rPr>
  </w:style>
  <w:style w:type="paragraph" w:customStyle="1" w:styleId="84171A99A6CF4CB9AE169F822ED6217E">
    <w:name w:val="84171A99A6CF4CB9AE169F822ED6217E"/>
    <w:rsid w:val="00D5238F"/>
    <w:pPr>
      <w:spacing w:after="160" w:line="259" w:lineRule="auto"/>
    </w:pPr>
    <w:rPr>
      <w:sz w:val="22"/>
      <w:szCs w:val="22"/>
      <w:lang w:eastAsia="nl-NL"/>
    </w:rPr>
  </w:style>
  <w:style w:type="paragraph" w:customStyle="1" w:styleId="BF927AE51B794134BDC2403D9B3A4B90">
    <w:name w:val="BF927AE51B794134BDC2403D9B3A4B90"/>
    <w:rsid w:val="00774BCD"/>
    <w:pPr>
      <w:spacing w:after="160" w:line="259" w:lineRule="auto"/>
    </w:pPr>
    <w:rPr>
      <w:sz w:val="22"/>
      <w:szCs w:val="22"/>
      <w:lang w:eastAsia="nl-NL"/>
    </w:rPr>
  </w:style>
  <w:style w:type="paragraph" w:customStyle="1" w:styleId="17827B918CF14070973A369DC6803AED">
    <w:name w:val="17827B918CF14070973A369DC6803AED"/>
    <w:rsid w:val="003D6120"/>
    <w:pPr>
      <w:spacing w:after="160" w:line="259" w:lineRule="auto"/>
    </w:pPr>
    <w:rPr>
      <w:sz w:val="22"/>
      <w:szCs w:val="22"/>
      <w:lang w:eastAsia="nl-NL"/>
    </w:rPr>
  </w:style>
  <w:style w:type="paragraph" w:customStyle="1" w:styleId="B19D767742E04AF581610E1A5148D5AB">
    <w:name w:val="B19D767742E04AF581610E1A5148D5AB"/>
    <w:rsid w:val="00662385"/>
    <w:pPr>
      <w:spacing w:after="160" w:line="259" w:lineRule="auto"/>
    </w:pPr>
    <w:rPr>
      <w:sz w:val="22"/>
      <w:szCs w:val="22"/>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6D9D53E-F870-4199-89FA-C9C2C8174A7B}">
  <ds:schemaRefs>
    <ds:schemaRef ds:uri="http://schemas.openxmlformats.org/officeDocument/2006/bibliography"/>
  </ds:schemaRefs>
</ds:datastoreItem>
</file>

<file path=customXml/itemProps2.xml><?xml version="1.0" encoding="utf-8"?>
<ds:datastoreItem xmlns:ds="http://schemas.openxmlformats.org/officeDocument/2006/customXml" ds:itemID="{45F8D930-197A-4625-B054-F65DDD076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83711DA9</Template>
  <TotalTime>8</TotalTime>
  <Pages>44</Pages>
  <Words>11676</Words>
  <Characters>64220</Characters>
  <Application>Microsoft Office Word</Application>
  <DocSecurity>0</DocSecurity>
  <Lines>535</Lines>
  <Paragraphs>151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Stadsdeel ZuidOost</Company>
  <LinksUpToDate>false</LinksUpToDate>
  <CharactersWithSpaces>75745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Microsoft Office-gebruiker</dc:creator>
  <cp:keywords/>
  <dc:description/>
  <cp:lastModifiedBy>Bergwerf, Natalie</cp:lastModifiedBy>
  <cp:revision>1</cp:revision>
  <cp:lastPrinted>2018-12-14T20:32:00Z</cp:lastPrinted>
  <dcterms:created xsi:type="dcterms:W3CDTF">2018-12-13T11:08:00Z</dcterms:created>
  <dcterms:modified xsi:type="dcterms:W3CDTF">2018-12-14T20:34:00Z</dcterms:modified>
  <cp:contentStatus/>
</cp:coreProperties>
</file>