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F0" w:rsidRPr="00F760FB" w:rsidRDefault="009601F0" w:rsidP="009601F0">
      <w:pPr>
        <w:pStyle w:val="BijlagegenummerdAD"/>
        <w:numPr>
          <w:ilvl w:val="0"/>
          <w:numId w:val="0"/>
        </w:numPr>
        <w:ind w:left="360" w:hanging="360"/>
        <w:rPr>
          <w:rFonts w:cs="Arial"/>
        </w:rPr>
      </w:pPr>
      <w:bookmarkStart w:id="0" w:name="_Toc530399529"/>
      <w:r>
        <w:rPr>
          <w:rFonts w:cs="Arial"/>
        </w:rPr>
        <w:t>Bijlage 10AD</w:t>
      </w:r>
      <w:r>
        <w:rPr>
          <w:rFonts w:cs="Arial"/>
        </w:rPr>
        <w:tab/>
      </w:r>
      <w:r w:rsidRPr="00F760FB">
        <w:rPr>
          <w:rFonts w:cs="Arial"/>
        </w:rPr>
        <w:t xml:space="preserve">Formulier nota van </w:t>
      </w:r>
      <w:bookmarkStart w:id="1" w:name="_GoBack"/>
      <w:bookmarkEnd w:id="1"/>
      <w:r w:rsidRPr="00F760FB">
        <w:rPr>
          <w:rFonts w:cs="Arial"/>
        </w:rPr>
        <w:t>inlichtingen</w:t>
      </w:r>
      <w:bookmarkEnd w:id="0"/>
    </w:p>
    <w:p w:rsidR="009601F0" w:rsidRPr="00DF7EF6" w:rsidRDefault="009601F0" w:rsidP="009601F0">
      <w:pPr>
        <w:rPr>
          <w:rFonts w:cs="Arial"/>
        </w:rPr>
      </w:pPr>
      <w:r w:rsidRPr="00DF7EF6">
        <w:rPr>
          <w:rFonts w:cs="Arial"/>
        </w:rPr>
        <w:t xml:space="preserve">Inschrijvers kunnen </w:t>
      </w:r>
      <w:r w:rsidRPr="00DF7EF6">
        <w:rPr>
          <w:rFonts w:cs="Arial"/>
          <w:b/>
        </w:rPr>
        <w:t>vragen indienen n.a.v. de ontvangen stukken</w:t>
      </w:r>
      <w:r w:rsidRPr="00DF7EF6">
        <w:rPr>
          <w:rFonts w:cs="Arial"/>
        </w:rPr>
        <w:t xml:space="preserve">. Deze vragen dient inschrijver met behulp van onderstaande tabel, via </w:t>
      </w:r>
      <w:proofErr w:type="spellStart"/>
      <w:r w:rsidRPr="00DF7EF6">
        <w:rPr>
          <w:rFonts w:cs="Arial"/>
        </w:rPr>
        <w:t>TenderNed</w:t>
      </w:r>
      <w:proofErr w:type="spellEnd"/>
      <w:r w:rsidRPr="00DF7EF6">
        <w:rPr>
          <w:rFonts w:cs="Arial"/>
        </w:rPr>
        <w:t xml:space="preserve">, als </w:t>
      </w:r>
      <w:r w:rsidRPr="00DF7EF6">
        <w:rPr>
          <w:rFonts w:cs="Arial"/>
          <w:b/>
        </w:rPr>
        <w:t>Word-document</w:t>
      </w:r>
      <w:r>
        <w:rPr>
          <w:rFonts w:cs="Arial"/>
          <w:b/>
        </w:rPr>
        <w:t>, via ‘berichten’,</w:t>
      </w:r>
      <w:r w:rsidRPr="00DF7EF6">
        <w:rPr>
          <w:rFonts w:cs="Arial"/>
          <w:b/>
        </w:rPr>
        <w:t xml:space="preserve"> </w:t>
      </w:r>
      <w:r>
        <w:rPr>
          <w:rFonts w:cs="Arial"/>
          <w:b/>
        </w:rPr>
        <w:t>te uploaden</w:t>
      </w:r>
      <w:r w:rsidRPr="00DF7EF6">
        <w:rPr>
          <w:rFonts w:cs="Arial"/>
        </w:rPr>
        <w:t>.</w:t>
      </w:r>
    </w:p>
    <w:p w:rsidR="009601F0" w:rsidRDefault="009601F0" w:rsidP="009601F0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395"/>
        <w:gridCol w:w="5323"/>
        <w:gridCol w:w="766"/>
      </w:tblGrid>
      <w:tr w:rsidR="009601F0" w:rsidRPr="00F760FB" w:rsidTr="00C408B1">
        <w:trPr>
          <w:cantSplit/>
          <w:trHeight w:val="1329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01F0" w:rsidRPr="00F760FB" w:rsidRDefault="009601F0" w:rsidP="00C408B1">
            <w:pPr>
              <w:rPr>
                <w:rFonts w:cs="Arial"/>
                <w:b/>
                <w:bCs/>
              </w:rPr>
            </w:pPr>
            <w:r w:rsidRPr="00F760FB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01F0" w:rsidRPr="00F760FB" w:rsidRDefault="009601F0" w:rsidP="00C408B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Duidelijke verwijzing naar welk document en vindplaats waar vraag betrekking op heeft</w:t>
            </w:r>
            <w:r w:rsidRPr="00F760FB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01F0" w:rsidRPr="00F760FB" w:rsidRDefault="009601F0" w:rsidP="00C408B1">
            <w:pPr>
              <w:rPr>
                <w:rFonts w:cs="Arial"/>
                <w:b/>
                <w:bCs/>
              </w:rPr>
            </w:pPr>
            <w:r w:rsidRPr="00F760FB">
              <w:rPr>
                <w:rFonts w:cs="Arial"/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:rsidR="009601F0" w:rsidRDefault="009601F0" w:rsidP="00C408B1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Conf</w:t>
            </w:r>
            <w:proofErr w:type="spellEnd"/>
            <w:r>
              <w:rPr>
                <w:rFonts w:cs="Arial"/>
                <w:b/>
                <w:bCs/>
              </w:rPr>
              <w:t>. Art.</w:t>
            </w:r>
          </w:p>
          <w:p w:rsidR="009601F0" w:rsidRPr="00F760FB" w:rsidRDefault="009601F0" w:rsidP="00C408B1">
            <w:pPr>
              <w:ind w:left="113" w:right="113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2.53 AW?</w:t>
            </w:r>
          </w:p>
        </w:tc>
      </w:tr>
      <w:tr w:rsidR="009601F0" w:rsidRPr="00F760FB" w:rsidTr="00C408B1"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</w:tcPr>
          <w:p w:rsidR="009601F0" w:rsidRPr="00F760FB" w:rsidRDefault="009601F0" w:rsidP="009601F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2802" w:type="pct"/>
            <w:tcBorders>
              <w:top w:val="single" w:sz="4" w:space="0" w:color="auto"/>
            </w:tcBorders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:rsidR="009601F0" w:rsidRDefault="009601F0" w:rsidP="00C408B1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9601F0" w:rsidRPr="00F760FB" w:rsidTr="00C408B1">
        <w:tc>
          <w:tcPr>
            <w:tcW w:w="538" w:type="pct"/>
            <w:shd w:val="clear" w:color="auto" w:fill="auto"/>
          </w:tcPr>
          <w:p w:rsidR="009601F0" w:rsidRPr="00F760FB" w:rsidRDefault="009601F0" w:rsidP="009601F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9601F0" w:rsidRDefault="009601F0" w:rsidP="00C408B1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9601F0" w:rsidRPr="00F760FB" w:rsidTr="00C408B1">
        <w:tc>
          <w:tcPr>
            <w:tcW w:w="538" w:type="pct"/>
            <w:shd w:val="clear" w:color="auto" w:fill="auto"/>
          </w:tcPr>
          <w:p w:rsidR="009601F0" w:rsidRPr="00F760FB" w:rsidRDefault="009601F0" w:rsidP="009601F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9601F0" w:rsidRDefault="009601F0" w:rsidP="00C408B1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9601F0" w:rsidRPr="00F760FB" w:rsidTr="00C408B1">
        <w:tc>
          <w:tcPr>
            <w:tcW w:w="538" w:type="pct"/>
            <w:shd w:val="clear" w:color="auto" w:fill="auto"/>
          </w:tcPr>
          <w:p w:rsidR="009601F0" w:rsidRPr="00F760FB" w:rsidRDefault="009601F0" w:rsidP="009601F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9601F0" w:rsidRDefault="009601F0" w:rsidP="00C408B1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9601F0" w:rsidRPr="00F760FB" w:rsidTr="00C408B1">
        <w:tc>
          <w:tcPr>
            <w:tcW w:w="538" w:type="pct"/>
            <w:shd w:val="clear" w:color="auto" w:fill="auto"/>
          </w:tcPr>
          <w:p w:rsidR="009601F0" w:rsidRPr="00F760FB" w:rsidRDefault="009601F0" w:rsidP="009601F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9601F0" w:rsidRDefault="009601F0" w:rsidP="00C408B1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9601F0" w:rsidRPr="00F760FB" w:rsidTr="00C408B1">
        <w:tc>
          <w:tcPr>
            <w:tcW w:w="538" w:type="pct"/>
            <w:shd w:val="clear" w:color="auto" w:fill="auto"/>
          </w:tcPr>
          <w:p w:rsidR="009601F0" w:rsidRPr="00F760FB" w:rsidRDefault="009601F0" w:rsidP="009601F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9601F0" w:rsidRDefault="009601F0" w:rsidP="00C408B1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9601F0" w:rsidRPr="00F760FB" w:rsidTr="00C408B1">
        <w:tc>
          <w:tcPr>
            <w:tcW w:w="538" w:type="pct"/>
            <w:shd w:val="clear" w:color="auto" w:fill="auto"/>
          </w:tcPr>
          <w:p w:rsidR="009601F0" w:rsidRPr="00F760FB" w:rsidRDefault="009601F0" w:rsidP="009601F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9601F0" w:rsidRDefault="009601F0" w:rsidP="00C408B1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9601F0" w:rsidRPr="00F760FB" w:rsidTr="00C408B1">
        <w:tc>
          <w:tcPr>
            <w:tcW w:w="538" w:type="pct"/>
            <w:shd w:val="clear" w:color="auto" w:fill="auto"/>
          </w:tcPr>
          <w:p w:rsidR="009601F0" w:rsidRPr="00F760FB" w:rsidRDefault="009601F0" w:rsidP="009601F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9601F0" w:rsidRDefault="009601F0" w:rsidP="00C408B1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9601F0" w:rsidRPr="00F760FB" w:rsidTr="00C408B1">
        <w:tc>
          <w:tcPr>
            <w:tcW w:w="538" w:type="pct"/>
            <w:shd w:val="clear" w:color="auto" w:fill="auto"/>
          </w:tcPr>
          <w:p w:rsidR="009601F0" w:rsidRPr="00F760FB" w:rsidRDefault="009601F0" w:rsidP="009601F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9601F0" w:rsidRDefault="009601F0" w:rsidP="00C408B1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9601F0" w:rsidRPr="00F760FB" w:rsidTr="00C408B1">
        <w:tc>
          <w:tcPr>
            <w:tcW w:w="538" w:type="pct"/>
            <w:shd w:val="clear" w:color="auto" w:fill="auto"/>
          </w:tcPr>
          <w:p w:rsidR="009601F0" w:rsidRPr="00F760FB" w:rsidRDefault="009601F0" w:rsidP="009601F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9601F0" w:rsidRPr="00F760FB" w:rsidRDefault="009601F0" w:rsidP="00C408B1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9601F0" w:rsidRDefault="009601F0" w:rsidP="00C408B1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</w:tbl>
    <w:p w:rsidR="009601F0" w:rsidRPr="00F760FB" w:rsidRDefault="009601F0" w:rsidP="009601F0">
      <w:pPr>
        <w:rPr>
          <w:rFonts w:cs="Arial"/>
          <w:i/>
        </w:rPr>
      </w:pPr>
      <w:r w:rsidRPr="00F760FB">
        <w:rPr>
          <w:rFonts w:cs="Arial"/>
          <w:i/>
        </w:rPr>
        <w:t>Bij meer vragen, tabel zelf aanvullen.</w:t>
      </w:r>
    </w:p>
    <w:p w:rsidR="009601F0" w:rsidRDefault="009601F0" w:rsidP="009601F0">
      <w:pPr>
        <w:rPr>
          <w:rFonts w:cs="Arial"/>
        </w:rPr>
      </w:pPr>
    </w:p>
    <w:p w:rsidR="009601F0" w:rsidRPr="001573E2" w:rsidRDefault="009601F0" w:rsidP="009601F0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Let op in geval van art. 2.53 A</w:t>
      </w:r>
      <w:r w:rsidRPr="001573E2">
        <w:rPr>
          <w:rFonts w:cs="Arial"/>
          <w:b/>
          <w:u w:val="single"/>
        </w:rPr>
        <w:t>W motiveren in de vraag waarom dit van toepassing moet zijn!</w:t>
      </w:r>
    </w:p>
    <w:p w:rsidR="009601F0" w:rsidRPr="00F760FB" w:rsidRDefault="009601F0" w:rsidP="009601F0">
      <w:pPr>
        <w:rPr>
          <w:rFonts w:cs="Arial"/>
        </w:rPr>
      </w:pPr>
    </w:p>
    <w:p w:rsidR="009601F0" w:rsidRPr="00F96564" w:rsidRDefault="009601F0" w:rsidP="009601F0">
      <w:pPr>
        <w:rPr>
          <w:rFonts w:cs="Arial"/>
        </w:rPr>
      </w:pPr>
      <w:r w:rsidRPr="00F760FB">
        <w:rPr>
          <w:rFonts w:cs="Arial"/>
        </w:rPr>
        <w:t xml:space="preserve">Inschrijvers </w:t>
      </w:r>
      <w:r w:rsidRPr="00F96564">
        <w:rPr>
          <w:rFonts w:cs="Arial"/>
        </w:rPr>
        <w:t xml:space="preserve">kunnen </w:t>
      </w:r>
      <w:r>
        <w:rPr>
          <w:rFonts w:cs="Arial"/>
        </w:rPr>
        <w:t>ook</w:t>
      </w:r>
      <w:r w:rsidRPr="00F96564">
        <w:rPr>
          <w:rFonts w:cs="Arial"/>
        </w:rPr>
        <w:t xml:space="preserve"> </w:t>
      </w:r>
      <w:r w:rsidRPr="00F96564">
        <w:rPr>
          <w:rFonts w:cs="Arial"/>
          <w:b/>
        </w:rPr>
        <w:t xml:space="preserve">opmerkingen indienen en / of wijzigingen voorstellen inzake de </w:t>
      </w:r>
      <w:r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&lt;concept aannemingsovereenkomst&gt;"/>
            </w:textInput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  <w:noProof/>
        </w:rPr>
        <w:t>&lt;concept aannemingsovereenkomst&gt;</w:t>
      </w:r>
      <w:r>
        <w:rPr>
          <w:rFonts w:cs="Arial"/>
          <w:b/>
        </w:rPr>
        <w:fldChar w:fldCharType="end"/>
      </w:r>
      <w:r>
        <w:rPr>
          <w:rFonts w:cs="Arial"/>
          <w:b/>
        </w:rPr>
        <w:t xml:space="preserve"> </w:t>
      </w:r>
      <w:r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&lt;en/of&gt;"/>
            </w:textInput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  <w:noProof/>
        </w:rPr>
        <w:t>&lt;en/of&gt;</w:t>
      </w:r>
      <w:r>
        <w:rPr>
          <w:rFonts w:cs="Arial"/>
          <w:b/>
        </w:rPr>
        <w:fldChar w:fldCharType="end"/>
      </w:r>
      <w:r>
        <w:rPr>
          <w:rFonts w:cs="Arial"/>
          <w:b/>
        </w:rPr>
        <w:t xml:space="preserve"> </w:t>
      </w:r>
      <w:r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&lt;algemene inkoopvoorwaarden (AIV)&gt;"/>
            </w:textInput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  <w:noProof/>
        </w:rPr>
        <w:t>&lt;algemene inkoopvoorwaarden (AIV)&gt;</w:t>
      </w:r>
      <w:r>
        <w:rPr>
          <w:rFonts w:cs="Arial"/>
          <w:b/>
        </w:rPr>
        <w:fldChar w:fldCharType="end"/>
      </w:r>
      <w:r w:rsidRPr="00F96564">
        <w:rPr>
          <w:rFonts w:cs="Arial"/>
        </w:rPr>
        <w:t>. Deze opmerkingen dient inschrijver met behulp van onderstaande tabel,</w:t>
      </w:r>
      <w:r w:rsidRPr="00DF7EF6">
        <w:rPr>
          <w:rFonts w:cs="Arial"/>
        </w:rPr>
        <w:t xml:space="preserve"> via </w:t>
      </w:r>
      <w:proofErr w:type="spellStart"/>
      <w:r w:rsidRPr="00DF7EF6">
        <w:rPr>
          <w:rFonts w:cs="Arial"/>
        </w:rPr>
        <w:t>TenderNed</w:t>
      </w:r>
      <w:proofErr w:type="spellEnd"/>
      <w:r w:rsidRPr="00DF7EF6">
        <w:rPr>
          <w:rFonts w:cs="Arial"/>
        </w:rPr>
        <w:t>,</w:t>
      </w:r>
      <w:r w:rsidRPr="006E0D88">
        <w:rPr>
          <w:rFonts w:cs="Arial"/>
        </w:rPr>
        <w:t xml:space="preserve"> als </w:t>
      </w:r>
      <w:r w:rsidRPr="00DF7EF6">
        <w:rPr>
          <w:rFonts w:cs="Arial"/>
          <w:b/>
        </w:rPr>
        <w:t>Word-document</w:t>
      </w:r>
      <w:r>
        <w:rPr>
          <w:rFonts w:cs="Arial"/>
          <w:b/>
        </w:rPr>
        <w:t>, via ‘berichten’,</w:t>
      </w:r>
      <w:r w:rsidRPr="00DF7EF6">
        <w:rPr>
          <w:rFonts w:cs="Arial"/>
          <w:b/>
        </w:rPr>
        <w:t xml:space="preserve"> </w:t>
      </w:r>
      <w:r>
        <w:rPr>
          <w:rFonts w:cs="Arial"/>
          <w:b/>
        </w:rPr>
        <w:t>te uploaden</w:t>
      </w:r>
      <w:r w:rsidRPr="00DF7EF6">
        <w:rPr>
          <w:rFonts w:cs="Arial"/>
        </w:rPr>
        <w:t>.</w:t>
      </w:r>
    </w:p>
    <w:p w:rsidR="009601F0" w:rsidRPr="00F96564" w:rsidRDefault="009601F0" w:rsidP="009601F0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7495"/>
      </w:tblGrid>
      <w:tr w:rsidR="009601F0" w:rsidRPr="00F760FB" w:rsidTr="00C408B1">
        <w:tc>
          <w:tcPr>
            <w:tcW w:w="1048" w:type="pct"/>
            <w:tcBorders>
              <w:bottom w:val="single" w:sz="4" w:space="0" w:color="auto"/>
            </w:tcBorders>
            <w:shd w:val="clear" w:color="auto" w:fill="BFBFBF"/>
          </w:tcPr>
          <w:p w:rsidR="009601F0" w:rsidRPr="00F760FB" w:rsidRDefault="009601F0" w:rsidP="00C408B1">
            <w:pPr>
              <w:rPr>
                <w:rFonts w:cs="Arial"/>
                <w:b/>
              </w:rPr>
            </w:pPr>
            <w:r w:rsidRPr="00F760FB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BFBFBF"/>
          </w:tcPr>
          <w:p w:rsidR="009601F0" w:rsidRPr="00F760FB" w:rsidRDefault="009601F0" w:rsidP="00C408B1">
            <w:pPr>
              <w:rPr>
                <w:rFonts w:cs="Arial"/>
                <w:b/>
              </w:rPr>
            </w:pPr>
            <w:r w:rsidRPr="00F760FB">
              <w:rPr>
                <w:rFonts w:cs="Arial"/>
                <w:b/>
              </w:rPr>
              <w:t>Tekstsuggesties/-voorstellen</w:t>
            </w:r>
          </w:p>
        </w:tc>
      </w:tr>
      <w:tr w:rsidR="009601F0" w:rsidRPr="00F96564" w:rsidTr="00C408B1">
        <w:tc>
          <w:tcPr>
            <w:tcW w:w="1048" w:type="pct"/>
            <w:shd w:val="clear" w:color="auto" w:fill="auto"/>
          </w:tcPr>
          <w:p w:rsidR="009601F0" w:rsidRPr="00F96564" w:rsidRDefault="009601F0" w:rsidP="00C408B1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:rsidR="009601F0" w:rsidRPr="00F96564" w:rsidRDefault="009601F0" w:rsidP="00C408B1">
            <w:pPr>
              <w:rPr>
                <w:rFonts w:cs="Arial"/>
              </w:rPr>
            </w:pPr>
          </w:p>
        </w:tc>
      </w:tr>
      <w:tr w:rsidR="009601F0" w:rsidRPr="00F96564" w:rsidTr="00C408B1">
        <w:tc>
          <w:tcPr>
            <w:tcW w:w="1048" w:type="pct"/>
            <w:shd w:val="clear" w:color="auto" w:fill="auto"/>
          </w:tcPr>
          <w:p w:rsidR="009601F0" w:rsidRPr="00F96564" w:rsidRDefault="009601F0" w:rsidP="00C408B1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:rsidR="009601F0" w:rsidRPr="00F96564" w:rsidRDefault="009601F0" w:rsidP="00C408B1">
            <w:pPr>
              <w:rPr>
                <w:rFonts w:cs="Arial"/>
              </w:rPr>
            </w:pPr>
          </w:p>
        </w:tc>
      </w:tr>
      <w:tr w:rsidR="009601F0" w:rsidRPr="00F96564" w:rsidTr="00C408B1">
        <w:tc>
          <w:tcPr>
            <w:tcW w:w="1048" w:type="pct"/>
            <w:shd w:val="clear" w:color="auto" w:fill="auto"/>
          </w:tcPr>
          <w:p w:rsidR="009601F0" w:rsidRPr="00F96564" w:rsidRDefault="009601F0" w:rsidP="00C408B1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:rsidR="009601F0" w:rsidRPr="00F96564" w:rsidRDefault="009601F0" w:rsidP="00C408B1">
            <w:pPr>
              <w:rPr>
                <w:rFonts w:cs="Arial"/>
              </w:rPr>
            </w:pPr>
          </w:p>
        </w:tc>
      </w:tr>
      <w:tr w:rsidR="009601F0" w:rsidRPr="00F96564" w:rsidTr="00C408B1">
        <w:tc>
          <w:tcPr>
            <w:tcW w:w="1048" w:type="pct"/>
            <w:shd w:val="clear" w:color="auto" w:fill="auto"/>
          </w:tcPr>
          <w:p w:rsidR="009601F0" w:rsidRPr="00F96564" w:rsidRDefault="009601F0" w:rsidP="00C408B1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:rsidR="009601F0" w:rsidRPr="00F96564" w:rsidRDefault="009601F0" w:rsidP="00C408B1">
            <w:pPr>
              <w:rPr>
                <w:rFonts w:cs="Arial"/>
              </w:rPr>
            </w:pPr>
          </w:p>
        </w:tc>
      </w:tr>
    </w:tbl>
    <w:p w:rsidR="009601F0" w:rsidRPr="00F96564" w:rsidRDefault="009601F0" w:rsidP="009601F0">
      <w:pPr>
        <w:rPr>
          <w:rFonts w:cs="Arial"/>
          <w:i/>
        </w:rPr>
      </w:pPr>
      <w:r w:rsidRPr="00F96564">
        <w:rPr>
          <w:rFonts w:cs="Arial"/>
          <w:i/>
        </w:rPr>
        <w:t>Bij meer suggesties/voorstellen, tabel zelf aanvullen.</w:t>
      </w:r>
    </w:p>
    <w:p w:rsidR="009601F0" w:rsidRPr="00F96564" w:rsidRDefault="009601F0" w:rsidP="009601F0">
      <w:pPr>
        <w:rPr>
          <w:rFonts w:cs="Arial"/>
          <w:i/>
        </w:rPr>
      </w:pPr>
    </w:p>
    <w:p w:rsidR="009601F0" w:rsidRPr="00F760FB" w:rsidRDefault="009601F0" w:rsidP="009601F0">
      <w:pPr>
        <w:rPr>
          <w:rFonts w:cs="Arial"/>
        </w:rPr>
      </w:pPr>
      <w:r w:rsidRPr="00F760FB">
        <w:rPr>
          <w:rFonts w:cs="Arial"/>
        </w:rPr>
        <w:t>Deze bijlage is ook als aparte bijlage in Word-formaat toegevoegd onder de naam:</w:t>
      </w:r>
    </w:p>
    <w:p w:rsidR="009601F0" w:rsidRDefault="009601F0" w:rsidP="009601F0">
      <w:pPr>
        <w:rPr>
          <w:rFonts w:cs="Arial"/>
          <w:i/>
        </w:rPr>
      </w:pPr>
      <w:r>
        <w:rPr>
          <w:rFonts w:cs="Arial"/>
          <w:i/>
        </w:rPr>
        <w:fldChar w:fldCharType="begin">
          <w:ffData>
            <w:name w:val=""/>
            <w:enabled/>
            <w:calcOnExit w:val="0"/>
            <w:textInput>
              <w:default w:val="Formulier nota van inlichtingen + OVK + AIV.doc"/>
            </w:textInput>
          </w:ffData>
        </w:fldChar>
      </w:r>
      <w:r>
        <w:rPr>
          <w:rFonts w:cs="Arial"/>
          <w:i/>
        </w:rPr>
        <w:instrText xml:space="preserve"> FORMTEXT </w:instrText>
      </w:r>
      <w:r>
        <w:rPr>
          <w:rFonts w:cs="Arial"/>
          <w:i/>
        </w:rPr>
      </w:r>
      <w:r>
        <w:rPr>
          <w:rFonts w:cs="Arial"/>
          <w:i/>
        </w:rPr>
        <w:fldChar w:fldCharType="separate"/>
      </w:r>
      <w:r>
        <w:rPr>
          <w:rFonts w:cs="Arial"/>
          <w:i/>
          <w:noProof/>
        </w:rPr>
        <w:t>Formulier nota van inlichtingen + OVK + AIV.doc</w:t>
      </w:r>
      <w:r>
        <w:rPr>
          <w:rFonts w:cs="Arial"/>
          <w:i/>
        </w:rPr>
        <w:fldChar w:fldCharType="end"/>
      </w:r>
    </w:p>
    <w:p w:rsidR="00500A03" w:rsidRDefault="00500A03"/>
    <w:sectPr w:rsidR="00500A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740C57"/>
    <w:multiLevelType w:val="hybridMultilevel"/>
    <w:tmpl w:val="36DE43E2"/>
    <w:lvl w:ilvl="0" w:tplc="C102E01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F0"/>
    <w:rsid w:val="00500A03"/>
    <w:rsid w:val="0096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60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next w:val="Standaard"/>
    <w:uiPriority w:val="34"/>
    <w:qFormat/>
    <w:rsid w:val="009601F0"/>
    <w:pPr>
      <w:numPr>
        <w:numId w:val="1"/>
      </w:numPr>
    </w:pPr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9601F0"/>
    <w:pPr>
      <w:numPr>
        <w:numId w:val="3"/>
      </w:numPr>
      <w:spacing w:after="500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60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next w:val="Standaard"/>
    <w:uiPriority w:val="34"/>
    <w:qFormat/>
    <w:rsid w:val="009601F0"/>
    <w:pPr>
      <w:numPr>
        <w:numId w:val="1"/>
      </w:numPr>
    </w:pPr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9601F0"/>
    <w:pPr>
      <w:numPr>
        <w:numId w:val="3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426540B8</Template>
  <TotalTime>0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Barneveld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Pluimers, Annemiek</dc:creator>
  <cp:lastModifiedBy>Pluimers, Annemiek</cp:lastModifiedBy>
  <cp:revision>1</cp:revision>
  <dcterms:created xsi:type="dcterms:W3CDTF">2018-12-11T13:36:00Z</dcterms:created>
  <dcterms:modified xsi:type="dcterms:W3CDTF">2018-12-11T13:36:00Z</dcterms:modified>
</cp:coreProperties>
</file>