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3076" w:rsidRPr="003B3076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cs="Arial"/>
          <w:sz w:val="24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0B60CD">
        <w:rPr>
          <w:rFonts w:eastAsia="Arial Unicode MS" w:cs="Arial"/>
          <w:bCs/>
          <w:szCs w:val="20"/>
          <w:lang w:val="nl-NL"/>
        </w:rPr>
        <w:t>B</w:t>
      </w:r>
      <w:r w:rsidR="00BC1200" w:rsidRPr="003B3076">
        <w:rPr>
          <w:rStyle w:val="Zwaar"/>
          <w:rFonts w:eastAsia="Arial Unicode MS" w:cs="Arial"/>
          <w:b/>
          <w:sz w:val="24"/>
          <w:lang w:val="nl-NL"/>
        </w:rPr>
        <w:t xml:space="preserve">ijlage </w:t>
      </w:r>
      <w:r w:rsidR="003C1282">
        <w:rPr>
          <w:rStyle w:val="Zwaar"/>
          <w:rFonts w:eastAsia="Arial Unicode MS" w:cs="Arial"/>
          <w:b/>
          <w:sz w:val="24"/>
          <w:lang w:val="nl-NL"/>
        </w:rPr>
        <w:t>5</w:t>
      </w:r>
      <w:bookmarkStart w:id="9" w:name="_GoBack"/>
      <w:bookmarkEnd w:id="9"/>
      <w:r w:rsidR="00BC1200" w:rsidRPr="003B3076">
        <w:rPr>
          <w:rStyle w:val="Zwaar"/>
          <w:rFonts w:eastAsia="Arial Unicode MS" w:cs="Arial"/>
          <w:b/>
          <w:sz w:val="24"/>
          <w:lang w:val="nl-NL"/>
        </w:rPr>
        <w:tab/>
      </w:r>
      <w:bookmarkEnd w:id="0"/>
      <w:r w:rsidR="003B3076" w:rsidRPr="003B3076">
        <w:rPr>
          <w:rFonts w:cs="Arial"/>
          <w:sz w:val="24"/>
          <w:lang w:val="nl-NL"/>
        </w:rPr>
        <w:t>Model referentieopdracht</w:t>
      </w:r>
    </w:p>
    <w:p w:rsidR="003B3076" w:rsidRPr="00EC42DE" w:rsidRDefault="003B3076" w:rsidP="003B3076">
      <w:pPr>
        <w:spacing w:line="280" w:lineRule="exact"/>
        <w:rPr>
          <w:rFonts w:ascii="Arial" w:hAnsi="Arial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B3076" w:rsidTr="002E312A">
        <w:tc>
          <w:tcPr>
            <w:tcW w:w="3223" w:type="dxa"/>
            <w:shd w:val="clear" w:color="auto" w:fill="F2F2F2"/>
          </w:tcPr>
          <w:p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3B3076">
              <w:rPr>
                <w:rFonts w:ascii="Arial" w:eastAsia="Arial Unicode MS" w:hAnsi="Arial" w:cs="Arial"/>
                <w:sz w:val="20"/>
              </w:rPr>
              <w:t>antwoord</w:t>
            </w:r>
          </w:p>
        </w:tc>
      </w:tr>
      <w:tr w:rsidR="003B3076" w:rsidRPr="003B3076" w:rsidTr="002E312A">
        <w:tc>
          <w:tcPr>
            <w:tcW w:w="3223" w:type="dxa"/>
            <w:shd w:val="clear" w:color="auto" w:fill="E6E6E6"/>
          </w:tcPr>
          <w:p w:rsidR="003B3076" w:rsidRPr="00150AFD" w:rsidRDefault="00150AFD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b/>
                <w:sz w:val="20"/>
                <w:szCs w:val="20"/>
                <w:lang w:val="nl-NL"/>
              </w:rPr>
            </w:pPr>
            <w:r w:rsidRPr="00150AFD">
              <w:rPr>
                <w:rFonts w:ascii="Arial" w:eastAsia="Arial Unicode MS" w:hAnsi="Arial" w:cs="Arial"/>
                <w:b/>
                <w:sz w:val="20"/>
                <w:szCs w:val="20"/>
                <w:lang w:val="nl-NL"/>
              </w:rPr>
              <w:t>Kerncompetentie 1.</w:t>
            </w:r>
          </w:p>
          <w:p w:rsidR="00150AFD" w:rsidRPr="00150AFD" w:rsidRDefault="00150AFD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Conform § 8.2 van de leidraad</w:t>
            </w:r>
          </w:p>
        </w:tc>
        <w:tc>
          <w:tcPr>
            <w:tcW w:w="6416" w:type="dxa"/>
            <w:shd w:val="clear" w:color="auto" w:fill="auto"/>
          </w:tcPr>
          <w:p w:rsidR="00150AFD" w:rsidRPr="00150AFD" w:rsidRDefault="00150AFD" w:rsidP="00150AFD">
            <w:pPr>
              <w:pStyle w:val="Plattetekst3"/>
              <w:spacing w:line="280" w:lineRule="exact"/>
              <w:rPr>
                <w:rFonts w:ascii="Arial" w:eastAsia="Arial Unicode MS" w:hAnsi="Arial" w:cs="Arial"/>
                <w:color w:val="auto"/>
                <w:sz w:val="20"/>
              </w:rPr>
            </w:pPr>
            <w:r w:rsidRPr="00150AFD">
              <w:rPr>
                <w:rFonts w:ascii="Arial" w:eastAsia="Arial Unicode MS" w:hAnsi="Arial" w:cs="Arial"/>
                <w:color w:val="auto"/>
                <w:sz w:val="20"/>
              </w:rPr>
              <w:t xml:space="preserve">Het leveren en installeren van R-net DRIS displays, inclusief de centrale functies (diensten op een computersysteem) voor het beheer van de displays en voor de aansturing door middel van de </w:t>
            </w:r>
            <w:proofErr w:type="spellStart"/>
            <w:r w:rsidRPr="00150AFD">
              <w:rPr>
                <w:rFonts w:ascii="Arial" w:eastAsia="Arial Unicode MS" w:hAnsi="Arial" w:cs="Arial"/>
                <w:color w:val="auto"/>
                <w:sz w:val="20"/>
              </w:rPr>
              <w:t>Bison</w:t>
            </w:r>
            <w:proofErr w:type="spellEnd"/>
            <w:r w:rsidRPr="00150AFD">
              <w:rPr>
                <w:rFonts w:ascii="Arial" w:eastAsia="Arial Unicode MS" w:hAnsi="Arial" w:cs="Arial"/>
                <w:color w:val="auto"/>
                <w:sz w:val="20"/>
              </w:rPr>
              <w:t xml:space="preserve"> koppelvlakken</w:t>
            </w:r>
            <w:r w:rsidR="00210BEA">
              <w:rPr>
                <w:rFonts w:ascii="Arial" w:eastAsia="Arial Unicode MS" w:hAnsi="Arial" w:cs="Arial"/>
                <w:color w:val="auto"/>
                <w:sz w:val="20"/>
              </w:rPr>
              <w:t xml:space="preserve"> Kv7 en Kv8</w:t>
            </w:r>
            <w:r w:rsidRPr="00150AFD">
              <w:rPr>
                <w:rFonts w:ascii="Arial" w:eastAsia="Arial Unicode MS" w:hAnsi="Arial" w:cs="Arial"/>
                <w:color w:val="auto"/>
                <w:sz w:val="20"/>
              </w:rPr>
              <w:t>.</w:t>
            </w:r>
          </w:p>
          <w:p w:rsidR="003B3076" w:rsidRPr="00150AFD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:rsidTr="002E312A">
        <w:tc>
          <w:tcPr>
            <w:tcW w:w="3223" w:type="dxa"/>
            <w:shd w:val="clear" w:color="auto" w:fill="E6E6E6"/>
          </w:tcPr>
          <w:p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bookmarkStart w:id="10" w:name="_Hlk515978328"/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:rsid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  <w:p w:rsidR="003E24F4" w:rsidRPr="003B3076" w:rsidRDefault="003E24F4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:rsidTr="002E312A">
        <w:tc>
          <w:tcPr>
            <w:tcW w:w="3223" w:type="dxa"/>
            <w:shd w:val="clear" w:color="auto" w:fill="E6E6E6"/>
          </w:tcPr>
          <w:p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Korte omschrijving </w:t>
            </w:r>
            <w:r>
              <w:rPr>
                <w:rFonts w:ascii="Arial" w:eastAsia="Arial Unicode MS" w:hAnsi="Arial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:rsid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  <w:p w:rsidR="003E24F4" w:rsidRDefault="003E24F4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  <w:p w:rsidR="003E24F4" w:rsidRPr="003B3076" w:rsidRDefault="003E24F4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:rsidTr="002E312A">
        <w:tc>
          <w:tcPr>
            <w:tcW w:w="3223" w:type="dxa"/>
            <w:shd w:val="clear" w:color="auto" w:fill="E6E6E6"/>
          </w:tcPr>
          <w:p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:rsid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  <w:p w:rsidR="003E24F4" w:rsidRDefault="003E24F4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  <w:p w:rsidR="003E24F4" w:rsidRPr="003B3076" w:rsidRDefault="003E24F4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:rsidTr="002E312A">
        <w:tc>
          <w:tcPr>
            <w:tcW w:w="3223" w:type="dxa"/>
            <w:shd w:val="clear" w:color="auto" w:fill="E6E6E6"/>
          </w:tcPr>
          <w:p w:rsidR="003B3076" w:rsidRPr="003B3076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eastAsia="Arial Unicode MS" w:cs="Arial"/>
                <w:sz w:val="20"/>
                <w:szCs w:val="20"/>
                <w:lang w:val="nl-NL"/>
              </w:rPr>
            </w:pPr>
            <w:r w:rsidRPr="003B3076">
              <w:rPr>
                <w:rFonts w:eastAsia="Arial Unicode MS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:rsid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  <w:p w:rsidR="003E24F4" w:rsidRDefault="003E24F4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  <w:p w:rsidR="003E24F4" w:rsidRPr="003B3076" w:rsidRDefault="003E24F4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:rsidTr="002E312A">
        <w:tc>
          <w:tcPr>
            <w:tcW w:w="3223" w:type="dxa"/>
            <w:shd w:val="clear" w:color="auto" w:fill="E6E6E6"/>
          </w:tcPr>
          <w:p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:rsid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  <w:p w:rsidR="003E24F4" w:rsidRDefault="003E24F4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  <w:p w:rsidR="003E24F4" w:rsidRPr="003B3076" w:rsidRDefault="003E24F4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:rsidTr="002E312A">
        <w:tc>
          <w:tcPr>
            <w:tcW w:w="3223" w:type="dxa"/>
            <w:shd w:val="clear" w:color="auto" w:fill="E6E6E6"/>
          </w:tcPr>
          <w:p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:rsid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  <w:p w:rsidR="003E24F4" w:rsidRPr="003B3076" w:rsidRDefault="003E24F4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:rsidTr="002E312A">
        <w:tc>
          <w:tcPr>
            <w:tcW w:w="3223" w:type="dxa"/>
            <w:shd w:val="clear" w:color="auto" w:fill="E6E6E6"/>
          </w:tcPr>
          <w:p w:rsidR="003B3076" w:rsidRPr="003B3076" w:rsidRDefault="00150AFD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150AFD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D</w:t>
            </w:r>
            <w:r w:rsidR="003B3076" w:rsidRPr="00150AFD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a</w:t>
            </w:r>
            <w:r w:rsidR="003B3076"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tum </w:t>
            </w:r>
            <w:r w:rsid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einde opdracht</w:t>
            </w:r>
          </w:p>
        </w:tc>
        <w:tc>
          <w:tcPr>
            <w:tcW w:w="6416" w:type="dxa"/>
            <w:shd w:val="clear" w:color="auto" w:fill="auto"/>
          </w:tcPr>
          <w:p w:rsid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  <w:p w:rsidR="003E24F4" w:rsidRPr="003B3076" w:rsidRDefault="003E24F4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:rsidTr="002E312A">
        <w:tc>
          <w:tcPr>
            <w:tcW w:w="3223" w:type="dxa"/>
            <w:shd w:val="clear" w:color="auto" w:fill="E6E6E6"/>
          </w:tcPr>
          <w:p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:rsid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3B3076">
              <w:rPr>
                <w:rFonts w:ascii="Arial" w:eastAsia="Arial Unicode MS" w:hAnsi="Arial" w:cs="Arial"/>
                <w:sz w:val="20"/>
              </w:rPr>
              <w:t>€…….</w:t>
            </w:r>
          </w:p>
          <w:p w:rsidR="003E24F4" w:rsidRPr="003B3076" w:rsidRDefault="003E24F4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:rsidTr="002E312A">
        <w:tc>
          <w:tcPr>
            <w:tcW w:w="3223" w:type="dxa"/>
            <w:shd w:val="clear" w:color="auto" w:fill="E6E6E6"/>
          </w:tcPr>
          <w:p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:rsid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  <w:p w:rsidR="003E24F4" w:rsidRDefault="003E24F4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  <w:p w:rsidR="003E24F4" w:rsidRDefault="003E24F4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  <w:p w:rsidR="003E24F4" w:rsidRDefault="003E24F4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  <w:p w:rsidR="003E24F4" w:rsidRPr="003B3076" w:rsidRDefault="003E24F4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:rsidTr="002E312A">
        <w:tc>
          <w:tcPr>
            <w:tcW w:w="3223" w:type="dxa"/>
            <w:shd w:val="clear" w:color="auto" w:fill="E6E6E6"/>
          </w:tcPr>
          <w:p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:rsidTr="002E312A">
        <w:tc>
          <w:tcPr>
            <w:tcW w:w="3223" w:type="dxa"/>
            <w:shd w:val="clear" w:color="auto" w:fill="E6E6E6"/>
          </w:tcPr>
          <w:p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:rsidTr="002E312A">
        <w:tc>
          <w:tcPr>
            <w:tcW w:w="3223" w:type="dxa"/>
            <w:shd w:val="clear" w:color="auto" w:fill="E6E6E6"/>
          </w:tcPr>
          <w:p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:rsidTr="002E312A">
        <w:tc>
          <w:tcPr>
            <w:tcW w:w="3223" w:type="dxa"/>
            <w:shd w:val="clear" w:color="auto" w:fill="E6E6E6"/>
          </w:tcPr>
          <w:p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:rsidTr="002E312A">
        <w:tc>
          <w:tcPr>
            <w:tcW w:w="3223" w:type="dxa"/>
            <w:shd w:val="clear" w:color="auto" w:fill="E6E6E6"/>
          </w:tcPr>
          <w:p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:rsidTr="002E312A">
        <w:tc>
          <w:tcPr>
            <w:tcW w:w="3223" w:type="dxa"/>
            <w:shd w:val="clear" w:color="auto" w:fill="E6E6E6"/>
          </w:tcPr>
          <w:p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:rsidTr="002E312A">
        <w:tc>
          <w:tcPr>
            <w:tcW w:w="3223" w:type="dxa"/>
            <w:shd w:val="clear" w:color="auto" w:fill="E6E6E6"/>
          </w:tcPr>
          <w:p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:rsidTr="002E312A">
        <w:tc>
          <w:tcPr>
            <w:tcW w:w="3223" w:type="dxa"/>
            <w:shd w:val="clear" w:color="auto" w:fill="E6E6E6"/>
          </w:tcPr>
          <w:p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</w:tbl>
    <w:bookmarkEnd w:id="10"/>
    <w:p w:rsidR="003B3076" w:rsidRPr="00624877" w:rsidRDefault="003B3076" w:rsidP="003B3076">
      <w:pPr>
        <w:spacing w:line="280" w:lineRule="exact"/>
        <w:ind w:right="618"/>
        <w:rPr>
          <w:rFonts w:ascii="Arial" w:eastAsia="Arial Unicode MS" w:hAnsi="Arial" w:cs="Arial"/>
          <w:bCs/>
          <w:sz w:val="36"/>
          <w:szCs w:val="36"/>
          <w:lang w:val="nl-NL"/>
        </w:rPr>
      </w:pPr>
      <w:r w:rsidRPr="00EC42DE">
        <w:rPr>
          <w:rFonts w:ascii="Arial" w:hAnsi="Arial" w:cs="Arial"/>
          <w:snapToGrid w:val="0"/>
          <w:sz w:val="20"/>
          <w:szCs w:val="20"/>
          <w:lang w:val="nl-NL"/>
        </w:rPr>
        <w:t xml:space="preserve">  </w:t>
      </w:r>
    </w:p>
    <w:p w:rsidR="00150AFD" w:rsidRDefault="00150AFD">
      <w:pPr>
        <w:rPr>
          <w:rFonts w:cs="Arial"/>
          <w:snapToGrid w:val="0"/>
          <w:sz w:val="20"/>
          <w:szCs w:val="20"/>
          <w:highlight w:val="yellow"/>
          <w:lang w:val="nl-NL"/>
        </w:rPr>
      </w:pPr>
      <w:r>
        <w:rPr>
          <w:rFonts w:cs="Arial"/>
          <w:snapToGrid w:val="0"/>
          <w:sz w:val="20"/>
          <w:szCs w:val="20"/>
          <w:highlight w:val="yellow"/>
          <w:lang w:val="nl-NL"/>
        </w:rPr>
        <w:br w:type="page"/>
      </w:r>
    </w:p>
    <w:p w:rsidR="003E24F4" w:rsidRDefault="003E24F4">
      <w:pPr>
        <w:rPr>
          <w:rFonts w:cs="Arial"/>
          <w:snapToGrid w:val="0"/>
          <w:sz w:val="20"/>
          <w:szCs w:val="20"/>
          <w:highlight w:val="yellow"/>
          <w:lang w:val="nl-NL"/>
        </w:rPr>
      </w:pPr>
      <w:r>
        <w:rPr>
          <w:rFonts w:ascii="Arial" w:eastAsia="Arial Unicode MS" w:hAnsi="Arial" w:cs="Arial"/>
          <w:sz w:val="20"/>
          <w:szCs w:val="20"/>
          <w:lang w:val="nl-NL"/>
        </w:rPr>
        <w:lastRenderedPageBreak/>
        <w:t xml:space="preserve"> 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E24F4" w:rsidRPr="003B3076" w:rsidTr="007106EE">
        <w:tc>
          <w:tcPr>
            <w:tcW w:w="3223" w:type="dxa"/>
            <w:shd w:val="clear" w:color="auto" w:fill="F2F2F2"/>
          </w:tcPr>
          <w:p w:rsidR="003E24F4" w:rsidRPr="003B3076" w:rsidRDefault="003E24F4" w:rsidP="007106EE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:rsidR="003E24F4" w:rsidRPr="003B3076" w:rsidRDefault="003E24F4" w:rsidP="007106E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3B3076">
              <w:rPr>
                <w:rFonts w:ascii="Arial" w:eastAsia="Arial Unicode MS" w:hAnsi="Arial" w:cs="Arial"/>
                <w:sz w:val="20"/>
              </w:rPr>
              <w:t>antwoord</w:t>
            </w:r>
          </w:p>
        </w:tc>
      </w:tr>
      <w:tr w:rsidR="003E24F4" w:rsidRPr="003B3076" w:rsidTr="007106EE">
        <w:tc>
          <w:tcPr>
            <w:tcW w:w="3223" w:type="dxa"/>
            <w:shd w:val="clear" w:color="auto" w:fill="E6E6E6"/>
          </w:tcPr>
          <w:p w:rsidR="003E24F4" w:rsidRPr="00150AFD" w:rsidRDefault="003E24F4" w:rsidP="007106EE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b/>
                <w:sz w:val="20"/>
                <w:szCs w:val="20"/>
                <w:lang w:val="nl-NL"/>
              </w:rPr>
            </w:pPr>
            <w:r w:rsidRPr="00150AFD">
              <w:rPr>
                <w:rFonts w:ascii="Arial" w:eastAsia="Arial Unicode MS" w:hAnsi="Arial" w:cs="Arial"/>
                <w:b/>
                <w:sz w:val="20"/>
                <w:szCs w:val="20"/>
                <w:lang w:val="nl-NL"/>
              </w:rPr>
              <w:t xml:space="preserve">Kerncompetentie </w:t>
            </w:r>
            <w:r>
              <w:rPr>
                <w:rFonts w:ascii="Arial" w:eastAsia="Arial Unicode MS" w:hAnsi="Arial" w:cs="Arial"/>
                <w:b/>
                <w:sz w:val="20"/>
                <w:szCs w:val="20"/>
                <w:lang w:val="nl-NL"/>
              </w:rPr>
              <w:t>2</w:t>
            </w:r>
            <w:r w:rsidRPr="00150AFD">
              <w:rPr>
                <w:rFonts w:ascii="Arial" w:eastAsia="Arial Unicode MS" w:hAnsi="Arial" w:cs="Arial"/>
                <w:b/>
                <w:sz w:val="20"/>
                <w:szCs w:val="20"/>
                <w:lang w:val="nl-NL"/>
              </w:rPr>
              <w:t>.</w:t>
            </w:r>
          </w:p>
          <w:p w:rsidR="003E24F4" w:rsidRPr="00150AFD" w:rsidRDefault="003E24F4" w:rsidP="007106EE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Conform § 8.2 van de leidraad</w:t>
            </w:r>
          </w:p>
        </w:tc>
        <w:tc>
          <w:tcPr>
            <w:tcW w:w="6416" w:type="dxa"/>
            <w:shd w:val="clear" w:color="auto" w:fill="auto"/>
          </w:tcPr>
          <w:p w:rsidR="003E24F4" w:rsidRPr="00150AFD" w:rsidRDefault="003E24F4" w:rsidP="007106EE">
            <w:pPr>
              <w:pStyle w:val="Plattetekst3"/>
              <w:spacing w:line="280" w:lineRule="exact"/>
              <w:rPr>
                <w:rFonts w:ascii="Arial" w:eastAsia="Arial Unicode MS" w:hAnsi="Arial" w:cs="Arial"/>
                <w:color w:val="auto"/>
                <w:sz w:val="20"/>
              </w:rPr>
            </w:pPr>
            <w:r w:rsidRPr="00150AFD">
              <w:rPr>
                <w:rFonts w:ascii="Arial" w:eastAsia="Arial Unicode MS" w:hAnsi="Arial" w:cs="Arial"/>
                <w:color w:val="auto"/>
                <w:sz w:val="20"/>
              </w:rPr>
              <w:t xml:space="preserve">Het </w:t>
            </w:r>
            <w:r>
              <w:rPr>
                <w:rFonts w:ascii="Arial" w:eastAsia="Arial Unicode MS" w:hAnsi="Arial" w:cs="Arial"/>
                <w:color w:val="auto"/>
                <w:sz w:val="20"/>
              </w:rPr>
              <w:t>onderhoud en aansturing van R-Net displays</w:t>
            </w:r>
          </w:p>
          <w:p w:rsidR="003E24F4" w:rsidRPr="00150AFD" w:rsidRDefault="003E24F4" w:rsidP="007106E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E24F4" w:rsidRPr="003B3076" w:rsidTr="007106EE">
        <w:tc>
          <w:tcPr>
            <w:tcW w:w="3223" w:type="dxa"/>
            <w:shd w:val="clear" w:color="auto" w:fill="E6E6E6"/>
          </w:tcPr>
          <w:p w:rsidR="003E24F4" w:rsidRPr="003B3076" w:rsidRDefault="003E24F4" w:rsidP="007106EE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:rsidR="003E24F4" w:rsidRDefault="003E24F4" w:rsidP="007106E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  <w:p w:rsidR="003E24F4" w:rsidRPr="003B3076" w:rsidRDefault="003E24F4" w:rsidP="007106E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E24F4" w:rsidRPr="003B3076" w:rsidTr="007106EE">
        <w:tc>
          <w:tcPr>
            <w:tcW w:w="3223" w:type="dxa"/>
            <w:shd w:val="clear" w:color="auto" w:fill="E6E6E6"/>
          </w:tcPr>
          <w:p w:rsidR="003E24F4" w:rsidRPr="003B3076" w:rsidRDefault="003E24F4" w:rsidP="007106EE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Korte omschrijving </w:t>
            </w:r>
            <w:r>
              <w:rPr>
                <w:rFonts w:ascii="Arial" w:eastAsia="Arial Unicode MS" w:hAnsi="Arial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:rsidR="003E24F4" w:rsidRDefault="003E24F4" w:rsidP="007106E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  <w:p w:rsidR="003E24F4" w:rsidRDefault="003E24F4" w:rsidP="007106E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  <w:p w:rsidR="003E24F4" w:rsidRPr="003B3076" w:rsidRDefault="003E24F4" w:rsidP="007106E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E24F4" w:rsidRPr="003B3076" w:rsidTr="007106EE">
        <w:tc>
          <w:tcPr>
            <w:tcW w:w="3223" w:type="dxa"/>
            <w:shd w:val="clear" w:color="auto" w:fill="E6E6E6"/>
          </w:tcPr>
          <w:p w:rsidR="003E24F4" w:rsidRPr="003B3076" w:rsidRDefault="003E24F4" w:rsidP="007106EE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:rsidR="003E24F4" w:rsidRDefault="003E24F4" w:rsidP="007106E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  <w:p w:rsidR="003E24F4" w:rsidRDefault="003E24F4" w:rsidP="007106E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  <w:p w:rsidR="003E24F4" w:rsidRPr="003B3076" w:rsidRDefault="003E24F4" w:rsidP="007106E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E24F4" w:rsidRPr="003B3076" w:rsidTr="007106EE">
        <w:tc>
          <w:tcPr>
            <w:tcW w:w="3223" w:type="dxa"/>
            <w:shd w:val="clear" w:color="auto" w:fill="E6E6E6"/>
          </w:tcPr>
          <w:p w:rsidR="003E24F4" w:rsidRPr="003B3076" w:rsidRDefault="003E24F4" w:rsidP="007106EE">
            <w:pPr>
              <w:pStyle w:val="Voetnoottekst"/>
              <w:tabs>
                <w:tab w:val="num" w:pos="-567"/>
              </w:tabs>
              <w:spacing w:line="280" w:lineRule="exact"/>
              <w:rPr>
                <w:rFonts w:eastAsia="Arial Unicode MS" w:cs="Arial"/>
                <w:sz w:val="20"/>
                <w:szCs w:val="20"/>
                <w:lang w:val="nl-NL"/>
              </w:rPr>
            </w:pPr>
            <w:r w:rsidRPr="003B3076">
              <w:rPr>
                <w:rFonts w:eastAsia="Arial Unicode MS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:rsidR="003E24F4" w:rsidRDefault="003E24F4" w:rsidP="007106E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  <w:p w:rsidR="003E24F4" w:rsidRDefault="003E24F4" w:rsidP="007106E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  <w:p w:rsidR="003E24F4" w:rsidRPr="003B3076" w:rsidRDefault="003E24F4" w:rsidP="007106E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E24F4" w:rsidRPr="003B3076" w:rsidTr="007106EE">
        <w:tc>
          <w:tcPr>
            <w:tcW w:w="3223" w:type="dxa"/>
            <w:shd w:val="clear" w:color="auto" w:fill="E6E6E6"/>
          </w:tcPr>
          <w:p w:rsidR="003E24F4" w:rsidRPr="003B3076" w:rsidRDefault="003E24F4" w:rsidP="007106EE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:rsidR="003E24F4" w:rsidRDefault="003E24F4" w:rsidP="007106E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  <w:p w:rsidR="003E24F4" w:rsidRDefault="003E24F4" w:rsidP="007106E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  <w:p w:rsidR="003E24F4" w:rsidRPr="003B3076" w:rsidRDefault="003E24F4" w:rsidP="007106E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E24F4" w:rsidRPr="003B3076" w:rsidTr="007106EE">
        <w:tc>
          <w:tcPr>
            <w:tcW w:w="3223" w:type="dxa"/>
            <w:shd w:val="clear" w:color="auto" w:fill="E6E6E6"/>
          </w:tcPr>
          <w:p w:rsidR="003E24F4" w:rsidRPr="003B3076" w:rsidRDefault="003E24F4" w:rsidP="007106EE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:rsidR="003E24F4" w:rsidRDefault="003E24F4" w:rsidP="007106E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  <w:p w:rsidR="003E24F4" w:rsidRPr="003B3076" w:rsidRDefault="003E24F4" w:rsidP="007106E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E24F4" w:rsidRPr="003B3076" w:rsidTr="007106EE">
        <w:tc>
          <w:tcPr>
            <w:tcW w:w="3223" w:type="dxa"/>
            <w:shd w:val="clear" w:color="auto" w:fill="E6E6E6"/>
          </w:tcPr>
          <w:p w:rsidR="003E24F4" w:rsidRPr="003B3076" w:rsidRDefault="003E24F4" w:rsidP="007106EE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150AFD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Da</w:t>
            </w: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tum </w:t>
            </w:r>
            <w:r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einde opdracht</w:t>
            </w:r>
          </w:p>
        </w:tc>
        <w:tc>
          <w:tcPr>
            <w:tcW w:w="6416" w:type="dxa"/>
            <w:shd w:val="clear" w:color="auto" w:fill="auto"/>
          </w:tcPr>
          <w:p w:rsidR="003E24F4" w:rsidRDefault="003E24F4" w:rsidP="007106E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  <w:p w:rsidR="003E24F4" w:rsidRPr="003B3076" w:rsidRDefault="003E24F4" w:rsidP="007106E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E24F4" w:rsidRPr="003B3076" w:rsidTr="007106EE">
        <w:tc>
          <w:tcPr>
            <w:tcW w:w="3223" w:type="dxa"/>
            <w:shd w:val="clear" w:color="auto" w:fill="E6E6E6"/>
          </w:tcPr>
          <w:p w:rsidR="003E24F4" w:rsidRPr="003B3076" w:rsidRDefault="003E24F4" w:rsidP="007106EE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:rsidR="003E24F4" w:rsidRDefault="003E24F4" w:rsidP="007106E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3B3076">
              <w:rPr>
                <w:rFonts w:ascii="Arial" w:eastAsia="Arial Unicode MS" w:hAnsi="Arial" w:cs="Arial"/>
                <w:sz w:val="20"/>
              </w:rPr>
              <w:t>€…….</w:t>
            </w:r>
          </w:p>
          <w:p w:rsidR="003E24F4" w:rsidRPr="003B3076" w:rsidRDefault="003E24F4" w:rsidP="007106E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E24F4" w:rsidRPr="003B3076" w:rsidTr="007106EE">
        <w:tc>
          <w:tcPr>
            <w:tcW w:w="3223" w:type="dxa"/>
            <w:shd w:val="clear" w:color="auto" w:fill="E6E6E6"/>
          </w:tcPr>
          <w:p w:rsidR="003E24F4" w:rsidRPr="003B3076" w:rsidRDefault="003E24F4" w:rsidP="007106EE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:rsidR="003E24F4" w:rsidRDefault="003E24F4" w:rsidP="007106E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  <w:p w:rsidR="003E24F4" w:rsidRDefault="003E24F4" w:rsidP="007106E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  <w:p w:rsidR="003E24F4" w:rsidRDefault="003E24F4" w:rsidP="007106E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  <w:p w:rsidR="003E24F4" w:rsidRDefault="003E24F4" w:rsidP="007106E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  <w:p w:rsidR="003E24F4" w:rsidRPr="003B3076" w:rsidRDefault="003E24F4" w:rsidP="007106E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E24F4" w:rsidRPr="003B3076" w:rsidTr="007106EE">
        <w:tc>
          <w:tcPr>
            <w:tcW w:w="3223" w:type="dxa"/>
            <w:shd w:val="clear" w:color="auto" w:fill="E6E6E6"/>
          </w:tcPr>
          <w:p w:rsidR="003E24F4" w:rsidRPr="003B3076" w:rsidRDefault="003E24F4" w:rsidP="007106EE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:rsidR="003E24F4" w:rsidRPr="003B3076" w:rsidRDefault="003E24F4" w:rsidP="007106E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E24F4" w:rsidRPr="003B3076" w:rsidTr="007106EE">
        <w:tc>
          <w:tcPr>
            <w:tcW w:w="3223" w:type="dxa"/>
            <w:shd w:val="clear" w:color="auto" w:fill="E6E6E6"/>
          </w:tcPr>
          <w:p w:rsidR="003E24F4" w:rsidRPr="003B3076" w:rsidRDefault="003E24F4" w:rsidP="007106EE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:rsidR="003E24F4" w:rsidRPr="003B3076" w:rsidRDefault="003E24F4" w:rsidP="007106E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E24F4" w:rsidRPr="003B3076" w:rsidTr="007106EE">
        <w:tc>
          <w:tcPr>
            <w:tcW w:w="3223" w:type="dxa"/>
            <w:shd w:val="clear" w:color="auto" w:fill="E6E6E6"/>
          </w:tcPr>
          <w:p w:rsidR="003E24F4" w:rsidRPr="003B3076" w:rsidRDefault="003E24F4" w:rsidP="007106EE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:rsidR="003E24F4" w:rsidRPr="003B3076" w:rsidRDefault="003E24F4" w:rsidP="007106E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E24F4" w:rsidRPr="003B3076" w:rsidTr="007106EE">
        <w:tc>
          <w:tcPr>
            <w:tcW w:w="3223" w:type="dxa"/>
            <w:shd w:val="clear" w:color="auto" w:fill="E6E6E6"/>
          </w:tcPr>
          <w:p w:rsidR="003E24F4" w:rsidRPr="003B3076" w:rsidRDefault="003E24F4" w:rsidP="007106EE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:rsidR="003E24F4" w:rsidRPr="003B3076" w:rsidRDefault="003E24F4" w:rsidP="007106E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E24F4" w:rsidRPr="003B3076" w:rsidTr="007106EE">
        <w:tc>
          <w:tcPr>
            <w:tcW w:w="3223" w:type="dxa"/>
            <w:shd w:val="clear" w:color="auto" w:fill="E6E6E6"/>
          </w:tcPr>
          <w:p w:rsidR="003E24F4" w:rsidRPr="003B3076" w:rsidRDefault="003E24F4" w:rsidP="007106EE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:rsidR="003E24F4" w:rsidRPr="003B3076" w:rsidRDefault="003E24F4" w:rsidP="007106E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E24F4" w:rsidRPr="003B3076" w:rsidTr="007106EE">
        <w:tc>
          <w:tcPr>
            <w:tcW w:w="3223" w:type="dxa"/>
            <w:shd w:val="clear" w:color="auto" w:fill="E6E6E6"/>
          </w:tcPr>
          <w:p w:rsidR="003E24F4" w:rsidRPr="003B3076" w:rsidRDefault="003E24F4" w:rsidP="007106EE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:rsidR="003E24F4" w:rsidRPr="003B3076" w:rsidRDefault="003E24F4" w:rsidP="007106E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E24F4" w:rsidRPr="003B3076" w:rsidTr="007106EE">
        <w:tc>
          <w:tcPr>
            <w:tcW w:w="3223" w:type="dxa"/>
            <w:shd w:val="clear" w:color="auto" w:fill="E6E6E6"/>
          </w:tcPr>
          <w:p w:rsidR="003E24F4" w:rsidRPr="003B3076" w:rsidRDefault="003E24F4" w:rsidP="007106EE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:rsidR="003E24F4" w:rsidRPr="003B3076" w:rsidRDefault="003E24F4" w:rsidP="007106E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E24F4" w:rsidRPr="003B3076" w:rsidTr="007106EE">
        <w:tc>
          <w:tcPr>
            <w:tcW w:w="3223" w:type="dxa"/>
            <w:shd w:val="clear" w:color="auto" w:fill="E6E6E6"/>
          </w:tcPr>
          <w:p w:rsidR="003E24F4" w:rsidRPr="003B3076" w:rsidRDefault="003E24F4" w:rsidP="007106EE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:rsidR="003E24F4" w:rsidRPr="003B3076" w:rsidRDefault="003E24F4" w:rsidP="007106E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</w:tbl>
    <w:p w:rsidR="00150AFD" w:rsidRDefault="00150AFD">
      <w:pPr>
        <w:rPr>
          <w:rFonts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:rsidR="003421F4" w:rsidRDefault="00732A19" w:rsidP="00FC1092">
      <w:pPr>
        <w:rPr>
          <w:rFonts w:ascii="Arial" w:hAnsi="Arial" w:cs="Arial"/>
          <w:sz w:val="20"/>
          <w:szCs w:val="20"/>
          <w:lang w:val="nl-NL"/>
        </w:rPr>
      </w:pPr>
      <w:r w:rsidRPr="00170068">
        <w:rPr>
          <w:rFonts w:ascii="Arial" w:hAnsi="Arial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117FA1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60CD" w:rsidRPr="00A93FF1" w:rsidRDefault="000B60CD" w:rsidP="00AA2BD1">
            <w:pPr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bookmarkStart w:id="11" w:name="_Toc267319400"/>
            <w:bookmarkStart w:id="12" w:name="_Toc267319595"/>
            <w:bookmarkStart w:id="13" w:name="_Toc267480489"/>
            <w:r w:rsidRPr="00A93FF1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B60CD" w:rsidRPr="00117FA1" w:rsidRDefault="000B60CD" w:rsidP="00AA2BD1">
            <w:pPr>
              <w:spacing w:line="280" w:lineRule="exact"/>
              <w:rPr>
                <w:rFonts w:cs="Arial"/>
              </w:rPr>
            </w:pPr>
          </w:p>
          <w:p w:rsidR="000B60CD" w:rsidRPr="00117FA1" w:rsidRDefault="000B60CD" w:rsidP="00AA2BD1">
            <w:pPr>
              <w:spacing w:line="280" w:lineRule="exact"/>
              <w:rPr>
                <w:rFonts w:cs="Arial"/>
              </w:rPr>
            </w:pPr>
          </w:p>
        </w:tc>
      </w:tr>
      <w:tr w:rsidR="000B60CD" w:rsidRPr="00117FA1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60CD" w:rsidRPr="00A93FF1" w:rsidRDefault="000B60CD" w:rsidP="00AA2BD1">
            <w:pPr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A93FF1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B60CD" w:rsidRPr="00117FA1" w:rsidRDefault="000B60CD" w:rsidP="00AA2BD1">
            <w:pPr>
              <w:spacing w:line="280" w:lineRule="exact"/>
              <w:rPr>
                <w:rFonts w:cs="Arial"/>
              </w:rPr>
            </w:pPr>
          </w:p>
          <w:p w:rsidR="000B60CD" w:rsidRPr="00117FA1" w:rsidRDefault="000B60CD" w:rsidP="00AA2BD1">
            <w:pPr>
              <w:spacing w:line="280" w:lineRule="exact"/>
              <w:rPr>
                <w:rFonts w:cs="Arial"/>
              </w:rPr>
            </w:pPr>
          </w:p>
        </w:tc>
      </w:tr>
      <w:tr w:rsidR="000B60CD" w:rsidRPr="00117FA1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60CD" w:rsidRPr="00A93FF1" w:rsidRDefault="000B60CD" w:rsidP="00AA2BD1">
            <w:pPr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A93FF1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B60CD" w:rsidRPr="00117FA1" w:rsidRDefault="000B60CD" w:rsidP="00AA2BD1">
            <w:pPr>
              <w:spacing w:line="280" w:lineRule="exact"/>
              <w:rPr>
                <w:rFonts w:cs="Arial"/>
              </w:rPr>
            </w:pPr>
          </w:p>
          <w:p w:rsidR="000B60CD" w:rsidRPr="00117FA1" w:rsidRDefault="000B60CD" w:rsidP="00AA2BD1">
            <w:pPr>
              <w:spacing w:line="280" w:lineRule="exact"/>
              <w:rPr>
                <w:rFonts w:cs="Arial"/>
              </w:rPr>
            </w:pPr>
          </w:p>
        </w:tc>
      </w:tr>
      <w:tr w:rsidR="000B60CD" w:rsidRPr="00117FA1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60CD" w:rsidRPr="00A93FF1" w:rsidRDefault="000B60CD" w:rsidP="00AA2BD1">
            <w:pPr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A93FF1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Handtekening</w:t>
            </w:r>
          </w:p>
          <w:p w:rsidR="000B60CD" w:rsidRPr="00A93FF1" w:rsidRDefault="000B60CD" w:rsidP="00AA2BD1">
            <w:pPr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  <w:p w:rsidR="000B60CD" w:rsidRPr="00A93FF1" w:rsidRDefault="000B60CD" w:rsidP="00AA2BD1">
            <w:pPr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B60CD" w:rsidRPr="00117FA1" w:rsidRDefault="000B60CD" w:rsidP="00AA2BD1">
            <w:pPr>
              <w:spacing w:line="280" w:lineRule="exact"/>
              <w:rPr>
                <w:rFonts w:cs="Arial"/>
              </w:rPr>
            </w:pPr>
          </w:p>
          <w:p w:rsidR="000B60CD" w:rsidRPr="00117FA1" w:rsidRDefault="000B60CD" w:rsidP="00AA2BD1">
            <w:pPr>
              <w:spacing w:line="280" w:lineRule="exact"/>
              <w:rPr>
                <w:rFonts w:cs="Arial"/>
              </w:rPr>
            </w:pPr>
          </w:p>
          <w:p w:rsidR="000B60CD" w:rsidRPr="00117FA1" w:rsidRDefault="000B60CD" w:rsidP="00AA2BD1">
            <w:pPr>
              <w:spacing w:line="280" w:lineRule="exact"/>
              <w:rPr>
                <w:rFonts w:cs="Arial"/>
              </w:rPr>
            </w:pPr>
          </w:p>
        </w:tc>
      </w:tr>
      <w:tr w:rsidR="000B60CD" w:rsidRPr="00117FA1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60CD" w:rsidRPr="00A93FF1" w:rsidRDefault="000B60CD" w:rsidP="00AA2BD1">
            <w:pPr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A93FF1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0B60CD" w:rsidRPr="00117FA1" w:rsidRDefault="000B60CD" w:rsidP="00AA2BD1">
            <w:pPr>
              <w:spacing w:line="280" w:lineRule="exact"/>
              <w:rPr>
                <w:rFonts w:cs="Arial"/>
              </w:rPr>
            </w:pPr>
          </w:p>
          <w:p w:rsidR="000B60CD" w:rsidRPr="00117FA1" w:rsidRDefault="000B60CD" w:rsidP="00AA2BD1">
            <w:pPr>
              <w:spacing w:line="280" w:lineRule="exact"/>
              <w:rPr>
                <w:rFonts w:cs="Arial"/>
              </w:rPr>
            </w:pPr>
          </w:p>
        </w:tc>
      </w:tr>
      <w:bookmarkEnd w:id="11"/>
      <w:bookmarkEnd w:id="12"/>
      <w:bookmarkEnd w:id="13"/>
    </w:tbl>
    <w:p w:rsidR="000B60CD" w:rsidRPr="00732A19" w:rsidRDefault="000B60CD" w:rsidP="00FC1092">
      <w:pPr>
        <w:rPr>
          <w:rFonts w:ascii="Arial" w:hAnsi="Arial" w:cs="Arial"/>
          <w:sz w:val="20"/>
          <w:szCs w:val="20"/>
          <w:lang w:val="nl-NL"/>
        </w:rPr>
      </w:pPr>
    </w:p>
    <w:sectPr w:rsidR="000B60CD" w:rsidRPr="00732A19" w:rsidSect="002803F5">
      <w:footerReference w:type="default" r:id="rId8"/>
      <w:footerReference w:type="first" r:id="rId9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12A" w:rsidRDefault="002E312A">
      <w:r>
        <w:separator/>
      </w:r>
    </w:p>
  </w:endnote>
  <w:endnote w:type="continuationSeparator" w:id="0">
    <w:p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312A" w:rsidRDefault="003E24F4" w:rsidP="003E24F4">
    <w:pPr>
      <w:pStyle w:val="Voettekst"/>
      <w:jc w:val="left"/>
    </w:pPr>
    <w:r>
      <w:t xml:space="preserve">DRIS displays </w:t>
    </w:r>
    <w:proofErr w:type="spellStart"/>
    <w:r>
      <w:t>voor</w:t>
    </w:r>
    <w:proofErr w:type="spellEnd"/>
    <w:r>
      <w:t xml:space="preserve"> R-Net in Haarlemmermeer                                                          </w:t>
    </w:r>
    <w:r>
      <w:tab/>
    </w:r>
    <w:proofErr w:type="spellStart"/>
    <w:r w:rsidR="002E312A">
      <w:t>Pagina</w:t>
    </w:r>
    <w:proofErr w:type="spellEnd"/>
    <w:r w:rsidR="002E312A">
      <w:t xml:space="preserve"> </w:t>
    </w:r>
    <w:r w:rsidR="002E312A">
      <w:rPr>
        <w:b/>
        <w:sz w:val="24"/>
      </w:rPr>
      <w:fldChar w:fldCharType="begin"/>
    </w:r>
    <w:r w:rsidR="002E312A">
      <w:rPr>
        <w:b/>
      </w:rPr>
      <w:instrText>PAGE</w:instrText>
    </w:r>
    <w:r w:rsidR="002E312A">
      <w:rPr>
        <w:b/>
        <w:sz w:val="24"/>
      </w:rPr>
      <w:fldChar w:fldCharType="separate"/>
    </w:r>
    <w:r w:rsidR="00FC1092">
      <w:rPr>
        <w:b/>
        <w:noProof/>
      </w:rPr>
      <w:t>2</w:t>
    </w:r>
    <w:r w:rsidR="002E312A">
      <w:rPr>
        <w:b/>
        <w:sz w:val="24"/>
      </w:rPr>
      <w:fldChar w:fldCharType="end"/>
    </w:r>
    <w:r w:rsidR="002E312A">
      <w:t xml:space="preserve"> van </w:t>
    </w:r>
    <w:r w:rsidR="002E312A">
      <w:rPr>
        <w:b/>
        <w:sz w:val="24"/>
      </w:rPr>
      <w:fldChar w:fldCharType="begin"/>
    </w:r>
    <w:r w:rsidR="002E312A">
      <w:rPr>
        <w:b/>
      </w:rPr>
      <w:instrText>NUMPAGES</w:instrText>
    </w:r>
    <w:r w:rsidR="002E312A">
      <w:rPr>
        <w:b/>
        <w:sz w:val="24"/>
      </w:rPr>
      <w:fldChar w:fldCharType="separate"/>
    </w:r>
    <w:r w:rsidR="00FC1092">
      <w:rPr>
        <w:b/>
        <w:noProof/>
      </w:rPr>
      <w:t>2</w:t>
    </w:r>
    <w:r w:rsidR="002E312A">
      <w:rPr>
        <w:b/>
        <w:sz w:val="24"/>
      </w:rPr>
      <w:fldChar w:fldCharType="end"/>
    </w:r>
  </w:p>
  <w:p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312A" w:rsidRDefault="003E24F4" w:rsidP="003E24F4">
    <w:pPr>
      <w:pStyle w:val="Voettekst"/>
      <w:jc w:val="left"/>
    </w:pPr>
    <w:r>
      <w:t xml:space="preserve">DRIS displays </w:t>
    </w:r>
    <w:proofErr w:type="spellStart"/>
    <w:r>
      <w:t>voor</w:t>
    </w:r>
    <w:proofErr w:type="spellEnd"/>
    <w:r>
      <w:t xml:space="preserve"> R-Net in Haarlemmermeer                                                          </w:t>
    </w:r>
    <w:proofErr w:type="spellStart"/>
    <w:r w:rsidR="002E312A">
      <w:t>Pagina</w:t>
    </w:r>
    <w:proofErr w:type="spellEnd"/>
    <w:r w:rsidR="002E312A">
      <w:t xml:space="preserve"> </w:t>
    </w:r>
    <w:r w:rsidR="002E312A">
      <w:rPr>
        <w:b/>
        <w:sz w:val="24"/>
      </w:rPr>
      <w:fldChar w:fldCharType="begin"/>
    </w:r>
    <w:r w:rsidR="002E312A">
      <w:rPr>
        <w:b/>
      </w:rPr>
      <w:instrText>PAGE</w:instrText>
    </w:r>
    <w:r w:rsidR="002E312A">
      <w:rPr>
        <w:b/>
        <w:sz w:val="24"/>
      </w:rPr>
      <w:fldChar w:fldCharType="separate"/>
    </w:r>
    <w:r w:rsidR="00A93FF1">
      <w:rPr>
        <w:b/>
        <w:noProof/>
      </w:rPr>
      <w:t>1</w:t>
    </w:r>
    <w:r w:rsidR="002E312A">
      <w:rPr>
        <w:b/>
        <w:sz w:val="24"/>
      </w:rPr>
      <w:fldChar w:fldCharType="end"/>
    </w:r>
    <w:r w:rsidR="002E312A">
      <w:t xml:space="preserve"> van </w:t>
    </w:r>
    <w:r w:rsidR="002E312A">
      <w:rPr>
        <w:b/>
        <w:sz w:val="24"/>
      </w:rPr>
      <w:fldChar w:fldCharType="begin"/>
    </w:r>
    <w:r w:rsidR="002E312A">
      <w:rPr>
        <w:b/>
      </w:rPr>
      <w:instrText>NUMPAGES</w:instrText>
    </w:r>
    <w:r w:rsidR="002E312A">
      <w:rPr>
        <w:b/>
        <w:sz w:val="24"/>
      </w:rPr>
      <w:fldChar w:fldCharType="separate"/>
    </w:r>
    <w:r w:rsidR="00A93FF1">
      <w:rPr>
        <w:b/>
        <w:noProof/>
      </w:rPr>
      <w:t>1</w:t>
    </w:r>
    <w:r w:rsidR="002E312A">
      <w:rPr>
        <w:b/>
        <w:sz w:val="24"/>
      </w:rPr>
      <w:fldChar w:fldCharType="end"/>
    </w:r>
  </w:p>
  <w:p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12A" w:rsidRDefault="002E312A">
      <w:r>
        <w:separator/>
      </w:r>
    </w:p>
  </w:footnote>
  <w:footnote w:type="continuationSeparator" w:id="0">
    <w:p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605627"/>
    <w:multiLevelType w:val="hybridMultilevel"/>
    <w:tmpl w:val="B5DC4D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5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6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3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0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2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3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6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7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0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1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6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7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6"/>
  </w:num>
  <w:num w:numId="3">
    <w:abstractNumId w:val="18"/>
  </w:num>
  <w:num w:numId="4">
    <w:abstractNumId w:val="2"/>
  </w:num>
  <w:num w:numId="5">
    <w:abstractNumId w:val="30"/>
  </w:num>
  <w:num w:numId="6">
    <w:abstractNumId w:val="35"/>
  </w:num>
  <w:num w:numId="7">
    <w:abstractNumId w:val="12"/>
  </w:num>
  <w:num w:numId="8">
    <w:abstractNumId w:val="22"/>
  </w:num>
  <w:num w:numId="9">
    <w:abstractNumId w:val="19"/>
  </w:num>
  <w:num w:numId="10">
    <w:abstractNumId w:val="29"/>
  </w:num>
  <w:num w:numId="11">
    <w:abstractNumId w:val="5"/>
  </w:num>
  <w:num w:numId="12">
    <w:abstractNumId w:val="0"/>
  </w:num>
  <w:num w:numId="13">
    <w:abstractNumId w:val="4"/>
  </w:num>
  <w:num w:numId="14">
    <w:abstractNumId w:val="17"/>
  </w:num>
  <w:num w:numId="15">
    <w:abstractNumId w:val="28"/>
  </w:num>
  <w:num w:numId="16">
    <w:abstractNumId w:val="38"/>
  </w:num>
  <w:num w:numId="17">
    <w:abstractNumId w:val="23"/>
  </w:num>
  <w:num w:numId="18">
    <w:abstractNumId w:val="9"/>
  </w:num>
  <w:num w:numId="19">
    <w:abstractNumId w:val="21"/>
  </w:num>
  <w:num w:numId="20">
    <w:abstractNumId w:val="20"/>
  </w:num>
  <w:num w:numId="21">
    <w:abstractNumId w:val="14"/>
  </w:num>
  <w:num w:numId="22">
    <w:abstractNumId w:val="15"/>
  </w:num>
  <w:num w:numId="23">
    <w:abstractNumId w:val="13"/>
  </w:num>
  <w:num w:numId="24">
    <w:abstractNumId w:val="26"/>
  </w:num>
  <w:num w:numId="25">
    <w:abstractNumId w:val="7"/>
  </w:num>
  <w:num w:numId="26">
    <w:abstractNumId w:val="31"/>
  </w:num>
  <w:num w:numId="27">
    <w:abstractNumId w:val="37"/>
  </w:num>
  <w:num w:numId="2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</w:num>
  <w:num w:numId="30">
    <w:abstractNumId w:val="10"/>
  </w:num>
  <w:num w:numId="31">
    <w:abstractNumId w:val="8"/>
  </w:num>
  <w:num w:numId="32">
    <w:abstractNumId w:val="33"/>
  </w:num>
  <w:num w:numId="33">
    <w:abstractNumId w:val="27"/>
  </w:num>
  <w:num w:numId="34">
    <w:abstractNumId w:val="32"/>
  </w:num>
  <w:num w:numId="35">
    <w:abstractNumId w:val="32"/>
  </w:num>
  <w:num w:numId="36">
    <w:abstractNumId w:val="32"/>
  </w:num>
  <w:num w:numId="37">
    <w:abstractNumId w:val="32"/>
  </w:num>
  <w:num w:numId="38">
    <w:abstractNumId w:val="32"/>
  </w:num>
  <w:num w:numId="39">
    <w:abstractNumId w:val="32"/>
  </w:num>
  <w:num w:numId="40">
    <w:abstractNumId w:val="32"/>
  </w:num>
  <w:num w:numId="41">
    <w:abstractNumId w:val="32"/>
  </w:num>
  <w:num w:numId="42">
    <w:abstractNumId w:val="32"/>
  </w:num>
  <w:num w:numId="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2"/>
  </w:num>
  <w:num w:numId="45">
    <w:abstractNumId w:val="32"/>
  </w:num>
  <w:num w:numId="46">
    <w:abstractNumId w:val="32"/>
  </w:num>
  <w:num w:numId="47">
    <w:abstractNumId w:val="34"/>
  </w:num>
  <w:num w:numId="48">
    <w:abstractNumId w:val="16"/>
  </w:num>
  <w:num w:numId="49">
    <w:abstractNumId w:val="24"/>
  </w:num>
  <w:num w:numId="50">
    <w:abstractNumId w:val="25"/>
  </w:num>
  <w:num w:numId="51">
    <w:abstractNumId w:val="6"/>
  </w:num>
  <w:num w:numId="52">
    <w:abstractNumId w:val="32"/>
  </w:num>
  <w:num w:numId="53">
    <w:abstractNumId w:val="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505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0AFD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0BEA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47572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282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24F4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 fillcolor="white">
      <v:fill color="white"/>
    </o:shapedefaults>
    <o:shapelayout v:ext="edit">
      <o:idmap v:ext="edit" data="1"/>
    </o:shapelayout>
  </w:shapeDefaults>
  <w:decimalSymbol w:val=","/>
  <w:listSeparator w:val=";"/>
  <w14:docId w14:val="36582677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85BD9-87F3-4E3A-97F6-4FA1DA745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C99A88A7</Template>
  <TotalTime>1</TotalTime>
  <Pages>2</Pages>
  <Words>147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1316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Willemsen, Linda</cp:lastModifiedBy>
  <cp:revision>3</cp:revision>
  <cp:lastPrinted>2014-04-10T07:55:00Z</cp:lastPrinted>
  <dcterms:created xsi:type="dcterms:W3CDTF">2018-06-10T19:06:00Z</dcterms:created>
  <dcterms:modified xsi:type="dcterms:W3CDTF">2018-06-13T09:57:00Z</dcterms:modified>
</cp:coreProperties>
</file>