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688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15"/>
        <w:gridCol w:w="1245"/>
        <w:gridCol w:w="4181"/>
        <w:gridCol w:w="2121"/>
      </w:tblGrid>
      <w:tr w:rsidR="00683A83" w:rsidRPr="004176CD" w:rsidTr="003900C2">
        <w:trPr>
          <w:trHeight w:val="498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3A83" w:rsidRPr="004176CD" w:rsidRDefault="00683A83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Naam </w:t>
            </w:r>
            <w:r w:rsidRPr="004176C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Gegadigde</w:t>
            </w:r>
          </w:p>
        </w:tc>
        <w:tc>
          <w:tcPr>
            <w:tcW w:w="75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3A83" w:rsidRPr="003D647D" w:rsidRDefault="00683A83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D647D" w:rsidRPr="004176CD" w:rsidTr="003D647D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 xml:space="preserve">1 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G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egevens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referentie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opdracht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Default="003D647D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 xml:space="preserve">Naam organisatie voor wie de 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referentieopdracht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is uitgevoerd</w:t>
            </w:r>
          </w:p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3D647D" w:rsidRDefault="003D647D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683A83" w:rsidRPr="004176CD" w:rsidTr="0023480C">
        <w:trPr>
          <w:trHeight w:val="537"/>
        </w:trPr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3A83" w:rsidRPr="004176CD" w:rsidRDefault="00683A83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3A83" w:rsidRPr="004176CD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Naam contactpersoon</w:t>
            </w:r>
          </w:p>
          <w:p w:rsidR="00683A83" w:rsidRPr="004176CD" w:rsidRDefault="00683A83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A83" w:rsidRPr="003D647D" w:rsidRDefault="00683A83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D647D" w:rsidRPr="004176CD" w:rsidTr="003D647D"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Default="003D647D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 xml:space="preserve">Naam en omschrijving van de 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referentieopdracht</w:t>
            </w:r>
          </w:p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3D647D" w:rsidRDefault="003D647D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683A83" w:rsidRPr="004176CD" w:rsidTr="00163DA5">
        <w:trPr>
          <w:trHeight w:val="977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3A83" w:rsidRPr="004176CD" w:rsidRDefault="00683A83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 xml:space="preserve">2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3A83" w:rsidRPr="004176CD" w:rsidRDefault="00683A83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Omvang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van de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referentie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opdracht</w:t>
            </w:r>
          </w:p>
        </w:tc>
        <w:tc>
          <w:tcPr>
            <w:tcW w:w="4181" w:type="dxa"/>
            <w:vAlign w:val="center"/>
            <w:hideMark/>
          </w:tcPr>
          <w:p w:rsidR="00683A83" w:rsidRPr="00683A83" w:rsidRDefault="00683A83" w:rsidP="00E9261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in Euro:</w:t>
            </w:r>
          </w:p>
        </w:tc>
        <w:tc>
          <w:tcPr>
            <w:tcW w:w="2121" w:type="dxa"/>
          </w:tcPr>
          <w:p w:rsidR="00683A83" w:rsidRPr="003D647D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</w:tr>
      <w:tr w:rsidR="003D647D" w:rsidRPr="004176CD" w:rsidTr="003D647D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 xml:space="preserve">3 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Looptijd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van de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referentie</w:t>
            </w: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br/>
              <w:t>opdracht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47D" w:rsidRDefault="003D647D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Datum aanvang referentieopdracht</w:t>
            </w:r>
          </w:p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3D647D" w:rsidRDefault="003D647D" w:rsidP="003D64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D647D" w:rsidRPr="004176CD" w:rsidTr="003D647D"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hideMark/>
          </w:tcPr>
          <w:p w:rsidR="003D647D" w:rsidRPr="004176CD" w:rsidRDefault="003D647D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 w:rsidRPr="003D647D">
              <w:rPr>
                <w:rFonts w:eastAsia="Times New Roman" w:cs="Times New Roman"/>
                <w:sz w:val="20"/>
                <w:szCs w:val="20"/>
                <w:lang w:eastAsia="nl-NL"/>
              </w:rPr>
              <w:t>Datum afronding referentieopdracht</w:t>
            </w:r>
          </w:p>
        </w:tc>
        <w:tc>
          <w:tcPr>
            <w:tcW w:w="2121" w:type="dxa"/>
            <w:tcBorders>
              <w:left w:val="single" w:sz="4" w:space="0" w:color="auto"/>
            </w:tcBorders>
          </w:tcPr>
          <w:p w:rsidR="003D647D" w:rsidRPr="003D647D" w:rsidRDefault="003D647D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</w:tr>
      <w:tr w:rsidR="00683A83" w:rsidRPr="004176CD" w:rsidTr="00683A83"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 w:rsidRPr="00683A83">
              <w:rPr>
                <w:rFonts w:eastAsia="Times New Roman" w:cs="Times New Roman"/>
                <w:sz w:val="20"/>
                <w:szCs w:val="20"/>
                <w:lang w:eastAsia="nl-NL"/>
              </w:rPr>
              <w:t>4</w:t>
            </w: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P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>Inschrijving op Groslijst:</w:t>
            </w: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>1. Ja/Nee</w:t>
            </w: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 xml:space="preserve">2. </w:t>
            </w: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>Ja/Nee</w:t>
            </w: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 xml:space="preserve">3. </w:t>
            </w: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>Ja/Nee</w:t>
            </w: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 xml:space="preserve">4. </w:t>
            </w: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>Ja/Nee</w:t>
            </w:r>
          </w:p>
          <w:p w:rsid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Pr="00683A83" w:rsidRDefault="00683A83" w:rsidP="00683A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 xml:space="preserve">5. </w:t>
            </w: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>Ja/Nee</w:t>
            </w:r>
          </w:p>
        </w:tc>
        <w:tc>
          <w:tcPr>
            <w:tcW w:w="4181" w:type="dxa"/>
            <w:tcBorders>
              <w:left w:val="single" w:sz="4" w:space="0" w:color="auto"/>
            </w:tcBorders>
          </w:tcPr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sz w:val="20"/>
                <w:szCs w:val="20"/>
                <w:lang w:eastAsia="nl-NL"/>
              </w:rPr>
              <w:t>Inschrijving voor de opdrachten:</w:t>
            </w: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nl-NL"/>
              </w:rPr>
            </w:pPr>
            <w:r w:rsidRPr="00683A83">
              <w:rPr>
                <w:rFonts w:eastAsia="Times New Roman" w:cs="Times New Roman"/>
                <w:i/>
                <w:sz w:val="20"/>
                <w:szCs w:val="20"/>
                <w:lang w:eastAsia="nl-NL"/>
              </w:rPr>
              <w:t>In te vullen door inschrijver</w:t>
            </w:r>
            <w:r>
              <w:rPr>
                <w:rFonts w:eastAsia="Times New Roman" w:cs="Times New Roman"/>
                <w:i/>
                <w:sz w:val="20"/>
                <w:szCs w:val="20"/>
                <w:lang w:eastAsia="nl-NL"/>
              </w:rPr>
              <w:t>.</w:t>
            </w:r>
          </w:p>
          <w:p w:rsidR="00683A83" w:rsidRPr="00683A83" w:rsidRDefault="00683A83" w:rsidP="003D647D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nl-N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nl-NL"/>
              </w:rPr>
              <w:t>Groslijst 1, opdrachten:……..</w:t>
            </w:r>
          </w:p>
        </w:tc>
        <w:tc>
          <w:tcPr>
            <w:tcW w:w="2121" w:type="dxa"/>
            <w:tcBorders>
              <w:left w:val="single" w:sz="4" w:space="0" w:color="auto"/>
            </w:tcBorders>
          </w:tcPr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  <w:p w:rsidR="00683A83" w:rsidRPr="00683A83" w:rsidRDefault="00683A83" w:rsidP="003D6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</w:tr>
    </w:tbl>
    <w:p w:rsidR="004176CD" w:rsidRPr="003D647D" w:rsidRDefault="004354B9" w:rsidP="004176CD">
      <w:pPr>
        <w:spacing w:after="0" w:line="240" w:lineRule="auto"/>
        <w:rPr>
          <w:rFonts w:eastAsia="Times New Roman" w:cs="Times New Roman"/>
          <w:b/>
          <w:color w:val="000000"/>
          <w:sz w:val="20"/>
          <w:szCs w:val="20"/>
          <w:lang w:eastAsia="nl-NL"/>
        </w:rPr>
      </w:pPr>
      <w:r>
        <w:rPr>
          <w:rFonts w:eastAsia="Times New Roman" w:cs="Times New Roman"/>
          <w:b/>
          <w:sz w:val="24"/>
          <w:szCs w:val="24"/>
          <w:lang w:eastAsia="nl-NL"/>
        </w:rPr>
        <w:t>Bijlage</w:t>
      </w:r>
      <w:r w:rsidR="00446EB4">
        <w:rPr>
          <w:rFonts w:eastAsia="Times New Roman" w:cs="Times New Roman"/>
          <w:b/>
          <w:sz w:val="24"/>
          <w:szCs w:val="24"/>
          <w:lang w:eastAsia="nl-NL"/>
        </w:rPr>
        <w:t xml:space="preserve"> 2</w:t>
      </w:r>
      <w:bookmarkStart w:id="0" w:name="_GoBack"/>
      <w:bookmarkEnd w:id="0"/>
      <w:r w:rsidR="003D647D" w:rsidRPr="003D647D">
        <w:rPr>
          <w:rFonts w:eastAsia="Times New Roman" w:cs="Times New Roman"/>
          <w:b/>
          <w:sz w:val="24"/>
          <w:szCs w:val="24"/>
          <w:lang w:eastAsia="nl-NL"/>
        </w:rPr>
        <w:t xml:space="preserve"> Format referentie</w:t>
      </w:r>
      <w:r w:rsidR="004176CD" w:rsidRPr="004176CD">
        <w:rPr>
          <w:rFonts w:eastAsia="Times New Roman" w:cs="Times New Roman"/>
          <w:b/>
          <w:sz w:val="24"/>
          <w:szCs w:val="24"/>
          <w:lang w:eastAsia="nl-NL"/>
        </w:rPr>
        <w:br/>
      </w:r>
    </w:p>
    <w:p w:rsidR="004176CD" w:rsidRDefault="004176CD" w:rsidP="004176CD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nl-NL"/>
        </w:rPr>
      </w:pPr>
    </w:p>
    <w:p w:rsidR="004176CD" w:rsidRDefault="004176CD" w:rsidP="004176CD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4176CD">
        <w:rPr>
          <w:rFonts w:eastAsia="Times New Roman" w:cs="Times New Roman"/>
          <w:color w:val="000000"/>
          <w:sz w:val="20"/>
          <w:szCs w:val="20"/>
          <w:lang w:eastAsia="nl-NL"/>
        </w:rPr>
        <w:t>De ondergetekende verklaart dat hij deze verklaring naar waarheid heeft ingevuld</w:t>
      </w:r>
    </w:p>
    <w:p w:rsidR="003D647D" w:rsidRPr="004176CD" w:rsidRDefault="003D647D" w:rsidP="004176CD">
      <w:pPr>
        <w:spacing w:after="0" w:line="240" w:lineRule="auto"/>
        <w:rPr>
          <w:rFonts w:eastAsia="Times New Roman" w:cs="Times New Roman"/>
          <w:sz w:val="24"/>
          <w:szCs w:val="24"/>
          <w:lang w:eastAsia="nl-N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2190"/>
      </w:tblGrid>
      <w:tr w:rsidR="003D647D" w:rsidRPr="004176CD" w:rsidTr="003E7E20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Naam: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D647D" w:rsidRPr="004176CD" w:rsidTr="003E7E20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D647D" w:rsidRPr="004176CD" w:rsidTr="003E7E20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Bedrijfsnaam: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D647D" w:rsidRPr="004176CD" w:rsidTr="003E7E20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Handtekening: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3D647D" w:rsidRPr="004176CD" w:rsidTr="003E7E20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nl-NL"/>
              </w:rPr>
            </w:pPr>
            <w:r w:rsidRPr="004176CD"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7D" w:rsidRPr="004176CD" w:rsidRDefault="003D647D" w:rsidP="004176C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</w:tbl>
    <w:p w:rsidR="00DF77D6" w:rsidRPr="003D647D" w:rsidRDefault="00446EB4" w:rsidP="00683A83"/>
    <w:sectPr w:rsidR="00DF77D6" w:rsidRPr="003D6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6CD"/>
    <w:rsid w:val="003D647D"/>
    <w:rsid w:val="004176CD"/>
    <w:rsid w:val="004354B9"/>
    <w:rsid w:val="00446EB4"/>
    <w:rsid w:val="00683A83"/>
    <w:rsid w:val="007653E1"/>
    <w:rsid w:val="00EF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5ABEA-E37F-4FE8-91B8-5FC6E1E5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83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180BA-3443-4105-A9EE-7632A09BC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D141DDE</Template>
  <TotalTime>1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Reinier Meints</dc:creator>
  <cp:keywords/>
  <dc:description/>
  <cp:lastModifiedBy>Reinier Meints</cp:lastModifiedBy>
  <cp:revision>4</cp:revision>
  <dcterms:created xsi:type="dcterms:W3CDTF">2018-04-04T08:37:00Z</dcterms:created>
  <dcterms:modified xsi:type="dcterms:W3CDTF">2018-04-04T08:58:00Z</dcterms:modified>
</cp:coreProperties>
</file>