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0D" w:rsidRPr="00EB6FA9" w:rsidRDefault="007C385B" w:rsidP="007E3ADF">
      <w:pPr>
        <w:numPr>
          <w:ilvl w:val="0"/>
          <w:numId w:val="3"/>
        </w:numPr>
        <w:ind w:left="426" w:right="-28" w:hanging="426"/>
        <w:rPr>
          <w:b/>
          <w:szCs w:val="18"/>
        </w:rPr>
      </w:pPr>
      <w:r>
        <w:rPr>
          <w:b/>
          <w:szCs w:val="18"/>
        </w:rPr>
        <w:t xml:space="preserve">Geplande data </w:t>
      </w:r>
      <w:r w:rsidR="0015210D" w:rsidRPr="00EB6FA9">
        <w:rPr>
          <w:b/>
          <w:szCs w:val="18"/>
        </w:rPr>
        <w:t>Operationeel Overleg</w:t>
      </w:r>
    </w:p>
    <w:p w:rsidR="00397A62" w:rsidRPr="00EB6FA9" w:rsidRDefault="00397A62" w:rsidP="00397A62">
      <w:pPr>
        <w:ind w:left="426" w:right="-28"/>
        <w:rPr>
          <w:b/>
          <w:szCs w:val="18"/>
        </w:rPr>
      </w:pPr>
    </w:p>
    <w:tbl>
      <w:tblPr>
        <w:tblpPr w:leftFromText="141" w:rightFromText="141" w:vertAnchor="text" w:tblpY="6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845"/>
        <w:gridCol w:w="1344"/>
        <w:gridCol w:w="850"/>
        <w:gridCol w:w="2127"/>
      </w:tblGrid>
      <w:tr w:rsidR="00A73D37" w:rsidRPr="00EB6FA9" w:rsidTr="00A73D37">
        <w:trPr>
          <w:trHeight w:val="240"/>
        </w:trPr>
        <w:tc>
          <w:tcPr>
            <w:tcW w:w="61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8D8D8"/>
            <w:noWrap/>
            <w:vAlign w:val="bottom"/>
            <w:hideMark/>
          </w:tcPr>
          <w:p w:rsidR="00A73D37" w:rsidRPr="00EB6FA9" w:rsidRDefault="00A60AF7" w:rsidP="007C385B">
            <w:pPr>
              <w:spacing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EXPLOITATIEJAAR 201</w:t>
            </w:r>
            <w:r w:rsidR="007C385B">
              <w:rPr>
                <w:color w:val="000000"/>
                <w:szCs w:val="18"/>
              </w:rPr>
              <w:t>9</w:t>
            </w:r>
          </w:p>
        </w:tc>
      </w:tr>
      <w:tr w:rsidR="00A73D37" w:rsidRPr="00EB6FA9" w:rsidTr="00EB6FA9">
        <w:trPr>
          <w:trHeight w:val="630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hideMark/>
          </w:tcPr>
          <w:p w:rsidR="00A73D37" w:rsidRPr="00EB6FA9" w:rsidRDefault="00A73D37" w:rsidP="002D1883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Operationeel Overleg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D37" w:rsidRPr="00EB6FA9" w:rsidRDefault="00A73D37" w:rsidP="002D1883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datum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D37" w:rsidRPr="00EB6FA9" w:rsidRDefault="00A73D37" w:rsidP="002D1883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tijd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3D37" w:rsidRPr="00EB6FA9" w:rsidRDefault="00A73D37" w:rsidP="002D1883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Plaats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A60AF7" w:rsidRDefault="00A73D37" w:rsidP="002D1883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A60AF7" w:rsidRDefault="00A73D37" w:rsidP="00424D9B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A60AF7" w:rsidRDefault="00A73D37" w:rsidP="00650A83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3D37" w:rsidRPr="00A60AF7" w:rsidRDefault="00A73D37" w:rsidP="002D1883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9B7336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9B7336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9B7336" w:rsidRDefault="00A73D37" w:rsidP="00A73D37">
            <w:pPr>
              <w:rPr>
                <w:strike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9B7336" w:rsidRDefault="00A73D37" w:rsidP="00A73D37">
            <w:pPr>
              <w:rPr>
                <w:strike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20117B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20117B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20117B" w:rsidRDefault="00A73D37" w:rsidP="00A73D37">
            <w:pPr>
              <w:rPr>
                <w:strike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20117B" w:rsidRDefault="00A73D37" w:rsidP="00A73D37">
            <w:pPr>
              <w:rPr>
                <w:strike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4413E0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4413E0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4413E0" w:rsidRDefault="00A73D37" w:rsidP="00A73D37">
            <w:pPr>
              <w:rPr>
                <w:strike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4413E0" w:rsidRDefault="00A73D37" w:rsidP="00A73D37">
            <w:pPr>
              <w:rPr>
                <w:strike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750226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750226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750226" w:rsidRDefault="00A73D37" w:rsidP="00A73D37">
            <w:pPr>
              <w:rPr>
                <w:strike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750226" w:rsidRDefault="00A73D37" w:rsidP="00A73D37">
            <w:pPr>
              <w:rPr>
                <w:strike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750226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750226" w:rsidRDefault="00A73D37" w:rsidP="00A73D37">
            <w:pPr>
              <w:spacing w:line="240" w:lineRule="auto"/>
              <w:rPr>
                <w:strike/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750226" w:rsidRDefault="00A73D37" w:rsidP="00A73D37">
            <w:pPr>
              <w:rPr>
                <w:strike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750226" w:rsidRDefault="00A73D37" w:rsidP="00A73D37">
            <w:pPr>
              <w:rPr>
                <w:strike/>
                <w:szCs w:val="18"/>
              </w:rPr>
            </w:pPr>
          </w:p>
        </w:tc>
      </w:tr>
      <w:tr w:rsidR="00A73D37" w:rsidRPr="00EB6FA9" w:rsidTr="00EB6FA9">
        <w:trPr>
          <w:trHeight w:val="194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  <w:lang w:val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A73D37">
            <w:pPr>
              <w:spacing w:line="240" w:lineRule="auto"/>
              <w:rPr>
                <w:color w:val="000000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73D37" w:rsidRPr="00EB6FA9" w:rsidRDefault="00A73D37" w:rsidP="00A73D37">
            <w:pPr>
              <w:rPr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  <w:lang w:val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5650B09D">
            <w:pPr>
              <w:spacing w:line="240" w:lineRule="auto"/>
              <w:rPr>
                <w:color w:val="000000" w:themeColor="text1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5650B09D">
            <w:pPr>
              <w:spacing w:line="240" w:lineRule="auto"/>
              <w:rPr>
                <w:color w:val="000000" w:themeColor="text1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5650B09D">
            <w:pPr>
              <w:spacing w:line="240" w:lineRule="auto"/>
              <w:rPr>
                <w:color w:val="000000" w:themeColor="text1"/>
                <w:szCs w:val="18"/>
                <w:lang w:val="en-US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331FED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25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  <w:tr w:rsidR="00A73D37" w:rsidRPr="00EB6FA9" w:rsidTr="00EB6FA9">
        <w:trPr>
          <w:trHeight w:val="240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vAlign w:val="bottom"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3D37" w:rsidRPr="00EB6FA9" w:rsidRDefault="00A73D37" w:rsidP="009B121F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 </w:t>
            </w:r>
          </w:p>
        </w:tc>
      </w:tr>
    </w:tbl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650A83">
      <w:pPr>
        <w:ind w:right="-28"/>
        <w:jc w:val="center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CD2A4E" w:rsidRDefault="00CD2A4E" w:rsidP="002D1883">
      <w:pPr>
        <w:ind w:right="-28"/>
        <w:rPr>
          <w:b/>
          <w:szCs w:val="18"/>
        </w:rPr>
      </w:pPr>
    </w:p>
    <w:p w:rsidR="00750226" w:rsidRPr="00EB6FA9" w:rsidRDefault="00750226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2D1883" w:rsidRPr="00EB6FA9" w:rsidRDefault="002D1883" w:rsidP="002D1883">
      <w:pPr>
        <w:ind w:right="-28"/>
        <w:rPr>
          <w:b/>
          <w:szCs w:val="18"/>
        </w:rPr>
      </w:pPr>
    </w:p>
    <w:p w:rsidR="0015210D" w:rsidRPr="00EB6FA9" w:rsidRDefault="0015210D" w:rsidP="0015210D">
      <w:pPr>
        <w:ind w:left="426" w:right="-28"/>
        <w:rPr>
          <w:szCs w:val="18"/>
        </w:rPr>
      </w:pPr>
    </w:p>
    <w:p w:rsidR="00021E7C" w:rsidRPr="00EB6FA9" w:rsidRDefault="00021E7C" w:rsidP="0015210D">
      <w:pPr>
        <w:ind w:left="426" w:right="-28"/>
        <w:rPr>
          <w:szCs w:val="18"/>
        </w:rPr>
      </w:pPr>
    </w:p>
    <w:p w:rsidR="00A42A02" w:rsidRPr="00EB6FA9" w:rsidRDefault="00A42A02" w:rsidP="0015210D">
      <w:pPr>
        <w:ind w:left="426" w:right="-28"/>
        <w:rPr>
          <w:szCs w:val="18"/>
        </w:rPr>
      </w:pPr>
    </w:p>
    <w:p w:rsidR="00A73D37" w:rsidRPr="00EB6FA9" w:rsidRDefault="00A73D37" w:rsidP="0015210D">
      <w:pPr>
        <w:ind w:left="426" w:right="-28"/>
        <w:rPr>
          <w:szCs w:val="18"/>
        </w:rPr>
      </w:pPr>
    </w:p>
    <w:p w:rsidR="00A73D37" w:rsidRPr="00EB6FA9" w:rsidRDefault="00A73D37" w:rsidP="0015210D">
      <w:pPr>
        <w:ind w:left="426" w:right="-28"/>
        <w:rPr>
          <w:szCs w:val="18"/>
        </w:rPr>
      </w:pPr>
    </w:p>
    <w:p w:rsidR="00C44C76" w:rsidRPr="00EB6FA9" w:rsidRDefault="002D1883" w:rsidP="007E3ADF">
      <w:pPr>
        <w:numPr>
          <w:ilvl w:val="0"/>
          <w:numId w:val="3"/>
        </w:numPr>
        <w:ind w:left="426" w:right="-28" w:hanging="426"/>
        <w:rPr>
          <w:b/>
          <w:szCs w:val="18"/>
        </w:rPr>
      </w:pPr>
      <w:proofErr w:type="spellStart"/>
      <w:r w:rsidRPr="00EB6FA9">
        <w:rPr>
          <w:b/>
          <w:szCs w:val="18"/>
        </w:rPr>
        <w:t>Aan</w:t>
      </w:r>
      <w:r w:rsidR="00630ADD">
        <w:rPr>
          <w:b/>
          <w:szCs w:val="18"/>
        </w:rPr>
        <w:t>-</w:t>
      </w:r>
      <w:proofErr w:type="spellEnd"/>
      <w:r w:rsidR="00630ADD">
        <w:rPr>
          <w:b/>
          <w:szCs w:val="18"/>
        </w:rPr>
        <w:t>/</w:t>
      </w:r>
      <w:r w:rsidRPr="00EB6FA9">
        <w:rPr>
          <w:b/>
          <w:szCs w:val="18"/>
        </w:rPr>
        <w:t xml:space="preserve"> Afwezig</w:t>
      </w:r>
    </w:p>
    <w:p w:rsidR="00397A62" w:rsidRPr="00EB6FA9" w:rsidRDefault="00397A62" w:rsidP="00397A62">
      <w:pPr>
        <w:ind w:left="426" w:right="-28"/>
        <w:rPr>
          <w:b/>
          <w:szCs w:val="18"/>
        </w:rPr>
      </w:pPr>
    </w:p>
    <w:tbl>
      <w:tblPr>
        <w:tblpPr w:leftFromText="141" w:rightFromText="141" w:vertAnchor="text" w:tblpY="1"/>
        <w:tblOverlap w:val="never"/>
        <w:tblW w:w="7103" w:type="dxa"/>
        <w:tblCellMar>
          <w:left w:w="70" w:type="dxa"/>
          <w:right w:w="70" w:type="dxa"/>
        </w:tblCellMar>
        <w:tblLook w:val="04A0"/>
      </w:tblPr>
      <w:tblGrid>
        <w:gridCol w:w="3714"/>
        <w:gridCol w:w="1142"/>
        <w:gridCol w:w="940"/>
        <w:gridCol w:w="1307"/>
      </w:tblGrid>
      <w:tr w:rsidR="00111A65" w:rsidRPr="00782DEB" w:rsidTr="004413E0">
        <w:trPr>
          <w:trHeight w:val="225"/>
        </w:trPr>
        <w:tc>
          <w:tcPr>
            <w:tcW w:w="37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782DEB" w:rsidRDefault="00111A65" w:rsidP="004413E0">
            <w:pPr>
              <w:spacing w:line="240" w:lineRule="auto"/>
              <w:rPr>
                <w:b/>
                <w:color w:val="000000"/>
                <w:szCs w:val="18"/>
              </w:rPr>
            </w:pPr>
            <w:r w:rsidRPr="00782DEB">
              <w:rPr>
                <w:b/>
                <w:color w:val="000000"/>
                <w:szCs w:val="18"/>
              </w:rPr>
              <w:t> </w:t>
            </w:r>
            <w:r w:rsidR="00782DEB" w:rsidRPr="00782DEB">
              <w:rPr>
                <w:b/>
                <w:color w:val="000000"/>
                <w:szCs w:val="18"/>
              </w:rPr>
              <w:t>N</w:t>
            </w:r>
            <w:r w:rsidRPr="00782DEB">
              <w:rPr>
                <w:b/>
                <w:color w:val="000000"/>
                <w:szCs w:val="18"/>
              </w:rPr>
              <w:t>aam</w:t>
            </w:r>
          </w:p>
        </w:tc>
        <w:tc>
          <w:tcPr>
            <w:tcW w:w="11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782DEB" w:rsidRDefault="007C385B" w:rsidP="004413E0">
            <w:pPr>
              <w:spacing w:line="240" w:lineRule="auto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Initialen</w:t>
            </w:r>
          </w:p>
        </w:tc>
        <w:tc>
          <w:tcPr>
            <w:tcW w:w="9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782DEB" w:rsidRDefault="00111A65" w:rsidP="004413E0">
            <w:pPr>
              <w:spacing w:line="240" w:lineRule="auto"/>
              <w:rPr>
                <w:b/>
                <w:color w:val="000000"/>
                <w:szCs w:val="18"/>
              </w:rPr>
            </w:pPr>
            <w:r w:rsidRPr="00782DEB">
              <w:rPr>
                <w:b/>
                <w:color w:val="000000"/>
                <w:szCs w:val="18"/>
              </w:rPr>
              <w:t>Aanw.</w:t>
            </w:r>
          </w:p>
        </w:tc>
        <w:tc>
          <w:tcPr>
            <w:tcW w:w="13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782DEB" w:rsidRDefault="00111A65" w:rsidP="004413E0">
            <w:pPr>
              <w:spacing w:line="240" w:lineRule="auto"/>
              <w:rPr>
                <w:b/>
                <w:color w:val="000000"/>
                <w:szCs w:val="18"/>
              </w:rPr>
            </w:pPr>
            <w:r w:rsidRPr="00782DEB">
              <w:rPr>
                <w:b/>
                <w:color w:val="000000"/>
                <w:szCs w:val="18"/>
              </w:rPr>
              <w:t>Afw.</w:t>
            </w:r>
          </w:p>
        </w:tc>
      </w:tr>
      <w:tr w:rsidR="00782DEB" w:rsidRPr="00EB6FA9" w:rsidTr="004413E0">
        <w:trPr>
          <w:trHeight w:val="225"/>
        </w:trPr>
        <w:tc>
          <w:tcPr>
            <w:tcW w:w="7103" w:type="dxa"/>
            <w:gridSpan w:val="4"/>
            <w:tcBorders>
              <w:top w:val="single" w:sz="8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82DEB" w:rsidRPr="008E0A27" w:rsidRDefault="00782DEB" w:rsidP="004413E0">
            <w:pPr>
              <w:spacing w:line="240" w:lineRule="auto"/>
              <w:rPr>
                <w:b/>
                <w:color w:val="000000"/>
                <w:szCs w:val="18"/>
              </w:rPr>
            </w:pPr>
          </w:p>
        </w:tc>
      </w:tr>
      <w:tr w:rsidR="00E13A2C" w:rsidRPr="00EB6FA9" w:rsidTr="004413E0">
        <w:trPr>
          <w:trHeight w:val="225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8D8D8"/>
            <w:noWrap/>
            <w:vAlign w:val="center"/>
            <w:hideMark/>
          </w:tcPr>
          <w:p w:rsidR="008C1078" w:rsidRDefault="007C385B" w:rsidP="007C385B">
            <w:pPr>
              <w:spacing w:line="240" w:lineRule="auto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Gebruiker</w:t>
            </w: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750226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Pr="00750226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EB6FA9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E13A2C" w:rsidRPr="00EB6FA9" w:rsidTr="004413E0">
        <w:trPr>
          <w:trHeight w:val="225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8D8D8"/>
            <w:noWrap/>
            <w:vAlign w:val="center"/>
            <w:hideMark/>
          </w:tcPr>
          <w:p w:rsidR="008C1078" w:rsidRDefault="007C385B" w:rsidP="007C385B">
            <w:pPr>
              <w:spacing w:line="240" w:lineRule="auto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Aannemer</w:t>
            </w: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EB6FA9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EB6FA9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E13A2C" w:rsidRPr="00EB6FA9" w:rsidTr="004413E0">
        <w:trPr>
          <w:trHeight w:val="225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8D8D8"/>
            <w:noWrap/>
            <w:vAlign w:val="center"/>
            <w:hideMark/>
          </w:tcPr>
          <w:p w:rsidR="008C1078" w:rsidRDefault="008E0A27" w:rsidP="007C385B">
            <w:pPr>
              <w:spacing w:line="240" w:lineRule="auto"/>
              <w:rPr>
                <w:b/>
                <w:color w:val="000000"/>
                <w:szCs w:val="18"/>
              </w:rPr>
            </w:pPr>
            <w:r w:rsidRPr="008E0A27">
              <w:rPr>
                <w:b/>
                <w:color w:val="000000"/>
                <w:szCs w:val="18"/>
              </w:rPr>
              <w:t>R</w:t>
            </w:r>
            <w:r w:rsidR="007C385B">
              <w:rPr>
                <w:b/>
                <w:color w:val="000000"/>
                <w:szCs w:val="18"/>
              </w:rPr>
              <w:t>ijksvastgoedbedrijf</w:t>
            </w: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111A65" w:rsidRPr="00EB6FA9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(Objectmanager)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111A65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11A65" w:rsidRPr="00EB6FA9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 xml:space="preserve"> </w:t>
            </w:r>
            <w:r>
              <w:rPr>
                <w:color w:val="000000"/>
                <w:szCs w:val="18"/>
              </w:rPr>
              <w:t>(Opzichter/ adviseur)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111A65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E13A2C" w:rsidRPr="00EB6FA9" w:rsidTr="004413E0">
        <w:trPr>
          <w:trHeight w:val="225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8D8D8"/>
            <w:noWrap/>
            <w:vAlign w:val="center"/>
            <w:hideMark/>
          </w:tcPr>
          <w:p w:rsidR="008C1078" w:rsidRDefault="008C1078" w:rsidP="004413E0">
            <w:pPr>
              <w:spacing w:line="240" w:lineRule="auto"/>
              <w:rPr>
                <w:b/>
                <w:color w:val="000000"/>
                <w:szCs w:val="18"/>
              </w:rPr>
            </w:pP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111A65" w:rsidRPr="00EB6FA9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1078" w:rsidRDefault="004413E0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X</w:t>
            </w:r>
          </w:p>
        </w:tc>
      </w:tr>
      <w:tr w:rsidR="00111A65" w:rsidRPr="00EB6FA9" w:rsidTr="004413E0">
        <w:trPr>
          <w:trHeight w:val="225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111A65" w:rsidRPr="00EB6FA9" w:rsidRDefault="00111A65" w:rsidP="004413E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1078" w:rsidRDefault="008C1078" w:rsidP="004413E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</w:tbl>
    <w:p w:rsidR="003F4350" w:rsidRPr="00EB6FA9" w:rsidRDefault="004413E0" w:rsidP="00A8071E">
      <w:pPr>
        <w:ind w:right="-28"/>
        <w:rPr>
          <w:b/>
          <w:szCs w:val="18"/>
        </w:rPr>
      </w:pPr>
      <w:r>
        <w:rPr>
          <w:b/>
          <w:szCs w:val="18"/>
        </w:rPr>
        <w:br w:type="textWrapping" w:clear="all"/>
      </w:r>
    </w:p>
    <w:p w:rsidR="00A37C4E" w:rsidRPr="00EB6FA9" w:rsidRDefault="0024244F" w:rsidP="007E3ADF">
      <w:pPr>
        <w:numPr>
          <w:ilvl w:val="0"/>
          <w:numId w:val="3"/>
        </w:numPr>
        <w:ind w:left="426" w:right="-28" w:hanging="426"/>
        <w:rPr>
          <w:b/>
          <w:szCs w:val="18"/>
        </w:rPr>
      </w:pPr>
      <w:r>
        <w:rPr>
          <w:b/>
          <w:szCs w:val="18"/>
        </w:rPr>
        <w:tab/>
        <w:t>Opening en mededelingen</w:t>
      </w:r>
    </w:p>
    <w:p w:rsidR="00A37C4E" w:rsidRPr="00EB6FA9" w:rsidRDefault="00A37C4E" w:rsidP="00A37C4E">
      <w:pPr>
        <w:ind w:left="426" w:right="-28"/>
        <w:rPr>
          <w:b/>
          <w:szCs w:val="18"/>
        </w:rPr>
      </w:pPr>
    </w:p>
    <w:p w:rsidR="00A37C4E" w:rsidRDefault="0080721D" w:rsidP="00E109F6">
      <w:pPr>
        <w:pStyle w:val="Kop2"/>
      </w:pPr>
      <w:r>
        <w:t>Goedkeuring v</w:t>
      </w:r>
      <w:r w:rsidR="00A37C4E" w:rsidRPr="00EB6FA9">
        <w:t xml:space="preserve">erslag </w:t>
      </w:r>
      <w:r w:rsidR="007C385B">
        <w:t xml:space="preserve"> vorig overleg</w:t>
      </w:r>
      <w:r>
        <w:t>.</w:t>
      </w:r>
    </w:p>
    <w:p w:rsidR="007765B1" w:rsidRPr="007765B1" w:rsidRDefault="007765B1" w:rsidP="007765B1"/>
    <w:p w:rsidR="007765B1" w:rsidRPr="007765B1" w:rsidRDefault="007765B1" w:rsidP="007765B1">
      <w:pPr>
        <w:ind w:left="709"/>
        <w:rPr>
          <w:b/>
        </w:rPr>
      </w:pPr>
      <w:r w:rsidRPr="007765B1">
        <w:rPr>
          <w:b/>
        </w:rPr>
        <w:t>Ingekomen stukken</w:t>
      </w:r>
    </w:p>
    <w:p w:rsidR="007765B1" w:rsidRDefault="007765B1" w:rsidP="007765B1">
      <w:pPr>
        <w:pStyle w:val="Lijstalinea"/>
        <w:numPr>
          <w:ilvl w:val="0"/>
          <w:numId w:val="33"/>
        </w:numPr>
      </w:pPr>
      <w:r>
        <w:t>Verslag</w:t>
      </w:r>
      <w:r w:rsidR="0080721D">
        <w:t xml:space="preserve"> en afhandeling actiepuntenlijst.</w:t>
      </w:r>
    </w:p>
    <w:p w:rsidR="0080721D" w:rsidRDefault="0080721D" w:rsidP="007765B1">
      <w:pPr>
        <w:pStyle w:val="Lijstalinea"/>
        <w:numPr>
          <w:ilvl w:val="0"/>
          <w:numId w:val="33"/>
        </w:numPr>
      </w:pPr>
      <w:r>
        <w:t>Algemeen tijdschema ON.</w:t>
      </w:r>
    </w:p>
    <w:p w:rsidR="0080721D" w:rsidRPr="0080721D" w:rsidRDefault="0080721D" w:rsidP="007765B1">
      <w:pPr>
        <w:pStyle w:val="Lijstalinea"/>
        <w:numPr>
          <w:ilvl w:val="0"/>
          <w:numId w:val="33"/>
        </w:numPr>
      </w:pPr>
      <w:r w:rsidRPr="00ED4320">
        <w:rPr>
          <w:szCs w:val="18"/>
        </w:rPr>
        <w:t xml:space="preserve">Overzicht wettelijke verplichtingen </w:t>
      </w:r>
      <w:r>
        <w:rPr>
          <w:szCs w:val="18"/>
        </w:rPr>
        <w:t>Condor.</w:t>
      </w:r>
    </w:p>
    <w:p w:rsidR="0080721D" w:rsidRPr="0080721D" w:rsidRDefault="0080721D" w:rsidP="007765B1">
      <w:pPr>
        <w:pStyle w:val="Lijstalinea"/>
        <w:numPr>
          <w:ilvl w:val="0"/>
          <w:numId w:val="33"/>
        </w:numPr>
      </w:pPr>
      <w:r w:rsidRPr="00ED4320">
        <w:rPr>
          <w:szCs w:val="18"/>
        </w:rPr>
        <w:t>Overzicht storingen BI</w:t>
      </w:r>
      <w:r>
        <w:rPr>
          <w:szCs w:val="18"/>
        </w:rPr>
        <w:t xml:space="preserve"> (aan te leveren door RVB).</w:t>
      </w:r>
    </w:p>
    <w:p w:rsidR="0080721D" w:rsidRDefault="0080721D" w:rsidP="0080721D">
      <w:pPr>
        <w:pStyle w:val="Lijstalinea"/>
        <w:numPr>
          <w:ilvl w:val="0"/>
          <w:numId w:val="33"/>
        </w:numPr>
      </w:pPr>
      <w:r>
        <w:t>Vervangingsplanning.</w:t>
      </w:r>
    </w:p>
    <w:p w:rsidR="0080721D" w:rsidRPr="0080721D" w:rsidRDefault="0080721D" w:rsidP="007765B1">
      <w:pPr>
        <w:pStyle w:val="Lijstalinea"/>
        <w:numPr>
          <w:ilvl w:val="0"/>
          <w:numId w:val="33"/>
        </w:numPr>
      </w:pPr>
      <w:r w:rsidRPr="00ED4320">
        <w:rPr>
          <w:szCs w:val="18"/>
        </w:rPr>
        <w:t xml:space="preserve">Overzicht </w:t>
      </w:r>
      <w:proofErr w:type="spellStart"/>
      <w:r w:rsidRPr="00ED4320">
        <w:rPr>
          <w:szCs w:val="18"/>
        </w:rPr>
        <w:t>BKW</w:t>
      </w:r>
      <w:r>
        <w:rPr>
          <w:szCs w:val="18"/>
        </w:rPr>
        <w:t>’</w:t>
      </w:r>
      <w:r w:rsidRPr="00ED4320">
        <w:rPr>
          <w:szCs w:val="18"/>
        </w:rPr>
        <w:t>s</w:t>
      </w:r>
      <w:proofErr w:type="spellEnd"/>
      <w:r w:rsidRPr="00ED4320">
        <w:rPr>
          <w:szCs w:val="18"/>
        </w:rPr>
        <w:t xml:space="preserve"> </w:t>
      </w:r>
      <w:r>
        <w:rPr>
          <w:szCs w:val="18"/>
        </w:rPr>
        <w:t>Condor.</w:t>
      </w:r>
    </w:p>
    <w:p w:rsidR="0080721D" w:rsidRDefault="0080721D" w:rsidP="007765B1">
      <w:pPr>
        <w:pStyle w:val="Lijstalinea"/>
        <w:numPr>
          <w:ilvl w:val="0"/>
          <w:numId w:val="33"/>
        </w:numPr>
      </w:pPr>
      <w:r>
        <w:rPr>
          <w:szCs w:val="18"/>
        </w:rPr>
        <w:t>Werkzaamheden derden.</w:t>
      </w:r>
    </w:p>
    <w:p w:rsidR="00A37C4E" w:rsidRPr="00EB6FA9" w:rsidRDefault="00A37C4E" w:rsidP="00A37C4E">
      <w:pPr>
        <w:rPr>
          <w:szCs w:val="18"/>
        </w:rPr>
      </w:pPr>
    </w:p>
    <w:p w:rsidR="00957B77" w:rsidRDefault="00A37C4E" w:rsidP="006E4B05">
      <w:pPr>
        <w:rPr>
          <w:szCs w:val="18"/>
        </w:rPr>
      </w:pPr>
      <w:r w:rsidRPr="00EB6FA9">
        <w:rPr>
          <w:szCs w:val="18"/>
        </w:rPr>
        <w:t xml:space="preserve">3.1 </w:t>
      </w:r>
      <w:r w:rsidRPr="00EB6FA9">
        <w:rPr>
          <w:szCs w:val="18"/>
        </w:rPr>
        <w:tab/>
        <w:t>Mededelingen</w:t>
      </w:r>
    </w:p>
    <w:p w:rsidR="0080721D" w:rsidRPr="0080721D" w:rsidRDefault="0080721D" w:rsidP="0080721D">
      <w:pPr>
        <w:pStyle w:val="Lijstalinea"/>
        <w:numPr>
          <w:ilvl w:val="0"/>
          <w:numId w:val="33"/>
        </w:numPr>
      </w:pPr>
      <w:r>
        <w:rPr>
          <w:szCs w:val="18"/>
        </w:rPr>
        <w:t xml:space="preserve">(Personele) ontwikkelingen </w:t>
      </w:r>
      <w:proofErr w:type="spellStart"/>
      <w:r>
        <w:rPr>
          <w:szCs w:val="18"/>
        </w:rPr>
        <w:t>Aannemr</w:t>
      </w:r>
      <w:proofErr w:type="spellEnd"/>
      <w:r>
        <w:rPr>
          <w:szCs w:val="18"/>
        </w:rPr>
        <w:t>/RVB/Gebruiker.</w:t>
      </w:r>
    </w:p>
    <w:p w:rsidR="0080721D" w:rsidRPr="0080721D" w:rsidRDefault="0080721D" w:rsidP="0080721D">
      <w:pPr>
        <w:pStyle w:val="Lijstalinea"/>
        <w:numPr>
          <w:ilvl w:val="0"/>
          <w:numId w:val="33"/>
        </w:numPr>
      </w:pPr>
      <w:r>
        <w:rPr>
          <w:szCs w:val="18"/>
        </w:rPr>
        <w:t>Objecten/elementen toevoegen of verwijderen uit overeenkomst.</w:t>
      </w:r>
    </w:p>
    <w:p w:rsidR="0080721D" w:rsidRDefault="0080721D" w:rsidP="0080721D">
      <w:pPr>
        <w:pStyle w:val="Lijstalinea"/>
        <w:ind w:left="1429"/>
      </w:pPr>
    </w:p>
    <w:p w:rsidR="00A37C4E" w:rsidRPr="00EB6FA9" w:rsidRDefault="0024244F" w:rsidP="0072299A">
      <w:pPr>
        <w:numPr>
          <w:ilvl w:val="0"/>
          <w:numId w:val="3"/>
        </w:numPr>
        <w:ind w:left="426" w:right="-28" w:hanging="426"/>
        <w:rPr>
          <w:b/>
          <w:szCs w:val="18"/>
        </w:rPr>
      </w:pPr>
      <w:r>
        <w:rPr>
          <w:b/>
          <w:szCs w:val="18"/>
        </w:rPr>
        <w:t>Actiepunten</w:t>
      </w:r>
    </w:p>
    <w:p w:rsidR="00A37C4E" w:rsidRPr="00EB6FA9" w:rsidRDefault="00A37C4E" w:rsidP="00A37C4E">
      <w:pPr>
        <w:ind w:left="426" w:right="-28"/>
        <w:rPr>
          <w:b/>
          <w:szCs w:val="18"/>
        </w:rPr>
      </w:pPr>
    </w:p>
    <w:tbl>
      <w:tblPr>
        <w:tblW w:w="9073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2"/>
        <w:gridCol w:w="4536"/>
        <w:gridCol w:w="708"/>
        <w:gridCol w:w="993"/>
        <w:gridCol w:w="1984"/>
      </w:tblGrid>
      <w:tr w:rsidR="0049222F" w:rsidRPr="00782DEB" w:rsidTr="00782DEB">
        <w:trPr>
          <w:trHeight w:val="435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222F" w:rsidRPr="00782DEB" w:rsidRDefault="0049222F" w:rsidP="00A54B10">
            <w:pPr>
              <w:spacing w:line="240" w:lineRule="auto"/>
              <w:rPr>
                <w:b/>
                <w:color w:val="000000"/>
                <w:szCs w:val="18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9222F" w:rsidRPr="00782DEB" w:rsidRDefault="00782DEB" w:rsidP="00A54B10">
            <w:pPr>
              <w:spacing w:line="240" w:lineRule="auto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Omschrijving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9222F" w:rsidRPr="00782DEB" w:rsidRDefault="0049222F" w:rsidP="008A31FD">
            <w:pPr>
              <w:spacing w:line="240" w:lineRule="auto"/>
              <w:rPr>
                <w:b/>
                <w:color w:val="000000"/>
                <w:szCs w:val="18"/>
              </w:rPr>
            </w:pPr>
            <w:r w:rsidRPr="00782DEB">
              <w:rPr>
                <w:b/>
                <w:color w:val="000000"/>
                <w:szCs w:val="18"/>
              </w:rPr>
              <w:t>actie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9222F" w:rsidRPr="00782DEB" w:rsidRDefault="0049222F" w:rsidP="008A31FD">
            <w:pPr>
              <w:spacing w:line="240" w:lineRule="auto"/>
              <w:rPr>
                <w:b/>
                <w:color w:val="000000"/>
                <w:szCs w:val="18"/>
              </w:rPr>
            </w:pPr>
            <w:r w:rsidRPr="00782DEB">
              <w:rPr>
                <w:b/>
                <w:color w:val="000000"/>
                <w:szCs w:val="18"/>
              </w:rPr>
              <w:t xml:space="preserve">datum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9222F" w:rsidRPr="00782DEB" w:rsidRDefault="0049222F" w:rsidP="00A54B10">
            <w:pPr>
              <w:spacing w:line="240" w:lineRule="auto"/>
              <w:rPr>
                <w:b/>
                <w:color w:val="000000"/>
                <w:szCs w:val="18"/>
              </w:rPr>
            </w:pPr>
            <w:r w:rsidRPr="00782DEB">
              <w:rPr>
                <w:b/>
                <w:color w:val="000000"/>
                <w:szCs w:val="18"/>
              </w:rPr>
              <w:t>opmerking</w:t>
            </w:r>
          </w:p>
        </w:tc>
      </w:tr>
      <w:tr w:rsidR="0049222F" w:rsidRPr="00EB6FA9" w:rsidTr="00213F33">
        <w:trPr>
          <w:trHeight w:val="30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9222F" w:rsidRPr="00EB6FA9" w:rsidRDefault="0049222F" w:rsidP="008C1078">
            <w:pPr>
              <w:rPr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A31FD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C1078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C1078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C1078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49222F" w:rsidRPr="00EB6FA9" w:rsidTr="00213F33">
        <w:trPr>
          <w:trHeight w:val="305"/>
        </w:trPr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rPr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A31FD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A31FD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49222F" w:rsidRPr="00EB6FA9" w:rsidTr="00213F33">
        <w:trPr>
          <w:trHeight w:val="30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rPr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2501D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82501D">
            <w:pPr>
              <w:spacing w:line="240" w:lineRule="auto"/>
              <w:rPr>
                <w:color w:val="000000"/>
                <w:szCs w:val="18"/>
              </w:rPr>
            </w:pPr>
          </w:p>
        </w:tc>
      </w:tr>
      <w:tr w:rsidR="0049222F" w:rsidRPr="00EB6FA9" w:rsidTr="00213F33">
        <w:trPr>
          <w:trHeight w:val="305"/>
        </w:trPr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9222F" w:rsidRPr="00EB6FA9" w:rsidRDefault="0049222F" w:rsidP="0082501D">
            <w:pPr>
              <w:rPr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49222F" w:rsidRPr="00EB6FA9" w:rsidTr="00213F33">
        <w:trPr>
          <w:trHeight w:val="30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9222F" w:rsidRPr="00EB6FA9" w:rsidRDefault="0049222F" w:rsidP="0082501D">
            <w:pPr>
              <w:rPr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2F" w:rsidRPr="00EB6FA9" w:rsidRDefault="0049222F" w:rsidP="00A54B1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</w:tbl>
    <w:p w:rsidR="00A37C4E" w:rsidRPr="00EB6FA9" w:rsidRDefault="00A37C4E" w:rsidP="00AB28DD">
      <w:pPr>
        <w:ind w:right="-29"/>
        <w:rPr>
          <w:b/>
          <w:szCs w:val="18"/>
        </w:rPr>
      </w:pPr>
    </w:p>
    <w:p w:rsidR="00AB28DD" w:rsidRDefault="00AB28DD" w:rsidP="00A37C4E">
      <w:pPr>
        <w:ind w:right="-29"/>
        <w:rPr>
          <w:b/>
          <w:szCs w:val="18"/>
        </w:rPr>
      </w:pPr>
    </w:p>
    <w:p w:rsidR="00A37C4E" w:rsidRPr="00EB6FA9" w:rsidRDefault="00AD32EA" w:rsidP="00A37C4E">
      <w:pPr>
        <w:ind w:right="-29"/>
        <w:rPr>
          <w:b/>
          <w:szCs w:val="18"/>
        </w:rPr>
      </w:pPr>
      <w:r>
        <w:rPr>
          <w:b/>
          <w:szCs w:val="18"/>
        </w:rPr>
        <w:t>5.</w:t>
      </w:r>
      <w:r w:rsidR="00A37C4E" w:rsidRPr="00EB6FA9">
        <w:rPr>
          <w:b/>
          <w:szCs w:val="18"/>
        </w:rPr>
        <w:tab/>
      </w:r>
      <w:r w:rsidR="00367045">
        <w:rPr>
          <w:b/>
          <w:szCs w:val="18"/>
        </w:rPr>
        <w:t xml:space="preserve">Voortgang Preventief </w:t>
      </w:r>
      <w:r w:rsidR="00A37C4E" w:rsidRPr="00EB6FA9">
        <w:rPr>
          <w:b/>
          <w:szCs w:val="18"/>
        </w:rPr>
        <w:t>Onderhoud</w:t>
      </w:r>
      <w:r w:rsidR="00745290">
        <w:rPr>
          <w:b/>
          <w:szCs w:val="18"/>
        </w:rPr>
        <w:t xml:space="preserve"> (00.02.06-69)</w:t>
      </w:r>
    </w:p>
    <w:p w:rsidR="00A37C4E" w:rsidRPr="00EB6FA9" w:rsidRDefault="00A37C4E" w:rsidP="00A37C4E">
      <w:pPr>
        <w:ind w:left="284" w:right="-29" w:hanging="284"/>
        <w:rPr>
          <w:b/>
          <w:szCs w:val="18"/>
        </w:rPr>
      </w:pPr>
    </w:p>
    <w:p w:rsidR="00A37C4E" w:rsidRPr="00EB6FA9" w:rsidRDefault="00350FE3" w:rsidP="00A37C4E">
      <w:pPr>
        <w:ind w:left="284" w:right="-29" w:hanging="284"/>
        <w:rPr>
          <w:szCs w:val="18"/>
        </w:rPr>
      </w:pPr>
      <w:r>
        <w:rPr>
          <w:szCs w:val="18"/>
        </w:rPr>
        <w:t>5.1</w:t>
      </w:r>
      <w:r w:rsidR="00782DEB">
        <w:rPr>
          <w:szCs w:val="18"/>
        </w:rPr>
        <w:tab/>
      </w:r>
      <w:r w:rsidR="00367045">
        <w:rPr>
          <w:szCs w:val="18"/>
        </w:rPr>
        <w:t>Algemeen tijdschema</w:t>
      </w:r>
      <w:r w:rsidR="00A37C4E" w:rsidRPr="00EB6FA9">
        <w:rPr>
          <w:szCs w:val="18"/>
        </w:rPr>
        <w:t xml:space="preserve"> actueel</w:t>
      </w:r>
      <w:r w:rsidR="00051C75">
        <w:rPr>
          <w:szCs w:val="18"/>
        </w:rPr>
        <w:t>?</w:t>
      </w:r>
      <w:r w:rsidR="00782DEB">
        <w:rPr>
          <w:szCs w:val="18"/>
        </w:rPr>
        <w:tab/>
      </w:r>
      <w:r w:rsidR="00782DEB">
        <w:rPr>
          <w:szCs w:val="18"/>
        </w:rPr>
        <w:tab/>
      </w:r>
      <w:r w:rsidR="00782DEB">
        <w:rPr>
          <w:szCs w:val="18"/>
        </w:rPr>
        <w:tab/>
      </w:r>
      <w:r w:rsidR="00782DEB">
        <w:rPr>
          <w:szCs w:val="18"/>
        </w:rPr>
        <w:tab/>
      </w:r>
      <w:r w:rsidR="00782DEB">
        <w:rPr>
          <w:szCs w:val="18"/>
        </w:rPr>
        <w:tab/>
      </w:r>
      <w:r w:rsidR="00782DEB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="00A37C4E"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7C4E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="00A37C4E" w:rsidRPr="00EB6FA9">
        <w:rPr>
          <w:szCs w:val="18"/>
        </w:rPr>
        <w:t>Nee</w:t>
      </w:r>
    </w:p>
    <w:p w:rsidR="00782DEB" w:rsidRDefault="00782DEB" w:rsidP="00350FE3">
      <w:pPr>
        <w:ind w:left="704" w:right="-29" w:hanging="704"/>
        <w:rPr>
          <w:szCs w:val="18"/>
          <w:u w:val="single"/>
        </w:rPr>
      </w:pPr>
      <w:r>
        <w:rPr>
          <w:szCs w:val="18"/>
        </w:rPr>
        <w:tab/>
      </w:r>
      <w:r w:rsidR="00051C75">
        <w:rPr>
          <w:szCs w:val="18"/>
        </w:rPr>
        <w:t xml:space="preserve"> </w:t>
      </w:r>
      <w:r w:rsidR="00A37C4E" w:rsidRPr="00EB6FA9">
        <w:rPr>
          <w:szCs w:val="18"/>
          <w:u w:val="single"/>
        </w:rPr>
        <w:t>Opmerkingen:</w:t>
      </w:r>
      <w:r w:rsidR="00051C75">
        <w:rPr>
          <w:szCs w:val="18"/>
          <w:u w:val="single"/>
        </w:rPr>
        <w:t xml:space="preserve"> </w:t>
      </w:r>
    </w:p>
    <w:p w:rsidR="00C11726" w:rsidRPr="00EB6FA9" w:rsidRDefault="00C11726" w:rsidP="00A37C4E">
      <w:pPr>
        <w:ind w:left="284" w:right="-29" w:hanging="284"/>
        <w:rPr>
          <w:szCs w:val="18"/>
        </w:rPr>
      </w:pPr>
    </w:p>
    <w:p w:rsidR="00213F33" w:rsidRDefault="0024244F" w:rsidP="00213F33">
      <w:pPr>
        <w:ind w:left="284" w:right="-29" w:hanging="284"/>
        <w:rPr>
          <w:szCs w:val="18"/>
        </w:rPr>
      </w:pPr>
      <w:r>
        <w:rPr>
          <w:szCs w:val="18"/>
        </w:rPr>
        <w:t>5.2</w:t>
      </w:r>
      <w:r>
        <w:rPr>
          <w:szCs w:val="18"/>
        </w:rPr>
        <w:tab/>
      </w:r>
      <w:r w:rsidR="00367045" w:rsidRPr="00367045">
        <w:rPr>
          <w:szCs w:val="18"/>
        </w:rPr>
        <w:t>Uitvoeren Preventief Onderhoud</w:t>
      </w:r>
    </w:p>
    <w:p w:rsidR="00213F33" w:rsidRDefault="00213F33" w:rsidP="00213F33">
      <w:pPr>
        <w:ind w:left="284" w:right="-29" w:hanging="284"/>
        <w:rPr>
          <w:szCs w:val="18"/>
        </w:rPr>
      </w:pPr>
    </w:p>
    <w:p w:rsidR="00A37C4E" w:rsidRPr="00213F33" w:rsidRDefault="0024244F" w:rsidP="00745290">
      <w:pPr>
        <w:pStyle w:val="Lijstalinea"/>
        <w:numPr>
          <w:ilvl w:val="0"/>
          <w:numId w:val="36"/>
        </w:numPr>
        <w:ind w:left="0" w:right="-28" w:firstLine="0"/>
        <w:rPr>
          <w:b/>
          <w:szCs w:val="18"/>
        </w:rPr>
      </w:pPr>
      <w:r w:rsidRPr="00745290">
        <w:rPr>
          <w:szCs w:val="18"/>
        </w:rPr>
        <w:lastRenderedPageBreak/>
        <w:t>Onderhoud overeenkomstig</w:t>
      </w:r>
      <w:r w:rsidR="00213F33" w:rsidRPr="00745290">
        <w:rPr>
          <w:szCs w:val="18"/>
        </w:rPr>
        <w:t xml:space="preserve"> bestek en planning uitgevoerd?</w:t>
      </w:r>
      <w:r w:rsidR="00A37C4E" w:rsidRPr="00213F33">
        <w:rPr>
          <w:b/>
          <w:szCs w:val="18"/>
        </w:rPr>
        <w:tab/>
      </w:r>
      <w:r w:rsidR="00745290">
        <w:rPr>
          <w:b/>
          <w:szCs w:val="18"/>
        </w:rPr>
        <w:tab/>
      </w:r>
      <w:r w:rsidR="002904F0" w:rsidRPr="00745290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745290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745290">
        <w:rPr>
          <w:szCs w:val="18"/>
        </w:rPr>
        <w:fldChar w:fldCharType="end"/>
      </w:r>
      <w:r w:rsidR="00A37C4E" w:rsidRPr="00745290">
        <w:rPr>
          <w:szCs w:val="18"/>
        </w:rPr>
        <w:t xml:space="preserve">Ja  </w:t>
      </w:r>
      <w:r w:rsidR="002904F0" w:rsidRPr="00745290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6106" w:rsidRPr="00745290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745290">
        <w:rPr>
          <w:szCs w:val="18"/>
        </w:rPr>
        <w:fldChar w:fldCharType="end"/>
      </w:r>
      <w:r w:rsidR="00A37C4E" w:rsidRPr="00745290">
        <w:rPr>
          <w:szCs w:val="18"/>
        </w:rPr>
        <w:t>Nee</w:t>
      </w:r>
    </w:p>
    <w:p w:rsidR="00A37C4E" w:rsidRPr="00EB6FA9" w:rsidRDefault="00A37C4E" w:rsidP="00051C75">
      <w:pPr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 xml:space="preserve">Zijn er gebreken en toekomstige functionaliteit gebreken geconstateerd die een toekomstig risico opleveren. Zijn de risicoanalyses bijgewerkt. </w:t>
      </w:r>
    </w:p>
    <w:p w:rsidR="00A37C4E" w:rsidRDefault="0034427C" w:rsidP="00051C75">
      <w:pPr>
        <w:ind w:left="709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A37C4E" w:rsidRPr="00EB6FA9">
        <w:rPr>
          <w:szCs w:val="18"/>
          <w:u w:val="single"/>
        </w:rPr>
        <w:t>:</w:t>
      </w:r>
    </w:p>
    <w:p w:rsidR="00C11726" w:rsidRPr="00EB6FA9" w:rsidRDefault="00C11726" w:rsidP="00A37C4E">
      <w:pPr>
        <w:pStyle w:val="Lijstalinea"/>
        <w:ind w:left="0" w:right="-28"/>
        <w:rPr>
          <w:szCs w:val="18"/>
        </w:rPr>
      </w:pPr>
    </w:p>
    <w:p w:rsidR="00A37C4E" w:rsidRPr="00EB6FA9" w:rsidRDefault="00A37C4E" w:rsidP="00B372F5">
      <w:pPr>
        <w:pStyle w:val="Lijstalinea"/>
        <w:ind w:left="0" w:right="-28"/>
        <w:rPr>
          <w:szCs w:val="18"/>
        </w:rPr>
      </w:pPr>
      <w:r w:rsidRPr="00EB6FA9">
        <w:rPr>
          <w:b/>
          <w:szCs w:val="18"/>
        </w:rPr>
        <w:t>b</w:t>
      </w:r>
      <w:r w:rsidRPr="00EB6FA9">
        <w:rPr>
          <w:szCs w:val="18"/>
        </w:rPr>
        <w:t>. Resultaten en verbeteringen</w:t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="003F3A2D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 N.v.t.</w:t>
      </w:r>
    </w:p>
    <w:p w:rsidR="00A37C4E" w:rsidRPr="00EB6FA9" w:rsidRDefault="00A37C4E" w:rsidP="003F3A2D">
      <w:pPr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.</w:t>
      </w:r>
    </w:p>
    <w:p w:rsidR="003973B8" w:rsidRPr="003F3A2D" w:rsidRDefault="003973B8" w:rsidP="00A37C4E">
      <w:pPr>
        <w:ind w:right="-29"/>
        <w:rPr>
          <w:szCs w:val="18"/>
        </w:rPr>
      </w:pPr>
    </w:p>
    <w:p w:rsidR="00A37C4E" w:rsidRPr="00EB6FA9" w:rsidRDefault="00A37C4E" w:rsidP="00A37C4E">
      <w:pPr>
        <w:ind w:right="-29"/>
        <w:rPr>
          <w:szCs w:val="18"/>
        </w:rPr>
      </w:pPr>
      <w:r w:rsidRPr="00EB6FA9">
        <w:rPr>
          <w:b/>
          <w:szCs w:val="18"/>
        </w:rPr>
        <w:t>c.</w:t>
      </w:r>
      <w:r w:rsidRPr="00EB6FA9">
        <w:rPr>
          <w:szCs w:val="18"/>
        </w:rPr>
        <w:t xml:space="preserve"> Onderhoudsrapportages + wettelijke verplichtingen in logboeken.</w:t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A37C4E" w:rsidRPr="00EB6FA9" w:rsidRDefault="00A37C4E" w:rsidP="003F3A2D">
      <w:pPr>
        <w:ind w:left="709" w:right="-29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 xml:space="preserve">Zijn de </w:t>
      </w:r>
      <w:r w:rsidR="007C0FB9">
        <w:rPr>
          <w:i/>
          <w:color w:val="A6A6A6" w:themeColor="background1" w:themeShade="A6"/>
          <w:szCs w:val="18"/>
        </w:rPr>
        <w:t xml:space="preserve">certificaten, </w:t>
      </w:r>
      <w:r w:rsidRPr="00EB6FA9">
        <w:rPr>
          <w:i/>
          <w:color w:val="A6A6A6" w:themeColor="background1" w:themeShade="A6"/>
          <w:szCs w:val="18"/>
        </w:rPr>
        <w:t xml:space="preserve">onderhoudsrapportages </w:t>
      </w:r>
      <w:r w:rsidR="007C0FB9">
        <w:rPr>
          <w:i/>
          <w:color w:val="A6A6A6" w:themeColor="background1" w:themeShade="A6"/>
          <w:szCs w:val="18"/>
        </w:rPr>
        <w:t xml:space="preserve">e.d. </w:t>
      </w:r>
      <w:r w:rsidRPr="00EB6FA9">
        <w:rPr>
          <w:i/>
          <w:color w:val="A6A6A6" w:themeColor="background1" w:themeShade="A6"/>
          <w:szCs w:val="18"/>
        </w:rPr>
        <w:t>in de logboeken etc. verwerkt</w:t>
      </w:r>
      <w:r w:rsidR="003F3A2D">
        <w:rPr>
          <w:i/>
          <w:color w:val="A6A6A6" w:themeColor="background1" w:themeShade="A6"/>
          <w:szCs w:val="18"/>
        </w:rPr>
        <w:t>?</w:t>
      </w:r>
    </w:p>
    <w:p w:rsidR="00606106" w:rsidRPr="00EB6FA9" w:rsidRDefault="00A37C4E" w:rsidP="003F3A2D">
      <w:pPr>
        <w:ind w:left="709"/>
        <w:rPr>
          <w:szCs w:val="18"/>
          <w:u w:val="single"/>
        </w:rPr>
      </w:pPr>
      <w:r w:rsidRPr="00EB6FA9">
        <w:rPr>
          <w:szCs w:val="18"/>
          <w:u w:val="single"/>
        </w:rPr>
        <w:t>Opmerkingen:</w:t>
      </w:r>
    </w:p>
    <w:p w:rsidR="00B25E15" w:rsidRDefault="00B25E15" w:rsidP="00606106">
      <w:pPr>
        <w:rPr>
          <w:szCs w:val="18"/>
          <w:u w:val="single"/>
        </w:rPr>
      </w:pPr>
    </w:p>
    <w:p w:rsidR="007A6A9C" w:rsidRPr="00EB6FA9" w:rsidRDefault="007A6A9C" w:rsidP="007A6A9C">
      <w:pPr>
        <w:ind w:right="-29"/>
        <w:rPr>
          <w:b/>
          <w:szCs w:val="18"/>
        </w:rPr>
      </w:pPr>
      <w:r>
        <w:rPr>
          <w:b/>
          <w:szCs w:val="18"/>
        </w:rPr>
        <w:t>6.</w:t>
      </w:r>
      <w:r w:rsidRPr="00EB6FA9">
        <w:rPr>
          <w:b/>
          <w:szCs w:val="18"/>
        </w:rPr>
        <w:tab/>
      </w:r>
      <w:r>
        <w:rPr>
          <w:b/>
          <w:szCs w:val="18"/>
        </w:rPr>
        <w:t>Voldoen aan wet en regelgeving</w:t>
      </w:r>
      <w:r w:rsidR="00745290">
        <w:rPr>
          <w:b/>
          <w:szCs w:val="18"/>
        </w:rPr>
        <w:t xml:space="preserve"> (00.02.06-79).</w:t>
      </w:r>
    </w:p>
    <w:p w:rsidR="00B25E15" w:rsidRDefault="00B25E15" w:rsidP="00606106">
      <w:pPr>
        <w:rPr>
          <w:szCs w:val="18"/>
          <w:u w:val="single"/>
        </w:rPr>
      </w:pPr>
    </w:p>
    <w:p w:rsidR="00A37C4E" w:rsidRPr="00350FE3" w:rsidRDefault="007A6A9C" w:rsidP="00606106">
      <w:pPr>
        <w:rPr>
          <w:szCs w:val="18"/>
          <w:u w:val="single"/>
        </w:rPr>
      </w:pPr>
      <w:r>
        <w:rPr>
          <w:szCs w:val="18"/>
        </w:rPr>
        <w:t>6.1</w:t>
      </w:r>
      <w:r w:rsidR="000D7A3A" w:rsidRPr="00350FE3">
        <w:rPr>
          <w:szCs w:val="18"/>
        </w:rPr>
        <w:tab/>
      </w:r>
      <w:r>
        <w:rPr>
          <w:szCs w:val="18"/>
        </w:rPr>
        <w:t>(</w:t>
      </w:r>
      <w:r w:rsidR="00A37C4E" w:rsidRPr="00350FE3">
        <w:rPr>
          <w:szCs w:val="18"/>
        </w:rPr>
        <w:t>Wettelijke</w:t>
      </w:r>
      <w:r>
        <w:rPr>
          <w:szCs w:val="18"/>
        </w:rPr>
        <w:t>)</w:t>
      </w:r>
      <w:r w:rsidR="00A37C4E" w:rsidRPr="00350FE3">
        <w:rPr>
          <w:szCs w:val="18"/>
        </w:rPr>
        <w:t xml:space="preserve"> verplichtingen</w:t>
      </w:r>
      <w:r w:rsidR="00745290">
        <w:rPr>
          <w:szCs w:val="18"/>
        </w:rPr>
        <w:t>.</w:t>
      </w:r>
    </w:p>
    <w:p w:rsidR="00A37C4E" w:rsidRPr="00EB6FA9" w:rsidRDefault="00A37C4E" w:rsidP="00A37C4E">
      <w:pPr>
        <w:ind w:right="-28"/>
        <w:rPr>
          <w:szCs w:val="18"/>
        </w:rPr>
      </w:pPr>
      <w:r w:rsidRPr="00EB6FA9">
        <w:rPr>
          <w:b/>
          <w:szCs w:val="18"/>
        </w:rPr>
        <w:t>a.</w:t>
      </w:r>
      <w:r w:rsidRPr="00EB6FA9">
        <w:rPr>
          <w:szCs w:val="18"/>
        </w:rPr>
        <w:t xml:space="preserve"> </w:t>
      </w:r>
      <w:r w:rsidR="007A6A9C">
        <w:rPr>
          <w:szCs w:val="18"/>
        </w:rPr>
        <w:t>(</w:t>
      </w:r>
      <w:r w:rsidRPr="00EB6FA9">
        <w:rPr>
          <w:szCs w:val="18"/>
        </w:rPr>
        <w:t>Wettelijke</w:t>
      </w:r>
      <w:r w:rsidR="007A6A9C">
        <w:rPr>
          <w:szCs w:val="18"/>
        </w:rPr>
        <w:t>)</w:t>
      </w:r>
      <w:r w:rsidRPr="00EB6FA9">
        <w:rPr>
          <w:szCs w:val="18"/>
        </w:rPr>
        <w:t xml:space="preserve"> verplichtingen opgenomen in </w:t>
      </w:r>
      <w:r w:rsidR="007C0FB9">
        <w:rPr>
          <w:szCs w:val="18"/>
        </w:rPr>
        <w:t>het algemeen tijdschema</w:t>
      </w:r>
      <w:r w:rsidR="000D7A3A">
        <w:rPr>
          <w:szCs w:val="18"/>
        </w:rPr>
        <w:t>?</w:t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A37C4E" w:rsidRPr="00EB6FA9" w:rsidRDefault="00745290" w:rsidP="000D7A3A">
      <w:pPr>
        <w:ind w:left="709" w:right="-28"/>
        <w:rPr>
          <w:i/>
          <w:color w:val="A6A6A6" w:themeColor="background1" w:themeShade="A6"/>
          <w:szCs w:val="18"/>
        </w:rPr>
      </w:pPr>
      <w:r>
        <w:rPr>
          <w:i/>
          <w:color w:val="A6A6A6" w:themeColor="background1" w:themeShade="A6"/>
          <w:szCs w:val="18"/>
        </w:rPr>
        <w:t>Betrokkenen</w:t>
      </w:r>
      <w:r w:rsidR="00A37C4E" w:rsidRPr="00EB6FA9">
        <w:rPr>
          <w:i/>
          <w:color w:val="A6A6A6" w:themeColor="background1" w:themeShade="A6"/>
          <w:szCs w:val="18"/>
        </w:rPr>
        <w:t xml:space="preserve"> dienen allemaal op tijd geïnformeerd te zijn. Met name de Gebruiker ivm beveiliging en Beschikbaarheid bedrijfsproces, etc.</w:t>
      </w:r>
    </w:p>
    <w:p w:rsidR="007C0FB9" w:rsidRPr="00EB6FA9" w:rsidRDefault="007C0FB9" w:rsidP="007C0FB9">
      <w:pPr>
        <w:ind w:right="-28"/>
        <w:rPr>
          <w:szCs w:val="18"/>
        </w:rPr>
      </w:pPr>
      <w:r>
        <w:rPr>
          <w:b/>
          <w:szCs w:val="18"/>
        </w:rPr>
        <w:t>b</w:t>
      </w:r>
      <w:r w:rsidRPr="00EB6FA9">
        <w:rPr>
          <w:b/>
          <w:szCs w:val="18"/>
        </w:rPr>
        <w:t>.</w:t>
      </w:r>
      <w:r w:rsidRPr="00EB6FA9">
        <w:rPr>
          <w:szCs w:val="18"/>
        </w:rPr>
        <w:t xml:space="preserve"> </w:t>
      </w:r>
      <w:r>
        <w:rPr>
          <w:szCs w:val="18"/>
        </w:rPr>
        <w:t xml:space="preserve">Uitvoeren </w:t>
      </w:r>
      <w:r w:rsidR="007A6A9C">
        <w:rPr>
          <w:szCs w:val="18"/>
        </w:rPr>
        <w:t>(</w:t>
      </w:r>
      <w:r w:rsidRPr="00EB6FA9">
        <w:rPr>
          <w:szCs w:val="18"/>
        </w:rPr>
        <w:t>Wettelijke</w:t>
      </w:r>
      <w:r w:rsidR="007A6A9C">
        <w:rPr>
          <w:szCs w:val="18"/>
        </w:rPr>
        <w:t>) verplichtingen</w:t>
      </w:r>
      <w:r w:rsidRPr="00EB6FA9">
        <w:rPr>
          <w:szCs w:val="18"/>
        </w:rPr>
        <w:t xml:space="preserve"> </w:t>
      </w:r>
      <w:r>
        <w:rPr>
          <w:szCs w:val="18"/>
        </w:rPr>
        <w:t>conform</w:t>
      </w:r>
      <w:r w:rsidRPr="00EB6FA9">
        <w:rPr>
          <w:szCs w:val="18"/>
        </w:rPr>
        <w:t xml:space="preserve"> </w:t>
      </w:r>
      <w:r>
        <w:rPr>
          <w:szCs w:val="18"/>
        </w:rPr>
        <w:t>het algemeen tijdschema?</w:t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A37C4E" w:rsidRPr="007C0FB9" w:rsidRDefault="007C0FB9" w:rsidP="007C0FB9">
      <w:pPr>
        <w:ind w:right="-28" w:firstLine="709"/>
        <w:rPr>
          <w:szCs w:val="18"/>
          <w:u w:val="single"/>
        </w:rPr>
      </w:pPr>
      <w:r w:rsidRPr="00EB6FA9">
        <w:rPr>
          <w:i/>
          <w:color w:val="A6A6A6" w:themeColor="background1" w:themeShade="A6"/>
          <w:szCs w:val="18"/>
        </w:rPr>
        <w:t xml:space="preserve">Zijn </w:t>
      </w:r>
      <w:r>
        <w:rPr>
          <w:i/>
          <w:color w:val="A6A6A6" w:themeColor="background1" w:themeShade="A6"/>
          <w:szCs w:val="18"/>
        </w:rPr>
        <w:t xml:space="preserve">er </w:t>
      </w:r>
      <w:r w:rsidR="007A6A9C">
        <w:rPr>
          <w:i/>
          <w:color w:val="A6A6A6" w:themeColor="background1" w:themeShade="A6"/>
          <w:szCs w:val="18"/>
        </w:rPr>
        <w:t>(</w:t>
      </w:r>
      <w:r>
        <w:rPr>
          <w:i/>
          <w:color w:val="A6A6A6" w:themeColor="background1" w:themeShade="A6"/>
          <w:szCs w:val="18"/>
        </w:rPr>
        <w:t>wettelijke</w:t>
      </w:r>
      <w:r w:rsidR="007A6A9C">
        <w:rPr>
          <w:i/>
          <w:color w:val="A6A6A6" w:themeColor="background1" w:themeShade="A6"/>
          <w:szCs w:val="18"/>
        </w:rPr>
        <w:t>)</w:t>
      </w:r>
      <w:r>
        <w:rPr>
          <w:i/>
          <w:color w:val="A6A6A6" w:themeColor="background1" w:themeShade="A6"/>
          <w:szCs w:val="18"/>
        </w:rPr>
        <w:t xml:space="preserve"> verplichtingen die niet tijdig uitgevoerd kunnen worden?</w:t>
      </w:r>
    </w:p>
    <w:p w:rsidR="00441308" w:rsidRPr="00C11726" w:rsidRDefault="0034427C" w:rsidP="000D7A3A">
      <w:pPr>
        <w:ind w:right="-28" w:firstLine="709"/>
        <w:rPr>
          <w:szCs w:val="18"/>
          <w:u w:val="single"/>
        </w:rPr>
      </w:pPr>
      <w:r w:rsidRPr="00C11726">
        <w:rPr>
          <w:szCs w:val="18"/>
          <w:u w:val="single"/>
        </w:rPr>
        <w:t>Opmerkingen</w:t>
      </w:r>
      <w:r w:rsidR="00A37C4E" w:rsidRPr="00C11726">
        <w:rPr>
          <w:szCs w:val="18"/>
          <w:u w:val="single"/>
        </w:rPr>
        <w:t>:</w:t>
      </w:r>
    </w:p>
    <w:p w:rsidR="005C121F" w:rsidRDefault="005C121F" w:rsidP="00A37C4E">
      <w:pPr>
        <w:ind w:right="-28"/>
        <w:rPr>
          <w:b/>
          <w:szCs w:val="18"/>
        </w:rPr>
      </w:pPr>
    </w:p>
    <w:p w:rsidR="007A6A9C" w:rsidRPr="00EB6FA9" w:rsidRDefault="007A6A9C" w:rsidP="007A6A9C">
      <w:pPr>
        <w:ind w:right="-28"/>
        <w:rPr>
          <w:szCs w:val="18"/>
        </w:rPr>
      </w:pPr>
      <w:r>
        <w:rPr>
          <w:b/>
          <w:szCs w:val="18"/>
        </w:rPr>
        <w:t>c</w:t>
      </w:r>
      <w:r w:rsidRPr="00EB6FA9">
        <w:rPr>
          <w:b/>
          <w:szCs w:val="18"/>
        </w:rPr>
        <w:t>.</w:t>
      </w:r>
      <w:r w:rsidRPr="00EB6FA9">
        <w:rPr>
          <w:szCs w:val="18"/>
        </w:rPr>
        <w:t xml:space="preserve"> </w:t>
      </w:r>
      <w:r>
        <w:rPr>
          <w:szCs w:val="18"/>
        </w:rPr>
        <w:t>Uitvoeren Beheertaken conform</w:t>
      </w:r>
      <w:r w:rsidRPr="00EB6FA9">
        <w:rPr>
          <w:szCs w:val="18"/>
        </w:rPr>
        <w:t xml:space="preserve"> </w:t>
      </w:r>
      <w:r>
        <w:rPr>
          <w:szCs w:val="18"/>
        </w:rPr>
        <w:t>het algemeen tijdschema?</w:t>
      </w:r>
      <w:r w:rsidRPr="00EB6FA9"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6A640D" w:rsidRDefault="006A640D" w:rsidP="00A37C4E">
      <w:pPr>
        <w:ind w:right="-28"/>
        <w:rPr>
          <w:b/>
          <w:szCs w:val="18"/>
        </w:rPr>
      </w:pPr>
    </w:p>
    <w:p w:rsidR="00E57EE9" w:rsidRPr="00EB6FA9" w:rsidRDefault="00E57EE9" w:rsidP="00E57EE9">
      <w:pPr>
        <w:ind w:right="-29"/>
        <w:rPr>
          <w:b/>
          <w:szCs w:val="18"/>
        </w:rPr>
      </w:pPr>
      <w:r>
        <w:rPr>
          <w:b/>
          <w:szCs w:val="18"/>
        </w:rPr>
        <w:t>7.</w:t>
      </w:r>
      <w:r w:rsidRPr="00EB6FA9">
        <w:rPr>
          <w:b/>
          <w:szCs w:val="18"/>
        </w:rPr>
        <w:tab/>
      </w:r>
      <w:r>
        <w:rPr>
          <w:b/>
          <w:szCs w:val="18"/>
        </w:rPr>
        <w:t>Verhelpen Storingen</w:t>
      </w:r>
      <w:r w:rsidR="00745290">
        <w:rPr>
          <w:b/>
          <w:szCs w:val="18"/>
        </w:rPr>
        <w:t xml:space="preserve"> (00.02.06-89)</w:t>
      </w:r>
    </w:p>
    <w:p w:rsidR="00E57EE9" w:rsidRPr="00EB6FA9" w:rsidRDefault="00E57EE9" w:rsidP="00E57EE9">
      <w:pPr>
        <w:ind w:right="-28"/>
        <w:rPr>
          <w:szCs w:val="18"/>
        </w:rPr>
      </w:pPr>
      <w:r w:rsidRPr="00EB6FA9">
        <w:rPr>
          <w:b/>
          <w:szCs w:val="18"/>
        </w:rPr>
        <w:t>a.</w:t>
      </w:r>
      <w:r w:rsidRPr="00EB6FA9">
        <w:rPr>
          <w:szCs w:val="18"/>
        </w:rPr>
        <w:t xml:space="preserve"> </w:t>
      </w:r>
      <w:r>
        <w:rPr>
          <w:szCs w:val="18"/>
        </w:rPr>
        <w:t>Zijn de gemelde storingen binnen de vereiste hersteltijd verholpen?</w:t>
      </w:r>
      <w:r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E57EE9" w:rsidRPr="00C11726" w:rsidRDefault="00E57EE9" w:rsidP="00E57EE9">
      <w:pPr>
        <w:ind w:right="-28" w:firstLine="709"/>
        <w:rPr>
          <w:szCs w:val="18"/>
          <w:u w:val="single"/>
        </w:rPr>
      </w:pPr>
      <w:r w:rsidRPr="00C11726">
        <w:rPr>
          <w:szCs w:val="18"/>
          <w:u w:val="single"/>
        </w:rPr>
        <w:t>Opmerkingen:</w:t>
      </w:r>
    </w:p>
    <w:p w:rsidR="007C0FB9" w:rsidRDefault="007C0FB9" w:rsidP="00A37C4E">
      <w:pPr>
        <w:ind w:right="-28"/>
        <w:rPr>
          <w:b/>
          <w:szCs w:val="18"/>
        </w:rPr>
      </w:pPr>
    </w:p>
    <w:p w:rsidR="00E57EE9" w:rsidRPr="00EB6FA9" w:rsidRDefault="00E57EE9" w:rsidP="00E57EE9">
      <w:pPr>
        <w:ind w:right="-28"/>
        <w:rPr>
          <w:szCs w:val="18"/>
        </w:rPr>
      </w:pPr>
      <w:r>
        <w:rPr>
          <w:b/>
          <w:szCs w:val="18"/>
        </w:rPr>
        <w:t>b</w:t>
      </w:r>
      <w:r w:rsidRPr="00EB6FA9">
        <w:rPr>
          <w:b/>
          <w:szCs w:val="18"/>
        </w:rPr>
        <w:t>.</w:t>
      </w:r>
      <w:r w:rsidRPr="00EB6FA9">
        <w:rPr>
          <w:szCs w:val="18"/>
        </w:rPr>
        <w:t xml:space="preserve"> </w:t>
      </w:r>
      <w:r>
        <w:rPr>
          <w:szCs w:val="18"/>
        </w:rPr>
        <w:t>Zijn er storingen die herhaaldelijk voorkomen?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E57EE9" w:rsidRPr="007C0FB9" w:rsidRDefault="00E57EE9" w:rsidP="00E57EE9">
      <w:pPr>
        <w:ind w:right="-28" w:firstLine="709"/>
        <w:rPr>
          <w:szCs w:val="18"/>
          <w:u w:val="single"/>
        </w:rPr>
      </w:pPr>
      <w:r>
        <w:rPr>
          <w:i/>
          <w:color w:val="A6A6A6" w:themeColor="background1" w:themeShade="A6"/>
          <w:szCs w:val="18"/>
        </w:rPr>
        <w:t>Is hier een storingsanalyse op uitgevoerd?</w:t>
      </w:r>
    </w:p>
    <w:p w:rsidR="00E57EE9" w:rsidRPr="00C11726" w:rsidRDefault="00E57EE9" w:rsidP="00E57EE9">
      <w:pPr>
        <w:ind w:right="-28" w:firstLine="709"/>
        <w:rPr>
          <w:szCs w:val="18"/>
          <w:u w:val="single"/>
        </w:rPr>
      </w:pPr>
      <w:r w:rsidRPr="00C11726">
        <w:rPr>
          <w:szCs w:val="18"/>
          <w:u w:val="single"/>
        </w:rPr>
        <w:t>Opmerkingen:</w:t>
      </w:r>
    </w:p>
    <w:p w:rsidR="007C0FB9" w:rsidRDefault="007C0FB9" w:rsidP="00A37C4E">
      <w:pPr>
        <w:ind w:right="-28"/>
        <w:rPr>
          <w:b/>
          <w:szCs w:val="18"/>
        </w:rPr>
      </w:pPr>
    </w:p>
    <w:p w:rsidR="00E57EE9" w:rsidRPr="00EB6FA9" w:rsidRDefault="00E57EE9" w:rsidP="00E57EE9">
      <w:pPr>
        <w:ind w:right="-29"/>
        <w:rPr>
          <w:b/>
          <w:szCs w:val="18"/>
        </w:rPr>
      </w:pPr>
      <w:r>
        <w:rPr>
          <w:b/>
          <w:szCs w:val="18"/>
        </w:rPr>
        <w:t>8.</w:t>
      </w:r>
      <w:r w:rsidRPr="00EB6FA9">
        <w:rPr>
          <w:b/>
          <w:szCs w:val="18"/>
        </w:rPr>
        <w:tab/>
      </w:r>
      <w:r>
        <w:rPr>
          <w:b/>
          <w:szCs w:val="18"/>
        </w:rPr>
        <w:t>Uitvoeren Bijkomende werkzaamheden</w:t>
      </w:r>
      <w:r w:rsidR="00745290">
        <w:rPr>
          <w:b/>
          <w:szCs w:val="18"/>
        </w:rPr>
        <w:t>(00.02.06-90)</w:t>
      </w:r>
    </w:p>
    <w:p w:rsidR="00E57EE9" w:rsidRPr="00EB6FA9" w:rsidRDefault="00E57EE9" w:rsidP="00E57EE9">
      <w:pPr>
        <w:ind w:right="-28"/>
        <w:rPr>
          <w:szCs w:val="18"/>
        </w:rPr>
      </w:pPr>
      <w:r w:rsidRPr="00EB6FA9">
        <w:rPr>
          <w:b/>
          <w:szCs w:val="18"/>
        </w:rPr>
        <w:t>a.</w:t>
      </w:r>
      <w:r w:rsidRPr="00EB6FA9">
        <w:rPr>
          <w:szCs w:val="18"/>
        </w:rPr>
        <w:t xml:space="preserve"> </w:t>
      </w:r>
      <w:r>
        <w:rPr>
          <w:szCs w:val="18"/>
        </w:rPr>
        <w:t xml:space="preserve">Zijn de </w:t>
      </w:r>
      <w:proofErr w:type="spellStart"/>
      <w:r>
        <w:rPr>
          <w:szCs w:val="18"/>
        </w:rPr>
        <w:t>BKW’s</w:t>
      </w:r>
      <w:proofErr w:type="spellEnd"/>
      <w:r>
        <w:rPr>
          <w:szCs w:val="18"/>
        </w:rPr>
        <w:t xml:space="preserve"> tijdig ingediend?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E57EE9" w:rsidRPr="00C11726" w:rsidRDefault="00E57EE9" w:rsidP="00E57EE9">
      <w:pPr>
        <w:ind w:right="-28" w:firstLine="709"/>
        <w:rPr>
          <w:szCs w:val="18"/>
          <w:u w:val="single"/>
        </w:rPr>
      </w:pPr>
      <w:r w:rsidRPr="00C11726">
        <w:rPr>
          <w:szCs w:val="18"/>
          <w:u w:val="single"/>
        </w:rPr>
        <w:t>Opmerkingen:</w:t>
      </w:r>
    </w:p>
    <w:p w:rsidR="00E57EE9" w:rsidRDefault="00E57EE9" w:rsidP="00E57EE9">
      <w:pPr>
        <w:ind w:right="-28"/>
        <w:rPr>
          <w:b/>
          <w:szCs w:val="18"/>
        </w:rPr>
      </w:pPr>
    </w:p>
    <w:p w:rsidR="00E57EE9" w:rsidRPr="00EB6FA9" w:rsidRDefault="00E57EE9" w:rsidP="00E57EE9">
      <w:pPr>
        <w:ind w:right="-28"/>
        <w:rPr>
          <w:szCs w:val="18"/>
        </w:rPr>
      </w:pPr>
      <w:r>
        <w:rPr>
          <w:b/>
          <w:szCs w:val="18"/>
        </w:rPr>
        <w:t>b</w:t>
      </w:r>
      <w:r w:rsidRPr="00EB6FA9">
        <w:rPr>
          <w:b/>
          <w:szCs w:val="18"/>
        </w:rPr>
        <w:t>.</w:t>
      </w:r>
      <w:r w:rsidRPr="00EB6FA9">
        <w:rPr>
          <w:szCs w:val="18"/>
        </w:rPr>
        <w:t xml:space="preserve"> </w:t>
      </w:r>
      <w:r>
        <w:rPr>
          <w:szCs w:val="18"/>
        </w:rPr>
        <w:t xml:space="preserve">Zijn de </w:t>
      </w:r>
      <w:proofErr w:type="spellStart"/>
      <w:r>
        <w:rPr>
          <w:szCs w:val="18"/>
        </w:rPr>
        <w:t>BKW’s</w:t>
      </w:r>
      <w:proofErr w:type="spellEnd"/>
      <w:r>
        <w:rPr>
          <w:szCs w:val="18"/>
        </w:rPr>
        <w:t xml:space="preserve"> tijdig uitgevoerd?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E57EE9" w:rsidRDefault="00E57EE9" w:rsidP="00A37C4E">
      <w:pPr>
        <w:ind w:right="-28"/>
        <w:rPr>
          <w:b/>
          <w:szCs w:val="18"/>
        </w:rPr>
      </w:pPr>
    </w:p>
    <w:p w:rsidR="00745290" w:rsidRPr="00EB6FA9" w:rsidRDefault="00745290" w:rsidP="00745290">
      <w:pPr>
        <w:ind w:right="-29"/>
        <w:rPr>
          <w:b/>
          <w:szCs w:val="18"/>
        </w:rPr>
      </w:pPr>
      <w:r>
        <w:rPr>
          <w:b/>
          <w:szCs w:val="18"/>
        </w:rPr>
        <w:t>8.</w:t>
      </w:r>
      <w:r w:rsidRPr="00EB6FA9">
        <w:rPr>
          <w:b/>
          <w:szCs w:val="18"/>
        </w:rPr>
        <w:tab/>
      </w:r>
      <w:r>
        <w:rPr>
          <w:b/>
          <w:szCs w:val="18"/>
        </w:rPr>
        <w:t>Integraal testen (00.02.06-91)</w:t>
      </w:r>
    </w:p>
    <w:p w:rsidR="00745290" w:rsidRDefault="00745290" w:rsidP="00745290">
      <w:pPr>
        <w:ind w:right="-28"/>
        <w:rPr>
          <w:szCs w:val="18"/>
        </w:rPr>
      </w:pPr>
      <w:r w:rsidRPr="00EB6FA9">
        <w:rPr>
          <w:b/>
          <w:szCs w:val="18"/>
        </w:rPr>
        <w:t>a.</w:t>
      </w:r>
      <w:r w:rsidRPr="00EB6FA9">
        <w:rPr>
          <w:szCs w:val="18"/>
        </w:rPr>
        <w:t xml:space="preserve"> </w:t>
      </w:r>
      <w:r>
        <w:rPr>
          <w:szCs w:val="18"/>
        </w:rPr>
        <w:t>Is er een integrale test uitgevoerd?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745290" w:rsidRPr="007C0FB9" w:rsidRDefault="00745290" w:rsidP="00745290">
      <w:pPr>
        <w:ind w:right="-28" w:firstLine="709"/>
        <w:rPr>
          <w:szCs w:val="18"/>
          <w:u w:val="single"/>
        </w:rPr>
      </w:pPr>
      <w:r>
        <w:rPr>
          <w:i/>
          <w:color w:val="A6A6A6" w:themeColor="background1" w:themeShade="A6"/>
          <w:szCs w:val="18"/>
        </w:rPr>
        <w:t>Zijn hierbij bijzonderheden geconstateerd?</w:t>
      </w:r>
    </w:p>
    <w:p w:rsidR="00745290" w:rsidRPr="00C11726" w:rsidRDefault="00745290" w:rsidP="00745290">
      <w:pPr>
        <w:ind w:right="-28" w:firstLine="709"/>
        <w:rPr>
          <w:szCs w:val="18"/>
          <w:u w:val="single"/>
        </w:rPr>
      </w:pPr>
      <w:r w:rsidRPr="00C11726">
        <w:rPr>
          <w:szCs w:val="18"/>
          <w:u w:val="single"/>
        </w:rPr>
        <w:t>Opmerkingen:</w:t>
      </w:r>
    </w:p>
    <w:p w:rsidR="00745290" w:rsidRDefault="00745290" w:rsidP="00745290">
      <w:pPr>
        <w:ind w:right="-28"/>
        <w:rPr>
          <w:szCs w:val="18"/>
        </w:rPr>
      </w:pPr>
      <w:r>
        <w:rPr>
          <w:b/>
          <w:szCs w:val="18"/>
        </w:rPr>
        <w:t>b</w:t>
      </w:r>
      <w:r w:rsidRPr="00EB6FA9">
        <w:rPr>
          <w:b/>
          <w:szCs w:val="18"/>
        </w:rPr>
        <w:t>.</w:t>
      </w:r>
      <w:r w:rsidRPr="00EB6FA9">
        <w:rPr>
          <w:szCs w:val="18"/>
        </w:rPr>
        <w:t xml:space="preserve"> </w:t>
      </w:r>
      <w:r>
        <w:rPr>
          <w:szCs w:val="18"/>
        </w:rPr>
        <w:t>Is de komende maand een integrale test gepland?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8C2353" w:rsidRPr="00EB6FA9" w:rsidRDefault="008C2353" w:rsidP="008C2353">
      <w:pPr>
        <w:ind w:left="709" w:right="-28"/>
        <w:rPr>
          <w:i/>
          <w:color w:val="A6A6A6" w:themeColor="background1" w:themeShade="A6"/>
          <w:szCs w:val="18"/>
        </w:rPr>
      </w:pPr>
      <w:r>
        <w:rPr>
          <w:i/>
          <w:color w:val="A6A6A6" w:themeColor="background1" w:themeShade="A6"/>
          <w:szCs w:val="18"/>
        </w:rPr>
        <w:t>Betrokkenen</w:t>
      </w:r>
      <w:r w:rsidRPr="00EB6FA9">
        <w:rPr>
          <w:i/>
          <w:color w:val="A6A6A6" w:themeColor="background1" w:themeShade="A6"/>
          <w:szCs w:val="18"/>
        </w:rPr>
        <w:t xml:space="preserve"> dienen allemaal op tijd geïnformeerd te zijn. Met name de Gebruiker </w:t>
      </w:r>
      <w:proofErr w:type="spellStart"/>
      <w:r w:rsidRPr="00EB6FA9">
        <w:rPr>
          <w:i/>
          <w:color w:val="A6A6A6" w:themeColor="background1" w:themeShade="A6"/>
          <w:szCs w:val="18"/>
        </w:rPr>
        <w:t>ivm</w:t>
      </w:r>
      <w:proofErr w:type="spellEnd"/>
      <w:r w:rsidRPr="00EB6FA9">
        <w:rPr>
          <w:i/>
          <w:color w:val="A6A6A6" w:themeColor="background1" w:themeShade="A6"/>
          <w:szCs w:val="18"/>
        </w:rPr>
        <w:t xml:space="preserve"> beveiliging en Beschikbaarheid bedrijfsproces, etc.</w:t>
      </w:r>
    </w:p>
    <w:p w:rsidR="008C2353" w:rsidRPr="00C11726" w:rsidRDefault="008C2353" w:rsidP="008C2353">
      <w:pPr>
        <w:ind w:right="-28" w:firstLine="709"/>
        <w:rPr>
          <w:szCs w:val="18"/>
          <w:u w:val="single"/>
        </w:rPr>
      </w:pPr>
      <w:r w:rsidRPr="00C11726">
        <w:rPr>
          <w:szCs w:val="18"/>
          <w:u w:val="single"/>
        </w:rPr>
        <w:t>Opmerkingen:</w:t>
      </w:r>
    </w:p>
    <w:p w:rsidR="00E57EE9" w:rsidRDefault="00E57EE9" w:rsidP="00A37C4E">
      <w:pPr>
        <w:ind w:right="-28"/>
        <w:rPr>
          <w:b/>
          <w:szCs w:val="18"/>
        </w:rPr>
      </w:pPr>
    </w:p>
    <w:p w:rsidR="00A37C4E" w:rsidRPr="008C2353" w:rsidRDefault="008C2353" w:rsidP="008C2353">
      <w:pPr>
        <w:ind w:right="-29"/>
        <w:rPr>
          <w:b/>
          <w:szCs w:val="18"/>
        </w:rPr>
      </w:pPr>
      <w:r>
        <w:rPr>
          <w:b/>
          <w:szCs w:val="18"/>
        </w:rPr>
        <w:t>9</w:t>
      </w:r>
      <w:r w:rsidR="00A37C4E" w:rsidRPr="008C2353">
        <w:rPr>
          <w:b/>
          <w:szCs w:val="18"/>
        </w:rPr>
        <w:tab/>
      </w:r>
      <w:proofErr w:type="spellStart"/>
      <w:r w:rsidR="00A37C4E" w:rsidRPr="008C2353">
        <w:rPr>
          <w:b/>
          <w:szCs w:val="18"/>
        </w:rPr>
        <w:t>KWIS-afhandelingen</w:t>
      </w:r>
      <w:proofErr w:type="spellEnd"/>
      <w:r w:rsidR="005C121F" w:rsidRPr="008C2353">
        <w:rPr>
          <w:b/>
          <w:szCs w:val="18"/>
        </w:rPr>
        <w:t xml:space="preserve"> </w:t>
      </w:r>
      <w:r w:rsidR="000D7A3A" w:rsidRPr="008C2353">
        <w:rPr>
          <w:b/>
          <w:szCs w:val="18"/>
        </w:rPr>
        <w:t xml:space="preserve">(versie nummer </w:t>
      </w:r>
      <w:proofErr w:type="spellStart"/>
      <w:r w:rsidR="000D7A3A" w:rsidRPr="008C2353">
        <w:rPr>
          <w:b/>
          <w:szCs w:val="18"/>
        </w:rPr>
        <w:t>dd</w:t>
      </w:r>
      <w:proofErr w:type="spellEnd"/>
      <w:r w:rsidR="000D7A3A" w:rsidRPr="008C2353">
        <w:rPr>
          <w:b/>
          <w:szCs w:val="18"/>
        </w:rPr>
        <w:t>.)</w:t>
      </w:r>
    </w:p>
    <w:p w:rsidR="00A37C4E" w:rsidRPr="00EB6FA9" w:rsidRDefault="00A37C4E" w:rsidP="00A37C4E">
      <w:pPr>
        <w:pStyle w:val="Lijstalinea"/>
        <w:ind w:left="709" w:right="-28" w:hanging="709"/>
        <w:rPr>
          <w:szCs w:val="18"/>
        </w:rPr>
      </w:pPr>
      <w:r w:rsidRPr="00EB6FA9">
        <w:rPr>
          <w:b/>
          <w:szCs w:val="18"/>
        </w:rPr>
        <w:t xml:space="preserve">a. </w:t>
      </w:r>
      <w:r w:rsidR="000D7A3A" w:rsidRPr="000D7A3A">
        <w:rPr>
          <w:b/>
          <w:szCs w:val="18"/>
        </w:rPr>
        <w:t>K</w:t>
      </w:r>
      <w:r w:rsidR="000D7A3A">
        <w:rPr>
          <w:szCs w:val="18"/>
        </w:rPr>
        <w:t>lachtenafhandeling</w:t>
      </w:r>
      <w:r w:rsidR="000D7A3A">
        <w:rPr>
          <w:szCs w:val="18"/>
        </w:rPr>
        <w:tab/>
      </w:r>
    </w:p>
    <w:p w:rsidR="00A37C4E" w:rsidRPr="00EB6FA9" w:rsidRDefault="00A37C4E" w:rsidP="000D7A3A">
      <w:pPr>
        <w:pStyle w:val="Lijstalinea"/>
        <w:ind w:left="1418" w:right="-28" w:hanging="709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Aantal, openstaand afgehandeld.</w:t>
      </w:r>
    </w:p>
    <w:p w:rsidR="00A37C4E" w:rsidRPr="00EB6FA9" w:rsidRDefault="0034427C" w:rsidP="000D7A3A">
      <w:pPr>
        <w:ind w:left="709"/>
        <w:rPr>
          <w:szCs w:val="18"/>
        </w:rPr>
      </w:pPr>
      <w:r>
        <w:rPr>
          <w:szCs w:val="18"/>
          <w:u w:val="single"/>
        </w:rPr>
        <w:t>Opmerkingen</w:t>
      </w:r>
      <w:r w:rsidR="00A37C4E" w:rsidRPr="00EB6FA9">
        <w:rPr>
          <w:szCs w:val="18"/>
          <w:u w:val="single"/>
        </w:rPr>
        <w:t>:</w:t>
      </w:r>
    </w:p>
    <w:p w:rsidR="006B761F" w:rsidRPr="00EB6FA9" w:rsidRDefault="006B761F" w:rsidP="00A37C4E">
      <w:pPr>
        <w:ind w:right="-28"/>
        <w:rPr>
          <w:b/>
          <w:szCs w:val="18"/>
        </w:rPr>
      </w:pPr>
    </w:p>
    <w:p w:rsidR="00A37C4E" w:rsidRPr="00EB6FA9" w:rsidRDefault="00A37C4E" w:rsidP="00A37C4E">
      <w:pPr>
        <w:pStyle w:val="Lijstalinea"/>
        <w:ind w:left="709" w:right="-28" w:hanging="709"/>
        <w:rPr>
          <w:szCs w:val="18"/>
        </w:rPr>
      </w:pPr>
      <w:r w:rsidRPr="00EB6FA9">
        <w:rPr>
          <w:b/>
          <w:szCs w:val="18"/>
        </w:rPr>
        <w:t xml:space="preserve">b. </w:t>
      </w:r>
      <w:r w:rsidR="000D7A3A" w:rsidRPr="000D7A3A">
        <w:rPr>
          <w:b/>
          <w:szCs w:val="18"/>
        </w:rPr>
        <w:t>W</w:t>
      </w:r>
      <w:r w:rsidR="000D7A3A">
        <w:rPr>
          <w:szCs w:val="18"/>
        </w:rPr>
        <w:t>ensen</w:t>
      </w:r>
    </w:p>
    <w:p w:rsidR="00A37C4E" w:rsidRPr="00EB6FA9" w:rsidRDefault="00A37C4E" w:rsidP="000D7A3A">
      <w:pPr>
        <w:pStyle w:val="Lijstalinea"/>
        <w:ind w:left="1418" w:right="-28" w:hanging="709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Aantal, openstaand, afgehandeld.</w:t>
      </w:r>
    </w:p>
    <w:p w:rsidR="00A37C4E" w:rsidRPr="00EB6FA9" w:rsidRDefault="0034427C" w:rsidP="000D7A3A">
      <w:pPr>
        <w:ind w:left="709"/>
        <w:rPr>
          <w:szCs w:val="18"/>
          <w:u w:val="single"/>
        </w:rPr>
      </w:pPr>
      <w:r>
        <w:rPr>
          <w:szCs w:val="18"/>
          <w:u w:val="single"/>
        </w:rPr>
        <w:lastRenderedPageBreak/>
        <w:t>Opmerkingen</w:t>
      </w:r>
      <w:r w:rsidR="00A37C4E" w:rsidRPr="00EB6FA9">
        <w:rPr>
          <w:szCs w:val="18"/>
          <w:u w:val="single"/>
        </w:rPr>
        <w:t>:</w:t>
      </w:r>
    </w:p>
    <w:p w:rsidR="00072DA5" w:rsidRPr="006B761F" w:rsidRDefault="00072DA5" w:rsidP="000D7A3A">
      <w:pPr>
        <w:ind w:left="709" w:right="-28"/>
        <w:rPr>
          <w:szCs w:val="18"/>
        </w:rPr>
      </w:pPr>
    </w:p>
    <w:p w:rsidR="00072DA5" w:rsidRPr="00F33015" w:rsidRDefault="00072DA5" w:rsidP="00773669">
      <w:pPr>
        <w:ind w:right="-28"/>
        <w:rPr>
          <w:szCs w:val="18"/>
        </w:rPr>
      </w:pPr>
    </w:p>
    <w:p w:rsidR="00A8071E" w:rsidRPr="00EB6FA9" w:rsidRDefault="0070287E" w:rsidP="00773669">
      <w:pPr>
        <w:ind w:right="-28"/>
        <w:rPr>
          <w:szCs w:val="18"/>
        </w:rPr>
      </w:pPr>
      <w:r w:rsidRPr="00EB6FA9">
        <w:rPr>
          <w:b/>
          <w:szCs w:val="18"/>
        </w:rPr>
        <w:t xml:space="preserve">c. </w:t>
      </w:r>
      <w:r w:rsidR="000D7A3A" w:rsidRPr="000D7A3A">
        <w:rPr>
          <w:b/>
          <w:szCs w:val="18"/>
        </w:rPr>
        <w:t>I</w:t>
      </w:r>
      <w:r w:rsidRPr="00EB6FA9">
        <w:rPr>
          <w:szCs w:val="18"/>
        </w:rPr>
        <w:t>nformatie</w:t>
      </w:r>
    </w:p>
    <w:p w:rsidR="000D7A3A" w:rsidRPr="00EB6FA9" w:rsidRDefault="000D7A3A" w:rsidP="000D7A3A">
      <w:pPr>
        <w:pStyle w:val="Lijstalinea"/>
        <w:ind w:left="1418" w:right="-28" w:hanging="709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Aantal, openstaand, afgehandeld.</w:t>
      </w:r>
    </w:p>
    <w:p w:rsidR="0070287E" w:rsidRPr="00EB6FA9" w:rsidRDefault="0034427C" w:rsidP="000D7A3A">
      <w:pPr>
        <w:ind w:left="709" w:right="-28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70287E" w:rsidRPr="00EB6FA9">
        <w:rPr>
          <w:szCs w:val="18"/>
          <w:u w:val="single"/>
        </w:rPr>
        <w:t>:</w:t>
      </w:r>
    </w:p>
    <w:p w:rsidR="0070287E" w:rsidRPr="00EB6FA9" w:rsidRDefault="0070287E" w:rsidP="000D7A3A">
      <w:pPr>
        <w:ind w:left="709" w:right="-28"/>
        <w:rPr>
          <w:szCs w:val="18"/>
        </w:rPr>
      </w:pPr>
    </w:p>
    <w:p w:rsidR="00F1779A" w:rsidRDefault="00F1779A" w:rsidP="00773669">
      <w:pPr>
        <w:ind w:right="-28"/>
        <w:rPr>
          <w:b/>
          <w:szCs w:val="18"/>
        </w:rPr>
      </w:pPr>
    </w:p>
    <w:p w:rsidR="0070287E" w:rsidRPr="00EB6FA9" w:rsidRDefault="0070287E" w:rsidP="00773669">
      <w:pPr>
        <w:ind w:right="-28"/>
        <w:rPr>
          <w:szCs w:val="18"/>
        </w:rPr>
      </w:pPr>
      <w:r w:rsidRPr="00EB6FA9">
        <w:rPr>
          <w:b/>
          <w:szCs w:val="18"/>
        </w:rPr>
        <w:t>d</w:t>
      </w:r>
      <w:r w:rsidRPr="00EB6FA9">
        <w:rPr>
          <w:szCs w:val="18"/>
        </w:rPr>
        <w:t xml:space="preserve">. </w:t>
      </w:r>
      <w:r w:rsidRPr="000D7A3A">
        <w:rPr>
          <w:b/>
          <w:szCs w:val="18"/>
        </w:rPr>
        <w:t>S</w:t>
      </w:r>
      <w:r w:rsidRPr="00EB6FA9">
        <w:rPr>
          <w:szCs w:val="18"/>
        </w:rPr>
        <w:t>toringen</w:t>
      </w:r>
    </w:p>
    <w:p w:rsidR="000D7A3A" w:rsidRPr="00EB6FA9" w:rsidRDefault="000D7A3A" w:rsidP="000D7A3A">
      <w:pPr>
        <w:pStyle w:val="Lijstalinea"/>
        <w:ind w:left="1418" w:right="-28" w:hanging="709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 xml:space="preserve">Aantal, </w:t>
      </w:r>
      <w:r>
        <w:rPr>
          <w:i/>
          <w:color w:val="A6A6A6" w:themeColor="background1" w:themeShade="A6"/>
          <w:szCs w:val="18"/>
        </w:rPr>
        <w:t xml:space="preserve">status, </w:t>
      </w:r>
      <w:r w:rsidRPr="00EB6FA9">
        <w:rPr>
          <w:i/>
          <w:color w:val="A6A6A6" w:themeColor="background1" w:themeShade="A6"/>
          <w:szCs w:val="18"/>
        </w:rPr>
        <w:t>openstaand afgehandeld.</w:t>
      </w:r>
    </w:p>
    <w:p w:rsidR="0070287E" w:rsidRDefault="0034427C" w:rsidP="000D7A3A">
      <w:pPr>
        <w:ind w:left="709" w:right="-28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70287E" w:rsidRPr="00EB6FA9">
        <w:rPr>
          <w:szCs w:val="18"/>
          <w:u w:val="single"/>
        </w:rPr>
        <w:t>:</w:t>
      </w:r>
    </w:p>
    <w:p w:rsidR="00360FAF" w:rsidRPr="00AD32EA" w:rsidRDefault="00AD32EA" w:rsidP="00773669">
      <w:pPr>
        <w:ind w:right="-28"/>
        <w:rPr>
          <w:szCs w:val="18"/>
        </w:rPr>
      </w:pPr>
      <w:r w:rsidRPr="00AD32EA">
        <w:rPr>
          <w:szCs w:val="18"/>
        </w:rPr>
        <w:tab/>
      </w:r>
    </w:p>
    <w:p w:rsidR="00AD32EA" w:rsidRDefault="00AD32EA" w:rsidP="00773669">
      <w:pPr>
        <w:ind w:right="-28"/>
        <w:rPr>
          <w:b/>
          <w:szCs w:val="18"/>
        </w:rPr>
      </w:pPr>
    </w:p>
    <w:p w:rsidR="00970334" w:rsidRDefault="00970334">
      <w:pPr>
        <w:spacing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:rsidR="00A54B10" w:rsidRPr="00EB6FA9" w:rsidRDefault="0024244F" w:rsidP="00773669">
      <w:pPr>
        <w:ind w:right="-28"/>
        <w:rPr>
          <w:szCs w:val="18"/>
        </w:rPr>
      </w:pPr>
      <w:r>
        <w:rPr>
          <w:b/>
          <w:szCs w:val="18"/>
        </w:rPr>
        <w:lastRenderedPageBreak/>
        <w:t>e</w:t>
      </w:r>
      <w:r w:rsidR="00A54B10" w:rsidRPr="00EB6FA9">
        <w:rPr>
          <w:b/>
          <w:szCs w:val="18"/>
        </w:rPr>
        <w:t xml:space="preserve">. </w:t>
      </w:r>
      <w:r w:rsidR="00E72374">
        <w:rPr>
          <w:szCs w:val="18"/>
        </w:rPr>
        <w:t>Bijkomende werkzaamheden</w:t>
      </w:r>
      <w:r w:rsidR="00AD32EA">
        <w:rPr>
          <w:szCs w:val="18"/>
        </w:rPr>
        <w:t>, verbetervoorste</w:t>
      </w:r>
      <w:r w:rsidR="00E72374">
        <w:rPr>
          <w:szCs w:val="18"/>
        </w:rPr>
        <w:t>llen Aannemer</w:t>
      </w:r>
      <w:r w:rsidR="00AD32EA">
        <w:rPr>
          <w:szCs w:val="18"/>
        </w:rPr>
        <w:t xml:space="preserve"> aan RVB</w:t>
      </w:r>
    </w:p>
    <w:p w:rsidR="00A56827" w:rsidRPr="00EB6FA9" w:rsidRDefault="00A56827" w:rsidP="00A54B10">
      <w:pPr>
        <w:pStyle w:val="Lijstalinea"/>
        <w:ind w:left="709" w:right="-28" w:hanging="709"/>
        <w:rPr>
          <w:i/>
          <w:color w:val="A6A6A6" w:themeColor="background1" w:themeShade="A6"/>
          <w:szCs w:val="18"/>
        </w:rPr>
      </w:pPr>
    </w:p>
    <w:tbl>
      <w:tblPr>
        <w:tblW w:w="852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6"/>
        <w:gridCol w:w="3685"/>
        <w:gridCol w:w="2552"/>
        <w:gridCol w:w="992"/>
        <w:gridCol w:w="425"/>
      </w:tblGrid>
      <w:tr w:rsidR="00AD32EA" w:rsidRPr="00EB6FA9" w:rsidTr="00AD32EA">
        <w:trPr>
          <w:trHeight w:val="25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2EA" w:rsidRPr="00EB6FA9" w:rsidRDefault="00AD32EA" w:rsidP="00B62C30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Datum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D32EA" w:rsidRPr="00EB6FA9" w:rsidRDefault="00AD32EA" w:rsidP="00B62C30">
            <w:pPr>
              <w:spacing w:line="240" w:lineRule="auto"/>
              <w:rPr>
                <w:color w:val="000000"/>
                <w:szCs w:val="18"/>
              </w:rPr>
            </w:pPr>
            <w:r w:rsidRPr="00EB6FA9">
              <w:rPr>
                <w:color w:val="000000"/>
                <w:szCs w:val="18"/>
              </w:rPr>
              <w:t>Omschrijving offerte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D32EA" w:rsidRPr="00EB6FA9" w:rsidRDefault="00E72374" w:rsidP="00B62C30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BKW</w:t>
            </w:r>
            <w:r w:rsidR="00AD32EA" w:rsidRPr="00EB6FA9">
              <w:rPr>
                <w:color w:val="000000"/>
                <w:szCs w:val="18"/>
              </w:rPr>
              <w:t xml:space="preserve"> nr.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D32EA" w:rsidRPr="00EB6FA9" w:rsidRDefault="00AD32EA" w:rsidP="00D6386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D32EA" w:rsidRPr="00EB6FA9" w:rsidRDefault="00AD32EA" w:rsidP="00FF788A">
            <w:pPr>
              <w:spacing w:line="240" w:lineRule="auto"/>
              <w:rPr>
                <w:color w:val="000000"/>
                <w:szCs w:val="18"/>
              </w:rPr>
            </w:pPr>
          </w:p>
        </w:tc>
      </w:tr>
      <w:tr w:rsidR="00AD32EA" w:rsidRPr="00EB6FA9" w:rsidTr="00AD32EA">
        <w:trPr>
          <w:trHeight w:val="225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rPr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spacing w:line="240" w:lineRule="auto"/>
              <w:rPr>
                <w:color w:val="000000" w:themeColor="text1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AD32EA" w:rsidRPr="00487F9C" w:rsidTr="00AD32EA">
        <w:trPr>
          <w:trHeight w:val="7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rPr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EB6FA9" w:rsidRDefault="00AD32EA" w:rsidP="00B62C3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AD32EA">
            <w:pPr>
              <w:spacing w:line="240" w:lineRule="auto"/>
              <w:jc w:val="center"/>
              <w:rPr>
                <w:color w:val="000000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0A16BC">
            <w:pPr>
              <w:spacing w:line="240" w:lineRule="auto"/>
              <w:jc w:val="center"/>
              <w:rPr>
                <w:color w:val="000000"/>
                <w:szCs w:val="18"/>
                <w:lang w:val="en-US"/>
              </w:rPr>
            </w:pPr>
          </w:p>
        </w:tc>
      </w:tr>
      <w:tr w:rsidR="00AD32EA" w:rsidRPr="00487F9C" w:rsidTr="00AD32EA">
        <w:trPr>
          <w:trHeight w:val="7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B62C30">
            <w:pPr>
              <w:rPr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B62C3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B62C3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AD32EA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B62C3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AD32EA" w:rsidRPr="00382C54" w:rsidTr="00AD32EA">
        <w:trPr>
          <w:trHeight w:val="4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487F9C" w:rsidRDefault="00AD32EA" w:rsidP="00B62C30">
            <w:pPr>
              <w:rPr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382C54" w:rsidRDefault="00AD32EA" w:rsidP="00B62C3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382C54" w:rsidRDefault="00AD32EA" w:rsidP="00B62C3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382C54" w:rsidRDefault="00AD32EA" w:rsidP="00B62C3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EA" w:rsidRPr="00382C54" w:rsidRDefault="00AD32EA" w:rsidP="000A16BC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6A640D" w:rsidRPr="00382C54" w:rsidTr="00AD32EA">
        <w:trPr>
          <w:trHeight w:val="4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40D" w:rsidRDefault="006A640D" w:rsidP="00B62C30">
            <w:pPr>
              <w:rPr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40D" w:rsidRDefault="006A640D" w:rsidP="00B62C3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40D" w:rsidRPr="00382C54" w:rsidRDefault="006A640D" w:rsidP="00B62C3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40D" w:rsidRDefault="006A640D" w:rsidP="00B62C3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40D" w:rsidRDefault="006A640D" w:rsidP="000A16BC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  <w:tr w:rsidR="00994836" w:rsidRPr="00382C54" w:rsidTr="00AD32EA">
        <w:trPr>
          <w:trHeight w:val="4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36" w:rsidRDefault="00994836" w:rsidP="00B62C30">
            <w:pPr>
              <w:rPr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36" w:rsidRDefault="00994836" w:rsidP="00B62C30">
            <w:pPr>
              <w:ind w:right="-28"/>
              <w:rPr>
                <w:color w:val="000000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36" w:rsidRDefault="00994836" w:rsidP="00B62C30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36" w:rsidRDefault="00994836" w:rsidP="00B62C30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36" w:rsidRDefault="00994836" w:rsidP="000A16BC">
            <w:pPr>
              <w:spacing w:line="240" w:lineRule="auto"/>
              <w:jc w:val="center"/>
              <w:rPr>
                <w:color w:val="000000"/>
                <w:szCs w:val="18"/>
              </w:rPr>
            </w:pPr>
          </w:p>
        </w:tc>
      </w:tr>
    </w:tbl>
    <w:p w:rsidR="00A37C4E" w:rsidRPr="00EB6FA9" w:rsidRDefault="00FF788A" w:rsidP="00FF788A">
      <w:pPr>
        <w:rPr>
          <w:i/>
          <w:color w:val="808080" w:themeColor="background1" w:themeShade="80"/>
          <w:szCs w:val="18"/>
        </w:rPr>
      </w:pPr>
      <w:r w:rsidRPr="00EB6FA9">
        <w:rPr>
          <w:i/>
          <w:color w:val="808080" w:themeColor="background1" w:themeShade="80"/>
          <w:szCs w:val="18"/>
        </w:rPr>
        <w:t>*</w:t>
      </w:r>
      <w:r w:rsidRPr="00EB6FA9">
        <w:rPr>
          <w:i/>
          <w:color w:val="A6A6A6" w:themeColor="background1" w:themeShade="A6"/>
          <w:szCs w:val="18"/>
        </w:rPr>
        <w:t>10 aangevraagd, 20 offerte, 30 opdracht, 90 vervallen</w:t>
      </w:r>
    </w:p>
    <w:p w:rsidR="002A159D" w:rsidRDefault="002A159D" w:rsidP="00A37C4E">
      <w:pPr>
        <w:pStyle w:val="Lijstalinea"/>
        <w:ind w:left="0" w:right="-28"/>
        <w:rPr>
          <w:b/>
          <w:szCs w:val="18"/>
        </w:rPr>
      </w:pPr>
    </w:p>
    <w:p w:rsidR="00FA42F2" w:rsidRDefault="00FA42F2" w:rsidP="00A37C4E">
      <w:pPr>
        <w:pStyle w:val="Lijstalinea"/>
        <w:ind w:left="0" w:right="-28"/>
        <w:rPr>
          <w:b/>
          <w:szCs w:val="18"/>
        </w:rPr>
      </w:pPr>
    </w:p>
    <w:p w:rsidR="00A37C4E" w:rsidRDefault="008C2353" w:rsidP="00A37C4E">
      <w:pPr>
        <w:pStyle w:val="Lijstalinea"/>
        <w:ind w:left="0" w:right="-28"/>
        <w:rPr>
          <w:b/>
          <w:szCs w:val="18"/>
        </w:rPr>
      </w:pPr>
      <w:r>
        <w:rPr>
          <w:b/>
          <w:szCs w:val="18"/>
        </w:rPr>
        <w:t>10</w:t>
      </w:r>
      <w:r w:rsidR="00A37C4E" w:rsidRPr="00EB6FA9">
        <w:rPr>
          <w:b/>
          <w:szCs w:val="18"/>
        </w:rPr>
        <w:t>.</w:t>
      </w:r>
      <w:r w:rsidR="00A37C4E" w:rsidRPr="00EB6FA9">
        <w:rPr>
          <w:b/>
          <w:szCs w:val="18"/>
        </w:rPr>
        <w:tab/>
        <w:t>Revisiebe</w:t>
      </w:r>
      <w:r w:rsidR="0024244F">
        <w:rPr>
          <w:b/>
          <w:szCs w:val="18"/>
        </w:rPr>
        <w:t>scheiden</w:t>
      </w:r>
      <w:r>
        <w:rPr>
          <w:b/>
          <w:szCs w:val="18"/>
        </w:rPr>
        <w:t xml:space="preserve"> (00.05.10-90)</w:t>
      </w:r>
    </w:p>
    <w:p w:rsidR="00AD32EA" w:rsidRPr="00EB6FA9" w:rsidRDefault="00AD32EA" w:rsidP="00A37C4E">
      <w:pPr>
        <w:pStyle w:val="Lijstalinea"/>
        <w:ind w:left="0" w:right="-28"/>
        <w:rPr>
          <w:b/>
          <w:szCs w:val="18"/>
        </w:rPr>
      </w:pPr>
    </w:p>
    <w:p w:rsidR="00A37C4E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>10</w:t>
      </w:r>
      <w:r w:rsidR="00A37C4E" w:rsidRPr="00EB6FA9">
        <w:rPr>
          <w:szCs w:val="18"/>
        </w:rPr>
        <w:t>.1</w:t>
      </w:r>
      <w:r w:rsidR="00A37C4E" w:rsidRPr="00EB6FA9">
        <w:rPr>
          <w:szCs w:val="18"/>
        </w:rPr>
        <w:tab/>
        <w:t>Revisie</w:t>
      </w:r>
      <w:r w:rsidR="008C2353">
        <w:rPr>
          <w:szCs w:val="18"/>
        </w:rPr>
        <w:t>bescheid</w:t>
      </w:r>
      <w:r w:rsidR="00A37C4E" w:rsidRPr="00EB6FA9">
        <w:rPr>
          <w:szCs w:val="18"/>
        </w:rPr>
        <w:t>en</w:t>
      </w:r>
    </w:p>
    <w:p w:rsidR="00A37C4E" w:rsidRPr="00EB6FA9" w:rsidRDefault="00A37C4E" w:rsidP="00AD32EA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Zijn alle revisie</w:t>
      </w:r>
      <w:r w:rsidR="008C2353">
        <w:rPr>
          <w:i/>
          <w:color w:val="A6A6A6" w:themeColor="background1" w:themeShade="A6"/>
          <w:szCs w:val="18"/>
        </w:rPr>
        <w:t>bescheiden (</w:t>
      </w:r>
      <w:r w:rsidRPr="00EB6FA9">
        <w:rPr>
          <w:i/>
          <w:color w:val="A6A6A6" w:themeColor="background1" w:themeShade="A6"/>
          <w:szCs w:val="18"/>
        </w:rPr>
        <w:t>tekeningen</w:t>
      </w:r>
      <w:r w:rsidR="008C2353">
        <w:rPr>
          <w:i/>
          <w:color w:val="A6A6A6" w:themeColor="background1" w:themeShade="A6"/>
          <w:szCs w:val="18"/>
        </w:rPr>
        <w:t>)</w:t>
      </w:r>
      <w:r w:rsidRPr="00EB6FA9">
        <w:rPr>
          <w:i/>
          <w:color w:val="A6A6A6" w:themeColor="background1" w:themeShade="A6"/>
          <w:szCs w:val="18"/>
        </w:rPr>
        <w:t xml:space="preserve"> uit onderhoud, v</w:t>
      </w:r>
      <w:r w:rsidR="00350FE3">
        <w:rPr>
          <w:i/>
          <w:color w:val="A6A6A6" w:themeColor="background1" w:themeShade="A6"/>
          <w:szCs w:val="18"/>
        </w:rPr>
        <w:t>ervangingen digitaal bijgewerkt?</w:t>
      </w:r>
    </w:p>
    <w:p w:rsidR="00350FE3" w:rsidRDefault="00350FE3" w:rsidP="00AD32EA">
      <w:pPr>
        <w:ind w:left="709"/>
        <w:rPr>
          <w:szCs w:val="18"/>
        </w:rPr>
      </w:pPr>
    </w:p>
    <w:p w:rsidR="00350FE3" w:rsidRDefault="00350FE3" w:rsidP="00AD32EA">
      <w:pPr>
        <w:ind w:left="709"/>
        <w:rPr>
          <w:szCs w:val="18"/>
          <w:u w:val="single"/>
        </w:rPr>
      </w:pP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A37C4E" w:rsidRDefault="0034427C" w:rsidP="00AD32EA">
      <w:pPr>
        <w:ind w:left="709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A37C4E" w:rsidRPr="00EB6FA9">
        <w:rPr>
          <w:szCs w:val="18"/>
          <w:u w:val="single"/>
        </w:rPr>
        <w:t>:</w:t>
      </w:r>
    </w:p>
    <w:p w:rsidR="002A7FE1" w:rsidRPr="0001579D" w:rsidRDefault="00994836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ab/>
      </w:r>
    </w:p>
    <w:p w:rsidR="003C7E3E" w:rsidRPr="00EB6FA9" w:rsidRDefault="003C7E3E" w:rsidP="00A37C4E">
      <w:pPr>
        <w:pStyle w:val="Lijstalinea"/>
        <w:ind w:left="0" w:right="-28"/>
        <w:rPr>
          <w:szCs w:val="18"/>
        </w:rPr>
      </w:pPr>
    </w:p>
    <w:p w:rsidR="00A37C4E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>10</w:t>
      </w:r>
      <w:r w:rsidR="00A37C4E" w:rsidRPr="00EB6FA9">
        <w:rPr>
          <w:szCs w:val="18"/>
        </w:rPr>
        <w:t xml:space="preserve">.2  </w:t>
      </w:r>
      <w:r w:rsidR="00350FE3">
        <w:rPr>
          <w:szCs w:val="18"/>
        </w:rPr>
        <w:tab/>
      </w:r>
      <w:r w:rsidR="00A37C4E" w:rsidRPr="00EB6FA9">
        <w:rPr>
          <w:szCs w:val="18"/>
        </w:rPr>
        <w:t>Certificaten, logboeken, onderhoud- en bedieningsvoorschriften en garantiebescheiden</w:t>
      </w:r>
    </w:p>
    <w:p w:rsidR="00A37C4E" w:rsidRPr="00EB6FA9" w:rsidRDefault="00A37C4E" w:rsidP="00AD32EA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zijn alle logboeken, certificaten, onderhoud-</w:t>
      </w:r>
      <w:r w:rsidR="00FF788A" w:rsidRPr="00EB6FA9">
        <w:rPr>
          <w:i/>
          <w:color w:val="A6A6A6" w:themeColor="background1" w:themeShade="A6"/>
          <w:szCs w:val="18"/>
        </w:rPr>
        <w:t xml:space="preserve"> </w:t>
      </w:r>
      <w:r w:rsidRPr="00EB6FA9">
        <w:rPr>
          <w:i/>
          <w:color w:val="A6A6A6" w:themeColor="background1" w:themeShade="A6"/>
          <w:szCs w:val="18"/>
        </w:rPr>
        <w:t>en bed</w:t>
      </w:r>
      <w:r w:rsidR="00350FE3">
        <w:rPr>
          <w:i/>
          <w:color w:val="A6A6A6" w:themeColor="background1" w:themeShade="A6"/>
          <w:szCs w:val="18"/>
        </w:rPr>
        <w:t>ieningsvoorschriften bijgewerkt?</w:t>
      </w:r>
    </w:p>
    <w:p w:rsidR="00350FE3" w:rsidRDefault="00350FE3" w:rsidP="00350FE3">
      <w:pPr>
        <w:pStyle w:val="Lijstalinea"/>
        <w:ind w:left="0" w:right="-28"/>
        <w:rPr>
          <w:szCs w:val="18"/>
        </w:rPr>
      </w:pPr>
    </w:p>
    <w:p w:rsidR="00350FE3" w:rsidRPr="00EB6FA9" w:rsidRDefault="00350FE3" w:rsidP="00350FE3">
      <w:pPr>
        <w:pStyle w:val="Lijstalinea"/>
        <w:ind w:left="0" w:right="-28"/>
        <w:rPr>
          <w:szCs w:val="18"/>
        </w:rPr>
      </w:pP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A37C4E" w:rsidRPr="00EB6FA9" w:rsidRDefault="0034427C" w:rsidP="00AD32EA">
      <w:pPr>
        <w:ind w:left="709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350FE3">
        <w:rPr>
          <w:szCs w:val="18"/>
          <w:u w:val="single"/>
        </w:rPr>
        <w:t>:</w:t>
      </w:r>
    </w:p>
    <w:p w:rsidR="00971EC1" w:rsidRDefault="00971EC1" w:rsidP="00A37C4E">
      <w:pPr>
        <w:pStyle w:val="Lijstalinea"/>
        <w:ind w:left="0" w:right="-28"/>
        <w:rPr>
          <w:b/>
          <w:szCs w:val="18"/>
        </w:rPr>
      </w:pPr>
    </w:p>
    <w:p w:rsidR="003C7E3E" w:rsidRPr="00EB6FA9" w:rsidRDefault="003C7E3E" w:rsidP="00A37C4E">
      <w:pPr>
        <w:pStyle w:val="Lijstalinea"/>
        <w:ind w:left="0" w:right="-28"/>
        <w:rPr>
          <w:b/>
          <w:szCs w:val="18"/>
        </w:rPr>
      </w:pPr>
    </w:p>
    <w:p w:rsidR="00F1779A" w:rsidRDefault="00F1779A" w:rsidP="00A37C4E">
      <w:pPr>
        <w:pStyle w:val="Lijstalinea"/>
        <w:ind w:left="0" w:right="-28"/>
        <w:rPr>
          <w:b/>
          <w:szCs w:val="18"/>
        </w:rPr>
      </w:pPr>
    </w:p>
    <w:p w:rsidR="00A37C4E" w:rsidRPr="00EB6FA9" w:rsidRDefault="00932224" w:rsidP="00A37C4E">
      <w:pPr>
        <w:pStyle w:val="Lijstalinea"/>
        <w:ind w:left="0" w:right="-28"/>
        <w:rPr>
          <w:b/>
          <w:szCs w:val="18"/>
        </w:rPr>
      </w:pPr>
      <w:r>
        <w:rPr>
          <w:b/>
          <w:szCs w:val="18"/>
        </w:rPr>
        <w:t>11</w:t>
      </w:r>
      <w:r w:rsidR="0024244F">
        <w:rPr>
          <w:b/>
          <w:szCs w:val="18"/>
        </w:rPr>
        <w:t xml:space="preserve">. </w:t>
      </w:r>
      <w:r w:rsidR="0024244F">
        <w:rPr>
          <w:b/>
          <w:szCs w:val="18"/>
        </w:rPr>
        <w:tab/>
      </w:r>
      <w:r>
        <w:rPr>
          <w:b/>
          <w:szCs w:val="18"/>
        </w:rPr>
        <w:t>Arbeidsomstandigheden (00.06.10)</w:t>
      </w:r>
    </w:p>
    <w:p w:rsidR="00350FE3" w:rsidRDefault="00350FE3" w:rsidP="00A37C4E">
      <w:pPr>
        <w:pStyle w:val="Lijstalinea"/>
        <w:ind w:left="0" w:right="-28"/>
        <w:rPr>
          <w:szCs w:val="18"/>
        </w:rPr>
      </w:pPr>
    </w:p>
    <w:p w:rsidR="00A37C4E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>11</w:t>
      </w:r>
      <w:r w:rsidR="00A37C4E" w:rsidRPr="00EB6FA9">
        <w:rPr>
          <w:szCs w:val="18"/>
        </w:rPr>
        <w:t xml:space="preserve">.1 </w:t>
      </w:r>
      <w:r w:rsidR="00A37C4E" w:rsidRPr="00EB6FA9">
        <w:rPr>
          <w:szCs w:val="18"/>
        </w:rPr>
        <w:tab/>
        <w:t>V&amp;</w:t>
      </w:r>
      <w:proofErr w:type="spellStart"/>
      <w:r w:rsidR="00A37C4E" w:rsidRPr="00EB6FA9">
        <w:rPr>
          <w:szCs w:val="18"/>
        </w:rPr>
        <w:t>G-plan</w:t>
      </w:r>
      <w:proofErr w:type="spellEnd"/>
    </w:p>
    <w:p w:rsidR="00A37C4E" w:rsidRDefault="00A37C4E" w:rsidP="00AD32EA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Wordt er gewerkt volgens het V&amp;G plan Asbest, Legionella enz. Wordt de Gebruiker en Opdrachtgever betrokken in het V&amp;G-plan. Wordt het bijgewerkt en is het direct beschikbaar.</w:t>
      </w:r>
    </w:p>
    <w:p w:rsidR="00C5717C" w:rsidRPr="00EB6FA9" w:rsidRDefault="00C5717C" w:rsidP="00C5717C">
      <w:pPr>
        <w:pStyle w:val="Lijstalinea"/>
        <w:ind w:left="0" w:right="-28"/>
        <w:rPr>
          <w:szCs w:val="18"/>
        </w:rPr>
      </w:pP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A37C4E" w:rsidRPr="00EB6FA9" w:rsidRDefault="0034427C" w:rsidP="00AD32EA">
      <w:pPr>
        <w:ind w:left="709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A37C4E" w:rsidRPr="00EB6FA9">
        <w:rPr>
          <w:szCs w:val="18"/>
          <w:u w:val="single"/>
        </w:rPr>
        <w:t>:</w:t>
      </w:r>
    </w:p>
    <w:p w:rsidR="001B0EEE" w:rsidRDefault="001B0EEE" w:rsidP="00A37C4E">
      <w:pPr>
        <w:pStyle w:val="Lijstalinea"/>
        <w:ind w:left="0" w:right="-28"/>
        <w:rPr>
          <w:szCs w:val="18"/>
        </w:rPr>
      </w:pPr>
    </w:p>
    <w:p w:rsidR="0024244F" w:rsidRDefault="0093222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>11</w:t>
      </w:r>
      <w:r w:rsidR="00A37C4E" w:rsidRPr="00EB6FA9">
        <w:rPr>
          <w:szCs w:val="18"/>
        </w:rPr>
        <w:t>.</w:t>
      </w:r>
      <w:r w:rsidR="00E72374">
        <w:rPr>
          <w:szCs w:val="18"/>
        </w:rPr>
        <w:t>2</w:t>
      </w:r>
      <w:r w:rsidR="00A37C4E" w:rsidRPr="00EB6FA9">
        <w:rPr>
          <w:szCs w:val="18"/>
        </w:rPr>
        <w:t xml:space="preserve"> </w:t>
      </w:r>
      <w:r w:rsidR="0024244F">
        <w:rPr>
          <w:szCs w:val="18"/>
        </w:rPr>
        <w:tab/>
        <w:t>Elektrotechnische veiligheid</w:t>
      </w:r>
    </w:p>
    <w:p w:rsidR="0024244F" w:rsidRDefault="0024244F" w:rsidP="0024244F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Wordt er voldoende invulling gegeven aan installatieverantwoor</w:t>
      </w:r>
      <w:r>
        <w:rPr>
          <w:i/>
          <w:color w:val="A6A6A6" w:themeColor="background1" w:themeShade="A6"/>
          <w:szCs w:val="18"/>
        </w:rPr>
        <w:t>delijkheid, is er contact met het RVB en de g</w:t>
      </w:r>
      <w:r w:rsidRPr="00EB6FA9">
        <w:rPr>
          <w:i/>
          <w:color w:val="A6A6A6" w:themeColor="background1" w:themeShade="A6"/>
          <w:szCs w:val="18"/>
        </w:rPr>
        <w:t>ebruiker over elektrotechnische veiligheid. Worden elektrotechnische gebreken opgelost e</w:t>
      </w:r>
      <w:r>
        <w:rPr>
          <w:i/>
          <w:color w:val="A6A6A6" w:themeColor="background1" w:themeShade="A6"/>
          <w:szCs w:val="18"/>
        </w:rPr>
        <w:t>n volgen er contractuele acties?</w:t>
      </w:r>
    </w:p>
    <w:p w:rsidR="0024244F" w:rsidRDefault="0024244F" w:rsidP="0024244F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</w:p>
    <w:p w:rsidR="0024244F" w:rsidRDefault="0024244F" w:rsidP="0024244F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24244F" w:rsidRPr="00EB6FA9" w:rsidRDefault="0024244F" w:rsidP="0024244F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</w:p>
    <w:p w:rsidR="0024244F" w:rsidRDefault="0024244F" w:rsidP="00051C75">
      <w:pPr>
        <w:ind w:left="709"/>
        <w:rPr>
          <w:szCs w:val="18"/>
          <w:u w:val="single"/>
        </w:rPr>
      </w:pPr>
    </w:p>
    <w:p w:rsidR="008918F8" w:rsidRDefault="00B3424D" w:rsidP="00051C75">
      <w:pPr>
        <w:ind w:left="709"/>
        <w:rPr>
          <w:szCs w:val="18"/>
          <w:u w:val="single"/>
        </w:rPr>
      </w:pPr>
      <w:r w:rsidRPr="00EB6FA9">
        <w:rPr>
          <w:szCs w:val="18"/>
          <w:u w:val="single"/>
        </w:rPr>
        <w:t>Opmerkingen</w:t>
      </w:r>
      <w:r w:rsidR="0024244F">
        <w:rPr>
          <w:szCs w:val="18"/>
          <w:u w:val="single"/>
        </w:rPr>
        <w:t>:</w:t>
      </w:r>
    </w:p>
    <w:p w:rsidR="00240267" w:rsidRDefault="00240267" w:rsidP="00051C75">
      <w:pPr>
        <w:ind w:left="709"/>
        <w:rPr>
          <w:szCs w:val="18"/>
          <w:u w:val="single"/>
        </w:rPr>
      </w:pPr>
    </w:p>
    <w:p w:rsidR="002A159D" w:rsidRPr="00EB6FA9" w:rsidRDefault="002A159D" w:rsidP="00A37C4E">
      <w:pPr>
        <w:ind w:right="-28"/>
        <w:rPr>
          <w:b/>
          <w:szCs w:val="18"/>
        </w:rPr>
      </w:pPr>
    </w:p>
    <w:p w:rsidR="003C7E3E" w:rsidRPr="00EB6FA9" w:rsidRDefault="003C7E3E" w:rsidP="00A37C4E">
      <w:pPr>
        <w:pStyle w:val="Lijstalinea"/>
        <w:ind w:left="0" w:right="-28"/>
        <w:rPr>
          <w:szCs w:val="18"/>
        </w:rPr>
      </w:pPr>
    </w:p>
    <w:p w:rsidR="000200BD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b/>
          <w:szCs w:val="18"/>
        </w:rPr>
        <w:t>12</w:t>
      </w:r>
      <w:r w:rsidR="00A37C4E" w:rsidRPr="00EB6FA9">
        <w:rPr>
          <w:b/>
          <w:szCs w:val="18"/>
        </w:rPr>
        <w:t xml:space="preserve">. </w:t>
      </w:r>
      <w:r w:rsidR="00A37C4E" w:rsidRPr="00EB6FA9">
        <w:rPr>
          <w:b/>
          <w:szCs w:val="18"/>
        </w:rPr>
        <w:tab/>
        <w:t>Wijzigingen en verbetervoorstellen</w:t>
      </w:r>
    </w:p>
    <w:p w:rsidR="00A37C4E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>12</w:t>
      </w:r>
      <w:r w:rsidR="00A37C4E" w:rsidRPr="00EB6FA9">
        <w:rPr>
          <w:szCs w:val="18"/>
        </w:rPr>
        <w:t>.1</w:t>
      </w:r>
      <w:r w:rsidR="00A37C4E" w:rsidRPr="00EB6FA9">
        <w:rPr>
          <w:szCs w:val="18"/>
        </w:rPr>
        <w:tab/>
        <w:t xml:space="preserve">Klantwensen die van invloed </w:t>
      </w:r>
      <w:r w:rsidR="0024244F">
        <w:rPr>
          <w:szCs w:val="18"/>
        </w:rPr>
        <w:t xml:space="preserve">zijn op de dienstverlening van </w:t>
      </w:r>
    </w:p>
    <w:p w:rsidR="00A37C4E" w:rsidRPr="00EB6FA9" w:rsidRDefault="00A37C4E" w:rsidP="00A37C4E">
      <w:pPr>
        <w:pStyle w:val="Lijstalinea"/>
        <w:ind w:left="0" w:right="-28"/>
        <w:rPr>
          <w:szCs w:val="18"/>
        </w:rPr>
      </w:pPr>
      <w:r w:rsidRPr="00EB6FA9">
        <w:rPr>
          <w:szCs w:val="18"/>
        </w:rPr>
        <w:tab/>
        <w:t>- de Opdrachtgever</w:t>
      </w:r>
    </w:p>
    <w:p w:rsidR="00A37C4E" w:rsidRDefault="00A37C4E" w:rsidP="00A37C4E">
      <w:pPr>
        <w:pStyle w:val="Lijstalinea"/>
        <w:ind w:left="0" w:right="-28"/>
        <w:rPr>
          <w:szCs w:val="18"/>
        </w:rPr>
      </w:pPr>
      <w:r w:rsidRPr="00EB6FA9">
        <w:rPr>
          <w:szCs w:val="18"/>
        </w:rPr>
        <w:tab/>
        <w:t>- de Gebruiker</w:t>
      </w:r>
    </w:p>
    <w:p w:rsidR="00E72374" w:rsidRPr="00EB6FA9" w:rsidRDefault="00E7237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ab/>
        <w:t>- Aannemer</w:t>
      </w:r>
    </w:p>
    <w:p w:rsidR="00A37C4E" w:rsidRPr="00EB6FA9" w:rsidRDefault="00A37C4E" w:rsidP="00051C75">
      <w:pPr>
        <w:pStyle w:val="Lijstalinea"/>
        <w:ind w:left="1418" w:right="-28" w:hanging="709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Aantal en financieel, openstaand, afgehandeld per Q, jaar en totaal</w:t>
      </w:r>
    </w:p>
    <w:p w:rsidR="00A37C4E" w:rsidRPr="00EB6FA9" w:rsidRDefault="0034427C" w:rsidP="00051C75">
      <w:pPr>
        <w:ind w:left="709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A37C4E" w:rsidRPr="00EB6FA9">
        <w:rPr>
          <w:szCs w:val="18"/>
          <w:u w:val="single"/>
        </w:rPr>
        <w:t>:</w:t>
      </w:r>
    </w:p>
    <w:p w:rsidR="00F1779A" w:rsidRPr="00085603" w:rsidRDefault="0024244F" w:rsidP="00A37C4E">
      <w:pPr>
        <w:pStyle w:val="Lijstalinea"/>
        <w:ind w:left="0" w:right="-28"/>
        <w:rPr>
          <w:szCs w:val="18"/>
        </w:rPr>
      </w:pPr>
      <w:r>
        <w:rPr>
          <w:b/>
          <w:szCs w:val="18"/>
        </w:rPr>
        <w:tab/>
      </w:r>
    </w:p>
    <w:p w:rsidR="00F1779A" w:rsidRDefault="00F1779A" w:rsidP="00A37C4E">
      <w:pPr>
        <w:pStyle w:val="Lijstalinea"/>
        <w:ind w:left="0" w:right="-28"/>
        <w:rPr>
          <w:b/>
          <w:szCs w:val="18"/>
        </w:rPr>
      </w:pPr>
    </w:p>
    <w:p w:rsidR="00A37C4E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b/>
          <w:szCs w:val="18"/>
        </w:rPr>
        <w:t>13</w:t>
      </w:r>
      <w:r w:rsidR="00A37C4E" w:rsidRPr="00EB6FA9">
        <w:rPr>
          <w:b/>
          <w:szCs w:val="18"/>
        </w:rPr>
        <w:t xml:space="preserve">. </w:t>
      </w:r>
      <w:r w:rsidR="00A37C4E" w:rsidRPr="00EB6FA9">
        <w:rPr>
          <w:b/>
          <w:szCs w:val="18"/>
        </w:rPr>
        <w:tab/>
        <w:t>Werkzaamheden derden</w:t>
      </w:r>
    </w:p>
    <w:p w:rsidR="00A37C4E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>13</w:t>
      </w:r>
      <w:r w:rsidR="00A37C4E" w:rsidRPr="00EB6FA9">
        <w:rPr>
          <w:szCs w:val="18"/>
        </w:rPr>
        <w:t>.1</w:t>
      </w:r>
      <w:r w:rsidR="00A37C4E" w:rsidRPr="00EB6FA9">
        <w:rPr>
          <w:szCs w:val="18"/>
        </w:rPr>
        <w:tab/>
        <w:t>zijn er werkzaamheden derden</w:t>
      </w:r>
      <w:r w:rsidR="00A37C4E" w:rsidRPr="00EB6FA9">
        <w:rPr>
          <w:szCs w:val="18"/>
        </w:rPr>
        <w:tab/>
      </w:r>
      <w:r w:rsidR="0034427C">
        <w:rPr>
          <w:szCs w:val="18"/>
        </w:rPr>
        <w:t>?</w:t>
      </w:r>
    </w:p>
    <w:p w:rsidR="00BF629F" w:rsidRDefault="00A37C4E" w:rsidP="0034427C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 xml:space="preserve">Zijn werkzaamheden bekend </w:t>
      </w:r>
      <w:r w:rsidR="00E72374">
        <w:rPr>
          <w:i/>
          <w:color w:val="A6A6A6" w:themeColor="background1" w:themeShade="A6"/>
          <w:szCs w:val="18"/>
        </w:rPr>
        <w:t>de locale</w:t>
      </w:r>
      <w:r w:rsidRPr="00EB6FA9">
        <w:rPr>
          <w:i/>
          <w:color w:val="A6A6A6" w:themeColor="background1" w:themeShade="A6"/>
          <w:szCs w:val="18"/>
        </w:rPr>
        <w:t xml:space="preserve"> situatie, zijn alle contractpartners betrokken.</w:t>
      </w:r>
    </w:p>
    <w:p w:rsidR="00BF629F" w:rsidRPr="00BF629F" w:rsidRDefault="00BF629F" w:rsidP="00BF629F">
      <w:pPr>
        <w:spacing w:line="240" w:lineRule="auto"/>
        <w:ind w:left="720"/>
        <w:rPr>
          <w:i/>
          <w:color w:val="A6A6A6" w:themeColor="background1" w:themeShade="A6"/>
          <w:szCs w:val="18"/>
        </w:rPr>
      </w:pPr>
      <w:r w:rsidRPr="00BF629F">
        <w:rPr>
          <w:i/>
          <w:color w:val="A6A6A6" w:themeColor="background1" w:themeShade="A6"/>
          <w:szCs w:val="18"/>
        </w:rPr>
        <w:t xml:space="preserve">Houdt minimaal rekening met ; 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r w:rsidRPr="00BF629F">
        <w:rPr>
          <w:rFonts w:cs="Arial"/>
          <w:i/>
          <w:color w:val="A6A6A6" w:themeColor="background1" w:themeShade="A6"/>
          <w:szCs w:val="18"/>
        </w:rPr>
        <w:t>Objectnummer</w:t>
      </w:r>
      <w:r>
        <w:rPr>
          <w:rFonts w:cs="Arial"/>
          <w:i/>
          <w:color w:val="A6A6A6" w:themeColor="background1" w:themeShade="A6"/>
          <w:szCs w:val="18"/>
        </w:rPr>
        <w:t>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r w:rsidRPr="00BF629F">
        <w:rPr>
          <w:rFonts w:cs="Arial"/>
          <w:i/>
          <w:color w:val="A6A6A6" w:themeColor="background1" w:themeShade="A6"/>
          <w:szCs w:val="18"/>
        </w:rPr>
        <w:t>Elementnummer</w:t>
      </w:r>
      <w:r>
        <w:rPr>
          <w:rFonts w:cs="Arial"/>
          <w:i/>
          <w:color w:val="A6A6A6" w:themeColor="background1" w:themeShade="A6"/>
          <w:szCs w:val="18"/>
        </w:rPr>
        <w:t>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r w:rsidRPr="00BF629F">
        <w:rPr>
          <w:rFonts w:cs="Arial"/>
          <w:i/>
          <w:color w:val="A6A6A6" w:themeColor="background1" w:themeShade="A6"/>
          <w:szCs w:val="18"/>
        </w:rPr>
        <w:t>Element omschrijving</w:t>
      </w:r>
      <w:r>
        <w:rPr>
          <w:rFonts w:cs="Arial"/>
          <w:i/>
          <w:color w:val="A6A6A6" w:themeColor="background1" w:themeShade="A6"/>
          <w:szCs w:val="18"/>
        </w:rPr>
        <w:t>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proofErr w:type="spellStart"/>
      <w:r w:rsidRPr="00BF629F">
        <w:rPr>
          <w:rFonts w:cs="Arial"/>
          <w:i/>
          <w:color w:val="A6A6A6" w:themeColor="background1" w:themeShade="A6"/>
          <w:szCs w:val="18"/>
        </w:rPr>
        <w:t>RVB-projectnummer</w:t>
      </w:r>
      <w:proofErr w:type="spellEnd"/>
      <w:r>
        <w:rPr>
          <w:rFonts w:cs="Arial"/>
          <w:i/>
          <w:color w:val="A6A6A6" w:themeColor="background1" w:themeShade="A6"/>
          <w:szCs w:val="18"/>
        </w:rPr>
        <w:t>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r w:rsidRPr="00BF629F">
        <w:rPr>
          <w:rFonts w:cs="Arial"/>
          <w:i/>
          <w:color w:val="A6A6A6" w:themeColor="background1" w:themeShade="A6"/>
          <w:szCs w:val="18"/>
        </w:rPr>
        <w:t>Project omschrijving</w:t>
      </w:r>
      <w:r>
        <w:rPr>
          <w:rFonts w:cs="Arial"/>
          <w:i/>
          <w:color w:val="A6A6A6" w:themeColor="background1" w:themeShade="A6"/>
          <w:szCs w:val="18"/>
        </w:rPr>
        <w:t>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r w:rsidRPr="00BF629F">
        <w:rPr>
          <w:rFonts w:cs="Arial"/>
          <w:i/>
          <w:color w:val="A6A6A6" w:themeColor="background1" w:themeShade="A6"/>
          <w:szCs w:val="18"/>
        </w:rPr>
        <w:t>Start + deadline + (verwachte) opleverdatum</w:t>
      </w:r>
      <w:r>
        <w:rPr>
          <w:rFonts w:cs="Arial"/>
          <w:i/>
          <w:color w:val="A6A6A6" w:themeColor="background1" w:themeShade="A6"/>
          <w:szCs w:val="18"/>
        </w:rPr>
        <w:t>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r w:rsidRPr="00BF629F">
        <w:rPr>
          <w:rFonts w:cs="Arial"/>
          <w:i/>
          <w:color w:val="A6A6A6" w:themeColor="background1" w:themeShade="A6"/>
          <w:szCs w:val="18"/>
        </w:rPr>
        <w:t>Eventuele bijzonderheden.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rFonts w:cs="Arial"/>
          <w:i/>
          <w:color w:val="A6A6A6" w:themeColor="background1" w:themeShade="A6"/>
          <w:szCs w:val="18"/>
        </w:rPr>
      </w:pPr>
      <w:r w:rsidRPr="00BF629F">
        <w:rPr>
          <w:rFonts w:cs="Arial"/>
          <w:i/>
          <w:color w:val="A6A6A6" w:themeColor="background1" w:themeShade="A6"/>
          <w:szCs w:val="18"/>
        </w:rPr>
        <w:t>Installatieverantwoordelijkheid</w:t>
      </w:r>
      <w:r>
        <w:rPr>
          <w:rFonts w:cs="Arial"/>
          <w:i/>
          <w:color w:val="A6A6A6" w:themeColor="background1" w:themeShade="A6"/>
          <w:szCs w:val="18"/>
        </w:rPr>
        <w:t>.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i/>
          <w:color w:val="A6A6A6" w:themeColor="background1" w:themeShade="A6"/>
          <w:szCs w:val="18"/>
        </w:rPr>
      </w:pPr>
      <w:r w:rsidRPr="00BF629F">
        <w:rPr>
          <w:i/>
          <w:color w:val="A6A6A6" w:themeColor="background1" w:themeShade="A6"/>
          <w:szCs w:val="18"/>
        </w:rPr>
        <w:t xml:space="preserve">Aannemer, projectleider, </w:t>
      </w:r>
      <w:proofErr w:type="spellStart"/>
      <w:r w:rsidRPr="00BF629F">
        <w:rPr>
          <w:i/>
          <w:color w:val="A6A6A6" w:themeColor="background1" w:themeShade="A6"/>
          <w:szCs w:val="18"/>
        </w:rPr>
        <w:t>telefoonnr</w:t>
      </w:r>
      <w:proofErr w:type="spellEnd"/>
      <w:r w:rsidRPr="00BF629F">
        <w:rPr>
          <w:i/>
          <w:color w:val="A6A6A6" w:themeColor="background1" w:themeShade="A6"/>
          <w:szCs w:val="18"/>
        </w:rPr>
        <w:t>. en e-mail</w:t>
      </w:r>
      <w:r>
        <w:rPr>
          <w:i/>
          <w:color w:val="A6A6A6" w:themeColor="background1" w:themeShade="A6"/>
          <w:szCs w:val="18"/>
        </w:rPr>
        <w:t>.</w:t>
      </w:r>
      <w:r w:rsidRPr="00BF629F">
        <w:rPr>
          <w:i/>
          <w:color w:val="A6A6A6" w:themeColor="background1" w:themeShade="A6"/>
          <w:szCs w:val="18"/>
        </w:rPr>
        <w:t xml:space="preserve"> 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i/>
          <w:color w:val="A6A6A6" w:themeColor="background1" w:themeShade="A6"/>
          <w:szCs w:val="18"/>
        </w:rPr>
      </w:pPr>
      <w:r w:rsidRPr="00BF629F">
        <w:rPr>
          <w:i/>
          <w:color w:val="A6A6A6" w:themeColor="background1" w:themeShade="A6"/>
          <w:szCs w:val="18"/>
        </w:rPr>
        <w:t xml:space="preserve">Projectleider RVB, </w:t>
      </w:r>
      <w:proofErr w:type="spellStart"/>
      <w:r w:rsidRPr="00BF629F">
        <w:rPr>
          <w:i/>
          <w:color w:val="A6A6A6" w:themeColor="background1" w:themeShade="A6"/>
          <w:szCs w:val="18"/>
        </w:rPr>
        <w:t>telefoonnr</w:t>
      </w:r>
      <w:proofErr w:type="spellEnd"/>
      <w:r w:rsidRPr="00BF629F">
        <w:rPr>
          <w:i/>
          <w:color w:val="A6A6A6" w:themeColor="background1" w:themeShade="A6"/>
          <w:szCs w:val="18"/>
        </w:rPr>
        <w:t>. en e-mail</w:t>
      </w:r>
      <w:r>
        <w:rPr>
          <w:i/>
          <w:color w:val="A6A6A6" w:themeColor="background1" w:themeShade="A6"/>
          <w:szCs w:val="18"/>
        </w:rPr>
        <w:t>.</w:t>
      </w:r>
      <w:r w:rsidRPr="00BF629F">
        <w:rPr>
          <w:i/>
          <w:color w:val="A6A6A6" w:themeColor="background1" w:themeShade="A6"/>
          <w:szCs w:val="18"/>
        </w:rPr>
        <w:t xml:space="preserve"> </w:t>
      </w:r>
    </w:p>
    <w:p w:rsidR="00BF629F" w:rsidRPr="00BF629F" w:rsidRDefault="00BF629F" w:rsidP="00BF629F">
      <w:pPr>
        <w:numPr>
          <w:ilvl w:val="1"/>
          <w:numId w:val="35"/>
        </w:numPr>
        <w:spacing w:line="240" w:lineRule="auto"/>
        <w:rPr>
          <w:i/>
          <w:color w:val="A6A6A6" w:themeColor="background1" w:themeShade="A6"/>
          <w:szCs w:val="18"/>
        </w:rPr>
      </w:pPr>
      <w:r w:rsidRPr="00BF629F">
        <w:rPr>
          <w:i/>
          <w:color w:val="A6A6A6" w:themeColor="background1" w:themeShade="A6"/>
          <w:szCs w:val="18"/>
        </w:rPr>
        <w:t xml:space="preserve">Projectleider Gebruiker, </w:t>
      </w:r>
      <w:proofErr w:type="spellStart"/>
      <w:r w:rsidRPr="00BF629F">
        <w:rPr>
          <w:i/>
          <w:color w:val="A6A6A6" w:themeColor="background1" w:themeShade="A6"/>
          <w:szCs w:val="18"/>
        </w:rPr>
        <w:t>telefoonnr</w:t>
      </w:r>
      <w:proofErr w:type="spellEnd"/>
      <w:r w:rsidRPr="00BF629F">
        <w:rPr>
          <w:i/>
          <w:color w:val="A6A6A6" w:themeColor="background1" w:themeShade="A6"/>
          <w:szCs w:val="18"/>
        </w:rPr>
        <w:t>. en e-mail</w:t>
      </w:r>
      <w:r>
        <w:rPr>
          <w:i/>
          <w:color w:val="A6A6A6" w:themeColor="background1" w:themeShade="A6"/>
          <w:szCs w:val="18"/>
        </w:rPr>
        <w:t>.</w:t>
      </w:r>
      <w:r w:rsidRPr="00BF629F">
        <w:rPr>
          <w:i/>
          <w:color w:val="A6A6A6" w:themeColor="background1" w:themeShade="A6"/>
          <w:szCs w:val="18"/>
        </w:rPr>
        <w:t xml:space="preserve"> </w:t>
      </w:r>
    </w:p>
    <w:p w:rsidR="00A37C4E" w:rsidRDefault="00A37C4E" w:rsidP="0034427C">
      <w:pPr>
        <w:pStyle w:val="Lijstalinea"/>
        <w:ind w:left="709" w:right="-28"/>
        <w:rPr>
          <w:i/>
          <w:color w:val="A6A6A6" w:themeColor="background1" w:themeShade="A6"/>
          <w:szCs w:val="18"/>
        </w:rPr>
      </w:pPr>
    </w:p>
    <w:p w:rsidR="0034427C" w:rsidRPr="0034427C" w:rsidRDefault="0034427C" w:rsidP="0034427C">
      <w:pPr>
        <w:pStyle w:val="Lijstalinea"/>
        <w:ind w:left="0" w:right="-28"/>
        <w:rPr>
          <w:szCs w:val="18"/>
        </w:rPr>
      </w:pPr>
      <w:r w:rsidRPr="00EB6FA9">
        <w:rPr>
          <w:szCs w:val="18"/>
        </w:rPr>
        <w:tab/>
      </w:r>
      <w:r w:rsidRPr="00EB6FA9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D76256" w:rsidRPr="00EB6FA9" w:rsidRDefault="0034427C" w:rsidP="0034427C">
      <w:pPr>
        <w:ind w:firstLine="709"/>
        <w:rPr>
          <w:szCs w:val="18"/>
          <w:u w:val="single"/>
        </w:rPr>
      </w:pPr>
      <w:r>
        <w:rPr>
          <w:szCs w:val="18"/>
          <w:u w:val="single"/>
        </w:rPr>
        <w:t>Opmerkingen</w:t>
      </w:r>
      <w:r w:rsidR="00A37C4E" w:rsidRPr="00EB6FA9">
        <w:rPr>
          <w:szCs w:val="18"/>
          <w:u w:val="single"/>
        </w:rPr>
        <w:t>:</w:t>
      </w:r>
    </w:p>
    <w:p w:rsidR="0034427C" w:rsidRDefault="0034427C" w:rsidP="00051C75">
      <w:pPr>
        <w:ind w:left="709" w:right="-28"/>
        <w:rPr>
          <w:szCs w:val="18"/>
        </w:rPr>
      </w:pPr>
    </w:p>
    <w:p w:rsidR="000200BD" w:rsidRPr="00EB6FA9" w:rsidRDefault="000200BD" w:rsidP="000A1038">
      <w:pPr>
        <w:ind w:right="-28"/>
        <w:rPr>
          <w:szCs w:val="18"/>
        </w:rPr>
      </w:pPr>
    </w:p>
    <w:p w:rsidR="00A37C4E" w:rsidRPr="00EB6FA9" w:rsidRDefault="00932224" w:rsidP="00A37C4E">
      <w:pPr>
        <w:pStyle w:val="Lijstalinea"/>
        <w:ind w:left="0" w:right="-28"/>
        <w:rPr>
          <w:szCs w:val="18"/>
        </w:rPr>
      </w:pPr>
      <w:r>
        <w:rPr>
          <w:szCs w:val="18"/>
        </w:rPr>
        <w:t>13</w:t>
      </w:r>
      <w:r w:rsidR="00A37C4E" w:rsidRPr="00EB6FA9">
        <w:rPr>
          <w:szCs w:val="18"/>
        </w:rPr>
        <w:t>.2</w:t>
      </w:r>
      <w:r w:rsidR="00A37C4E" w:rsidRPr="00EB6FA9">
        <w:rPr>
          <w:szCs w:val="18"/>
        </w:rPr>
        <w:tab/>
        <w:t>zijn er afspraken gemaakt met de Opdrachtnemer en Gebruiker</w:t>
      </w:r>
    </w:p>
    <w:p w:rsidR="00C50219" w:rsidRDefault="00A37C4E" w:rsidP="00051C75">
      <w:pPr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i/>
          <w:color w:val="A6A6A6" w:themeColor="background1" w:themeShade="A6"/>
          <w:szCs w:val="18"/>
        </w:rPr>
        <w:t>Zijn de werkzaamheden welke de Opdrachtnemer t</w:t>
      </w:r>
      <w:r w:rsidR="00D6386A" w:rsidRPr="00EB6FA9">
        <w:rPr>
          <w:i/>
          <w:color w:val="A6A6A6" w:themeColor="background1" w:themeShade="A6"/>
          <w:szCs w:val="18"/>
        </w:rPr>
        <w:t>.</w:t>
      </w:r>
      <w:r w:rsidRPr="00EB6FA9">
        <w:rPr>
          <w:i/>
          <w:color w:val="A6A6A6" w:themeColor="background1" w:themeShade="A6"/>
          <w:szCs w:val="18"/>
        </w:rPr>
        <w:t>b</w:t>
      </w:r>
      <w:r w:rsidR="00D6386A" w:rsidRPr="00EB6FA9">
        <w:rPr>
          <w:i/>
          <w:color w:val="A6A6A6" w:themeColor="background1" w:themeShade="A6"/>
          <w:szCs w:val="18"/>
        </w:rPr>
        <w:t>.</w:t>
      </w:r>
      <w:r w:rsidRPr="00EB6FA9">
        <w:rPr>
          <w:i/>
          <w:color w:val="A6A6A6" w:themeColor="background1" w:themeShade="A6"/>
          <w:szCs w:val="18"/>
        </w:rPr>
        <w:t>v</w:t>
      </w:r>
      <w:r w:rsidR="00D6386A" w:rsidRPr="00EB6FA9">
        <w:rPr>
          <w:i/>
          <w:color w:val="A6A6A6" w:themeColor="background1" w:themeShade="A6"/>
          <w:szCs w:val="18"/>
        </w:rPr>
        <w:t>.</w:t>
      </w:r>
      <w:r w:rsidRPr="00EB6FA9">
        <w:rPr>
          <w:i/>
          <w:color w:val="A6A6A6" w:themeColor="background1" w:themeShade="A6"/>
          <w:szCs w:val="18"/>
        </w:rPr>
        <w:t xml:space="preserve"> Werkzaamheden Derden moet uitvoeren besproken en gecontracteerd. Denk hier aan de installatieverantwoordelijkheid en eventueel gedelegeerd installatieverantwoordelijkheid naar de Project Aannemer / Opdrachtnemer. Zijn V&amp;G-plannen afgestemd en besproken. Denk ook aan wat, wanneer, wie en hoe overdracht, (C)OEL-mutaties, revisiebescheiden. overnemen Opdrachtnemer, etc</w:t>
      </w:r>
      <w:r w:rsidR="00C50219" w:rsidRPr="00EB6FA9">
        <w:rPr>
          <w:i/>
          <w:color w:val="A6A6A6" w:themeColor="background1" w:themeShade="A6"/>
          <w:szCs w:val="18"/>
        </w:rPr>
        <w:t>.</w:t>
      </w:r>
    </w:p>
    <w:p w:rsidR="0034427C" w:rsidRDefault="0034427C" w:rsidP="00051C75">
      <w:pPr>
        <w:ind w:left="709" w:right="-28"/>
        <w:rPr>
          <w:i/>
          <w:color w:val="A6A6A6" w:themeColor="background1" w:themeShade="A6"/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EB6FA9">
        <w:rPr>
          <w:szCs w:val="18"/>
        </w:rPr>
        <w:tab/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374"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 xml:space="preserve">Ja  </w:t>
      </w:r>
      <w:r w:rsidR="002904F0" w:rsidRPr="00EB6FA9"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FA9">
        <w:rPr>
          <w:szCs w:val="18"/>
        </w:rPr>
        <w:instrText xml:space="preserve"> FORMCHECKBOX </w:instrText>
      </w:r>
      <w:r w:rsidR="002904F0">
        <w:rPr>
          <w:szCs w:val="18"/>
        </w:rPr>
      </w:r>
      <w:r w:rsidR="002904F0">
        <w:rPr>
          <w:szCs w:val="18"/>
        </w:rPr>
        <w:fldChar w:fldCharType="separate"/>
      </w:r>
      <w:r w:rsidR="002904F0" w:rsidRPr="00EB6FA9">
        <w:rPr>
          <w:szCs w:val="18"/>
        </w:rPr>
        <w:fldChar w:fldCharType="end"/>
      </w:r>
      <w:r w:rsidRPr="00EB6FA9">
        <w:rPr>
          <w:szCs w:val="18"/>
        </w:rPr>
        <w:t>Nee</w:t>
      </w:r>
    </w:p>
    <w:p w:rsidR="00583D6E" w:rsidRPr="009F44B7" w:rsidRDefault="00F0565A" w:rsidP="00051C75">
      <w:pPr>
        <w:ind w:left="709" w:right="-28"/>
        <w:rPr>
          <w:i/>
          <w:color w:val="A6A6A6" w:themeColor="background1" w:themeShade="A6"/>
          <w:szCs w:val="18"/>
        </w:rPr>
      </w:pPr>
      <w:r w:rsidRPr="00EB6FA9">
        <w:rPr>
          <w:szCs w:val="18"/>
          <w:u w:val="single"/>
        </w:rPr>
        <w:t>Opmerkingen</w:t>
      </w:r>
      <w:r w:rsidR="0034427C">
        <w:rPr>
          <w:szCs w:val="18"/>
          <w:u w:val="single"/>
        </w:rPr>
        <w:t>:</w:t>
      </w:r>
      <w:r w:rsidRPr="00EB6FA9">
        <w:rPr>
          <w:szCs w:val="18"/>
          <w:u w:val="single"/>
        </w:rPr>
        <w:t xml:space="preserve"> </w:t>
      </w:r>
    </w:p>
    <w:p w:rsidR="001B0EEE" w:rsidRPr="0034427C" w:rsidRDefault="0034427C" w:rsidP="00A37C4E">
      <w:pPr>
        <w:pStyle w:val="Lijstalinea"/>
        <w:ind w:left="0" w:right="-28"/>
        <w:rPr>
          <w:szCs w:val="18"/>
        </w:rPr>
      </w:pPr>
      <w:r w:rsidRPr="0034427C">
        <w:rPr>
          <w:szCs w:val="18"/>
        </w:rPr>
        <w:tab/>
        <w:t>Geen</w:t>
      </w:r>
    </w:p>
    <w:p w:rsidR="001B0EEE" w:rsidRDefault="001B0EEE" w:rsidP="00A37C4E">
      <w:pPr>
        <w:pStyle w:val="Lijstalinea"/>
        <w:ind w:left="0" w:right="-28"/>
        <w:rPr>
          <w:b/>
          <w:szCs w:val="18"/>
        </w:rPr>
      </w:pPr>
    </w:p>
    <w:p w:rsidR="00CF0A70" w:rsidRDefault="00CF0A70" w:rsidP="00A37C4E">
      <w:pPr>
        <w:pStyle w:val="Lijstalinea"/>
        <w:ind w:left="0" w:right="-28"/>
        <w:rPr>
          <w:b/>
          <w:szCs w:val="18"/>
        </w:rPr>
      </w:pPr>
    </w:p>
    <w:p w:rsidR="00A37C4E" w:rsidRPr="00EB6FA9" w:rsidRDefault="0034427C" w:rsidP="00A37C4E">
      <w:pPr>
        <w:pStyle w:val="Lijstalinea"/>
        <w:ind w:left="0" w:right="-28"/>
        <w:rPr>
          <w:b/>
          <w:szCs w:val="18"/>
        </w:rPr>
      </w:pPr>
      <w:r>
        <w:rPr>
          <w:b/>
          <w:szCs w:val="18"/>
        </w:rPr>
        <w:t>1</w:t>
      </w:r>
      <w:r w:rsidR="00932224">
        <w:rPr>
          <w:b/>
          <w:szCs w:val="18"/>
        </w:rPr>
        <w:t>4</w:t>
      </w:r>
      <w:r>
        <w:rPr>
          <w:b/>
          <w:szCs w:val="18"/>
        </w:rPr>
        <w:t>.</w:t>
      </w:r>
      <w:r>
        <w:rPr>
          <w:b/>
          <w:szCs w:val="18"/>
        </w:rPr>
        <w:tab/>
        <w:t>Communicatie</w:t>
      </w:r>
    </w:p>
    <w:p w:rsidR="00A37C4E" w:rsidRPr="00EB6FA9" w:rsidRDefault="00A37C4E" w:rsidP="00E72374">
      <w:pPr>
        <w:pStyle w:val="Lijstalinea"/>
        <w:ind w:left="705" w:right="-28"/>
        <w:rPr>
          <w:szCs w:val="18"/>
        </w:rPr>
      </w:pPr>
      <w:r w:rsidRPr="00EB6FA9">
        <w:rPr>
          <w:szCs w:val="18"/>
        </w:rPr>
        <w:t xml:space="preserve">Samenwerking/communicatie </w:t>
      </w:r>
      <w:r w:rsidR="00E72374">
        <w:rPr>
          <w:szCs w:val="18"/>
        </w:rPr>
        <w:t>Aannemer, Gebruiker</w:t>
      </w:r>
      <w:r w:rsidR="00A23BE9">
        <w:rPr>
          <w:szCs w:val="18"/>
        </w:rPr>
        <w:t xml:space="preserve"> en </w:t>
      </w:r>
      <w:r w:rsidRPr="00EB6FA9">
        <w:rPr>
          <w:szCs w:val="18"/>
        </w:rPr>
        <w:t>R</w:t>
      </w:r>
      <w:r w:rsidR="00E72374">
        <w:rPr>
          <w:szCs w:val="18"/>
        </w:rPr>
        <w:t>ijksvastgoedbedrijf, hoe verloopt dit?</w:t>
      </w:r>
    </w:p>
    <w:p w:rsidR="00A23BE9" w:rsidRPr="00EB6FA9" w:rsidRDefault="00A23BE9" w:rsidP="00A37C4E">
      <w:pPr>
        <w:rPr>
          <w:szCs w:val="18"/>
          <w:u w:val="single"/>
        </w:rPr>
      </w:pPr>
    </w:p>
    <w:p w:rsidR="0034427C" w:rsidRDefault="0034427C" w:rsidP="0034427C">
      <w:pPr>
        <w:ind w:firstLine="709"/>
        <w:rPr>
          <w:szCs w:val="18"/>
          <w:u w:val="single"/>
        </w:rPr>
      </w:pPr>
      <w:r w:rsidRPr="00EB6FA9">
        <w:rPr>
          <w:szCs w:val="18"/>
          <w:u w:val="single"/>
        </w:rPr>
        <w:t>Opmerkingen :</w:t>
      </w:r>
      <w:r>
        <w:rPr>
          <w:szCs w:val="18"/>
          <w:u w:val="single"/>
        </w:rPr>
        <w:t xml:space="preserve"> </w:t>
      </w:r>
    </w:p>
    <w:p w:rsidR="00D73BCA" w:rsidRPr="00EB6FA9" w:rsidRDefault="00D73BCA" w:rsidP="00D73BCA">
      <w:pPr>
        <w:pStyle w:val="Lijstalinea"/>
        <w:ind w:left="0"/>
        <w:rPr>
          <w:b/>
          <w:szCs w:val="18"/>
        </w:rPr>
      </w:pPr>
    </w:p>
    <w:p w:rsidR="00D73BCA" w:rsidRPr="00EB6FA9" w:rsidRDefault="00D73BCA" w:rsidP="00D73BCA">
      <w:pPr>
        <w:pStyle w:val="Lijstalinea"/>
        <w:ind w:left="0"/>
        <w:rPr>
          <w:b/>
          <w:szCs w:val="18"/>
        </w:rPr>
      </w:pPr>
    </w:p>
    <w:p w:rsidR="00A37C4E" w:rsidRDefault="0034427C" w:rsidP="00A37C4E">
      <w:pPr>
        <w:pStyle w:val="Lijstalinea"/>
        <w:ind w:left="0"/>
        <w:rPr>
          <w:b/>
          <w:szCs w:val="18"/>
        </w:rPr>
      </w:pPr>
      <w:r>
        <w:rPr>
          <w:b/>
          <w:szCs w:val="18"/>
        </w:rPr>
        <w:t>1</w:t>
      </w:r>
      <w:r w:rsidR="00932224">
        <w:rPr>
          <w:b/>
          <w:szCs w:val="18"/>
        </w:rPr>
        <w:t>5</w:t>
      </w:r>
      <w:r>
        <w:rPr>
          <w:b/>
          <w:szCs w:val="18"/>
        </w:rPr>
        <w:t>.</w:t>
      </w:r>
      <w:r>
        <w:rPr>
          <w:b/>
          <w:szCs w:val="18"/>
        </w:rPr>
        <w:tab/>
        <w:t>Rondvraag</w:t>
      </w:r>
    </w:p>
    <w:p w:rsidR="00CF0A70" w:rsidRDefault="00CF0A70" w:rsidP="00A37C4E">
      <w:pPr>
        <w:pStyle w:val="Lijstalinea"/>
        <w:ind w:left="0"/>
        <w:rPr>
          <w:b/>
          <w:szCs w:val="18"/>
        </w:rPr>
      </w:pPr>
    </w:p>
    <w:p w:rsidR="00CF0A70" w:rsidRPr="00CF0A70" w:rsidRDefault="00CF0A70" w:rsidP="00E72374">
      <w:pPr>
        <w:pStyle w:val="Lijstalinea"/>
        <w:ind w:left="0"/>
        <w:rPr>
          <w:szCs w:val="18"/>
        </w:rPr>
      </w:pPr>
    </w:p>
    <w:p w:rsidR="00EB6FA9" w:rsidRPr="00EB6FA9" w:rsidRDefault="00EB6FA9" w:rsidP="00EB6FA9">
      <w:pPr>
        <w:rPr>
          <w:szCs w:val="18"/>
        </w:rPr>
      </w:pPr>
    </w:p>
    <w:p w:rsidR="00D76256" w:rsidRPr="00EB6FA9" w:rsidRDefault="00D76256" w:rsidP="00A37C4E">
      <w:pPr>
        <w:rPr>
          <w:b/>
          <w:szCs w:val="18"/>
        </w:rPr>
      </w:pPr>
    </w:p>
    <w:p w:rsidR="00A37C4E" w:rsidRPr="00EB6FA9" w:rsidRDefault="0034427C" w:rsidP="00A37C4E">
      <w:pPr>
        <w:rPr>
          <w:b/>
          <w:szCs w:val="18"/>
        </w:rPr>
      </w:pPr>
      <w:r>
        <w:rPr>
          <w:b/>
          <w:szCs w:val="18"/>
        </w:rPr>
        <w:t>1</w:t>
      </w:r>
      <w:r w:rsidR="00932224">
        <w:rPr>
          <w:b/>
          <w:szCs w:val="18"/>
        </w:rPr>
        <w:t>6</w:t>
      </w:r>
      <w:r>
        <w:rPr>
          <w:b/>
          <w:szCs w:val="18"/>
        </w:rPr>
        <w:t>.</w:t>
      </w:r>
      <w:r>
        <w:rPr>
          <w:b/>
          <w:szCs w:val="18"/>
        </w:rPr>
        <w:tab/>
        <w:t>Datum volgend overleg</w:t>
      </w:r>
    </w:p>
    <w:p w:rsidR="00A37C4E" w:rsidRPr="00EB6FA9" w:rsidRDefault="00A37C4E" w:rsidP="00A37C4E">
      <w:pPr>
        <w:rPr>
          <w:szCs w:val="18"/>
        </w:rPr>
      </w:pPr>
      <w:r w:rsidRPr="00EB6FA9">
        <w:rPr>
          <w:i/>
          <w:color w:val="A6A6A6" w:themeColor="background1" w:themeShade="A6"/>
          <w:szCs w:val="18"/>
        </w:rPr>
        <w:tab/>
      </w:r>
      <w:r w:rsidR="00970334">
        <w:rPr>
          <w:szCs w:val="18"/>
        </w:rPr>
        <w:t>………. Van uur tot …..</w:t>
      </w:r>
      <w:r w:rsidRPr="00EB6FA9">
        <w:rPr>
          <w:szCs w:val="18"/>
        </w:rPr>
        <w:t xml:space="preserve"> uur</w:t>
      </w:r>
    </w:p>
    <w:p w:rsidR="00487022" w:rsidRPr="00EB6FA9" w:rsidRDefault="0046006B">
      <w:pPr>
        <w:rPr>
          <w:szCs w:val="18"/>
        </w:rPr>
      </w:pPr>
      <w:r w:rsidRPr="00EB6FA9">
        <w:rPr>
          <w:b/>
          <w:szCs w:val="18"/>
        </w:rPr>
        <w:tab/>
      </w:r>
      <w:r w:rsidRPr="00EB6FA9">
        <w:rPr>
          <w:szCs w:val="18"/>
        </w:rPr>
        <w:t xml:space="preserve">Op locatie </w:t>
      </w:r>
      <w:r w:rsidR="00970334">
        <w:rPr>
          <w:szCs w:val="18"/>
        </w:rPr>
        <w:t>…………..</w:t>
      </w:r>
      <w:r w:rsidRPr="00EB6FA9">
        <w:rPr>
          <w:szCs w:val="18"/>
        </w:rPr>
        <w:t>.</w:t>
      </w:r>
    </w:p>
    <w:p w:rsidR="00D6386A" w:rsidRPr="00EB6FA9" w:rsidRDefault="00D6386A" w:rsidP="00A37C4E">
      <w:pPr>
        <w:rPr>
          <w:b/>
          <w:szCs w:val="18"/>
        </w:rPr>
      </w:pPr>
    </w:p>
    <w:p w:rsidR="00970334" w:rsidRDefault="00970334">
      <w:pPr>
        <w:spacing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:rsidR="0046006B" w:rsidRPr="00EB6FA9" w:rsidRDefault="0046006B" w:rsidP="00A37C4E">
      <w:pPr>
        <w:rPr>
          <w:b/>
          <w:szCs w:val="18"/>
        </w:rPr>
      </w:pPr>
    </w:p>
    <w:p w:rsidR="00A37C4E" w:rsidRPr="00EB6FA9" w:rsidRDefault="00A37C4E" w:rsidP="00A37C4E">
      <w:pPr>
        <w:rPr>
          <w:b/>
          <w:szCs w:val="18"/>
        </w:rPr>
      </w:pPr>
      <w:r w:rsidRPr="00EB6FA9">
        <w:rPr>
          <w:b/>
          <w:szCs w:val="18"/>
        </w:rPr>
        <w:t>Verzendlijst:</w:t>
      </w:r>
    </w:p>
    <w:tbl>
      <w:tblPr>
        <w:tblStyle w:val="Tabelraster"/>
        <w:tblW w:w="0" w:type="auto"/>
        <w:tblLayout w:type="fixed"/>
        <w:tblLook w:val="04A0"/>
      </w:tblPr>
      <w:tblGrid>
        <w:gridCol w:w="1933"/>
        <w:gridCol w:w="585"/>
        <w:gridCol w:w="1276"/>
        <w:gridCol w:w="502"/>
        <w:gridCol w:w="3750"/>
        <w:gridCol w:w="381"/>
      </w:tblGrid>
      <w:tr w:rsidR="00630ADD" w:rsidRPr="00630ADD" w:rsidTr="00064D5F">
        <w:tc>
          <w:tcPr>
            <w:tcW w:w="1933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750" w:type="dxa"/>
          </w:tcPr>
          <w:p w:rsidR="00630ADD" w:rsidRPr="00630ADD" w:rsidRDefault="00630ADD" w:rsidP="00A23BE9">
            <w:pPr>
              <w:rPr>
                <w:szCs w:val="18"/>
                <w:u w:val="single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szCs w:val="18"/>
                <w:u w:val="single"/>
              </w:rPr>
            </w:pPr>
          </w:p>
        </w:tc>
      </w:tr>
      <w:tr w:rsidR="00630ADD" w:rsidRPr="00630ADD" w:rsidTr="00A23BE9">
        <w:trPr>
          <w:trHeight w:val="314"/>
        </w:trPr>
        <w:tc>
          <w:tcPr>
            <w:tcW w:w="1933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szCs w:val="18"/>
                <w:u w:val="single"/>
              </w:rPr>
            </w:pPr>
          </w:p>
        </w:tc>
        <w:tc>
          <w:tcPr>
            <w:tcW w:w="3750" w:type="dxa"/>
          </w:tcPr>
          <w:p w:rsidR="00630ADD" w:rsidRPr="00630ADD" w:rsidRDefault="00630ADD" w:rsidP="00A23BE9">
            <w:pPr>
              <w:rPr>
                <w:szCs w:val="18"/>
                <w:u w:val="single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szCs w:val="18"/>
                <w:u w:val="single"/>
              </w:rPr>
            </w:pPr>
          </w:p>
        </w:tc>
      </w:tr>
      <w:tr w:rsidR="00630ADD" w:rsidRPr="00630ADD" w:rsidTr="00A23BE9">
        <w:trPr>
          <w:trHeight w:val="275"/>
        </w:trPr>
        <w:tc>
          <w:tcPr>
            <w:tcW w:w="1933" w:type="dxa"/>
          </w:tcPr>
          <w:p w:rsidR="00630ADD" w:rsidRPr="00630ADD" w:rsidRDefault="00630ADD" w:rsidP="00A23BE9">
            <w:pPr>
              <w:rPr>
                <w:szCs w:val="18"/>
                <w:lang w:val="en-US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szCs w:val="18"/>
                <w:lang w:val="en-US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szCs w:val="18"/>
                <w:lang w:val="en-US"/>
              </w:rPr>
            </w:pPr>
          </w:p>
        </w:tc>
        <w:tc>
          <w:tcPr>
            <w:tcW w:w="3750" w:type="dxa"/>
          </w:tcPr>
          <w:p w:rsidR="00630ADD" w:rsidRPr="00630ADD" w:rsidRDefault="00630ADD" w:rsidP="00A23BE9">
            <w:pPr>
              <w:rPr>
                <w:szCs w:val="18"/>
                <w:lang w:val="en-US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szCs w:val="18"/>
                <w:lang w:val="en-US"/>
              </w:rPr>
            </w:pPr>
          </w:p>
        </w:tc>
      </w:tr>
      <w:tr w:rsidR="00630ADD" w:rsidRPr="00630ADD" w:rsidTr="00A23BE9">
        <w:trPr>
          <w:trHeight w:val="280"/>
        </w:trPr>
        <w:tc>
          <w:tcPr>
            <w:tcW w:w="1933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750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</w:tr>
      <w:tr w:rsidR="00630ADD" w:rsidRPr="00630ADD" w:rsidTr="00A23BE9">
        <w:trPr>
          <w:trHeight w:val="255"/>
        </w:trPr>
        <w:tc>
          <w:tcPr>
            <w:tcW w:w="1933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750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</w:tr>
      <w:tr w:rsidR="00630ADD" w:rsidRPr="00630ADD" w:rsidTr="00A23BE9">
        <w:trPr>
          <w:trHeight w:val="288"/>
        </w:trPr>
        <w:tc>
          <w:tcPr>
            <w:tcW w:w="1933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750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</w:tr>
      <w:tr w:rsidR="00A23BE9" w:rsidRPr="00630ADD" w:rsidTr="00A23BE9">
        <w:trPr>
          <w:trHeight w:val="277"/>
        </w:trPr>
        <w:tc>
          <w:tcPr>
            <w:tcW w:w="1933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szCs w:val="18"/>
              </w:rPr>
            </w:pPr>
          </w:p>
        </w:tc>
        <w:tc>
          <w:tcPr>
            <w:tcW w:w="3750" w:type="dxa"/>
          </w:tcPr>
          <w:p w:rsidR="00630ADD" w:rsidRPr="00630ADD" w:rsidRDefault="00630ADD" w:rsidP="0034427C">
            <w:pPr>
              <w:rPr>
                <w:rStyle w:val="Hyperlink"/>
                <w:color w:val="000000" w:themeColor="text1"/>
                <w:szCs w:val="18"/>
                <w:u w:val="none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rStyle w:val="Hyperlink"/>
                <w:color w:val="000000" w:themeColor="text1"/>
                <w:szCs w:val="18"/>
                <w:u w:val="none"/>
              </w:rPr>
            </w:pPr>
          </w:p>
        </w:tc>
      </w:tr>
      <w:tr w:rsidR="00630ADD" w:rsidRPr="00630ADD" w:rsidTr="00A23BE9">
        <w:trPr>
          <w:trHeight w:val="268"/>
        </w:trPr>
        <w:tc>
          <w:tcPr>
            <w:tcW w:w="1933" w:type="dxa"/>
          </w:tcPr>
          <w:p w:rsidR="00630ADD" w:rsidRPr="00630ADD" w:rsidRDefault="00630ADD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85" w:type="dxa"/>
          </w:tcPr>
          <w:p w:rsidR="00630ADD" w:rsidRPr="00630ADD" w:rsidRDefault="00630ADD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1276" w:type="dxa"/>
          </w:tcPr>
          <w:p w:rsidR="00630ADD" w:rsidRPr="00630ADD" w:rsidRDefault="00630ADD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02" w:type="dxa"/>
          </w:tcPr>
          <w:p w:rsidR="00630ADD" w:rsidRPr="00630ADD" w:rsidRDefault="00630ADD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3750" w:type="dxa"/>
          </w:tcPr>
          <w:p w:rsidR="00630ADD" w:rsidRPr="00630ADD" w:rsidRDefault="00630ADD" w:rsidP="00A23BE9">
            <w:pPr>
              <w:rPr>
                <w:rStyle w:val="Hyperlink"/>
                <w:color w:val="000000" w:themeColor="text1"/>
                <w:szCs w:val="18"/>
                <w:lang w:val="en-US"/>
              </w:rPr>
            </w:pPr>
          </w:p>
        </w:tc>
        <w:tc>
          <w:tcPr>
            <w:tcW w:w="381" w:type="dxa"/>
          </w:tcPr>
          <w:p w:rsidR="00630ADD" w:rsidRPr="00630ADD" w:rsidRDefault="00630ADD" w:rsidP="00A23BE9">
            <w:pPr>
              <w:rPr>
                <w:rStyle w:val="Hyperlink"/>
                <w:color w:val="000000" w:themeColor="text1"/>
                <w:szCs w:val="18"/>
                <w:lang w:val="en-US"/>
              </w:rPr>
            </w:pPr>
          </w:p>
        </w:tc>
      </w:tr>
      <w:tr w:rsidR="00064D5F" w:rsidRPr="00630ADD" w:rsidTr="00A23BE9">
        <w:trPr>
          <w:trHeight w:val="271"/>
        </w:trPr>
        <w:tc>
          <w:tcPr>
            <w:tcW w:w="1933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85" w:type="dxa"/>
          </w:tcPr>
          <w:p w:rsidR="00064D5F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1276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02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3750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381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lang w:val="en-US"/>
              </w:rPr>
            </w:pPr>
          </w:p>
        </w:tc>
      </w:tr>
      <w:tr w:rsidR="00064D5F" w:rsidRPr="00630ADD" w:rsidTr="00A23BE9">
        <w:trPr>
          <w:trHeight w:val="262"/>
        </w:trPr>
        <w:tc>
          <w:tcPr>
            <w:tcW w:w="1933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85" w:type="dxa"/>
          </w:tcPr>
          <w:p w:rsidR="00064D5F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1276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02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3750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381" w:type="dxa"/>
          </w:tcPr>
          <w:p w:rsidR="00064D5F" w:rsidRPr="00630ADD" w:rsidRDefault="00064D5F" w:rsidP="00A23BE9">
            <w:pPr>
              <w:rPr>
                <w:rStyle w:val="Hyperlink"/>
                <w:color w:val="000000" w:themeColor="text1"/>
                <w:szCs w:val="18"/>
                <w:lang w:val="en-US"/>
              </w:rPr>
            </w:pPr>
          </w:p>
        </w:tc>
      </w:tr>
      <w:tr w:rsidR="00A23BE9" w:rsidRPr="00630ADD" w:rsidTr="00A23BE9">
        <w:trPr>
          <w:trHeight w:val="262"/>
        </w:trPr>
        <w:tc>
          <w:tcPr>
            <w:tcW w:w="1933" w:type="dxa"/>
          </w:tcPr>
          <w:p w:rsidR="00A23BE9" w:rsidRPr="00EB6FA9" w:rsidRDefault="00A23BE9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A23BE9" w:rsidRDefault="00A23BE9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1276" w:type="dxa"/>
          </w:tcPr>
          <w:p w:rsidR="00A23BE9" w:rsidRDefault="00A23BE9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02" w:type="dxa"/>
          </w:tcPr>
          <w:p w:rsidR="00A23BE9" w:rsidRPr="00630ADD" w:rsidRDefault="00A23BE9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3750" w:type="dxa"/>
          </w:tcPr>
          <w:p w:rsidR="00A23BE9" w:rsidRPr="00EB6FA9" w:rsidRDefault="00A23BE9" w:rsidP="00A23BE9">
            <w:pPr>
              <w:rPr>
                <w:szCs w:val="18"/>
              </w:rPr>
            </w:pPr>
          </w:p>
        </w:tc>
        <w:tc>
          <w:tcPr>
            <w:tcW w:w="381" w:type="dxa"/>
          </w:tcPr>
          <w:p w:rsidR="00A23BE9" w:rsidRPr="00630ADD" w:rsidRDefault="00A23BE9" w:rsidP="00A23BE9">
            <w:pPr>
              <w:rPr>
                <w:rStyle w:val="Hyperlink"/>
                <w:color w:val="000000" w:themeColor="text1"/>
                <w:szCs w:val="18"/>
                <w:lang w:val="en-US"/>
              </w:rPr>
            </w:pPr>
          </w:p>
        </w:tc>
      </w:tr>
      <w:tr w:rsidR="00CF0A70" w:rsidRPr="00630ADD" w:rsidTr="00A23BE9">
        <w:trPr>
          <w:trHeight w:val="262"/>
        </w:trPr>
        <w:tc>
          <w:tcPr>
            <w:tcW w:w="1933" w:type="dxa"/>
          </w:tcPr>
          <w:p w:rsidR="00CF0A70" w:rsidRDefault="00CF0A70" w:rsidP="00A23BE9">
            <w:pPr>
              <w:rPr>
                <w:szCs w:val="18"/>
              </w:rPr>
            </w:pPr>
          </w:p>
        </w:tc>
        <w:tc>
          <w:tcPr>
            <w:tcW w:w="585" w:type="dxa"/>
          </w:tcPr>
          <w:p w:rsidR="00CF0A70" w:rsidRDefault="00CF0A70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1276" w:type="dxa"/>
          </w:tcPr>
          <w:p w:rsidR="00CF0A70" w:rsidRDefault="00CF0A70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502" w:type="dxa"/>
          </w:tcPr>
          <w:p w:rsidR="00CF0A70" w:rsidRPr="00630ADD" w:rsidRDefault="00CF0A70" w:rsidP="00A23BE9">
            <w:pPr>
              <w:rPr>
                <w:rStyle w:val="Hyperlink"/>
                <w:color w:val="000000" w:themeColor="text1"/>
                <w:szCs w:val="18"/>
                <w:u w:val="none"/>
                <w:lang w:val="en-US"/>
              </w:rPr>
            </w:pPr>
          </w:p>
        </w:tc>
        <w:tc>
          <w:tcPr>
            <w:tcW w:w="3750" w:type="dxa"/>
          </w:tcPr>
          <w:p w:rsidR="00CF0A70" w:rsidRPr="00CF0A70" w:rsidRDefault="00CF0A70" w:rsidP="00A23BE9">
            <w:pPr>
              <w:rPr>
                <w:color w:val="7030A0"/>
              </w:rPr>
            </w:pPr>
          </w:p>
        </w:tc>
        <w:tc>
          <w:tcPr>
            <w:tcW w:w="381" w:type="dxa"/>
          </w:tcPr>
          <w:p w:rsidR="00CF0A70" w:rsidRPr="00630ADD" w:rsidRDefault="00CF0A70" w:rsidP="00A23BE9">
            <w:pPr>
              <w:rPr>
                <w:rStyle w:val="Hyperlink"/>
                <w:color w:val="000000" w:themeColor="text1"/>
                <w:szCs w:val="18"/>
                <w:lang w:val="en-US"/>
              </w:rPr>
            </w:pPr>
          </w:p>
        </w:tc>
      </w:tr>
    </w:tbl>
    <w:p w:rsidR="005779E4" w:rsidRPr="00111A65" w:rsidRDefault="005779E4" w:rsidP="00A37C4E">
      <w:pPr>
        <w:rPr>
          <w:szCs w:val="18"/>
          <w:lang w:val="en-US"/>
        </w:rPr>
      </w:pPr>
    </w:p>
    <w:p w:rsidR="00A37C4E" w:rsidRPr="00111A65" w:rsidRDefault="008E0A27" w:rsidP="00A37C4E">
      <w:pPr>
        <w:rPr>
          <w:szCs w:val="18"/>
          <w:u w:val="single"/>
          <w:lang w:val="en-US"/>
        </w:rPr>
      </w:pPr>
      <w:r w:rsidRPr="008E0A27">
        <w:rPr>
          <w:szCs w:val="18"/>
          <w:lang w:val="en-US"/>
        </w:rPr>
        <w:tab/>
      </w:r>
      <w:r w:rsidRPr="008E0A27">
        <w:rPr>
          <w:szCs w:val="18"/>
          <w:lang w:val="en-US"/>
        </w:rPr>
        <w:tab/>
      </w:r>
      <w:r w:rsidRPr="008E0A27">
        <w:rPr>
          <w:szCs w:val="18"/>
          <w:lang w:val="en-US"/>
        </w:rPr>
        <w:tab/>
      </w:r>
    </w:p>
    <w:p w:rsidR="0046006B" w:rsidRPr="00EB6FA9" w:rsidRDefault="0046006B" w:rsidP="00EB6FA9">
      <w:pPr>
        <w:ind w:left="1418" w:hanging="709"/>
        <w:rPr>
          <w:szCs w:val="18"/>
        </w:rPr>
      </w:pPr>
    </w:p>
    <w:sectPr w:rsidR="0046006B" w:rsidRPr="00EB6FA9" w:rsidSect="000D61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50" w:right="1700" w:bottom="1418" w:left="1588" w:header="709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AGENDA.AGENDA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353" w:rsidRDefault="008C2353">
      <w:r>
        <w:separator/>
      </w:r>
    </w:p>
  </w:endnote>
  <w:endnote w:type="continuationSeparator" w:id="0">
    <w:p w:rsidR="008C2353" w:rsidRDefault="008C2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353" w:rsidRDefault="008C235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353" w:rsidRDefault="008C2353">
    <w:pPr>
      <w:pStyle w:val="Voettekst"/>
    </w:pPr>
    <w:r>
      <w:t xml:space="preserve">Pagina </w:t>
    </w:r>
    <w:fldSimple w:instr=" PAGE ">
      <w:r w:rsidR="00E43C30">
        <w:rPr>
          <w:noProof/>
        </w:rPr>
        <w:t>8</w:t>
      </w:r>
    </w:fldSimple>
    <w:r>
      <w:t xml:space="preserve"> van </w:t>
    </w:r>
    <w:fldSimple w:instr=" NUMPAGES ">
      <w:r w:rsidR="00E43C30">
        <w:rPr>
          <w:noProof/>
        </w:rPr>
        <w:t>8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353" w:rsidRDefault="008C2353">
    <w:pPr>
      <w:pStyle w:val="Voettekst"/>
    </w:pPr>
    <w:r w:rsidRPr="0071565E">
      <w:t>Zaakkenmerk 554808_Project SC Defensie LND Datacenter-17460</w:t>
    </w:r>
    <w:r>
      <w:t xml:space="preserve">                                                                       Pagina </w:t>
    </w:r>
    <w:fldSimple w:instr=" PAGE ">
      <w:r w:rsidR="00E43C30">
        <w:rPr>
          <w:noProof/>
        </w:rPr>
        <w:t>1</w:t>
      </w:r>
    </w:fldSimple>
    <w:r>
      <w:t xml:space="preserve"> van </w:t>
    </w:r>
    <w:fldSimple w:instr=" NUMPAGES ">
      <w:r w:rsidR="00E43C30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353" w:rsidRDefault="008C2353">
      <w:r>
        <w:separator/>
      </w:r>
    </w:p>
  </w:footnote>
  <w:footnote w:type="continuationSeparator" w:id="0">
    <w:p w:rsidR="008C2353" w:rsidRDefault="008C2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353" w:rsidRDefault="008C235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353" w:rsidRDefault="002904F0">
    <w:pPr>
      <w:pStyle w:val="opmKoptekst"/>
    </w:pPr>
    <w:r>
      <w:rPr>
        <w:noProof/>
        <w:lang w:val="nl-NL"/>
      </w:rPr>
      <w:pict>
        <v:rect id="Rectangle 1" o:spid="_x0000_s2049" style="position:absolute;margin-left:384.8pt;margin-top:34.25pt;width:108pt;height:2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" stroked="f">
          <v:textbox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2353">
                  <w:tc>
                    <w:tcPr>
                      <w:tcW w:w="2088" w:type="dxa"/>
                    </w:tcPr>
                    <w:p w:rsidR="008C2353" w:rsidRDefault="008C2353">
                      <w:pPr>
                        <w:pStyle w:val="opmAfzenderVet"/>
                      </w:pPr>
                      <w:bookmarkStart w:id="0" w:name="Dienst"/>
                      <w:r>
                        <w:t>Rijksvastgoedbedrijf</w:t>
                      </w:r>
                      <w:bookmarkEnd w:id="0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1" w:name="Directie"/>
                      <w:r w:rsidRPr="0096756B">
                        <w:t>Directie Vastgoedbeheer</w:t>
                      </w:r>
                      <w:bookmarkEnd w:id="1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2" w:name="Afdeling"/>
                      <w:r w:rsidRPr="0096756B">
                        <w:t>Realisatie</w:t>
                      </w:r>
                      <w:bookmarkEnd w:id="2"/>
                    </w:p>
                  </w:tc>
                </w:tr>
              </w:tbl>
              <w:p w:rsidR="008C2353" w:rsidRDefault="008C2353">
                <w:pPr>
                  <w:pStyle w:val="Koptekst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Referentie"/>
                      </w:pPr>
                      <w:bookmarkStart w:id="3" w:name="K2Referentie1"/>
                      <w:r>
                        <w:t>Kenmerk</w:t>
                      </w:r>
                      <w:bookmarkEnd w:id="3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 w:rsidP="007C385B">
                      <w:pPr>
                        <w:pStyle w:val="opmInvulgegeven"/>
                      </w:pPr>
                      <w:bookmarkStart w:id="4" w:name="K2Invulgegeven1"/>
                      <w:r>
                        <w:t>()</w:t>
                      </w:r>
                      <w:bookmarkEnd w:id="4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Referentie"/>
                        <w:rPr>
                          <w:vanish/>
                        </w:rPr>
                      </w:pPr>
                      <w:bookmarkStart w:id="5" w:name="K2Referentie2"/>
                      <w:bookmarkEnd w:id="5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Invulgegeven"/>
                        <w:rPr>
                          <w:vanish/>
                        </w:rPr>
                      </w:pPr>
                      <w:bookmarkStart w:id="6" w:name="K2Invulgegeven2"/>
                      <w:bookmarkEnd w:id="6"/>
                    </w:p>
                  </w:tc>
                </w:tr>
              </w:tbl>
              <w:p w:rsidR="008C2353" w:rsidRDefault="008C2353">
                <w:pPr>
                  <w:rPr>
                    <w:iCs/>
                    <w:sz w:val="9"/>
                    <w:szCs w:val="13"/>
                  </w:rPr>
                </w:pPr>
              </w:p>
              <w:p w:rsidR="008C2353" w:rsidRDefault="008C2353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353" w:rsidRPr="00B437B9" w:rsidRDefault="008C2353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-552450</wp:posOffset>
          </wp:positionV>
          <wp:extent cx="466725" cy="1590675"/>
          <wp:effectExtent l="0" t="0" r="9525" b="9525"/>
          <wp:wrapNone/>
          <wp:docPr id="62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4"/>
        <w:szCs w:val="18"/>
        <w:lang w:val="nl-NL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3025140</wp:posOffset>
          </wp:positionH>
          <wp:positionV relativeFrom="paragraph">
            <wp:posOffset>-511175</wp:posOffset>
          </wp:positionV>
          <wp:extent cx="2333625" cy="1581150"/>
          <wp:effectExtent l="19050" t="0" r="9525" b="0"/>
          <wp:wrapNone/>
          <wp:docPr id="59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3025140</wp:posOffset>
          </wp:positionH>
          <wp:positionV relativeFrom="paragraph">
            <wp:posOffset>-512445</wp:posOffset>
          </wp:positionV>
          <wp:extent cx="2341245" cy="1581150"/>
          <wp:effectExtent l="19050" t="0" r="1905" b="0"/>
          <wp:wrapNone/>
          <wp:docPr id="60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3021965</wp:posOffset>
          </wp:positionH>
          <wp:positionV relativeFrom="paragraph">
            <wp:posOffset>-504825</wp:posOffset>
          </wp:positionV>
          <wp:extent cx="2344420" cy="1577340"/>
          <wp:effectExtent l="19050" t="0" r="0" b="0"/>
          <wp:wrapNone/>
          <wp:docPr id="61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04F0" w:rsidRPr="002904F0">
      <w:rPr>
        <w:noProof/>
        <w:sz w:val="20"/>
        <w:lang w:val="nl-NL"/>
      </w:rPr>
      <w:pict>
        <v:rect id="Rectangle 2" o:spid="_x0000_s2050" style="position:absolute;margin-left:380.4pt;margin-top:107.55pt;width:108pt;height:6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" stroked="f">
          <v:textbox style="mso-next-textbox:#Rectangle 2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Vet"/>
                      </w:pPr>
                      <w:bookmarkStart w:id="7" w:name="Afdeling1"/>
                      <w:r w:rsidRPr="0096756B">
                        <w:t>Rijksvastgoedbedrijf</w:t>
                      </w:r>
                      <w:bookmarkEnd w:id="7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8" w:name="Afdeling2"/>
                      <w:r w:rsidRPr="0096756B">
                        <w:t>Directie Vastgoedbeheer</w:t>
                      </w:r>
                      <w:bookmarkEnd w:id="8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9" w:name="Afdeling3"/>
                      <w:r w:rsidRPr="0096756B">
                        <w:t>Realisatie</w:t>
                      </w:r>
                      <w:bookmarkEnd w:id="9"/>
                    </w:p>
                  </w:tc>
                </w:tr>
              </w:tbl>
              <w:p w:rsidR="008C2353" w:rsidRPr="00B437B9" w:rsidRDefault="008C2353">
                <w:pPr>
                  <w:pStyle w:val="opmWit1"/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10" w:name="Afzender1"/>
                      <w:r w:rsidRPr="0096756B">
                        <w:t>Korte Voorhout 7</w:t>
                      </w:r>
                      <w:bookmarkEnd w:id="10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11" w:name="Afzender2"/>
                      <w:r w:rsidRPr="0096756B">
                        <w:t>Postbus 20952</w:t>
                      </w:r>
                      <w:bookmarkEnd w:id="11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12" w:name="Afzender3"/>
                      <w:r w:rsidRPr="0096756B">
                        <w:t>2500 EZ  Den Haag</w:t>
                      </w:r>
                      <w:bookmarkEnd w:id="12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</w:pPr>
                      <w:bookmarkStart w:id="13" w:name="Afzender4"/>
                      <w:r w:rsidRPr="0096756B">
                        <w:t>www.rijksvastgoedbedrijf.nl</w:t>
                      </w:r>
                      <w:bookmarkEnd w:id="13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  <w:rPr>
                          <w:vanish/>
                        </w:rPr>
                      </w:pPr>
                      <w:bookmarkStart w:id="14" w:name="Afzender5"/>
                      <w:bookmarkEnd w:id="14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  <w:rPr>
                          <w:vanish/>
                        </w:rPr>
                      </w:pPr>
                      <w:bookmarkStart w:id="15" w:name="Afzender6"/>
                      <w:bookmarkEnd w:id="15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  <w:rPr>
                          <w:vanish/>
                        </w:rPr>
                      </w:pPr>
                      <w:bookmarkStart w:id="16" w:name="Afzender7"/>
                      <w:bookmarkEnd w:id="16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Afzender"/>
                        <w:rPr>
                          <w:vanish/>
                        </w:rPr>
                      </w:pPr>
                      <w:bookmarkStart w:id="17" w:name="Afzender8"/>
                      <w:bookmarkEnd w:id="17"/>
                    </w:p>
                  </w:tc>
                </w:tr>
              </w:tbl>
              <w:p w:rsidR="008C2353" w:rsidRPr="0096756B" w:rsidRDefault="008C2353">
                <w:pPr>
                  <w:pStyle w:val="opmReferentie"/>
                </w:pPr>
                <w:bookmarkStart w:id="18" w:name="bmContactPersoon"/>
                <w:r w:rsidRPr="0096756B">
                  <w:t>Contactpersoon</w:t>
                </w: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</w:pPr>
                      <w:r>
                        <w:t>……………………..</w:t>
                      </w:r>
                    </w:p>
                  </w:tc>
                </w:tr>
              </w:tbl>
              <w:p w:rsidR="008C2353" w:rsidRPr="0096756B" w:rsidRDefault="008C2353">
                <w:pPr>
                  <w:pStyle w:val="opmWit1"/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  <w:rPr>
                          <w:vanish/>
                        </w:rPr>
                      </w:pPr>
                      <w:bookmarkStart w:id="19" w:name="Contact1"/>
                      <w:bookmarkEnd w:id="18"/>
                      <w:bookmarkEnd w:id="19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  <w:rPr>
                          <w:vanish/>
                        </w:rPr>
                      </w:pPr>
                      <w:bookmarkStart w:id="20" w:name="Contact2"/>
                      <w:bookmarkEnd w:id="20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  <w:rPr>
                          <w:vanish/>
                        </w:rPr>
                      </w:pPr>
                      <w:bookmarkStart w:id="21" w:name="Contact3"/>
                      <w:bookmarkEnd w:id="21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  <w:rPr>
                          <w:vanish/>
                        </w:rPr>
                      </w:pPr>
                      <w:bookmarkStart w:id="22" w:name="Contact4"/>
                      <w:bookmarkEnd w:id="22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  <w:rPr>
                          <w:vanish/>
                        </w:rPr>
                      </w:pPr>
                      <w:bookmarkStart w:id="23" w:name="Contact5"/>
                      <w:bookmarkEnd w:id="23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  <w:rPr>
                          <w:vanish/>
                        </w:rPr>
                      </w:pPr>
                      <w:bookmarkStart w:id="24" w:name="Contact6"/>
                      <w:bookmarkEnd w:id="24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Contactpersoon"/>
                        <w:rPr>
                          <w:vanish/>
                        </w:rPr>
                      </w:pPr>
                      <w:bookmarkStart w:id="25" w:name="Contact7"/>
                      <w:bookmarkEnd w:id="25"/>
                    </w:p>
                  </w:tc>
                </w:tr>
              </w:tbl>
              <w:p w:rsidR="008C2353" w:rsidRPr="00B437B9" w:rsidRDefault="008C2353">
                <w:pPr>
                  <w:pStyle w:val="Koptekst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Referentie"/>
                      </w:pPr>
                      <w:bookmarkStart w:id="26" w:name="Referentie1"/>
                      <w:r>
                        <w:t>Kenmerk</w:t>
                      </w:r>
                      <w:bookmarkEnd w:id="26"/>
                    </w:p>
                  </w:tc>
                </w:tr>
                <w:tr w:rsidR="008C2353" w:rsidRPr="0096756B">
                  <w:tc>
                    <w:tcPr>
                      <w:tcW w:w="2088" w:type="dxa"/>
                    </w:tcPr>
                    <w:p w:rsidR="008C2353" w:rsidRPr="0096756B" w:rsidRDefault="008C2353" w:rsidP="007C385B">
                      <w:pPr>
                        <w:pStyle w:val="opmInvulgegeven"/>
                      </w:pPr>
                      <w:bookmarkStart w:id="27" w:name="Invulgegeven1"/>
                      <w:r>
                        <w:t>()</w:t>
                      </w:r>
                      <w:bookmarkEnd w:id="27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Referentie"/>
                        <w:rPr>
                          <w:vanish/>
                        </w:rPr>
                      </w:pPr>
                      <w:bookmarkStart w:id="28" w:name="Referentie2"/>
                      <w:bookmarkEnd w:id="28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Invulgegeven"/>
                        <w:rPr>
                          <w:vanish/>
                        </w:rPr>
                      </w:pPr>
                      <w:bookmarkStart w:id="29" w:name="Invulgegeven2"/>
                      <w:bookmarkEnd w:id="29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Referentie"/>
                        <w:rPr>
                          <w:vanish/>
                        </w:rPr>
                      </w:pPr>
                      <w:bookmarkStart w:id="30" w:name="Referentie3"/>
                      <w:bookmarkEnd w:id="30"/>
                    </w:p>
                  </w:tc>
                </w:tr>
                <w:tr w:rsidR="008C2353" w:rsidRPr="0096756B">
                  <w:trPr>
                    <w:hidden/>
                  </w:trPr>
                  <w:tc>
                    <w:tcPr>
                      <w:tcW w:w="2088" w:type="dxa"/>
                    </w:tcPr>
                    <w:p w:rsidR="008C2353" w:rsidRPr="0096756B" w:rsidRDefault="008C2353">
                      <w:pPr>
                        <w:pStyle w:val="opmInvulgegeven"/>
                        <w:rPr>
                          <w:vanish/>
                        </w:rPr>
                      </w:pPr>
                      <w:bookmarkStart w:id="31" w:name="Invulgegeven3"/>
                      <w:bookmarkEnd w:id="31"/>
                    </w:p>
                  </w:tc>
                </w:tr>
                <w:tr w:rsidR="008C2353" w:rsidRPr="00B437B9">
                  <w:tc>
                    <w:tcPr>
                      <w:tcW w:w="2088" w:type="dxa"/>
                    </w:tcPr>
                    <w:p w:rsidR="008C2353" w:rsidRPr="00B437B9" w:rsidRDefault="008C2353">
                      <w:pPr>
                        <w:pStyle w:val="opmReferentie"/>
                      </w:pPr>
                      <w:bookmarkStart w:id="32" w:name="Referentie4"/>
                      <w:bookmarkEnd w:id="32"/>
                    </w:p>
                  </w:tc>
                </w:tr>
                <w:tr w:rsidR="008C2353" w:rsidRPr="00B437B9">
                  <w:tc>
                    <w:tcPr>
                      <w:tcW w:w="2088" w:type="dxa"/>
                    </w:tcPr>
                    <w:p w:rsidR="008C2353" w:rsidRPr="00B437B9" w:rsidRDefault="008C2353">
                      <w:pPr>
                        <w:pStyle w:val="opmInvulgegeven"/>
                      </w:pPr>
                      <w:bookmarkStart w:id="33" w:name="Invulgegeven4"/>
                      <w:bookmarkEnd w:id="33"/>
                    </w:p>
                  </w:tc>
                </w:tr>
              </w:tbl>
              <w:p w:rsidR="008C2353" w:rsidRPr="00B437B9" w:rsidRDefault="008C2353">
                <w:pPr>
                  <w:rPr>
                    <w:sz w:val="9"/>
                  </w:rPr>
                </w:pPr>
              </w:p>
              <w:p w:rsidR="008C2353" w:rsidRPr="00B437B9" w:rsidRDefault="008C2353"/>
            </w:txbxContent>
          </v:textbox>
        </v:rect>
      </w:pict>
    </w:r>
  </w:p>
  <w:p w:rsidR="008C2353" w:rsidRPr="00B437B9" w:rsidRDefault="008C2353">
    <w:pPr>
      <w:pStyle w:val="opmKoptekst"/>
      <w:rPr>
        <w:lang w:val="nl-NL"/>
      </w:rPr>
    </w:pPr>
  </w:p>
  <w:p w:rsidR="008C2353" w:rsidRPr="00B437B9" w:rsidRDefault="008C2353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3054985</wp:posOffset>
          </wp:positionH>
          <wp:positionV relativeFrom="paragraph">
            <wp:posOffset>73025</wp:posOffset>
          </wp:positionV>
          <wp:extent cx="1885950" cy="533400"/>
          <wp:effectExtent l="19050" t="0" r="0" b="0"/>
          <wp:wrapNone/>
          <wp:docPr id="63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2353" w:rsidRPr="00B437B9" w:rsidRDefault="008C2353">
    <w:pPr>
      <w:pStyle w:val="opmKoptekst"/>
      <w:rPr>
        <w:lang w:val="nl-NL"/>
      </w:rPr>
    </w:pPr>
  </w:p>
  <w:p w:rsidR="008C2353" w:rsidRPr="00B437B9" w:rsidRDefault="008C2353">
    <w:pPr>
      <w:pStyle w:val="opmKoptekst"/>
      <w:rPr>
        <w:lang w:val="nl-NL"/>
      </w:rPr>
    </w:pPr>
  </w:p>
  <w:p w:rsidR="008C2353" w:rsidRPr="00B437B9" w:rsidRDefault="008C2353">
    <w:pPr>
      <w:pStyle w:val="opmKoptekst"/>
      <w:rPr>
        <w:lang w:val="nl-NL"/>
      </w:rPr>
    </w:pPr>
  </w:p>
  <w:p w:rsidR="008C2353" w:rsidRPr="00B437B9" w:rsidRDefault="008C2353">
    <w:pPr>
      <w:pStyle w:val="opmKoptekst"/>
      <w:rPr>
        <w:sz w:val="20"/>
        <w:lang w:val="nl-NL"/>
      </w:rPr>
    </w:pPr>
  </w:p>
  <w:p w:rsidR="008C2353" w:rsidRPr="00B437B9" w:rsidRDefault="008C2353">
    <w:pPr>
      <w:pStyle w:val="opmKoptekst"/>
      <w:rPr>
        <w:sz w:val="22"/>
        <w:lang w:val="nl-NL"/>
      </w:rPr>
    </w:pPr>
  </w:p>
  <w:tbl>
    <w:tblPr>
      <w:tblW w:w="0" w:type="auto"/>
      <w:tblInd w:w="18" w:type="dxa"/>
      <w:tblLook w:val="01E0"/>
    </w:tblPr>
    <w:tblGrid>
      <w:gridCol w:w="90"/>
      <w:gridCol w:w="1111"/>
      <w:gridCol w:w="2150"/>
      <w:gridCol w:w="2600"/>
      <w:gridCol w:w="236"/>
      <w:gridCol w:w="270"/>
      <w:gridCol w:w="1692"/>
      <w:gridCol w:w="270"/>
      <w:gridCol w:w="309"/>
      <w:gridCol w:w="38"/>
    </w:tblGrid>
    <w:tr w:rsidR="008C2353" w:rsidRPr="00B437B9" w:rsidTr="00345B91">
      <w:trPr>
        <w:gridAfter w:val="1"/>
        <w:wAfter w:w="38" w:type="dxa"/>
      </w:trPr>
      <w:tc>
        <w:tcPr>
          <w:tcW w:w="1201" w:type="dxa"/>
          <w:gridSpan w:val="2"/>
        </w:tcPr>
        <w:p w:rsidR="008C2353" w:rsidRPr="00B437B9" w:rsidRDefault="008C2353">
          <w:pPr>
            <w:spacing w:before="60" w:line="240" w:lineRule="auto"/>
            <w:rPr>
              <w:sz w:val="13"/>
              <w:szCs w:val="18"/>
            </w:rPr>
          </w:pPr>
        </w:p>
      </w:tc>
      <w:tc>
        <w:tcPr>
          <w:tcW w:w="7527" w:type="dxa"/>
          <w:gridSpan w:val="7"/>
        </w:tcPr>
        <w:p w:rsidR="008C2353" w:rsidRPr="00B437B9" w:rsidRDefault="008C2353">
          <w:pPr>
            <w:spacing w:before="60" w:line="240" w:lineRule="auto"/>
            <w:rPr>
              <w:sz w:val="13"/>
              <w:szCs w:val="18"/>
            </w:rPr>
          </w:pPr>
        </w:p>
      </w:tc>
    </w:tr>
    <w:tr w:rsidR="008C2353" w:rsidRPr="00B437B9" w:rsidTr="00345B91">
      <w:trPr>
        <w:gridAfter w:val="1"/>
        <w:wAfter w:w="38" w:type="dxa"/>
      </w:trPr>
      <w:tc>
        <w:tcPr>
          <w:tcW w:w="8728" w:type="dxa"/>
          <w:gridSpan w:val="9"/>
        </w:tcPr>
        <w:p w:rsidR="008C2353" w:rsidRPr="00B437B9" w:rsidRDefault="008C2353">
          <w:pPr>
            <w:spacing w:line="240" w:lineRule="auto"/>
            <w:rPr>
              <w:sz w:val="14"/>
              <w:szCs w:val="18"/>
            </w:rPr>
          </w:pPr>
        </w:p>
      </w:tc>
    </w:tr>
    <w:tr w:rsidR="008C2353" w:rsidRPr="00B437B9" w:rsidTr="00345B91">
      <w:trPr>
        <w:gridAfter w:val="1"/>
        <w:wAfter w:w="38" w:type="dxa"/>
      </w:trPr>
      <w:tc>
        <w:tcPr>
          <w:tcW w:w="8728" w:type="dxa"/>
          <w:gridSpan w:val="9"/>
        </w:tcPr>
        <w:p w:rsidR="008C2353" w:rsidRPr="0096756B" w:rsidRDefault="008C2353">
          <w:pPr>
            <w:pStyle w:val="opmRubricering"/>
          </w:pPr>
          <w:bookmarkStart w:id="34" w:name="Rubricering_1"/>
          <w:bookmarkEnd w:id="34"/>
        </w:p>
      </w:tc>
    </w:tr>
    <w:tr w:rsidR="008C2353" w:rsidRPr="00B437B9" w:rsidTr="00367045">
      <w:trPr>
        <w:gridAfter w:val="1"/>
        <w:wAfter w:w="38" w:type="dxa"/>
      </w:trPr>
      <w:tc>
        <w:tcPr>
          <w:tcW w:w="5951" w:type="dxa"/>
          <w:gridSpan w:val="4"/>
        </w:tcPr>
        <w:p w:rsidR="008C2353" w:rsidRDefault="008C2353" w:rsidP="00970334">
          <w:r w:rsidRPr="002673F6">
            <w:rPr>
              <w:sz w:val="16"/>
              <w:szCs w:val="16"/>
            </w:rPr>
            <w:t xml:space="preserve">Bijlage </w:t>
          </w:r>
          <w:r>
            <w:rPr>
              <w:sz w:val="16"/>
              <w:szCs w:val="16"/>
            </w:rPr>
            <w:t>14c</w:t>
          </w:r>
          <w:r w:rsidRPr="002673F6">
            <w:rPr>
              <w:sz w:val="16"/>
              <w:szCs w:val="16"/>
            </w:rPr>
            <w:t xml:space="preserve"> bij Bestek uitvoeren van inspecties en integraal onderhoud aan </w:t>
          </w:r>
          <w:r>
            <w:rPr>
              <w:sz w:val="16"/>
              <w:szCs w:val="16"/>
            </w:rPr>
            <w:t>gebouwen</w:t>
          </w:r>
          <w:r w:rsidRPr="002673F6">
            <w:rPr>
              <w:sz w:val="16"/>
              <w:szCs w:val="16"/>
            </w:rPr>
            <w:t xml:space="preserve"> van het Ministerie van Defensie</w:t>
          </w:r>
        </w:p>
      </w:tc>
      <w:tc>
        <w:tcPr>
          <w:tcW w:w="236" w:type="dxa"/>
        </w:tcPr>
        <w:p w:rsidR="008C2353" w:rsidRPr="00B437B9" w:rsidRDefault="008C2353" w:rsidP="00970334">
          <w:pPr>
            <w:spacing w:before="20"/>
            <w:rPr>
              <w:sz w:val="13"/>
              <w:szCs w:val="18"/>
            </w:rPr>
          </w:pPr>
        </w:p>
      </w:tc>
      <w:tc>
        <w:tcPr>
          <w:tcW w:w="2541" w:type="dxa"/>
          <w:gridSpan w:val="4"/>
        </w:tcPr>
        <w:p w:rsidR="008C2353" w:rsidRPr="00B437B9" w:rsidRDefault="008C2353" w:rsidP="00970334">
          <w:pPr>
            <w:spacing w:before="20"/>
            <w:rPr>
              <w:sz w:val="13"/>
              <w:szCs w:val="18"/>
            </w:rPr>
          </w:pPr>
        </w:p>
      </w:tc>
    </w:tr>
    <w:tr w:rsidR="008C2353" w:rsidRPr="00B437B9" w:rsidTr="00345B91">
      <w:trPr>
        <w:gridAfter w:val="1"/>
        <w:wAfter w:w="38" w:type="dxa"/>
        <w:cantSplit/>
      </w:trPr>
      <w:tc>
        <w:tcPr>
          <w:tcW w:w="8149" w:type="dxa"/>
          <w:gridSpan w:val="7"/>
          <w:vMerge w:val="restart"/>
        </w:tcPr>
        <w:p w:rsidR="008C2353" w:rsidRPr="004120E6" w:rsidRDefault="008C2353" w:rsidP="00970334">
          <w:pPr>
            <w:rPr>
              <w:sz w:val="16"/>
              <w:szCs w:val="16"/>
            </w:rPr>
          </w:pPr>
          <w:bookmarkStart w:id="35" w:name="AanDeLedenVan"/>
          <w:bookmarkEnd w:id="35"/>
        </w:p>
      </w:tc>
      <w:tc>
        <w:tcPr>
          <w:tcW w:w="270" w:type="dxa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309" w:type="dxa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After w:val="1"/>
        <w:wAfter w:w="38" w:type="dxa"/>
        <w:cantSplit/>
      </w:trPr>
      <w:tc>
        <w:tcPr>
          <w:tcW w:w="8149" w:type="dxa"/>
          <w:gridSpan w:val="5"/>
          <w:vMerge/>
          <w:vAlign w:val="center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270" w:type="dxa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309" w:type="dxa"/>
          <w:gridSpan w:val="3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After w:val="1"/>
        <w:wAfter w:w="38" w:type="dxa"/>
      </w:trPr>
      <w:tc>
        <w:tcPr>
          <w:tcW w:w="5951" w:type="dxa"/>
          <w:gridSpan w:val="4"/>
          <w:vAlign w:val="center"/>
        </w:tcPr>
        <w:p w:rsidR="008C2353" w:rsidRPr="00B437B9" w:rsidRDefault="002904F0" w:rsidP="00970334">
          <w:pPr>
            <w:pStyle w:val="Adres"/>
            <w:rPr>
              <w:lang w:val="nl-NL"/>
            </w:rPr>
          </w:pPr>
          <w:r w:rsidRPr="002904F0">
            <w:rPr>
              <w:noProof/>
              <w:sz w:val="22"/>
              <w:lang w:val="nl-NL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2054" type="#_x0000_t202" style="position:absolute;margin-left:-5.1pt;margin-top:1.95pt;width:302.8pt;height:63.85pt;z-index:251663360;visibility:visibl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" strokecolor="white [3212]">
                <v:textbox style="mso-next-textbox:#Text Box 6;mso-fit-shape-to-text:t">
                  <w:txbxContent>
                    <w:p w:rsidR="008C2353" w:rsidRPr="00970334" w:rsidRDefault="008C2353">
                      <w:pPr>
                        <w:rPr>
                          <w:rFonts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970334">
                        <w:rPr>
                          <w:rFonts w:cs="Arial"/>
                          <w:b/>
                          <w:sz w:val="28"/>
                          <w:szCs w:val="28"/>
                          <w:lang w:val="en-US"/>
                        </w:rPr>
                        <w:t>Verslag</w:t>
                      </w:r>
                      <w:proofErr w:type="spellEnd"/>
                      <w:r w:rsidRPr="00970334">
                        <w:rPr>
                          <w:rFonts w:cs="Arial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970334">
                        <w:rPr>
                          <w:rFonts w:cs="Arial"/>
                          <w:b/>
                          <w:sz w:val="28"/>
                          <w:szCs w:val="28"/>
                          <w:lang w:val="en-US"/>
                        </w:rPr>
                        <w:t>Operationeel</w:t>
                      </w:r>
                      <w:proofErr w:type="spellEnd"/>
                      <w:r>
                        <w:rPr>
                          <w:rFonts w:cs="Arial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sz w:val="28"/>
                          <w:szCs w:val="28"/>
                          <w:lang w:val="en-US"/>
                        </w:rPr>
                        <w:t>Overleg</w:t>
                      </w:r>
                      <w:proofErr w:type="spellEnd"/>
                    </w:p>
                  </w:txbxContent>
                </v:textbox>
              </v:shape>
            </w:pict>
          </w:r>
        </w:p>
      </w:tc>
      <w:tc>
        <w:tcPr>
          <w:tcW w:w="236" w:type="dxa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2541" w:type="dxa"/>
          <w:gridSpan w:val="4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After w:val="1"/>
        <w:wAfter w:w="38" w:type="dxa"/>
      </w:trPr>
      <w:tc>
        <w:tcPr>
          <w:tcW w:w="5951" w:type="dxa"/>
          <w:gridSpan w:val="4"/>
          <w:vAlign w:val="center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236" w:type="dxa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2541" w:type="dxa"/>
          <w:gridSpan w:val="4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After w:val="1"/>
        <w:wAfter w:w="38" w:type="dxa"/>
      </w:trPr>
      <w:tc>
        <w:tcPr>
          <w:tcW w:w="5951" w:type="dxa"/>
          <w:gridSpan w:val="4"/>
          <w:vAlign w:val="center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236" w:type="dxa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  <w:tc>
        <w:tcPr>
          <w:tcW w:w="2541" w:type="dxa"/>
          <w:gridSpan w:val="4"/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</w:trPr>
      <w:tc>
        <w:tcPr>
          <w:tcW w:w="5861" w:type="dxa"/>
          <w:gridSpan w:val="3"/>
          <w:vAlign w:val="center"/>
        </w:tcPr>
        <w:p w:rsidR="008C2353" w:rsidRPr="00B437B9" w:rsidRDefault="008C2353" w:rsidP="00970334">
          <w:pPr>
            <w:spacing w:before="40"/>
            <w:rPr>
              <w:szCs w:val="18"/>
            </w:rPr>
          </w:pPr>
        </w:p>
      </w:tc>
      <w:tc>
        <w:tcPr>
          <w:tcW w:w="236" w:type="dxa"/>
        </w:tcPr>
        <w:p w:rsidR="008C2353" w:rsidRPr="00B437B9" w:rsidRDefault="008C2353" w:rsidP="00970334">
          <w:pPr>
            <w:spacing w:before="40"/>
            <w:rPr>
              <w:szCs w:val="18"/>
            </w:rPr>
          </w:pPr>
        </w:p>
      </w:tc>
      <w:tc>
        <w:tcPr>
          <w:tcW w:w="2541" w:type="dxa"/>
          <w:gridSpan w:val="4"/>
        </w:tcPr>
        <w:p w:rsidR="008C2353" w:rsidRPr="00B437B9" w:rsidRDefault="008C2353" w:rsidP="00970334">
          <w:pPr>
            <w:spacing w:before="40"/>
            <w:rPr>
              <w:szCs w:val="18"/>
            </w:rPr>
          </w:pPr>
        </w:p>
      </w:tc>
    </w:tr>
    <w:tr w:rsidR="008C2353" w:rsidRPr="00B437B9" w:rsidTr="00345B91">
      <w:trPr>
        <w:gridBefore w:val="1"/>
        <w:wBefore w:w="90" w:type="dxa"/>
        <w:cantSplit/>
      </w:trPr>
      <w:tc>
        <w:tcPr>
          <w:tcW w:w="3261" w:type="dxa"/>
          <w:gridSpan w:val="2"/>
        </w:tcPr>
        <w:p w:rsidR="008C2353" w:rsidRPr="00B437B9" w:rsidRDefault="008C2353" w:rsidP="00970334">
          <w:pPr>
            <w:spacing w:before="40"/>
            <w:rPr>
              <w:szCs w:val="18"/>
            </w:rPr>
          </w:pPr>
        </w:p>
      </w:tc>
      <w:tc>
        <w:tcPr>
          <w:tcW w:w="5415" w:type="dxa"/>
          <w:gridSpan w:val="7"/>
          <w:vMerge w:val="restart"/>
          <w:vAlign w:val="center"/>
        </w:tcPr>
        <w:p w:rsidR="008C2353" w:rsidRPr="00B437B9" w:rsidRDefault="008C2353" w:rsidP="00970334">
          <w:pPr>
            <w:pStyle w:val="Koptekst"/>
            <w:tabs>
              <w:tab w:val="clear" w:pos="4536"/>
              <w:tab w:val="clear" w:pos="9072"/>
            </w:tabs>
            <w:spacing w:before="40" w:line="240" w:lineRule="atLeast"/>
            <w:ind w:left="-108"/>
            <w:rPr>
              <w:szCs w:val="18"/>
            </w:rPr>
          </w:pPr>
        </w:p>
      </w:tc>
    </w:tr>
    <w:tr w:rsidR="008C2353" w:rsidRPr="00B437B9" w:rsidTr="00345B91">
      <w:trPr>
        <w:gridBefore w:val="1"/>
        <w:wBefore w:w="90" w:type="dxa"/>
        <w:cantSplit/>
      </w:trPr>
      <w:tc>
        <w:tcPr>
          <w:tcW w:w="3261" w:type="dxa"/>
          <w:gridSpan w:val="2"/>
        </w:tcPr>
        <w:p w:rsidR="008C2353" w:rsidRPr="00B437B9" w:rsidRDefault="008C2353" w:rsidP="00970334">
          <w:pPr>
            <w:spacing w:before="40"/>
            <w:rPr>
              <w:szCs w:val="18"/>
            </w:rPr>
          </w:pPr>
        </w:p>
      </w:tc>
      <w:tc>
        <w:tcPr>
          <w:tcW w:w="5415" w:type="dxa"/>
          <w:gridSpan w:val="7"/>
          <w:vMerge/>
          <w:vAlign w:val="center"/>
        </w:tcPr>
        <w:p w:rsidR="008C2353" w:rsidRPr="00B437B9" w:rsidRDefault="008C2353" w:rsidP="00970334">
          <w:pPr>
            <w:pStyle w:val="Koptekst"/>
            <w:tabs>
              <w:tab w:val="clear" w:pos="4536"/>
              <w:tab w:val="clear" w:pos="9072"/>
            </w:tabs>
            <w:spacing w:before="40"/>
            <w:rPr>
              <w:szCs w:val="18"/>
            </w:rPr>
          </w:pPr>
        </w:p>
      </w:tc>
    </w:tr>
    <w:tr w:rsidR="008C2353" w:rsidRPr="00B437B9" w:rsidTr="00345B91">
      <w:trPr>
        <w:gridBefore w:val="1"/>
        <w:wBefore w:w="90" w:type="dxa"/>
        <w:cantSplit/>
      </w:trPr>
      <w:tc>
        <w:tcPr>
          <w:tcW w:w="3261" w:type="dxa"/>
          <w:gridSpan w:val="2"/>
        </w:tcPr>
        <w:p w:rsidR="008C2353" w:rsidRPr="00B437B9" w:rsidRDefault="008C2353" w:rsidP="00970334">
          <w:pPr>
            <w:spacing w:before="40"/>
            <w:rPr>
              <w:szCs w:val="18"/>
            </w:rPr>
          </w:pPr>
        </w:p>
      </w:tc>
      <w:tc>
        <w:tcPr>
          <w:tcW w:w="5415" w:type="dxa"/>
          <w:gridSpan w:val="7"/>
          <w:vMerge/>
        </w:tcPr>
        <w:p w:rsidR="008C2353" w:rsidRPr="00B437B9" w:rsidRDefault="008C2353" w:rsidP="00970334">
          <w:pPr>
            <w:spacing w:before="40"/>
            <w:rPr>
              <w:szCs w:val="18"/>
            </w:rPr>
          </w:pPr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</w:trPr>
      <w:tc>
        <w:tcPr>
          <w:tcW w:w="3261" w:type="dxa"/>
          <w:gridSpan w:val="2"/>
          <w:tcBorders>
            <w:bottom w:val="dotted" w:sz="4" w:space="0" w:color="auto"/>
          </w:tcBorders>
          <w:vAlign w:val="center"/>
        </w:tcPr>
        <w:p w:rsidR="008C2353" w:rsidRPr="00B437B9" w:rsidRDefault="008C2353" w:rsidP="00970334">
          <w:pPr>
            <w:pStyle w:val="Adres"/>
            <w:ind w:left="-108"/>
            <w:rPr>
              <w:lang w:val="nl-NL"/>
            </w:rPr>
          </w:pPr>
        </w:p>
      </w:tc>
      <w:tc>
        <w:tcPr>
          <w:tcW w:w="5377" w:type="dxa"/>
          <w:gridSpan w:val="6"/>
          <w:tcBorders>
            <w:bottom w:val="dotted" w:sz="4" w:space="0" w:color="auto"/>
          </w:tcBorders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  <w:cantSplit/>
        <w:trHeight w:hRule="exact" w:val="227"/>
      </w:trPr>
      <w:tc>
        <w:tcPr>
          <w:tcW w:w="3261" w:type="dxa"/>
          <w:gridSpan w:val="2"/>
          <w:tcBorders>
            <w:top w:val="dotted" w:sz="4" w:space="0" w:color="auto"/>
          </w:tcBorders>
          <w:vAlign w:val="center"/>
        </w:tcPr>
        <w:p w:rsidR="008C2353" w:rsidRPr="00B437B9" w:rsidRDefault="008C2353" w:rsidP="00970334">
          <w:pPr>
            <w:pStyle w:val="Adres"/>
            <w:ind w:left="-108"/>
            <w:rPr>
              <w:lang w:val="nl-NL"/>
            </w:rPr>
          </w:pPr>
        </w:p>
      </w:tc>
      <w:tc>
        <w:tcPr>
          <w:tcW w:w="5377" w:type="dxa"/>
          <w:gridSpan w:val="6"/>
          <w:tcBorders>
            <w:top w:val="dotted" w:sz="4" w:space="0" w:color="auto"/>
          </w:tcBorders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</w:trPr>
      <w:tc>
        <w:tcPr>
          <w:tcW w:w="8638" w:type="dxa"/>
          <w:gridSpan w:val="8"/>
        </w:tcPr>
        <w:p w:rsidR="008C2353" w:rsidRPr="00B437B9" w:rsidRDefault="008C2353" w:rsidP="00970334">
          <w:pPr>
            <w:ind w:left="-57"/>
          </w:pPr>
          <w:r w:rsidRPr="00B437B9">
            <w:t>Vergaderdatum</w:t>
          </w:r>
          <w:r>
            <w:t>:</w:t>
          </w:r>
          <w:r w:rsidRPr="00B437B9">
            <w:t xml:space="preserve"> </w:t>
          </w:r>
          <w:r>
            <w:t xml:space="preserve"> </w:t>
          </w:r>
          <w:bookmarkStart w:id="36" w:name="DatumTijdBijeenkomst"/>
          <w:r>
            <w:t>van …uur tot ….. uur</w:t>
          </w:r>
          <w:bookmarkEnd w:id="36"/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</w:trPr>
      <w:tc>
        <w:tcPr>
          <w:tcW w:w="8638" w:type="dxa"/>
          <w:gridSpan w:val="8"/>
        </w:tcPr>
        <w:p w:rsidR="008C2353" w:rsidRPr="00291E83" w:rsidRDefault="008C2353" w:rsidP="00970334">
          <w:pPr>
            <w:pStyle w:val="Huisstijl-KopjeKlein"/>
            <w:ind w:left="-108"/>
            <w:rPr>
              <w:sz w:val="18"/>
            </w:rPr>
          </w:pPr>
          <w:r>
            <w:rPr>
              <w:noProof w:val="0"/>
              <w:sz w:val="16"/>
              <w:szCs w:val="16"/>
            </w:rPr>
            <w:t xml:space="preserve"> </w:t>
          </w:r>
          <w:r w:rsidRPr="00291E83">
            <w:rPr>
              <w:noProof w:val="0"/>
              <w:sz w:val="18"/>
            </w:rPr>
            <w:t>Vergaderplaats</w:t>
          </w:r>
          <w:r>
            <w:rPr>
              <w:noProof w:val="0"/>
              <w:sz w:val="18"/>
            </w:rPr>
            <w:t xml:space="preserve">:   </w:t>
          </w:r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</w:trPr>
      <w:tc>
        <w:tcPr>
          <w:tcW w:w="3261" w:type="dxa"/>
          <w:gridSpan w:val="2"/>
        </w:tcPr>
        <w:p w:rsidR="008C2353" w:rsidRPr="00201F86" w:rsidRDefault="008C2353" w:rsidP="00970334">
          <w:pPr>
            <w:pStyle w:val="Huisstijl-KopjeKlein"/>
            <w:ind w:left="-108" w:right="-1095"/>
            <w:rPr>
              <w:noProof w:val="0"/>
              <w:sz w:val="18"/>
            </w:rPr>
          </w:pPr>
          <w:r>
            <w:rPr>
              <w:noProof w:val="0"/>
            </w:rPr>
            <w:t xml:space="preserve"> </w:t>
          </w:r>
          <w:r>
            <w:rPr>
              <w:noProof w:val="0"/>
              <w:sz w:val="18"/>
            </w:rPr>
            <w:t xml:space="preserve">Kopie aan        :  Zie verzendlijst </w:t>
          </w:r>
        </w:p>
      </w:tc>
      <w:tc>
        <w:tcPr>
          <w:tcW w:w="5377" w:type="dxa"/>
          <w:gridSpan w:val="6"/>
        </w:tcPr>
        <w:p w:rsidR="008C2353" w:rsidRPr="00B437B9" w:rsidRDefault="008C2353" w:rsidP="00970334">
          <w:pPr>
            <w:ind w:left="-57"/>
          </w:pPr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  <w:cantSplit/>
        <w:trHeight w:hRule="exact" w:val="227"/>
      </w:trPr>
      <w:tc>
        <w:tcPr>
          <w:tcW w:w="3261" w:type="dxa"/>
          <w:gridSpan w:val="2"/>
          <w:tcBorders>
            <w:bottom w:val="dotted" w:sz="4" w:space="0" w:color="auto"/>
          </w:tcBorders>
        </w:tcPr>
        <w:p w:rsidR="008C2353" w:rsidRPr="00B437B9" w:rsidRDefault="008C2353" w:rsidP="00970334">
          <w:pPr>
            <w:pStyle w:val="Huisstijl-KopjeKlein"/>
            <w:ind w:left="-108"/>
            <w:rPr>
              <w:noProof w:val="0"/>
            </w:rPr>
          </w:pPr>
        </w:p>
      </w:tc>
      <w:tc>
        <w:tcPr>
          <w:tcW w:w="5377" w:type="dxa"/>
          <w:gridSpan w:val="6"/>
          <w:tcBorders>
            <w:bottom w:val="dotted" w:sz="4" w:space="0" w:color="auto"/>
          </w:tcBorders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  <w:tr w:rsidR="008C2353" w:rsidRPr="00B437B9" w:rsidTr="00345B91">
      <w:trPr>
        <w:gridBefore w:val="1"/>
        <w:gridAfter w:val="1"/>
        <w:wBefore w:w="90" w:type="dxa"/>
        <w:wAfter w:w="38" w:type="dxa"/>
      </w:trPr>
      <w:tc>
        <w:tcPr>
          <w:tcW w:w="3261" w:type="dxa"/>
          <w:gridSpan w:val="2"/>
          <w:tcBorders>
            <w:top w:val="dotted" w:sz="4" w:space="0" w:color="auto"/>
          </w:tcBorders>
        </w:tcPr>
        <w:p w:rsidR="008C2353" w:rsidRPr="00B437B9" w:rsidRDefault="008C2353" w:rsidP="00970334">
          <w:pPr>
            <w:pStyle w:val="Huisstijl-KopjeKlein"/>
            <w:ind w:left="-108"/>
            <w:rPr>
              <w:noProof w:val="0"/>
            </w:rPr>
          </w:pPr>
        </w:p>
      </w:tc>
      <w:tc>
        <w:tcPr>
          <w:tcW w:w="5377" w:type="dxa"/>
          <w:gridSpan w:val="6"/>
          <w:tcBorders>
            <w:top w:val="dotted" w:sz="4" w:space="0" w:color="auto"/>
          </w:tcBorders>
        </w:tcPr>
        <w:p w:rsidR="008C2353" w:rsidRPr="00B437B9" w:rsidRDefault="008C2353" w:rsidP="00970334">
          <w:pPr>
            <w:pStyle w:val="Adres"/>
            <w:rPr>
              <w:lang w:val="nl-NL"/>
            </w:rPr>
          </w:pPr>
        </w:p>
      </w:tc>
    </w:tr>
  </w:tbl>
  <w:p w:rsidR="008C2353" w:rsidRPr="00B437B9" w:rsidRDefault="008C235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89B"/>
    <w:multiLevelType w:val="hybridMultilevel"/>
    <w:tmpl w:val="DFAC6D7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A2486B"/>
    <w:multiLevelType w:val="hybridMultilevel"/>
    <w:tmpl w:val="080AC90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BB5557"/>
    <w:multiLevelType w:val="hybridMultilevel"/>
    <w:tmpl w:val="2A1A826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5C51C8"/>
    <w:multiLevelType w:val="hybridMultilevel"/>
    <w:tmpl w:val="D99AA4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5E3E59"/>
    <w:multiLevelType w:val="multilevel"/>
    <w:tmpl w:val="F53C8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13C4001B"/>
    <w:multiLevelType w:val="hybridMultilevel"/>
    <w:tmpl w:val="5EE4EBD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677549"/>
    <w:multiLevelType w:val="hybridMultilevel"/>
    <w:tmpl w:val="77CA04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01248"/>
    <w:multiLevelType w:val="hybridMultilevel"/>
    <w:tmpl w:val="1E6A0A14"/>
    <w:lvl w:ilvl="0" w:tplc="11EAB04C">
      <w:start w:val="1"/>
      <w:numFmt w:val="bullet"/>
      <w:pStyle w:val="Kop2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C7005B1"/>
    <w:multiLevelType w:val="hybridMultilevel"/>
    <w:tmpl w:val="F4AC258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6D7256"/>
    <w:multiLevelType w:val="hybridMultilevel"/>
    <w:tmpl w:val="73C6108A"/>
    <w:lvl w:ilvl="0" w:tplc="9BAC8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CF32C3"/>
    <w:multiLevelType w:val="hybridMultilevel"/>
    <w:tmpl w:val="7BBC3BF4"/>
    <w:lvl w:ilvl="0" w:tplc="529228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6603918"/>
    <w:multiLevelType w:val="hybridMultilevel"/>
    <w:tmpl w:val="65BC6E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4C139F"/>
    <w:multiLevelType w:val="hybridMultilevel"/>
    <w:tmpl w:val="FAFE706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94836D1"/>
    <w:multiLevelType w:val="hybridMultilevel"/>
    <w:tmpl w:val="43B01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BF291E"/>
    <w:multiLevelType w:val="multilevel"/>
    <w:tmpl w:val="812C13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>
    <w:nsid w:val="3E3C34C0"/>
    <w:multiLevelType w:val="hybridMultilevel"/>
    <w:tmpl w:val="00E6CF34"/>
    <w:lvl w:ilvl="0" w:tplc="FEC43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5D44D3"/>
    <w:multiLevelType w:val="hybridMultilevel"/>
    <w:tmpl w:val="23864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06237"/>
    <w:multiLevelType w:val="hybridMultilevel"/>
    <w:tmpl w:val="647AFB70"/>
    <w:lvl w:ilvl="0" w:tplc="CA8E6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3AF4177"/>
    <w:multiLevelType w:val="hybridMultilevel"/>
    <w:tmpl w:val="F0A2F8D2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124C4B"/>
    <w:multiLevelType w:val="hybridMultilevel"/>
    <w:tmpl w:val="37286DD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7E487B"/>
    <w:multiLevelType w:val="hybridMultilevel"/>
    <w:tmpl w:val="A3CA2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A77349"/>
    <w:multiLevelType w:val="hybridMultilevel"/>
    <w:tmpl w:val="1BBE91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04B5F"/>
    <w:multiLevelType w:val="hybridMultilevel"/>
    <w:tmpl w:val="CF3E11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E6D11"/>
    <w:multiLevelType w:val="hybridMultilevel"/>
    <w:tmpl w:val="B454AEF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4A74E02"/>
    <w:multiLevelType w:val="hybridMultilevel"/>
    <w:tmpl w:val="320AFE6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5F159A5"/>
    <w:multiLevelType w:val="hybridMultilevel"/>
    <w:tmpl w:val="372AB854"/>
    <w:lvl w:ilvl="0" w:tplc="58C29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584E90"/>
    <w:multiLevelType w:val="multilevel"/>
    <w:tmpl w:val="5B52F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C31433"/>
    <w:multiLevelType w:val="hybridMultilevel"/>
    <w:tmpl w:val="2960C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82BE1"/>
    <w:multiLevelType w:val="hybridMultilevel"/>
    <w:tmpl w:val="C16035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27202E"/>
    <w:multiLevelType w:val="hybridMultilevel"/>
    <w:tmpl w:val="1BC6DABE"/>
    <w:lvl w:ilvl="0" w:tplc="63C86F6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33D8F"/>
    <w:multiLevelType w:val="hybridMultilevel"/>
    <w:tmpl w:val="EE5853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B9C0CDA"/>
    <w:multiLevelType w:val="hybridMultilevel"/>
    <w:tmpl w:val="368A934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505C19"/>
    <w:multiLevelType w:val="hybridMultilevel"/>
    <w:tmpl w:val="72D863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F12F12"/>
    <w:multiLevelType w:val="hybridMultilevel"/>
    <w:tmpl w:val="0BB219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086756"/>
    <w:multiLevelType w:val="hybridMultilevel"/>
    <w:tmpl w:val="1518A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C24236"/>
    <w:multiLevelType w:val="hybridMultilevel"/>
    <w:tmpl w:val="AC7CC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4"/>
  </w:num>
  <w:num w:numId="5">
    <w:abstractNumId w:val="30"/>
  </w:num>
  <w:num w:numId="6">
    <w:abstractNumId w:val="3"/>
  </w:num>
  <w:num w:numId="7">
    <w:abstractNumId w:val="32"/>
  </w:num>
  <w:num w:numId="8">
    <w:abstractNumId w:val="23"/>
  </w:num>
  <w:num w:numId="9">
    <w:abstractNumId w:val="24"/>
  </w:num>
  <w:num w:numId="10">
    <w:abstractNumId w:val="28"/>
  </w:num>
  <w:num w:numId="11">
    <w:abstractNumId w:val="22"/>
  </w:num>
  <w:num w:numId="12">
    <w:abstractNumId w:val="2"/>
  </w:num>
  <w:num w:numId="13">
    <w:abstractNumId w:val="7"/>
  </w:num>
  <w:num w:numId="14">
    <w:abstractNumId w:val="33"/>
  </w:num>
  <w:num w:numId="15">
    <w:abstractNumId w:val="27"/>
  </w:num>
  <w:num w:numId="16">
    <w:abstractNumId w:val="5"/>
  </w:num>
  <w:num w:numId="17">
    <w:abstractNumId w:val="16"/>
  </w:num>
  <w:num w:numId="18">
    <w:abstractNumId w:val="29"/>
  </w:num>
  <w:num w:numId="19">
    <w:abstractNumId w:val="21"/>
  </w:num>
  <w:num w:numId="20">
    <w:abstractNumId w:val="20"/>
  </w:num>
  <w:num w:numId="21">
    <w:abstractNumId w:val="34"/>
  </w:num>
  <w:num w:numId="22">
    <w:abstractNumId w:val="1"/>
  </w:num>
  <w:num w:numId="23">
    <w:abstractNumId w:val="12"/>
  </w:num>
  <w:num w:numId="24">
    <w:abstractNumId w:val="35"/>
  </w:num>
  <w:num w:numId="25">
    <w:abstractNumId w:val="6"/>
  </w:num>
  <w:num w:numId="26">
    <w:abstractNumId w:val="8"/>
  </w:num>
  <w:num w:numId="27">
    <w:abstractNumId w:val="13"/>
  </w:num>
  <w:num w:numId="28">
    <w:abstractNumId w:val="10"/>
  </w:num>
  <w:num w:numId="29">
    <w:abstractNumId w:val="25"/>
  </w:num>
  <w:num w:numId="30">
    <w:abstractNumId w:val="9"/>
  </w:num>
  <w:num w:numId="31">
    <w:abstractNumId w:val="17"/>
  </w:num>
  <w:num w:numId="32">
    <w:abstractNumId w:val="15"/>
  </w:num>
  <w:num w:numId="33">
    <w:abstractNumId w:val="0"/>
  </w:num>
  <w:num w:numId="34">
    <w:abstractNumId w:val="11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cboRubricering" w:val=" "/>
    <w:docVar w:name="chkVanEmail" w:val="Onwaar"/>
    <w:docVar w:name="chkVanGebouw" w:val="Onwaar"/>
    <w:docVar w:name="chkVanLand" w:val="Onwaar"/>
    <w:docVar w:name="dgnword-docGUID" w:val="{FA009458-0D09-46BC-BD82-51BFB8756D1F}"/>
    <w:docVar w:name="dgnword-eventsink" w:val="165741064"/>
    <w:docVar w:name="Huisstijl" w:val="5.2"/>
    <w:docVar w:name="Sjabloon" w:val="RHSAgenda"/>
    <w:docVar w:name="SjabloonVersie" w:val="5"/>
    <w:docVar w:name="txtAanDeLedenVan" w:val=" "/>
    <w:docVar w:name="txtBetreft" w:val="Beheeroverleg operationeel"/>
    <w:docVar w:name="txtBijlagen" w:val=" "/>
    <w:docVar w:name="txtDatum" w:val=" "/>
    <w:docVar w:name="txtDatumBijeenkomst" w:val="9 maart 2015 10.00 uur - 12.00 uur"/>
    <w:docVar w:name="txtKenmerk" w:val="(OIB.15.034)"/>
    <w:docVar w:name="txtKopieAan" w:val="Zie verzendlijst"/>
    <w:docVar w:name="txtLokatie" w:val="Rijswijk"/>
    <w:docVar w:name="txtVanAfdeling" w:val="Realisatie"/>
    <w:docVar w:name="txtVanBezoekAdres" w:val="Korte Voorhout 7"/>
    <w:docVar w:name="txtVanContactpersoon" w:val="W. Sellmeijer"/>
    <w:docVar w:name="txtVanDienst" w:val="Rijksvastgoedbedrijf"/>
    <w:docVar w:name="txtVanDirectie" w:val="Directie Vastgoedbeheer"/>
    <w:docVar w:name="txtVanEmail" w:val="william.sellmeijer@rijksoverheid.nl"/>
    <w:docVar w:name="txtVanFax" w:val=" "/>
    <w:docVar w:name="txtVanGebouw" w:val=" "/>
    <w:docVar w:name="txtVanIPC" w:val=" "/>
    <w:docVar w:name="txtVanKamer" w:val=" "/>
    <w:docVar w:name="txtVanLand" w:val="Nederland"/>
    <w:docVar w:name="txtVanMobiel" w:val=" 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104380"/>
    <w:rsid w:val="0000008F"/>
    <w:rsid w:val="00003A5B"/>
    <w:rsid w:val="00013C22"/>
    <w:rsid w:val="00014039"/>
    <w:rsid w:val="00014323"/>
    <w:rsid w:val="0001579D"/>
    <w:rsid w:val="00016044"/>
    <w:rsid w:val="00017EF6"/>
    <w:rsid w:val="000200BD"/>
    <w:rsid w:val="00020FD9"/>
    <w:rsid w:val="00021E7C"/>
    <w:rsid w:val="00027C67"/>
    <w:rsid w:val="00040C9F"/>
    <w:rsid w:val="00044C10"/>
    <w:rsid w:val="00045140"/>
    <w:rsid w:val="00051C75"/>
    <w:rsid w:val="0005517F"/>
    <w:rsid w:val="00064D5F"/>
    <w:rsid w:val="00064DE3"/>
    <w:rsid w:val="0007126D"/>
    <w:rsid w:val="00072DA5"/>
    <w:rsid w:val="0007332D"/>
    <w:rsid w:val="00081E23"/>
    <w:rsid w:val="00081EC9"/>
    <w:rsid w:val="00085603"/>
    <w:rsid w:val="00090057"/>
    <w:rsid w:val="00090778"/>
    <w:rsid w:val="000950EC"/>
    <w:rsid w:val="000A07E9"/>
    <w:rsid w:val="000A1038"/>
    <w:rsid w:val="000A16BC"/>
    <w:rsid w:val="000A3715"/>
    <w:rsid w:val="000A690E"/>
    <w:rsid w:val="000B585E"/>
    <w:rsid w:val="000B7F37"/>
    <w:rsid w:val="000C7D1B"/>
    <w:rsid w:val="000D215A"/>
    <w:rsid w:val="000D2585"/>
    <w:rsid w:val="000D613F"/>
    <w:rsid w:val="000D6CAE"/>
    <w:rsid w:val="000D7A3A"/>
    <w:rsid w:val="000E1DB1"/>
    <w:rsid w:val="000E4FBD"/>
    <w:rsid w:val="000F062A"/>
    <w:rsid w:val="000F1AFF"/>
    <w:rsid w:val="000F25F7"/>
    <w:rsid w:val="000F2B25"/>
    <w:rsid w:val="00100706"/>
    <w:rsid w:val="00104380"/>
    <w:rsid w:val="00110794"/>
    <w:rsid w:val="00111A65"/>
    <w:rsid w:val="0011556E"/>
    <w:rsid w:val="00117F07"/>
    <w:rsid w:val="00120101"/>
    <w:rsid w:val="001230CE"/>
    <w:rsid w:val="001249FC"/>
    <w:rsid w:val="001255A5"/>
    <w:rsid w:val="00133657"/>
    <w:rsid w:val="0013677B"/>
    <w:rsid w:val="00142824"/>
    <w:rsid w:val="001449E3"/>
    <w:rsid w:val="00150BFA"/>
    <w:rsid w:val="0015210D"/>
    <w:rsid w:val="001556AD"/>
    <w:rsid w:val="00160B89"/>
    <w:rsid w:val="00162A3F"/>
    <w:rsid w:val="00167AF7"/>
    <w:rsid w:val="00167B10"/>
    <w:rsid w:val="00173897"/>
    <w:rsid w:val="0017666A"/>
    <w:rsid w:val="00176D9F"/>
    <w:rsid w:val="001811FB"/>
    <w:rsid w:val="00183312"/>
    <w:rsid w:val="00184F57"/>
    <w:rsid w:val="001850D9"/>
    <w:rsid w:val="00187A5F"/>
    <w:rsid w:val="00190F53"/>
    <w:rsid w:val="00193157"/>
    <w:rsid w:val="001939DE"/>
    <w:rsid w:val="0019683F"/>
    <w:rsid w:val="001A44B9"/>
    <w:rsid w:val="001B0EEE"/>
    <w:rsid w:val="001B17F5"/>
    <w:rsid w:val="001B3B1B"/>
    <w:rsid w:val="001C2B92"/>
    <w:rsid w:val="001D1095"/>
    <w:rsid w:val="001D277E"/>
    <w:rsid w:val="001D2DB6"/>
    <w:rsid w:val="001D2DD1"/>
    <w:rsid w:val="001D42C3"/>
    <w:rsid w:val="001D5B10"/>
    <w:rsid w:val="001E0D6E"/>
    <w:rsid w:val="001E3C2A"/>
    <w:rsid w:val="001E6F4D"/>
    <w:rsid w:val="001E7A50"/>
    <w:rsid w:val="001F4C35"/>
    <w:rsid w:val="001F4F52"/>
    <w:rsid w:val="001F7585"/>
    <w:rsid w:val="0020117B"/>
    <w:rsid w:val="00201F86"/>
    <w:rsid w:val="002045E3"/>
    <w:rsid w:val="00207E39"/>
    <w:rsid w:val="002105E9"/>
    <w:rsid w:val="00213F33"/>
    <w:rsid w:val="002142D3"/>
    <w:rsid w:val="00214AF8"/>
    <w:rsid w:val="002237E3"/>
    <w:rsid w:val="0022540C"/>
    <w:rsid w:val="00231A82"/>
    <w:rsid w:val="00232010"/>
    <w:rsid w:val="00234E60"/>
    <w:rsid w:val="00240093"/>
    <w:rsid w:val="00240267"/>
    <w:rsid w:val="0024244F"/>
    <w:rsid w:val="00243484"/>
    <w:rsid w:val="00245F37"/>
    <w:rsid w:val="00251208"/>
    <w:rsid w:val="002522D9"/>
    <w:rsid w:val="002531C2"/>
    <w:rsid w:val="002575D2"/>
    <w:rsid w:val="00261A8B"/>
    <w:rsid w:val="00271CD0"/>
    <w:rsid w:val="00272748"/>
    <w:rsid w:val="002727B4"/>
    <w:rsid w:val="0027527B"/>
    <w:rsid w:val="00286484"/>
    <w:rsid w:val="00287FA3"/>
    <w:rsid w:val="002904F0"/>
    <w:rsid w:val="002906B4"/>
    <w:rsid w:val="00291E83"/>
    <w:rsid w:val="00291EBC"/>
    <w:rsid w:val="002A159D"/>
    <w:rsid w:val="002A7FE1"/>
    <w:rsid w:val="002B1919"/>
    <w:rsid w:val="002B72CC"/>
    <w:rsid w:val="002C02BF"/>
    <w:rsid w:val="002C2E6D"/>
    <w:rsid w:val="002D1883"/>
    <w:rsid w:val="002D1E68"/>
    <w:rsid w:val="002D2758"/>
    <w:rsid w:val="002D5DD6"/>
    <w:rsid w:val="002E4A99"/>
    <w:rsid w:val="002F6A8D"/>
    <w:rsid w:val="00302058"/>
    <w:rsid w:val="00302F84"/>
    <w:rsid w:val="00303F87"/>
    <w:rsid w:val="00314E97"/>
    <w:rsid w:val="00315810"/>
    <w:rsid w:val="0031761E"/>
    <w:rsid w:val="0033051C"/>
    <w:rsid w:val="00331689"/>
    <w:rsid w:val="00331FED"/>
    <w:rsid w:val="00340704"/>
    <w:rsid w:val="003426ED"/>
    <w:rsid w:val="0034427C"/>
    <w:rsid w:val="00344FD8"/>
    <w:rsid w:val="00345B91"/>
    <w:rsid w:val="00350FE3"/>
    <w:rsid w:val="0035410A"/>
    <w:rsid w:val="0035785A"/>
    <w:rsid w:val="00360848"/>
    <w:rsid w:val="00360FAF"/>
    <w:rsid w:val="00361136"/>
    <w:rsid w:val="00367045"/>
    <w:rsid w:val="00380B9D"/>
    <w:rsid w:val="00382C54"/>
    <w:rsid w:val="00387FE4"/>
    <w:rsid w:val="00390B31"/>
    <w:rsid w:val="00390BC4"/>
    <w:rsid w:val="0039378A"/>
    <w:rsid w:val="00394A6F"/>
    <w:rsid w:val="00396488"/>
    <w:rsid w:val="003973B8"/>
    <w:rsid w:val="00397A62"/>
    <w:rsid w:val="003A3AC4"/>
    <w:rsid w:val="003A45DB"/>
    <w:rsid w:val="003B225F"/>
    <w:rsid w:val="003B4A06"/>
    <w:rsid w:val="003B723F"/>
    <w:rsid w:val="003C3E05"/>
    <w:rsid w:val="003C7E3E"/>
    <w:rsid w:val="003E0E52"/>
    <w:rsid w:val="003E3FE4"/>
    <w:rsid w:val="003F3A2D"/>
    <w:rsid w:val="003F4350"/>
    <w:rsid w:val="003F642C"/>
    <w:rsid w:val="003F6E3F"/>
    <w:rsid w:val="003F7688"/>
    <w:rsid w:val="00402A69"/>
    <w:rsid w:val="00404B03"/>
    <w:rsid w:val="00405015"/>
    <w:rsid w:val="00410422"/>
    <w:rsid w:val="004117E5"/>
    <w:rsid w:val="00417996"/>
    <w:rsid w:val="00417E59"/>
    <w:rsid w:val="00422843"/>
    <w:rsid w:val="00423797"/>
    <w:rsid w:val="00423919"/>
    <w:rsid w:val="00424D9B"/>
    <w:rsid w:val="00430A24"/>
    <w:rsid w:val="004337D4"/>
    <w:rsid w:val="00435D12"/>
    <w:rsid w:val="00435F48"/>
    <w:rsid w:val="0043688C"/>
    <w:rsid w:val="004406B6"/>
    <w:rsid w:val="00441308"/>
    <w:rsid w:val="004413E0"/>
    <w:rsid w:val="00442637"/>
    <w:rsid w:val="00443259"/>
    <w:rsid w:val="00446464"/>
    <w:rsid w:val="004547BA"/>
    <w:rsid w:val="0046006B"/>
    <w:rsid w:val="004629F7"/>
    <w:rsid w:val="004663B1"/>
    <w:rsid w:val="00474CE6"/>
    <w:rsid w:val="00474D75"/>
    <w:rsid w:val="00475949"/>
    <w:rsid w:val="00487022"/>
    <w:rsid w:val="00487F9C"/>
    <w:rsid w:val="0049222F"/>
    <w:rsid w:val="00492DC5"/>
    <w:rsid w:val="004A53C0"/>
    <w:rsid w:val="004A7495"/>
    <w:rsid w:val="004B1018"/>
    <w:rsid w:val="004B5560"/>
    <w:rsid w:val="004C7EA3"/>
    <w:rsid w:val="004E0F77"/>
    <w:rsid w:val="004E1796"/>
    <w:rsid w:val="004E1CF1"/>
    <w:rsid w:val="004F1BFA"/>
    <w:rsid w:val="00502065"/>
    <w:rsid w:val="0050281D"/>
    <w:rsid w:val="005047AB"/>
    <w:rsid w:val="0050523E"/>
    <w:rsid w:val="005066A5"/>
    <w:rsid w:val="00507FDA"/>
    <w:rsid w:val="00510331"/>
    <w:rsid w:val="0051154A"/>
    <w:rsid w:val="00513136"/>
    <w:rsid w:val="005157D3"/>
    <w:rsid w:val="0051581A"/>
    <w:rsid w:val="0051735A"/>
    <w:rsid w:val="00530E32"/>
    <w:rsid w:val="00532C8A"/>
    <w:rsid w:val="00534267"/>
    <w:rsid w:val="00535B5F"/>
    <w:rsid w:val="00536F95"/>
    <w:rsid w:val="00540D4C"/>
    <w:rsid w:val="00541D75"/>
    <w:rsid w:val="005562B5"/>
    <w:rsid w:val="0055700D"/>
    <w:rsid w:val="00560B46"/>
    <w:rsid w:val="0056352A"/>
    <w:rsid w:val="00567AF5"/>
    <w:rsid w:val="0057055C"/>
    <w:rsid w:val="00570569"/>
    <w:rsid w:val="00571DA7"/>
    <w:rsid w:val="00571EF3"/>
    <w:rsid w:val="00574C06"/>
    <w:rsid w:val="00576625"/>
    <w:rsid w:val="005779E4"/>
    <w:rsid w:val="005803F9"/>
    <w:rsid w:val="00580643"/>
    <w:rsid w:val="00581F22"/>
    <w:rsid w:val="00582E74"/>
    <w:rsid w:val="005834F2"/>
    <w:rsid w:val="00583D6E"/>
    <w:rsid w:val="005874DB"/>
    <w:rsid w:val="00590022"/>
    <w:rsid w:val="0059310F"/>
    <w:rsid w:val="005A5CA1"/>
    <w:rsid w:val="005B0258"/>
    <w:rsid w:val="005B04B8"/>
    <w:rsid w:val="005B2947"/>
    <w:rsid w:val="005B3B11"/>
    <w:rsid w:val="005C0F08"/>
    <w:rsid w:val="005C121F"/>
    <w:rsid w:val="005C3C05"/>
    <w:rsid w:val="005C61C5"/>
    <w:rsid w:val="005D1CD0"/>
    <w:rsid w:val="005D4E04"/>
    <w:rsid w:val="005E48F7"/>
    <w:rsid w:val="005E5A2A"/>
    <w:rsid w:val="005E6851"/>
    <w:rsid w:val="005E6E92"/>
    <w:rsid w:val="005F30BB"/>
    <w:rsid w:val="005F3753"/>
    <w:rsid w:val="005F53C6"/>
    <w:rsid w:val="005F6E2F"/>
    <w:rsid w:val="006033E1"/>
    <w:rsid w:val="0060517A"/>
    <w:rsid w:val="00606106"/>
    <w:rsid w:val="00606CF9"/>
    <w:rsid w:val="00607707"/>
    <w:rsid w:val="0060796D"/>
    <w:rsid w:val="006114E1"/>
    <w:rsid w:val="00613560"/>
    <w:rsid w:val="0061678A"/>
    <w:rsid w:val="00617709"/>
    <w:rsid w:val="00620353"/>
    <w:rsid w:val="00622F51"/>
    <w:rsid w:val="00626973"/>
    <w:rsid w:val="00630ADD"/>
    <w:rsid w:val="00633AA2"/>
    <w:rsid w:val="0063711B"/>
    <w:rsid w:val="006376C5"/>
    <w:rsid w:val="00641887"/>
    <w:rsid w:val="00642AA0"/>
    <w:rsid w:val="006431D5"/>
    <w:rsid w:val="00643209"/>
    <w:rsid w:val="00650A83"/>
    <w:rsid w:val="006527B0"/>
    <w:rsid w:val="00661797"/>
    <w:rsid w:val="006729BE"/>
    <w:rsid w:val="0067737E"/>
    <w:rsid w:val="00684D23"/>
    <w:rsid w:val="00685CF9"/>
    <w:rsid w:val="006901F8"/>
    <w:rsid w:val="00695380"/>
    <w:rsid w:val="006A1D04"/>
    <w:rsid w:val="006A1E7E"/>
    <w:rsid w:val="006A3832"/>
    <w:rsid w:val="006A5A66"/>
    <w:rsid w:val="006A640D"/>
    <w:rsid w:val="006B33CE"/>
    <w:rsid w:val="006B761F"/>
    <w:rsid w:val="006B7AED"/>
    <w:rsid w:val="006C095A"/>
    <w:rsid w:val="006C1290"/>
    <w:rsid w:val="006C226E"/>
    <w:rsid w:val="006C2A1B"/>
    <w:rsid w:val="006C2DD9"/>
    <w:rsid w:val="006C5AD9"/>
    <w:rsid w:val="006C6370"/>
    <w:rsid w:val="006E10BB"/>
    <w:rsid w:val="006E4B05"/>
    <w:rsid w:val="006E504D"/>
    <w:rsid w:val="006F2B30"/>
    <w:rsid w:val="006F3D97"/>
    <w:rsid w:val="006F5ED5"/>
    <w:rsid w:val="0070287E"/>
    <w:rsid w:val="00702880"/>
    <w:rsid w:val="00706594"/>
    <w:rsid w:val="007113AC"/>
    <w:rsid w:val="0071565E"/>
    <w:rsid w:val="00717D24"/>
    <w:rsid w:val="0072299A"/>
    <w:rsid w:val="00725E5B"/>
    <w:rsid w:val="0073384D"/>
    <w:rsid w:val="00737354"/>
    <w:rsid w:val="007373B5"/>
    <w:rsid w:val="007401F6"/>
    <w:rsid w:val="0074156C"/>
    <w:rsid w:val="00745290"/>
    <w:rsid w:val="00750226"/>
    <w:rsid w:val="00752F9E"/>
    <w:rsid w:val="00771987"/>
    <w:rsid w:val="00773669"/>
    <w:rsid w:val="0077395E"/>
    <w:rsid w:val="007765B1"/>
    <w:rsid w:val="00776E1C"/>
    <w:rsid w:val="00780E56"/>
    <w:rsid w:val="00782DEB"/>
    <w:rsid w:val="00784D86"/>
    <w:rsid w:val="00796D5D"/>
    <w:rsid w:val="00796FBB"/>
    <w:rsid w:val="00797298"/>
    <w:rsid w:val="007A3B99"/>
    <w:rsid w:val="007A6A9C"/>
    <w:rsid w:val="007B1520"/>
    <w:rsid w:val="007B3678"/>
    <w:rsid w:val="007B3E98"/>
    <w:rsid w:val="007B6232"/>
    <w:rsid w:val="007C0FB9"/>
    <w:rsid w:val="007C3128"/>
    <w:rsid w:val="007C385B"/>
    <w:rsid w:val="007C6DE8"/>
    <w:rsid w:val="007D1799"/>
    <w:rsid w:val="007D55FB"/>
    <w:rsid w:val="007E05D0"/>
    <w:rsid w:val="007E3ADF"/>
    <w:rsid w:val="007E666B"/>
    <w:rsid w:val="007E7D66"/>
    <w:rsid w:val="007F06D7"/>
    <w:rsid w:val="007F3B95"/>
    <w:rsid w:val="007F5601"/>
    <w:rsid w:val="007F66CE"/>
    <w:rsid w:val="00802970"/>
    <w:rsid w:val="0080344E"/>
    <w:rsid w:val="0080721D"/>
    <w:rsid w:val="00807453"/>
    <w:rsid w:val="0081238F"/>
    <w:rsid w:val="00821309"/>
    <w:rsid w:val="00824D2E"/>
    <w:rsid w:val="00824F6B"/>
    <w:rsid w:val="0082501D"/>
    <w:rsid w:val="00831725"/>
    <w:rsid w:val="00835FE0"/>
    <w:rsid w:val="0084298A"/>
    <w:rsid w:val="0084351A"/>
    <w:rsid w:val="00843597"/>
    <w:rsid w:val="008444AD"/>
    <w:rsid w:val="00846F7E"/>
    <w:rsid w:val="00847A03"/>
    <w:rsid w:val="0085390F"/>
    <w:rsid w:val="00861748"/>
    <w:rsid w:val="00861D36"/>
    <w:rsid w:val="00867DDB"/>
    <w:rsid w:val="008727FC"/>
    <w:rsid w:val="00877A9D"/>
    <w:rsid w:val="008827D0"/>
    <w:rsid w:val="0088313A"/>
    <w:rsid w:val="0088351D"/>
    <w:rsid w:val="008903B6"/>
    <w:rsid w:val="008918F8"/>
    <w:rsid w:val="00891F36"/>
    <w:rsid w:val="008952C0"/>
    <w:rsid w:val="008A12CE"/>
    <w:rsid w:val="008A31FD"/>
    <w:rsid w:val="008B0B5F"/>
    <w:rsid w:val="008B0D85"/>
    <w:rsid w:val="008B613A"/>
    <w:rsid w:val="008C1078"/>
    <w:rsid w:val="008C2353"/>
    <w:rsid w:val="008D2ADB"/>
    <w:rsid w:val="008D31D3"/>
    <w:rsid w:val="008D478A"/>
    <w:rsid w:val="008D4FAC"/>
    <w:rsid w:val="008D6151"/>
    <w:rsid w:val="008D6AD1"/>
    <w:rsid w:val="008D730E"/>
    <w:rsid w:val="008E0A27"/>
    <w:rsid w:val="008E19F5"/>
    <w:rsid w:val="008E4D0D"/>
    <w:rsid w:val="008F0D9E"/>
    <w:rsid w:val="008F44F1"/>
    <w:rsid w:val="00901DD5"/>
    <w:rsid w:val="009077F9"/>
    <w:rsid w:val="00912EF4"/>
    <w:rsid w:val="009140F4"/>
    <w:rsid w:val="00914AEC"/>
    <w:rsid w:val="009201B8"/>
    <w:rsid w:val="00920525"/>
    <w:rsid w:val="00920F32"/>
    <w:rsid w:val="00924FF6"/>
    <w:rsid w:val="0093007A"/>
    <w:rsid w:val="00932224"/>
    <w:rsid w:val="00935B0F"/>
    <w:rsid w:val="00940E5B"/>
    <w:rsid w:val="00945BC1"/>
    <w:rsid w:val="00955425"/>
    <w:rsid w:val="00957B77"/>
    <w:rsid w:val="00961F9D"/>
    <w:rsid w:val="00963164"/>
    <w:rsid w:val="0096756B"/>
    <w:rsid w:val="0096775A"/>
    <w:rsid w:val="00967E10"/>
    <w:rsid w:val="00970334"/>
    <w:rsid w:val="00971EC1"/>
    <w:rsid w:val="009740F4"/>
    <w:rsid w:val="00975D87"/>
    <w:rsid w:val="009779D3"/>
    <w:rsid w:val="00982EF6"/>
    <w:rsid w:val="0099249E"/>
    <w:rsid w:val="009924BF"/>
    <w:rsid w:val="00994836"/>
    <w:rsid w:val="009964AA"/>
    <w:rsid w:val="009A31E7"/>
    <w:rsid w:val="009A5334"/>
    <w:rsid w:val="009B121F"/>
    <w:rsid w:val="009B19B4"/>
    <w:rsid w:val="009B2B6C"/>
    <w:rsid w:val="009B7336"/>
    <w:rsid w:val="009C226B"/>
    <w:rsid w:val="009C28DC"/>
    <w:rsid w:val="009C4AC4"/>
    <w:rsid w:val="009D1B77"/>
    <w:rsid w:val="009D4613"/>
    <w:rsid w:val="009D6157"/>
    <w:rsid w:val="009E2C52"/>
    <w:rsid w:val="009F315B"/>
    <w:rsid w:val="009F44B7"/>
    <w:rsid w:val="00A01F24"/>
    <w:rsid w:val="00A0290F"/>
    <w:rsid w:val="00A03A15"/>
    <w:rsid w:val="00A06FFD"/>
    <w:rsid w:val="00A071C7"/>
    <w:rsid w:val="00A10439"/>
    <w:rsid w:val="00A20CDA"/>
    <w:rsid w:val="00A22E7C"/>
    <w:rsid w:val="00A23199"/>
    <w:rsid w:val="00A23BE9"/>
    <w:rsid w:val="00A30E63"/>
    <w:rsid w:val="00A31014"/>
    <w:rsid w:val="00A322C1"/>
    <w:rsid w:val="00A355B3"/>
    <w:rsid w:val="00A3651B"/>
    <w:rsid w:val="00A37C4E"/>
    <w:rsid w:val="00A40705"/>
    <w:rsid w:val="00A41156"/>
    <w:rsid w:val="00A42649"/>
    <w:rsid w:val="00A4270A"/>
    <w:rsid w:val="00A42A02"/>
    <w:rsid w:val="00A4375B"/>
    <w:rsid w:val="00A447F6"/>
    <w:rsid w:val="00A52A1F"/>
    <w:rsid w:val="00A53BDC"/>
    <w:rsid w:val="00A54B10"/>
    <w:rsid w:val="00A55539"/>
    <w:rsid w:val="00A56827"/>
    <w:rsid w:val="00A60AF7"/>
    <w:rsid w:val="00A62B23"/>
    <w:rsid w:val="00A70153"/>
    <w:rsid w:val="00A72572"/>
    <w:rsid w:val="00A73107"/>
    <w:rsid w:val="00A73D37"/>
    <w:rsid w:val="00A8071E"/>
    <w:rsid w:val="00A827AE"/>
    <w:rsid w:val="00A9140C"/>
    <w:rsid w:val="00A967AB"/>
    <w:rsid w:val="00AB28DD"/>
    <w:rsid w:val="00AB311F"/>
    <w:rsid w:val="00AB6D5E"/>
    <w:rsid w:val="00AC3530"/>
    <w:rsid w:val="00AD2EF8"/>
    <w:rsid w:val="00AD32EA"/>
    <w:rsid w:val="00AD6630"/>
    <w:rsid w:val="00AE556A"/>
    <w:rsid w:val="00AF3827"/>
    <w:rsid w:val="00AF3FC2"/>
    <w:rsid w:val="00AF730D"/>
    <w:rsid w:val="00B044A7"/>
    <w:rsid w:val="00B06DE4"/>
    <w:rsid w:val="00B13B4A"/>
    <w:rsid w:val="00B16458"/>
    <w:rsid w:val="00B214E6"/>
    <w:rsid w:val="00B2249A"/>
    <w:rsid w:val="00B25E15"/>
    <w:rsid w:val="00B2759D"/>
    <w:rsid w:val="00B3424D"/>
    <w:rsid w:val="00B347E0"/>
    <w:rsid w:val="00B372F5"/>
    <w:rsid w:val="00B428B0"/>
    <w:rsid w:val="00B437B9"/>
    <w:rsid w:val="00B51D78"/>
    <w:rsid w:val="00B52554"/>
    <w:rsid w:val="00B60571"/>
    <w:rsid w:val="00B62C30"/>
    <w:rsid w:val="00B671E6"/>
    <w:rsid w:val="00B72055"/>
    <w:rsid w:val="00B73FC6"/>
    <w:rsid w:val="00B86C50"/>
    <w:rsid w:val="00B944C1"/>
    <w:rsid w:val="00B95874"/>
    <w:rsid w:val="00B95B05"/>
    <w:rsid w:val="00BA06C0"/>
    <w:rsid w:val="00BA167E"/>
    <w:rsid w:val="00BA2619"/>
    <w:rsid w:val="00BA2886"/>
    <w:rsid w:val="00BA3F1D"/>
    <w:rsid w:val="00BA44C2"/>
    <w:rsid w:val="00BA7D93"/>
    <w:rsid w:val="00BC2D5A"/>
    <w:rsid w:val="00BC4463"/>
    <w:rsid w:val="00BD1D61"/>
    <w:rsid w:val="00BD68AA"/>
    <w:rsid w:val="00BE1CD8"/>
    <w:rsid w:val="00BE4243"/>
    <w:rsid w:val="00BE582C"/>
    <w:rsid w:val="00BE6640"/>
    <w:rsid w:val="00BE6DF9"/>
    <w:rsid w:val="00BE7E10"/>
    <w:rsid w:val="00BF629F"/>
    <w:rsid w:val="00C00B37"/>
    <w:rsid w:val="00C02980"/>
    <w:rsid w:val="00C02A96"/>
    <w:rsid w:val="00C06BF9"/>
    <w:rsid w:val="00C106DB"/>
    <w:rsid w:val="00C11280"/>
    <w:rsid w:val="00C11726"/>
    <w:rsid w:val="00C30E2A"/>
    <w:rsid w:val="00C333B5"/>
    <w:rsid w:val="00C34C57"/>
    <w:rsid w:val="00C44C76"/>
    <w:rsid w:val="00C50219"/>
    <w:rsid w:val="00C5303A"/>
    <w:rsid w:val="00C535EF"/>
    <w:rsid w:val="00C5691A"/>
    <w:rsid w:val="00C5717C"/>
    <w:rsid w:val="00C57487"/>
    <w:rsid w:val="00C636AD"/>
    <w:rsid w:val="00C6693D"/>
    <w:rsid w:val="00C72A25"/>
    <w:rsid w:val="00C72A2B"/>
    <w:rsid w:val="00C73F67"/>
    <w:rsid w:val="00C8091D"/>
    <w:rsid w:val="00C872D6"/>
    <w:rsid w:val="00C87E58"/>
    <w:rsid w:val="00C90FDE"/>
    <w:rsid w:val="00C9702F"/>
    <w:rsid w:val="00CA0331"/>
    <w:rsid w:val="00CA17A5"/>
    <w:rsid w:val="00CB6724"/>
    <w:rsid w:val="00CC0DFC"/>
    <w:rsid w:val="00CC4CA9"/>
    <w:rsid w:val="00CD093F"/>
    <w:rsid w:val="00CD2A4E"/>
    <w:rsid w:val="00CD70AF"/>
    <w:rsid w:val="00CF0A70"/>
    <w:rsid w:val="00CF1399"/>
    <w:rsid w:val="00CF4A72"/>
    <w:rsid w:val="00CF5687"/>
    <w:rsid w:val="00D00472"/>
    <w:rsid w:val="00D03FFF"/>
    <w:rsid w:val="00D07583"/>
    <w:rsid w:val="00D12BC2"/>
    <w:rsid w:val="00D12DA3"/>
    <w:rsid w:val="00D158E4"/>
    <w:rsid w:val="00D16F63"/>
    <w:rsid w:val="00D220DB"/>
    <w:rsid w:val="00D23371"/>
    <w:rsid w:val="00D23AB3"/>
    <w:rsid w:val="00D27E39"/>
    <w:rsid w:val="00D34E1D"/>
    <w:rsid w:val="00D36B31"/>
    <w:rsid w:val="00D40A0E"/>
    <w:rsid w:val="00D54639"/>
    <w:rsid w:val="00D62025"/>
    <w:rsid w:val="00D624B8"/>
    <w:rsid w:val="00D6338D"/>
    <w:rsid w:val="00D6386A"/>
    <w:rsid w:val="00D65893"/>
    <w:rsid w:val="00D72B30"/>
    <w:rsid w:val="00D731F3"/>
    <w:rsid w:val="00D7366F"/>
    <w:rsid w:val="00D73BCA"/>
    <w:rsid w:val="00D73F04"/>
    <w:rsid w:val="00D74F65"/>
    <w:rsid w:val="00D76256"/>
    <w:rsid w:val="00D76880"/>
    <w:rsid w:val="00D8593B"/>
    <w:rsid w:val="00D86935"/>
    <w:rsid w:val="00D91F81"/>
    <w:rsid w:val="00D94E39"/>
    <w:rsid w:val="00DA7FDE"/>
    <w:rsid w:val="00DB05BF"/>
    <w:rsid w:val="00DB096A"/>
    <w:rsid w:val="00DB0AC1"/>
    <w:rsid w:val="00DB477E"/>
    <w:rsid w:val="00DB48DC"/>
    <w:rsid w:val="00DC2DCC"/>
    <w:rsid w:val="00DC3D6E"/>
    <w:rsid w:val="00DD2AA5"/>
    <w:rsid w:val="00DD3663"/>
    <w:rsid w:val="00DD61A4"/>
    <w:rsid w:val="00DD6C58"/>
    <w:rsid w:val="00DD7E33"/>
    <w:rsid w:val="00DE092A"/>
    <w:rsid w:val="00DE2E1E"/>
    <w:rsid w:val="00DE3942"/>
    <w:rsid w:val="00DF204A"/>
    <w:rsid w:val="00DF27B8"/>
    <w:rsid w:val="00DF632F"/>
    <w:rsid w:val="00DF65C8"/>
    <w:rsid w:val="00E0047A"/>
    <w:rsid w:val="00E04168"/>
    <w:rsid w:val="00E109F6"/>
    <w:rsid w:val="00E10EB1"/>
    <w:rsid w:val="00E13296"/>
    <w:rsid w:val="00E13A2C"/>
    <w:rsid w:val="00E142F7"/>
    <w:rsid w:val="00E201A9"/>
    <w:rsid w:val="00E24380"/>
    <w:rsid w:val="00E30E5B"/>
    <w:rsid w:val="00E42FF4"/>
    <w:rsid w:val="00E43C30"/>
    <w:rsid w:val="00E50494"/>
    <w:rsid w:val="00E508BB"/>
    <w:rsid w:val="00E52BBD"/>
    <w:rsid w:val="00E57E82"/>
    <w:rsid w:val="00E57EE9"/>
    <w:rsid w:val="00E603F2"/>
    <w:rsid w:val="00E6217E"/>
    <w:rsid w:val="00E62A6F"/>
    <w:rsid w:val="00E63C1C"/>
    <w:rsid w:val="00E6608D"/>
    <w:rsid w:val="00E67D19"/>
    <w:rsid w:val="00E709E9"/>
    <w:rsid w:val="00E72374"/>
    <w:rsid w:val="00E741FC"/>
    <w:rsid w:val="00E748EE"/>
    <w:rsid w:val="00E74E2B"/>
    <w:rsid w:val="00E937F9"/>
    <w:rsid w:val="00EA1C9E"/>
    <w:rsid w:val="00EA266B"/>
    <w:rsid w:val="00EA5FA5"/>
    <w:rsid w:val="00EB1C1C"/>
    <w:rsid w:val="00EB4D18"/>
    <w:rsid w:val="00EB5183"/>
    <w:rsid w:val="00EB6F3E"/>
    <w:rsid w:val="00EB6FA9"/>
    <w:rsid w:val="00EC2457"/>
    <w:rsid w:val="00EE65CA"/>
    <w:rsid w:val="00EE6C4F"/>
    <w:rsid w:val="00EF1765"/>
    <w:rsid w:val="00EF1DFB"/>
    <w:rsid w:val="00EF2AD0"/>
    <w:rsid w:val="00EF3CFF"/>
    <w:rsid w:val="00EF7CBD"/>
    <w:rsid w:val="00F00C74"/>
    <w:rsid w:val="00F01DA9"/>
    <w:rsid w:val="00F02B8D"/>
    <w:rsid w:val="00F05085"/>
    <w:rsid w:val="00F0565A"/>
    <w:rsid w:val="00F0767C"/>
    <w:rsid w:val="00F07E0C"/>
    <w:rsid w:val="00F1779A"/>
    <w:rsid w:val="00F25914"/>
    <w:rsid w:val="00F25EAC"/>
    <w:rsid w:val="00F2602C"/>
    <w:rsid w:val="00F270EF"/>
    <w:rsid w:val="00F33015"/>
    <w:rsid w:val="00F35136"/>
    <w:rsid w:val="00F374C7"/>
    <w:rsid w:val="00F44627"/>
    <w:rsid w:val="00F47B8F"/>
    <w:rsid w:val="00F555EC"/>
    <w:rsid w:val="00F6023D"/>
    <w:rsid w:val="00F65688"/>
    <w:rsid w:val="00F70CCC"/>
    <w:rsid w:val="00F70D76"/>
    <w:rsid w:val="00F71BD6"/>
    <w:rsid w:val="00F725FC"/>
    <w:rsid w:val="00F81A33"/>
    <w:rsid w:val="00F84287"/>
    <w:rsid w:val="00F87DB6"/>
    <w:rsid w:val="00F90AB2"/>
    <w:rsid w:val="00F97707"/>
    <w:rsid w:val="00FA42F2"/>
    <w:rsid w:val="00FA71D5"/>
    <w:rsid w:val="00FA7E27"/>
    <w:rsid w:val="00FB08D1"/>
    <w:rsid w:val="00FB0E00"/>
    <w:rsid w:val="00FC09C0"/>
    <w:rsid w:val="00FC298D"/>
    <w:rsid w:val="00FC57EC"/>
    <w:rsid w:val="00FD01A8"/>
    <w:rsid w:val="00FD0CA4"/>
    <w:rsid w:val="00FE4F68"/>
    <w:rsid w:val="00FE6677"/>
    <w:rsid w:val="00FF1818"/>
    <w:rsid w:val="00FF788A"/>
    <w:rsid w:val="5650B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2025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AF730D"/>
    <w:pPr>
      <w:keepNext/>
      <w:numPr>
        <w:numId w:val="4"/>
      </w:numPr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E109F6"/>
    <w:pPr>
      <w:keepNext/>
      <w:numPr>
        <w:numId w:val="13"/>
      </w:numPr>
      <w:tabs>
        <w:tab w:val="left" w:pos="426"/>
      </w:tabs>
      <w:outlineLvl w:val="1"/>
    </w:pPr>
    <w:rPr>
      <w:bCs/>
      <w:szCs w:val="18"/>
    </w:rPr>
  </w:style>
  <w:style w:type="paragraph" w:styleId="Kop3">
    <w:name w:val="heading 3"/>
    <w:basedOn w:val="Standaard"/>
    <w:next w:val="Standaard"/>
    <w:autoRedefine/>
    <w:qFormat/>
    <w:rsid w:val="00AF730D"/>
    <w:pPr>
      <w:keepNext/>
      <w:numPr>
        <w:ilvl w:val="2"/>
        <w:numId w:val="4"/>
      </w:numPr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AF730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4C76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qFormat/>
    <w:rsid w:val="00AF730D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F730D"/>
    <w:pPr>
      <w:numPr>
        <w:ilvl w:val="6"/>
        <w:numId w:val="4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AF730D"/>
    <w:pPr>
      <w:numPr>
        <w:ilvl w:val="7"/>
        <w:numId w:val="4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AF730D"/>
    <w:pPr>
      <w:numPr>
        <w:ilvl w:val="8"/>
        <w:numId w:val="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AF730D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AF730D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AF730D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AF730D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AF730D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AF730D"/>
    <w:pPr>
      <w:spacing w:line="180" w:lineRule="atLeast"/>
    </w:pPr>
    <w:rPr>
      <w:sz w:val="13"/>
      <w:szCs w:val="13"/>
    </w:rPr>
  </w:style>
  <w:style w:type="paragraph" w:customStyle="1" w:styleId="Huisstijl-KopjeKlein">
    <w:name w:val="Huisstijl-KopjeKlein"/>
    <w:basedOn w:val="Standaard"/>
    <w:rsid w:val="00AF730D"/>
    <w:pPr>
      <w:adjustRightInd w:val="0"/>
    </w:pPr>
    <w:rPr>
      <w:noProof/>
      <w:sz w:val="13"/>
      <w:szCs w:val="18"/>
    </w:rPr>
  </w:style>
  <w:style w:type="paragraph" w:customStyle="1" w:styleId="agendapunt">
    <w:name w:val="agendapunt"/>
    <w:basedOn w:val="Kop1"/>
    <w:next w:val="Standaard"/>
    <w:autoRedefine/>
    <w:rsid w:val="00D62025"/>
    <w:pPr>
      <w:keepNext w:val="0"/>
      <w:spacing w:line="227" w:lineRule="exact"/>
      <w:ind w:left="426" w:hanging="426"/>
    </w:pPr>
    <w:rPr>
      <w:rFonts w:cs="Arial"/>
      <w:bCs/>
      <w:iCs w:val="0"/>
      <w:szCs w:val="32"/>
    </w:rPr>
  </w:style>
  <w:style w:type="paragraph" w:customStyle="1" w:styleId="subagendapunt">
    <w:name w:val="subagendapunt"/>
    <w:basedOn w:val="agendapunt"/>
    <w:next w:val="Standaard"/>
    <w:autoRedefine/>
    <w:rsid w:val="00C44C76"/>
    <w:pPr>
      <w:tabs>
        <w:tab w:val="left" w:pos="11624"/>
      </w:tabs>
    </w:pPr>
    <w:rPr>
      <w:iCs/>
      <w:szCs w:val="28"/>
    </w:rPr>
  </w:style>
  <w:style w:type="paragraph" w:customStyle="1" w:styleId="opmAfzenderVet">
    <w:name w:val="opmAfzenderVet"/>
    <w:basedOn w:val="opmAfzender"/>
    <w:rsid w:val="00AF730D"/>
    <w:rPr>
      <w:b/>
      <w:bCs w:val="0"/>
    </w:rPr>
  </w:style>
  <w:style w:type="paragraph" w:customStyle="1" w:styleId="opmAfzender">
    <w:name w:val="opmAfzender"/>
    <w:basedOn w:val="opmContactpersoon"/>
    <w:autoRedefine/>
    <w:rsid w:val="00AF730D"/>
  </w:style>
  <w:style w:type="paragraph" w:styleId="Bijschrift">
    <w:name w:val="caption"/>
    <w:basedOn w:val="Standaard"/>
    <w:next w:val="Standaard"/>
    <w:qFormat/>
    <w:rsid w:val="00AF730D"/>
    <w:rPr>
      <w:b/>
      <w:bCs/>
    </w:rPr>
  </w:style>
  <w:style w:type="paragraph" w:customStyle="1" w:styleId="opmRubricering">
    <w:name w:val="opmRubricering"/>
    <w:basedOn w:val="Voettekst"/>
    <w:autoRedefine/>
    <w:rsid w:val="00AF730D"/>
    <w:pPr>
      <w:tabs>
        <w:tab w:val="clear" w:pos="7711"/>
      </w:tabs>
    </w:pPr>
    <w:rPr>
      <w:b/>
      <w:caps/>
    </w:rPr>
  </w:style>
  <w:style w:type="paragraph" w:customStyle="1" w:styleId="Adres">
    <w:name w:val="Adres"/>
    <w:basedOn w:val="Koptekst"/>
    <w:rsid w:val="00AF730D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Bullit">
    <w:name w:val="opmBullit"/>
    <w:basedOn w:val="Standaard"/>
    <w:autoRedefine/>
    <w:rsid w:val="00AF730D"/>
    <w:pPr>
      <w:numPr>
        <w:numId w:val="1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AF730D"/>
    <w:pPr>
      <w:numPr>
        <w:ilvl w:val="1"/>
        <w:numId w:val="2"/>
      </w:numPr>
      <w:tabs>
        <w:tab w:val="clear" w:pos="227"/>
        <w:tab w:val="clear" w:pos="1440"/>
        <w:tab w:val="left" w:pos="454"/>
      </w:tabs>
      <w:ind w:left="454" w:hanging="227"/>
    </w:pPr>
  </w:style>
  <w:style w:type="paragraph" w:styleId="Voetnoottekst">
    <w:name w:val="footnote text"/>
    <w:basedOn w:val="Standaard"/>
    <w:autoRedefine/>
    <w:semiHidden/>
    <w:rsid w:val="00AF730D"/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AF730D"/>
    <w:rPr>
      <w:rFonts w:ascii="Verdana" w:hAnsi="Verdana"/>
      <w:vertAlign w:val="superscript"/>
    </w:rPr>
  </w:style>
  <w:style w:type="character" w:styleId="HTMLCode">
    <w:name w:val="HTML Code"/>
    <w:basedOn w:val="Standaardalinea-lettertype"/>
    <w:semiHidden/>
    <w:rsid w:val="00AF730D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AF730D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AF730D"/>
    <w:pPr>
      <w:ind w:left="180" w:hanging="180"/>
    </w:pPr>
  </w:style>
  <w:style w:type="paragraph" w:styleId="Indexkop">
    <w:name w:val="index heading"/>
    <w:basedOn w:val="Standaard"/>
    <w:next w:val="Index1"/>
    <w:semiHidden/>
    <w:rsid w:val="00AF730D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AF730D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AF730D"/>
    <w:rPr>
      <w:rFonts w:ascii="Verdana" w:hAnsi="Verdana"/>
      <w:iCs/>
    </w:rPr>
  </w:style>
  <w:style w:type="paragraph" w:styleId="Normaalweb">
    <w:name w:val="Normal (Web)"/>
    <w:basedOn w:val="Standaard"/>
    <w:semiHidden/>
    <w:rsid w:val="00AF730D"/>
    <w:rPr>
      <w:sz w:val="24"/>
    </w:rPr>
  </w:style>
  <w:style w:type="paragraph" w:customStyle="1" w:styleId="opmEmbargo">
    <w:name w:val="opmEmbargo"/>
    <w:basedOn w:val="opmRubricering"/>
    <w:rsid w:val="00AF730D"/>
    <w:pPr>
      <w:ind w:left="-28"/>
    </w:pPr>
  </w:style>
  <w:style w:type="paragraph" w:customStyle="1" w:styleId="opmInvulgegevenKop">
    <w:name w:val="opmInvulgegevenKop"/>
    <w:basedOn w:val="Standaard"/>
    <w:autoRedefine/>
    <w:rsid w:val="00AF730D"/>
    <w:pPr>
      <w:spacing w:after="40"/>
      <w:ind w:left="-113"/>
    </w:pPr>
    <w:rPr>
      <w:sz w:val="13"/>
    </w:rPr>
  </w:style>
  <w:style w:type="paragraph" w:customStyle="1" w:styleId="opmKoptekst">
    <w:name w:val="opmKoptekst"/>
    <w:basedOn w:val="Standaard"/>
    <w:rsid w:val="00AF730D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AF730D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AF730D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AF730D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AF730D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AF730D"/>
    <w:rPr>
      <w:rFonts w:ascii="Verdana" w:hAnsi="Verdana"/>
    </w:rPr>
  </w:style>
  <w:style w:type="paragraph" w:styleId="Subtitel">
    <w:name w:val="Subtitle"/>
    <w:basedOn w:val="Standaard"/>
    <w:autoRedefine/>
    <w:qFormat/>
    <w:rsid w:val="00AF730D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AF730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AF730D"/>
    <w:rPr>
      <w:rFonts w:ascii="Verdana" w:hAnsi="Verdana"/>
      <w:sz w:val="16"/>
      <w:szCs w:val="16"/>
    </w:rPr>
  </w:style>
  <w:style w:type="character" w:styleId="Zwaar">
    <w:name w:val="Strong"/>
    <w:basedOn w:val="Standaardalinea-lettertype"/>
    <w:qFormat/>
    <w:rsid w:val="00AF730D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6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6F63"/>
    <w:rPr>
      <w:rFonts w:ascii="Tahoma" w:hAnsi="Tahoma" w:cs="Tahoma"/>
      <w:sz w:val="16"/>
      <w:szCs w:val="1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4C7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styleId="Lijstalinea">
    <w:name w:val="List Paragraph"/>
    <w:basedOn w:val="Standaard"/>
    <w:uiPriority w:val="34"/>
    <w:qFormat/>
    <w:rsid w:val="00C44C76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56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5687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56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5687"/>
    <w:rPr>
      <w:rFonts w:ascii="Verdana" w:hAnsi="Verdana"/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83D6E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59"/>
    <w:rsid w:val="00630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43C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3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Agenda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668D5A25CB84185774ADB4E118045" ma:contentTypeVersion="0" ma:contentTypeDescription="Een nieuw document maken." ma:contentTypeScope="" ma:versionID="22fbf20f11fc8d7b1687b66821aa80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34903-0D5A-43D4-921E-7EC6F442B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B0981D-EC07-4434-A980-E12A4F2B6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BE551-E7B7-4C5A-B9CE-1007E26092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F3C6B5-1FC9-448B-8E60-21057148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RHSAgenda</Template>
  <TotalTime>0</TotalTime>
  <Pages>8</Pages>
  <Words>679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Agenda</vt:lpstr>
    </vt:vector>
  </TitlesOfParts>
  <Company>Sogeti Nederland B.V.</Company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>Beheeroverleg operationeel</dc:subject>
  <dc:creator>Vissers, Willem</dc:creator>
  <cp:keywords>(OIB.15.034)</cp:keywords>
  <cp:lastModifiedBy>Tahamata</cp:lastModifiedBy>
  <cp:revision>2</cp:revision>
  <cp:lastPrinted>2016-01-06T16:05:00Z</cp:lastPrinted>
  <dcterms:created xsi:type="dcterms:W3CDTF">2018-10-23T18:27:00Z</dcterms:created>
  <dcterms:modified xsi:type="dcterms:W3CDTF">2018-10-23T18:27:00Z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0x0101000D8668D5A25CB84185774ADB4E118045</vt:lpwstr>
  </property>
</Properties>
</file>