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0D" w:rsidRPr="00EB6FA9" w:rsidRDefault="007C385B" w:rsidP="007E3ADF">
      <w:pPr>
        <w:numPr>
          <w:ilvl w:val="0"/>
          <w:numId w:val="3"/>
        </w:numPr>
        <w:ind w:left="426" w:right="-28" w:hanging="426"/>
        <w:rPr>
          <w:b/>
          <w:szCs w:val="18"/>
        </w:rPr>
      </w:pPr>
      <w:r>
        <w:rPr>
          <w:b/>
          <w:szCs w:val="18"/>
        </w:rPr>
        <w:t xml:space="preserve">Geplande data </w:t>
      </w:r>
      <w:r w:rsidR="0015210D" w:rsidRPr="00EB6FA9">
        <w:rPr>
          <w:b/>
          <w:szCs w:val="18"/>
        </w:rPr>
        <w:t>Operationeel Overleg</w:t>
      </w:r>
    </w:p>
    <w:p w:rsidR="00397A62" w:rsidRPr="00EB6FA9" w:rsidRDefault="00397A62" w:rsidP="00397A62">
      <w:pPr>
        <w:ind w:left="426" w:right="-28"/>
        <w:rPr>
          <w:b/>
          <w:szCs w:val="18"/>
        </w:rPr>
      </w:pPr>
    </w:p>
    <w:tbl>
      <w:tblPr>
        <w:tblpPr w:leftFromText="141" w:rightFromText="141" w:vertAnchor="text" w:tblpY="6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1845"/>
        <w:gridCol w:w="1344"/>
        <w:gridCol w:w="850"/>
        <w:gridCol w:w="2127"/>
      </w:tblGrid>
      <w:tr w:rsidR="00A73D37" w:rsidRPr="00EB6FA9" w:rsidTr="00A73D37">
        <w:trPr>
          <w:trHeight w:val="240"/>
        </w:trPr>
        <w:tc>
          <w:tcPr>
            <w:tcW w:w="61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D8D8D8"/>
            <w:noWrap/>
            <w:vAlign w:val="bottom"/>
            <w:hideMark/>
          </w:tcPr>
          <w:p w:rsidR="00A73D37" w:rsidRPr="00EB6FA9" w:rsidRDefault="00A60AF7" w:rsidP="007C385B">
            <w:pPr>
              <w:spacing w:line="240" w:lineRule="auto"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EXPLOITATIEJAAR 201</w:t>
            </w:r>
            <w:r w:rsidR="007C385B">
              <w:rPr>
                <w:color w:val="000000"/>
                <w:szCs w:val="18"/>
              </w:rPr>
              <w:t>9</w:t>
            </w:r>
          </w:p>
        </w:tc>
      </w:tr>
      <w:tr w:rsidR="00A73D37" w:rsidRPr="00EB6FA9" w:rsidTr="00EB6FA9">
        <w:trPr>
          <w:trHeight w:val="630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hideMark/>
          </w:tcPr>
          <w:p w:rsidR="00A73D37" w:rsidRPr="00EB6FA9" w:rsidRDefault="00A73D37" w:rsidP="002D1883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Operationeel Overleg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37" w:rsidRPr="00EB6FA9" w:rsidRDefault="00A73D37" w:rsidP="002D1883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datum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3D37" w:rsidRPr="00EB6FA9" w:rsidRDefault="00A73D37" w:rsidP="002D1883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tijd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A73D37" w:rsidRPr="00EB6FA9" w:rsidRDefault="00A73D37" w:rsidP="002D1883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Plaats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A60AF7" w:rsidRDefault="00A73D37" w:rsidP="002D1883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A60AF7" w:rsidRDefault="00A73D37" w:rsidP="00424D9B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A60AF7" w:rsidRDefault="00A73D37" w:rsidP="00650A83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73D37" w:rsidRPr="00A60AF7" w:rsidRDefault="00A73D37" w:rsidP="002D1883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9B733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9B733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9B7336" w:rsidRDefault="00A73D37" w:rsidP="00A73D37">
            <w:pPr>
              <w:rPr>
                <w:strike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9B7336" w:rsidRDefault="00A73D37" w:rsidP="00A73D37">
            <w:pPr>
              <w:rPr>
                <w:strike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20117B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20117B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20117B" w:rsidRDefault="00A73D37" w:rsidP="00A73D37">
            <w:pPr>
              <w:rPr>
                <w:strike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20117B" w:rsidRDefault="00A73D37" w:rsidP="00A73D37">
            <w:pPr>
              <w:rPr>
                <w:strike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4413E0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4413E0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4413E0" w:rsidRDefault="00A73D37" w:rsidP="00A73D37">
            <w:pPr>
              <w:rPr>
                <w:strike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4413E0" w:rsidRDefault="00A73D37" w:rsidP="00A73D37">
            <w:pPr>
              <w:rPr>
                <w:strike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75022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75022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750226" w:rsidRDefault="00A73D37" w:rsidP="00A73D37">
            <w:pPr>
              <w:rPr>
                <w:strike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750226" w:rsidRDefault="00A73D37" w:rsidP="00A73D37">
            <w:pPr>
              <w:rPr>
                <w:strike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75022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750226" w:rsidRDefault="00A73D37" w:rsidP="00A73D37">
            <w:pPr>
              <w:spacing w:line="240" w:lineRule="auto"/>
              <w:rPr>
                <w:strike/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750226" w:rsidRDefault="00A73D37" w:rsidP="00A73D37">
            <w:pPr>
              <w:rPr>
                <w:strike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750226" w:rsidRDefault="00A73D37" w:rsidP="00A73D37">
            <w:pPr>
              <w:rPr>
                <w:strike/>
                <w:szCs w:val="18"/>
              </w:rPr>
            </w:pPr>
          </w:p>
        </w:tc>
      </w:tr>
      <w:tr w:rsidR="00A73D37" w:rsidRPr="00EB6FA9" w:rsidTr="00EB6FA9">
        <w:trPr>
          <w:trHeight w:val="194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  <w:lang w:val="en-US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A73D37">
            <w:pPr>
              <w:spacing w:line="240" w:lineRule="auto"/>
              <w:rPr>
                <w:color w:val="000000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3D37" w:rsidRPr="00EB6FA9" w:rsidRDefault="00A73D37" w:rsidP="00A73D37">
            <w:pPr>
              <w:rPr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  <w:lang w:val="en-US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5650B09D">
            <w:pPr>
              <w:spacing w:line="240" w:lineRule="auto"/>
              <w:rPr>
                <w:color w:val="000000" w:themeColor="text1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5650B09D">
            <w:pPr>
              <w:spacing w:line="240" w:lineRule="auto"/>
              <w:rPr>
                <w:color w:val="000000" w:themeColor="text1"/>
                <w:szCs w:val="18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5650B09D">
            <w:pPr>
              <w:spacing w:line="240" w:lineRule="auto"/>
              <w:rPr>
                <w:color w:val="000000" w:themeColor="text1"/>
                <w:szCs w:val="18"/>
                <w:lang w:val="en-US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331FED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25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  <w:tr w:rsidR="00A73D37" w:rsidRPr="00EB6FA9" w:rsidTr="00EB6FA9">
        <w:trPr>
          <w:trHeight w:val="240"/>
        </w:trPr>
        <w:tc>
          <w:tcPr>
            <w:tcW w:w="1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vAlign w:val="bottom"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3D37" w:rsidRPr="00EB6FA9" w:rsidRDefault="00A73D37" w:rsidP="009B121F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 </w:t>
            </w:r>
          </w:p>
        </w:tc>
      </w:tr>
    </w:tbl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650A83">
      <w:pPr>
        <w:ind w:right="-28"/>
        <w:jc w:val="center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CD2A4E" w:rsidRDefault="00CD2A4E" w:rsidP="002D1883">
      <w:pPr>
        <w:ind w:right="-28"/>
        <w:rPr>
          <w:b/>
          <w:szCs w:val="18"/>
        </w:rPr>
      </w:pPr>
    </w:p>
    <w:p w:rsidR="00750226" w:rsidRPr="00EB6FA9" w:rsidRDefault="00750226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2D1883" w:rsidRPr="00EB6FA9" w:rsidRDefault="002D1883" w:rsidP="002D1883">
      <w:pPr>
        <w:ind w:right="-28"/>
        <w:rPr>
          <w:b/>
          <w:szCs w:val="18"/>
        </w:rPr>
      </w:pPr>
    </w:p>
    <w:p w:rsidR="0015210D" w:rsidRPr="00EB6FA9" w:rsidRDefault="0015210D" w:rsidP="0015210D">
      <w:pPr>
        <w:ind w:left="426" w:right="-28"/>
        <w:rPr>
          <w:szCs w:val="18"/>
        </w:rPr>
      </w:pPr>
    </w:p>
    <w:p w:rsidR="00021E7C" w:rsidRPr="00EB6FA9" w:rsidRDefault="00021E7C" w:rsidP="0015210D">
      <w:pPr>
        <w:ind w:left="426" w:right="-28"/>
        <w:rPr>
          <w:szCs w:val="18"/>
        </w:rPr>
      </w:pPr>
    </w:p>
    <w:p w:rsidR="00A42A02" w:rsidRPr="00EB6FA9" w:rsidRDefault="00A42A02" w:rsidP="0015210D">
      <w:pPr>
        <w:ind w:left="426" w:right="-28"/>
        <w:rPr>
          <w:szCs w:val="18"/>
        </w:rPr>
      </w:pPr>
    </w:p>
    <w:p w:rsidR="00A73D37" w:rsidRPr="00EB6FA9" w:rsidRDefault="00A73D37" w:rsidP="0015210D">
      <w:pPr>
        <w:ind w:left="426" w:right="-28"/>
        <w:rPr>
          <w:szCs w:val="18"/>
        </w:rPr>
      </w:pPr>
    </w:p>
    <w:p w:rsidR="00A73D37" w:rsidRPr="00EB6FA9" w:rsidRDefault="00A73D37" w:rsidP="0015210D">
      <w:pPr>
        <w:ind w:left="426" w:right="-28"/>
        <w:rPr>
          <w:szCs w:val="18"/>
        </w:rPr>
      </w:pPr>
    </w:p>
    <w:p w:rsidR="00C44C76" w:rsidRPr="00EB6FA9" w:rsidRDefault="002D1883" w:rsidP="007E3ADF">
      <w:pPr>
        <w:numPr>
          <w:ilvl w:val="0"/>
          <w:numId w:val="3"/>
        </w:numPr>
        <w:ind w:left="426" w:right="-28" w:hanging="426"/>
        <w:rPr>
          <w:b/>
          <w:szCs w:val="18"/>
        </w:rPr>
      </w:pPr>
      <w:proofErr w:type="spellStart"/>
      <w:r w:rsidRPr="00EB6FA9">
        <w:rPr>
          <w:b/>
          <w:szCs w:val="18"/>
        </w:rPr>
        <w:t>Aan</w:t>
      </w:r>
      <w:r w:rsidR="00630ADD">
        <w:rPr>
          <w:b/>
          <w:szCs w:val="18"/>
        </w:rPr>
        <w:t>-</w:t>
      </w:r>
      <w:proofErr w:type="spellEnd"/>
      <w:r w:rsidR="00630ADD">
        <w:rPr>
          <w:b/>
          <w:szCs w:val="18"/>
        </w:rPr>
        <w:t>/</w:t>
      </w:r>
      <w:r w:rsidRPr="00EB6FA9">
        <w:rPr>
          <w:b/>
          <w:szCs w:val="18"/>
        </w:rPr>
        <w:t xml:space="preserve"> Afwezig</w:t>
      </w:r>
    </w:p>
    <w:p w:rsidR="00397A62" w:rsidRPr="00EB6FA9" w:rsidRDefault="00397A62" w:rsidP="00397A62">
      <w:pPr>
        <w:ind w:left="426" w:right="-28"/>
        <w:rPr>
          <w:b/>
          <w:szCs w:val="18"/>
        </w:rPr>
      </w:pPr>
    </w:p>
    <w:tbl>
      <w:tblPr>
        <w:tblpPr w:leftFromText="141" w:rightFromText="141" w:vertAnchor="text" w:tblpY="1"/>
        <w:tblOverlap w:val="never"/>
        <w:tblW w:w="7103" w:type="dxa"/>
        <w:tblCellMar>
          <w:left w:w="70" w:type="dxa"/>
          <w:right w:w="70" w:type="dxa"/>
        </w:tblCellMar>
        <w:tblLook w:val="04A0"/>
      </w:tblPr>
      <w:tblGrid>
        <w:gridCol w:w="3714"/>
        <w:gridCol w:w="1142"/>
        <w:gridCol w:w="940"/>
        <w:gridCol w:w="1307"/>
      </w:tblGrid>
      <w:tr w:rsidR="00111A65" w:rsidRPr="00782DEB" w:rsidTr="004413E0">
        <w:trPr>
          <w:trHeight w:val="225"/>
        </w:trPr>
        <w:tc>
          <w:tcPr>
            <w:tcW w:w="371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782DEB" w:rsidRDefault="00111A65" w:rsidP="004413E0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> </w:t>
            </w:r>
            <w:r w:rsidR="00782DEB" w:rsidRPr="00782DEB">
              <w:rPr>
                <w:b/>
                <w:color w:val="000000"/>
                <w:szCs w:val="18"/>
              </w:rPr>
              <w:t>N</w:t>
            </w:r>
            <w:r w:rsidRPr="00782DEB">
              <w:rPr>
                <w:b/>
                <w:color w:val="000000"/>
                <w:szCs w:val="18"/>
              </w:rPr>
              <w:t>aam</w:t>
            </w:r>
          </w:p>
        </w:tc>
        <w:tc>
          <w:tcPr>
            <w:tcW w:w="11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782DEB" w:rsidRDefault="007C385B" w:rsidP="004413E0">
            <w:pPr>
              <w:spacing w:line="240" w:lineRule="auto"/>
              <w:rPr>
                <w:b/>
                <w:color w:val="000000"/>
                <w:szCs w:val="18"/>
              </w:rPr>
            </w:pPr>
            <w:r>
              <w:rPr>
                <w:b/>
                <w:color w:val="000000"/>
                <w:szCs w:val="18"/>
              </w:rPr>
              <w:t>Initialen</w:t>
            </w:r>
          </w:p>
        </w:tc>
        <w:tc>
          <w:tcPr>
            <w:tcW w:w="9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782DEB" w:rsidRDefault="00111A65" w:rsidP="004413E0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>Aanw.</w:t>
            </w:r>
          </w:p>
        </w:tc>
        <w:tc>
          <w:tcPr>
            <w:tcW w:w="130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782DEB" w:rsidRDefault="00111A65" w:rsidP="004413E0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>Afw.</w:t>
            </w:r>
          </w:p>
        </w:tc>
      </w:tr>
      <w:tr w:rsidR="00782DEB" w:rsidRPr="00EB6FA9" w:rsidTr="004413E0">
        <w:trPr>
          <w:trHeight w:val="225"/>
        </w:trPr>
        <w:tc>
          <w:tcPr>
            <w:tcW w:w="7103" w:type="dxa"/>
            <w:gridSpan w:val="4"/>
            <w:tcBorders>
              <w:top w:val="single" w:sz="8" w:space="0" w:color="000000" w:themeColor="text1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:rsidR="00782DEB" w:rsidRPr="008E0A27" w:rsidRDefault="00782DEB" w:rsidP="004413E0">
            <w:pPr>
              <w:spacing w:line="240" w:lineRule="auto"/>
              <w:rPr>
                <w:b/>
                <w:color w:val="000000"/>
                <w:szCs w:val="18"/>
              </w:rPr>
            </w:pPr>
          </w:p>
        </w:tc>
      </w:tr>
      <w:tr w:rsidR="00E13A2C" w:rsidRPr="00EB6FA9" w:rsidTr="004413E0">
        <w:trPr>
          <w:trHeight w:val="22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8D8D8"/>
            <w:noWrap/>
            <w:vAlign w:val="center"/>
            <w:hideMark/>
          </w:tcPr>
          <w:p w:rsidR="008C1078" w:rsidRDefault="007C385B" w:rsidP="007C385B">
            <w:pPr>
              <w:spacing w:line="240" w:lineRule="auto"/>
              <w:rPr>
                <w:b/>
                <w:color w:val="000000"/>
                <w:szCs w:val="18"/>
              </w:rPr>
            </w:pPr>
            <w:r>
              <w:rPr>
                <w:b/>
                <w:color w:val="000000"/>
                <w:szCs w:val="18"/>
              </w:rPr>
              <w:t>Gebruiker</w:t>
            </w: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750226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Pr="00750226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E13A2C" w:rsidRPr="00EB6FA9" w:rsidTr="004413E0">
        <w:trPr>
          <w:trHeight w:val="22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8D8D8"/>
            <w:noWrap/>
            <w:vAlign w:val="center"/>
            <w:hideMark/>
          </w:tcPr>
          <w:p w:rsidR="008C1078" w:rsidRDefault="007C385B" w:rsidP="007C385B">
            <w:pPr>
              <w:spacing w:line="240" w:lineRule="auto"/>
              <w:rPr>
                <w:b/>
                <w:color w:val="000000"/>
                <w:szCs w:val="18"/>
              </w:rPr>
            </w:pPr>
            <w:r>
              <w:rPr>
                <w:b/>
                <w:color w:val="000000"/>
                <w:szCs w:val="18"/>
              </w:rPr>
              <w:t>Aannemer</w:t>
            </w: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E13A2C" w:rsidRPr="00EB6FA9" w:rsidTr="004413E0">
        <w:trPr>
          <w:trHeight w:val="22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8D8D8"/>
            <w:noWrap/>
            <w:vAlign w:val="center"/>
            <w:hideMark/>
          </w:tcPr>
          <w:p w:rsidR="008C1078" w:rsidRDefault="008E0A27" w:rsidP="007C385B">
            <w:pPr>
              <w:spacing w:line="240" w:lineRule="auto"/>
              <w:rPr>
                <w:b/>
                <w:color w:val="000000"/>
                <w:szCs w:val="18"/>
              </w:rPr>
            </w:pPr>
            <w:r w:rsidRPr="008E0A27">
              <w:rPr>
                <w:b/>
                <w:color w:val="000000"/>
                <w:szCs w:val="18"/>
              </w:rPr>
              <w:t>R</w:t>
            </w:r>
            <w:r w:rsidR="007C385B">
              <w:rPr>
                <w:b/>
                <w:color w:val="000000"/>
                <w:szCs w:val="18"/>
              </w:rPr>
              <w:t>ijksvastgoedbedrijf</w:t>
            </w: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 xml:space="preserve"> (Objectmanager)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111A65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X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>(Opzichter/ adviseur)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111A65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X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E13A2C" w:rsidRPr="00EB6FA9" w:rsidTr="004413E0">
        <w:trPr>
          <w:trHeight w:val="225"/>
        </w:trPr>
        <w:tc>
          <w:tcPr>
            <w:tcW w:w="710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D8D8D8"/>
            <w:noWrap/>
            <w:vAlign w:val="center"/>
            <w:hideMark/>
          </w:tcPr>
          <w:p w:rsidR="008C1078" w:rsidRDefault="008C1078" w:rsidP="004413E0">
            <w:pPr>
              <w:spacing w:line="240" w:lineRule="auto"/>
              <w:rPr>
                <w:b/>
                <w:color w:val="000000"/>
                <w:szCs w:val="18"/>
              </w:rPr>
            </w:pP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078" w:rsidRDefault="004413E0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X</w:t>
            </w:r>
          </w:p>
        </w:tc>
      </w:tr>
      <w:tr w:rsidR="00111A65" w:rsidRPr="00EB6FA9" w:rsidTr="004413E0">
        <w:trPr>
          <w:trHeight w:val="225"/>
        </w:trPr>
        <w:tc>
          <w:tcPr>
            <w:tcW w:w="37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</w:tcPr>
          <w:p w:rsidR="00111A65" w:rsidRPr="00EB6FA9" w:rsidRDefault="00111A65" w:rsidP="004413E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C1078" w:rsidRDefault="008C1078" w:rsidP="004413E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</w:tbl>
    <w:p w:rsidR="003F4350" w:rsidRPr="00EB6FA9" w:rsidRDefault="004413E0" w:rsidP="00A8071E">
      <w:pPr>
        <w:ind w:right="-28"/>
        <w:rPr>
          <w:b/>
          <w:szCs w:val="18"/>
        </w:rPr>
      </w:pPr>
      <w:r>
        <w:rPr>
          <w:b/>
          <w:szCs w:val="18"/>
        </w:rPr>
        <w:br w:type="textWrapping" w:clear="all"/>
      </w:r>
    </w:p>
    <w:p w:rsidR="00A37C4E" w:rsidRPr="00EB6FA9" w:rsidRDefault="0024244F" w:rsidP="007E3ADF">
      <w:pPr>
        <w:numPr>
          <w:ilvl w:val="0"/>
          <w:numId w:val="3"/>
        </w:numPr>
        <w:ind w:left="426" w:right="-28" w:hanging="426"/>
        <w:rPr>
          <w:b/>
          <w:szCs w:val="18"/>
        </w:rPr>
      </w:pPr>
      <w:r>
        <w:rPr>
          <w:b/>
          <w:szCs w:val="18"/>
        </w:rPr>
        <w:tab/>
        <w:t>Opening en mededelingen</w:t>
      </w:r>
    </w:p>
    <w:p w:rsidR="00A37C4E" w:rsidRPr="00EB6FA9" w:rsidRDefault="00A37C4E" w:rsidP="00A37C4E">
      <w:pPr>
        <w:ind w:left="426" w:right="-28"/>
        <w:rPr>
          <w:b/>
          <w:szCs w:val="18"/>
        </w:rPr>
      </w:pPr>
    </w:p>
    <w:p w:rsidR="00A37C4E" w:rsidRDefault="00A37C4E" w:rsidP="00E109F6">
      <w:pPr>
        <w:pStyle w:val="Kop2"/>
      </w:pPr>
      <w:r w:rsidRPr="00EB6FA9">
        <w:t xml:space="preserve">Verslag </w:t>
      </w:r>
      <w:r w:rsidR="007C385B">
        <w:t xml:space="preserve"> vorig overleg goedgekeurd?</w:t>
      </w:r>
    </w:p>
    <w:p w:rsidR="007765B1" w:rsidRPr="007765B1" w:rsidRDefault="007765B1" w:rsidP="007765B1"/>
    <w:p w:rsidR="007765B1" w:rsidRPr="007765B1" w:rsidRDefault="007765B1" w:rsidP="007765B1">
      <w:pPr>
        <w:ind w:left="709"/>
        <w:rPr>
          <w:b/>
        </w:rPr>
      </w:pPr>
      <w:r w:rsidRPr="007765B1">
        <w:rPr>
          <w:b/>
        </w:rPr>
        <w:t>Ingekomen stukken</w:t>
      </w:r>
    </w:p>
    <w:p w:rsidR="007765B1" w:rsidRDefault="007765B1" w:rsidP="007765B1">
      <w:pPr>
        <w:pStyle w:val="Lijstalinea"/>
        <w:numPr>
          <w:ilvl w:val="0"/>
          <w:numId w:val="33"/>
        </w:numPr>
      </w:pPr>
      <w:r>
        <w:t>Verslag</w:t>
      </w:r>
    </w:p>
    <w:p w:rsidR="007765B1" w:rsidRDefault="007765B1" w:rsidP="007765B1">
      <w:pPr>
        <w:pStyle w:val="Lijstalinea"/>
        <w:numPr>
          <w:ilvl w:val="0"/>
          <w:numId w:val="33"/>
        </w:numPr>
      </w:pPr>
      <w:r>
        <w:t>KWIS lijst</w:t>
      </w:r>
    </w:p>
    <w:p w:rsidR="007765B1" w:rsidRPr="007765B1" w:rsidRDefault="007765B1" w:rsidP="007765B1">
      <w:pPr>
        <w:pStyle w:val="Lijstalinea"/>
        <w:numPr>
          <w:ilvl w:val="0"/>
          <w:numId w:val="33"/>
        </w:numPr>
      </w:pPr>
      <w:r>
        <w:t>Planning onderhoud</w:t>
      </w:r>
    </w:p>
    <w:p w:rsidR="00A37C4E" w:rsidRPr="00EB6FA9" w:rsidRDefault="00A37C4E" w:rsidP="00A37C4E">
      <w:pPr>
        <w:rPr>
          <w:szCs w:val="18"/>
        </w:rPr>
      </w:pPr>
    </w:p>
    <w:p w:rsidR="00957B77" w:rsidRPr="00EB6FA9" w:rsidRDefault="00A37C4E" w:rsidP="006E4B05">
      <w:pPr>
        <w:rPr>
          <w:szCs w:val="18"/>
        </w:rPr>
      </w:pPr>
      <w:r w:rsidRPr="00EB6FA9">
        <w:rPr>
          <w:szCs w:val="18"/>
        </w:rPr>
        <w:t xml:space="preserve">3.1 </w:t>
      </w:r>
      <w:r w:rsidRPr="00EB6FA9">
        <w:rPr>
          <w:szCs w:val="18"/>
        </w:rPr>
        <w:tab/>
        <w:t>Mededelingen</w:t>
      </w:r>
    </w:p>
    <w:p w:rsidR="006A640D" w:rsidRDefault="006A640D" w:rsidP="006A640D">
      <w:pPr>
        <w:rPr>
          <w:szCs w:val="18"/>
        </w:rPr>
      </w:pPr>
    </w:p>
    <w:p w:rsidR="006A640D" w:rsidRDefault="006A640D" w:rsidP="006A640D">
      <w:pPr>
        <w:rPr>
          <w:szCs w:val="18"/>
        </w:rPr>
      </w:pPr>
    </w:p>
    <w:p w:rsidR="006A640D" w:rsidRDefault="006A640D" w:rsidP="006A640D">
      <w:pPr>
        <w:rPr>
          <w:szCs w:val="18"/>
        </w:rPr>
      </w:pPr>
    </w:p>
    <w:p w:rsidR="006A640D" w:rsidRPr="006A640D" w:rsidRDefault="006A640D" w:rsidP="006A640D">
      <w:pPr>
        <w:rPr>
          <w:szCs w:val="18"/>
        </w:rPr>
      </w:pPr>
    </w:p>
    <w:p w:rsidR="00F02B8D" w:rsidRDefault="00F02B8D" w:rsidP="00F02B8D">
      <w:pPr>
        <w:rPr>
          <w:szCs w:val="18"/>
        </w:rPr>
      </w:pPr>
    </w:p>
    <w:p w:rsidR="005E48F7" w:rsidRDefault="005E48F7" w:rsidP="00EF1DFB">
      <w:pPr>
        <w:rPr>
          <w:szCs w:val="18"/>
        </w:rPr>
      </w:pPr>
    </w:p>
    <w:p w:rsidR="000950EC" w:rsidRDefault="000950EC" w:rsidP="00EF1DFB">
      <w:pPr>
        <w:rPr>
          <w:szCs w:val="18"/>
        </w:rPr>
      </w:pPr>
    </w:p>
    <w:p w:rsidR="003973B8" w:rsidRDefault="003973B8" w:rsidP="00EF1DFB">
      <w:pPr>
        <w:rPr>
          <w:szCs w:val="18"/>
        </w:rPr>
      </w:pPr>
    </w:p>
    <w:p w:rsidR="00EF7CBD" w:rsidRPr="00EB6FA9" w:rsidRDefault="00EF7CBD" w:rsidP="00EF1DFB">
      <w:pPr>
        <w:rPr>
          <w:szCs w:val="18"/>
        </w:rPr>
      </w:pPr>
    </w:p>
    <w:p w:rsidR="00A37C4E" w:rsidRPr="00EB6FA9" w:rsidRDefault="0024244F" w:rsidP="0072299A">
      <w:pPr>
        <w:numPr>
          <w:ilvl w:val="0"/>
          <w:numId w:val="3"/>
        </w:numPr>
        <w:ind w:left="426" w:right="-28" w:hanging="426"/>
        <w:rPr>
          <w:b/>
          <w:szCs w:val="18"/>
        </w:rPr>
      </w:pPr>
      <w:r>
        <w:rPr>
          <w:b/>
          <w:szCs w:val="18"/>
        </w:rPr>
        <w:t>Actiepunten</w:t>
      </w:r>
    </w:p>
    <w:p w:rsidR="00A37C4E" w:rsidRPr="00EB6FA9" w:rsidRDefault="00A37C4E" w:rsidP="00A37C4E">
      <w:pPr>
        <w:ind w:left="426" w:right="-28"/>
        <w:rPr>
          <w:b/>
          <w:szCs w:val="18"/>
        </w:rPr>
      </w:pPr>
    </w:p>
    <w:tbl>
      <w:tblPr>
        <w:tblW w:w="9073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2"/>
        <w:gridCol w:w="4536"/>
        <w:gridCol w:w="708"/>
        <w:gridCol w:w="993"/>
        <w:gridCol w:w="1984"/>
      </w:tblGrid>
      <w:tr w:rsidR="0049222F" w:rsidRPr="00782DEB" w:rsidTr="00782DEB">
        <w:trPr>
          <w:trHeight w:val="435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9222F" w:rsidRPr="00782DEB" w:rsidRDefault="0049222F" w:rsidP="00A54B10">
            <w:pPr>
              <w:spacing w:line="240" w:lineRule="auto"/>
              <w:rPr>
                <w:b/>
                <w:color w:val="000000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9222F" w:rsidRPr="00782DEB" w:rsidRDefault="00782DEB" w:rsidP="00A54B10">
            <w:pPr>
              <w:spacing w:line="240" w:lineRule="auto"/>
              <w:rPr>
                <w:b/>
                <w:color w:val="000000"/>
                <w:szCs w:val="18"/>
              </w:rPr>
            </w:pPr>
            <w:r>
              <w:rPr>
                <w:b/>
                <w:color w:val="000000"/>
                <w:szCs w:val="18"/>
              </w:rPr>
              <w:t>Omschrijving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9222F" w:rsidRPr="00782DEB" w:rsidRDefault="0049222F" w:rsidP="008A31FD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>actie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9222F" w:rsidRPr="00782DEB" w:rsidRDefault="0049222F" w:rsidP="008A31FD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 xml:space="preserve">datum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49222F" w:rsidRPr="00782DEB" w:rsidRDefault="0049222F" w:rsidP="00A54B10">
            <w:pPr>
              <w:spacing w:line="240" w:lineRule="auto"/>
              <w:rPr>
                <w:b/>
                <w:color w:val="000000"/>
                <w:szCs w:val="18"/>
              </w:rPr>
            </w:pPr>
            <w:r w:rsidRPr="00782DEB">
              <w:rPr>
                <w:b/>
                <w:color w:val="000000"/>
                <w:szCs w:val="18"/>
              </w:rPr>
              <w:t>opmerking</w:t>
            </w:r>
          </w:p>
        </w:tc>
      </w:tr>
      <w:tr w:rsidR="0049222F" w:rsidRPr="00EB6FA9" w:rsidTr="00213F33">
        <w:trPr>
          <w:trHeight w:val="30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9222F" w:rsidRPr="00EB6FA9" w:rsidRDefault="0049222F" w:rsidP="008C1078">
            <w:pPr>
              <w:rPr>
                <w:szCs w:val="1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A31FD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C1078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C1078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C1078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49222F" w:rsidRPr="00EB6FA9" w:rsidTr="00213F33">
        <w:trPr>
          <w:trHeight w:val="305"/>
        </w:trPr>
        <w:tc>
          <w:tcPr>
            <w:tcW w:w="85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rPr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A31FD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A31FD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49222F" w:rsidRPr="00EB6FA9" w:rsidTr="00213F33">
        <w:trPr>
          <w:trHeight w:val="30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rPr>
                <w:szCs w:val="1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2501D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82501D">
            <w:pPr>
              <w:spacing w:line="240" w:lineRule="auto"/>
              <w:rPr>
                <w:color w:val="000000"/>
                <w:szCs w:val="18"/>
              </w:rPr>
            </w:pPr>
          </w:p>
        </w:tc>
      </w:tr>
      <w:tr w:rsidR="0049222F" w:rsidRPr="00EB6FA9" w:rsidTr="00213F33">
        <w:trPr>
          <w:trHeight w:val="305"/>
        </w:trPr>
        <w:tc>
          <w:tcPr>
            <w:tcW w:w="8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9222F" w:rsidRPr="00EB6FA9" w:rsidRDefault="0049222F" w:rsidP="0082501D">
            <w:pPr>
              <w:rPr>
                <w:szCs w:val="1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49222F" w:rsidRPr="00EB6FA9" w:rsidTr="00213F33">
        <w:trPr>
          <w:trHeight w:val="305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9222F" w:rsidRPr="00EB6FA9" w:rsidRDefault="0049222F" w:rsidP="0082501D">
            <w:pPr>
              <w:rPr>
                <w:szCs w:val="1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22F" w:rsidRPr="00EB6FA9" w:rsidRDefault="0049222F" w:rsidP="00A54B1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</w:tbl>
    <w:p w:rsidR="00A37C4E" w:rsidRPr="00EB6FA9" w:rsidRDefault="00A37C4E" w:rsidP="00AB28DD">
      <w:pPr>
        <w:ind w:right="-29"/>
        <w:rPr>
          <w:b/>
          <w:szCs w:val="18"/>
        </w:rPr>
      </w:pPr>
    </w:p>
    <w:p w:rsidR="00AB28DD" w:rsidRDefault="00AB28DD" w:rsidP="00A37C4E">
      <w:pPr>
        <w:ind w:right="-29"/>
        <w:rPr>
          <w:b/>
          <w:szCs w:val="18"/>
        </w:rPr>
      </w:pPr>
    </w:p>
    <w:p w:rsidR="00A37C4E" w:rsidRPr="00EB6FA9" w:rsidRDefault="00AD32EA" w:rsidP="00A37C4E">
      <w:pPr>
        <w:ind w:right="-29"/>
        <w:rPr>
          <w:b/>
          <w:szCs w:val="18"/>
        </w:rPr>
      </w:pPr>
      <w:r>
        <w:rPr>
          <w:b/>
          <w:szCs w:val="18"/>
        </w:rPr>
        <w:t>5.</w:t>
      </w:r>
      <w:r w:rsidR="00A37C4E" w:rsidRPr="00EB6FA9">
        <w:rPr>
          <w:b/>
          <w:szCs w:val="18"/>
        </w:rPr>
        <w:tab/>
        <w:t>Onderhoud</w:t>
      </w:r>
    </w:p>
    <w:p w:rsidR="00A37C4E" w:rsidRPr="00EB6FA9" w:rsidRDefault="00A37C4E" w:rsidP="00A37C4E">
      <w:pPr>
        <w:ind w:left="284" w:right="-29" w:hanging="284"/>
        <w:rPr>
          <w:b/>
          <w:szCs w:val="18"/>
        </w:rPr>
      </w:pPr>
    </w:p>
    <w:p w:rsidR="00A37C4E" w:rsidRPr="00EB6FA9" w:rsidRDefault="00350FE3" w:rsidP="00A37C4E">
      <w:pPr>
        <w:ind w:left="284" w:right="-29" w:hanging="284"/>
        <w:rPr>
          <w:szCs w:val="18"/>
        </w:rPr>
      </w:pPr>
      <w:r>
        <w:rPr>
          <w:szCs w:val="18"/>
        </w:rPr>
        <w:t>5.1</w:t>
      </w:r>
      <w:r w:rsidR="00782DEB">
        <w:rPr>
          <w:szCs w:val="18"/>
        </w:rPr>
        <w:tab/>
      </w:r>
      <w:r w:rsidR="00A37C4E" w:rsidRPr="00EB6FA9">
        <w:rPr>
          <w:szCs w:val="18"/>
        </w:rPr>
        <w:t>Voortgangsplanning actueel</w:t>
      </w:r>
      <w:r w:rsidR="00051C75">
        <w:rPr>
          <w:szCs w:val="18"/>
        </w:rPr>
        <w:t>?</w:t>
      </w:r>
      <w:r w:rsidR="00782DEB">
        <w:rPr>
          <w:szCs w:val="18"/>
        </w:rPr>
        <w:tab/>
      </w:r>
      <w:r w:rsidR="00782DEB">
        <w:rPr>
          <w:szCs w:val="18"/>
        </w:rPr>
        <w:tab/>
      </w:r>
      <w:r w:rsidR="00782DEB">
        <w:rPr>
          <w:szCs w:val="18"/>
        </w:rPr>
        <w:tab/>
      </w:r>
      <w:r w:rsidR="00782DEB">
        <w:rPr>
          <w:szCs w:val="18"/>
        </w:rPr>
        <w:tab/>
      </w:r>
      <w:r w:rsidR="00782DEB">
        <w:rPr>
          <w:szCs w:val="18"/>
        </w:rPr>
        <w:tab/>
      </w:r>
      <w:r w:rsidR="00782DEB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="00A37C4E"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37C4E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="00A37C4E" w:rsidRPr="00EB6FA9">
        <w:rPr>
          <w:szCs w:val="18"/>
        </w:rPr>
        <w:t>Nee</w:t>
      </w:r>
    </w:p>
    <w:p w:rsidR="00782DEB" w:rsidRDefault="00782DEB" w:rsidP="00350FE3">
      <w:pPr>
        <w:ind w:left="704" w:right="-29" w:hanging="704"/>
        <w:rPr>
          <w:szCs w:val="18"/>
          <w:u w:val="single"/>
        </w:rPr>
      </w:pPr>
      <w:r>
        <w:rPr>
          <w:szCs w:val="18"/>
        </w:rPr>
        <w:tab/>
      </w:r>
      <w:r w:rsidR="00051C75">
        <w:rPr>
          <w:szCs w:val="18"/>
        </w:rPr>
        <w:t xml:space="preserve"> </w:t>
      </w:r>
      <w:r w:rsidR="00A37C4E" w:rsidRPr="00EB6FA9">
        <w:rPr>
          <w:szCs w:val="18"/>
          <w:u w:val="single"/>
        </w:rPr>
        <w:t>Opmerkingen:</w:t>
      </w:r>
      <w:r w:rsidR="00051C75">
        <w:rPr>
          <w:szCs w:val="18"/>
          <w:u w:val="single"/>
        </w:rPr>
        <w:t xml:space="preserve"> </w:t>
      </w:r>
    </w:p>
    <w:p w:rsidR="007E05D0" w:rsidRDefault="007E05D0" w:rsidP="00A37C4E">
      <w:pPr>
        <w:ind w:left="284" w:right="-29" w:hanging="284"/>
        <w:rPr>
          <w:szCs w:val="18"/>
        </w:rPr>
      </w:pPr>
    </w:p>
    <w:p w:rsidR="00C11726" w:rsidRPr="00EB6FA9" w:rsidRDefault="00C11726" w:rsidP="00A37C4E">
      <w:pPr>
        <w:ind w:left="284" w:right="-29" w:hanging="284"/>
        <w:rPr>
          <w:szCs w:val="18"/>
        </w:rPr>
      </w:pPr>
    </w:p>
    <w:p w:rsidR="00213F33" w:rsidRDefault="0024244F" w:rsidP="00213F33">
      <w:pPr>
        <w:ind w:left="284" w:right="-29" w:hanging="284"/>
        <w:rPr>
          <w:szCs w:val="18"/>
        </w:rPr>
      </w:pPr>
      <w:r>
        <w:rPr>
          <w:szCs w:val="18"/>
        </w:rPr>
        <w:t>5.2</w:t>
      </w:r>
      <w:r>
        <w:rPr>
          <w:szCs w:val="18"/>
        </w:rPr>
        <w:tab/>
      </w:r>
    </w:p>
    <w:p w:rsidR="00213F33" w:rsidRDefault="00213F33" w:rsidP="00213F33">
      <w:pPr>
        <w:ind w:left="284" w:right="-29" w:hanging="284"/>
        <w:rPr>
          <w:szCs w:val="18"/>
        </w:rPr>
      </w:pPr>
    </w:p>
    <w:p w:rsidR="00A37C4E" w:rsidRPr="00213F33" w:rsidRDefault="0024244F" w:rsidP="00213F33">
      <w:pPr>
        <w:pStyle w:val="Lijstalinea"/>
        <w:numPr>
          <w:ilvl w:val="0"/>
          <w:numId w:val="34"/>
        </w:numPr>
        <w:ind w:left="0" w:right="-29" w:firstLine="0"/>
        <w:rPr>
          <w:b/>
          <w:szCs w:val="18"/>
        </w:rPr>
      </w:pPr>
      <w:r w:rsidRPr="00213F33">
        <w:rPr>
          <w:b/>
          <w:szCs w:val="18"/>
        </w:rPr>
        <w:t>Onderhoud overeenkomstig</w:t>
      </w:r>
      <w:r w:rsidR="00213F33" w:rsidRPr="00213F33">
        <w:rPr>
          <w:b/>
          <w:szCs w:val="18"/>
        </w:rPr>
        <w:t xml:space="preserve"> bestek en planning uitgevoerd?</w:t>
      </w:r>
      <w:r w:rsidR="00A37C4E" w:rsidRPr="00213F33">
        <w:rPr>
          <w:b/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="00A37C4E" w:rsidRPr="00213F33">
        <w:rPr>
          <w:b/>
          <w:szCs w:val="18"/>
        </w:rPr>
        <w:t xml:space="preserve">Ja  </w:t>
      </w:r>
      <w:r w:rsidR="00DF204A" w:rsidRPr="00213F33">
        <w:rPr>
          <w:b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06106" w:rsidRPr="00213F33">
        <w:rPr>
          <w:b/>
          <w:szCs w:val="18"/>
        </w:rPr>
        <w:instrText xml:space="preserve"> FORMCHECKBOX </w:instrText>
      </w:r>
      <w:r w:rsidR="00DF204A">
        <w:rPr>
          <w:b/>
          <w:szCs w:val="18"/>
        </w:rPr>
      </w:r>
      <w:r w:rsidR="00DF204A">
        <w:rPr>
          <w:b/>
          <w:szCs w:val="18"/>
        </w:rPr>
        <w:fldChar w:fldCharType="separate"/>
      </w:r>
      <w:r w:rsidR="00DF204A" w:rsidRPr="00213F33">
        <w:rPr>
          <w:b/>
          <w:szCs w:val="18"/>
        </w:rPr>
        <w:fldChar w:fldCharType="end"/>
      </w:r>
      <w:r w:rsidR="00A37C4E" w:rsidRPr="00213F33">
        <w:rPr>
          <w:b/>
          <w:szCs w:val="18"/>
        </w:rPr>
        <w:t>Nee</w:t>
      </w:r>
    </w:p>
    <w:p w:rsidR="00A37C4E" w:rsidRPr="00EB6FA9" w:rsidRDefault="00A37C4E" w:rsidP="00051C75">
      <w:pPr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 xml:space="preserve">Zijn er gebreken en toekomstige functionaliteit gebreken geconstateerd die een toekomstig risico opleveren. Zijn de risicoanalyses bijgewerkt. </w:t>
      </w:r>
    </w:p>
    <w:p w:rsidR="00A37C4E" w:rsidRDefault="0034427C" w:rsidP="00051C75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6901F8" w:rsidRDefault="006901F8" w:rsidP="00A37C4E">
      <w:pPr>
        <w:pStyle w:val="Lijstalinea"/>
        <w:ind w:left="0" w:right="-28"/>
        <w:rPr>
          <w:szCs w:val="18"/>
        </w:rPr>
      </w:pPr>
    </w:p>
    <w:p w:rsidR="00C11726" w:rsidRPr="00EB6FA9" w:rsidRDefault="00C11726" w:rsidP="00A37C4E">
      <w:pPr>
        <w:pStyle w:val="Lijstalinea"/>
        <w:ind w:left="0" w:right="-28"/>
        <w:rPr>
          <w:szCs w:val="18"/>
        </w:rPr>
      </w:pPr>
    </w:p>
    <w:p w:rsidR="00A37C4E" w:rsidRPr="00EB6FA9" w:rsidRDefault="00A37C4E" w:rsidP="00B372F5">
      <w:pPr>
        <w:pStyle w:val="Lijstalinea"/>
        <w:ind w:left="0" w:right="-28"/>
        <w:rPr>
          <w:szCs w:val="18"/>
        </w:rPr>
      </w:pPr>
      <w:r w:rsidRPr="00EB6FA9">
        <w:rPr>
          <w:b/>
          <w:szCs w:val="18"/>
        </w:rPr>
        <w:t>b</w:t>
      </w:r>
      <w:r w:rsidRPr="00EB6FA9">
        <w:rPr>
          <w:szCs w:val="18"/>
        </w:rPr>
        <w:t>. Resultaten en verbeteringen</w:t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3F3A2D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 N.v.t.</w:t>
      </w:r>
    </w:p>
    <w:p w:rsidR="00A37C4E" w:rsidRPr="00EB6FA9" w:rsidRDefault="00A37C4E" w:rsidP="003F3A2D">
      <w:pPr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.</w:t>
      </w:r>
    </w:p>
    <w:p w:rsidR="003973B8" w:rsidRPr="003F3A2D" w:rsidRDefault="003973B8" w:rsidP="00A37C4E">
      <w:pPr>
        <w:ind w:right="-29"/>
        <w:rPr>
          <w:szCs w:val="18"/>
        </w:rPr>
      </w:pPr>
    </w:p>
    <w:p w:rsidR="00A37C4E" w:rsidRPr="00EB6FA9" w:rsidRDefault="00A37C4E" w:rsidP="00A37C4E">
      <w:pPr>
        <w:ind w:right="-29"/>
        <w:rPr>
          <w:szCs w:val="18"/>
        </w:rPr>
      </w:pPr>
      <w:r w:rsidRPr="00EB6FA9">
        <w:rPr>
          <w:b/>
          <w:szCs w:val="18"/>
        </w:rPr>
        <w:t>c.</w:t>
      </w:r>
      <w:r w:rsidRPr="00EB6FA9">
        <w:rPr>
          <w:szCs w:val="18"/>
        </w:rPr>
        <w:t xml:space="preserve"> Onderhoudsrapportages + wettelijke verplichtingen in logboeken.</w:t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A37C4E" w:rsidRPr="00EB6FA9" w:rsidRDefault="00A37C4E" w:rsidP="003F3A2D">
      <w:pPr>
        <w:ind w:left="709" w:right="-2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Zijn de onderhoudsrapportages in de logboeken etc. verwerkt</w:t>
      </w:r>
      <w:r w:rsidR="003F3A2D">
        <w:rPr>
          <w:i/>
          <w:color w:val="A6A6A6" w:themeColor="background1" w:themeShade="A6"/>
          <w:szCs w:val="18"/>
        </w:rPr>
        <w:t>?</w:t>
      </w:r>
    </w:p>
    <w:p w:rsidR="00606106" w:rsidRPr="00EB6FA9" w:rsidRDefault="00A37C4E" w:rsidP="003F3A2D">
      <w:pPr>
        <w:ind w:left="709"/>
        <w:rPr>
          <w:szCs w:val="18"/>
          <w:u w:val="single"/>
        </w:rPr>
      </w:pPr>
      <w:r w:rsidRPr="00EB6FA9">
        <w:rPr>
          <w:szCs w:val="18"/>
          <w:u w:val="single"/>
        </w:rPr>
        <w:t>Opmerkingen:</w:t>
      </w:r>
    </w:p>
    <w:p w:rsidR="00B25E15" w:rsidRDefault="00B25E15" w:rsidP="00606106">
      <w:pPr>
        <w:rPr>
          <w:szCs w:val="18"/>
          <w:u w:val="single"/>
        </w:rPr>
      </w:pPr>
    </w:p>
    <w:p w:rsidR="00B25E15" w:rsidRDefault="00B25E15" w:rsidP="00606106">
      <w:pPr>
        <w:rPr>
          <w:szCs w:val="18"/>
          <w:u w:val="single"/>
        </w:rPr>
      </w:pPr>
    </w:p>
    <w:p w:rsidR="00A37C4E" w:rsidRPr="00350FE3" w:rsidRDefault="003F3A2D" w:rsidP="00606106">
      <w:pPr>
        <w:rPr>
          <w:szCs w:val="18"/>
          <w:u w:val="single"/>
        </w:rPr>
      </w:pPr>
      <w:r w:rsidRPr="00350FE3">
        <w:rPr>
          <w:szCs w:val="18"/>
        </w:rPr>
        <w:t>5.3</w:t>
      </w:r>
      <w:r w:rsidR="000D7A3A" w:rsidRPr="00350FE3">
        <w:rPr>
          <w:szCs w:val="18"/>
        </w:rPr>
        <w:tab/>
      </w:r>
      <w:r w:rsidR="00A37C4E" w:rsidRPr="00350FE3">
        <w:rPr>
          <w:szCs w:val="18"/>
        </w:rPr>
        <w:t xml:space="preserve">Wettelijke verplichtingen  </w:t>
      </w:r>
    </w:p>
    <w:p w:rsidR="00A37C4E" w:rsidRPr="00EB6FA9" w:rsidRDefault="00A37C4E" w:rsidP="00A37C4E">
      <w:pPr>
        <w:ind w:right="-28"/>
        <w:rPr>
          <w:szCs w:val="18"/>
        </w:rPr>
      </w:pPr>
      <w:r w:rsidRPr="00EB6FA9">
        <w:rPr>
          <w:b/>
          <w:szCs w:val="18"/>
        </w:rPr>
        <w:t>a.</w:t>
      </w:r>
      <w:r w:rsidRPr="00EB6FA9">
        <w:rPr>
          <w:szCs w:val="18"/>
        </w:rPr>
        <w:t xml:space="preserve"> Wettelijke verplichtingen opgenomen in voortgangsplanning </w:t>
      </w:r>
      <w:r w:rsidR="000D7A3A">
        <w:rPr>
          <w:szCs w:val="18"/>
        </w:rPr>
        <w:t>?</w:t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A37C4E" w:rsidRPr="00EB6FA9" w:rsidRDefault="00A37C4E" w:rsidP="000D7A3A">
      <w:pPr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Contractpartners dienen allemaal op tijd geïnformeerd te zijn. Met name de Gebruiker ivm beveiliging en Beschikbaarheid bedrijfsproces, etc.</w:t>
      </w:r>
    </w:p>
    <w:p w:rsidR="00A37C4E" w:rsidRPr="00EB6FA9" w:rsidRDefault="00A37C4E" w:rsidP="00A37C4E">
      <w:pPr>
        <w:ind w:right="-28"/>
        <w:rPr>
          <w:szCs w:val="18"/>
          <w:u w:val="single"/>
        </w:rPr>
      </w:pPr>
    </w:p>
    <w:p w:rsidR="00441308" w:rsidRPr="00C11726" w:rsidRDefault="0034427C" w:rsidP="000D7A3A">
      <w:pPr>
        <w:ind w:right="-28" w:firstLine="709"/>
        <w:rPr>
          <w:szCs w:val="18"/>
          <w:u w:val="single"/>
        </w:rPr>
      </w:pPr>
      <w:r w:rsidRPr="00C11726">
        <w:rPr>
          <w:szCs w:val="18"/>
          <w:u w:val="single"/>
        </w:rPr>
        <w:t>Opmerkingen</w:t>
      </w:r>
      <w:r w:rsidR="00A37C4E" w:rsidRPr="00C11726">
        <w:rPr>
          <w:szCs w:val="18"/>
          <w:u w:val="single"/>
        </w:rPr>
        <w:t>:</w:t>
      </w:r>
    </w:p>
    <w:p w:rsidR="005C121F" w:rsidRDefault="005C121F" w:rsidP="00A37C4E">
      <w:pPr>
        <w:ind w:right="-28"/>
        <w:rPr>
          <w:b/>
          <w:szCs w:val="18"/>
        </w:rPr>
      </w:pPr>
    </w:p>
    <w:p w:rsidR="006A640D" w:rsidRDefault="006A640D" w:rsidP="00A37C4E">
      <w:pPr>
        <w:ind w:right="-28"/>
        <w:rPr>
          <w:b/>
          <w:szCs w:val="18"/>
        </w:rPr>
      </w:pPr>
    </w:p>
    <w:p w:rsidR="00A37C4E" w:rsidRPr="00350FE3" w:rsidRDefault="00A37C4E" w:rsidP="000D7A3A">
      <w:pPr>
        <w:ind w:right="-28"/>
        <w:rPr>
          <w:szCs w:val="18"/>
        </w:rPr>
      </w:pPr>
      <w:r w:rsidRPr="00350FE3">
        <w:rPr>
          <w:szCs w:val="18"/>
        </w:rPr>
        <w:t>5.4</w:t>
      </w:r>
      <w:r w:rsidRPr="00350FE3">
        <w:rPr>
          <w:szCs w:val="18"/>
        </w:rPr>
        <w:tab/>
      </w:r>
      <w:proofErr w:type="spellStart"/>
      <w:r w:rsidRPr="00350FE3">
        <w:rPr>
          <w:szCs w:val="18"/>
        </w:rPr>
        <w:t>KWIS-afhandelingen</w:t>
      </w:r>
      <w:proofErr w:type="spellEnd"/>
      <w:r w:rsidR="005C121F" w:rsidRPr="00350FE3">
        <w:rPr>
          <w:szCs w:val="18"/>
        </w:rPr>
        <w:t xml:space="preserve"> </w:t>
      </w:r>
      <w:r w:rsidR="000D7A3A" w:rsidRPr="00350FE3">
        <w:rPr>
          <w:szCs w:val="18"/>
        </w:rPr>
        <w:t xml:space="preserve">(versie nummer </w:t>
      </w:r>
      <w:proofErr w:type="spellStart"/>
      <w:r w:rsidR="000D7A3A" w:rsidRPr="00350FE3">
        <w:rPr>
          <w:szCs w:val="18"/>
        </w:rPr>
        <w:t>dd</w:t>
      </w:r>
      <w:proofErr w:type="spellEnd"/>
      <w:r w:rsidR="000D7A3A" w:rsidRPr="00350FE3">
        <w:rPr>
          <w:szCs w:val="18"/>
        </w:rPr>
        <w:t>.)</w:t>
      </w:r>
    </w:p>
    <w:p w:rsidR="00A37C4E" w:rsidRPr="00EB6FA9" w:rsidRDefault="00A37C4E" w:rsidP="00A37C4E">
      <w:pPr>
        <w:pStyle w:val="Lijstalinea"/>
        <w:ind w:left="709" w:right="-28" w:hanging="709"/>
        <w:rPr>
          <w:szCs w:val="18"/>
        </w:rPr>
      </w:pPr>
      <w:r w:rsidRPr="00EB6FA9">
        <w:rPr>
          <w:b/>
          <w:szCs w:val="18"/>
        </w:rPr>
        <w:t xml:space="preserve">a. </w:t>
      </w:r>
      <w:r w:rsidR="000D7A3A" w:rsidRPr="000D7A3A">
        <w:rPr>
          <w:b/>
          <w:szCs w:val="18"/>
        </w:rPr>
        <w:t>K</w:t>
      </w:r>
      <w:r w:rsidR="000D7A3A">
        <w:rPr>
          <w:szCs w:val="18"/>
        </w:rPr>
        <w:t>lachtenafhandeling</w:t>
      </w:r>
      <w:r w:rsidR="000D7A3A">
        <w:rPr>
          <w:szCs w:val="18"/>
        </w:rPr>
        <w:tab/>
      </w:r>
    </w:p>
    <w:p w:rsidR="00A37C4E" w:rsidRPr="00EB6FA9" w:rsidRDefault="00A37C4E" w:rsidP="000D7A3A">
      <w:pPr>
        <w:pStyle w:val="Lijstalinea"/>
        <w:ind w:left="1418" w:right="-28" w:hanging="70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Aantal, openstaand afgehandeld.</w:t>
      </w:r>
    </w:p>
    <w:p w:rsidR="00A37C4E" w:rsidRPr="00EB6FA9" w:rsidRDefault="0034427C" w:rsidP="000D7A3A">
      <w:pPr>
        <w:ind w:left="709"/>
        <w:rPr>
          <w:szCs w:val="18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6B761F" w:rsidRPr="00EB6FA9" w:rsidRDefault="006B761F" w:rsidP="00A37C4E">
      <w:pPr>
        <w:ind w:right="-28"/>
        <w:rPr>
          <w:b/>
          <w:szCs w:val="18"/>
        </w:rPr>
      </w:pPr>
    </w:p>
    <w:p w:rsidR="00A37C4E" w:rsidRPr="00EB6FA9" w:rsidRDefault="00A37C4E" w:rsidP="00A37C4E">
      <w:pPr>
        <w:pStyle w:val="Lijstalinea"/>
        <w:ind w:left="709" w:right="-28" w:hanging="709"/>
        <w:rPr>
          <w:szCs w:val="18"/>
        </w:rPr>
      </w:pPr>
      <w:r w:rsidRPr="00EB6FA9">
        <w:rPr>
          <w:b/>
          <w:szCs w:val="18"/>
        </w:rPr>
        <w:t xml:space="preserve">b. </w:t>
      </w:r>
      <w:r w:rsidR="000D7A3A" w:rsidRPr="000D7A3A">
        <w:rPr>
          <w:b/>
          <w:szCs w:val="18"/>
        </w:rPr>
        <w:t>W</w:t>
      </w:r>
      <w:r w:rsidR="000D7A3A">
        <w:rPr>
          <w:szCs w:val="18"/>
        </w:rPr>
        <w:t>ensen</w:t>
      </w:r>
    </w:p>
    <w:p w:rsidR="00A37C4E" w:rsidRPr="00EB6FA9" w:rsidRDefault="00A37C4E" w:rsidP="000D7A3A">
      <w:pPr>
        <w:pStyle w:val="Lijstalinea"/>
        <w:ind w:left="1418" w:right="-28" w:hanging="70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Aantal, openstaand, afgehandeld.</w:t>
      </w:r>
    </w:p>
    <w:p w:rsidR="00A37C4E" w:rsidRPr="00EB6FA9" w:rsidRDefault="0034427C" w:rsidP="000D7A3A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072DA5" w:rsidRPr="006B761F" w:rsidRDefault="00072DA5" w:rsidP="000D7A3A">
      <w:pPr>
        <w:ind w:left="709" w:right="-28"/>
        <w:rPr>
          <w:szCs w:val="18"/>
        </w:rPr>
      </w:pPr>
    </w:p>
    <w:p w:rsidR="00072DA5" w:rsidRPr="00F33015" w:rsidRDefault="00072DA5" w:rsidP="00773669">
      <w:pPr>
        <w:ind w:right="-28"/>
        <w:rPr>
          <w:szCs w:val="18"/>
        </w:rPr>
      </w:pPr>
    </w:p>
    <w:p w:rsidR="00A8071E" w:rsidRPr="00EB6FA9" w:rsidRDefault="0070287E" w:rsidP="00773669">
      <w:pPr>
        <w:ind w:right="-28"/>
        <w:rPr>
          <w:szCs w:val="18"/>
        </w:rPr>
      </w:pPr>
      <w:r w:rsidRPr="00EB6FA9">
        <w:rPr>
          <w:b/>
          <w:szCs w:val="18"/>
        </w:rPr>
        <w:t xml:space="preserve">c. </w:t>
      </w:r>
      <w:r w:rsidR="000D7A3A" w:rsidRPr="000D7A3A">
        <w:rPr>
          <w:b/>
          <w:szCs w:val="18"/>
        </w:rPr>
        <w:t>I</w:t>
      </w:r>
      <w:r w:rsidRPr="00EB6FA9">
        <w:rPr>
          <w:szCs w:val="18"/>
        </w:rPr>
        <w:t>nformatie</w:t>
      </w:r>
    </w:p>
    <w:p w:rsidR="000D7A3A" w:rsidRPr="00EB6FA9" w:rsidRDefault="000D7A3A" w:rsidP="000D7A3A">
      <w:pPr>
        <w:pStyle w:val="Lijstalinea"/>
        <w:ind w:left="1418" w:right="-28" w:hanging="70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Aantal, openstaand, afgehandeld.</w:t>
      </w:r>
    </w:p>
    <w:p w:rsidR="0070287E" w:rsidRPr="00EB6FA9" w:rsidRDefault="0034427C" w:rsidP="000D7A3A">
      <w:pPr>
        <w:ind w:left="709" w:right="-28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70287E" w:rsidRPr="00EB6FA9">
        <w:rPr>
          <w:szCs w:val="18"/>
          <w:u w:val="single"/>
        </w:rPr>
        <w:t>:</w:t>
      </w:r>
    </w:p>
    <w:p w:rsidR="0070287E" w:rsidRPr="00EB6FA9" w:rsidRDefault="0070287E" w:rsidP="000D7A3A">
      <w:pPr>
        <w:ind w:left="709" w:right="-28"/>
        <w:rPr>
          <w:szCs w:val="18"/>
        </w:rPr>
      </w:pPr>
    </w:p>
    <w:p w:rsidR="00F1779A" w:rsidRDefault="00F1779A" w:rsidP="00773669">
      <w:pPr>
        <w:ind w:right="-28"/>
        <w:rPr>
          <w:b/>
          <w:szCs w:val="18"/>
        </w:rPr>
      </w:pPr>
    </w:p>
    <w:p w:rsidR="0070287E" w:rsidRPr="00EB6FA9" w:rsidRDefault="0070287E" w:rsidP="00773669">
      <w:pPr>
        <w:ind w:right="-28"/>
        <w:rPr>
          <w:szCs w:val="18"/>
        </w:rPr>
      </w:pPr>
      <w:r w:rsidRPr="00EB6FA9">
        <w:rPr>
          <w:b/>
          <w:szCs w:val="18"/>
        </w:rPr>
        <w:t>d</w:t>
      </w:r>
      <w:r w:rsidRPr="00EB6FA9">
        <w:rPr>
          <w:szCs w:val="18"/>
        </w:rPr>
        <w:t xml:space="preserve">. </w:t>
      </w:r>
      <w:r w:rsidRPr="000D7A3A">
        <w:rPr>
          <w:b/>
          <w:szCs w:val="18"/>
        </w:rPr>
        <w:t>S</w:t>
      </w:r>
      <w:r w:rsidRPr="00EB6FA9">
        <w:rPr>
          <w:szCs w:val="18"/>
        </w:rPr>
        <w:t>toringen</w:t>
      </w:r>
    </w:p>
    <w:p w:rsidR="000D7A3A" w:rsidRPr="00EB6FA9" w:rsidRDefault="000D7A3A" w:rsidP="000D7A3A">
      <w:pPr>
        <w:pStyle w:val="Lijstalinea"/>
        <w:ind w:left="1418" w:right="-28" w:hanging="70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 xml:space="preserve">Aantal, </w:t>
      </w:r>
      <w:r>
        <w:rPr>
          <w:i/>
          <w:color w:val="A6A6A6" w:themeColor="background1" w:themeShade="A6"/>
          <w:szCs w:val="18"/>
        </w:rPr>
        <w:t xml:space="preserve">status, </w:t>
      </w:r>
      <w:r w:rsidRPr="00EB6FA9">
        <w:rPr>
          <w:i/>
          <w:color w:val="A6A6A6" w:themeColor="background1" w:themeShade="A6"/>
          <w:szCs w:val="18"/>
        </w:rPr>
        <w:t>openstaand afgehandeld.</w:t>
      </w:r>
    </w:p>
    <w:p w:rsidR="0070287E" w:rsidRDefault="0034427C" w:rsidP="000D7A3A">
      <w:pPr>
        <w:ind w:left="709" w:right="-28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70287E" w:rsidRPr="00EB6FA9">
        <w:rPr>
          <w:szCs w:val="18"/>
          <w:u w:val="single"/>
        </w:rPr>
        <w:t>:</w:t>
      </w:r>
    </w:p>
    <w:p w:rsidR="00360FAF" w:rsidRPr="00AD32EA" w:rsidRDefault="00AD32EA" w:rsidP="00773669">
      <w:pPr>
        <w:ind w:right="-28"/>
        <w:rPr>
          <w:szCs w:val="18"/>
        </w:rPr>
      </w:pPr>
      <w:r w:rsidRPr="00AD32EA">
        <w:rPr>
          <w:szCs w:val="18"/>
        </w:rPr>
        <w:tab/>
      </w:r>
    </w:p>
    <w:p w:rsidR="00AD32EA" w:rsidRDefault="00AD32EA" w:rsidP="00773669">
      <w:pPr>
        <w:ind w:right="-28"/>
        <w:rPr>
          <w:b/>
          <w:szCs w:val="18"/>
        </w:rPr>
      </w:pPr>
    </w:p>
    <w:p w:rsidR="00970334" w:rsidRDefault="00970334">
      <w:pPr>
        <w:spacing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:rsidR="00A54B10" w:rsidRPr="00EB6FA9" w:rsidRDefault="0024244F" w:rsidP="00773669">
      <w:pPr>
        <w:ind w:right="-28"/>
        <w:rPr>
          <w:szCs w:val="18"/>
        </w:rPr>
      </w:pPr>
      <w:r>
        <w:rPr>
          <w:b/>
          <w:szCs w:val="18"/>
        </w:rPr>
        <w:lastRenderedPageBreak/>
        <w:t>e</w:t>
      </w:r>
      <w:r w:rsidR="00A54B10" w:rsidRPr="00EB6FA9">
        <w:rPr>
          <w:b/>
          <w:szCs w:val="18"/>
        </w:rPr>
        <w:t xml:space="preserve">. </w:t>
      </w:r>
      <w:r w:rsidR="00E72374">
        <w:rPr>
          <w:szCs w:val="18"/>
        </w:rPr>
        <w:t>Bijkomende werkzaamheden</w:t>
      </w:r>
      <w:r w:rsidR="00AD32EA">
        <w:rPr>
          <w:szCs w:val="18"/>
        </w:rPr>
        <w:t>, verbetervoorste</w:t>
      </w:r>
      <w:r w:rsidR="00E72374">
        <w:rPr>
          <w:szCs w:val="18"/>
        </w:rPr>
        <w:t>llen Aannemer</w:t>
      </w:r>
      <w:r w:rsidR="00AD32EA">
        <w:rPr>
          <w:szCs w:val="18"/>
        </w:rPr>
        <w:t xml:space="preserve"> aan RVB</w:t>
      </w:r>
    </w:p>
    <w:p w:rsidR="00A56827" w:rsidRPr="00EB6FA9" w:rsidRDefault="00A56827" w:rsidP="00A54B10">
      <w:pPr>
        <w:pStyle w:val="Lijstalinea"/>
        <w:ind w:left="709" w:right="-28" w:hanging="709"/>
        <w:rPr>
          <w:i/>
          <w:color w:val="A6A6A6" w:themeColor="background1" w:themeShade="A6"/>
          <w:szCs w:val="18"/>
        </w:rPr>
      </w:pPr>
    </w:p>
    <w:tbl>
      <w:tblPr>
        <w:tblW w:w="8520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6"/>
        <w:gridCol w:w="3685"/>
        <w:gridCol w:w="2552"/>
        <w:gridCol w:w="992"/>
        <w:gridCol w:w="425"/>
      </w:tblGrid>
      <w:tr w:rsidR="00AD32EA" w:rsidRPr="00EB6FA9" w:rsidTr="00AD32EA">
        <w:trPr>
          <w:trHeight w:val="25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D32EA" w:rsidRPr="00EB6FA9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Datum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D32EA" w:rsidRPr="00EB6FA9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  <w:r w:rsidRPr="00EB6FA9">
              <w:rPr>
                <w:color w:val="000000"/>
                <w:szCs w:val="18"/>
              </w:rPr>
              <w:t>Omschrijving offerte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D32EA" w:rsidRPr="00EB6FA9" w:rsidRDefault="00E72374" w:rsidP="00B62C30">
            <w:pPr>
              <w:spacing w:line="240" w:lineRule="auto"/>
              <w:rPr>
                <w:color w:val="000000"/>
                <w:szCs w:val="18"/>
              </w:rPr>
            </w:pPr>
            <w:r>
              <w:rPr>
                <w:color w:val="000000"/>
                <w:szCs w:val="18"/>
              </w:rPr>
              <w:t>BKW</w:t>
            </w:r>
            <w:r w:rsidR="00AD32EA" w:rsidRPr="00EB6FA9">
              <w:rPr>
                <w:color w:val="000000"/>
                <w:szCs w:val="18"/>
              </w:rPr>
              <w:t xml:space="preserve"> nr.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D32EA" w:rsidRPr="00EB6FA9" w:rsidRDefault="00AD32EA" w:rsidP="00D6386A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AD32EA" w:rsidRPr="00EB6FA9" w:rsidRDefault="00AD32EA" w:rsidP="00FF788A">
            <w:pPr>
              <w:spacing w:line="240" w:lineRule="auto"/>
              <w:rPr>
                <w:color w:val="000000"/>
                <w:szCs w:val="18"/>
              </w:rPr>
            </w:pPr>
          </w:p>
        </w:tc>
      </w:tr>
      <w:tr w:rsidR="00AD32EA" w:rsidRPr="00EB6FA9" w:rsidTr="00AD32EA">
        <w:trPr>
          <w:trHeight w:val="225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rPr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spacing w:line="240" w:lineRule="auto"/>
              <w:rPr>
                <w:color w:val="000000" w:themeColor="text1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AD32EA" w:rsidRPr="00487F9C" w:rsidTr="00AD32EA">
        <w:trPr>
          <w:trHeight w:val="73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rPr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EB6FA9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AD32EA">
            <w:pPr>
              <w:spacing w:line="240" w:lineRule="auto"/>
              <w:jc w:val="center"/>
              <w:rPr>
                <w:color w:val="000000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0A16BC">
            <w:pPr>
              <w:spacing w:line="240" w:lineRule="auto"/>
              <w:jc w:val="center"/>
              <w:rPr>
                <w:color w:val="000000"/>
                <w:szCs w:val="18"/>
                <w:lang w:val="en-US"/>
              </w:rPr>
            </w:pPr>
          </w:p>
        </w:tc>
      </w:tr>
      <w:tr w:rsidR="00AD32EA" w:rsidRPr="00487F9C" w:rsidTr="00AD32EA">
        <w:trPr>
          <w:trHeight w:val="73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B62C30">
            <w:pPr>
              <w:rPr>
                <w:szCs w:val="18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B62C3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AD32EA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AD32EA" w:rsidRPr="00382C54" w:rsidTr="00AD32EA">
        <w:trPr>
          <w:trHeight w:val="41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487F9C" w:rsidRDefault="00AD32EA" w:rsidP="00B62C30">
            <w:pPr>
              <w:rPr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382C54" w:rsidRDefault="00AD32EA" w:rsidP="00B62C3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382C54" w:rsidRDefault="00AD32EA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382C54" w:rsidRDefault="00AD32EA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32EA" w:rsidRPr="00382C54" w:rsidRDefault="00AD32EA" w:rsidP="000A16BC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6A640D" w:rsidRPr="00382C54" w:rsidTr="00AD32EA">
        <w:trPr>
          <w:trHeight w:val="41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40D" w:rsidRDefault="006A640D" w:rsidP="00B62C30">
            <w:pPr>
              <w:rPr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40D" w:rsidRDefault="006A640D" w:rsidP="00B62C3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40D" w:rsidRPr="00382C54" w:rsidRDefault="006A640D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40D" w:rsidRDefault="006A640D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40D" w:rsidRDefault="006A640D" w:rsidP="000A16BC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  <w:tr w:rsidR="00994836" w:rsidRPr="00382C54" w:rsidTr="00AD32EA">
        <w:trPr>
          <w:trHeight w:val="417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836" w:rsidRDefault="00994836" w:rsidP="00B62C30">
            <w:pPr>
              <w:rPr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836" w:rsidRDefault="00994836" w:rsidP="00B62C30">
            <w:pPr>
              <w:ind w:right="-28"/>
              <w:rPr>
                <w:color w:val="000000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836" w:rsidRDefault="00994836" w:rsidP="00B62C30">
            <w:pPr>
              <w:spacing w:line="240" w:lineRule="auto"/>
              <w:rPr>
                <w:color w:val="00000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836" w:rsidRDefault="00994836" w:rsidP="00B62C30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836" w:rsidRDefault="00994836" w:rsidP="000A16BC">
            <w:pPr>
              <w:spacing w:line="240" w:lineRule="auto"/>
              <w:jc w:val="center"/>
              <w:rPr>
                <w:color w:val="000000"/>
                <w:szCs w:val="18"/>
              </w:rPr>
            </w:pPr>
          </w:p>
        </w:tc>
      </w:tr>
    </w:tbl>
    <w:p w:rsidR="00A37C4E" w:rsidRPr="00EB6FA9" w:rsidRDefault="00FF788A" w:rsidP="00FF788A">
      <w:pPr>
        <w:rPr>
          <w:i/>
          <w:color w:val="808080" w:themeColor="background1" w:themeShade="80"/>
          <w:szCs w:val="18"/>
        </w:rPr>
      </w:pPr>
      <w:r w:rsidRPr="00EB6FA9">
        <w:rPr>
          <w:i/>
          <w:color w:val="808080" w:themeColor="background1" w:themeShade="80"/>
          <w:szCs w:val="18"/>
        </w:rPr>
        <w:t>*</w:t>
      </w:r>
      <w:r w:rsidRPr="00EB6FA9">
        <w:rPr>
          <w:i/>
          <w:color w:val="A6A6A6" w:themeColor="background1" w:themeShade="A6"/>
          <w:szCs w:val="18"/>
        </w:rPr>
        <w:t>10 aangevraagd, 20 offerte, 30 opdracht, 90 vervallen</w:t>
      </w:r>
    </w:p>
    <w:p w:rsidR="002A159D" w:rsidRDefault="002A159D" w:rsidP="00A37C4E">
      <w:pPr>
        <w:pStyle w:val="Lijstalinea"/>
        <w:ind w:left="0" w:right="-28"/>
        <w:rPr>
          <w:b/>
          <w:szCs w:val="18"/>
        </w:rPr>
      </w:pPr>
    </w:p>
    <w:p w:rsidR="00FA42F2" w:rsidRDefault="00FA42F2" w:rsidP="00A37C4E">
      <w:pPr>
        <w:pStyle w:val="Lijstalinea"/>
        <w:ind w:left="0" w:right="-28"/>
        <w:rPr>
          <w:b/>
          <w:szCs w:val="18"/>
        </w:rPr>
      </w:pPr>
    </w:p>
    <w:p w:rsidR="00A37C4E" w:rsidRDefault="00A37C4E" w:rsidP="00A37C4E">
      <w:pPr>
        <w:pStyle w:val="Lijstalinea"/>
        <w:ind w:left="0" w:right="-28"/>
        <w:rPr>
          <w:b/>
          <w:szCs w:val="18"/>
        </w:rPr>
      </w:pPr>
      <w:r w:rsidRPr="00EB6FA9">
        <w:rPr>
          <w:b/>
          <w:szCs w:val="18"/>
        </w:rPr>
        <w:t>6.</w:t>
      </w:r>
      <w:r w:rsidRPr="00EB6FA9">
        <w:rPr>
          <w:b/>
          <w:szCs w:val="18"/>
        </w:rPr>
        <w:tab/>
        <w:t>Revisiebe</w:t>
      </w:r>
      <w:r w:rsidR="0024244F">
        <w:rPr>
          <w:b/>
          <w:szCs w:val="18"/>
        </w:rPr>
        <w:t>scheiden</w:t>
      </w:r>
    </w:p>
    <w:p w:rsidR="00AD32EA" w:rsidRPr="00EB6FA9" w:rsidRDefault="00AD32EA" w:rsidP="00A37C4E">
      <w:pPr>
        <w:pStyle w:val="Lijstalinea"/>
        <w:ind w:left="0" w:right="-28"/>
        <w:rPr>
          <w:b/>
          <w:szCs w:val="18"/>
        </w:rPr>
      </w:pPr>
    </w:p>
    <w:p w:rsidR="00A37C4E" w:rsidRPr="00EB6FA9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>6.1</w:t>
      </w:r>
      <w:r w:rsidRPr="00EB6FA9">
        <w:rPr>
          <w:szCs w:val="18"/>
        </w:rPr>
        <w:tab/>
        <w:t>Revisietekeningen</w:t>
      </w:r>
    </w:p>
    <w:p w:rsidR="00A37C4E" w:rsidRPr="00EB6FA9" w:rsidRDefault="00A37C4E" w:rsidP="00AD32EA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Zijn alle revisietekeningen uit onderhoud, v</w:t>
      </w:r>
      <w:r w:rsidR="00350FE3">
        <w:rPr>
          <w:i/>
          <w:color w:val="A6A6A6" w:themeColor="background1" w:themeShade="A6"/>
          <w:szCs w:val="18"/>
        </w:rPr>
        <w:t>ervangingen digitaal bijgewerkt?</w:t>
      </w:r>
    </w:p>
    <w:p w:rsidR="00350FE3" w:rsidRDefault="00350FE3" w:rsidP="00AD32EA">
      <w:pPr>
        <w:ind w:left="709"/>
        <w:rPr>
          <w:szCs w:val="18"/>
        </w:rPr>
      </w:pPr>
    </w:p>
    <w:p w:rsidR="00350FE3" w:rsidRDefault="00350FE3" w:rsidP="00AD32EA">
      <w:pPr>
        <w:ind w:left="709"/>
        <w:rPr>
          <w:szCs w:val="18"/>
          <w:u w:val="single"/>
        </w:rPr>
      </w:pP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01579D" w:rsidRDefault="0001579D" w:rsidP="00AD32EA">
      <w:pPr>
        <w:ind w:left="709"/>
        <w:rPr>
          <w:szCs w:val="18"/>
          <w:u w:val="single"/>
        </w:rPr>
      </w:pPr>
    </w:p>
    <w:p w:rsidR="00A37C4E" w:rsidRDefault="0034427C" w:rsidP="00AD32EA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2A7FE1" w:rsidRPr="0001579D" w:rsidRDefault="00994836" w:rsidP="00A37C4E">
      <w:pPr>
        <w:pStyle w:val="Lijstalinea"/>
        <w:ind w:left="0" w:right="-28"/>
        <w:rPr>
          <w:szCs w:val="18"/>
        </w:rPr>
      </w:pPr>
      <w:r>
        <w:rPr>
          <w:szCs w:val="18"/>
        </w:rPr>
        <w:tab/>
      </w:r>
    </w:p>
    <w:p w:rsidR="003C7E3E" w:rsidRDefault="003C7E3E" w:rsidP="00A37C4E">
      <w:pPr>
        <w:pStyle w:val="Lijstalinea"/>
        <w:ind w:left="0" w:right="-28"/>
        <w:rPr>
          <w:szCs w:val="18"/>
        </w:rPr>
      </w:pPr>
    </w:p>
    <w:p w:rsidR="003C7E3E" w:rsidRPr="00EB6FA9" w:rsidRDefault="003C7E3E" w:rsidP="00A37C4E">
      <w:pPr>
        <w:pStyle w:val="Lijstalinea"/>
        <w:ind w:left="0" w:right="-28"/>
        <w:rPr>
          <w:szCs w:val="18"/>
        </w:rPr>
      </w:pPr>
    </w:p>
    <w:p w:rsidR="00A37C4E" w:rsidRPr="00EB6FA9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 xml:space="preserve">6.2  </w:t>
      </w:r>
      <w:r w:rsidR="00350FE3">
        <w:rPr>
          <w:szCs w:val="18"/>
        </w:rPr>
        <w:tab/>
      </w:r>
      <w:r w:rsidRPr="00EB6FA9">
        <w:rPr>
          <w:szCs w:val="18"/>
        </w:rPr>
        <w:t>Certificaten, logboeken, onderhoud- en bedieningsvoorschriften en garantiebescheiden</w:t>
      </w:r>
    </w:p>
    <w:p w:rsidR="00A37C4E" w:rsidRPr="00EB6FA9" w:rsidRDefault="00A37C4E" w:rsidP="00AD32EA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zijn alle logboeken, certificaten, onderhoud-</w:t>
      </w:r>
      <w:r w:rsidR="00FF788A" w:rsidRPr="00EB6FA9">
        <w:rPr>
          <w:i/>
          <w:color w:val="A6A6A6" w:themeColor="background1" w:themeShade="A6"/>
          <w:szCs w:val="18"/>
        </w:rPr>
        <w:t xml:space="preserve"> </w:t>
      </w:r>
      <w:r w:rsidRPr="00EB6FA9">
        <w:rPr>
          <w:i/>
          <w:color w:val="A6A6A6" w:themeColor="background1" w:themeShade="A6"/>
          <w:szCs w:val="18"/>
        </w:rPr>
        <w:t>en bed</w:t>
      </w:r>
      <w:r w:rsidR="00350FE3">
        <w:rPr>
          <w:i/>
          <w:color w:val="A6A6A6" w:themeColor="background1" w:themeShade="A6"/>
          <w:szCs w:val="18"/>
        </w:rPr>
        <w:t>ieningsvoorschriften bijgewerkt?</w:t>
      </w:r>
    </w:p>
    <w:p w:rsidR="00350FE3" w:rsidRDefault="00350FE3" w:rsidP="00350FE3">
      <w:pPr>
        <w:pStyle w:val="Lijstalinea"/>
        <w:ind w:left="0" w:right="-28"/>
        <w:rPr>
          <w:szCs w:val="18"/>
        </w:rPr>
      </w:pPr>
    </w:p>
    <w:p w:rsidR="00350FE3" w:rsidRPr="00EB6FA9" w:rsidRDefault="00350FE3" w:rsidP="00350FE3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A37C4E" w:rsidRPr="00EB6FA9" w:rsidRDefault="0034427C" w:rsidP="00AD32EA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350FE3">
        <w:rPr>
          <w:szCs w:val="18"/>
          <w:u w:val="single"/>
        </w:rPr>
        <w:t>:</w:t>
      </w:r>
    </w:p>
    <w:p w:rsidR="00971EC1" w:rsidRDefault="00971EC1" w:rsidP="00A37C4E">
      <w:pPr>
        <w:pStyle w:val="Lijstalinea"/>
        <w:ind w:left="0" w:right="-28"/>
        <w:rPr>
          <w:b/>
          <w:szCs w:val="18"/>
        </w:rPr>
      </w:pPr>
    </w:p>
    <w:p w:rsidR="003C7E3E" w:rsidRPr="00EB6FA9" w:rsidRDefault="003C7E3E" w:rsidP="00A37C4E">
      <w:pPr>
        <w:pStyle w:val="Lijstalinea"/>
        <w:ind w:left="0" w:right="-28"/>
        <w:rPr>
          <w:b/>
          <w:szCs w:val="18"/>
        </w:rPr>
      </w:pPr>
    </w:p>
    <w:p w:rsidR="00F1779A" w:rsidRDefault="00F1779A" w:rsidP="00A37C4E">
      <w:pPr>
        <w:pStyle w:val="Lijstalinea"/>
        <w:ind w:left="0" w:right="-28"/>
        <w:rPr>
          <w:b/>
          <w:szCs w:val="18"/>
        </w:rPr>
      </w:pPr>
    </w:p>
    <w:p w:rsidR="00A37C4E" w:rsidRPr="00EB6FA9" w:rsidRDefault="0024244F" w:rsidP="00A37C4E">
      <w:pPr>
        <w:pStyle w:val="Lijstalinea"/>
        <w:ind w:left="0" w:right="-28"/>
        <w:rPr>
          <w:b/>
          <w:szCs w:val="18"/>
        </w:rPr>
      </w:pPr>
      <w:r>
        <w:rPr>
          <w:b/>
          <w:szCs w:val="18"/>
        </w:rPr>
        <w:t xml:space="preserve">7. </w:t>
      </w:r>
      <w:r>
        <w:rPr>
          <w:b/>
          <w:szCs w:val="18"/>
        </w:rPr>
        <w:tab/>
        <w:t>Veiligheid en Gezondheid</w:t>
      </w:r>
    </w:p>
    <w:p w:rsidR="00350FE3" w:rsidRDefault="00350FE3" w:rsidP="00A37C4E">
      <w:pPr>
        <w:pStyle w:val="Lijstalinea"/>
        <w:ind w:left="0" w:right="-28"/>
        <w:rPr>
          <w:szCs w:val="18"/>
        </w:rPr>
      </w:pPr>
    </w:p>
    <w:p w:rsidR="00A37C4E" w:rsidRPr="00EB6FA9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 xml:space="preserve">7.1 </w:t>
      </w:r>
      <w:r w:rsidRPr="00EB6FA9">
        <w:rPr>
          <w:szCs w:val="18"/>
        </w:rPr>
        <w:tab/>
        <w:t>V&amp;G-plan</w:t>
      </w:r>
    </w:p>
    <w:p w:rsidR="00A37C4E" w:rsidRDefault="00A37C4E" w:rsidP="00AD32EA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Wordt er gewerkt volgens het V&amp;G plan Asbest, Legionella enz. Wordt de Gebruiker en Opdrachtgever betrokken in het V&amp;G-plan. Wordt het bijgewerkt en is het direct beschikbaar.</w:t>
      </w:r>
    </w:p>
    <w:p w:rsidR="00C5717C" w:rsidRPr="00EB6FA9" w:rsidRDefault="00C5717C" w:rsidP="00C5717C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A37C4E" w:rsidRPr="00EB6FA9" w:rsidRDefault="0034427C" w:rsidP="00AD32EA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1B0EEE" w:rsidRDefault="001B0EEE" w:rsidP="00A37C4E">
      <w:pPr>
        <w:pStyle w:val="Lijstalinea"/>
        <w:ind w:left="0" w:right="-28"/>
        <w:rPr>
          <w:szCs w:val="18"/>
        </w:rPr>
      </w:pPr>
    </w:p>
    <w:p w:rsidR="0024244F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>7.</w:t>
      </w:r>
      <w:r w:rsidR="00E72374">
        <w:rPr>
          <w:szCs w:val="18"/>
        </w:rPr>
        <w:t>2</w:t>
      </w:r>
      <w:r w:rsidRPr="00EB6FA9">
        <w:rPr>
          <w:szCs w:val="18"/>
        </w:rPr>
        <w:t xml:space="preserve"> </w:t>
      </w:r>
      <w:r w:rsidR="0024244F">
        <w:rPr>
          <w:szCs w:val="18"/>
        </w:rPr>
        <w:tab/>
        <w:t>Elektrotechnische veiligheid</w:t>
      </w:r>
    </w:p>
    <w:p w:rsidR="0024244F" w:rsidRDefault="0024244F" w:rsidP="0024244F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Wordt er voldoende invulling gegeven aan installatieverantwoor</w:t>
      </w:r>
      <w:r>
        <w:rPr>
          <w:i/>
          <w:color w:val="A6A6A6" w:themeColor="background1" w:themeShade="A6"/>
          <w:szCs w:val="18"/>
        </w:rPr>
        <w:t>delijkheid, is er contact met het RVB en de g</w:t>
      </w:r>
      <w:r w:rsidRPr="00EB6FA9">
        <w:rPr>
          <w:i/>
          <w:color w:val="A6A6A6" w:themeColor="background1" w:themeShade="A6"/>
          <w:szCs w:val="18"/>
        </w:rPr>
        <w:t>ebruiker over elektrotechnische veiligheid. Worden elektrotechnische gebreken opgelost e</w:t>
      </w:r>
      <w:r>
        <w:rPr>
          <w:i/>
          <w:color w:val="A6A6A6" w:themeColor="background1" w:themeShade="A6"/>
          <w:szCs w:val="18"/>
        </w:rPr>
        <w:t>n volgen er contractuele acties?</w:t>
      </w:r>
    </w:p>
    <w:p w:rsidR="0024244F" w:rsidRDefault="0024244F" w:rsidP="0024244F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</w:p>
    <w:p w:rsidR="0024244F" w:rsidRDefault="0024244F" w:rsidP="0024244F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24244F" w:rsidRPr="00EB6FA9" w:rsidRDefault="0024244F" w:rsidP="0024244F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</w:p>
    <w:p w:rsidR="0024244F" w:rsidRDefault="0024244F" w:rsidP="00051C75">
      <w:pPr>
        <w:ind w:left="709"/>
        <w:rPr>
          <w:szCs w:val="18"/>
          <w:u w:val="single"/>
        </w:rPr>
      </w:pPr>
    </w:p>
    <w:p w:rsidR="008918F8" w:rsidRDefault="00B3424D" w:rsidP="00051C75">
      <w:pPr>
        <w:ind w:left="709"/>
        <w:rPr>
          <w:szCs w:val="18"/>
          <w:u w:val="single"/>
        </w:rPr>
      </w:pPr>
      <w:r w:rsidRPr="00EB6FA9">
        <w:rPr>
          <w:szCs w:val="18"/>
          <w:u w:val="single"/>
        </w:rPr>
        <w:lastRenderedPageBreak/>
        <w:t>Opmerkingen</w:t>
      </w:r>
      <w:r w:rsidR="0024244F">
        <w:rPr>
          <w:szCs w:val="18"/>
          <w:u w:val="single"/>
        </w:rPr>
        <w:t>:</w:t>
      </w:r>
    </w:p>
    <w:p w:rsidR="00240267" w:rsidRDefault="00240267" w:rsidP="00051C75">
      <w:pPr>
        <w:ind w:left="709"/>
        <w:rPr>
          <w:szCs w:val="18"/>
          <w:u w:val="single"/>
        </w:rPr>
      </w:pPr>
    </w:p>
    <w:p w:rsidR="002A159D" w:rsidRPr="00EB6FA9" w:rsidRDefault="002A159D" w:rsidP="00A37C4E">
      <w:pPr>
        <w:ind w:right="-28"/>
        <w:rPr>
          <w:b/>
          <w:szCs w:val="18"/>
        </w:rPr>
      </w:pPr>
    </w:p>
    <w:p w:rsidR="003C7E3E" w:rsidRPr="00EB6FA9" w:rsidRDefault="003C7E3E" w:rsidP="00A37C4E">
      <w:pPr>
        <w:pStyle w:val="Lijstalinea"/>
        <w:ind w:left="0" w:right="-28"/>
        <w:rPr>
          <w:szCs w:val="18"/>
        </w:rPr>
      </w:pPr>
    </w:p>
    <w:p w:rsidR="000200BD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b/>
          <w:szCs w:val="18"/>
        </w:rPr>
        <w:t>8</w:t>
      </w:r>
      <w:r w:rsidR="00A37C4E" w:rsidRPr="00EB6FA9">
        <w:rPr>
          <w:b/>
          <w:szCs w:val="18"/>
        </w:rPr>
        <w:t xml:space="preserve">. </w:t>
      </w:r>
      <w:r w:rsidR="00A37C4E" w:rsidRPr="00EB6FA9">
        <w:rPr>
          <w:b/>
          <w:szCs w:val="18"/>
        </w:rPr>
        <w:tab/>
        <w:t>Wijzigingen en verbetervoorstellen</w:t>
      </w:r>
    </w:p>
    <w:p w:rsidR="00A37C4E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szCs w:val="18"/>
        </w:rPr>
        <w:t>8</w:t>
      </w:r>
      <w:r w:rsidR="00A37C4E" w:rsidRPr="00EB6FA9">
        <w:rPr>
          <w:szCs w:val="18"/>
        </w:rPr>
        <w:t>.1</w:t>
      </w:r>
      <w:r w:rsidR="00A37C4E" w:rsidRPr="00EB6FA9">
        <w:rPr>
          <w:szCs w:val="18"/>
        </w:rPr>
        <w:tab/>
        <w:t xml:space="preserve">Klantwensen die van invloed </w:t>
      </w:r>
      <w:r w:rsidR="0024244F">
        <w:rPr>
          <w:szCs w:val="18"/>
        </w:rPr>
        <w:t xml:space="preserve">zijn op de dienstverlening van </w:t>
      </w:r>
    </w:p>
    <w:p w:rsidR="00A37C4E" w:rsidRPr="00EB6FA9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ab/>
        <w:t>- de Opdrachtgever</w:t>
      </w:r>
    </w:p>
    <w:p w:rsidR="00A37C4E" w:rsidRDefault="00A37C4E" w:rsidP="00A37C4E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ab/>
        <w:t>- de Gebruiker</w:t>
      </w:r>
    </w:p>
    <w:p w:rsidR="00E72374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szCs w:val="18"/>
        </w:rPr>
        <w:tab/>
        <w:t>- Aannemer</w:t>
      </w:r>
    </w:p>
    <w:p w:rsidR="00A37C4E" w:rsidRPr="00EB6FA9" w:rsidRDefault="00A37C4E" w:rsidP="00051C75">
      <w:pPr>
        <w:pStyle w:val="Lijstalinea"/>
        <w:ind w:left="1418" w:right="-28" w:hanging="709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Aantal en financieel, openstaand, afgehandeld per Q, jaar en totaal</w:t>
      </w:r>
    </w:p>
    <w:p w:rsidR="00A37C4E" w:rsidRPr="00EB6FA9" w:rsidRDefault="0034427C" w:rsidP="00051C75">
      <w:pPr>
        <w:ind w:left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F1779A" w:rsidRPr="00085603" w:rsidRDefault="0024244F" w:rsidP="00A37C4E">
      <w:pPr>
        <w:pStyle w:val="Lijstalinea"/>
        <w:ind w:left="0" w:right="-28"/>
        <w:rPr>
          <w:szCs w:val="18"/>
        </w:rPr>
      </w:pPr>
      <w:r>
        <w:rPr>
          <w:b/>
          <w:szCs w:val="18"/>
        </w:rPr>
        <w:tab/>
      </w:r>
    </w:p>
    <w:p w:rsidR="00F1779A" w:rsidRDefault="00F1779A" w:rsidP="00A37C4E">
      <w:pPr>
        <w:pStyle w:val="Lijstalinea"/>
        <w:ind w:left="0" w:right="-28"/>
        <w:rPr>
          <w:b/>
          <w:szCs w:val="18"/>
        </w:rPr>
      </w:pPr>
    </w:p>
    <w:p w:rsidR="00A37C4E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b/>
          <w:szCs w:val="18"/>
        </w:rPr>
        <w:t>9</w:t>
      </w:r>
      <w:r w:rsidR="00A37C4E" w:rsidRPr="00EB6FA9">
        <w:rPr>
          <w:b/>
          <w:szCs w:val="18"/>
        </w:rPr>
        <w:t xml:space="preserve">. </w:t>
      </w:r>
      <w:r w:rsidR="00A37C4E" w:rsidRPr="00EB6FA9">
        <w:rPr>
          <w:b/>
          <w:szCs w:val="18"/>
        </w:rPr>
        <w:tab/>
        <w:t>Werkzaamheden derden</w:t>
      </w:r>
    </w:p>
    <w:p w:rsidR="00A37C4E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szCs w:val="18"/>
        </w:rPr>
        <w:t>9</w:t>
      </w:r>
      <w:r w:rsidR="00A37C4E" w:rsidRPr="00EB6FA9">
        <w:rPr>
          <w:szCs w:val="18"/>
        </w:rPr>
        <w:t>.1</w:t>
      </w:r>
      <w:r w:rsidR="00A37C4E" w:rsidRPr="00EB6FA9">
        <w:rPr>
          <w:szCs w:val="18"/>
        </w:rPr>
        <w:tab/>
        <w:t>zijn er werkzaamheden derden</w:t>
      </w:r>
      <w:r w:rsidR="00A37C4E" w:rsidRPr="00EB6FA9">
        <w:rPr>
          <w:szCs w:val="18"/>
        </w:rPr>
        <w:tab/>
      </w:r>
      <w:r w:rsidR="0034427C">
        <w:rPr>
          <w:szCs w:val="18"/>
        </w:rPr>
        <w:t>?</w:t>
      </w:r>
    </w:p>
    <w:p w:rsidR="00A37C4E" w:rsidRDefault="00A37C4E" w:rsidP="0034427C">
      <w:pPr>
        <w:pStyle w:val="Lijstalinea"/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 xml:space="preserve">Zijn werkzaamheden bekend </w:t>
      </w:r>
      <w:r w:rsidR="00E72374">
        <w:rPr>
          <w:i/>
          <w:color w:val="A6A6A6" w:themeColor="background1" w:themeShade="A6"/>
          <w:szCs w:val="18"/>
        </w:rPr>
        <w:t>de locale</w:t>
      </w:r>
      <w:r w:rsidRPr="00EB6FA9">
        <w:rPr>
          <w:i/>
          <w:color w:val="A6A6A6" w:themeColor="background1" w:themeShade="A6"/>
          <w:szCs w:val="18"/>
        </w:rPr>
        <w:t xml:space="preserve"> situatie, zijn alle contractpartners betrokken. </w:t>
      </w:r>
    </w:p>
    <w:p w:rsidR="0034427C" w:rsidRPr="0034427C" w:rsidRDefault="0034427C" w:rsidP="0034427C">
      <w:pPr>
        <w:pStyle w:val="Lijstalinea"/>
        <w:ind w:left="0" w:right="-28"/>
        <w:rPr>
          <w:szCs w:val="18"/>
        </w:rPr>
      </w:pPr>
      <w:r w:rsidRPr="00EB6FA9">
        <w:rPr>
          <w:szCs w:val="18"/>
        </w:rPr>
        <w:tab/>
      </w:r>
      <w:r w:rsidRPr="00EB6FA9"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D76256" w:rsidRPr="00EB6FA9" w:rsidRDefault="0034427C" w:rsidP="0034427C">
      <w:pPr>
        <w:ind w:firstLine="709"/>
        <w:rPr>
          <w:szCs w:val="18"/>
          <w:u w:val="single"/>
        </w:rPr>
      </w:pPr>
      <w:r>
        <w:rPr>
          <w:szCs w:val="18"/>
          <w:u w:val="single"/>
        </w:rPr>
        <w:t>Opmerkingen</w:t>
      </w:r>
      <w:r w:rsidR="00A37C4E" w:rsidRPr="00EB6FA9">
        <w:rPr>
          <w:szCs w:val="18"/>
          <w:u w:val="single"/>
        </w:rPr>
        <w:t>:</w:t>
      </w:r>
    </w:p>
    <w:p w:rsidR="0034427C" w:rsidRDefault="0034427C" w:rsidP="00051C75">
      <w:pPr>
        <w:ind w:left="709" w:right="-28"/>
        <w:rPr>
          <w:szCs w:val="18"/>
        </w:rPr>
      </w:pPr>
    </w:p>
    <w:p w:rsidR="000200BD" w:rsidRPr="00EB6FA9" w:rsidRDefault="000200BD" w:rsidP="000A1038">
      <w:pPr>
        <w:ind w:right="-28"/>
        <w:rPr>
          <w:szCs w:val="18"/>
        </w:rPr>
      </w:pPr>
    </w:p>
    <w:p w:rsidR="00A37C4E" w:rsidRPr="00EB6FA9" w:rsidRDefault="00E72374" w:rsidP="00A37C4E">
      <w:pPr>
        <w:pStyle w:val="Lijstalinea"/>
        <w:ind w:left="0" w:right="-28"/>
        <w:rPr>
          <w:szCs w:val="18"/>
        </w:rPr>
      </w:pPr>
      <w:r>
        <w:rPr>
          <w:szCs w:val="18"/>
        </w:rPr>
        <w:t>9</w:t>
      </w:r>
      <w:r w:rsidR="00A37C4E" w:rsidRPr="00EB6FA9">
        <w:rPr>
          <w:szCs w:val="18"/>
        </w:rPr>
        <w:t>.2</w:t>
      </w:r>
      <w:r w:rsidR="00A37C4E" w:rsidRPr="00EB6FA9">
        <w:rPr>
          <w:szCs w:val="18"/>
        </w:rPr>
        <w:tab/>
        <w:t>zijn er afspraken gemaakt met de Opdrachtnemer en Gebruiker</w:t>
      </w:r>
    </w:p>
    <w:p w:rsidR="00C50219" w:rsidRDefault="00A37C4E" w:rsidP="00051C75">
      <w:pPr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i/>
          <w:color w:val="A6A6A6" w:themeColor="background1" w:themeShade="A6"/>
          <w:szCs w:val="18"/>
        </w:rPr>
        <w:t>Zijn de werkzaamheden welke de Opdrachtnemer t</w:t>
      </w:r>
      <w:r w:rsidR="00D6386A" w:rsidRPr="00EB6FA9">
        <w:rPr>
          <w:i/>
          <w:color w:val="A6A6A6" w:themeColor="background1" w:themeShade="A6"/>
          <w:szCs w:val="18"/>
        </w:rPr>
        <w:t>.</w:t>
      </w:r>
      <w:r w:rsidRPr="00EB6FA9">
        <w:rPr>
          <w:i/>
          <w:color w:val="A6A6A6" w:themeColor="background1" w:themeShade="A6"/>
          <w:szCs w:val="18"/>
        </w:rPr>
        <w:t>b</w:t>
      </w:r>
      <w:r w:rsidR="00D6386A" w:rsidRPr="00EB6FA9">
        <w:rPr>
          <w:i/>
          <w:color w:val="A6A6A6" w:themeColor="background1" w:themeShade="A6"/>
          <w:szCs w:val="18"/>
        </w:rPr>
        <w:t>.</w:t>
      </w:r>
      <w:r w:rsidRPr="00EB6FA9">
        <w:rPr>
          <w:i/>
          <w:color w:val="A6A6A6" w:themeColor="background1" w:themeShade="A6"/>
          <w:szCs w:val="18"/>
        </w:rPr>
        <w:t>v</w:t>
      </w:r>
      <w:r w:rsidR="00D6386A" w:rsidRPr="00EB6FA9">
        <w:rPr>
          <w:i/>
          <w:color w:val="A6A6A6" w:themeColor="background1" w:themeShade="A6"/>
          <w:szCs w:val="18"/>
        </w:rPr>
        <w:t>.</w:t>
      </w:r>
      <w:r w:rsidRPr="00EB6FA9">
        <w:rPr>
          <w:i/>
          <w:color w:val="A6A6A6" w:themeColor="background1" w:themeShade="A6"/>
          <w:szCs w:val="18"/>
        </w:rPr>
        <w:t xml:space="preserve"> Werkzaamheden Derden moet uitvoeren besproken en gecontracteerd. Denk hier aan de installatieverantwoordelijkheid en eventueel gedelegeerd installatieverantwoordelijkheid naar de Project Aannemer / Opdrachtnemer. Zijn V&amp;G-plannen afgestemd en besproken. Denk ook aan wat, wanneer, wie en hoe overdracht, (C)OEL-mutaties, revisiebescheiden. overnemen Opdrachtnemer, etc</w:t>
      </w:r>
      <w:r w:rsidR="00C50219" w:rsidRPr="00EB6FA9">
        <w:rPr>
          <w:i/>
          <w:color w:val="A6A6A6" w:themeColor="background1" w:themeShade="A6"/>
          <w:szCs w:val="18"/>
        </w:rPr>
        <w:t>.</w:t>
      </w:r>
    </w:p>
    <w:p w:rsidR="0034427C" w:rsidRDefault="0034427C" w:rsidP="00051C75">
      <w:pPr>
        <w:ind w:left="709" w:right="-28"/>
        <w:rPr>
          <w:i/>
          <w:color w:val="A6A6A6" w:themeColor="background1" w:themeShade="A6"/>
          <w:szCs w:val="18"/>
        </w:rPr>
      </w:pP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</w:r>
      <w:r w:rsidRPr="00EB6FA9">
        <w:rPr>
          <w:szCs w:val="18"/>
        </w:rPr>
        <w:tab/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72374"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 xml:space="preserve">Ja  </w:t>
      </w:r>
      <w:r w:rsidR="00DF204A" w:rsidRPr="00EB6FA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B6FA9">
        <w:rPr>
          <w:szCs w:val="18"/>
        </w:rPr>
        <w:instrText xml:space="preserve"> FORMCHECKBOX </w:instrText>
      </w:r>
      <w:r w:rsidR="00DF204A">
        <w:rPr>
          <w:szCs w:val="18"/>
        </w:rPr>
      </w:r>
      <w:r w:rsidR="00DF204A">
        <w:rPr>
          <w:szCs w:val="18"/>
        </w:rPr>
        <w:fldChar w:fldCharType="separate"/>
      </w:r>
      <w:r w:rsidR="00DF204A" w:rsidRPr="00EB6FA9">
        <w:rPr>
          <w:szCs w:val="18"/>
        </w:rPr>
        <w:fldChar w:fldCharType="end"/>
      </w:r>
      <w:r w:rsidRPr="00EB6FA9">
        <w:rPr>
          <w:szCs w:val="18"/>
        </w:rPr>
        <w:t>Nee</w:t>
      </w:r>
    </w:p>
    <w:p w:rsidR="00583D6E" w:rsidRPr="009F44B7" w:rsidRDefault="00F0565A" w:rsidP="00051C75">
      <w:pPr>
        <w:ind w:left="709" w:right="-28"/>
        <w:rPr>
          <w:i/>
          <w:color w:val="A6A6A6" w:themeColor="background1" w:themeShade="A6"/>
          <w:szCs w:val="18"/>
        </w:rPr>
      </w:pPr>
      <w:r w:rsidRPr="00EB6FA9">
        <w:rPr>
          <w:szCs w:val="18"/>
          <w:u w:val="single"/>
        </w:rPr>
        <w:t>Opmerkingen</w:t>
      </w:r>
      <w:r w:rsidR="0034427C">
        <w:rPr>
          <w:szCs w:val="18"/>
          <w:u w:val="single"/>
        </w:rPr>
        <w:t>:</w:t>
      </w:r>
      <w:r w:rsidRPr="00EB6FA9">
        <w:rPr>
          <w:szCs w:val="18"/>
          <w:u w:val="single"/>
        </w:rPr>
        <w:t xml:space="preserve"> </w:t>
      </w:r>
    </w:p>
    <w:p w:rsidR="001B0EEE" w:rsidRPr="0034427C" w:rsidRDefault="0034427C" w:rsidP="00A37C4E">
      <w:pPr>
        <w:pStyle w:val="Lijstalinea"/>
        <w:ind w:left="0" w:right="-28"/>
        <w:rPr>
          <w:szCs w:val="18"/>
        </w:rPr>
      </w:pPr>
      <w:r w:rsidRPr="0034427C">
        <w:rPr>
          <w:szCs w:val="18"/>
        </w:rPr>
        <w:tab/>
        <w:t>Geen</w:t>
      </w:r>
    </w:p>
    <w:p w:rsidR="001B0EEE" w:rsidRDefault="001B0EEE" w:rsidP="00A37C4E">
      <w:pPr>
        <w:pStyle w:val="Lijstalinea"/>
        <w:ind w:left="0" w:right="-28"/>
        <w:rPr>
          <w:b/>
          <w:szCs w:val="18"/>
        </w:rPr>
      </w:pPr>
    </w:p>
    <w:p w:rsidR="00CF0A70" w:rsidRDefault="00CF0A70" w:rsidP="00A37C4E">
      <w:pPr>
        <w:pStyle w:val="Lijstalinea"/>
        <w:ind w:left="0" w:right="-28"/>
        <w:rPr>
          <w:b/>
          <w:szCs w:val="18"/>
        </w:rPr>
      </w:pPr>
    </w:p>
    <w:p w:rsidR="00A37C4E" w:rsidRPr="00EB6FA9" w:rsidRDefault="0034427C" w:rsidP="00A37C4E">
      <w:pPr>
        <w:pStyle w:val="Lijstalinea"/>
        <w:ind w:left="0" w:right="-28"/>
        <w:rPr>
          <w:b/>
          <w:szCs w:val="18"/>
        </w:rPr>
      </w:pPr>
      <w:r>
        <w:rPr>
          <w:b/>
          <w:szCs w:val="18"/>
        </w:rPr>
        <w:t>1</w:t>
      </w:r>
      <w:r w:rsidR="00E72374">
        <w:rPr>
          <w:b/>
          <w:szCs w:val="18"/>
        </w:rPr>
        <w:t>0</w:t>
      </w:r>
      <w:r>
        <w:rPr>
          <w:b/>
          <w:szCs w:val="18"/>
        </w:rPr>
        <w:t>.</w:t>
      </w:r>
      <w:r>
        <w:rPr>
          <w:b/>
          <w:szCs w:val="18"/>
        </w:rPr>
        <w:tab/>
        <w:t>Communicatie</w:t>
      </w:r>
    </w:p>
    <w:p w:rsidR="00A37C4E" w:rsidRPr="00EB6FA9" w:rsidRDefault="00A37C4E" w:rsidP="00E72374">
      <w:pPr>
        <w:pStyle w:val="Lijstalinea"/>
        <w:ind w:left="705" w:right="-28"/>
        <w:rPr>
          <w:szCs w:val="18"/>
        </w:rPr>
      </w:pPr>
      <w:r w:rsidRPr="00EB6FA9">
        <w:rPr>
          <w:szCs w:val="18"/>
        </w:rPr>
        <w:t xml:space="preserve">Samenwerking/communicatie </w:t>
      </w:r>
      <w:r w:rsidR="00E72374">
        <w:rPr>
          <w:szCs w:val="18"/>
        </w:rPr>
        <w:t>Aannemer, Gebruiker</w:t>
      </w:r>
      <w:r w:rsidR="00A23BE9">
        <w:rPr>
          <w:szCs w:val="18"/>
        </w:rPr>
        <w:t xml:space="preserve"> en </w:t>
      </w:r>
      <w:r w:rsidRPr="00EB6FA9">
        <w:rPr>
          <w:szCs w:val="18"/>
        </w:rPr>
        <w:t>R</w:t>
      </w:r>
      <w:r w:rsidR="00E72374">
        <w:rPr>
          <w:szCs w:val="18"/>
        </w:rPr>
        <w:t>ijksvastgoedbedrijf, hoe verloopt dit?</w:t>
      </w:r>
    </w:p>
    <w:p w:rsidR="00A23BE9" w:rsidRPr="00EB6FA9" w:rsidRDefault="00A23BE9" w:rsidP="00A37C4E">
      <w:pPr>
        <w:rPr>
          <w:szCs w:val="18"/>
          <w:u w:val="single"/>
        </w:rPr>
      </w:pPr>
    </w:p>
    <w:p w:rsidR="0034427C" w:rsidRDefault="0034427C" w:rsidP="0034427C">
      <w:pPr>
        <w:ind w:firstLine="709"/>
        <w:rPr>
          <w:szCs w:val="18"/>
          <w:u w:val="single"/>
        </w:rPr>
      </w:pPr>
      <w:r w:rsidRPr="00EB6FA9">
        <w:rPr>
          <w:szCs w:val="18"/>
          <w:u w:val="single"/>
        </w:rPr>
        <w:t>Opmerkingen :</w:t>
      </w:r>
      <w:r>
        <w:rPr>
          <w:szCs w:val="18"/>
          <w:u w:val="single"/>
        </w:rPr>
        <w:t xml:space="preserve"> </w:t>
      </w:r>
    </w:p>
    <w:p w:rsidR="00D73BCA" w:rsidRPr="00EB6FA9" w:rsidRDefault="00D73BCA" w:rsidP="00D73BCA">
      <w:pPr>
        <w:pStyle w:val="Lijstalinea"/>
        <w:ind w:left="0"/>
        <w:rPr>
          <w:b/>
          <w:szCs w:val="18"/>
        </w:rPr>
      </w:pPr>
    </w:p>
    <w:p w:rsidR="00D73BCA" w:rsidRPr="00EB6FA9" w:rsidRDefault="00D73BCA" w:rsidP="00D73BCA">
      <w:pPr>
        <w:pStyle w:val="Lijstalinea"/>
        <w:ind w:left="0"/>
        <w:rPr>
          <w:b/>
          <w:szCs w:val="18"/>
        </w:rPr>
      </w:pPr>
    </w:p>
    <w:p w:rsidR="00A37C4E" w:rsidRDefault="0034427C" w:rsidP="00A37C4E">
      <w:pPr>
        <w:pStyle w:val="Lijstalinea"/>
        <w:ind w:left="0"/>
        <w:rPr>
          <w:b/>
          <w:szCs w:val="18"/>
        </w:rPr>
      </w:pPr>
      <w:r>
        <w:rPr>
          <w:b/>
          <w:szCs w:val="18"/>
        </w:rPr>
        <w:t>1</w:t>
      </w:r>
      <w:r w:rsidR="00E72374">
        <w:rPr>
          <w:b/>
          <w:szCs w:val="18"/>
        </w:rPr>
        <w:t>1</w:t>
      </w:r>
      <w:r>
        <w:rPr>
          <w:b/>
          <w:szCs w:val="18"/>
        </w:rPr>
        <w:t>.</w:t>
      </w:r>
      <w:r>
        <w:rPr>
          <w:b/>
          <w:szCs w:val="18"/>
        </w:rPr>
        <w:tab/>
        <w:t>Rondvraag</w:t>
      </w:r>
    </w:p>
    <w:p w:rsidR="00CF0A70" w:rsidRDefault="00CF0A70" w:rsidP="00A37C4E">
      <w:pPr>
        <w:pStyle w:val="Lijstalinea"/>
        <w:ind w:left="0"/>
        <w:rPr>
          <w:b/>
          <w:szCs w:val="18"/>
        </w:rPr>
      </w:pPr>
    </w:p>
    <w:p w:rsidR="00CF0A70" w:rsidRPr="00CF0A70" w:rsidRDefault="00CF0A70" w:rsidP="00E72374">
      <w:pPr>
        <w:pStyle w:val="Lijstalinea"/>
        <w:ind w:left="0"/>
        <w:rPr>
          <w:szCs w:val="18"/>
        </w:rPr>
      </w:pPr>
    </w:p>
    <w:p w:rsidR="00EB6FA9" w:rsidRPr="00EB6FA9" w:rsidRDefault="00EB6FA9" w:rsidP="00EB6FA9">
      <w:pPr>
        <w:rPr>
          <w:szCs w:val="18"/>
        </w:rPr>
      </w:pPr>
    </w:p>
    <w:p w:rsidR="00D76256" w:rsidRPr="00EB6FA9" w:rsidRDefault="00D76256" w:rsidP="00A37C4E">
      <w:pPr>
        <w:rPr>
          <w:b/>
          <w:szCs w:val="18"/>
        </w:rPr>
      </w:pPr>
    </w:p>
    <w:p w:rsidR="00A37C4E" w:rsidRPr="00EB6FA9" w:rsidRDefault="0034427C" w:rsidP="00A37C4E">
      <w:pPr>
        <w:rPr>
          <w:b/>
          <w:szCs w:val="18"/>
        </w:rPr>
      </w:pPr>
      <w:r>
        <w:rPr>
          <w:b/>
          <w:szCs w:val="18"/>
        </w:rPr>
        <w:t>13.</w:t>
      </w:r>
      <w:r>
        <w:rPr>
          <w:b/>
          <w:szCs w:val="18"/>
        </w:rPr>
        <w:tab/>
        <w:t>Datum volgend overleg</w:t>
      </w:r>
    </w:p>
    <w:p w:rsidR="00A37C4E" w:rsidRPr="00EB6FA9" w:rsidRDefault="00A37C4E" w:rsidP="00A37C4E">
      <w:pPr>
        <w:rPr>
          <w:szCs w:val="18"/>
        </w:rPr>
      </w:pPr>
      <w:r w:rsidRPr="00EB6FA9">
        <w:rPr>
          <w:i/>
          <w:color w:val="A6A6A6" w:themeColor="background1" w:themeShade="A6"/>
          <w:szCs w:val="18"/>
        </w:rPr>
        <w:tab/>
      </w:r>
      <w:r w:rsidR="00970334">
        <w:rPr>
          <w:szCs w:val="18"/>
        </w:rPr>
        <w:t>………. Van uur tot …..</w:t>
      </w:r>
      <w:r w:rsidRPr="00EB6FA9">
        <w:rPr>
          <w:szCs w:val="18"/>
        </w:rPr>
        <w:t xml:space="preserve"> uur</w:t>
      </w:r>
    </w:p>
    <w:p w:rsidR="00487022" w:rsidRPr="00EB6FA9" w:rsidRDefault="0046006B">
      <w:pPr>
        <w:rPr>
          <w:szCs w:val="18"/>
        </w:rPr>
      </w:pPr>
      <w:r w:rsidRPr="00EB6FA9">
        <w:rPr>
          <w:b/>
          <w:szCs w:val="18"/>
        </w:rPr>
        <w:tab/>
      </w:r>
      <w:r w:rsidRPr="00EB6FA9">
        <w:rPr>
          <w:szCs w:val="18"/>
        </w:rPr>
        <w:t xml:space="preserve">Op locatie </w:t>
      </w:r>
      <w:r w:rsidR="00970334">
        <w:rPr>
          <w:szCs w:val="18"/>
        </w:rPr>
        <w:t>…………..</w:t>
      </w:r>
      <w:r w:rsidRPr="00EB6FA9">
        <w:rPr>
          <w:szCs w:val="18"/>
        </w:rPr>
        <w:t>.</w:t>
      </w:r>
    </w:p>
    <w:p w:rsidR="00D6386A" w:rsidRPr="00EB6FA9" w:rsidRDefault="00D6386A" w:rsidP="00A37C4E">
      <w:pPr>
        <w:rPr>
          <w:b/>
          <w:szCs w:val="18"/>
        </w:rPr>
      </w:pPr>
    </w:p>
    <w:p w:rsidR="00970334" w:rsidRDefault="00970334">
      <w:pPr>
        <w:spacing w:line="240" w:lineRule="auto"/>
        <w:rPr>
          <w:b/>
          <w:szCs w:val="18"/>
        </w:rPr>
      </w:pPr>
      <w:r>
        <w:rPr>
          <w:b/>
          <w:szCs w:val="18"/>
        </w:rPr>
        <w:br w:type="page"/>
      </w:r>
    </w:p>
    <w:p w:rsidR="0046006B" w:rsidRPr="00EB6FA9" w:rsidRDefault="0046006B" w:rsidP="00A37C4E">
      <w:pPr>
        <w:rPr>
          <w:b/>
          <w:szCs w:val="18"/>
        </w:rPr>
      </w:pPr>
    </w:p>
    <w:p w:rsidR="00A37C4E" w:rsidRPr="00EB6FA9" w:rsidRDefault="00A37C4E" w:rsidP="00A37C4E">
      <w:pPr>
        <w:rPr>
          <w:b/>
          <w:szCs w:val="18"/>
        </w:rPr>
      </w:pPr>
      <w:r w:rsidRPr="00EB6FA9">
        <w:rPr>
          <w:b/>
          <w:szCs w:val="18"/>
        </w:rPr>
        <w:t>Verzendlijst:</w:t>
      </w:r>
    </w:p>
    <w:tbl>
      <w:tblPr>
        <w:tblStyle w:val="Tabelraster"/>
        <w:tblW w:w="0" w:type="auto"/>
        <w:tblLayout w:type="fixed"/>
        <w:tblLook w:val="04A0"/>
      </w:tblPr>
      <w:tblGrid>
        <w:gridCol w:w="1933"/>
        <w:gridCol w:w="585"/>
        <w:gridCol w:w="1276"/>
        <w:gridCol w:w="502"/>
        <w:gridCol w:w="3750"/>
        <w:gridCol w:w="381"/>
      </w:tblGrid>
      <w:tr w:rsidR="00630ADD" w:rsidRPr="00630ADD" w:rsidTr="00064D5F"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  <w:u w:val="single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  <w:u w:val="single"/>
              </w:rPr>
            </w:pPr>
          </w:p>
        </w:tc>
      </w:tr>
      <w:tr w:rsidR="00630ADD" w:rsidRPr="00630ADD" w:rsidTr="00A23BE9">
        <w:trPr>
          <w:trHeight w:val="314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  <w:u w:val="single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  <w:u w:val="single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  <w:u w:val="single"/>
              </w:rPr>
            </w:pPr>
          </w:p>
        </w:tc>
      </w:tr>
      <w:tr w:rsidR="00630ADD" w:rsidRPr="00630ADD" w:rsidTr="00A23BE9">
        <w:trPr>
          <w:trHeight w:val="275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  <w:lang w:val="en-US"/>
              </w:rPr>
            </w:pPr>
          </w:p>
        </w:tc>
      </w:tr>
      <w:tr w:rsidR="00630ADD" w:rsidRPr="00630ADD" w:rsidTr="00A23BE9">
        <w:trPr>
          <w:trHeight w:val="280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</w:tr>
      <w:tr w:rsidR="00630ADD" w:rsidRPr="00630ADD" w:rsidTr="00A23BE9">
        <w:trPr>
          <w:trHeight w:val="255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</w:tr>
      <w:tr w:rsidR="00630ADD" w:rsidRPr="00630ADD" w:rsidTr="00A23BE9">
        <w:trPr>
          <w:trHeight w:val="288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</w:tr>
      <w:tr w:rsidR="00A23BE9" w:rsidRPr="00630ADD" w:rsidTr="00A23BE9">
        <w:trPr>
          <w:trHeight w:val="277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szCs w:val="18"/>
              </w:rPr>
            </w:pPr>
          </w:p>
        </w:tc>
        <w:tc>
          <w:tcPr>
            <w:tcW w:w="3750" w:type="dxa"/>
          </w:tcPr>
          <w:p w:rsidR="00630ADD" w:rsidRPr="00630ADD" w:rsidRDefault="00630ADD" w:rsidP="0034427C">
            <w:pPr>
              <w:rPr>
                <w:rStyle w:val="Hyperlink"/>
                <w:color w:val="000000" w:themeColor="text1"/>
                <w:szCs w:val="18"/>
                <w:u w:val="none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u w:val="none"/>
              </w:rPr>
            </w:pPr>
          </w:p>
        </w:tc>
      </w:tr>
      <w:tr w:rsidR="00630ADD" w:rsidRPr="00630ADD" w:rsidTr="00A23BE9">
        <w:trPr>
          <w:trHeight w:val="268"/>
        </w:trPr>
        <w:tc>
          <w:tcPr>
            <w:tcW w:w="1933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85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1276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02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750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  <w:tc>
          <w:tcPr>
            <w:tcW w:w="381" w:type="dxa"/>
          </w:tcPr>
          <w:p w:rsidR="00630ADD" w:rsidRPr="00630ADD" w:rsidRDefault="00630ADD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</w:tr>
      <w:tr w:rsidR="00064D5F" w:rsidRPr="00630ADD" w:rsidTr="00A23BE9">
        <w:trPr>
          <w:trHeight w:val="271"/>
        </w:trPr>
        <w:tc>
          <w:tcPr>
            <w:tcW w:w="1933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85" w:type="dxa"/>
          </w:tcPr>
          <w:p w:rsidR="00064D5F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1276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02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750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81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</w:tr>
      <w:tr w:rsidR="00064D5F" w:rsidRPr="00630ADD" w:rsidTr="00A23BE9">
        <w:trPr>
          <w:trHeight w:val="262"/>
        </w:trPr>
        <w:tc>
          <w:tcPr>
            <w:tcW w:w="1933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85" w:type="dxa"/>
          </w:tcPr>
          <w:p w:rsidR="00064D5F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1276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02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750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81" w:type="dxa"/>
          </w:tcPr>
          <w:p w:rsidR="00064D5F" w:rsidRPr="00630ADD" w:rsidRDefault="00064D5F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</w:tr>
      <w:tr w:rsidR="00A23BE9" w:rsidRPr="00630ADD" w:rsidTr="00A23BE9">
        <w:trPr>
          <w:trHeight w:val="262"/>
        </w:trPr>
        <w:tc>
          <w:tcPr>
            <w:tcW w:w="1933" w:type="dxa"/>
          </w:tcPr>
          <w:p w:rsidR="00A23BE9" w:rsidRPr="00EB6FA9" w:rsidRDefault="00A23BE9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A23BE9" w:rsidRDefault="00A23BE9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1276" w:type="dxa"/>
          </w:tcPr>
          <w:p w:rsidR="00A23BE9" w:rsidRDefault="00A23BE9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02" w:type="dxa"/>
          </w:tcPr>
          <w:p w:rsidR="00A23BE9" w:rsidRPr="00630ADD" w:rsidRDefault="00A23BE9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750" w:type="dxa"/>
          </w:tcPr>
          <w:p w:rsidR="00A23BE9" w:rsidRPr="00EB6FA9" w:rsidRDefault="00A23BE9" w:rsidP="00A23BE9">
            <w:pPr>
              <w:rPr>
                <w:szCs w:val="18"/>
              </w:rPr>
            </w:pPr>
          </w:p>
        </w:tc>
        <w:tc>
          <w:tcPr>
            <w:tcW w:w="381" w:type="dxa"/>
          </w:tcPr>
          <w:p w:rsidR="00A23BE9" w:rsidRPr="00630ADD" w:rsidRDefault="00A23BE9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</w:tr>
      <w:tr w:rsidR="00CF0A70" w:rsidRPr="00630ADD" w:rsidTr="00A23BE9">
        <w:trPr>
          <w:trHeight w:val="262"/>
        </w:trPr>
        <w:tc>
          <w:tcPr>
            <w:tcW w:w="1933" w:type="dxa"/>
          </w:tcPr>
          <w:p w:rsidR="00CF0A70" w:rsidRDefault="00CF0A70" w:rsidP="00A23BE9">
            <w:pPr>
              <w:rPr>
                <w:szCs w:val="18"/>
              </w:rPr>
            </w:pPr>
          </w:p>
        </w:tc>
        <w:tc>
          <w:tcPr>
            <w:tcW w:w="585" w:type="dxa"/>
          </w:tcPr>
          <w:p w:rsidR="00CF0A70" w:rsidRDefault="00CF0A70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1276" w:type="dxa"/>
          </w:tcPr>
          <w:p w:rsidR="00CF0A70" w:rsidRDefault="00CF0A70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502" w:type="dxa"/>
          </w:tcPr>
          <w:p w:rsidR="00CF0A70" w:rsidRPr="00630ADD" w:rsidRDefault="00CF0A70" w:rsidP="00A23BE9">
            <w:pPr>
              <w:rPr>
                <w:rStyle w:val="Hyperlink"/>
                <w:color w:val="000000" w:themeColor="text1"/>
                <w:szCs w:val="18"/>
                <w:u w:val="none"/>
                <w:lang w:val="en-US"/>
              </w:rPr>
            </w:pPr>
          </w:p>
        </w:tc>
        <w:tc>
          <w:tcPr>
            <w:tcW w:w="3750" w:type="dxa"/>
          </w:tcPr>
          <w:p w:rsidR="00CF0A70" w:rsidRPr="00CF0A70" w:rsidRDefault="00CF0A70" w:rsidP="00A23BE9">
            <w:pPr>
              <w:rPr>
                <w:color w:val="7030A0"/>
              </w:rPr>
            </w:pPr>
          </w:p>
        </w:tc>
        <w:tc>
          <w:tcPr>
            <w:tcW w:w="381" w:type="dxa"/>
          </w:tcPr>
          <w:p w:rsidR="00CF0A70" w:rsidRPr="00630ADD" w:rsidRDefault="00CF0A70" w:rsidP="00A23BE9">
            <w:pPr>
              <w:rPr>
                <w:rStyle w:val="Hyperlink"/>
                <w:color w:val="000000" w:themeColor="text1"/>
                <w:szCs w:val="18"/>
                <w:lang w:val="en-US"/>
              </w:rPr>
            </w:pPr>
          </w:p>
        </w:tc>
      </w:tr>
    </w:tbl>
    <w:p w:rsidR="005779E4" w:rsidRPr="00111A65" w:rsidRDefault="005779E4" w:rsidP="00A37C4E">
      <w:pPr>
        <w:rPr>
          <w:szCs w:val="18"/>
          <w:lang w:val="en-US"/>
        </w:rPr>
      </w:pPr>
    </w:p>
    <w:p w:rsidR="00A37C4E" w:rsidRPr="00111A65" w:rsidRDefault="008E0A27" w:rsidP="00A37C4E">
      <w:pPr>
        <w:rPr>
          <w:szCs w:val="18"/>
          <w:u w:val="single"/>
          <w:lang w:val="en-US"/>
        </w:rPr>
      </w:pPr>
      <w:r w:rsidRPr="008E0A27">
        <w:rPr>
          <w:szCs w:val="18"/>
          <w:lang w:val="en-US"/>
        </w:rPr>
        <w:tab/>
      </w:r>
      <w:r w:rsidRPr="008E0A27">
        <w:rPr>
          <w:szCs w:val="18"/>
          <w:lang w:val="en-US"/>
        </w:rPr>
        <w:tab/>
      </w:r>
      <w:r w:rsidRPr="008E0A27">
        <w:rPr>
          <w:szCs w:val="18"/>
          <w:lang w:val="en-US"/>
        </w:rPr>
        <w:tab/>
      </w:r>
    </w:p>
    <w:p w:rsidR="0046006B" w:rsidRPr="00EB6FA9" w:rsidRDefault="0046006B" w:rsidP="00EB6FA9">
      <w:pPr>
        <w:ind w:left="1418" w:hanging="709"/>
        <w:rPr>
          <w:szCs w:val="18"/>
        </w:rPr>
      </w:pPr>
    </w:p>
    <w:sectPr w:rsidR="0046006B" w:rsidRPr="00EB6FA9" w:rsidSect="000D61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250" w:right="1700" w:bottom="1418" w:left="1588" w:header="709" w:footer="72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AGENDA.AGENDA.NAARINVULSCHERM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85B" w:rsidRDefault="007C385B">
      <w:r>
        <w:separator/>
      </w:r>
    </w:p>
  </w:endnote>
  <w:endnote w:type="continuationSeparator" w:id="0">
    <w:p w:rsidR="007C385B" w:rsidRDefault="007C3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34" w:rsidRDefault="00970334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B" w:rsidRDefault="007C385B">
    <w:pPr>
      <w:pStyle w:val="Voettekst"/>
    </w:pPr>
    <w:r>
      <w:t xml:space="preserve">Pagina </w:t>
    </w:r>
    <w:fldSimple w:instr=" PAGE ">
      <w:r w:rsidR="0071565E">
        <w:rPr>
          <w:noProof/>
        </w:rPr>
        <w:t>6</w:t>
      </w:r>
    </w:fldSimple>
    <w:r>
      <w:t xml:space="preserve"> van </w:t>
    </w:r>
    <w:fldSimple w:instr=" NUMPAGES ">
      <w:r w:rsidR="0071565E">
        <w:rPr>
          <w:noProof/>
        </w:rPr>
        <w:t>6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B" w:rsidRDefault="0071565E">
    <w:pPr>
      <w:pStyle w:val="Voettekst"/>
    </w:pPr>
    <w:r w:rsidRPr="0071565E">
      <w:t>Zaakkenmerk 554808_Project SC Defensie LND Datacenter-17460</w:t>
    </w:r>
    <w:r>
      <w:t xml:space="preserve">                                                                       </w:t>
    </w:r>
    <w:r w:rsidR="007C385B">
      <w:t xml:space="preserve">Pagina </w:t>
    </w:r>
    <w:fldSimple w:instr=" PAGE ">
      <w:r>
        <w:rPr>
          <w:noProof/>
        </w:rPr>
        <w:t>1</w:t>
      </w:r>
    </w:fldSimple>
    <w:r w:rsidR="007C385B">
      <w:t xml:space="preserve"> van </w:t>
    </w:r>
    <w:fldSimple w:instr=" NUMPAGES ">
      <w:r>
        <w:rPr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85B" w:rsidRDefault="007C385B">
      <w:r>
        <w:separator/>
      </w:r>
    </w:p>
  </w:footnote>
  <w:footnote w:type="continuationSeparator" w:id="0">
    <w:p w:rsidR="007C385B" w:rsidRDefault="007C38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34" w:rsidRDefault="00970334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B" w:rsidRDefault="00DF204A">
    <w:pPr>
      <w:pStyle w:val="opmKoptekst"/>
    </w:pPr>
    <w:r>
      <w:rPr>
        <w:noProof/>
        <w:lang w:val="nl-NL"/>
      </w:rPr>
      <w:pict>
        <v:rect id="Rectangle 1" o:spid="_x0000_s2049" style="position:absolute;margin-left:384.8pt;margin-top:34.25pt;width:108pt;height:2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" stroked="f">
          <v:textbox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>
                  <w:tc>
                    <w:tcPr>
                      <w:tcW w:w="2088" w:type="dxa"/>
                    </w:tcPr>
                    <w:p w:rsidR="007C385B" w:rsidRDefault="007C385B">
                      <w:pPr>
                        <w:pStyle w:val="opmAfzenderVet"/>
                      </w:pPr>
                      <w:bookmarkStart w:id="0" w:name="Dienst"/>
                      <w:r>
                        <w:t>Rijksvastgoedbedrijf</w:t>
                      </w:r>
                      <w:bookmarkEnd w:id="0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1" w:name="Directie"/>
                      <w:r w:rsidRPr="0096756B">
                        <w:t>Directie Vastgoedbeheer</w:t>
                      </w:r>
                      <w:bookmarkEnd w:id="1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2" w:name="Afdeling"/>
                      <w:r w:rsidRPr="0096756B">
                        <w:t>Realisatie</w:t>
                      </w:r>
                      <w:bookmarkEnd w:id="2"/>
                    </w:p>
                  </w:tc>
                </w:tr>
              </w:tbl>
              <w:p w:rsidR="007C385B" w:rsidRDefault="007C385B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Referentie"/>
                      </w:pPr>
                      <w:bookmarkStart w:id="3" w:name="K2Referentie1"/>
                      <w:r>
                        <w:t>Kenmerk</w:t>
                      </w:r>
                      <w:bookmarkEnd w:id="3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 w:rsidP="007C385B">
                      <w:pPr>
                        <w:pStyle w:val="opmInvulgegeven"/>
                      </w:pPr>
                      <w:bookmarkStart w:id="4" w:name="K2Invulgegeven1"/>
                      <w:r>
                        <w:t>()</w:t>
                      </w:r>
                      <w:bookmarkEnd w:id="4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Referentie"/>
                        <w:rPr>
                          <w:vanish/>
                        </w:rPr>
                      </w:pPr>
                      <w:bookmarkStart w:id="5" w:name="K2Referentie2"/>
                      <w:bookmarkEnd w:id="5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Invulgegeven"/>
                        <w:rPr>
                          <w:vanish/>
                        </w:rPr>
                      </w:pPr>
                      <w:bookmarkStart w:id="6" w:name="K2Invulgegeven2"/>
                      <w:bookmarkEnd w:id="6"/>
                    </w:p>
                  </w:tc>
                </w:tr>
              </w:tbl>
              <w:p w:rsidR="007C385B" w:rsidRDefault="007C385B">
                <w:pPr>
                  <w:rPr>
                    <w:iCs/>
                    <w:sz w:val="9"/>
                    <w:szCs w:val="13"/>
                  </w:rPr>
                </w:pPr>
              </w:p>
              <w:p w:rsidR="007C385B" w:rsidRDefault="007C385B">
                <w:pPr>
                  <w:rPr>
                    <w:sz w:val="13"/>
                    <w:szCs w:val="18"/>
                  </w:rPr>
                </w:pPr>
              </w:p>
            </w:txbxContent>
          </v:textbox>
          <w10:wrap anchory="page"/>
          <w10:anchorlock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85B" w:rsidRPr="00B437B9" w:rsidRDefault="007C385B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-552450</wp:posOffset>
          </wp:positionV>
          <wp:extent cx="466725" cy="1590675"/>
          <wp:effectExtent l="0" t="0" r="9525" b="9525"/>
          <wp:wrapNone/>
          <wp:docPr id="62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4"/>
        <w:szCs w:val="18"/>
        <w:lang w:val="nl-NL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3025140</wp:posOffset>
          </wp:positionH>
          <wp:positionV relativeFrom="paragraph">
            <wp:posOffset>-511175</wp:posOffset>
          </wp:positionV>
          <wp:extent cx="2333625" cy="1581150"/>
          <wp:effectExtent l="19050" t="0" r="9525" b="0"/>
          <wp:wrapNone/>
          <wp:docPr id="59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nl-NL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3025140</wp:posOffset>
          </wp:positionH>
          <wp:positionV relativeFrom="paragraph">
            <wp:posOffset>-512445</wp:posOffset>
          </wp:positionV>
          <wp:extent cx="2341245" cy="1581150"/>
          <wp:effectExtent l="19050" t="0" r="1905" b="0"/>
          <wp:wrapNone/>
          <wp:docPr id="60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nl-N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-504825</wp:posOffset>
          </wp:positionV>
          <wp:extent cx="2344420" cy="1577340"/>
          <wp:effectExtent l="19050" t="0" r="0" b="0"/>
          <wp:wrapNone/>
          <wp:docPr id="61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204A" w:rsidRPr="00DF204A">
      <w:rPr>
        <w:noProof/>
        <w:sz w:val="20"/>
        <w:lang w:val="nl-NL"/>
      </w:rPr>
      <w:pict>
        <v:rect id="Rectangle 2" o:spid="_x0000_s2050" style="position:absolute;margin-left:380.4pt;margin-top:107.55pt;width:108pt;height:64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" stroked="f">
          <v:textbox style="mso-next-textbox:#Rectangle 2">
            <w:txbxContent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Vet"/>
                      </w:pPr>
                      <w:bookmarkStart w:id="7" w:name="Afdeling1"/>
                      <w:r w:rsidRPr="0096756B">
                        <w:t>Rijksvastgoedbedrijf</w:t>
                      </w:r>
                      <w:bookmarkEnd w:id="7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8" w:name="Afdeling2"/>
                      <w:r w:rsidRPr="0096756B">
                        <w:t>Directie Vastgoedbeheer</w:t>
                      </w:r>
                      <w:bookmarkEnd w:id="8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9" w:name="Afdeling3"/>
                      <w:r w:rsidRPr="0096756B">
                        <w:t>Realisatie</w:t>
                      </w:r>
                      <w:bookmarkEnd w:id="9"/>
                    </w:p>
                  </w:tc>
                </w:tr>
              </w:tbl>
              <w:p w:rsidR="007C385B" w:rsidRPr="00B437B9" w:rsidRDefault="007C385B">
                <w:pPr>
                  <w:pStyle w:val="opmWit1"/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10" w:name="Afzender1"/>
                      <w:r w:rsidRPr="0096756B">
                        <w:t xml:space="preserve">Korte </w:t>
                      </w:r>
                      <w:proofErr w:type="spellStart"/>
                      <w:r w:rsidRPr="0096756B">
                        <w:t>Voorhout</w:t>
                      </w:r>
                      <w:proofErr w:type="spellEnd"/>
                      <w:r w:rsidRPr="0096756B">
                        <w:t xml:space="preserve"> 7</w:t>
                      </w:r>
                      <w:bookmarkEnd w:id="10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11" w:name="Afzender2"/>
                      <w:r w:rsidRPr="0096756B">
                        <w:t>Postbus 20952</w:t>
                      </w:r>
                      <w:bookmarkEnd w:id="11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12" w:name="Afzender3"/>
                      <w:r w:rsidRPr="0096756B">
                        <w:t>2500 EZ  Den Haag</w:t>
                      </w:r>
                      <w:bookmarkEnd w:id="12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</w:pPr>
                      <w:bookmarkStart w:id="13" w:name="Afzender4"/>
                      <w:r w:rsidRPr="0096756B">
                        <w:t>www.rijksvastgoedbedrijf.nl</w:t>
                      </w:r>
                      <w:bookmarkEnd w:id="13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  <w:rPr>
                          <w:vanish/>
                        </w:rPr>
                      </w:pPr>
                      <w:bookmarkStart w:id="14" w:name="Afzender5"/>
                      <w:bookmarkEnd w:id="14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  <w:rPr>
                          <w:vanish/>
                        </w:rPr>
                      </w:pPr>
                      <w:bookmarkStart w:id="15" w:name="Afzender6"/>
                      <w:bookmarkEnd w:id="15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  <w:rPr>
                          <w:vanish/>
                        </w:rPr>
                      </w:pPr>
                      <w:bookmarkStart w:id="16" w:name="Afzender7"/>
                      <w:bookmarkEnd w:id="16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Afzender"/>
                        <w:rPr>
                          <w:vanish/>
                        </w:rPr>
                      </w:pPr>
                      <w:bookmarkStart w:id="17" w:name="Afzender8"/>
                      <w:bookmarkEnd w:id="17"/>
                    </w:p>
                  </w:tc>
                </w:tr>
              </w:tbl>
              <w:p w:rsidR="007C385B" w:rsidRPr="0096756B" w:rsidRDefault="007C385B">
                <w:pPr>
                  <w:pStyle w:val="opmReferentie"/>
                </w:pPr>
                <w:bookmarkStart w:id="18" w:name="bmContactPersoon"/>
                <w:r w:rsidRPr="0096756B">
                  <w:t>Contactpersoon</w:t>
                </w: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</w:pPr>
                      <w:r>
                        <w:t>Jeroen Verheij</w:t>
                      </w:r>
                    </w:p>
                  </w:tc>
                </w:tr>
              </w:tbl>
              <w:p w:rsidR="007C385B" w:rsidRPr="0096756B" w:rsidRDefault="007C385B">
                <w:pPr>
                  <w:pStyle w:val="opmWit1"/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19" w:name="Contact1"/>
                      <w:bookmarkEnd w:id="18"/>
                      <w:bookmarkEnd w:id="19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0" w:name="Contact2"/>
                      <w:bookmarkEnd w:id="20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1" w:name="Contact3"/>
                      <w:bookmarkEnd w:id="21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2" w:name="Contact4"/>
                      <w:bookmarkEnd w:id="22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3" w:name="Contact5"/>
                      <w:bookmarkEnd w:id="23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4" w:name="Contact6"/>
                      <w:bookmarkEnd w:id="24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Contactpersoon"/>
                        <w:rPr>
                          <w:vanish/>
                        </w:rPr>
                      </w:pPr>
                      <w:bookmarkStart w:id="25" w:name="Contact7"/>
                      <w:bookmarkEnd w:id="25"/>
                    </w:p>
                  </w:tc>
                </w:tr>
              </w:tbl>
              <w:p w:rsidR="007C385B" w:rsidRPr="00B437B9" w:rsidRDefault="007C385B">
                <w:pPr>
                  <w:pStyle w:val="Koptekst"/>
                  <w:rPr>
                    <w:sz w:val="12"/>
                  </w:rPr>
                </w:pPr>
              </w:p>
              <w:tbl>
                <w:tblPr>
                  <w:tblW w:w="2088" w:type="dxa"/>
                  <w:tblLook w:val="01E0"/>
                </w:tblPr>
                <w:tblGrid>
                  <w:gridCol w:w="2088"/>
                </w:tblGrid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Referentie"/>
                      </w:pPr>
                      <w:bookmarkStart w:id="26" w:name="Referentie1"/>
                      <w:r>
                        <w:t>Kenmerk</w:t>
                      </w:r>
                      <w:bookmarkEnd w:id="26"/>
                    </w:p>
                  </w:tc>
                </w:tr>
                <w:tr w:rsidR="007C385B" w:rsidRPr="0096756B">
                  <w:tc>
                    <w:tcPr>
                      <w:tcW w:w="2088" w:type="dxa"/>
                    </w:tcPr>
                    <w:p w:rsidR="007C385B" w:rsidRPr="0096756B" w:rsidRDefault="007C385B" w:rsidP="007C385B">
                      <w:pPr>
                        <w:pStyle w:val="opmInvulgegeven"/>
                      </w:pPr>
                      <w:bookmarkStart w:id="27" w:name="Invulgegeven1"/>
                      <w:r>
                        <w:t>()</w:t>
                      </w:r>
                      <w:bookmarkEnd w:id="27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Referentie"/>
                        <w:rPr>
                          <w:vanish/>
                        </w:rPr>
                      </w:pPr>
                      <w:bookmarkStart w:id="28" w:name="Referentie2"/>
                      <w:bookmarkEnd w:id="28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Invulgegeven"/>
                        <w:rPr>
                          <w:vanish/>
                        </w:rPr>
                      </w:pPr>
                      <w:bookmarkStart w:id="29" w:name="Invulgegeven2"/>
                      <w:bookmarkEnd w:id="29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Referentie"/>
                        <w:rPr>
                          <w:vanish/>
                        </w:rPr>
                      </w:pPr>
                      <w:bookmarkStart w:id="30" w:name="Referentie3"/>
                      <w:bookmarkEnd w:id="30"/>
                    </w:p>
                  </w:tc>
                </w:tr>
                <w:tr w:rsidR="007C385B" w:rsidRPr="0096756B">
                  <w:trPr>
                    <w:hidden/>
                  </w:trPr>
                  <w:tc>
                    <w:tcPr>
                      <w:tcW w:w="2088" w:type="dxa"/>
                    </w:tcPr>
                    <w:p w:rsidR="007C385B" w:rsidRPr="0096756B" w:rsidRDefault="007C385B">
                      <w:pPr>
                        <w:pStyle w:val="opmInvulgegeven"/>
                        <w:rPr>
                          <w:vanish/>
                        </w:rPr>
                      </w:pPr>
                      <w:bookmarkStart w:id="31" w:name="Invulgegeven3"/>
                      <w:bookmarkEnd w:id="31"/>
                    </w:p>
                  </w:tc>
                </w:tr>
                <w:tr w:rsidR="007C385B" w:rsidRPr="00B437B9">
                  <w:tc>
                    <w:tcPr>
                      <w:tcW w:w="2088" w:type="dxa"/>
                    </w:tcPr>
                    <w:p w:rsidR="007C385B" w:rsidRPr="00B437B9" w:rsidRDefault="007C385B">
                      <w:pPr>
                        <w:pStyle w:val="opmReferentie"/>
                      </w:pPr>
                      <w:bookmarkStart w:id="32" w:name="Referentie4"/>
                      <w:bookmarkEnd w:id="32"/>
                    </w:p>
                  </w:tc>
                </w:tr>
                <w:tr w:rsidR="007C385B" w:rsidRPr="00B437B9">
                  <w:tc>
                    <w:tcPr>
                      <w:tcW w:w="2088" w:type="dxa"/>
                    </w:tcPr>
                    <w:p w:rsidR="007C385B" w:rsidRPr="00B437B9" w:rsidRDefault="007C385B">
                      <w:pPr>
                        <w:pStyle w:val="opmInvulgegeven"/>
                      </w:pPr>
                      <w:bookmarkStart w:id="33" w:name="Invulgegeven4"/>
                      <w:bookmarkEnd w:id="33"/>
                    </w:p>
                  </w:tc>
                </w:tr>
              </w:tbl>
              <w:p w:rsidR="007C385B" w:rsidRPr="00B437B9" w:rsidRDefault="007C385B">
                <w:pPr>
                  <w:rPr>
                    <w:sz w:val="9"/>
                  </w:rPr>
                </w:pPr>
              </w:p>
              <w:p w:rsidR="007C385B" w:rsidRPr="00B437B9" w:rsidRDefault="007C385B"/>
            </w:txbxContent>
          </v:textbox>
        </v:rect>
      </w:pict>
    </w:r>
  </w:p>
  <w:p w:rsidR="007C385B" w:rsidRPr="00B437B9" w:rsidRDefault="007C385B">
    <w:pPr>
      <w:pStyle w:val="opmKoptekst"/>
      <w:rPr>
        <w:lang w:val="nl-NL"/>
      </w:rPr>
    </w:pPr>
  </w:p>
  <w:p w:rsidR="007C385B" w:rsidRPr="00B437B9" w:rsidRDefault="007C385B">
    <w:pPr>
      <w:pStyle w:val="opmKoptekst"/>
      <w:rPr>
        <w:lang w:val="nl-NL"/>
      </w:rPr>
    </w:pPr>
    <w:r>
      <w:rPr>
        <w:noProof/>
        <w:lang w:val="nl-N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3054985</wp:posOffset>
          </wp:positionH>
          <wp:positionV relativeFrom="paragraph">
            <wp:posOffset>73025</wp:posOffset>
          </wp:positionV>
          <wp:extent cx="1885950" cy="533400"/>
          <wp:effectExtent l="19050" t="0" r="0" b="0"/>
          <wp:wrapNone/>
          <wp:docPr id="63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C385B" w:rsidRPr="00B437B9" w:rsidRDefault="007C385B">
    <w:pPr>
      <w:pStyle w:val="opmKoptekst"/>
      <w:rPr>
        <w:lang w:val="nl-NL"/>
      </w:rPr>
    </w:pPr>
  </w:p>
  <w:p w:rsidR="007C385B" w:rsidRPr="00B437B9" w:rsidRDefault="007C385B">
    <w:pPr>
      <w:pStyle w:val="opmKoptekst"/>
      <w:rPr>
        <w:lang w:val="nl-NL"/>
      </w:rPr>
    </w:pPr>
  </w:p>
  <w:p w:rsidR="007C385B" w:rsidRPr="00B437B9" w:rsidRDefault="007C385B">
    <w:pPr>
      <w:pStyle w:val="opmKoptekst"/>
      <w:rPr>
        <w:lang w:val="nl-NL"/>
      </w:rPr>
    </w:pPr>
  </w:p>
  <w:p w:rsidR="007C385B" w:rsidRPr="00B437B9" w:rsidRDefault="007C385B">
    <w:pPr>
      <w:pStyle w:val="opmKoptekst"/>
      <w:rPr>
        <w:sz w:val="20"/>
        <w:lang w:val="nl-NL"/>
      </w:rPr>
    </w:pPr>
  </w:p>
  <w:p w:rsidR="007C385B" w:rsidRPr="00B437B9" w:rsidRDefault="007C385B">
    <w:pPr>
      <w:pStyle w:val="opmKoptekst"/>
      <w:rPr>
        <w:sz w:val="22"/>
        <w:lang w:val="nl-NL"/>
      </w:rPr>
    </w:pPr>
  </w:p>
  <w:tbl>
    <w:tblPr>
      <w:tblW w:w="0" w:type="auto"/>
      <w:tblInd w:w="18" w:type="dxa"/>
      <w:tblLook w:val="01E0"/>
    </w:tblPr>
    <w:tblGrid>
      <w:gridCol w:w="90"/>
      <w:gridCol w:w="1111"/>
      <w:gridCol w:w="2150"/>
      <w:gridCol w:w="2600"/>
      <w:gridCol w:w="236"/>
      <w:gridCol w:w="270"/>
      <w:gridCol w:w="1692"/>
      <w:gridCol w:w="270"/>
      <w:gridCol w:w="309"/>
      <w:gridCol w:w="38"/>
    </w:tblGrid>
    <w:tr w:rsidR="007C385B" w:rsidRPr="00B437B9" w:rsidTr="00345B91">
      <w:trPr>
        <w:gridAfter w:val="1"/>
        <w:wAfter w:w="38" w:type="dxa"/>
      </w:trPr>
      <w:tc>
        <w:tcPr>
          <w:tcW w:w="1201" w:type="dxa"/>
          <w:gridSpan w:val="2"/>
        </w:tcPr>
        <w:p w:rsidR="007C385B" w:rsidRPr="00B437B9" w:rsidRDefault="007C385B">
          <w:pPr>
            <w:spacing w:before="60" w:line="240" w:lineRule="auto"/>
            <w:rPr>
              <w:sz w:val="13"/>
              <w:szCs w:val="18"/>
            </w:rPr>
          </w:pPr>
        </w:p>
      </w:tc>
      <w:tc>
        <w:tcPr>
          <w:tcW w:w="7527" w:type="dxa"/>
          <w:gridSpan w:val="7"/>
        </w:tcPr>
        <w:p w:rsidR="007C385B" w:rsidRPr="00B437B9" w:rsidRDefault="007C385B">
          <w:pPr>
            <w:spacing w:before="60" w:line="240" w:lineRule="auto"/>
            <w:rPr>
              <w:sz w:val="13"/>
              <w:szCs w:val="18"/>
            </w:rPr>
          </w:pPr>
        </w:p>
      </w:tc>
    </w:tr>
    <w:tr w:rsidR="007C385B" w:rsidRPr="00B437B9" w:rsidTr="00345B91">
      <w:trPr>
        <w:gridAfter w:val="1"/>
        <w:wAfter w:w="38" w:type="dxa"/>
      </w:trPr>
      <w:tc>
        <w:tcPr>
          <w:tcW w:w="8728" w:type="dxa"/>
          <w:gridSpan w:val="9"/>
        </w:tcPr>
        <w:p w:rsidR="007C385B" w:rsidRPr="00B437B9" w:rsidRDefault="007C385B">
          <w:pPr>
            <w:spacing w:line="240" w:lineRule="auto"/>
            <w:rPr>
              <w:sz w:val="14"/>
              <w:szCs w:val="18"/>
            </w:rPr>
          </w:pPr>
        </w:p>
      </w:tc>
    </w:tr>
    <w:tr w:rsidR="007C385B" w:rsidRPr="00B437B9" w:rsidTr="00345B91">
      <w:trPr>
        <w:gridAfter w:val="1"/>
        <w:wAfter w:w="38" w:type="dxa"/>
      </w:trPr>
      <w:tc>
        <w:tcPr>
          <w:tcW w:w="8728" w:type="dxa"/>
          <w:gridSpan w:val="9"/>
        </w:tcPr>
        <w:p w:rsidR="007C385B" w:rsidRPr="0096756B" w:rsidRDefault="007C385B">
          <w:pPr>
            <w:pStyle w:val="opmRubricering"/>
          </w:pPr>
          <w:bookmarkStart w:id="34" w:name="Rubricering_1"/>
          <w:bookmarkEnd w:id="34"/>
        </w:p>
      </w:tc>
    </w:tr>
    <w:tr w:rsidR="00970334" w:rsidRPr="00B437B9" w:rsidTr="00C362CF">
      <w:trPr>
        <w:gridAfter w:val="1"/>
        <w:wAfter w:w="38" w:type="dxa"/>
      </w:trPr>
      <w:tc>
        <w:tcPr>
          <w:tcW w:w="5951" w:type="dxa"/>
          <w:gridSpan w:val="4"/>
        </w:tcPr>
        <w:p w:rsidR="00970334" w:rsidRDefault="00970334" w:rsidP="00970334">
          <w:r w:rsidRPr="002673F6">
            <w:rPr>
              <w:sz w:val="16"/>
              <w:szCs w:val="16"/>
            </w:rPr>
            <w:t xml:space="preserve">Bijlage </w:t>
          </w:r>
          <w:r>
            <w:rPr>
              <w:sz w:val="16"/>
              <w:szCs w:val="16"/>
            </w:rPr>
            <w:t>14c</w:t>
          </w:r>
          <w:r w:rsidRPr="002673F6">
            <w:rPr>
              <w:sz w:val="16"/>
              <w:szCs w:val="16"/>
            </w:rPr>
            <w:t xml:space="preserve"> bij Bestek uitvoeren van inspecties en integraal onderhoud aan </w:t>
          </w:r>
          <w:r>
            <w:rPr>
              <w:sz w:val="16"/>
              <w:szCs w:val="16"/>
            </w:rPr>
            <w:t>gebouwen</w:t>
          </w:r>
          <w:r w:rsidRPr="002673F6">
            <w:rPr>
              <w:sz w:val="16"/>
              <w:szCs w:val="16"/>
            </w:rPr>
            <w:t xml:space="preserve"> van het Ministerie van Defensie</w:t>
          </w:r>
        </w:p>
      </w:tc>
      <w:tc>
        <w:tcPr>
          <w:tcW w:w="236" w:type="dxa"/>
        </w:tcPr>
        <w:p w:rsidR="00970334" w:rsidRPr="00B437B9" w:rsidRDefault="00970334" w:rsidP="00970334">
          <w:pPr>
            <w:spacing w:before="20"/>
            <w:rPr>
              <w:sz w:val="13"/>
              <w:szCs w:val="18"/>
            </w:rPr>
          </w:pPr>
        </w:p>
      </w:tc>
      <w:tc>
        <w:tcPr>
          <w:tcW w:w="2541" w:type="dxa"/>
          <w:gridSpan w:val="4"/>
        </w:tcPr>
        <w:p w:rsidR="00970334" w:rsidRPr="00B437B9" w:rsidRDefault="00970334" w:rsidP="00970334">
          <w:pPr>
            <w:spacing w:before="20"/>
            <w:rPr>
              <w:sz w:val="13"/>
              <w:szCs w:val="18"/>
            </w:rPr>
          </w:pPr>
        </w:p>
      </w:tc>
    </w:tr>
    <w:tr w:rsidR="00970334" w:rsidRPr="00B437B9" w:rsidTr="00345B91">
      <w:trPr>
        <w:gridAfter w:val="1"/>
        <w:wAfter w:w="38" w:type="dxa"/>
        <w:cantSplit/>
      </w:trPr>
      <w:tc>
        <w:tcPr>
          <w:tcW w:w="8149" w:type="dxa"/>
          <w:gridSpan w:val="7"/>
          <w:vMerge w:val="restart"/>
        </w:tcPr>
        <w:p w:rsidR="00970334" w:rsidRPr="004120E6" w:rsidRDefault="00970334" w:rsidP="00970334">
          <w:pPr>
            <w:rPr>
              <w:sz w:val="16"/>
              <w:szCs w:val="16"/>
            </w:rPr>
          </w:pPr>
          <w:bookmarkStart w:id="35" w:name="AanDeLedenVan"/>
          <w:bookmarkEnd w:id="35"/>
        </w:p>
      </w:tc>
      <w:tc>
        <w:tcPr>
          <w:tcW w:w="270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309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After w:val="1"/>
        <w:wAfter w:w="38" w:type="dxa"/>
        <w:cantSplit/>
      </w:trPr>
      <w:tc>
        <w:tcPr>
          <w:tcW w:w="8149" w:type="dxa"/>
          <w:gridSpan w:val="5"/>
          <w:vMerge/>
          <w:vAlign w:val="center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70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309" w:type="dxa"/>
          <w:gridSpan w:val="3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After w:val="1"/>
        <w:wAfter w:w="38" w:type="dxa"/>
      </w:trPr>
      <w:tc>
        <w:tcPr>
          <w:tcW w:w="5951" w:type="dxa"/>
          <w:gridSpan w:val="4"/>
          <w:vAlign w:val="center"/>
        </w:tcPr>
        <w:p w:rsidR="00970334" w:rsidRPr="00B437B9" w:rsidRDefault="00DF204A" w:rsidP="00970334">
          <w:pPr>
            <w:pStyle w:val="Adres"/>
            <w:rPr>
              <w:lang w:val="nl-NL"/>
            </w:rPr>
          </w:pPr>
          <w:r w:rsidRPr="00DF204A">
            <w:rPr>
              <w:noProof/>
              <w:sz w:val="22"/>
              <w:lang w:val="nl-NL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2054" type="#_x0000_t202" style="position:absolute;margin-left:-5.1pt;margin-top:1.95pt;width:302.8pt;height:63.85pt;z-index:251663360;visibility:visible;mso-height-percent:200;mso-wrap-distance-left:9pt;mso-wrap-distance-top:0;mso-wrap-distance-right:9pt;mso-wrap-distance-bottom:0;mso-position-horizontal:absolute;mso-position-horizontal-relative:text;mso-position-vertical:absolute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" strokecolor="white [3212]">
                <v:textbox style="mso-next-textbox:#Text Box 6;mso-fit-shape-to-text:t">
                  <w:txbxContent>
                    <w:p w:rsidR="00970334" w:rsidRPr="00970334" w:rsidRDefault="00970334">
                      <w:pPr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70334"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  <w:t>Verslag</w:t>
                      </w:r>
                      <w:proofErr w:type="spellEnd"/>
                      <w:r w:rsidRPr="00970334"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70334"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  <w:t>Operationeel</w:t>
                      </w:r>
                      <w:proofErr w:type="spellEnd"/>
                      <w:r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sz w:val="28"/>
                          <w:szCs w:val="28"/>
                          <w:lang w:val="en-US"/>
                        </w:rPr>
                        <w:t>Overleg</w:t>
                      </w:r>
                      <w:proofErr w:type="spellEnd"/>
                    </w:p>
                  </w:txbxContent>
                </v:textbox>
              </v:shape>
            </w:pict>
          </w:r>
        </w:p>
      </w:tc>
      <w:tc>
        <w:tcPr>
          <w:tcW w:w="236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541" w:type="dxa"/>
          <w:gridSpan w:val="4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After w:val="1"/>
        <w:wAfter w:w="38" w:type="dxa"/>
      </w:trPr>
      <w:tc>
        <w:tcPr>
          <w:tcW w:w="5951" w:type="dxa"/>
          <w:gridSpan w:val="4"/>
          <w:vAlign w:val="center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36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541" w:type="dxa"/>
          <w:gridSpan w:val="4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After w:val="1"/>
        <w:wAfter w:w="38" w:type="dxa"/>
      </w:trPr>
      <w:tc>
        <w:tcPr>
          <w:tcW w:w="5951" w:type="dxa"/>
          <w:gridSpan w:val="4"/>
          <w:vAlign w:val="center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36" w:type="dxa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  <w:tc>
        <w:tcPr>
          <w:tcW w:w="2541" w:type="dxa"/>
          <w:gridSpan w:val="4"/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5861" w:type="dxa"/>
          <w:gridSpan w:val="3"/>
          <w:vAlign w:val="center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  <w:tc>
        <w:tcPr>
          <w:tcW w:w="236" w:type="dxa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  <w:tc>
        <w:tcPr>
          <w:tcW w:w="2541" w:type="dxa"/>
          <w:gridSpan w:val="4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</w:tr>
    <w:tr w:rsidR="00970334" w:rsidRPr="00B437B9" w:rsidTr="00345B91">
      <w:trPr>
        <w:gridBefore w:val="1"/>
        <w:wBefore w:w="90" w:type="dxa"/>
        <w:cantSplit/>
      </w:trPr>
      <w:tc>
        <w:tcPr>
          <w:tcW w:w="3261" w:type="dxa"/>
          <w:gridSpan w:val="2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  <w:tc>
        <w:tcPr>
          <w:tcW w:w="5415" w:type="dxa"/>
          <w:gridSpan w:val="7"/>
          <w:vMerge w:val="restart"/>
          <w:vAlign w:val="center"/>
        </w:tcPr>
        <w:p w:rsidR="00970334" w:rsidRPr="00B437B9" w:rsidRDefault="00970334" w:rsidP="00970334">
          <w:pPr>
            <w:pStyle w:val="Koptekst"/>
            <w:tabs>
              <w:tab w:val="clear" w:pos="4536"/>
              <w:tab w:val="clear" w:pos="9072"/>
            </w:tabs>
            <w:spacing w:before="40" w:line="240" w:lineRule="atLeast"/>
            <w:ind w:left="-108"/>
            <w:rPr>
              <w:szCs w:val="18"/>
            </w:rPr>
          </w:pPr>
        </w:p>
      </w:tc>
    </w:tr>
    <w:tr w:rsidR="00970334" w:rsidRPr="00B437B9" w:rsidTr="00345B91">
      <w:trPr>
        <w:gridBefore w:val="1"/>
        <w:wBefore w:w="90" w:type="dxa"/>
        <w:cantSplit/>
      </w:trPr>
      <w:tc>
        <w:tcPr>
          <w:tcW w:w="3261" w:type="dxa"/>
          <w:gridSpan w:val="2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  <w:tc>
        <w:tcPr>
          <w:tcW w:w="5415" w:type="dxa"/>
          <w:gridSpan w:val="7"/>
          <w:vMerge/>
          <w:vAlign w:val="center"/>
        </w:tcPr>
        <w:p w:rsidR="00970334" w:rsidRPr="00B437B9" w:rsidRDefault="00970334" w:rsidP="00970334">
          <w:pPr>
            <w:pStyle w:val="Koptekst"/>
            <w:tabs>
              <w:tab w:val="clear" w:pos="4536"/>
              <w:tab w:val="clear" w:pos="9072"/>
            </w:tabs>
            <w:spacing w:before="40"/>
            <w:rPr>
              <w:szCs w:val="18"/>
            </w:rPr>
          </w:pPr>
        </w:p>
      </w:tc>
    </w:tr>
    <w:tr w:rsidR="00970334" w:rsidRPr="00B437B9" w:rsidTr="00345B91">
      <w:trPr>
        <w:gridBefore w:val="1"/>
        <w:wBefore w:w="90" w:type="dxa"/>
        <w:cantSplit/>
      </w:trPr>
      <w:tc>
        <w:tcPr>
          <w:tcW w:w="3261" w:type="dxa"/>
          <w:gridSpan w:val="2"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  <w:tc>
        <w:tcPr>
          <w:tcW w:w="5415" w:type="dxa"/>
          <w:gridSpan w:val="7"/>
          <w:vMerge/>
        </w:tcPr>
        <w:p w:rsidR="00970334" w:rsidRPr="00B437B9" w:rsidRDefault="00970334" w:rsidP="00970334">
          <w:pPr>
            <w:spacing w:before="40"/>
            <w:rPr>
              <w:szCs w:val="18"/>
            </w:rPr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3261" w:type="dxa"/>
          <w:gridSpan w:val="2"/>
          <w:tcBorders>
            <w:bottom w:val="dotted" w:sz="4" w:space="0" w:color="auto"/>
          </w:tcBorders>
          <w:vAlign w:val="center"/>
        </w:tcPr>
        <w:p w:rsidR="00970334" w:rsidRPr="00B437B9" w:rsidRDefault="00970334" w:rsidP="00970334">
          <w:pPr>
            <w:pStyle w:val="Adres"/>
            <w:ind w:left="-108"/>
            <w:rPr>
              <w:lang w:val="nl-NL"/>
            </w:rPr>
          </w:pPr>
        </w:p>
      </w:tc>
      <w:tc>
        <w:tcPr>
          <w:tcW w:w="5377" w:type="dxa"/>
          <w:gridSpan w:val="6"/>
          <w:tcBorders>
            <w:bottom w:val="dotted" w:sz="4" w:space="0" w:color="auto"/>
          </w:tcBorders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  <w:cantSplit/>
        <w:trHeight w:hRule="exact" w:val="227"/>
      </w:trPr>
      <w:tc>
        <w:tcPr>
          <w:tcW w:w="3261" w:type="dxa"/>
          <w:gridSpan w:val="2"/>
          <w:tcBorders>
            <w:top w:val="dotted" w:sz="4" w:space="0" w:color="auto"/>
          </w:tcBorders>
          <w:vAlign w:val="center"/>
        </w:tcPr>
        <w:p w:rsidR="00970334" w:rsidRPr="00B437B9" w:rsidRDefault="00970334" w:rsidP="00970334">
          <w:pPr>
            <w:pStyle w:val="Adres"/>
            <w:ind w:left="-108"/>
            <w:rPr>
              <w:lang w:val="nl-NL"/>
            </w:rPr>
          </w:pPr>
        </w:p>
      </w:tc>
      <w:tc>
        <w:tcPr>
          <w:tcW w:w="5377" w:type="dxa"/>
          <w:gridSpan w:val="6"/>
          <w:tcBorders>
            <w:top w:val="dotted" w:sz="4" w:space="0" w:color="auto"/>
          </w:tcBorders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8638" w:type="dxa"/>
          <w:gridSpan w:val="8"/>
        </w:tcPr>
        <w:p w:rsidR="00970334" w:rsidRPr="00B437B9" w:rsidRDefault="00970334" w:rsidP="00970334">
          <w:pPr>
            <w:ind w:left="-57"/>
          </w:pPr>
          <w:r w:rsidRPr="00B437B9">
            <w:t>Vergaderdatum</w:t>
          </w:r>
          <w:r>
            <w:t>:</w:t>
          </w:r>
          <w:r w:rsidRPr="00B437B9">
            <w:t xml:space="preserve"> </w:t>
          </w:r>
          <w:r>
            <w:t xml:space="preserve"> </w:t>
          </w:r>
          <w:bookmarkStart w:id="36" w:name="DatumTijdBijeenkomst"/>
          <w:r>
            <w:t>van …uur tot ….. uur</w:t>
          </w:r>
          <w:bookmarkEnd w:id="36"/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8638" w:type="dxa"/>
          <w:gridSpan w:val="8"/>
        </w:tcPr>
        <w:p w:rsidR="00970334" w:rsidRPr="00291E83" w:rsidRDefault="00970334" w:rsidP="00970334">
          <w:pPr>
            <w:pStyle w:val="Huisstijl-KopjeKlein"/>
            <w:ind w:left="-108"/>
            <w:rPr>
              <w:sz w:val="18"/>
            </w:rPr>
          </w:pPr>
          <w:r>
            <w:rPr>
              <w:noProof w:val="0"/>
              <w:sz w:val="16"/>
              <w:szCs w:val="16"/>
            </w:rPr>
            <w:t xml:space="preserve"> </w:t>
          </w:r>
          <w:r w:rsidRPr="00291E83">
            <w:rPr>
              <w:noProof w:val="0"/>
              <w:sz w:val="18"/>
            </w:rPr>
            <w:t>Vergaderplaats</w:t>
          </w:r>
          <w:r>
            <w:rPr>
              <w:noProof w:val="0"/>
              <w:sz w:val="18"/>
            </w:rPr>
            <w:t xml:space="preserve">:   </w:t>
          </w: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3261" w:type="dxa"/>
          <w:gridSpan w:val="2"/>
        </w:tcPr>
        <w:p w:rsidR="00970334" w:rsidRPr="00201F86" w:rsidRDefault="00970334" w:rsidP="00970334">
          <w:pPr>
            <w:pStyle w:val="Huisstijl-KopjeKlein"/>
            <w:ind w:left="-108" w:right="-1095"/>
            <w:rPr>
              <w:noProof w:val="0"/>
              <w:sz w:val="18"/>
            </w:rPr>
          </w:pPr>
          <w:r>
            <w:rPr>
              <w:noProof w:val="0"/>
            </w:rPr>
            <w:t xml:space="preserve"> </w:t>
          </w:r>
          <w:r>
            <w:rPr>
              <w:noProof w:val="0"/>
              <w:sz w:val="18"/>
            </w:rPr>
            <w:t xml:space="preserve">Kopie aan        :  Zie verzendlijst </w:t>
          </w:r>
        </w:p>
      </w:tc>
      <w:tc>
        <w:tcPr>
          <w:tcW w:w="5377" w:type="dxa"/>
          <w:gridSpan w:val="6"/>
        </w:tcPr>
        <w:p w:rsidR="00970334" w:rsidRPr="00B437B9" w:rsidRDefault="00970334" w:rsidP="00970334">
          <w:pPr>
            <w:ind w:left="-57"/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  <w:cantSplit/>
        <w:trHeight w:hRule="exact" w:val="227"/>
      </w:trPr>
      <w:tc>
        <w:tcPr>
          <w:tcW w:w="3261" w:type="dxa"/>
          <w:gridSpan w:val="2"/>
          <w:tcBorders>
            <w:bottom w:val="dotted" w:sz="4" w:space="0" w:color="auto"/>
          </w:tcBorders>
        </w:tcPr>
        <w:p w:rsidR="00970334" w:rsidRPr="00B437B9" w:rsidRDefault="00970334" w:rsidP="00970334">
          <w:pPr>
            <w:pStyle w:val="Huisstijl-KopjeKlein"/>
            <w:ind w:left="-108"/>
            <w:rPr>
              <w:noProof w:val="0"/>
            </w:rPr>
          </w:pPr>
        </w:p>
      </w:tc>
      <w:tc>
        <w:tcPr>
          <w:tcW w:w="5377" w:type="dxa"/>
          <w:gridSpan w:val="6"/>
          <w:tcBorders>
            <w:bottom w:val="dotted" w:sz="4" w:space="0" w:color="auto"/>
          </w:tcBorders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  <w:tr w:rsidR="00970334" w:rsidRPr="00B437B9" w:rsidTr="00345B91">
      <w:trPr>
        <w:gridBefore w:val="1"/>
        <w:gridAfter w:val="1"/>
        <w:wBefore w:w="90" w:type="dxa"/>
        <w:wAfter w:w="38" w:type="dxa"/>
      </w:trPr>
      <w:tc>
        <w:tcPr>
          <w:tcW w:w="3261" w:type="dxa"/>
          <w:gridSpan w:val="2"/>
          <w:tcBorders>
            <w:top w:val="dotted" w:sz="4" w:space="0" w:color="auto"/>
          </w:tcBorders>
        </w:tcPr>
        <w:p w:rsidR="00970334" w:rsidRPr="00B437B9" w:rsidRDefault="00970334" w:rsidP="00970334">
          <w:pPr>
            <w:pStyle w:val="Huisstijl-KopjeKlein"/>
            <w:ind w:left="-108"/>
            <w:rPr>
              <w:noProof w:val="0"/>
            </w:rPr>
          </w:pPr>
        </w:p>
      </w:tc>
      <w:tc>
        <w:tcPr>
          <w:tcW w:w="5377" w:type="dxa"/>
          <w:gridSpan w:val="6"/>
          <w:tcBorders>
            <w:top w:val="dotted" w:sz="4" w:space="0" w:color="auto"/>
          </w:tcBorders>
        </w:tcPr>
        <w:p w:rsidR="00970334" w:rsidRPr="00B437B9" w:rsidRDefault="00970334" w:rsidP="00970334">
          <w:pPr>
            <w:pStyle w:val="Adres"/>
            <w:rPr>
              <w:lang w:val="nl-NL"/>
            </w:rPr>
          </w:pPr>
        </w:p>
      </w:tc>
    </w:tr>
  </w:tbl>
  <w:p w:rsidR="007C385B" w:rsidRPr="00B437B9" w:rsidRDefault="007C385B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589B"/>
    <w:multiLevelType w:val="hybridMultilevel"/>
    <w:tmpl w:val="DFAC6D7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A2486B"/>
    <w:multiLevelType w:val="hybridMultilevel"/>
    <w:tmpl w:val="080AC90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BB5557"/>
    <w:multiLevelType w:val="hybridMultilevel"/>
    <w:tmpl w:val="2A1A826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5C51C8"/>
    <w:multiLevelType w:val="hybridMultilevel"/>
    <w:tmpl w:val="D99AA4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5E3E59"/>
    <w:multiLevelType w:val="multilevel"/>
    <w:tmpl w:val="F53C8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>
    <w:nsid w:val="13C4001B"/>
    <w:multiLevelType w:val="hybridMultilevel"/>
    <w:tmpl w:val="5EE4EBD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677549"/>
    <w:multiLevelType w:val="hybridMultilevel"/>
    <w:tmpl w:val="77CA04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C01248"/>
    <w:multiLevelType w:val="hybridMultilevel"/>
    <w:tmpl w:val="1E6A0A14"/>
    <w:lvl w:ilvl="0" w:tplc="11EAB04C">
      <w:start w:val="1"/>
      <w:numFmt w:val="bullet"/>
      <w:pStyle w:val="Kop2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C7005B1"/>
    <w:multiLevelType w:val="hybridMultilevel"/>
    <w:tmpl w:val="F4AC258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6D7256"/>
    <w:multiLevelType w:val="hybridMultilevel"/>
    <w:tmpl w:val="73C6108A"/>
    <w:lvl w:ilvl="0" w:tplc="9BAC8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CF32C3"/>
    <w:multiLevelType w:val="hybridMultilevel"/>
    <w:tmpl w:val="7BBC3BF4"/>
    <w:lvl w:ilvl="0" w:tplc="529228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36603918"/>
    <w:multiLevelType w:val="hybridMultilevel"/>
    <w:tmpl w:val="65BC6E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4C139F"/>
    <w:multiLevelType w:val="hybridMultilevel"/>
    <w:tmpl w:val="FAFE706E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394836D1"/>
    <w:multiLevelType w:val="hybridMultilevel"/>
    <w:tmpl w:val="43B014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BF291E"/>
    <w:multiLevelType w:val="multilevel"/>
    <w:tmpl w:val="812C130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5">
    <w:nsid w:val="3E3C34C0"/>
    <w:multiLevelType w:val="hybridMultilevel"/>
    <w:tmpl w:val="00E6CF34"/>
    <w:lvl w:ilvl="0" w:tplc="FEC43A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5D44D3"/>
    <w:multiLevelType w:val="hybridMultilevel"/>
    <w:tmpl w:val="238642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806237"/>
    <w:multiLevelType w:val="hybridMultilevel"/>
    <w:tmpl w:val="647AFB70"/>
    <w:lvl w:ilvl="0" w:tplc="CA8E6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3AF4177"/>
    <w:multiLevelType w:val="hybridMultilevel"/>
    <w:tmpl w:val="F0A2F8D2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7124C4B"/>
    <w:multiLevelType w:val="hybridMultilevel"/>
    <w:tmpl w:val="37286DD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7E487B"/>
    <w:multiLevelType w:val="hybridMultilevel"/>
    <w:tmpl w:val="A3CA27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77349"/>
    <w:multiLevelType w:val="hybridMultilevel"/>
    <w:tmpl w:val="1BBE919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04B5F"/>
    <w:multiLevelType w:val="hybridMultilevel"/>
    <w:tmpl w:val="CF3E11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8E6D11"/>
    <w:multiLevelType w:val="hybridMultilevel"/>
    <w:tmpl w:val="B454AEF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4A74E02"/>
    <w:multiLevelType w:val="hybridMultilevel"/>
    <w:tmpl w:val="320AFE6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5F159A5"/>
    <w:multiLevelType w:val="hybridMultilevel"/>
    <w:tmpl w:val="372AB854"/>
    <w:lvl w:ilvl="0" w:tplc="58C29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2C31433"/>
    <w:multiLevelType w:val="hybridMultilevel"/>
    <w:tmpl w:val="2960C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782BE1"/>
    <w:multiLevelType w:val="hybridMultilevel"/>
    <w:tmpl w:val="C16035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27202E"/>
    <w:multiLevelType w:val="hybridMultilevel"/>
    <w:tmpl w:val="1BC6DABE"/>
    <w:lvl w:ilvl="0" w:tplc="63C86F6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033D8F"/>
    <w:multiLevelType w:val="hybridMultilevel"/>
    <w:tmpl w:val="EE5853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505C19"/>
    <w:multiLevelType w:val="hybridMultilevel"/>
    <w:tmpl w:val="72D863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12F12"/>
    <w:multiLevelType w:val="hybridMultilevel"/>
    <w:tmpl w:val="0BB219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086756"/>
    <w:multiLevelType w:val="hybridMultilevel"/>
    <w:tmpl w:val="1518A0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C24236"/>
    <w:multiLevelType w:val="hybridMultilevel"/>
    <w:tmpl w:val="AC7CC5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4"/>
  </w:num>
  <w:num w:numId="4">
    <w:abstractNumId w:val="14"/>
  </w:num>
  <w:num w:numId="5">
    <w:abstractNumId w:val="29"/>
  </w:num>
  <w:num w:numId="6">
    <w:abstractNumId w:val="3"/>
  </w:num>
  <w:num w:numId="7">
    <w:abstractNumId w:val="30"/>
  </w:num>
  <w:num w:numId="8">
    <w:abstractNumId w:val="23"/>
  </w:num>
  <w:num w:numId="9">
    <w:abstractNumId w:val="24"/>
  </w:num>
  <w:num w:numId="10">
    <w:abstractNumId w:val="27"/>
  </w:num>
  <w:num w:numId="11">
    <w:abstractNumId w:val="22"/>
  </w:num>
  <w:num w:numId="12">
    <w:abstractNumId w:val="2"/>
  </w:num>
  <w:num w:numId="13">
    <w:abstractNumId w:val="7"/>
  </w:num>
  <w:num w:numId="14">
    <w:abstractNumId w:val="31"/>
  </w:num>
  <w:num w:numId="15">
    <w:abstractNumId w:val="26"/>
  </w:num>
  <w:num w:numId="16">
    <w:abstractNumId w:val="5"/>
  </w:num>
  <w:num w:numId="17">
    <w:abstractNumId w:val="16"/>
  </w:num>
  <w:num w:numId="18">
    <w:abstractNumId w:val="28"/>
  </w:num>
  <w:num w:numId="19">
    <w:abstractNumId w:val="21"/>
  </w:num>
  <w:num w:numId="20">
    <w:abstractNumId w:val="20"/>
  </w:num>
  <w:num w:numId="21">
    <w:abstractNumId w:val="32"/>
  </w:num>
  <w:num w:numId="22">
    <w:abstractNumId w:val="1"/>
  </w:num>
  <w:num w:numId="23">
    <w:abstractNumId w:val="12"/>
  </w:num>
  <w:num w:numId="24">
    <w:abstractNumId w:val="33"/>
  </w:num>
  <w:num w:numId="25">
    <w:abstractNumId w:val="6"/>
  </w:num>
  <w:num w:numId="26">
    <w:abstractNumId w:val="8"/>
  </w:num>
  <w:num w:numId="27">
    <w:abstractNumId w:val="13"/>
  </w:num>
  <w:num w:numId="28">
    <w:abstractNumId w:val="10"/>
  </w:num>
  <w:num w:numId="29">
    <w:abstractNumId w:val="25"/>
  </w:num>
  <w:num w:numId="30">
    <w:abstractNumId w:val="9"/>
  </w:num>
  <w:num w:numId="31">
    <w:abstractNumId w:val="17"/>
  </w:num>
  <w:num w:numId="32">
    <w:abstractNumId w:val="15"/>
  </w:num>
  <w:num w:numId="33">
    <w:abstractNumId w:val="0"/>
  </w:num>
  <w:num w:numId="34">
    <w:abstractNumId w:val="1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defaultTabStop w:val="709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cboRubricering" w:val=" "/>
    <w:docVar w:name="chkVanEmail" w:val="Onwaar"/>
    <w:docVar w:name="chkVanGebouw" w:val="Onwaar"/>
    <w:docVar w:name="chkVanLand" w:val="Onwaar"/>
    <w:docVar w:name="dgnword-docGUID" w:val="{FA009458-0D09-46BC-BD82-51BFB8756D1F}"/>
    <w:docVar w:name="dgnword-eventsink" w:val="165741064"/>
    <w:docVar w:name="Huisstijl" w:val="5.2"/>
    <w:docVar w:name="Sjabloon" w:val="RHSAgenda"/>
    <w:docVar w:name="SjabloonVersie" w:val="5"/>
    <w:docVar w:name="txtAanDeLedenVan" w:val=" "/>
    <w:docVar w:name="txtBetreft" w:val="Beheeroverleg operationeel"/>
    <w:docVar w:name="txtBijlagen" w:val=" "/>
    <w:docVar w:name="txtDatum" w:val=" "/>
    <w:docVar w:name="txtDatumBijeenkomst" w:val="9 maart 2015 10.00 uur - 12.00 uur"/>
    <w:docVar w:name="txtKenmerk" w:val="(OIB.15.034)"/>
    <w:docVar w:name="txtKopieAan" w:val="Zie verzendlijst"/>
    <w:docVar w:name="txtLokatie" w:val="Rijswijk"/>
    <w:docVar w:name="txtVanAfdeling" w:val="Realisatie"/>
    <w:docVar w:name="txtVanBezoekAdres" w:val="Korte Voorhout 7"/>
    <w:docVar w:name="txtVanContactpersoon" w:val="W. Sellmeijer"/>
    <w:docVar w:name="txtVanDienst" w:val="Rijksvastgoedbedrijf"/>
    <w:docVar w:name="txtVanDirectie" w:val="Directie Vastgoedbeheer"/>
    <w:docVar w:name="txtVanEmail" w:val="william.sellmeijer@rijksoverheid.nl"/>
    <w:docVar w:name="txtVanFax" w:val=" "/>
    <w:docVar w:name="txtVanGebouw" w:val=" "/>
    <w:docVar w:name="txtVanIPC" w:val=" "/>
    <w:docVar w:name="txtVanKamer" w:val=" "/>
    <w:docVar w:name="txtVanLand" w:val="Nederland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104380"/>
    <w:rsid w:val="0000008F"/>
    <w:rsid w:val="00003A5B"/>
    <w:rsid w:val="00013C22"/>
    <w:rsid w:val="00014039"/>
    <w:rsid w:val="00014323"/>
    <w:rsid w:val="0001579D"/>
    <w:rsid w:val="00016044"/>
    <w:rsid w:val="00017EF6"/>
    <w:rsid w:val="000200BD"/>
    <w:rsid w:val="00020FD9"/>
    <w:rsid w:val="00021E7C"/>
    <w:rsid w:val="00027C67"/>
    <w:rsid w:val="00040C9F"/>
    <w:rsid w:val="00044C10"/>
    <w:rsid w:val="00045140"/>
    <w:rsid w:val="00051C75"/>
    <w:rsid w:val="0005517F"/>
    <w:rsid w:val="00064D5F"/>
    <w:rsid w:val="00064DE3"/>
    <w:rsid w:val="0007126D"/>
    <w:rsid w:val="00072DA5"/>
    <w:rsid w:val="0007332D"/>
    <w:rsid w:val="00081E23"/>
    <w:rsid w:val="00081EC9"/>
    <w:rsid w:val="00085603"/>
    <w:rsid w:val="00090057"/>
    <w:rsid w:val="00090778"/>
    <w:rsid w:val="000950EC"/>
    <w:rsid w:val="000A07E9"/>
    <w:rsid w:val="000A1038"/>
    <w:rsid w:val="000A16BC"/>
    <w:rsid w:val="000A3715"/>
    <w:rsid w:val="000A690E"/>
    <w:rsid w:val="000B585E"/>
    <w:rsid w:val="000B7F37"/>
    <w:rsid w:val="000C7D1B"/>
    <w:rsid w:val="000D215A"/>
    <w:rsid w:val="000D2585"/>
    <w:rsid w:val="000D613F"/>
    <w:rsid w:val="000D6CAE"/>
    <w:rsid w:val="000D7A3A"/>
    <w:rsid w:val="000E1DB1"/>
    <w:rsid w:val="000E4FBD"/>
    <w:rsid w:val="000F062A"/>
    <w:rsid w:val="000F1AFF"/>
    <w:rsid w:val="000F25F7"/>
    <w:rsid w:val="000F2B25"/>
    <w:rsid w:val="00100706"/>
    <w:rsid w:val="00104380"/>
    <w:rsid w:val="00110794"/>
    <w:rsid w:val="00111A65"/>
    <w:rsid w:val="0011556E"/>
    <w:rsid w:val="00117F07"/>
    <w:rsid w:val="00120101"/>
    <w:rsid w:val="001230CE"/>
    <w:rsid w:val="001249FC"/>
    <w:rsid w:val="001255A5"/>
    <w:rsid w:val="0013677B"/>
    <w:rsid w:val="00142824"/>
    <w:rsid w:val="001449E3"/>
    <w:rsid w:val="00150BFA"/>
    <w:rsid w:val="0015210D"/>
    <w:rsid w:val="001556AD"/>
    <w:rsid w:val="00160B89"/>
    <w:rsid w:val="00162A3F"/>
    <w:rsid w:val="00167AF7"/>
    <w:rsid w:val="00167B10"/>
    <w:rsid w:val="00173897"/>
    <w:rsid w:val="0017666A"/>
    <w:rsid w:val="00176D9F"/>
    <w:rsid w:val="001811FB"/>
    <w:rsid w:val="00183312"/>
    <w:rsid w:val="00184F57"/>
    <w:rsid w:val="001850D9"/>
    <w:rsid w:val="00187A5F"/>
    <w:rsid w:val="00190F53"/>
    <w:rsid w:val="00193157"/>
    <w:rsid w:val="001939DE"/>
    <w:rsid w:val="0019683F"/>
    <w:rsid w:val="001A44B9"/>
    <w:rsid w:val="001B0EEE"/>
    <w:rsid w:val="001B17F5"/>
    <w:rsid w:val="001B3B1B"/>
    <w:rsid w:val="001C2B92"/>
    <w:rsid w:val="001D1095"/>
    <w:rsid w:val="001D277E"/>
    <w:rsid w:val="001D2DB6"/>
    <w:rsid w:val="001D2DD1"/>
    <w:rsid w:val="001D42C3"/>
    <w:rsid w:val="001D5B10"/>
    <w:rsid w:val="001E0D6E"/>
    <w:rsid w:val="001E3C2A"/>
    <w:rsid w:val="001E6F4D"/>
    <w:rsid w:val="001E7A50"/>
    <w:rsid w:val="001F4C35"/>
    <w:rsid w:val="001F4F52"/>
    <w:rsid w:val="001F7585"/>
    <w:rsid w:val="0020117B"/>
    <w:rsid w:val="00201F86"/>
    <w:rsid w:val="002045E3"/>
    <w:rsid w:val="00207E39"/>
    <w:rsid w:val="002105E9"/>
    <w:rsid w:val="00213F33"/>
    <w:rsid w:val="002142D3"/>
    <w:rsid w:val="00214AF8"/>
    <w:rsid w:val="002237E3"/>
    <w:rsid w:val="0022540C"/>
    <w:rsid w:val="00231A82"/>
    <w:rsid w:val="00232010"/>
    <w:rsid w:val="00234E60"/>
    <w:rsid w:val="00240093"/>
    <w:rsid w:val="00240267"/>
    <w:rsid w:val="0024244F"/>
    <w:rsid w:val="00243484"/>
    <w:rsid w:val="00245F37"/>
    <w:rsid w:val="00251208"/>
    <w:rsid w:val="002522D9"/>
    <w:rsid w:val="002531C2"/>
    <w:rsid w:val="002575D2"/>
    <w:rsid w:val="00261A8B"/>
    <w:rsid w:val="00271CD0"/>
    <w:rsid w:val="00272748"/>
    <w:rsid w:val="002727B4"/>
    <w:rsid w:val="0027527B"/>
    <w:rsid w:val="00286484"/>
    <w:rsid w:val="00287FA3"/>
    <w:rsid w:val="002906B4"/>
    <w:rsid w:val="00291E83"/>
    <w:rsid w:val="00291EBC"/>
    <w:rsid w:val="002A159D"/>
    <w:rsid w:val="002A7FE1"/>
    <w:rsid w:val="002B1919"/>
    <w:rsid w:val="002B72CC"/>
    <w:rsid w:val="002C02BF"/>
    <w:rsid w:val="002C2E6D"/>
    <w:rsid w:val="002D1883"/>
    <w:rsid w:val="002D1E68"/>
    <w:rsid w:val="002D2758"/>
    <w:rsid w:val="002D5DD6"/>
    <w:rsid w:val="002E4A99"/>
    <w:rsid w:val="002F6A8D"/>
    <w:rsid w:val="00302058"/>
    <w:rsid w:val="00302F84"/>
    <w:rsid w:val="00303F87"/>
    <w:rsid w:val="00314E97"/>
    <w:rsid w:val="00315810"/>
    <w:rsid w:val="0031761E"/>
    <w:rsid w:val="0033051C"/>
    <w:rsid w:val="00331689"/>
    <w:rsid w:val="00331FED"/>
    <w:rsid w:val="00340704"/>
    <w:rsid w:val="003426ED"/>
    <w:rsid w:val="0034427C"/>
    <w:rsid w:val="00344FD8"/>
    <w:rsid w:val="00345B91"/>
    <w:rsid w:val="00350FE3"/>
    <w:rsid w:val="0035410A"/>
    <w:rsid w:val="0035785A"/>
    <w:rsid w:val="00360848"/>
    <w:rsid w:val="00360FAF"/>
    <w:rsid w:val="00361136"/>
    <w:rsid w:val="00380B9D"/>
    <w:rsid w:val="00382C54"/>
    <w:rsid w:val="00387FE4"/>
    <w:rsid w:val="00390B31"/>
    <w:rsid w:val="00390BC4"/>
    <w:rsid w:val="0039378A"/>
    <w:rsid w:val="00394A6F"/>
    <w:rsid w:val="00396488"/>
    <w:rsid w:val="003973B8"/>
    <w:rsid w:val="00397A62"/>
    <w:rsid w:val="003A3AC4"/>
    <w:rsid w:val="003A45DB"/>
    <w:rsid w:val="003B225F"/>
    <w:rsid w:val="003B4A06"/>
    <w:rsid w:val="003B723F"/>
    <w:rsid w:val="003C3E05"/>
    <w:rsid w:val="003C7E3E"/>
    <w:rsid w:val="003E0E52"/>
    <w:rsid w:val="003E3FE4"/>
    <w:rsid w:val="003F3A2D"/>
    <w:rsid w:val="003F4350"/>
    <w:rsid w:val="003F642C"/>
    <w:rsid w:val="003F6E3F"/>
    <w:rsid w:val="003F7688"/>
    <w:rsid w:val="00402A69"/>
    <w:rsid w:val="00404B03"/>
    <w:rsid w:val="00405015"/>
    <w:rsid w:val="00410422"/>
    <w:rsid w:val="004117E5"/>
    <w:rsid w:val="00417996"/>
    <w:rsid w:val="00417E59"/>
    <w:rsid w:val="00422843"/>
    <w:rsid w:val="00423797"/>
    <w:rsid w:val="00423919"/>
    <w:rsid w:val="00424D9B"/>
    <w:rsid w:val="00430A24"/>
    <w:rsid w:val="004337D4"/>
    <w:rsid w:val="00435D12"/>
    <w:rsid w:val="00435F48"/>
    <w:rsid w:val="0043688C"/>
    <w:rsid w:val="004406B6"/>
    <w:rsid w:val="00441308"/>
    <w:rsid w:val="004413E0"/>
    <w:rsid w:val="00442637"/>
    <w:rsid w:val="00443259"/>
    <w:rsid w:val="00446464"/>
    <w:rsid w:val="004547BA"/>
    <w:rsid w:val="0046006B"/>
    <w:rsid w:val="004629F7"/>
    <w:rsid w:val="00474CE6"/>
    <w:rsid w:val="00474D75"/>
    <w:rsid w:val="00475949"/>
    <w:rsid w:val="00487022"/>
    <w:rsid w:val="00487F9C"/>
    <w:rsid w:val="0049222F"/>
    <w:rsid w:val="00492DC5"/>
    <w:rsid w:val="004A53C0"/>
    <w:rsid w:val="004A7495"/>
    <w:rsid w:val="004B1018"/>
    <w:rsid w:val="004B5560"/>
    <w:rsid w:val="004C7EA3"/>
    <w:rsid w:val="004E0F77"/>
    <w:rsid w:val="004E1796"/>
    <w:rsid w:val="004E1CF1"/>
    <w:rsid w:val="004F1BFA"/>
    <w:rsid w:val="00502065"/>
    <w:rsid w:val="0050281D"/>
    <w:rsid w:val="005047AB"/>
    <w:rsid w:val="0050523E"/>
    <w:rsid w:val="005066A5"/>
    <w:rsid w:val="00507FDA"/>
    <w:rsid w:val="00510331"/>
    <w:rsid w:val="0051154A"/>
    <w:rsid w:val="00513136"/>
    <w:rsid w:val="005157D3"/>
    <w:rsid w:val="0051581A"/>
    <w:rsid w:val="0051735A"/>
    <w:rsid w:val="00530E32"/>
    <w:rsid w:val="00532C8A"/>
    <w:rsid w:val="00534267"/>
    <w:rsid w:val="00535B5F"/>
    <w:rsid w:val="00536F95"/>
    <w:rsid w:val="00540D4C"/>
    <w:rsid w:val="00541D75"/>
    <w:rsid w:val="005562B5"/>
    <w:rsid w:val="0055700D"/>
    <w:rsid w:val="00560B46"/>
    <w:rsid w:val="0056352A"/>
    <w:rsid w:val="00567AF5"/>
    <w:rsid w:val="0057055C"/>
    <w:rsid w:val="00570569"/>
    <w:rsid w:val="00571DA7"/>
    <w:rsid w:val="00571EF3"/>
    <w:rsid w:val="00574C06"/>
    <w:rsid w:val="00576625"/>
    <w:rsid w:val="005779E4"/>
    <w:rsid w:val="005803F9"/>
    <w:rsid w:val="00580643"/>
    <w:rsid w:val="00581F22"/>
    <w:rsid w:val="00582E74"/>
    <w:rsid w:val="005834F2"/>
    <w:rsid w:val="00583D6E"/>
    <w:rsid w:val="005874DB"/>
    <w:rsid w:val="00590022"/>
    <w:rsid w:val="0059310F"/>
    <w:rsid w:val="005A5CA1"/>
    <w:rsid w:val="005B0258"/>
    <w:rsid w:val="005B04B8"/>
    <w:rsid w:val="005B2947"/>
    <w:rsid w:val="005B3B11"/>
    <w:rsid w:val="005C0F08"/>
    <w:rsid w:val="005C121F"/>
    <w:rsid w:val="005C3C05"/>
    <w:rsid w:val="005C61C5"/>
    <w:rsid w:val="005D1CD0"/>
    <w:rsid w:val="005E48F7"/>
    <w:rsid w:val="005E5A2A"/>
    <w:rsid w:val="005E6851"/>
    <w:rsid w:val="005E6E92"/>
    <w:rsid w:val="005F30BB"/>
    <w:rsid w:val="005F3753"/>
    <w:rsid w:val="005F53C6"/>
    <w:rsid w:val="005F6E2F"/>
    <w:rsid w:val="006033E1"/>
    <w:rsid w:val="0060517A"/>
    <w:rsid w:val="00606106"/>
    <w:rsid w:val="00606CF9"/>
    <w:rsid w:val="00607707"/>
    <w:rsid w:val="0060796D"/>
    <w:rsid w:val="006114E1"/>
    <w:rsid w:val="00613560"/>
    <w:rsid w:val="0061678A"/>
    <w:rsid w:val="00617709"/>
    <w:rsid w:val="00620353"/>
    <w:rsid w:val="00622F51"/>
    <w:rsid w:val="00626973"/>
    <w:rsid w:val="00630ADD"/>
    <w:rsid w:val="00633AA2"/>
    <w:rsid w:val="0063711B"/>
    <w:rsid w:val="006376C5"/>
    <w:rsid w:val="00641887"/>
    <w:rsid w:val="00642AA0"/>
    <w:rsid w:val="006431D5"/>
    <w:rsid w:val="00643209"/>
    <w:rsid w:val="00650A83"/>
    <w:rsid w:val="006527B0"/>
    <w:rsid w:val="00661797"/>
    <w:rsid w:val="006729BE"/>
    <w:rsid w:val="0067737E"/>
    <w:rsid w:val="00684D23"/>
    <w:rsid w:val="00685CF9"/>
    <w:rsid w:val="006901F8"/>
    <w:rsid w:val="00695380"/>
    <w:rsid w:val="006A1D04"/>
    <w:rsid w:val="006A1E7E"/>
    <w:rsid w:val="006A3832"/>
    <w:rsid w:val="006A5A66"/>
    <w:rsid w:val="006A640D"/>
    <w:rsid w:val="006B33CE"/>
    <w:rsid w:val="006B761F"/>
    <w:rsid w:val="006B7AED"/>
    <w:rsid w:val="006C095A"/>
    <w:rsid w:val="006C1290"/>
    <w:rsid w:val="006C226E"/>
    <w:rsid w:val="006C2A1B"/>
    <w:rsid w:val="006C2DD9"/>
    <w:rsid w:val="006C5AD9"/>
    <w:rsid w:val="006C6370"/>
    <w:rsid w:val="006E10BB"/>
    <w:rsid w:val="006E4B05"/>
    <w:rsid w:val="006E504D"/>
    <w:rsid w:val="006F2B30"/>
    <w:rsid w:val="006F3D97"/>
    <w:rsid w:val="006F5ED5"/>
    <w:rsid w:val="0070287E"/>
    <w:rsid w:val="00702880"/>
    <w:rsid w:val="00706594"/>
    <w:rsid w:val="007113AC"/>
    <w:rsid w:val="0071565E"/>
    <w:rsid w:val="00717D24"/>
    <w:rsid w:val="0072299A"/>
    <w:rsid w:val="00725E5B"/>
    <w:rsid w:val="0073384D"/>
    <w:rsid w:val="00737354"/>
    <w:rsid w:val="007373B5"/>
    <w:rsid w:val="007401F6"/>
    <w:rsid w:val="0074156C"/>
    <w:rsid w:val="00750226"/>
    <w:rsid w:val="00752F9E"/>
    <w:rsid w:val="00771987"/>
    <w:rsid w:val="00773669"/>
    <w:rsid w:val="0077395E"/>
    <w:rsid w:val="007765B1"/>
    <w:rsid w:val="00776E1C"/>
    <w:rsid w:val="00780E56"/>
    <w:rsid w:val="00782DEB"/>
    <w:rsid w:val="00784D86"/>
    <w:rsid w:val="00796D5D"/>
    <w:rsid w:val="00796FBB"/>
    <w:rsid w:val="00797298"/>
    <w:rsid w:val="007A3B99"/>
    <w:rsid w:val="007B1520"/>
    <w:rsid w:val="007B3678"/>
    <w:rsid w:val="007B3E98"/>
    <w:rsid w:val="007B6232"/>
    <w:rsid w:val="007C3128"/>
    <w:rsid w:val="007C385B"/>
    <w:rsid w:val="007C6DE8"/>
    <w:rsid w:val="007D1799"/>
    <w:rsid w:val="007D55FB"/>
    <w:rsid w:val="007E05D0"/>
    <w:rsid w:val="007E3ADF"/>
    <w:rsid w:val="007E666B"/>
    <w:rsid w:val="007E7D66"/>
    <w:rsid w:val="007F06D7"/>
    <w:rsid w:val="007F3B95"/>
    <w:rsid w:val="007F5601"/>
    <w:rsid w:val="007F66CE"/>
    <w:rsid w:val="00802970"/>
    <w:rsid w:val="0080344E"/>
    <w:rsid w:val="00807453"/>
    <w:rsid w:val="0081238F"/>
    <w:rsid w:val="00821309"/>
    <w:rsid w:val="00824D2E"/>
    <w:rsid w:val="00824F6B"/>
    <w:rsid w:val="0082501D"/>
    <w:rsid w:val="00835FE0"/>
    <w:rsid w:val="0084298A"/>
    <w:rsid w:val="0084351A"/>
    <w:rsid w:val="00843597"/>
    <w:rsid w:val="008444AD"/>
    <w:rsid w:val="00846F7E"/>
    <w:rsid w:val="00847A03"/>
    <w:rsid w:val="0085390F"/>
    <w:rsid w:val="00861748"/>
    <w:rsid w:val="00861D36"/>
    <w:rsid w:val="00867DDB"/>
    <w:rsid w:val="008727FC"/>
    <w:rsid w:val="00877A9D"/>
    <w:rsid w:val="008827D0"/>
    <w:rsid w:val="0088313A"/>
    <w:rsid w:val="0088351D"/>
    <w:rsid w:val="008903B6"/>
    <w:rsid w:val="008918F8"/>
    <w:rsid w:val="00891F36"/>
    <w:rsid w:val="008952C0"/>
    <w:rsid w:val="008A12CE"/>
    <w:rsid w:val="008A31FD"/>
    <w:rsid w:val="008B0B5F"/>
    <w:rsid w:val="008B0D85"/>
    <w:rsid w:val="008B613A"/>
    <w:rsid w:val="008C1078"/>
    <w:rsid w:val="008D2ADB"/>
    <w:rsid w:val="008D31D3"/>
    <w:rsid w:val="008D478A"/>
    <w:rsid w:val="008D4FAC"/>
    <w:rsid w:val="008D6151"/>
    <w:rsid w:val="008D6AD1"/>
    <w:rsid w:val="008D730E"/>
    <w:rsid w:val="008E0A27"/>
    <w:rsid w:val="008E19F5"/>
    <w:rsid w:val="008E4D0D"/>
    <w:rsid w:val="008F0D9E"/>
    <w:rsid w:val="008F44F1"/>
    <w:rsid w:val="00901DD5"/>
    <w:rsid w:val="009077F9"/>
    <w:rsid w:val="00912EF4"/>
    <w:rsid w:val="009140F4"/>
    <w:rsid w:val="00914AEC"/>
    <w:rsid w:val="009201B8"/>
    <w:rsid w:val="00920525"/>
    <w:rsid w:val="00920F32"/>
    <w:rsid w:val="00924FF6"/>
    <w:rsid w:val="0093007A"/>
    <w:rsid w:val="00935B0F"/>
    <w:rsid w:val="00940E5B"/>
    <w:rsid w:val="00945BC1"/>
    <w:rsid w:val="00955425"/>
    <w:rsid w:val="00957B77"/>
    <w:rsid w:val="00961F9D"/>
    <w:rsid w:val="00963164"/>
    <w:rsid w:val="0096756B"/>
    <w:rsid w:val="0096775A"/>
    <w:rsid w:val="00967E10"/>
    <w:rsid w:val="00970334"/>
    <w:rsid w:val="00971EC1"/>
    <w:rsid w:val="009740F4"/>
    <w:rsid w:val="00975D87"/>
    <w:rsid w:val="009779D3"/>
    <w:rsid w:val="00982EF6"/>
    <w:rsid w:val="0099249E"/>
    <w:rsid w:val="009924BF"/>
    <w:rsid w:val="00994836"/>
    <w:rsid w:val="009964AA"/>
    <w:rsid w:val="009A31E7"/>
    <w:rsid w:val="009A5334"/>
    <w:rsid w:val="009B121F"/>
    <w:rsid w:val="009B19B4"/>
    <w:rsid w:val="009B2B6C"/>
    <w:rsid w:val="009B7336"/>
    <w:rsid w:val="009C226B"/>
    <w:rsid w:val="009C28DC"/>
    <w:rsid w:val="009C4AC4"/>
    <w:rsid w:val="009D1B77"/>
    <w:rsid w:val="009D4613"/>
    <w:rsid w:val="009D6157"/>
    <w:rsid w:val="009E2C52"/>
    <w:rsid w:val="009F315B"/>
    <w:rsid w:val="009F44B7"/>
    <w:rsid w:val="00A01F24"/>
    <w:rsid w:val="00A0290F"/>
    <w:rsid w:val="00A03A15"/>
    <w:rsid w:val="00A06FFD"/>
    <w:rsid w:val="00A071C7"/>
    <w:rsid w:val="00A10439"/>
    <w:rsid w:val="00A20CDA"/>
    <w:rsid w:val="00A22E7C"/>
    <w:rsid w:val="00A23199"/>
    <w:rsid w:val="00A23BE9"/>
    <w:rsid w:val="00A30E63"/>
    <w:rsid w:val="00A31014"/>
    <w:rsid w:val="00A322C1"/>
    <w:rsid w:val="00A355B3"/>
    <w:rsid w:val="00A3651B"/>
    <w:rsid w:val="00A37C4E"/>
    <w:rsid w:val="00A40705"/>
    <w:rsid w:val="00A41156"/>
    <w:rsid w:val="00A42649"/>
    <w:rsid w:val="00A4270A"/>
    <w:rsid w:val="00A42A02"/>
    <w:rsid w:val="00A4375B"/>
    <w:rsid w:val="00A447F6"/>
    <w:rsid w:val="00A52A1F"/>
    <w:rsid w:val="00A53BDC"/>
    <w:rsid w:val="00A54B10"/>
    <w:rsid w:val="00A55539"/>
    <w:rsid w:val="00A56827"/>
    <w:rsid w:val="00A60AF7"/>
    <w:rsid w:val="00A62B23"/>
    <w:rsid w:val="00A70153"/>
    <w:rsid w:val="00A72572"/>
    <w:rsid w:val="00A73107"/>
    <w:rsid w:val="00A73D37"/>
    <w:rsid w:val="00A8071E"/>
    <w:rsid w:val="00A827AE"/>
    <w:rsid w:val="00A9140C"/>
    <w:rsid w:val="00A967AB"/>
    <w:rsid w:val="00AB28DD"/>
    <w:rsid w:val="00AB311F"/>
    <w:rsid w:val="00AB6D5E"/>
    <w:rsid w:val="00AC3530"/>
    <w:rsid w:val="00AD2EF8"/>
    <w:rsid w:val="00AD32EA"/>
    <w:rsid w:val="00AD6630"/>
    <w:rsid w:val="00AE556A"/>
    <w:rsid w:val="00AF3827"/>
    <w:rsid w:val="00AF3FC2"/>
    <w:rsid w:val="00AF730D"/>
    <w:rsid w:val="00B044A7"/>
    <w:rsid w:val="00B06DE4"/>
    <w:rsid w:val="00B13B4A"/>
    <w:rsid w:val="00B16458"/>
    <w:rsid w:val="00B214E6"/>
    <w:rsid w:val="00B2249A"/>
    <w:rsid w:val="00B25E15"/>
    <w:rsid w:val="00B2759D"/>
    <w:rsid w:val="00B3424D"/>
    <w:rsid w:val="00B347E0"/>
    <w:rsid w:val="00B372F5"/>
    <w:rsid w:val="00B428B0"/>
    <w:rsid w:val="00B437B9"/>
    <w:rsid w:val="00B51D78"/>
    <w:rsid w:val="00B52554"/>
    <w:rsid w:val="00B60571"/>
    <w:rsid w:val="00B62C30"/>
    <w:rsid w:val="00B671E6"/>
    <w:rsid w:val="00B72055"/>
    <w:rsid w:val="00B73FC6"/>
    <w:rsid w:val="00B86C50"/>
    <w:rsid w:val="00B944C1"/>
    <w:rsid w:val="00B95874"/>
    <w:rsid w:val="00B95B05"/>
    <w:rsid w:val="00BA06C0"/>
    <w:rsid w:val="00BA167E"/>
    <w:rsid w:val="00BA2619"/>
    <w:rsid w:val="00BA2886"/>
    <w:rsid w:val="00BA3F1D"/>
    <w:rsid w:val="00BA44C2"/>
    <w:rsid w:val="00BA7D93"/>
    <w:rsid w:val="00BC2D5A"/>
    <w:rsid w:val="00BC4463"/>
    <w:rsid w:val="00BD1D61"/>
    <w:rsid w:val="00BD68AA"/>
    <w:rsid w:val="00BE1CD8"/>
    <w:rsid w:val="00BE4243"/>
    <w:rsid w:val="00BE582C"/>
    <w:rsid w:val="00BE6640"/>
    <w:rsid w:val="00BE6DF9"/>
    <w:rsid w:val="00BE7E10"/>
    <w:rsid w:val="00C00B37"/>
    <w:rsid w:val="00C02980"/>
    <w:rsid w:val="00C02A96"/>
    <w:rsid w:val="00C06BF9"/>
    <w:rsid w:val="00C106DB"/>
    <w:rsid w:val="00C11280"/>
    <w:rsid w:val="00C11726"/>
    <w:rsid w:val="00C30E2A"/>
    <w:rsid w:val="00C333B5"/>
    <w:rsid w:val="00C34C57"/>
    <w:rsid w:val="00C44C76"/>
    <w:rsid w:val="00C50219"/>
    <w:rsid w:val="00C5303A"/>
    <w:rsid w:val="00C535EF"/>
    <w:rsid w:val="00C5691A"/>
    <w:rsid w:val="00C5717C"/>
    <w:rsid w:val="00C57487"/>
    <w:rsid w:val="00C6693D"/>
    <w:rsid w:val="00C72A25"/>
    <w:rsid w:val="00C72A2B"/>
    <w:rsid w:val="00C73F67"/>
    <w:rsid w:val="00C8091D"/>
    <w:rsid w:val="00C872D6"/>
    <w:rsid w:val="00C87E58"/>
    <w:rsid w:val="00C90FDE"/>
    <w:rsid w:val="00C9702F"/>
    <w:rsid w:val="00CA0331"/>
    <w:rsid w:val="00CA17A5"/>
    <w:rsid w:val="00CB6724"/>
    <w:rsid w:val="00CC0DFC"/>
    <w:rsid w:val="00CC4CA9"/>
    <w:rsid w:val="00CD093F"/>
    <w:rsid w:val="00CD2A4E"/>
    <w:rsid w:val="00CD70AF"/>
    <w:rsid w:val="00CF0A70"/>
    <w:rsid w:val="00CF1399"/>
    <w:rsid w:val="00CF4A72"/>
    <w:rsid w:val="00CF5687"/>
    <w:rsid w:val="00D00472"/>
    <w:rsid w:val="00D03FFF"/>
    <w:rsid w:val="00D07583"/>
    <w:rsid w:val="00D12BC2"/>
    <w:rsid w:val="00D12DA3"/>
    <w:rsid w:val="00D158E4"/>
    <w:rsid w:val="00D16F63"/>
    <w:rsid w:val="00D220DB"/>
    <w:rsid w:val="00D23371"/>
    <w:rsid w:val="00D23AB3"/>
    <w:rsid w:val="00D27E39"/>
    <w:rsid w:val="00D34E1D"/>
    <w:rsid w:val="00D36B31"/>
    <w:rsid w:val="00D40A0E"/>
    <w:rsid w:val="00D54639"/>
    <w:rsid w:val="00D62025"/>
    <w:rsid w:val="00D624B8"/>
    <w:rsid w:val="00D6338D"/>
    <w:rsid w:val="00D6386A"/>
    <w:rsid w:val="00D65893"/>
    <w:rsid w:val="00D72B30"/>
    <w:rsid w:val="00D731F3"/>
    <w:rsid w:val="00D7366F"/>
    <w:rsid w:val="00D73BCA"/>
    <w:rsid w:val="00D73F04"/>
    <w:rsid w:val="00D74F65"/>
    <w:rsid w:val="00D76256"/>
    <w:rsid w:val="00D76880"/>
    <w:rsid w:val="00D8593B"/>
    <w:rsid w:val="00D86935"/>
    <w:rsid w:val="00D91F81"/>
    <w:rsid w:val="00D94E39"/>
    <w:rsid w:val="00DA7FDE"/>
    <w:rsid w:val="00DB05BF"/>
    <w:rsid w:val="00DB096A"/>
    <w:rsid w:val="00DB0AC1"/>
    <w:rsid w:val="00DB477E"/>
    <w:rsid w:val="00DB48DC"/>
    <w:rsid w:val="00DC2DCC"/>
    <w:rsid w:val="00DC3D6E"/>
    <w:rsid w:val="00DD2AA5"/>
    <w:rsid w:val="00DD3663"/>
    <w:rsid w:val="00DD61A4"/>
    <w:rsid w:val="00DD6C58"/>
    <w:rsid w:val="00DD7E33"/>
    <w:rsid w:val="00DE092A"/>
    <w:rsid w:val="00DE2E1E"/>
    <w:rsid w:val="00DE3942"/>
    <w:rsid w:val="00DF204A"/>
    <w:rsid w:val="00DF27B8"/>
    <w:rsid w:val="00DF632F"/>
    <w:rsid w:val="00DF65C8"/>
    <w:rsid w:val="00E0047A"/>
    <w:rsid w:val="00E04168"/>
    <w:rsid w:val="00E109F6"/>
    <w:rsid w:val="00E10EB1"/>
    <w:rsid w:val="00E13296"/>
    <w:rsid w:val="00E13A2C"/>
    <w:rsid w:val="00E142F7"/>
    <w:rsid w:val="00E201A9"/>
    <w:rsid w:val="00E24380"/>
    <w:rsid w:val="00E30E5B"/>
    <w:rsid w:val="00E42FF4"/>
    <w:rsid w:val="00E50494"/>
    <w:rsid w:val="00E508BB"/>
    <w:rsid w:val="00E52BBD"/>
    <w:rsid w:val="00E57E82"/>
    <w:rsid w:val="00E603F2"/>
    <w:rsid w:val="00E6217E"/>
    <w:rsid w:val="00E62A6F"/>
    <w:rsid w:val="00E63C1C"/>
    <w:rsid w:val="00E6608D"/>
    <w:rsid w:val="00E67D19"/>
    <w:rsid w:val="00E709E9"/>
    <w:rsid w:val="00E72374"/>
    <w:rsid w:val="00E741FC"/>
    <w:rsid w:val="00E748EE"/>
    <w:rsid w:val="00E74E2B"/>
    <w:rsid w:val="00E937F9"/>
    <w:rsid w:val="00EA1C9E"/>
    <w:rsid w:val="00EA266B"/>
    <w:rsid w:val="00EA5FA5"/>
    <w:rsid w:val="00EB1C1C"/>
    <w:rsid w:val="00EB4D18"/>
    <w:rsid w:val="00EB5183"/>
    <w:rsid w:val="00EB6F3E"/>
    <w:rsid w:val="00EB6FA9"/>
    <w:rsid w:val="00EC2457"/>
    <w:rsid w:val="00EE65CA"/>
    <w:rsid w:val="00EE6C4F"/>
    <w:rsid w:val="00EF1765"/>
    <w:rsid w:val="00EF1DFB"/>
    <w:rsid w:val="00EF2AD0"/>
    <w:rsid w:val="00EF3CFF"/>
    <w:rsid w:val="00EF7CBD"/>
    <w:rsid w:val="00F00C74"/>
    <w:rsid w:val="00F01DA9"/>
    <w:rsid w:val="00F02B8D"/>
    <w:rsid w:val="00F05085"/>
    <w:rsid w:val="00F0565A"/>
    <w:rsid w:val="00F0767C"/>
    <w:rsid w:val="00F07E0C"/>
    <w:rsid w:val="00F1779A"/>
    <w:rsid w:val="00F25914"/>
    <w:rsid w:val="00F25EAC"/>
    <w:rsid w:val="00F2602C"/>
    <w:rsid w:val="00F270EF"/>
    <w:rsid w:val="00F33015"/>
    <w:rsid w:val="00F35136"/>
    <w:rsid w:val="00F374C7"/>
    <w:rsid w:val="00F44627"/>
    <w:rsid w:val="00F47B8F"/>
    <w:rsid w:val="00F555EC"/>
    <w:rsid w:val="00F6023D"/>
    <w:rsid w:val="00F65688"/>
    <w:rsid w:val="00F70CCC"/>
    <w:rsid w:val="00F70D76"/>
    <w:rsid w:val="00F71BD6"/>
    <w:rsid w:val="00F725FC"/>
    <w:rsid w:val="00F81A33"/>
    <w:rsid w:val="00F84287"/>
    <w:rsid w:val="00F87DB6"/>
    <w:rsid w:val="00F90AB2"/>
    <w:rsid w:val="00F97707"/>
    <w:rsid w:val="00FA42F2"/>
    <w:rsid w:val="00FA71D5"/>
    <w:rsid w:val="00FA7E27"/>
    <w:rsid w:val="00FB08D1"/>
    <w:rsid w:val="00FB0E00"/>
    <w:rsid w:val="00FC09C0"/>
    <w:rsid w:val="00FC298D"/>
    <w:rsid w:val="00FC57EC"/>
    <w:rsid w:val="00FD01A8"/>
    <w:rsid w:val="00FD0CA4"/>
    <w:rsid w:val="00FE4F68"/>
    <w:rsid w:val="00FE6677"/>
    <w:rsid w:val="00FF1818"/>
    <w:rsid w:val="00FF788A"/>
    <w:rsid w:val="5650B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62025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AF730D"/>
    <w:pPr>
      <w:keepNext/>
      <w:numPr>
        <w:numId w:val="4"/>
      </w:numPr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E109F6"/>
    <w:pPr>
      <w:keepNext/>
      <w:numPr>
        <w:numId w:val="13"/>
      </w:numPr>
      <w:tabs>
        <w:tab w:val="left" w:pos="426"/>
      </w:tabs>
      <w:outlineLvl w:val="1"/>
    </w:pPr>
    <w:rPr>
      <w:bCs/>
      <w:szCs w:val="18"/>
    </w:rPr>
  </w:style>
  <w:style w:type="paragraph" w:styleId="Kop3">
    <w:name w:val="heading 3"/>
    <w:basedOn w:val="Standaard"/>
    <w:next w:val="Standaard"/>
    <w:autoRedefine/>
    <w:qFormat/>
    <w:rsid w:val="00AF730D"/>
    <w:pPr>
      <w:keepNext/>
      <w:numPr>
        <w:ilvl w:val="2"/>
        <w:numId w:val="4"/>
      </w:numPr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AF730D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4C76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qFormat/>
    <w:rsid w:val="00AF730D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F730D"/>
    <w:pPr>
      <w:numPr>
        <w:ilvl w:val="6"/>
        <w:numId w:val="4"/>
      </w:num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AF730D"/>
    <w:pPr>
      <w:numPr>
        <w:ilvl w:val="7"/>
        <w:numId w:val="4"/>
      </w:num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AF730D"/>
    <w:pPr>
      <w:numPr>
        <w:ilvl w:val="8"/>
        <w:numId w:val="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AF730D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AF730D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AF730D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AF730D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AF730D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AF730D"/>
    <w:pPr>
      <w:spacing w:line="180" w:lineRule="atLeast"/>
    </w:pPr>
    <w:rPr>
      <w:sz w:val="13"/>
      <w:szCs w:val="13"/>
    </w:rPr>
  </w:style>
  <w:style w:type="paragraph" w:customStyle="1" w:styleId="Huisstijl-KopjeKlein">
    <w:name w:val="Huisstijl-KopjeKlein"/>
    <w:basedOn w:val="Standaard"/>
    <w:rsid w:val="00AF730D"/>
    <w:pPr>
      <w:adjustRightInd w:val="0"/>
    </w:pPr>
    <w:rPr>
      <w:noProof/>
      <w:sz w:val="13"/>
      <w:szCs w:val="18"/>
    </w:rPr>
  </w:style>
  <w:style w:type="paragraph" w:customStyle="1" w:styleId="agendapunt">
    <w:name w:val="agendapunt"/>
    <w:basedOn w:val="Kop1"/>
    <w:next w:val="Standaard"/>
    <w:autoRedefine/>
    <w:rsid w:val="00D62025"/>
    <w:pPr>
      <w:keepNext w:val="0"/>
      <w:spacing w:line="227" w:lineRule="exact"/>
      <w:ind w:left="426" w:hanging="426"/>
    </w:pPr>
    <w:rPr>
      <w:rFonts w:cs="Arial"/>
      <w:bCs/>
      <w:iCs w:val="0"/>
      <w:szCs w:val="32"/>
    </w:rPr>
  </w:style>
  <w:style w:type="paragraph" w:customStyle="1" w:styleId="subagendapunt">
    <w:name w:val="subagendapunt"/>
    <w:basedOn w:val="agendapunt"/>
    <w:next w:val="Standaard"/>
    <w:autoRedefine/>
    <w:rsid w:val="00C44C76"/>
    <w:pPr>
      <w:tabs>
        <w:tab w:val="left" w:pos="11624"/>
      </w:tabs>
    </w:pPr>
    <w:rPr>
      <w:iCs/>
      <w:szCs w:val="28"/>
    </w:rPr>
  </w:style>
  <w:style w:type="paragraph" w:customStyle="1" w:styleId="opmAfzenderVet">
    <w:name w:val="opmAfzenderVet"/>
    <w:basedOn w:val="opmAfzender"/>
    <w:rsid w:val="00AF730D"/>
    <w:rPr>
      <w:b/>
      <w:bCs w:val="0"/>
    </w:rPr>
  </w:style>
  <w:style w:type="paragraph" w:customStyle="1" w:styleId="opmAfzender">
    <w:name w:val="opmAfzender"/>
    <w:basedOn w:val="opmContactpersoon"/>
    <w:autoRedefine/>
    <w:rsid w:val="00AF730D"/>
  </w:style>
  <w:style w:type="paragraph" w:styleId="Bijschrift">
    <w:name w:val="caption"/>
    <w:basedOn w:val="Standaard"/>
    <w:next w:val="Standaard"/>
    <w:qFormat/>
    <w:rsid w:val="00AF730D"/>
    <w:rPr>
      <w:b/>
      <w:bCs/>
    </w:rPr>
  </w:style>
  <w:style w:type="paragraph" w:customStyle="1" w:styleId="opmRubricering">
    <w:name w:val="opmRubricering"/>
    <w:basedOn w:val="Voettekst"/>
    <w:autoRedefine/>
    <w:rsid w:val="00AF730D"/>
    <w:pPr>
      <w:tabs>
        <w:tab w:val="clear" w:pos="7711"/>
      </w:tabs>
    </w:pPr>
    <w:rPr>
      <w:b/>
      <w:caps/>
    </w:rPr>
  </w:style>
  <w:style w:type="paragraph" w:customStyle="1" w:styleId="Adres">
    <w:name w:val="Adres"/>
    <w:basedOn w:val="Koptekst"/>
    <w:rsid w:val="00AF730D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Bullit">
    <w:name w:val="opmBullit"/>
    <w:basedOn w:val="Standaard"/>
    <w:autoRedefine/>
    <w:rsid w:val="00AF730D"/>
    <w:pPr>
      <w:numPr>
        <w:numId w:val="1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AF730D"/>
    <w:pPr>
      <w:numPr>
        <w:ilvl w:val="1"/>
        <w:numId w:val="2"/>
      </w:numPr>
      <w:tabs>
        <w:tab w:val="clear" w:pos="227"/>
        <w:tab w:val="clear" w:pos="1440"/>
        <w:tab w:val="left" w:pos="454"/>
      </w:tabs>
      <w:ind w:left="454" w:hanging="227"/>
    </w:pPr>
  </w:style>
  <w:style w:type="paragraph" w:styleId="Voetnoottekst">
    <w:name w:val="footnote text"/>
    <w:basedOn w:val="Standaard"/>
    <w:autoRedefine/>
    <w:semiHidden/>
    <w:rsid w:val="00AF730D"/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AF730D"/>
    <w:rPr>
      <w:rFonts w:ascii="Verdana" w:hAnsi="Verdana"/>
      <w:vertAlign w:val="superscript"/>
    </w:rPr>
  </w:style>
  <w:style w:type="character" w:styleId="HTMLCode">
    <w:name w:val="HTML Code"/>
    <w:basedOn w:val="Standaardalinea-lettertype"/>
    <w:semiHidden/>
    <w:rsid w:val="00AF730D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AF730D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AF730D"/>
    <w:pPr>
      <w:ind w:left="180" w:hanging="180"/>
    </w:pPr>
  </w:style>
  <w:style w:type="paragraph" w:styleId="Indexkop">
    <w:name w:val="index heading"/>
    <w:basedOn w:val="Standaard"/>
    <w:next w:val="Index1"/>
    <w:semiHidden/>
    <w:rsid w:val="00AF730D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AF730D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AF730D"/>
    <w:rPr>
      <w:rFonts w:ascii="Verdana" w:hAnsi="Verdana"/>
      <w:iCs/>
    </w:rPr>
  </w:style>
  <w:style w:type="paragraph" w:styleId="Normaalweb">
    <w:name w:val="Normal (Web)"/>
    <w:basedOn w:val="Standaard"/>
    <w:semiHidden/>
    <w:rsid w:val="00AF730D"/>
    <w:rPr>
      <w:sz w:val="24"/>
    </w:rPr>
  </w:style>
  <w:style w:type="paragraph" w:customStyle="1" w:styleId="opmEmbargo">
    <w:name w:val="opmEmbargo"/>
    <w:basedOn w:val="opmRubricering"/>
    <w:rsid w:val="00AF730D"/>
    <w:pPr>
      <w:ind w:left="-28"/>
    </w:pPr>
  </w:style>
  <w:style w:type="paragraph" w:customStyle="1" w:styleId="opmInvulgegevenKop">
    <w:name w:val="opmInvulgegevenKop"/>
    <w:basedOn w:val="Standaard"/>
    <w:autoRedefine/>
    <w:rsid w:val="00AF730D"/>
    <w:pPr>
      <w:spacing w:after="40"/>
      <w:ind w:left="-113"/>
    </w:pPr>
    <w:rPr>
      <w:sz w:val="13"/>
    </w:rPr>
  </w:style>
  <w:style w:type="paragraph" w:customStyle="1" w:styleId="opmKoptekst">
    <w:name w:val="opmKoptekst"/>
    <w:basedOn w:val="Standaard"/>
    <w:rsid w:val="00AF730D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AF730D"/>
    <w:pPr>
      <w:spacing w:after="20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AF730D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AF730D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AF730D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AF730D"/>
    <w:rPr>
      <w:rFonts w:ascii="Verdana" w:hAnsi="Verdana"/>
    </w:rPr>
  </w:style>
  <w:style w:type="paragraph" w:styleId="Subtitel">
    <w:name w:val="Subtitle"/>
    <w:basedOn w:val="Standaard"/>
    <w:autoRedefine/>
    <w:qFormat/>
    <w:rsid w:val="00AF730D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AF730D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AF730D"/>
    <w:rPr>
      <w:rFonts w:ascii="Verdana" w:hAnsi="Verdana"/>
      <w:sz w:val="16"/>
      <w:szCs w:val="16"/>
    </w:rPr>
  </w:style>
  <w:style w:type="character" w:styleId="Zwaar">
    <w:name w:val="Strong"/>
    <w:basedOn w:val="Standaardalinea-lettertype"/>
    <w:qFormat/>
    <w:rsid w:val="00AF730D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6F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6F63"/>
    <w:rPr>
      <w:rFonts w:ascii="Tahoma" w:hAnsi="Tahoma" w:cs="Tahoma"/>
      <w:sz w:val="16"/>
      <w:szCs w:val="16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4C76"/>
    <w:rPr>
      <w:rFonts w:asciiTheme="majorHAnsi" w:eastAsiaTheme="majorEastAsia" w:hAnsiTheme="majorHAnsi" w:cstheme="majorBidi"/>
      <w:color w:val="243F60" w:themeColor="accent1" w:themeShade="7F"/>
      <w:sz w:val="18"/>
      <w:szCs w:val="24"/>
    </w:rPr>
  </w:style>
  <w:style w:type="paragraph" w:styleId="Lijstalinea">
    <w:name w:val="List Paragraph"/>
    <w:basedOn w:val="Standaard"/>
    <w:uiPriority w:val="34"/>
    <w:qFormat/>
    <w:rsid w:val="00C44C76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F568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F5687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56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5687"/>
    <w:rPr>
      <w:rFonts w:ascii="Verdana" w:hAnsi="Verdana"/>
      <w:b/>
      <w:bCs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83D6E"/>
    <w:rPr>
      <w:color w:val="808080"/>
      <w:shd w:val="clear" w:color="auto" w:fill="E6E6E6"/>
    </w:rPr>
  </w:style>
  <w:style w:type="table" w:styleId="Tabelraster">
    <w:name w:val="Table Grid"/>
    <w:basedOn w:val="Standaardtabel"/>
    <w:uiPriority w:val="59"/>
    <w:rsid w:val="00630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Agenda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8668D5A25CB84185774ADB4E118045" ma:contentTypeVersion="0" ma:contentTypeDescription="Een nieuw document maken." ma:contentTypeScope="" ma:versionID="22fbf20f11fc8d7b1687b66821aa805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2B0981D-EC07-4434-A980-E12A4F2B6D70}"/>
</file>

<file path=customXml/itemProps2.xml><?xml version="1.0" encoding="utf-8"?>
<ds:datastoreItem xmlns:ds="http://schemas.openxmlformats.org/officeDocument/2006/customXml" ds:itemID="{28D34903-0D5A-43D4-921E-7EC6F442BB89}"/>
</file>

<file path=customXml/itemProps3.xml><?xml version="1.0" encoding="utf-8"?>
<ds:datastoreItem xmlns:ds="http://schemas.openxmlformats.org/officeDocument/2006/customXml" ds:itemID="{912CC77F-CD54-48EB-BFEB-5C87297C6A61}"/>
</file>

<file path=customXml/itemProps4.xml><?xml version="1.0" encoding="utf-8"?>
<ds:datastoreItem xmlns:ds="http://schemas.openxmlformats.org/officeDocument/2006/customXml" ds:itemID="{24DBE551-E7B7-4C5A-B9CE-1007E2609219}"/>
</file>

<file path=docProps/app.xml><?xml version="1.0" encoding="utf-8"?>
<Properties xmlns="http://schemas.openxmlformats.org/officeDocument/2006/extended-properties" xmlns:vt="http://schemas.openxmlformats.org/officeDocument/2006/docPropsVTypes">
  <Template>RHSAgenda</Template>
  <TotalTime>0</TotalTime>
  <Pages>6</Pages>
  <Words>448</Words>
  <Characters>4060</Characters>
  <Application>Microsoft Office Word</Application>
  <DocSecurity>0</DocSecurity>
  <Lines>33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</vt:lpstr>
    </vt:vector>
  </TitlesOfParts>
  <Company>Sogeti Nederland B.V.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Beheeroverleg operationeel</dc:subject>
  <dc:creator>Vissers, Willem</dc:creator>
  <cp:keywords>(OIB.15.034)</cp:keywords>
  <cp:lastModifiedBy>Roording</cp:lastModifiedBy>
  <cp:revision>2</cp:revision>
  <cp:lastPrinted>2016-01-06T16:05:00Z</cp:lastPrinted>
  <dcterms:created xsi:type="dcterms:W3CDTF">2018-07-31T08:22:00Z</dcterms:created>
  <dcterms:modified xsi:type="dcterms:W3CDTF">2018-07-31T08:22:00Z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0x0101000D8668D5A25CB84185774ADB4E118045</vt:lpwstr>
  </property>
</Properties>
</file>