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E89" w:rsidRDefault="00E70E89" w:rsidP="009D761E">
      <w:pPr>
        <w:rPr>
          <w:b/>
        </w:rPr>
      </w:pPr>
    </w:p>
    <w:p w:rsidR="00635886" w:rsidRDefault="00635886" w:rsidP="009D761E">
      <w:pPr>
        <w:rPr>
          <w:b/>
          <w:sz w:val="32"/>
          <w:szCs w:val="3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32"/>
          <w:szCs w:val="32"/>
        </w:rPr>
        <w:t>Keuringsdocument</w:t>
      </w:r>
    </w:p>
    <w:p w:rsidR="00E70E89" w:rsidRPr="00635886" w:rsidRDefault="00E70E89" w:rsidP="009D761E">
      <w:pPr>
        <w:rPr>
          <w:b/>
          <w:sz w:val="32"/>
          <w:szCs w:val="32"/>
        </w:rPr>
      </w:pPr>
    </w:p>
    <w:p w:rsidR="00635886" w:rsidRDefault="00635886" w:rsidP="009D761E">
      <w:pPr>
        <w:rPr>
          <w:b/>
        </w:rPr>
      </w:pPr>
      <w:r w:rsidRPr="003B773D">
        <w:rPr>
          <w:noProof/>
          <w:lang w:eastAsia="nl-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9pt;margin-top:2.75pt;width:453.6pt;height:0;z-index:251655168" o:connectortype="straight" strokeweight="2.25pt"/>
        </w:pict>
      </w:r>
    </w:p>
    <w:p w:rsidR="009D761E" w:rsidRPr="00C43BA2" w:rsidRDefault="009D761E" w:rsidP="009D761E">
      <w:pPr>
        <w:rPr>
          <w:b/>
        </w:rPr>
      </w:pPr>
      <w:r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  <w:bookmarkStart w:id="0" w:name="_GoBack"/>
      <w:bookmarkEnd w:id="0"/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3B773D" w:rsidP="00D33CC8">
      <w:pPr>
        <w:tabs>
          <w:tab w:val="left" w:pos="3402"/>
        </w:tabs>
      </w:pPr>
      <w:r>
        <w:rPr>
          <w:noProof/>
          <w:lang w:eastAsia="nl-NL"/>
        </w:rPr>
        <w:pict>
          <v:shape id="_x0000_s1032" type="#_x0000_t32" style="position:absolute;margin-left:-6.4pt;margin-top:5pt;width:453.6pt;height:0;z-index:251661312" o:connectortype="straight" strokecolor="#7f7f7f [1612]" strokeweight="1pt"/>
        </w:pic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3B773D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3B773D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3B773D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7" type="#_x0000_t32" style="position:absolute;margin-left:-1.9pt;margin-top:4.7pt;width:453.6pt;height:0;z-index:251656192" o:connectortype="straight" strokeweight="2.25pt"/>
        </w:pict>
      </w: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3B773D">
        <w:fldChar w:fldCharType="begin"/>
      </w:r>
      <w:r w:rsidR="00C402EA">
        <w:instrText xml:space="preserve"> MERGEFIELD ComponentID </w:instrText>
      </w:r>
      <w:r w:rsidR="003B773D">
        <w:fldChar w:fldCharType="separate"/>
      </w:r>
      <w:r w:rsidR="00370556">
        <w:rPr>
          <w:noProof/>
        </w:rPr>
        <w:t>«ComponentID»</w:t>
      </w:r>
      <w:r w:rsidR="003B773D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3B773D">
        <w:fldChar w:fldCharType="begin"/>
      </w:r>
      <w:r w:rsidR="00C402EA">
        <w:instrText xml:space="preserve"> MERGEFIELD ComponentSoort </w:instrText>
      </w:r>
      <w:r w:rsidR="003B773D">
        <w:fldChar w:fldCharType="separate"/>
      </w:r>
      <w:r w:rsidR="00370556">
        <w:rPr>
          <w:noProof/>
        </w:rPr>
        <w:t>«ComponentSoort»</w:t>
      </w:r>
      <w:r w:rsidR="003B773D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3B773D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8" type="#_x0000_t32" style="position:absolute;margin-left:-6.4pt;margin-top:4pt;width:453.6pt;height:0;z-index:251657216" o:connectortype="straight" strokecolor="#7f7f7f [1612]" strokeweight="1pt"/>
        </w:pict>
      </w:r>
    </w:p>
    <w:p w:rsidR="00BE08CC" w:rsidRDefault="00BE08CC" w:rsidP="00BE08CC">
      <w:pPr>
        <w:tabs>
          <w:tab w:val="left" w:pos="3402"/>
        </w:tabs>
        <w:rPr>
          <w:b/>
        </w:rPr>
      </w:pPr>
      <w:proofErr w:type="spellStart"/>
      <w:r w:rsidRPr="00C43BA2">
        <w:rPr>
          <w:b/>
        </w:rPr>
        <w:t>PO-activiteit</w:t>
      </w:r>
      <w:proofErr w:type="spellEnd"/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3B773D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3B773D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3B773D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3B773D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3B773D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3B773D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3B773D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3B773D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3B773D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3B773D" w:rsidP="00787C68">
      <w:pPr>
        <w:tabs>
          <w:tab w:val="left" w:pos="3402"/>
        </w:tabs>
        <w:rPr>
          <w:b/>
        </w:rPr>
      </w:pPr>
      <w:r w:rsidRPr="003B773D">
        <w:rPr>
          <w:noProof/>
          <w:lang w:eastAsia="nl-NL"/>
        </w:rPr>
        <w:pict>
          <v:shape id="_x0000_s1029" type="#_x0000_t32" style="position:absolute;margin-left:-1.9pt;margin-top:5.25pt;width:453.6pt;height:0;z-index:251658240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3B773D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3B773D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Gebouw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«Gebouw»</w:t>
      </w:r>
      <w:r w:rsidR="003B773D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Gebouwnaam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«Gebouwnaam»</w:t>
      </w:r>
      <w:r w:rsidR="003B773D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3B773D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3B773D">
        <w:rPr>
          <w:sz w:val="20"/>
          <w:szCs w:val="18"/>
        </w:rPr>
        <w:fldChar w:fldCharType="end"/>
      </w:r>
    </w:p>
    <w:p w:rsidR="002E7D11" w:rsidRDefault="002E7D11" w:rsidP="00787C68">
      <w:pPr>
        <w:tabs>
          <w:tab w:val="left" w:pos="3402"/>
        </w:tabs>
      </w:pPr>
    </w:p>
    <w:p w:rsidR="002B71F2" w:rsidRDefault="003B773D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30" type="#_x0000_t32" style="position:absolute;margin-left:-1.9pt;margin-top:5.9pt;width:453.6pt;height:0;z-index:251659264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3B773D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3B773D">
        <w:rPr>
          <w:sz w:val="20"/>
          <w:szCs w:val="18"/>
        </w:rPr>
        <w:fldChar w:fldCharType="end"/>
      </w:r>
    </w:p>
    <w:p w:rsidR="002B71F2" w:rsidRPr="0054514B" w:rsidRDefault="002B71F2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3B773D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3B773D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3B773D">
        <w:rPr>
          <w:sz w:val="20"/>
          <w:szCs w:val="18"/>
        </w:rPr>
        <w:fldChar w:fldCharType="end"/>
      </w:r>
    </w:p>
    <w:sectPr w:rsidR="002B71F2" w:rsidRPr="0054514B" w:rsidSect="00506F4C">
      <w:headerReference w:type="default" r:id="rId8"/>
      <w:pgSz w:w="11906" w:h="16838" w:code="9"/>
      <w:pgMar w:top="1418" w:right="1418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41D" w:rsidRDefault="005B441D" w:rsidP="009D761E">
      <w:r>
        <w:separator/>
      </w:r>
    </w:p>
  </w:endnote>
  <w:endnote w:type="continuationSeparator" w:id="0">
    <w:p w:rsidR="005B441D" w:rsidRDefault="005B441D" w:rsidP="009D7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41D" w:rsidRDefault="005B441D" w:rsidP="009D761E">
      <w:r>
        <w:separator/>
      </w:r>
    </w:p>
  </w:footnote>
  <w:footnote w:type="continuationSeparator" w:id="0">
    <w:p w:rsidR="005B441D" w:rsidRDefault="005B441D" w:rsidP="009D7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1D" w:rsidRPr="009D761E" w:rsidRDefault="00635886" w:rsidP="005B441D">
    <w:pPr>
      <w:rPr>
        <w:b/>
        <w:sz w:val="36"/>
      </w:rPr>
    </w:pPr>
    <w:r>
      <w:rPr>
        <w:b/>
        <w:sz w:val="36"/>
      </w:rPr>
      <w:t xml:space="preserve">                              </w:t>
    </w:r>
    <w:r w:rsidR="005B441D">
      <w:rPr>
        <w:b/>
        <w:sz w:val="36"/>
      </w:rPr>
      <w:t xml:space="preserve"> </w:t>
    </w:r>
    <w:r w:rsidR="00506F4C">
      <w:rPr>
        <w:b/>
        <w:sz w:val="36"/>
      </w:rPr>
      <w:t xml:space="preserve"> </w:t>
    </w:r>
    <w:r w:rsidR="005B441D">
      <w:rPr>
        <w:b/>
        <w:sz w:val="36"/>
      </w:rPr>
      <w:t xml:space="preserve"> </w:t>
    </w:r>
    <w:r w:rsidR="005B441D">
      <w:rPr>
        <w:noProof/>
        <w:sz w:val="20"/>
        <w:lang w:eastAsia="nl-NL"/>
      </w:rPr>
      <w:drawing>
        <wp:inline distT="0" distB="0" distL="0" distR="0">
          <wp:extent cx="2622910" cy="1164566"/>
          <wp:effectExtent l="19050" t="0" r="59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964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0241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/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C59"/>
    <w:rsid w:val="003A4BC3"/>
    <w:rsid w:val="003A5E7E"/>
    <w:rsid w:val="003A7CC4"/>
    <w:rsid w:val="003B14CD"/>
    <w:rsid w:val="003B21B1"/>
    <w:rsid w:val="003B74E6"/>
    <w:rsid w:val="003B7580"/>
    <w:rsid w:val="003B773D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5C1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06F4C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41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35886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A786E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27AC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0E89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5D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69D2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rokecolor="none [1612]">
      <v:stroke color="none [1612]" weight="1.5pt"/>
    </o:shapedefaults>
    <o:shapelayout v:ext="edit">
      <o:idmap v:ext="edit" data="1"/>
      <o:rules v:ext="edit">
        <o:r id="V:Rule8" type="connector" idref="#_x0000_s1028"/>
        <o:r id="V:Rule9" type="connector" idref="#_x0000_s1029"/>
        <o:r id="V:Rule10" type="connector" idref="#_x0000_s1027"/>
        <o:r id="V:Rule11" type="connector" idref="#_x0000_s1031"/>
        <o:r id="V:Rule12" type="connector" idref="#_x0000_s1030"/>
        <o:r id="V:Rule13" type="connector" idref="#_x0000_s1026"/>
        <o:r id="V:Rule1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668D5A25CB84185774ADB4E118045" ma:contentTypeVersion="0" ma:contentTypeDescription="Een nieuw document maken." ma:contentTypeScope="" ma:versionID="22fbf20f11fc8d7b1687b66821aa80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7111ED-6F58-43D7-90FF-D638E2E9A4CB}"/>
</file>

<file path=customXml/itemProps2.xml><?xml version="1.0" encoding="utf-8"?>
<ds:datastoreItem xmlns:ds="http://schemas.openxmlformats.org/officeDocument/2006/customXml" ds:itemID="{D0465560-DBB8-40D0-BBB2-EBE9F62AED87}"/>
</file>

<file path=customXml/itemProps3.xml><?xml version="1.0" encoding="utf-8"?>
<ds:datastoreItem xmlns:ds="http://schemas.openxmlformats.org/officeDocument/2006/customXml" ds:itemID="{1A131DC8-3416-41B7-9D65-A8750DD9033B}"/>
</file>

<file path=customXml/itemProps4.xml><?xml version="1.0" encoding="utf-8"?>
<ds:datastoreItem xmlns:ds="http://schemas.openxmlformats.org/officeDocument/2006/customXml" ds:itemID="{43E4648B-F939-4812-9E9D-0B0AE9D7B2C4}"/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24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Loeffen</cp:lastModifiedBy>
  <cp:revision>7</cp:revision>
  <cp:lastPrinted>2018-05-08T13:01:00Z</cp:lastPrinted>
  <dcterms:created xsi:type="dcterms:W3CDTF">2018-05-08T12:26:00Z</dcterms:created>
  <dcterms:modified xsi:type="dcterms:W3CDTF">2018-05-08T13:02:00Z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0x0101000D8668D5A25CB84185774ADB4E118045</vt:lpwstr>
  </property>
</Properties>
</file>