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369" w:rsidRDefault="00DD0369" w:rsidP="00DD0369">
      <w:pPr>
        <w:pStyle w:val="Kop1"/>
      </w:pPr>
      <w:bookmarkStart w:id="0" w:name="_GoBack"/>
      <w:bookmarkEnd w:id="0"/>
      <w:r w:rsidRPr="00DD0369">
        <w:t>Proces verbaal van op</w:t>
      </w:r>
      <w:r w:rsidR="004D692A">
        <w:t>nem</w:t>
      </w:r>
      <w:r w:rsidRPr="00DD0369">
        <w:t>ing</w:t>
      </w:r>
      <w:r w:rsidR="004D692A">
        <w:t xml:space="preserve"> en goedkeuring.</w:t>
      </w:r>
    </w:p>
    <w:p w:rsidR="007E3C8F" w:rsidRPr="007E3C8F" w:rsidRDefault="007E3C8F" w:rsidP="007E3C8F">
      <w:r>
        <w:t>(</w:t>
      </w:r>
      <w:r w:rsidR="323BE805">
        <w:t xml:space="preserve">Storingen en </w:t>
      </w:r>
      <w:r>
        <w:t xml:space="preserve">Bijkomende werkzaamheden met opdrachtwaarde &gt; € </w:t>
      </w:r>
      <w:r w:rsidR="323BE805">
        <w:t>15.0</w:t>
      </w:r>
      <w:r>
        <w:t>00,=)</w:t>
      </w:r>
    </w:p>
    <w:p w:rsidR="00DD0369" w:rsidRDefault="00DD0369" w:rsidP="00DD0369"/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3023"/>
        <w:gridCol w:w="4628"/>
      </w:tblGrid>
      <w:tr w:rsidR="00DD0369" w:rsidTr="00FE18C3">
        <w:tc>
          <w:tcPr>
            <w:tcW w:w="3310" w:type="dxa"/>
            <w:tcBorders>
              <w:top w:val="single" w:sz="4" w:space="0" w:color="auto"/>
            </w:tcBorders>
          </w:tcPr>
          <w:p w:rsidR="00DD0369" w:rsidRDefault="00DD0369" w:rsidP="00FE18C3">
            <w:r>
              <w:t>Project</w:t>
            </w:r>
            <w:r w:rsidR="0054744A">
              <w:t>naam</w:t>
            </w:r>
            <w:r>
              <w:t>:</w:t>
            </w:r>
          </w:p>
        </w:tc>
        <w:tc>
          <w:tcPr>
            <w:tcW w:w="5902" w:type="dxa"/>
            <w:tcBorders>
              <w:top w:val="single" w:sz="4" w:space="0" w:color="auto"/>
            </w:tcBorders>
          </w:tcPr>
          <w:p w:rsidR="00DD0369" w:rsidRDefault="00DD0369" w:rsidP="00FE18C3"/>
        </w:tc>
      </w:tr>
      <w:tr w:rsidR="00DD0369" w:rsidTr="00FE18C3">
        <w:tc>
          <w:tcPr>
            <w:tcW w:w="3310" w:type="dxa"/>
          </w:tcPr>
          <w:p w:rsidR="00DD0369" w:rsidRDefault="0054744A" w:rsidP="00FE18C3">
            <w:r>
              <w:t>Project</w:t>
            </w:r>
            <w:r w:rsidR="00DD0369">
              <w:t>nummer:</w:t>
            </w:r>
          </w:p>
        </w:tc>
        <w:tc>
          <w:tcPr>
            <w:tcW w:w="5902" w:type="dxa"/>
          </w:tcPr>
          <w:p w:rsidR="00DD0369" w:rsidRDefault="00DD0369" w:rsidP="00FE18C3"/>
        </w:tc>
      </w:tr>
      <w:tr w:rsidR="00DD0369" w:rsidTr="00FE18C3">
        <w:tc>
          <w:tcPr>
            <w:tcW w:w="3310" w:type="dxa"/>
          </w:tcPr>
          <w:p w:rsidR="00DD0369" w:rsidRDefault="00DD0369" w:rsidP="00FE18C3">
            <w:r>
              <w:t>Adres:</w:t>
            </w:r>
          </w:p>
        </w:tc>
        <w:tc>
          <w:tcPr>
            <w:tcW w:w="5902" w:type="dxa"/>
          </w:tcPr>
          <w:p w:rsidR="00DD0369" w:rsidRDefault="00DD0369" w:rsidP="00FE18C3"/>
        </w:tc>
      </w:tr>
      <w:tr w:rsidR="00DD0369" w:rsidTr="00FE18C3">
        <w:tc>
          <w:tcPr>
            <w:tcW w:w="3310" w:type="dxa"/>
          </w:tcPr>
          <w:p w:rsidR="00DD0369" w:rsidRDefault="00DD0369" w:rsidP="00FE18C3">
            <w:r>
              <w:t>Plaats:</w:t>
            </w:r>
          </w:p>
        </w:tc>
        <w:tc>
          <w:tcPr>
            <w:tcW w:w="5902" w:type="dxa"/>
          </w:tcPr>
          <w:p w:rsidR="00DD0369" w:rsidRDefault="00DD0369" w:rsidP="00FE18C3"/>
        </w:tc>
      </w:tr>
      <w:tr w:rsidR="00DD0369" w:rsidTr="00FE18C3">
        <w:tc>
          <w:tcPr>
            <w:tcW w:w="3310" w:type="dxa"/>
          </w:tcPr>
          <w:p w:rsidR="00DD0369" w:rsidRDefault="00DD0369" w:rsidP="00FE18C3">
            <w:r>
              <w:t>Betreft:</w:t>
            </w:r>
          </w:p>
        </w:tc>
        <w:tc>
          <w:tcPr>
            <w:tcW w:w="5902" w:type="dxa"/>
          </w:tcPr>
          <w:p w:rsidR="00DD0369" w:rsidRDefault="00DD0369" w:rsidP="00FE18C3"/>
        </w:tc>
      </w:tr>
      <w:tr w:rsidR="00DD0369" w:rsidTr="00FE18C3">
        <w:tc>
          <w:tcPr>
            <w:tcW w:w="3310" w:type="dxa"/>
          </w:tcPr>
          <w:p w:rsidR="00DD0369" w:rsidRDefault="00DD0369" w:rsidP="00FE18C3">
            <w:r>
              <w:t>Opgedragen:</w:t>
            </w:r>
          </w:p>
        </w:tc>
        <w:tc>
          <w:tcPr>
            <w:tcW w:w="5902" w:type="dxa"/>
          </w:tcPr>
          <w:p w:rsidR="00DD0369" w:rsidRDefault="00DD0369" w:rsidP="00FE18C3"/>
        </w:tc>
      </w:tr>
      <w:tr w:rsidR="00DD0369" w:rsidTr="00FE18C3">
        <w:tc>
          <w:tcPr>
            <w:tcW w:w="3310" w:type="dxa"/>
            <w:tcBorders>
              <w:bottom w:val="single" w:sz="4" w:space="0" w:color="auto"/>
            </w:tcBorders>
          </w:tcPr>
          <w:p w:rsidR="00DD0369" w:rsidRDefault="0054744A" w:rsidP="00FE18C3">
            <w:r>
              <w:t>Inkoopordernummer of kenmerk opdrachtbrief</w:t>
            </w:r>
            <w:r w:rsidR="00DD0369">
              <w:t>:</w:t>
            </w:r>
          </w:p>
        </w:tc>
        <w:tc>
          <w:tcPr>
            <w:tcW w:w="5902" w:type="dxa"/>
            <w:tcBorders>
              <w:bottom w:val="single" w:sz="4" w:space="0" w:color="auto"/>
            </w:tcBorders>
          </w:tcPr>
          <w:p w:rsidR="00DD0369" w:rsidRDefault="00DD0369" w:rsidP="00FE18C3"/>
        </w:tc>
      </w:tr>
    </w:tbl>
    <w:p w:rsidR="00DD0369" w:rsidRDefault="00DD0369" w:rsidP="00DD0369">
      <w:r>
        <w:t>Heden is bovengenoemd werk opgenomen in tegenwoordigheid van</w:t>
      </w:r>
    </w:p>
    <w:p w:rsidR="00DD0369" w:rsidRDefault="00DD0369" w:rsidP="00DD0369"/>
    <w:p w:rsidR="00DD0369" w:rsidRDefault="00DD0369" w:rsidP="00DD0369">
      <w:r>
        <w:t xml:space="preserve">de </w:t>
      </w:r>
      <w:r w:rsidR="008C4637">
        <w:t>Opdrachtgever</w:t>
      </w:r>
      <w:r>
        <w:t>:</w:t>
      </w:r>
      <w:r>
        <w:tab/>
      </w:r>
      <w:r>
        <w:tab/>
      </w:r>
      <w:r>
        <w:tab/>
      </w:r>
      <w:r>
        <w:tab/>
      </w:r>
      <w:r w:rsidR="00CE4C0F">
        <w:fldChar w:fldCharType="begin">
          <w:ffData>
            <w:name w:val="Tekstvak33"/>
            <w:enabled/>
            <w:calcOnExit w:val="0"/>
            <w:textInput/>
          </w:ffData>
        </w:fldChar>
      </w:r>
      <w:bookmarkStart w:id="1" w:name="Tekstvak33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1"/>
    </w:p>
    <w:p w:rsidR="00DD0369" w:rsidRDefault="00DD0369" w:rsidP="00DD0369"/>
    <w:p w:rsidR="00DD0369" w:rsidRDefault="00DD0369" w:rsidP="00DD0369">
      <w:r>
        <w:t xml:space="preserve">de </w:t>
      </w:r>
      <w:r w:rsidR="008C4637">
        <w:t>A</w:t>
      </w:r>
      <w:r>
        <w:t>annemer (firmanaam):</w:t>
      </w:r>
      <w:r>
        <w:tab/>
      </w:r>
      <w:r>
        <w:tab/>
      </w:r>
      <w:r w:rsidR="00CE4C0F">
        <w:fldChar w:fldCharType="begin">
          <w:ffData>
            <w:name w:val="Tekstvak32"/>
            <w:enabled/>
            <w:calcOnExit w:val="0"/>
            <w:textInput/>
          </w:ffData>
        </w:fldChar>
      </w:r>
      <w:bookmarkStart w:id="2" w:name="Tekstvak32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2"/>
    </w:p>
    <w:p w:rsidR="00DD0369" w:rsidRDefault="00DD0369" w:rsidP="00DD0369">
      <w:r>
        <w:t>de gemachtigde:</w:t>
      </w:r>
      <w:r>
        <w:tab/>
      </w:r>
      <w:r>
        <w:tab/>
      </w:r>
      <w:r>
        <w:tab/>
      </w:r>
      <w:r w:rsidR="00CE4C0F">
        <w:fldChar w:fldCharType="begin">
          <w:ffData>
            <w:name w:val="Tekstvak34"/>
            <w:enabled/>
            <w:calcOnExit w:val="0"/>
            <w:textInput/>
          </w:ffData>
        </w:fldChar>
      </w:r>
      <w:bookmarkStart w:id="3" w:name="Tekstvak34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3"/>
    </w:p>
    <w:p w:rsidR="00DD0369" w:rsidRDefault="00DD0369" w:rsidP="00DD0369"/>
    <w:p w:rsidR="00DD0369" w:rsidRDefault="00DD0369" w:rsidP="00DD0369"/>
    <w:p w:rsidR="00DD0369" w:rsidRDefault="00DD0369" w:rsidP="00DD0369">
      <w:r>
        <w:t>De op</w:t>
      </w:r>
      <w:r w:rsidR="004D692A">
        <w:t>neming</w:t>
      </w:r>
      <w:r>
        <w:t xml:space="preserve"> vond overeenkomstig </w:t>
      </w:r>
      <w:r w:rsidR="00E0024E">
        <w:t xml:space="preserve"> </w:t>
      </w:r>
      <w:r>
        <w:t>/</w:t>
      </w:r>
      <w:r w:rsidR="00E0024E">
        <w:t xml:space="preserve"> </w:t>
      </w:r>
      <w:r w:rsidR="00CE4C0F">
        <w:fldChar w:fldCharType="begin">
          <w:ffData>
            <w:name w:val="Tekstvak39"/>
            <w:enabled/>
            <w:calcOnExit w:val="0"/>
            <w:textInput/>
          </w:ffData>
        </w:fldChar>
      </w:r>
      <w:bookmarkStart w:id="4" w:name="Tekstvak39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4"/>
      <w:r>
        <w:t xml:space="preserve"> dagen voor/</w:t>
      </w:r>
      <w:r w:rsidR="00E0024E">
        <w:t xml:space="preserve"> </w:t>
      </w:r>
      <w:r w:rsidR="00CE4C0F">
        <w:fldChar w:fldCharType="begin">
          <w:ffData>
            <w:name w:val="Tekstvak40"/>
            <w:enabled/>
            <w:calcOnExit w:val="0"/>
            <w:textInput/>
          </w:ffData>
        </w:fldChar>
      </w:r>
      <w:bookmarkStart w:id="5" w:name="Tekstvak40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5"/>
      <w:r>
        <w:t xml:space="preserve"> dagen na/ de in het </w:t>
      </w:r>
      <w:r w:rsidR="007E3C8F">
        <w:t xml:space="preserve">inkoopnummer </w:t>
      </w:r>
      <w:r>
        <w:t>gestelde opleveringstermijn plaats.</w:t>
      </w:r>
    </w:p>
    <w:p w:rsidR="00DD0369" w:rsidRDefault="00DD0369" w:rsidP="00DD0369"/>
    <w:p w:rsidR="00373C47" w:rsidRDefault="00373C47" w:rsidP="00DD0369">
      <w:r>
        <w:t>Tijdens de opneming van het werk zijn geen gebreken geconstateerd*</w:t>
      </w:r>
    </w:p>
    <w:p w:rsidR="00373C47" w:rsidRDefault="00373C47" w:rsidP="00DD0369"/>
    <w:p w:rsidR="00DD0369" w:rsidRDefault="00DD0369" w:rsidP="00DD0369">
      <w:r>
        <w:t xml:space="preserve">Tijdens de opneming van het werk zijn gebreken geconstateerd die in bijgaande Opnamelijst(en) zijn vermeld. De voorzieningen en leveringen zullen uiterlijk op </w:t>
      </w:r>
      <w:r w:rsidR="00CE4C0F">
        <w:fldChar w:fldCharType="begin">
          <w:ffData>
            <w:name w:val="Tekstvak36"/>
            <w:enabled/>
            <w:calcOnExit w:val="0"/>
            <w:textInput/>
          </w:ffData>
        </w:fldChar>
      </w:r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r>
        <w:t xml:space="preserve"> ten genoegen van de </w:t>
      </w:r>
      <w:r w:rsidR="008C4637">
        <w:t>Opdrachtgever</w:t>
      </w:r>
      <w:r>
        <w:t xml:space="preserve"> zijn uitgevoerd respectievelijk geleverd.</w:t>
      </w:r>
      <w:r w:rsidR="00373C47">
        <w:t>*</w:t>
      </w:r>
    </w:p>
    <w:p w:rsidR="00DD0369" w:rsidRDefault="00DD0369" w:rsidP="00DD0369"/>
    <w:p w:rsidR="00DD0369" w:rsidRDefault="00DD0369" w:rsidP="00DD0369"/>
    <w:p w:rsidR="004D692A" w:rsidRDefault="004D692A" w:rsidP="00DD0369">
      <w:r>
        <w:t>Het werk is goedgekeurd/afgekeurd*</w:t>
      </w:r>
    </w:p>
    <w:p w:rsidR="004D692A" w:rsidRDefault="004D692A" w:rsidP="00DD0369"/>
    <w:p w:rsidR="00DD0369" w:rsidRDefault="00DD0369" w:rsidP="00DD0369">
      <w:r>
        <w:t xml:space="preserve">Aldus in drievoud opgemaakt te </w:t>
      </w:r>
      <w:r w:rsidR="00CE4C0F"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6" w:name="Tekstvak25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6"/>
      <w:r>
        <w:t xml:space="preserve">, d.d. </w:t>
      </w:r>
      <w:r w:rsidR="00CE4C0F">
        <w:fldChar w:fldCharType="begin">
          <w:ffData>
            <w:name w:val="Tekstvak26"/>
            <w:enabled/>
            <w:calcOnExit w:val="0"/>
            <w:textInput/>
          </w:ffData>
        </w:fldChar>
      </w:r>
      <w:bookmarkStart w:id="7" w:name="Tekstvak26"/>
      <w:r>
        <w:instrText xml:space="preserve"> FORMTEXT </w:instrText>
      </w:r>
      <w:r w:rsidR="00CE4C0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4C0F">
        <w:fldChar w:fldCharType="end"/>
      </w:r>
      <w:bookmarkEnd w:id="7"/>
      <w:r>
        <w:t>.</w:t>
      </w:r>
    </w:p>
    <w:p w:rsidR="00DD0369" w:rsidRDefault="00DD0369" w:rsidP="00DD0369"/>
    <w:p w:rsidR="00DD0369" w:rsidRDefault="00DD0369" w:rsidP="00DD0369">
      <w:r>
        <w:t xml:space="preserve">De </w:t>
      </w:r>
      <w:r w:rsidR="008C4637">
        <w:t>Opdrachtgever</w:t>
      </w:r>
      <w:r>
        <w:t>,</w:t>
      </w:r>
      <w:r>
        <w:tab/>
      </w:r>
      <w:r>
        <w:tab/>
        <w:t>De aannemer,</w:t>
      </w:r>
      <w:r>
        <w:tab/>
      </w:r>
      <w:r>
        <w:tab/>
      </w:r>
      <w:r>
        <w:tab/>
      </w:r>
      <w:r w:rsidR="007E3C8F">
        <w:tab/>
      </w:r>
    </w:p>
    <w:p w:rsidR="00DD0369" w:rsidRDefault="00CE4C0F" w:rsidP="00DD0369">
      <w:r>
        <w:fldChar w:fldCharType="begin">
          <w:ffData>
            <w:name w:val="Tekstvak27"/>
            <w:enabled/>
            <w:calcOnExit w:val="0"/>
            <w:textInput/>
          </w:ffData>
        </w:fldChar>
      </w:r>
      <w:bookmarkStart w:id="8" w:name="Tekstvak27"/>
      <w:r w:rsidR="00DD0369">
        <w:instrText xml:space="preserve"> FORMTEXT </w:instrText>
      </w:r>
      <w:r>
        <w:fldChar w:fldCharType="separate"/>
      </w:r>
      <w:r w:rsidR="00DD0369">
        <w:rPr>
          <w:noProof/>
        </w:rPr>
        <w:t> </w:t>
      </w:r>
      <w:r w:rsidR="00DD0369">
        <w:rPr>
          <w:noProof/>
        </w:rPr>
        <w:t> </w:t>
      </w:r>
      <w:r w:rsidR="00DD0369">
        <w:rPr>
          <w:noProof/>
        </w:rPr>
        <w:t> </w:t>
      </w:r>
      <w:r w:rsidR="00DD0369">
        <w:rPr>
          <w:noProof/>
        </w:rPr>
        <w:t> </w:t>
      </w:r>
      <w:r w:rsidR="00DD0369">
        <w:rPr>
          <w:noProof/>
        </w:rPr>
        <w:t> </w:t>
      </w:r>
      <w:r>
        <w:fldChar w:fldCharType="end"/>
      </w:r>
      <w:bookmarkEnd w:id="8"/>
      <w:r w:rsidR="00DD0369">
        <w:tab/>
      </w:r>
      <w:r w:rsidR="00DD0369">
        <w:tab/>
      </w:r>
      <w:r w:rsidR="00DD0369">
        <w:tab/>
      </w:r>
      <w:r w:rsidR="00DD0369">
        <w:tab/>
      </w:r>
      <w:r>
        <w:fldChar w:fldCharType="begin">
          <w:ffData>
            <w:name w:val="Tekstvak37"/>
            <w:enabled/>
            <w:calcOnExit w:val="0"/>
            <w:textInput/>
          </w:ffData>
        </w:fldChar>
      </w:r>
      <w:bookmarkStart w:id="9" w:name="Tekstvak37"/>
      <w:r w:rsidR="00DD0369">
        <w:instrText xml:space="preserve"> FORMTEXT </w:instrText>
      </w:r>
      <w:r>
        <w:fldChar w:fldCharType="separate"/>
      </w:r>
      <w:r w:rsidR="00DD0369">
        <w:rPr>
          <w:noProof/>
        </w:rPr>
        <w:t> </w:t>
      </w:r>
      <w:r w:rsidR="00DD0369">
        <w:rPr>
          <w:noProof/>
        </w:rPr>
        <w:t> </w:t>
      </w:r>
      <w:r w:rsidR="00DD0369">
        <w:rPr>
          <w:noProof/>
        </w:rPr>
        <w:t> </w:t>
      </w:r>
      <w:r w:rsidR="00DD0369">
        <w:rPr>
          <w:noProof/>
        </w:rPr>
        <w:t> </w:t>
      </w:r>
      <w:r w:rsidR="00DD0369">
        <w:rPr>
          <w:noProof/>
        </w:rPr>
        <w:t> </w:t>
      </w:r>
      <w:r>
        <w:fldChar w:fldCharType="end"/>
      </w:r>
      <w:bookmarkEnd w:id="9"/>
      <w:r w:rsidR="00DD0369">
        <w:tab/>
      </w:r>
      <w:r w:rsidR="00DD0369">
        <w:tab/>
      </w:r>
      <w:r w:rsidR="00DD0369">
        <w:tab/>
      </w:r>
      <w:r w:rsidR="00DD0369">
        <w:tab/>
      </w:r>
      <w:r w:rsidR="00DD0369">
        <w:tab/>
      </w:r>
      <w:r w:rsidR="00DD0369">
        <w:tab/>
      </w:r>
      <w:r w:rsidR="00DD0369">
        <w:tab/>
      </w:r>
    </w:p>
    <w:p w:rsidR="00DD0369" w:rsidRPr="007E3C8F" w:rsidRDefault="007E3C8F" w:rsidP="007E3C8F">
      <w:pPr>
        <w:framePr w:w="4576" w:h="289" w:hRule="exact" w:wrap="notBeside" w:vAnchor="page" w:hAnchor="page" w:x="1441" w:y="15121" w:anchorLock="1"/>
        <w:rPr>
          <w:sz w:val="16"/>
          <w:szCs w:val="16"/>
        </w:rPr>
      </w:pPr>
      <w:r w:rsidRPr="007E3C8F">
        <w:rPr>
          <w:sz w:val="16"/>
          <w:szCs w:val="16"/>
        </w:rPr>
        <w:t>*Doorhalen wat niet van toepassing is.</w:t>
      </w:r>
    </w:p>
    <w:p w:rsidR="00DD0369" w:rsidRDefault="00DD0369" w:rsidP="00DD0369"/>
    <w:p w:rsidR="00DD0369" w:rsidRDefault="00DD0369" w:rsidP="00DD0369"/>
    <w:p w:rsidR="00DD0369" w:rsidRDefault="00DD0369" w:rsidP="00DD0369"/>
    <w:p w:rsidR="00DD0369" w:rsidRDefault="00DD0369" w:rsidP="00DD0369"/>
    <w:p w:rsidR="000E6091" w:rsidRDefault="007E3C8F">
      <w:r>
        <w:t>Bijlage(n):</w:t>
      </w:r>
    </w:p>
    <w:sectPr w:rsidR="000E6091" w:rsidSect="0037357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3C4" w:rsidRDefault="00B533C4">
      <w:r>
        <w:separator/>
      </w:r>
    </w:p>
  </w:endnote>
  <w:endnote w:type="continuationSeparator" w:id="0">
    <w:p w:rsidR="00B533C4" w:rsidRDefault="00B53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91" w:rsidRDefault="000E6091">
    <w:pPr>
      <w:pStyle w:val="Voettekst"/>
    </w:pPr>
    <w:bookmarkStart w:id="19" w:name="Rubricering_4"/>
    <w:bookmarkEnd w:id="19"/>
    <w:r>
      <w:tab/>
      <w:t xml:space="preserve">Pagina </w:t>
    </w:r>
    <w:r w:rsidR="00CE4C0F">
      <w:fldChar w:fldCharType="begin"/>
    </w:r>
    <w:r w:rsidR="00107922">
      <w:instrText xml:space="preserve"> PAGE </w:instrText>
    </w:r>
    <w:r w:rsidR="00CE4C0F">
      <w:fldChar w:fldCharType="separate"/>
    </w:r>
    <w:r w:rsidR="009E7014">
      <w:rPr>
        <w:noProof/>
      </w:rPr>
      <w:t>1</w:t>
    </w:r>
    <w:r w:rsidR="00CE4C0F">
      <w:rPr>
        <w:noProof/>
      </w:rPr>
      <w:fldChar w:fldCharType="end"/>
    </w:r>
    <w:r>
      <w:t xml:space="preserve"> van </w:t>
    </w:r>
    <w:r w:rsidR="00CE4C0F">
      <w:fldChar w:fldCharType="begin"/>
    </w:r>
    <w:r w:rsidR="00107922">
      <w:instrText xml:space="preserve"> NUMPAGES </w:instrText>
    </w:r>
    <w:r w:rsidR="00CE4C0F">
      <w:fldChar w:fldCharType="separate"/>
    </w:r>
    <w:r w:rsidR="009E7014">
      <w:rPr>
        <w:noProof/>
      </w:rPr>
      <w:t>1</w:t>
    </w:r>
    <w:r w:rsidR="00CE4C0F">
      <w:rPr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92" w:rsidRPr="00323692" w:rsidRDefault="009E7014">
    <w:pPr>
      <w:pStyle w:val="Voettekst"/>
      <w:pBdr>
        <w:top w:val="thinThickSmallGap" w:sz="24" w:space="1" w:color="622423" w:themeColor="accent2" w:themeShade="7F"/>
      </w:pBdr>
      <w:rPr>
        <w:sz w:val="16"/>
        <w:szCs w:val="16"/>
      </w:rPr>
    </w:pPr>
    <w:r>
      <w:rPr>
        <w:sz w:val="16"/>
        <w:szCs w:val="16"/>
      </w:rPr>
      <w:t>Zaakkenmerk 554808_Project SC Defensie LND Datacenter-17460</w:t>
    </w:r>
    <w:r w:rsidR="00323692" w:rsidRPr="00323692">
      <w:rPr>
        <w:sz w:val="16"/>
        <w:szCs w:val="16"/>
      </w:rPr>
      <w:ptab w:relativeTo="margin" w:alignment="right" w:leader="none"/>
    </w:r>
    <w:r w:rsidR="00323692" w:rsidRPr="00323692">
      <w:rPr>
        <w:sz w:val="16"/>
        <w:szCs w:val="16"/>
      </w:rPr>
      <w:t xml:space="preserve">Pagina </w:t>
    </w:r>
    <w:r w:rsidR="00CE4C0F" w:rsidRPr="00323692">
      <w:rPr>
        <w:sz w:val="16"/>
        <w:szCs w:val="16"/>
      </w:rPr>
      <w:fldChar w:fldCharType="begin"/>
    </w:r>
    <w:r w:rsidR="00323692" w:rsidRPr="00323692">
      <w:rPr>
        <w:sz w:val="16"/>
        <w:szCs w:val="16"/>
      </w:rPr>
      <w:instrText xml:space="preserve"> PAGE   \* MERGEFORMAT </w:instrText>
    </w:r>
    <w:r w:rsidR="00CE4C0F" w:rsidRPr="00323692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E4C0F" w:rsidRPr="00323692">
      <w:rPr>
        <w:sz w:val="16"/>
        <w:szCs w:val="16"/>
      </w:rPr>
      <w:fldChar w:fldCharType="end"/>
    </w:r>
  </w:p>
  <w:p w:rsidR="000E6091" w:rsidRPr="00323692" w:rsidRDefault="000E6091">
    <w:pPr>
      <w:pStyle w:val="Voetteks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3C4" w:rsidRDefault="00B533C4">
      <w:r>
        <w:separator/>
      </w:r>
    </w:p>
  </w:footnote>
  <w:footnote w:type="continuationSeparator" w:id="0">
    <w:p w:rsidR="00B533C4" w:rsidRDefault="00B53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91" w:rsidRPr="006E4453" w:rsidRDefault="000E6091">
    <w:pPr>
      <w:pStyle w:val="Voettekst"/>
      <w:rPr>
        <w:vanish/>
      </w:rPr>
    </w:pPr>
    <w:bookmarkStart w:id="10" w:name="Rubricering_3_weg"/>
  </w:p>
  <w:p w:rsidR="000E6091" w:rsidRPr="006E4453" w:rsidRDefault="000E6091">
    <w:pPr>
      <w:pStyle w:val="Voettekst"/>
      <w:rPr>
        <w:vanish/>
      </w:rPr>
    </w:pPr>
  </w:p>
  <w:p w:rsidR="000E6091" w:rsidRPr="006E4453" w:rsidRDefault="000E6091">
    <w:pPr>
      <w:pStyle w:val="Voettekst"/>
      <w:rPr>
        <w:vanish/>
      </w:rPr>
    </w:pPr>
  </w:p>
  <w:p w:rsidR="000E6091" w:rsidRPr="006E4453" w:rsidRDefault="000E6091">
    <w:pPr>
      <w:pStyle w:val="Voettekst"/>
      <w:rPr>
        <w:vanish/>
      </w:rPr>
    </w:pPr>
  </w:p>
  <w:bookmarkEnd w:id="10"/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/>
  <w:p w:rsidR="000E6091" w:rsidRPr="006E4453" w:rsidRDefault="000E6091">
    <w:pPr>
      <w:pStyle w:val="Voettekst"/>
      <w:rPr>
        <w:b/>
      </w:rPr>
    </w:pPr>
    <w:bookmarkStart w:id="11" w:name="Rubricering_3"/>
    <w:bookmarkEnd w:id="11"/>
  </w:p>
  <w:p w:rsidR="000E6091" w:rsidRDefault="000E6091">
    <w:pPr>
      <w:pStyle w:val="Voettekst"/>
    </w:pPr>
  </w:p>
  <w:p w:rsidR="000E6091" w:rsidRDefault="00CE4C0F">
    <w:pPr>
      <w:pStyle w:val="Voettekst"/>
    </w:pPr>
    <w:r>
      <w:rPr>
        <w:noProof/>
      </w:rPr>
      <w:pict>
        <v:rect id="_x0000_s1036" style="position:absolute;margin-left:378pt;margin-top:143.45pt;width:108pt;height:200pt;z-index:251654656;mso-position-vertical-relative:page" stroked="f">
          <v:textbox style="mso-next-textbox:#_x0000_s1036">
            <w:txbxContent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c>
                    <w:tcPr>
                      <w:tcW w:w="2088" w:type="dxa"/>
                    </w:tcPr>
                    <w:p w:rsidR="000E6091" w:rsidRPr="006E4453" w:rsidRDefault="006E4453">
                      <w:pPr>
                        <w:pStyle w:val="opmAfzenderVet"/>
                      </w:pPr>
                      <w:bookmarkStart w:id="12" w:name="Dienst"/>
                      <w:r w:rsidRPr="006E4453">
                        <w:t>Rijksvastgoedbedrijf</w:t>
                      </w:r>
                      <w:bookmarkEnd w:id="12"/>
                    </w:p>
                  </w:tc>
                </w:tr>
                <w:tr w:rsidR="000E6091" w:rsidRPr="006E4453">
                  <w:tc>
                    <w:tcPr>
                      <w:tcW w:w="2088" w:type="dxa"/>
                    </w:tcPr>
                    <w:p w:rsidR="000E6091" w:rsidRPr="006E4453" w:rsidRDefault="006E4453">
                      <w:pPr>
                        <w:pStyle w:val="opmAfzender"/>
                      </w:pPr>
                      <w:bookmarkStart w:id="13" w:name="Directie"/>
                      <w:r w:rsidRPr="006E4453">
                        <w:t>Directie Transacties &amp; Projecten</w:t>
                      </w:r>
                      <w:bookmarkEnd w:id="13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Afzender"/>
                        <w:rPr>
                          <w:vanish/>
                        </w:rPr>
                      </w:pPr>
                      <w:bookmarkStart w:id="14" w:name="Afdeling"/>
                      <w:bookmarkEnd w:id="14"/>
                    </w:p>
                  </w:tc>
                </w:tr>
              </w:tbl>
              <w:p w:rsidR="000E6091" w:rsidRDefault="000E6091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Referentie"/>
                        <w:rPr>
                          <w:vanish/>
                        </w:rPr>
                      </w:pPr>
                      <w:bookmarkStart w:id="15" w:name="K2Referentie1"/>
                      <w:bookmarkEnd w:id="15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Invulgegeven"/>
                        <w:rPr>
                          <w:vanish/>
                        </w:rPr>
                      </w:pPr>
                      <w:bookmarkStart w:id="16" w:name="K2Invulgegeven1"/>
                      <w:bookmarkEnd w:id="16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Referentie"/>
                        <w:rPr>
                          <w:vanish/>
                        </w:rPr>
                      </w:pPr>
                      <w:bookmarkStart w:id="17" w:name="K2Referentie2"/>
                      <w:bookmarkEnd w:id="17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Invulgegeven"/>
                        <w:rPr>
                          <w:vanish/>
                        </w:rPr>
                      </w:pPr>
                      <w:bookmarkStart w:id="18" w:name="K2Invulgegeven2"/>
                      <w:bookmarkEnd w:id="18"/>
                    </w:p>
                  </w:tc>
                </w:tr>
              </w:tbl>
              <w:p w:rsidR="000E6091" w:rsidRDefault="000E6091">
                <w:pPr>
                  <w:rPr>
                    <w:iCs/>
                    <w:sz w:val="9"/>
                    <w:szCs w:val="13"/>
                  </w:rPr>
                </w:pPr>
              </w:p>
              <w:p w:rsidR="000E6091" w:rsidRDefault="000E6091">
                <w:pPr>
                  <w:rPr>
                    <w:sz w:val="13"/>
                    <w:szCs w:val="18"/>
                  </w:rPr>
                </w:pPr>
              </w:p>
            </w:txbxContent>
          </v:textbox>
          <w10:wrap anchory="page"/>
          <w10:anchorlock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91" w:rsidRDefault="00DD0369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4C0F" w:rsidRPr="00CE4C0F">
      <w:rPr>
        <w:noProof/>
        <w:sz w:val="20"/>
        <w:lang w:val="nl-NL"/>
      </w:rPr>
      <w:pict>
        <v:rect id="_x0000_s1045" alt="Tekstvak: Rijksvastgoedbedrijf&#10;Directie Projecten&#10;NEN-EN-ISO-9001:2008 gecertificeerd&#10;&#10; &#10;&#10;&#10;&#10;&#10;&#10;&#10;&#10;&#10;&#10;&#10;&#10;&#10;&#10;&#10;&#10;Betreft&#10;Versie 2012-1&#10;&#10;&#10;&#10;&#10;&#10;&#10;&#10;&#10;" style="position:absolute;margin-left:380.4pt;margin-top:107.55pt;width:108pt;height:640pt;z-index:251656704;mso-position-horizontal-relative:text;mso-position-vertical-relative:text" stroked="f">
          <v:textbox style="mso-next-textbox:#_x0000_s1045">
            <w:txbxContent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c>
                    <w:tcPr>
                      <w:tcW w:w="2088" w:type="dxa"/>
                    </w:tcPr>
                    <w:p w:rsidR="000E6091" w:rsidRPr="006E4453" w:rsidRDefault="006E4453" w:rsidP="002A0E8D">
                      <w:pPr>
                        <w:pStyle w:val="opmAfzenderVet"/>
                      </w:pPr>
                      <w:bookmarkStart w:id="20" w:name="Afdeling1"/>
                      <w:r w:rsidRPr="006E4453">
                        <w:t>Rijksvastgoedbedrijf</w:t>
                      </w:r>
                      <w:bookmarkEnd w:id="20"/>
                    </w:p>
                  </w:tc>
                </w:tr>
                <w:tr w:rsidR="000E6091" w:rsidRPr="006E4453">
                  <w:tc>
                    <w:tcPr>
                      <w:tcW w:w="2088" w:type="dxa"/>
                    </w:tcPr>
                    <w:p w:rsidR="000E6091" w:rsidRPr="006E4453" w:rsidRDefault="00373C47">
                      <w:pPr>
                        <w:pStyle w:val="opmAfzender"/>
                      </w:pPr>
                      <w:r>
                        <w:t>Directie Vastgoedbeheer</w:t>
                      </w:r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373C47">
                      <w:pPr>
                        <w:pStyle w:val="opmAfzender"/>
                        <w:rPr>
                          <w:vanish/>
                        </w:rPr>
                      </w:pPr>
                      <w:r>
                        <w:rPr>
                          <w:vanish/>
                        </w:rPr>
                        <w:t>Afdeling: Beheer Onderhoudscontracten</w:t>
                      </w:r>
                    </w:p>
                  </w:tc>
                </w:tr>
              </w:tbl>
              <w:p w:rsidR="000E6091" w:rsidRDefault="000E6091">
                <w:pPr>
                  <w:pStyle w:val="opmWit1"/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c>
                    <w:tcPr>
                      <w:tcW w:w="2088" w:type="dxa"/>
                    </w:tcPr>
                    <w:p w:rsidR="000E6091" w:rsidRPr="006E4453" w:rsidRDefault="006E4453">
                      <w:pPr>
                        <w:pStyle w:val="opmAfzender"/>
                      </w:pPr>
                      <w:bookmarkStart w:id="21" w:name="Afzender1"/>
                      <w:r w:rsidRPr="006E4453">
                        <w:t>Postbus 20952</w:t>
                      </w:r>
                      <w:bookmarkEnd w:id="21"/>
                    </w:p>
                  </w:tc>
                </w:tr>
                <w:tr w:rsidR="000E6091" w:rsidRPr="006E4453">
                  <w:tc>
                    <w:tcPr>
                      <w:tcW w:w="2088" w:type="dxa"/>
                    </w:tcPr>
                    <w:p w:rsidR="000E6091" w:rsidRPr="006E4453" w:rsidRDefault="006E4453">
                      <w:pPr>
                        <w:pStyle w:val="opmAfzender"/>
                      </w:pPr>
                      <w:bookmarkStart w:id="22" w:name="Afzender2"/>
                      <w:r w:rsidRPr="006E4453">
                        <w:t>2500 EZ  Den Haag</w:t>
                      </w:r>
                      <w:bookmarkEnd w:id="22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54744A">
                      <w:pPr>
                        <w:pStyle w:val="opmAfzender"/>
                        <w:rPr>
                          <w:vanish/>
                        </w:rPr>
                      </w:pPr>
                      <w:bookmarkStart w:id="23" w:name="Afzender3"/>
                      <w:r w:rsidRPr="006E4453">
                        <w:rPr>
                          <w:vanish/>
                        </w:rPr>
                        <w:t>2500 EZ  Den Haag</w:t>
                      </w:r>
                      <w:bookmarkEnd w:id="23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Afzender"/>
                        <w:rPr>
                          <w:vanish/>
                        </w:rPr>
                      </w:pPr>
                      <w:bookmarkStart w:id="24" w:name="Afzender4"/>
                      <w:bookmarkEnd w:id="24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Afzender"/>
                        <w:rPr>
                          <w:vanish/>
                        </w:rPr>
                      </w:pPr>
                      <w:bookmarkStart w:id="25" w:name="Afzender5"/>
                      <w:bookmarkEnd w:id="25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Afzender"/>
                        <w:rPr>
                          <w:vanish/>
                        </w:rPr>
                      </w:pPr>
                      <w:bookmarkStart w:id="26" w:name="Afzender6"/>
                      <w:bookmarkEnd w:id="26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Afzender"/>
                        <w:rPr>
                          <w:vanish/>
                        </w:rPr>
                      </w:pPr>
                      <w:bookmarkStart w:id="27" w:name="Afzender7"/>
                      <w:bookmarkEnd w:id="27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Afzender"/>
                        <w:rPr>
                          <w:vanish/>
                        </w:rPr>
                      </w:pPr>
                      <w:bookmarkStart w:id="28" w:name="Afzender8"/>
                      <w:bookmarkEnd w:id="28"/>
                    </w:p>
                  </w:tc>
                </w:tr>
              </w:tbl>
              <w:p w:rsidR="000E6091" w:rsidRPr="006E4453" w:rsidRDefault="000E6091">
                <w:pPr>
                  <w:pStyle w:val="opmReferentie"/>
                  <w:rPr>
                    <w:vanish/>
                  </w:rPr>
                </w:pPr>
                <w:bookmarkStart w:id="29" w:name="bmContactPersoon"/>
                <w:r w:rsidRPr="006E4453">
                  <w:rPr>
                    <w:vanish/>
                  </w:rPr>
                  <w:t>Contactpersoon</w:t>
                </w: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0" w:name="ContactPersoon"/>
                      <w:bookmarkEnd w:id="30"/>
                    </w:p>
                  </w:tc>
                </w:tr>
              </w:tbl>
              <w:p w:rsidR="000E6091" w:rsidRPr="006E4453" w:rsidRDefault="000E6091">
                <w:pPr>
                  <w:pStyle w:val="opmWit1"/>
                  <w:rPr>
                    <w:vanish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1" w:name="Contact1"/>
                      <w:bookmarkEnd w:id="29"/>
                      <w:bookmarkEnd w:id="31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2" w:name="Contact2"/>
                      <w:bookmarkEnd w:id="32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3" w:name="Contact3"/>
                      <w:bookmarkEnd w:id="33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4" w:name="Contact4"/>
                      <w:bookmarkEnd w:id="34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5" w:name="Contact5"/>
                      <w:bookmarkEnd w:id="35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6" w:name="Contact6"/>
                      <w:bookmarkEnd w:id="36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Contactpersoon"/>
                        <w:rPr>
                          <w:vanish/>
                        </w:rPr>
                      </w:pPr>
                      <w:bookmarkStart w:id="37" w:name="Contact7"/>
                      <w:bookmarkEnd w:id="37"/>
                    </w:p>
                  </w:tc>
                </w:tr>
              </w:tbl>
              <w:p w:rsidR="000E6091" w:rsidRDefault="000E6091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Referentie"/>
                        <w:rPr>
                          <w:vanish/>
                        </w:rPr>
                      </w:pPr>
                      <w:bookmarkStart w:id="38" w:name="Referentie1"/>
                      <w:bookmarkEnd w:id="38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Invulgegeven"/>
                        <w:rPr>
                          <w:vanish/>
                        </w:rPr>
                      </w:pPr>
                      <w:bookmarkStart w:id="39" w:name="Invulgegeven1"/>
                      <w:bookmarkEnd w:id="39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Referentie"/>
                        <w:rPr>
                          <w:vanish/>
                        </w:rPr>
                      </w:pPr>
                      <w:bookmarkStart w:id="40" w:name="Referentie2"/>
                      <w:bookmarkEnd w:id="40"/>
                    </w:p>
                  </w:tc>
                </w:tr>
                <w:tr w:rsidR="000E6091" w:rsidRPr="006E4453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6E4453" w:rsidRDefault="000E6091">
                      <w:pPr>
                        <w:pStyle w:val="opmInvulgegeven"/>
                        <w:rPr>
                          <w:vanish/>
                        </w:rPr>
                      </w:pPr>
                      <w:bookmarkStart w:id="41" w:name="Invulgegeven2"/>
                      <w:bookmarkEnd w:id="41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0E6091">
                      <w:pPr>
                        <w:pStyle w:val="opmReferentie"/>
                      </w:pPr>
                      <w:bookmarkStart w:id="42" w:name="Referentie3"/>
                      <w:bookmarkEnd w:id="42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0E6091">
                      <w:pPr>
                        <w:pStyle w:val="opmInvulgegeven"/>
                      </w:pPr>
                      <w:bookmarkStart w:id="43" w:name="Invulgegeven3"/>
                      <w:bookmarkEnd w:id="43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0E6091">
                      <w:pPr>
                        <w:pStyle w:val="opmReferentie"/>
                      </w:pPr>
                      <w:bookmarkStart w:id="44" w:name="Referentie4"/>
                      <w:bookmarkEnd w:id="44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0E6091">
                      <w:pPr>
                        <w:pStyle w:val="opmInvulgegeven"/>
                      </w:pPr>
                      <w:bookmarkStart w:id="45" w:name="Invulgegeven4"/>
                      <w:bookmarkEnd w:id="45"/>
                    </w:p>
                  </w:tc>
                </w:tr>
              </w:tbl>
              <w:p w:rsidR="000E6091" w:rsidRDefault="000E6091">
                <w:pPr>
                  <w:rPr>
                    <w:sz w:val="9"/>
                  </w:rPr>
                </w:pPr>
              </w:p>
              <w:p w:rsidR="000E6091" w:rsidRDefault="000E6091"/>
            </w:txbxContent>
          </v:textbox>
        </v:rect>
      </w:pict>
    </w:r>
    <w:r>
      <w:rPr>
        <w:noProof/>
        <w:lang w:val="nl-NL"/>
      </w:rPr>
      <w:drawing>
        <wp:anchor distT="0" distB="0" distL="114300" distR="114300" simplePos="0" relativeHeight="251652608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E6091" w:rsidRDefault="000E6091">
    <w:pPr>
      <w:pStyle w:val="opmKoptekst"/>
    </w:pPr>
  </w:p>
  <w:p w:rsidR="000E6091" w:rsidRDefault="00723134">
    <w:pPr>
      <w:pStyle w:val="opmKoptekst"/>
    </w:pPr>
    <w:r>
      <w:rPr>
        <w:noProof/>
        <w:lang w:val="nl-NL"/>
      </w:rPr>
      <w:drawing>
        <wp:anchor distT="0" distB="0" distL="114300" distR="114300" simplePos="0" relativeHeight="251664896" behindDoc="1" locked="0" layoutInCell="1" allowOverlap="1">
          <wp:simplePos x="0" y="0"/>
          <wp:positionH relativeFrom="column">
            <wp:posOffset>3068320</wp:posOffset>
          </wp:positionH>
          <wp:positionV relativeFrom="paragraph">
            <wp:posOffset>81280</wp:posOffset>
          </wp:positionV>
          <wp:extent cx="1885950" cy="533400"/>
          <wp:effectExtent l="19050" t="0" r="0" b="0"/>
          <wp:wrapNone/>
          <wp:docPr id="3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E6091" w:rsidRDefault="000E6091">
    <w:pPr>
      <w:pStyle w:val="opmKoptekst"/>
    </w:pPr>
  </w:p>
  <w:p w:rsidR="000E6091" w:rsidRDefault="000E6091">
    <w:pPr>
      <w:pStyle w:val="opmKoptekst"/>
    </w:pPr>
  </w:p>
  <w:p w:rsidR="000E6091" w:rsidRDefault="000E6091">
    <w:pPr>
      <w:pStyle w:val="opmKoptekst"/>
    </w:pPr>
  </w:p>
  <w:p w:rsidR="000E6091" w:rsidRDefault="000E6091">
    <w:pPr>
      <w:pStyle w:val="opmKoptekst"/>
      <w:rPr>
        <w:sz w:val="20"/>
      </w:rPr>
    </w:pPr>
  </w:p>
  <w:p w:rsidR="000E6091" w:rsidRPr="00DC2151" w:rsidRDefault="00107922" w:rsidP="00577DFF">
    <w:pPr>
      <w:autoSpaceDE w:val="0"/>
      <w:autoSpaceDN w:val="0"/>
      <w:adjustRightInd w:val="0"/>
      <w:rPr>
        <w:sz w:val="16"/>
        <w:szCs w:val="16"/>
      </w:rPr>
    </w:pPr>
    <w:r w:rsidRPr="00107922">
      <w:rPr>
        <w:szCs w:val="18"/>
      </w:rPr>
      <w:t xml:space="preserve">Bijlage </w:t>
    </w:r>
    <w:r w:rsidR="00755419">
      <w:rPr>
        <w:szCs w:val="18"/>
      </w:rPr>
      <w:t>04</w:t>
    </w:r>
    <w:r w:rsidRPr="00107922">
      <w:rPr>
        <w:szCs w:val="18"/>
      </w:rPr>
      <w:t xml:space="preserve"> </w:t>
    </w:r>
    <w:r w:rsidR="00755419">
      <w:rPr>
        <w:sz w:val="16"/>
        <w:szCs w:val="16"/>
      </w:rPr>
      <w:t xml:space="preserve">bij Bestek </w:t>
    </w:r>
    <w:r w:rsidR="00DC2151" w:rsidRPr="00DC2151">
      <w:rPr>
        <w:sz w:val="16"/>
        <w:szCs w:val="16"/>
      </w:rPr>
      <w:t>uitvoeren van inspecties en integraal onderhoud aan gebouwen van het Ministerie van Defensie waarin o.a. Datacentra zijn gevestigd op diverse Defensie locaties.</w:t>
    </w:r>
  </w:p>
  <w:tbl>
    <w:tblPr>
      <w:tblW w:w="0" w:type="auto"/>
      <w:tblInd w:w="28" w:type="dxa"/>
      <w:tblLook w:val="01E0"/>
    </w:tblPr>
    <w:tblGrid>
      <w:gridCol w:w="7616"/>
    </w:tblGrid>
    <w:tr w:rsidR="000E6091">
      <w:trPr>
        <w:cantSplit/>
      </w:trPr>
      <w:tc>
        <w:tcPr>
          <w:tcW w:w="7616" w:type="dxa"/>
        </w:tcPr>
        <w:p w:rsidR="000E6091" w:rsidRDefault="000E6091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Default="000E6091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6E4453" w:rsidRDefault="000E6091">
          <w:pPr>
            <w:pStyle w:val="opmRubricering"/>
            <w:rPr>
              <w:lang w:val="fr-FR"/>
            </w:rPr>
          </w:pPr>
          <w:bookmarkStart w:id="46" w:name="Rubricering_1"/>
          <w:bookmarkEnd w:id="46"/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Default="000E6091">
          <w:pPr>
            <w:rPr>
              <w:szCs w:val="18"/>
              <w:lang w:val="fr-FR"/>
            </w:rPr>
          </w:pPr>
        </w:p>
        <w:p w:rsidR="000E6091" w:rsidRDefault="000E6091">
          <w:pPr>
            <w:rPr>
              <w:szCs w:val="18"/>
              <w:lang w:val="fr-FR"/>
            </w:rPr>
          </w:pPr>
        </w:p>
      </w:tc>
    </w:tr>
  </w:tbl>
  <w:p w:rsidR="000E6091" w:rsidRDefault="000E6091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nl-NL" w:vendorID="9" w:dllVersion="512" w:checkStyle="1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cboRubricering" w:val=" "/>
    <w:docVar w:name="chkVanAfdeling" w:val="Onwaar"/>
    <w:docVar w:name="chkVanBezoekAdres" w:val="Onwaar"/>
    <w:docVar w:name="chkVanContactPersoon" w:val="Onwaar"/>
    <w:docVar w:name="chkVanDienst" w:val="Waar"/>
    <w:docVar w:name="chkVanDirectie" w:val="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Afdeling Projecten"/>
    <w:docVar w:name="txtVanBezoekAdres" w:val="Stationsplein West 30    6811 KM  Arnhem"/>
    <w:docVar w:name="txtVanContactpersoon" w:val=" "/>
    <w:docVar w:name="txtVanDienst" w:val="Rijksvastgoedbedrijf"/>
    <w:docVar w:name="txtVanDirectie" w:val="Directie Transacties &amp; Projecten"/>
    <w:docVar w:name="txtVanEmail" w:val=" 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37357E"/>
    <w:rsid w:val="000137DD"/>
    <w:rsid w:val="00025622"/>
    <w:rsid w:val="000D2CEC"/>
    <w:rsid w:val="000E6091"/>
    <w:rsid w:val="00107922"/>
    <w:rsid w:val="00197CC6"/>
    <w:rsid w:val="001E2C5B"/>
    <w:rsid w:val="002576B0"/>
    <w:rsid w:val="002A0E8D"/>
    <w:rsid w:val="002B09EC"/>
    <w:rsid w:val="00323692"/>
    <w:rsid w:val="0032610F"/>
    <w:rsid w:val="0037357E"/>
    <w:rsid w:val="00373C47"/>
    <w:rsid w:val="003B111A"/>
    <w:rsid w:val="003E354C"/>
    <w:rsid w:val="00453156"/>
    <w:rsid w:val="0046630A"/>
    <w:rsid w:val="00471418"/>
    <w:rsid w:val="004A431C"/>
    <w:rsid w:val="004B2EC8"/>
    <w:rsid w:val="004D692A"/>
    <w:rsid w:val="0054744A"/>
    <w:rsid w:val="00566428"/>
    <w:rsid w:val="00577DFF"/>
    <w:rsid w:val="0059760A"/>
    <w:rsid w:val="006E4453"/>
    <w:rsid w:val="00723134"/>
    <w:rsid w:val="00755419"/>
    <w:rsid w:val="007E3C8F"/>
    <w:rsid w:val="008208C4"/>
    <w:rsid w:val="0086482C"/>
    <w:rsid w:val="00881ABF"/>
    <w:rsid w:val="008C4637"/>
    <w:rsid w:val="008D7039"/>
    <w:rsid w:val="008E5637"/>
    <w:rsid w:val="008F4262"/>
    <w:rsid w:val="00935F67"/>
    <w:rsid w:val="00937488"/>
    <w:rsid w:val="009570C2"/>
    <w:rsid w:val="009B6679"/>
    <w:rsid w:val="009C7843"/>
    <w:rsid w:val="009E7014"/>
    <w:rsid w:val="009E7989"/>
    <w:rsid w:val="00A05687"/>
    <w:rsid w:val="00AA1FC0"/>
    <w:rsid w:val="00AA39E3"/>
    <w:rsid w:val="00AF3CE8"/>
    <w:rsid w:val="00B533C4"/>
    <w:rsid w:val="00B73F17"/>
    <w:rsid w:val="00C7182E"/>
    <w:rsid w:val="00C87537"/>
    <w:rsid w:val="00CB2113"/>
    <w:rsid w:val="00CC6C52"/>
    <w:rsid w:val="00CE4C0F"/>
    <w:rsid w:val="00CE54AB"/>
    <w:rsid w:val="00D4515C"/>
    <w:rsid w:val="00DC2151"/>
    <w:rsid w:val="00DD0369"/>
    <w:rsid w:val="00E0024E"/>
    <w:rsid w:val="00E074CF"/>
    <w:rsid w:val="323BE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D036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D0369"/>
    <w:pPr>
      <w:keepNext/>
      <w:outlineLvl w:val="0"/>
    </w:pPr>
    <w:rPr>
      <w:b/>
      <w:iCs/>
      <w:sz w:val="32"/>
      <w:szCs w:val="18"/>
    </w:rPr>
  </w:style>
  <w:style w:type="paragraph" w:styleId="Kop2">
    <w:name w:val="heading 2"/>
    <w:basedOn w:val="Standaard"/>
    <w:next w:val="Standaard"/>
    <w:autoRedefine/>
    <w:qFormat/>
    <w:rsid w:val="0037357E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37357E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37357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37357E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37357E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37357E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37357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37357E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link w:val="VoettekstChar"/>
    <w:autoRedefine/>
    <w:uiPriority w:val="99"/>
    <w:rsid w:val="0037357E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37357E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37357E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37357E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37357E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37357E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37357E"/>
  </w:style>
  <w:style w:type="paragraph" w:customStyle="1" w:styleId="opmAfzenderVet">
    <w:name w:val="opmAfzenderVet"/>
    <w:basedOn w:val="opmAfzender"/>
    <w:rsid w:val="0037357E"/>
    <w:rPr>
      <w:b/>
      <w:bCs w:val="0"/>
    </w:rPr>
  </w:style>
  <w:style w:type="paragraph" w:customStyle="1" w:styleId="opmRubricering">
    <w:name w:val="opmRubricering"/>
    <w:basedOn w:val="Voettekst"/>
    <w:autoRedefine/>
    <w:rsid w:val="0037357E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37357E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37357E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37357E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37357E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37357E"/>
    <w:pPr>
      <w:ind w:left="180" w:hanging="180"/>
    </w:pPr>
  </w:style>
  <w:style w:type="paragraph" w:styleId="Indexkop">
    <w:name w:val="index heading"/>
    <w:basedOn w:val="Standaard"/>
    <w:next w:val="Index1"/>
    <w:semiHidden/>
    <w:rsid w:val="0037357E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37357E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37357E"/>
    <w:rPr>
      <w:rFonts w:ascii="Verdana" w:hAnsi="Verdana"/>
      <w:iCs/>
    </w:rPr>
  </w:style>
  <w:style w:type="paragraph" w:styleId="Normaalweb">
    <w:name w:val="Normal (Web)"/>
    <w:basedOn w:val="Standaard"/>
    <w:semiHidden/>
    <w:rsid w:val="0037357E"/>
    <w:rPr>
      <w:sz w:val="24"/>
    </w:rPr>
  </w:style>
  <w:style w:type="paragraph" w:customStyle="1" w:styleId="opmEmbargo">
    <w:name w:val="opmEmbargo"/>
    <w:basedOn w:val="opmRubricering"/>
    <w:rsid w:val="0037357E"/>
    <w:pPr>
      <w:ind w:left="-28"/>
    </w:pPr>
  </w:style>
  <w:style w:type="paragraph" w:customStyle="1" w:styleId="opmInvulgegevenKop">
    <w:name w:val="opmInvulgegevenKop"/>
    <w:basedOn w:val="Standaard"/>
    <w:autoRedefine/>
    <w:rsid w:val="0037357E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37357E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37357E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37357E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37357E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37357E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37357E"/>
    <w:rPr>
      <w:rFonts w:ascii="Verdana" w:hAnsi="Verdana"/>
    </w:rPr>
  </w:style>
  <w:style w:type="paragraph" w:styleId="Subtitel">
    <w:name w:val="Subtitle"/>
    <w:basedOn w:val="Standaard"/>
    <w:autoRedefine/>
    <w:qFormat/>
    <w:rsid w:val="0037357E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37357E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37357E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37357E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37357E"/>
    <w:rPr>
      <w:sz w:val="13"/>
      <w:szCs w:val="20"/>
    </w:rPr>
  </w:style>
  <w:style w:type="character" w:styleId="Zwaar">
    <w:name w:val="Strong"/>
    <w:basedOn w:val="Standaardalinea-lettertype"/>
    <w:qFormat/>
    <w:rsid w:val="0037357E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7E3C8F"/>
    <w:pPr>
      <w:ind w:left="720"/>
      <w:contextualSpacing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55419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323692"/>
    <w:rPr>
      <w:rFonts w:ascii="Verdana" w:hAnsi="Verdana"/>
      <w:sz w:val="13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36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36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668D5A25CB84185774ADB4E118045" ma:contentTypeVersion="0" ma:contentTypeDescription="Een nieuw document maken." ma:contentTypeScope="" ma:versionID="22fbf20f11fc8d7b1687b66821aa80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480820-D514-4FBA-BC74-8D563FB37371}"/>
</file>

<file path=customXml/itemProps2.xml><?xml version="1.0" encoding="utf-8"?>
<ds:datastoreItem xmlns:ds="http://schemas.openxmlformats.org/officeDocument/2006/customXml" ds:itemID="{047D1C60-63AF-4A3E-BF54-164D971E37D6}"/>
</file>

<file path=customXml/itemProps3.xml><?xml version="1.0" encoding="utf-8"?>
<ds:datastoreItem xmlns:ds="http://schemas.openxmlformats.org/officeDocument/2006/customXml" ds:itemID="{3B48232E-A27F-4917-8FCF-6777535AA563}"/>
</file>

<file path=customXml/itemProps4.xml><?xml version="1.0" encoding="utf-8"?>
<ds:datastoreItem xmlns:ds="http://schemas.openxmlformats.org/officeDocument/2006/customXml" ds:itemID="{2B85EA6A-83E8-45C0-B9F1-B9BABDB6F6CB}"/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1</TotalTime>
  <Pages>1</Pages>
  <Words>128</Words>
  <Characters>1040</Characters>
  <Application>Microsoft Office Word</Application>
  <DocSecurity>0</DocSecurity>
  <Lines>8</Lines>
  <Paragraphs>2</Paragraphs>
  <ScaleCrop>false</ScaleCrop>
  <Company>Ministerie VROM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Roording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Roording</cp:lastModifiedBy>
  <cp:revision>2</cp:revision>
  <cp:lastPrinted>2012-11-16T08:19:00Z</cp:lastPrinted>
  <dcterms:created xsi:type="dcterms:W3CDTF">2018-07-31T07:57:00Z</dcterms:created>
  <dcterms:modified xsi:type="dcterms:W3CDTF">2018-07-31T07:57:00Z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25-07-2014</vt:lpwstr>
  </property>
  <property fmtid="{D5CDD505-2E9C-101B-9397-08002B2CF9AE}" pid="3" name="ContentTypeId">
    <vt:lpwstr>0x0101000D8668D5A25CB84185774ADB4E118045</vt:lpwstr>
  </property>
</Properties>
</file>