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6B99F" w14:textId="77777777" w:rsidR="00E33A56" w:rsidRPr="000C2D45" w:rsidRDefault="00E33A56" w:rsidP="006717BB">
      <w:pPr>
        <w:rPr>
          <w:rFonts w:ascii="NS Sans" w:hAnsi="NS Sans" w:cs="Arial"/>
          <w:b/>
          <w:color w:val="000000"/>
          <w:sz w:val="44"/>
          <w:szCs w:val="40"/>
        </w:rPr>
      </w:pPr>
    </w:p>
    <w:p w14:paraId="5F6C001F" w14:textId="77777777" w:rsidR="00E33A56" w:rsidRPr="000F0043" w:rsidRDefault="00E33A56" w:rsidP="006717BB">
      <w:pPr>
        <w:rPr>
          <w:rFonts w:ascii="NS Sans" w:hAnsi="NS Sans" w:cs="Arial"/>
          <w:b/>
          <w:color w:val="000000"/>
          <w:sz w:val="44"/>
          <w:szCs w:val="40"/>
          <w:lang w:val="en-US"/>
        </w:rPr>
      </w:pPr>
    </w:p>
    <w:p w14:paraId="4D4D8CAA" w14:textId="77777777" w:rsidR="00D751F8" w:rsidRPr="000F0043" w:rsidRDefault="40A2CB86" w:rsidP="00FD7AF7">
      <w:pPr>
        <w:jc w:val="center"/>
        <w:rPr>
          <w:rFonts w:ascii="NS Sans" w:eastAsia="Arial" w:hAnsi="NS Sans" w:cs="Arial"/>
          <w:b/>
          <w:color w:val="000000" w:themeColor="text1"/>
          <w:sz w:val="44"/>
          <w:szCs w:val="44"/>
          <w:lang w:val="en-US"/>
        </w:rPr>
      </w:pPr>
      <w:r w:rsidRPr="000F0043">
        <w:rPr>
          <w:rFonts w:ascii="NS Sans" w:eastAsia="Arial" w:hAnsi="NS Sans" w:cs="Arial"/>
          <w:b/>
          <w:color w:val="000000" w:themeColor="text1"/>
          <w:sz w:val="44"/>
          <w:szCs w:val="44"/>
          <w:lang w:val="en-US"/>
        </w:rPr>
        <w:t>Request for Consultation</w:t>
      </w:r>
    </w:p>
    <w:p w14:paraId="331A22B6" w14:textId="77777777" w:rsidR="00D751F8" w:rsidRPr="000F0043" w:rsidRDefault="00D751F8" w:rsidP="00FD7AF7">
      <w:pPr>
        <w:jc w:val="center"/>
        <w:rPr>
          <w:rFonts w:ascii="NS Sans" w:hAnsi="NS Sans" w:cs="Arial"/>
          <w:i/>
          <w:color w:val="000000"/>
          <w:lang w:val="en-US"/>
        </w:rPr>
      </w:pPr>
    </w:p>
    <w:p w14:paraId="3A79C230" w14:textId="77777777" w:rsidR="00397C47" w:rsidRPr="000F0043" w:rsidRDefault="00985BFE" w:rsidP="00397C47">
      <w:pPr>
        <w:pStyle w:val="Kop1"/>
        <w:numPr>
          <w:ilvl w:val="0"/>
          <w:numId w:val="0"/>
        </w:numPr>
        <w:rPr>
          <w:rFonts w:ascii="NS Sans" w:eastAsia="Arial" w:hAnsi="NS Sans" w:cs="Arial"/>
          <w:lang w:val="en-US"/>
        </w:rPr>
      </w:pPr>
      <w:bookmarkStart w:id="0" w:name="_GoBack"/>
      <w:bookmarkEnd w:id="0"/>
      <w:r w:rsidRPr="00AD4096">
        <w:rPr>
          <w:rFonts w:ascii="NS Sans" w:eastAsia="Arial" w:hAnsi="NS Sans" w:cs="Arial"/>
          <w:color w:val="FF0000"/>
          <w:sz w:val="22"/>
          <w:szCs w:val="22"/>
          <w:lang w:val="en-US"/>
        </w:rPr>
        <w:br w:type="page"/>
      </w:r>
      <w:bookmarkStart w:id="1" w:name="_Toc526498945"/>
      <w:bookmarkStart w:id="2" w:name="_Toc528575480"/>
      <w:r w:rsidR="00397C47" w:rsidRPr="000F0043">
        <w:rPr>
          <w:rFonts w:ascii="NS Sans" w:hAnsi="NS Sans"/>
          <w:lang w:val="en-US"/>
        </w:rPr>
        <w:lastRenderedPageBreak/>
        <w:t>Appendix B – Response Sheets</w:t>
      </w:r>
      <w:bookmarkStart w:id="3" w:name="_Toc523129055"/>
      <w:bookmarkEnd w:id="1"/>
      <w:bookmarkEnd w:id="3"/>
      <w:bookmarkEnd w:id="2"/>
    </w:p>
    <w:p w14:paraId="6C1B8F85" w14:textId="77777777" w:rsidR="00397C47" w:rsidRPr="000F0043" w:rsidRDefault="00397C47" w:rsidP="00397C47">
      <w:pPr>
        <w:rPr>
          <w:rFonts w:ascii="NS Sans" w:hAnsi="NS Sans"/>
          <w:lang w:val="en-US"/>
        </w:rPr>
      </w:pPr>
    </w:p>
    <w:p w14:paraId="785DDCCC" w14:textId="77777777" w:rsidR="00397C47" w:rsidRPr="000F0043" w:rsidRDefault="00397C47" w:rsidP="00397C47">
      <w:pPr>
        <w:rPr>
          <w:rFonts w:ascii="NS Sans" w:eastAsia="Arial" w:hAnsi="NS Sans" w:cs="Arial"/>
          <w:sz w:val="22"/>
          <w:szCs w:val="22"/>
          <w:lang w:val="en-US"/>
        </w:rPr>
      </w:pPr>
      <w:r w:rsidRPr="000F0043">
        <w:rPr>
          <w:rFonts w:ascii="NS Sans" w:eastAsia="Arial" w:hAnsi="NS Sans" w:cs="Arial"/>
          <w:sz w:val="22"/>
          <w:szCs w:val="22"/>
          <w:lang w:val="en-US"/>
        </w:rPr>
        <w:t xml:space="preserve">Below please answer all </w:t>
      </w:r>
      <w:proofErr w:type="spellStart"/>
      <w:r w:rsidRPr="000F0043">
        <w:rPr>
          <w:rFonts w:ascii="NS Sans" w:eastAsia="Arial" w:hAnsi="NS Sans" w:cs="Arial"/>
          <w:sz w:val="22"/>
          <w:szCs w:val="22"/>
          <w:lang w:val="en-US"/>
        </w:rPr>
        <w:t>RfC</w:t>
      </w:r>
      <w:proofErr w:type="spellEnd"/>
      <w:r w:rsidRPr="000F0043">
        <w:rPr>
          <w:rFonts w:ascii="NS Sans" w:eastAsia="Arial" w:hAnsi="NS Sans" w:cs="Arial"/>
          <w:sz w:val="22"/>
          <w:szCs w:val="22"/>
          <w:lang w:val="en-US"/>
        </w:rPr>
        <w:t xml:space="preserve"> questions as mentioned in appendix A. It is highly appreciated not only to answer with Yes/No but also provide the rationale behind and your opinion and alternatives where applicable.</w:t>
      </w:r>
    </w:p>
    <w:p w14:paraId="43EC6523" w14:textId="77777777" w:rsidR="00397C47" w:rsidRPr="000F0043" w:rsidRDefault="00397C47" w:rsidP="00397C47">
      <w:pPr>
        <w:pStyle w:val="Kop2"/>
        <w:numPr>
          <w:ilvl w:val="0"/>
          <w:numId w:val="9"/>
        </w:numPr>
        <w:spacing w:after="240"/>
        <w:rPr>
          <w:rFonts w:ascii="NS Sans" w:eastAsia="Arial" w:hAnsi="NS Sans" w:cs="Arial"/>
          <w:color w:val="365F91" w:themeColor="accent1" w:themeShade="BF"/>
          <w:lang w:val="en-US"/>
        </w:rPr>
      </w:pPr>
      <w:bookmarkStart w:id="4" w:name="_Toc523129056"/>
      <w:bookmarkStart w:id="5" w:name="_Toc526498946"/>
      <w:bookmarkStart w:id="6" w:name="_Toc528575481"/>
      <w:r w:rsidRPr="000F0043">
        <w:rPr>
          <w:rFonts w:ascii="NS Sans" w:eastAsia="Arial" w:hAnsi="NS Sans" w:cs="Arial"/>
          <w:color w:val="365F91" w:themeColor="accent1" w:themeShade="BF"/>
          <w:lang w:val="en-US"/>
        </w:rPr>
        <w:t>General Information</w:t>
      </w:r>
      <w:bookmarkEnd w:id="4"/>
      <w:bookmarkEnd w:id="5"/>
      <w:bookmarkEnd w:id="6"/>
    </w:p>
    <w:p w14:paraId="5EF0C043" w14:textId="77777777" w:rsidR="00397C47" w:rsidRPr="000F0043" w:rsidRDefault="00397C47" w:rsidP="00397C47">
      <w:pPr>
        <w:rPr>
          <w:rFonts w:ascii="NS Sans" w:eastAsia="Arial" w:hAnsi="NS Sans" w:cs="Arial"/>
          <w:b/>
          <w:i/>
          <w:sz w:val="22"/>
          <w:szCs w:val="22"/>
          <w:lang w:val="en-US"/>
        </w:rPr>
      </w:pPr>
      <w:r w:rsidRPr="000F0043">
        <w:rPr>
          <w:rFonts w:ascii="NS Sans" w:eastAsia="Arial" w:hAnsi="NS Sans" w:cs="Arial"/>
          <w:b/>
          <w:i/>
          <w:sz w:val="22"/>
          <w:szCs w:val="22"/>
          <w:lang w:val="en-US"/>
        </w:rPr>
        <w:t>Company Detail</w:t>
      </w:r>
    </w:p>
    <w:p w14:paraId="550CAE4B" w14:textId="77777777" w:rsidR="00397C47" w:rsidRPr="000F0043" w:rsidRDefault="00397C47" w:rsidP="00397C47">
      <w:pPr>
        <w:rPr>
          <w:rFonts w:ascii="NS Sans" w:hAnsi="NS Sans" w:cs="Arial"/>
          <w:b/>
          <w:i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5309"/>
      </w:tblGrid>
      <w:tr w:rsidR="00397C47" w:rsidRPr="004659EA" w14:paraId="16D8ABE0" w14:textId="77777777" w:rsidTr="005F08B6">
        <w:trPr>
          <w:trHeight w:val="289"/>
        </w:trPr>
        <w:tc>
          <w:tcPr>
            <w:tcW w:w="3681" w:type="dxa"/>
            <w:shd w:val="clear" w:color="auto" w:fill="BFBFBF" w:themeFill="background1" w:themeFillShade="BF"/>
          </w:tcPr>
          <w:p w14:paraId="628758EC" w14:textId="77777777" w:rsidR="00397C47" w:rsidRPr="004659EA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5309" w:type="dxa"/>
            <w:shd w:val="clear" w:color="auto" w:fill="BFBFBF" w:themeFill="background1" w:themeFillShade="BF"/>
          </w:tcPr>
          <w:p w14:paraId="7D6B423A" w14:textId="77777777" w:rsidR="00397C47" w:rsidRPr="004659EA" w:rsidRDefault="00397C47" w:rsidP="005F08B6">
            <w:pPr>
              <w:rPr>
                <w:rFonts w:ascii="NS Sans" w:hAnsi="NS Sans" w:cs="Arial"/>
                <w:b/>
                <w:sz w:val="22"/>
                <w:szCs w:val="22"/>
                <w:lang w:val="en-US"/>
              </w:rPr>
            </w:pPr>
            <w:r w:rsidRPr="004659EA">
              <w:rPr>
                <w:rFonts w:ascii="NS Sans" w:hAnsi="NS Sans" w:cs="Arial"/>
                <w:b/>
                <w:sz w:val="22"/>
                <w:szCs w:val="22"/>
                <w:lang w:val="en-US"/>
              </w:rPr>
              <w:t>Answer</w:t>
            </w:r>
          </w:p>
        </w:tc>
      </w:tr>
      <w:tr w:rsidR="00397C47" w:rsidRPr="004659EA" w14:paraId="09922F7C" w14:textId="77777777" w:rsidTr="00D55EB2">
        <w:trPr>
          <w:trHeight w:val="680"/>
        </w:trPr>
        <w:tc>
          <w:tcPr>
            <w:tcW w:w="3681" w:type="dxa"/>
          </w:tcPr>
          <w:p w14:paraId="11466D25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Company Name</w:t>
            </w:r>
          </w:p>
        </w:tc>
        <w:tc>
          <w:tcPr>
            <w:tcW w:w="5309" w:type="dxa"/>
          </w:tcPr>
          <w:p w14:paraId="55D5E3D4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3F22" w14:paraId="568EE639" w14:textId="77777777" w:rsidTr="00D55EB2">
        <w:trPr>
          <w:trHeight w:val="680"/>
        </w:trPr>
        <w:tc>
          <w:tcPr>
            <w:tcW w:w="3681" w:type="dxa"/>
          </w:tcPr>
          <w:p w14:paraId="48345800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Contact person (name and contact details)</w:t>
            </w:r>
          </w:p>
        </w:tc>
        <w:tc>
          <w:tcPr>
            <w:tcW w:w="5309" w:type="dxa"/>
          </w:tcPr>
          <w:p w14:paraId="1B20DB6F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1958CF76" w14:textId="77777777" w:rsidTr="00D55EB2">
        <w:trPr>
          <w:trHeight w:val="680"/>
        </w:trPr>
        <w:tc>
          <w:tcPr>
            <w:tcW w:w="3681" w:type="dxa"/>
          </w:tcPr>
          <w:p w14:paraId="4322FBB0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Address of the representative</w:t>
            </w:r>
          </w:p>
        </w:tc>
        <w:tc>
          <w:tcPr>
            <w:tcW w:w="5309" w:type="dxa"/>
          </w:tcPr>
          <w:p w14:paraId="301E66C1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16B93347" w14:textId="77777777" w:rsidTr="00D55EB2">
        <w:trPr>
          <w:trHeight w:val="680"/>
        </w:trPr>
        <w:tc>
          <w:tcPr>
            <w:tcW w:w="3681" w:type="dxa"/>
          </w:tcPr>
          <w:p w14:paraId="7F1B9112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Headquarters address</w:t>
            </w:r>
          </w:p>
        </w:tc>
        <w:tc>
          <w:tcPr>
            <w:tcW w:w="5309" w:type="dxa"/>
          </w:tcPr>
          <w:p w14:paraId="5F994A03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09E94203" w14:textId="77777777" w:rsidTr="00D55EB2">
        <w:trPr>
          <w:trHeight w:val="680"/>
        </w:trPr>
        <w:tc>
          <w:tcPr>
            <w:tcW w:w="3681" w:type="dxa"/>
          </w:tcPr>
          <w:p w14:paraId="59F0EAA1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Website </w:t>
            </w:r>
          </w:p>
        </w:tc>
        <w:tc>
          <w:tcPr>
            <w:tcW w:w="5309" w:type="dxa"/>
          </w:tcPr>
          <w:p w14:paraId="0A661967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3F22" w14:paraId="46638672" w14:textId="77777777" w:rsidTr="00D55EB2">
        <w:trPr>
          <w:trHeight w:val="680"/>
        </w:trPr>
        <w:tc>
          <w:tcPr>
            <w:tcW w:w="3681" w:type="dxa"/>
          </w:tcPr>
          <w:p w14:paraId="54962C67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Company’s overall business scope and strategy</w:t>
            </w:r>
          </w:p>
        </w:tc>
        <w:tc>
          <w:tcPr>
            <w:tcW w:w="5309" w:type="dxa"/>
          </w:tcPr>
          <w:p w14:paraId="203257EB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397C47" w:rsidRPr="004659EA" w14:paraId="0EEDE28A" w14:textId="77777777" w:rsidTr="00D55EB2">
        <w:trPr>
          <w:trHeight w:val="680"/>
        </w:trPr>
        <w:tc>
          <w:tcPr>
            <w:tcW w:w="3681" w:type="dxa"/>
          </w:tcPr>
          <w:p w14:paraId="7329A677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Number of employees</w:t>
            </w:r>
          </w:p>
        </w:tc>
        <w:tc>
          <w:tcPr>
            <w:tcW w:w="5309" w:type="dxa"/>
          </w:tcPr>
          <w:p w14:paraId="1FE42861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397C47" w:rsidRPr="00463F22" w14:paraId="2D6B5C76" w14:textId="77777777" w:rsidTr="00D55EB2">
        <w:trPr>
          <w:trHeight w:val="680"/>
        </w:trPr>
        <w:tc>
          <w:tcPr>
            <w:tcW w:w="3681" w:type="dxa"/>
          </w:tcPr>
          <w:p w14:paraId="1753F94F" w14:textId="336427AE" w:rsidR="00397C47" w:rsidRPr="004659EA" w:rsidRDefault="00A315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Production under license and NDA</w:t>
            </w:r>
          </w:p>
        </w:tc>
        <w:tc>
          <w:tcPr>
            <w:tcW w:w="5309" w:type="dxa"/>
          </w:tcPr>
          <w:p w14:paraId="0B8FF9B5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highlight w:val="yellow"/>
                <w:lang w:val="en-US"/>
              </w:rPr>
            </w:pPr>
          </w:p>
        </w:tc>
      </w:tr>
      <w:tr w:rsidR="00397C47" w:rsidRPr="004659EA" w14:paraId="50D15380" w14:textId="77777777" w:rsidTr="00D55EB2">
        <w:trPr>
          <w:trHeight w:val="680"/>
        </w:trPr>
        <w:tc>
          <w:tcPr>
            <w:tcW w:w="3681" w:type="dxa"/>
          </w:tcPr>
          <w:p w14:paraId="0AC6EE31" w14:textId="77777777" w:rsidR="00397C47" w:rsidRPr="004659EA" w:rsidRDefault="00397C47" w:rsidP="00397C47">
            <w:pPr>
              <w:pStyle w:val="Lijstalinea"/>
              <w:numPr>
                <w:ilvl w:val="0"/>
                <w:numId w:val="35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Focus on following industries</w:t>
            </w:r>
          </w:p>
        </w:tc>
        <w:tc>
          <w:tcPr>
            <w:tcW w:w="5309" w:type="dxa"/>
          </w:tcPr>
          <w:p w14:paraId="0CAC80AE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highlight w:val="yellow"/>
                <w:lang w:val="en-US"/>
              </w:rPr>
            </w:pPr>
          </w:p>
        </w:tc>
      </w:tr>
    </w:tbl>
    <w:p w14:paraId="097D2980" w14:textId="77777777" w:rsidR="00397C47" w:rsidRPr="000F0043" w:rsidRDefault="00397C47" w:rsidP="00397C47">
      <w:pPr>
        <w:rPr>
          <w:rFonts w:ascii="NS Sans" w:hAnsi="NS Sans"/>
          <w:highlight w:val="yellow"/>
          <w:lang w:val="en-US"/>
        </w:rPr>
      </w:pPr>
    </w:p>
    <w:p w14:paraId="21ADB85E" w14:textId="77777777" w:rsidR="00397C47" w:rsidRPr="000F0043" w:rsidRDefault="00397C47" w:rsidP="00397C47">
      <w:pPr>
        <w:rPr>
          <w:rFonts w:ascii="NS Sans" w:eastAsia="Arial" w:hAnsi="NS Sans" w:cs="Arial"/>
          <w:b/>
          <w:i/>
          <w:sz w:val="22"/>
          <w:szCs w:val="22"/>
          <w:lang w:val="en-US"/>
        </w:rPr>
      </w:pPr>
      <w:r w:rsidRPr="000F0043">
        <w:rPr>
          <w:rFonts w:ascii="NS Sans" w:eastAsia="Arial" w:hAnsi="NS Sans" w:cs="Arial"/>
          <w:b/>
          <w:i/>
          <w:sz w:val="22"/>
          <w:szCs w:val="22"/>
          <w:lang w:val="en-US"/>
        </w:rPr>
        <w:t>References</w:t>
      </w:r>
    </w:p>
    <w:p w14:paraId="2086AFB7" w14:textId="77777777" w:rsidR="00397C47" w:rsidRPr="000F0043" w:rsidRDefault="00397C47" w:rsidP="00397C47">
      <w:pPr>
        <w:rPr>
          <w:rFonts w:ascii="NS Sans" w:hAnsi="NS Sans" w:cs="Arial"/>
          <w:b/>
          <w:i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5309"/>
      </w:tblGrid>
      <w:tr w:rsidR="00397C47" w:rsidRPr="004659EA" w14:paraId="49FE49D8" w14:textId="77777777" w:rsidTr="00D55EB2">
        <w:trPr>
          <w:trHeight w:val="680"/>
        </w:trPr>
        <w:tc>
          <w:tcPr>
            <w:tcW w:w="3681" w:type="dxa"/>
          </w:tcPr>
          <w:p w14:paraId="6A0FB07B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Experience with European Tenders</w:t>
            </w:r>
          </w:p>
        </w:tc>
        <w:tc>
          <w:tcPr>
            <w:tcW w:w="5309" w:type="dxa"/>
          </w:tcPr>
          <w:p w14:paraId="76F256F1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17A7EDE9" w14:textId="77777777" w:rsidTr="00D55EB2">
        <w:trPr>
          <w:trHeight w:val="680"/>
        </w:trPr>
        <w:tc>
          <w:tcPr>
            <w:tcW w:w="3681" w:type="dxa"/>
          </w:tcPr>
          <w:p w14:paraId="3B63CBB2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Development in iterations</w:t>
            </w:r>
          </w:p>
        </w:tc>
        <w:tc>
          <w:tcPr>
            <w:tcW w:w="5309" w:type="dxa"/>
          </w:tcPr>
          <w:p w14:paraId="7E8A3889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3F22" w14:paraId="0D62D312" w14:textId="77777777" w:rsidTr="00D55EB2">
        <w:trPr>
          <w:trHeight w:val="680"/>
        </w:trPr>
        <w:tc>
          <w:tcPr>
            <w:tcW w:w="3681" w:type="dxa"/>
          </w:tcPr>
          <w:p w14:paraId="205ECD27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Experience with complex data analysis and modelling</w:t>
            </w:r>
          </w:p>
        </w:tc>
        <w:tc>
          <w:tcPr>
            <w:tcW w:w="5309" w:type="dxa"/>
          </w:tcPr>
          <w:p w14:paraId="6FF10BE9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4D4F8116" w14:textId="77777777" w:rsidTr="00D55EB2">
        <w:trPr>
          <w:trHeight w:val="680"/>
        </w:trPr>
        <w:tc>
          <w:tcPr>
            <w:tcW w:w="3681" w:type="dxa"/>
          </w:tcPr>
          <w:p w14:paraId="234822E5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Development while competing</w:t>
            </w:r>
          </w:p>
        </w:tc>
        <w:tc>
          <w:tcPr>
            <w:tcW w:w="5309" w:type="dxa"/>
          </w:tcPr>
          <w:p w14:paraId="216F7E5D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61FB4276" w14:textId="77777777" w:rsidTr="00D55EB2">
        <w:trPr>
          <w:trHeight w:val="680"/>
        </w:trPr>
        <w:tc>
          <w:tcPr>
            <w:tcW w:w="3681" w:type="dxa"/>
          </w:tcPr>
          <w:p w14:paraId="7E1817E2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Crowd prediction solution</w:t>
            </w:r>
          </w:p>
        </w:tc>
        <w:tc>
          <w:tcPr>
            <w:tcW w:w="5309" w:type="dxa"/>
          </w:tcPr>
          <w:p w14:paraId="7D5932B5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59EA" w14:paraId="27432B27" w14:textId="77777777" w:rsidTr="00D55EB2">
        <w:trPr>
          <w:trHeight w:val="680"/>
        </w:trPr>
        <w:tc>
          <w:tcPr>
            <w:tcW w:w="3681" w:type="dxa"/>
          </w:tcPr>
          <w:p w14:paraId="7F319AAE" w14:textId="77777777" w:rsidR="00397C47" w:rsidRPr="004659EA" w:rsidRDefault="00397C47" w:rsidP="00397C47">
            <w:pPr>
              <w:pStyle w:val="Lijstalinea"/>
              <w:numPr>
                <w:ilvl w:val="0"/>
                <w:numId w:val="36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lastRenderedPageBreak/>
              <w:t>Field of development</w:t>
            </w:r>
          </w:p>
        </w:tc>
        <w:tc>
          <w:tcPr>
            <w:tcW w:w="5309" w:type="dxa"/>
          </w:tcPr>
          <w:p w14:paraId="2D08020B" w14:textId="77777777" w:rsidR="00397C47" w:rsidRPr="004659EA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</w:tbl>
    <w:p w14:paraId="56DB31C3" w14:textId="77777777" w:rsidR="00397C47" w:rsidRPr="000F0043" w:rsidRDefault="00397C47" w:rsidP="00397C47">
      <w:pPr>
        <w:pStyle w:val="Kop2"/>
        <w:numPr>
          <w:ilvl w:val="0"/>
          <w:numId w:val="9"/>
        </w:numPr>
        <w:spacing w:after="240"/>
        <w:rPr>
          <w:rFonts w:ascii="NS Sans" w:eastAsia="Arial" w:hAnsi="NS Sans" w:cs="Arial"/>
          <w:color w:val="365F91" w:themeColor="accent1" w:themeShade="BF"/>
          <w:lang w:val="en-US"/>
        </w:rPr>
      </w:pPr>
      <w:bookmarkStart w:id="7" w:name="_Toc523129057"/>
      <w:bookmarkStart w:id="8" w:name="_Toc526498947"/>
      <w:bookmarkStart w:id="9" w:name="_Toc528575482"/>
      <w:r w:rsidRPr="000F0043">
        <w:rPr>
          <w:rFonts w:ascii="NS Sans" w:eastAsia="Arial" w:hAnsi="NS Sans" w:cs="Arial"/>
          <w:color w:val="365F91" w:themeColor="accent1" w:themeShade="BF"/>
          <w:lang w:val="en-US"/>
        </w:rPr>
        <w:t>Key Questions</w:t>
      </w:r>
      <w:bookmarkEnd w:id="7"/>
      <w:bookmarkEnd w:id="8"/>
      <w:bookmarkEnd w:id="9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5386"/>
      </w:tblGrid>
      <w:tr w:rsidR="00397C47" w:rsidRPr="00DD6E75" w14:paraId="5D16BC16" w14:textId="77777777" w:rsidTr="005F08B6">
        <w:tc>
          <w:tcPr>
            <w:tcW w:w="3681" w:type="dxa"/>
            <w:shd w:val="clear" w:color="auto" w:fill="BFBFBF" w:themeFill="background1" w:themeFillShade="BF"/>
          </w:tcPr>
          <w:p w14:paraId="3210E154" w14:textId="77777777" w:rsidR="00397C47" w:rsidRPr="00DD6E75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B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4CA1250A" w14:textId="7777777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Answer </w:t>
            </w:r>
          </w:p>
        </w:tc>
      </w:tr>
      <w:tr w:rsidR="00397C47" w:rsidRPr="00DD6E75" w14:paraId="0A4C9109" w14:textId="77777777" w:rsidTr="005F08B6">
        <w:trPr>
          <w:trHeight w:val="1277"/>
        </w:trPr>
        <w:tc>
          <w:tcPr>
            <w:tcW w:w="3681" w:type="dxa"/>
          </w:tcPr>
          <w:p w14:paraId="4C3A6E76" w14:textId="77777777" w:rsidR="00397C47" w:rsidRPr="00DD6E75" w:rsidRDefault="00397C47" w:rsidP="00397C47">
            <w:pPr>
              <w:pStyle w:val="Lijstalinea"/>
              <w:numPr>
                <w:ilvl w:val="0"/>
                <w:numId w:val="37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Criteria for solution</w:t>
            </w:r>
          </w:p>
        </w:tc>
        <w:tc>
          <w:tcPr>
            <w:tcW w:w="5386" w:type="dxa"/>
          </w:tcPr>
          <w:p w14:paraId="78AC6FDE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</w:tbl>
    <w:p w14:paraId="3664C3A3" w14:textId="77777777" w:rsidR="00397C47" w:rsidRPr="000F0043" w:rsidRDefault="00397C47" w:rsidP="00397C47">
      <w:pPr>
        <w:pStyle w:val="Kop2"/>
        <w:numPr>
          <w:ilvl w:val="0"/>
          <w:numId w:val="9"/>
        </w:numPr>
        <w:spacing w:after="240"/>
        <w:rPr>
          <w:rFonts w:ascii="NS Sans" w:eastAsia="Arial" w:hAnsi="NS Sans" w:cs="Arial"/>
          <w:color w:val="365F91" w:themeColor="accent1" w:themeShade="BF"/>
          <w:lang w:val="en-US"/>
        </w:rPr>
      </w:pPr>
      <w:bookmarkStart w:id="10" w:name="_Toc528575483"/>
      <w:r w:rsidRPr="000F0043">
        <w:rPr>
          <w:rFonts w:ascii="NS Sans" w:eastAsia="Arial" w:hAnsi="NS Sans" w:cs="Arial"/>
          <w:color w:val="365F91" w:themeColor="accent1" w:themeShade="BF"/>
          <w:lang w:val="en-US"/>
        </w:rPr>
        <w:t>Your Solution</w:t>
      </w:r>
      <w:bookmarkEnd w:id="1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7"/>
        <w:gridCol w:w="5460"/>
      </w:tblGrid>
      <w:tr w:rsidR="00397C47" w:rsidRPr="00DD6E75" w14:paraId="57086F18" w14:textId="77777777" w:rsidTr="005F08B6">
        <w:tc>
          <w:tcPr>
            <w:tcW w:w="3686" w:type="dxa"/>
            <w:shd w:val="clear" w:color="auto" w:fill="BFBFBF" w:themeFill="background1" w:themeFillShade="BF"/>
          </w:tcPr>
          <w:p w14:paraId="52B214FD" w14:textId="77777777" w:rsidR="00397C47" w:rsidRPr="00DD6E75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5698" w:type="dxa"/>
            <w:shd w:val="clear" w:color="auto" w:fill="BFBFBF" w:themeFill="background1" w:themeFillShade="BF"/>
          </w:tcPr>
          <w:p w14:paraId="14DC0069" w14:textId="77777777" w:rsidR="00397C47" w:rsidRPr="00DD6E75" w:rsidRDefault="00397C47" w:rsidP="005F08B6">
            <w:pPr>
              <w:rPr>
                <w:rFonts w:ascii="NS Sans" w:hAnsi="NS Sans"/>
                <w:sz w:val="22"/>
                <w:szCs w:val="22"/>
                <w:lang w:val="en-US"/>
              </w:rPr>
            </w:pPr>
            <w:r w:rsidRPr="00DD6E75">
              <w:rPr>
                <w:rFonts w:ascii="NS Sans" w:hAnsi="NS Sans"/>
                <w:sz w:val="22"/>
                <w:szCs w:val="22"/>
                <w:lang w:val="en-US"/>
              </w:rPr>
              <w:t xml:space="preserve">Answer </w:t>
            </w:r>
          </w:p>
        </w:tc>
      </w:tr>
      <w:tr w:rsidR="00397C47" w:rsidRPr="00DD6E75" w14:paraId="7D82706F" w14:textId="77777777" w:rsidTr="00D55EB2">
        <w:trPr>
          <w:trHeight w:val="680"/>
        </w:trPr>
        <w:tc>
          <w:tcPr>
            <w:tcW w:w="3686" w:type="dxa"/>
          </w:tcPr>
          <w:p w14:paraId="799AD956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Which technologies</w:t>
            </w:r>
          </w:p>
        </w:tc>
        <w:tc>
          <w:tcPr>
            <w:tcW w:w="5698" w:type="dxa"/>
          </w:tcPr>
          <w:p w14:paraId="4490AE7B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DD6E75" w14:paraId="44A8FD0E" w14:textId="77777777" w:rsidTr="00D55EB2">
        <w:trPr>
          <w:trHeight w:val="680"/>
        </w:trPr>
        <w:tc>
          <w:tcPr>
            <w:tcW w:w="3686" w:type="dxa"/>
          </w:tcPr>
          <w:p w14:paraId="102044AB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Occupancy, Spread or Both</w:t>
            </w:r>
          </w:p>
        </w:tc>
        <w:tc>
          <w:tcPr>
            <w:tcW w:w="5698" w:type="dxa"/>
          </w:tcPr>
          <w:p w14:paraId="40F70ECA" w14:textId="7777777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A) Occupancy</w:t>
            </w:r>
          </w:p>
          <w:p w14:paraId="60FF3DD6" w14:textId="7777777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B) Spread</w:t>
            </w:r>
          </w:p>
          <w:p w14:paraId="3AF42E82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C) Both</w:t>
            </w:r>
          </w:p>
        </w:tc>
      </w:tr>
      <w:tr w:rsidR="00397C47" w:rsidRPr="00463F22" w14:paraId="05D6D03E" w14:textId="77777777" w:rsidTr="00D55EB2">
        <w:trPr>
          <w:trHeight w:val="680"/>
        </w:trPr>
        <w:tc>
          <w:tcPr>
            <w:tcW w:w="3686" w:type="dxa"/>
          </w:tcPr>
          <w:p w14:paraId="2200D509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Infrastructure, rolling stock or other</w:t>
            </w:r>
          </w:p>
        </w:tc>
        <w:tc>
          <w:tcPr>
            <w:tcW w:w="5698" w:type="dxa"/>
          </w:tcPr>
          <w:p w14:paraId="14F970AC" w14:textId="7777777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A) Infrastructure</w:t>
            </w:r>
          </w:p>
          <w:p w14:paraId="40642504" w14:textId="77777777" w:rsidR="00397C47" w:rsidRPr="00463F22" w:rsidRDefault="00397C47" w:rsidP="005F08B6">
            <w:pPr>
              <w:rPr>
                <w:rFonts w:ascii="NS Sans" w:hAnsi="NS Sans"/>
                <w:sz w:val="22"/>
                <w:szCs w:val="22"/>
                <w:lang w:val="en-US"/>
              </w:rPr>
            </w:pPr>
            <w:r w:rsidRPr="00463F22">
              <w:rPr>
                <w:rFonts w:ascii="NS Sans" w:hAnsi="NS Sans"/>
                <w:sz w:val="22"/>
                <w:szCs w:val="22"/>
                <w:lang w:val="en-US"/>
              </w:rPr>
              <w:t xml:space="preserve">B) </w:t>
            </w:r>
            <w:proofErr w:type="spellStart"/>
            <w:r w:rsidRPr="00463F22">
              <w:rPr>
                <w:rFonts w:ascii="NS Sans" w:hAnsi="NS Sans"/>
                <w:sz w:val="22"/>
                <w:szCs w:val="22"/>
                <w:lang w:val="en-US"/>
              </w:rPr>
              <w:t>Rollingstock</w:t>
            </w:r>
            <w:proofErr w:type="spellEnd"/>
          </w:p>
          <w:p w14:paraId="5CECDC93" w14:textId="174B0C12" w:rsidR="00397C47" w:rsidRPr="00463F22" w:rsidRDefault="00397C47" w:rsidP="005B1FF4">
            <w:pPr>
              <w:rPr>
                <w:sz w:val="22"/>
                <w:szCs w:val="22"/>
                <w:lang w:val="en-US"/>
              </w:rPr>
            </w:pPr>
            <w:r w:rsidRPr="00463F22">
              <w:rPr>
                <w:rFonts w:ascii="NS Sans" w:hAnsi="NS Sans"/>
                <w:sz w:val="22"/>
                <w:szCs w:val="22"/>
                <w:lang w:val="en-US"/>
              </w:rPr>
              <w:t xml:space="preserve">C) </w:t>
            </w:r>
            <w:r w:rsidR="00C37D2F" w:rsidRPr="00463F22">
              <w:rPr>
                <w:rFonts w:ascii="NS Sans" w:hAnsi="NS Sans"/>
                <w:sz w:val="22"/>
                <w:szCs w:val="22"/>
                <w:lang w:val="en-US"/>
              </w:rPr>
              <w:t>Other:</w:t>
            </w:r>
          </w:p>
        </w:tc>
      </w:tr>
      <w:tr w:rsidR="00397C47" w:rsidRPr="00DD6E75" w14:paraId="120FF3AA" w14:textId="77777777" w:rsidTr="00D55EB2">
        <w:trPr>
          <w:trHeight w:val="680"/>
        </w:trPr>
        <w:tc>
          <w:tcPr>
            <w:tcW w:w="3686" w:type="dxa"/>
          </w:tcPr>
          <w:p w14:paraId="1CFF9006" w14:textId="62A8360C" w:rsidR="00397C47" w:rsidRPr="00DD6E75" w:rsidRDefault="005B1FF4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Placement solution</w:t>
            </w:r>
          </w:p>
        </w:tc>
        <w:tc>
          <w:tcPr>
            <w:tcW w:w="5698" w:type="dxa"/>
          </w:tcPr>
          <w:p w14:paraId="1345042F" w14:textId="6A2E663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A) </w:t>
            </w:r>
            <w:r w:rsidR="000C2D45">
              <w:rPr>
                <w:rFonts w:ascii="NS Sans" w:eastAsia="Arial" w:hAnsi="NS Sans" w:cs="Arial"/>
                <w:sz w:val="22"/>
                <w:szCs w:val="22"/>
                <w:lang w:val="en-US"/>
              </w:rPr>
              <w:t>Rolling stock</w:t>
            </w:r>
          </w:p>
          <w:p w14:paraId="59BE35EC" w14:textId="1BE0187F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>B) Infra</w:t>
            </w:r>
            <w:r w:rsidR="000C2D45">
              <w:rPr>
                <w:rFonts w:ascii="NS Sans" w:eastAsia="Arial" w:hAnsi="NS Sans" w:cs="Arial"/>
                <w:sz w:val="22"/>
                <w:szCs w:val="22"/>
                <w:lang w:val="en-US"/>
              </w:rPr>
              <w:t>structure</w:t>
            </w:r>
          </w:p>
          <w:p w14:paraId="71277712" w14:textId="11142F7D" w:rsidR="00397C47" w:rsidRPr="00DD6E75" w:rsidRDefault="00397C47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DD6E75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C) </w:t>
            </w:r>
            <w:r w:rsidR="000C2D45">
              <w:rPr>
                <w:rFonts w:ascii="NS Sans" w:eastAsia="Arial" w:hAnsi="NS Sans" w:cs="Arial"/>
                <w:sz w:val="22"/>
                <w:szCs w:val="22"/>
                <w:lang w:val="en-US"/>
              </w:rPr>
              <w:t>Other</w:t>
            </w:r>
            <w:r w:rsidR="00C37D2F">
              <w:rPr>
                <w:rFonts w:ascii="NS Sans" w:eastAsia="Arial" w:hAnsi="NS Sans" w:cs="Arial"/>
                <w:sz w:val="22"/>
                <w:szCs w:val="22"/>
                <w:lang w:val="en-US"/>
              </w:rPr>
              <w:t>:</w:t>
            </w:r>
          </w:p>
        </w:tc>
      </w:tr>
      <w:tr w:rsidR="00397C47" w:rsidRPr="00DD6E75" w14:paraId="5EECE41C" w14:textId="77777777" w:rsidTr="00D55EB2">
        <w:trPr>
          <w:trHeight w:val="680"/>
        </w:trPr>
        <w:tc>
          <w:tcPr>
            <w:tcW w:w="3686" w:type="dxa"/>
          </w:tcPr>
          <w:p w14:paraId="090379A2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Range of accuracy</w:t>
            </w:r>
          </w:p>
        </w:tc>
        <w:tc>
          <w:tcPr>
            <w:tcW w:w="5698" w:type="dxa"/>
          </w:tcPr>
          <w:p w14:paraId="655DEA28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DD6E75" w14:paraId="587571D0" w14:textId="77777777" w:rsidTr="00D55EB2">
        <w:trPr>
          <w:trHeight w:val="680"/>
        </w:trPr>
        <w:tc>
          <w:tcPr>
            <w:tcW w:w="3686" w:type="dxa"/>
          </w:tcPr>
          <w:p w14:paraId="40F7EF5F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Resolution</w:t>
            </w:r>
          </w:p>
        </w:tc>
        <w:tc>
          <w:tcPr>
            <w:tcW w:w="5698" w:type="dxa"/>
          </w:tcPr>
          <w:p w14:paraId="02A6EA41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463F22" w14:paraId="38FDE1E1" w14:textId="77777777" w:rsidTr="00D55EB2">
        <w:trPr>
          <w:trHeight w:val="680"/>
        </w:trPr>
        <w:tc>
          <w:tcPr>
            <w:tcW w:w="3686" w:type="dxa"/>
          </w:tcPr>
          <w:p w14:paraId="2C9C2D3B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Single decker, double decker or both</w:t>
            </w:r>
          </w:p>
        </w:tc>
        <w:tc>
          <w:tcPr>
            <w:tcW w:w="5698" w:type="dxa"/>
          </w:tcPr>
          <w:p w14:paraId="0EA2E93E" w14:textId="30F0D985" w:rsidR="00D34F36" w:rsidRPr="009E7B3F" w:rsidRDefault="00D34F3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A) </w:t>
            </w:r>
            <w:r w:rsidRPr="009E7B3F">
              <w:rPr>
                <w:rFonts w:ascii="NS Sans" w:eastAsia="Arial" w:hAnsi="NS Sans" w:cs="Arial"/>
                <w:sz w:val="22"/>
                <w:szCs w:val="22"/>
                <w:lang w:val="en-US"/>
              </w:rPr>
              <w:t>Single decker with compartment</w:t>
            </w:r>
          </w:p>
          <w:p w14:paraId="4C4ADEAA" w14:textId="0AA9D8DA" w:rsidR="00D34F36" w:rsidRPr="009E7B3F" w:rsidRDefault="00D34F3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B) </w:t>
            </w:r>
            <w:r w:rsidRPr="009E7B3F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Single decker without compartment </w:t>
            </w:r>
          </w:p>
          <w:p w14:paraId="7578069D" w14:textId="22D5913E" w:rsidR="00D34F36" w:rsidRPr="009E7B3F" w:rsidRDefault="00D34F3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C) </w:t>
            </w:r>
            <w:r w:rsidRPr="009E7B3F">
              <w:rPr>
                <w:rFonts w:ascii="NS Sans" w:eastAsia="Arial" w:hAnsi="NS Sans" w:cs="Arial"/>
                <w:sz w:val="22"/>
                <w:szCs w:val="22"/>
                <w:lang w:val="en-US"/>
              </w:rPr>
              <w:t>Double decker with compartment</w:t>
            </w:r>
          </w:p>
          <w:p w14:paraId="7DA834C8" w14:textId="7B0CFE59" w:rsidR="00397C47" w:rsidRPr="00DD6E75" w:rsidRDefault="00D34F3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D) All</w:t>
            </w:r>
          </w:p>
        </w:tc>
      </w:tr>
      <w:tr w:rsidR="00397C47" w:rsidRPr="00DD6E75" w14:paraId="5A883D6A" w14:textId="77777777" w:rsidTr="00D55EB2">
        <w:trPr>
          <w:trHeight w:val="680"/>
        </w:trPr>
        <w:tc>
          <w:tcPr>
            <w:tcW w:w="3686" w:type="dxa"/>
          </w:tcPr>
          <w:p w14:paraId="7ECF4D13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Service hire</w:t>
            </w:r>
          </w:p>
        </w:tc>
        <w:tc>
          <w:tcPr>
            <w:tcW w:w="5698" w:type="dxa"/>
          </w:tcPr>
          <w:p w14:paraId="71CCD805" w14:textId="77777777" w:rsidR="00397C47" w:rsidRPr="00DD6E75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DD6E75" w14:paraId="4A763430" w14:textId="77777777" w:rsidTr="00D55EB2">
        <w:trPr>
          <w:trHeight w:val="680"/>
        </w:trPr>
        <w:tc>
          <w:tcPr>
            <w:tcW w:w="3686" w:type="dxa"/>
          </w:tcPr>
          <w:p w14:paraId="37A8E041" w14:textId="77777777" w:rsidR="00397C47" w:rsidRPr="00DD6E75" w:rsidRDefault="00397C47" w:rsidP="00397C47">
            <w:pPr>
              <w:pStyle w:val="Lijstalinea"/>
              <w:numPr>
                <w:ilvl w:val="0"/>
                <w:numId w:val="38"/>
              </w:num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>
              <w:rPr>
                <w:rFonts w:ascii="NS Sans" w:eastAsia="Arial" w:hAnsi="NS Sans" w:cs="Arial"/>
                <w:sz w:val="22"/>
                <w:szCs w:val="22"/>
                <w:lang w:val="en-US"/>
              </w:rPr>
              <w:t>List price</w:t>
            </w:r>
          </w:p>
        </w:tc>
        <w:tc>
          <w:tcPr>
            <w:tcW w:w="5698" w:type="dxa"/>
          </w:tcPr>
          <w:p w14:paraId="64AFE1CC" w14:textId="77777777" w:rsidR="00397C47" w:rsidRPr="00DD6E75" w:rsidRDefault="00397C47" w:rsidP="005F08B6">
            <w:pPr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</w:tbl>
    <w:p w14:paraId="33BCF08D" w14:textId="77777777" w:rsidR="00397C47" w:rsidRPr="000F0043" w:rsidRDefault="00397C47" w:rsidP="00397C47">
      <w:pPr>
        <w:rPr>
          <w:rFonts w:ascii="NS Sans" w:hAnsi="NS Sans"/>
          <w:lang w:val="en-US"/>
        </w:rPr>
      </w:pPr>
    </w:p>
    <w:p w14:paraId="72652643" w14:textId="77777777" w:rsidR="00397C47" w:rsidRPr="000F0043" w:rsidRDefault="00397C47" w:rsidP="00397C47">
      <w:pPr>
        <w:pStyle w:val="Kop2"/>
        <w:numPr>
          <w:ilvl w:val="0"/>
          <w:numId w:val="9"/>
        </w:numPr>
        <w:spacing w:after="240"/>
        <w:rPr>
          <w:rFonts w:ascii="NS Sans" w:eastAsia="Arial" w:hAnsi="NS Sans" w:cs="Arial"/>
          <w:color w:val="365F91" w:themeColor="accent1" w:themeShade="BF"/>
          <w:lang w:val="en-US"/>
        </w:rPr>
      </w:pPr>
      <w:bookmarkStart w:id="11" w:name="_Toc528575484"/>
      <w:r w:rsidRPr="000F0043">
        <w:rPr>
          <w:rFonts w:ascii="NS Sans" w:eastAsia="Arial" w:hAnsi="NS Sans" w:cs="Arial"/>
          <w:color w:val="365F91" w:themeColor="accent1" w:themeShade="BF"/>
          <w:lang w:val="en-US"/>
        </w:rPr>
        <w:t>Timelines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5451"/>
      </w:tblGrid>
      <w:tr w:rsidR="00397C47" w:rsidRPr="009A38D7" w14:paraId="06ED45AE" w14:textId="77777777" w:rsidTr="005F08B6">
        <w:tc>
          <w:tcPr>
            <w:tcW w:w="3539" w:type="dxa"/>
            <w:shd w:val="clear" w:color="auto" w:fill="BFBFBF" w:themeFill="background1" w:themeFillShade="BF"/>
          </w:tcPr>
          <w:p w14:paraId="2D79DEC3" w14:textId="77777777" w:rsidR="00397C47" w:rsidRPr="000F0043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0F0043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D</w:t>
            </w:r>
          </w:p>
        </w:tc>
        <w:tc>
          <w:tcPr>
            <w:tcW w:w="5451" w:type="dxa"/>
            <w:shd w:val="clear" w:color="auto" w:fill="BFBFBF" w:themeFill="background1" w:themeFillShade="BF"/>
          </w:tcPr>
          <w:p w14:paraId="3763B396" w14:textId="77777777" w:rsidR="00397C47" w:rsidRPr="000F0043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0F0043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Answer</w:t>
            </w:r>
          </w:p>
        </w:tc>
      </w:tr>
      <w:tr w:rsidR="00397C47" w:rsidRPr="009A38D7" w14:paraId="11F28363" w14:textId="77777777" w:rsidTr="00D55EB2">
        <w:trPr>
          <w:trHeight w:val="680"/>
        </w:trPr>
        <w:tc>
          <w:tcPr>
            <w:tcW w:w="3539" w:type="dxa"/>
          </w:tcPr>
          <w:p w14:paraId="5796E2ED" w14:textId="77777777" w:rsidR="00397C47" w:rsidRPr="009E7B3F" w:rsidRDefault="00397C47" w:rsidP="00397C47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Phase of maturity</w:t>
            </w:r>
          </w:p>
        </w:tc>
        <w:tc>
          <w:tcPr>
            <w:tcW w:w="5451" w:type="dxa"/>
          </w:tcPr>
          <w:p w14:paraId="528C7936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eastAsia="Arial" w:hAnsi="NS Sans" w:cs="Arial"/>
                <w:sz w:val="22"/>
                <w:szCs w:val="22"/>
                <w:lang w:val="en-US"/>
              </w:rPr>
              <w:t>A) Idea</w:t>
            </w:r>
          </w:p>
          <w:p w14:paraId="7212E1A8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eastAsia="Arial" w:hAnsi="NS Sans" w:cs="Arial"/>
                <w:sz w:val="22"/>
                <w:szCs w:val="22"/>
                <w:lang w:val="en-US"/>
              </w:rPr>
              <w:t>B) Concept design</w:t>
            </w:r>
          </w:p>
          <w:p w14:paraId="5967F074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</w:rPr>
            </w:pPr>
            <w:r w:rsidRPr="009E7B3F">
              <w:rPr>
                <w:rFonts w:ascii="NS Sans" w:eastAsia="Arial" w:hAnsi="NS Sans" w:cs="Arial"/>
                <w:sz w:val="22"/>
                <w:szCs w:val="22"/>
              </w:rPr>
              <w:t>C) Prototype</w:t>
            </w:r>
          </w:p>
          <w:p w14:paraId="1E84CE25" w14:textId="77777777" w:rsidR="000C2D45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</w:rPr>
            </w:pPr>
            <w:r w:rsidRPr="009E7B3F">
              <w:rPr>
                <w:rFonts w:ascii="NS Sans" w:eastAsia="Arial" w:hAnsi="NS Sans" w:cs="Arial"/>
                <w:sz w:val="22"/>
                <w:szCs w:val="22"/>
              </w:rPr>
              <w:t xml:space="preserve">D) </w:t>
            </w:r>
            <w:r w:rsidR="000C2D45" w:rsidRPr="009E7B3F">
              <w:rPr>
                <w:rFonts w:ascii="NS Sans" w:eastAsia="Arial" w:hAnsi="NS Sans" w:cs="Arial"/>
                <w:sz w:val="22"/>
                <w:szCs w:val="22"/>
              </w:rPr>
              <w:t xml:space="preserve">Ready </w:t>
            </w:r>
            <w:proofErr w:type="spellStart"/>
            <w:r w:rsidR="000C2D45" w:rsidRPr="009E7B3F">
              <w:rPr>
                <w:rFonts w:ascii="NS Sans" w:eastAsia="Arial" w:hAnsi="NS Sans" w:cs="Arial"/>
                <w:sz w:val="22"/>
                <w:szCs w:val="22"/>
              </w:rPr>
              <w:t>for</w:t>
            </w:r>
            <w:proofErr w:type="spellEnd"/>
            <w:r w:rsidR="000C2D45" w:rsidRPr="009E7B3F">
              <w:rPr>
                <w:rFonts w:ascii="NS Sans" w:eastAsia="Arial" w:hAnsi="NS Sans" w:cs="Arial"/>
                <w:sz w:val="22"/>
                <w:szCs w:val="22"/>
              </w:rPr>
              <w:t xml:space="preserve"> </w:t>
            </w:r>
            <w:proofErr w:type="spellStart"/>
            <w:r w:rsidR="000C2D45" w:rsidRPr="009E7B3F">
              <w:rPr>
                <w:rFonts w:ascii="NS Sans" w:eastAsia="Arial" w:hAnsi="NS Sans" w:cs="Arial"/>
                <w:sz w:val="22"/>
                <w:szCs w:val="22"/>
              </w:rPr>
              <w:t>production</w:t>
            </w:r>
            <w:proofErr w:type="spellEnd"/>
            <w:r w:rsidR="000C2D45" w:rsidRPr="009E7B3F">
              <w:rPr>
                <w:rFonts w:ascii="NS Sans" w:eastAsia="Arial" w:hAnsi="NS Sans" w:cs="Arial"/>
                <w:sz w:val="22"/>
                <w:szCs w:val="22"/>
              </w:rPr>
              <w:t xml:space="preserve"> </w:t>
            </w:r>
          </w:p>
          <w:p w14:paraId="6FF7D6A6" w14:textId="149A3539" w:rsidR="00397C47" w:rsidRPr="009E7B3F" w:rsidRDefault="000C2D45">
            <w:pPr>
              <w:pStyle w:val="Tekstopmerking"/>
              <w:rPr>
                <w:rFonts w:ascii="NS Sans" w:eastAsia="Arial" w:hAnsi="NS Sans" w:cs="Arial"/>
                <w:sz w:val="22"/>
                <w:szCs w:val="22"/>
              </w:rPr>
            </w:pPr>
            <w:r w:rsidRPr="009E7B3F">
              <w:rPr>
                <w:rFonts w:ascii="NS Sans" w:eastAsia="Arial" w:hAnsi="NS Sans" w:cs="Arial"/>
                <w:sz w:val="22"/>
                <w:szCs w:val="22"/>
              </w:rPr>
              <w:t xml:space="preserve">E) </w:t>
            </w:r>
            <w:proofErr w:type="spellStart"/>
            <w:r w:rsidR="00397C47" w:rsidRPr="009E7B3F">
              <w:rPr>
                <w:rFonts w:ascii="NS Sans" w:eastAsia="Arial" w:hAnsi="NS Sans" w:cs="Arial"/>
                <w:sz w:val="22"/>
                <w:szCs w:val="22"/>
              </w:rPr>
              <w:t>Operational</w:t>
            </w:r>
            <w:proofErr w:type="spellEnd"/>
            <w:r w:rsidR="00397C47" w:rsidRPr="009E7B3F">
              <w:rPr>
                <w:rFonts w:ascii="NS Sans" w:eastAsia="Arial" w:hAnsi="NS Sans" w:cs="Arial"/>
                <w:sz w:val="22"/>
                <w:szCs w:val="22"/>
              </w:rPr>
              <w:t xml:space="preserve"> in different environment</w:t>
            </w:r>
            <w:r w:rsidRPr="009E7B3F">
              <w:rPr>
                <w:rFonts w:ascii="NS Sans" w:eastAsia="Arial" w:hAnsi="NS Sans" w:cs="Arial"/>
                <w:sz w:val="22"/>
                <w:szCs w:val="22"/>
              </w:rPr>
              <w:t>s</w:t>
            </w:r>
          </w:p>
        </w:tc>
      </w:tr>
      <w:tr w:rsidR="00397C47" w:rsidRPr="009A38D7" w14:paraId="3D42E4A1" w14:textId="77777777" w:rsidTr="00D55EB2">
        <w:trPr>
          <w:trHeight w:val="680"/>
        </w:trPr>
        <w:tc>
          <w:tcPr>
            <w:tcW w:w="3539" w:type="dxa"/>
          </w:tcPr>
          <w:p w14:paraId="1FA721CB" w14:textId="77777777" w:rsidR="00397C47" w:rsidRPr="009E7B3F" w:rsidRDefault="00397C47" w:rsidP="00397C47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lastRenderedPageBreak/>
              <w:t>Phases</w:t>
            </w:r>
          </w:p>
        </w:tc>
        <w:tc>
          <w:tcPr>
            <w:tcW w:w="5451" w:type="dxa"/>
          </w:tcPr>
          <w:p w14:paraId="69C81E64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9A38D7" w14:paraId="3BE6ADEF" w14:textId="77777777" w:rsidTr="00D55EB2">
        <w:trPr>
          <w:trHeight w:val="680"/>
        </w:trPr>
        <w:tc>
          <w:tcPr>
            <w:tcW w:w="3539" w:type="dxa"/>
          </w:tcPr>
          <w:p w14:paraId="4A49C975" w14:textId="77777777" w:rsidR="00397C47" w:rsidRPr="009E7B3F" w:rsidRDefault="00397C47" w:rsidP="00397C47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Effort</w:t>
            </w:r>
          </w:p>
        </w:tc>
        <w:tc>
          <w:tcPr>
            <w:tcW w:w="5451" w:type="dxa"/>
          </w:tcPr>
          <w:p w14:paraId="0BC26699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9A38D7" w14:paraId="0656ABDB" w14:textId="77777777" w:rsidTr="00D55EB2">
        <w:trPr>
          <w:trHeight w:val="680"/>
        </w:trPr>
        <w:tc>
          <w:tcPr>
            <w:tcW w:w="3539" w:type="dxa"/>
          </w:tcPr>
          <w:p w14:paraId="1BAB8610" w14:textId="77777777" w:rsidR="00397C47" w:rsidRPr="009E7B3F" w:rsidRDefault="00397C47" w:rsidP="00397C47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Timespan</w:t>
            </w:r>
          </w:p>
        </w:tc>
        <w:tc>
          <w:tcPr>
            <w:tcW w:w="5451" w:type="dxa"/>
          </w:tcPr>
          <w:p w14:paraId="1E42DE4B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9A38D7" w14:paraId="242A0E65" w14:textId="77777777" w:rsidTr="00D55EB2">
        <w:trPr>
          <w:trHeight w:val="680"/>
        </w:trPr>
        <w:tc>
          <w:tcPr>
            <w:tcW w:w="3539" w:type="dxa"/>
          </w:tcPr>
          <w:p w14:paraId="460BA469" w14:textId="77777777" w:rsidR="00397C47" w:rsidRPr="009E7B3F" w:rsidRDefault="00397C47" w:rsidP="00397C47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Level of support</w:t>
            </w:r>
          </w:p>
        </w:tc>
        <w:tc>
          <w:tcPr>
            <w:tcW w:w="5451" w:type="dxa"/>
          </w:tcPr>
          <w:p w14:paraId="47AF1E4B" w14:textId="77777777" w:rsidR="00397C47" w:rsidRPr="009E7B3F" w:rsidRDefault="00397C47" w:rsidP="005F08B6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5B1FF4" w:rsidRPr="009A38D7" w14:paraId="2C97263C" w14:textId="77777777" w:rsidTr="00D55EB2">
        <w:trPr>
          <w:trHeight w:val="680"/>
        </w:trPr>
        <w:tc>
          <w:tcPr>
            <w:tcW w:w="3539" w:type="dxa"/>
          </w:tcPr>
          <w:p w14:paraId="48DD9510" w14:textId="118DECEB" w:rsidR="005B1FF4" w:rsidRPr="005B1FF4" w:rsidRDefault="005B1FF4" w:rsidP="005B1FF4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proofErr w:type="spellStart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Leadtime</w:t>
            </w:r>
            <w:proofErr w:type="spellEnd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 100 pieces</w:t>
            </w:r>
          </w:p>
        </w:tc>
        <w:tc>
          <w:tcPr>
            <w:tcW w:w="5451" w:type="dxa"/>
          </w:tcPr>
          <w:p w14:paraId="77AC6B23" w14:textId="77777777" w:rsidR="005B1FF4" w:rsidRPr="005B1FF4" w:rsidRDefault="005B1FF4" w:rsidP="005B1FF4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5B1FF4" w:rsidRPr="009A38D7" w14:paraId="2628A93A" w14:textId="77777777" w:rsidTr="00D55EB2">
        <w:trPr>
          <w:trHeight w:val="680"/>
        </w:trPr>
        <w:tc>
          <w:tcPr>
            <w:tcW w:w="3539" w:type="dxa"/>
          </w:tcPr>
          <w:p w14:paraId="6AB34483" w14:textId="00F0DE88" w:rsidR="005B1FF4" w:rsidRPr="004659EA" w:rsidRDefault="005B1FF4" w:rsidP="005B1FF4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proofErr w:type="spellStart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Leadtime</w:t>
            </w:r>
            <w:proofErr w:type="spellEnd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 1.000 pieces</w:t>
            </w:r>
          </w:p>
        </w:tc>
        <w:tc>
          <w:tcPr>
            <w:tcW w:w="5451" w:type="dxa"/>
          </w:tcPr>
          <w:p w14:paraId="7A583CFD" w14:textId="77777777" w:rsidR="005B1FF4" w:rsidRPr="005B1FF4" w:rsidRDefault="005B1FF4" w:rsidP="005B1FF4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5B1FF4" w:rsidRPr="009A38D7" w14:paraId="688307AB" w14:textId="77777777" w:rsidTr="00D55EB2">
        <w:trPr>
          <w:trHeight w:val="680"/>
        </w:trPr>
        <w:tc>
          <w:tcPr>
            <w:tcW w:w="3539" w:type="dxa"/>
          </w:tcPr>
          <w:p w14:paraId="42324F9C" w14:textId="05CA293B" w:rsidR="005B1FF4" w:rsidRPr="004659EA" w:rsidRDefault="005B1FF4" w:rsidP="005B1FF4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proofErr w:type="spellStart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Leadtime</w:t>
            </w:r>
            <w:proofErr w:type="spellEnd"/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 10.000 pieces</w:t>
            </w:r>
          </w:p>
        </w:tc>
        <w:tc>
          <w:tcPr>
            <w:tcW w:w="5451" w:type="dxa"/>
          </w:tcPr>
          <w:p w14:paraId="1F24F977" w14:textId="77777777" w:rsidR="005B1FF4" w:rsidRPr="005B1FF4" w:rsidRDefault="005B1FF4" w:rsidP="005B1FF4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  <w:tr w:rsidR="005B1FF4" w:rsidRPr="009A38D7" w14:paraId="4B91B377" w14:textId="77777777" w:rsidTr="00D55EB2">
        <w:trPr>
          <w:trHeight w:val="680"/>
        </w:trPr>
        <w:tc>
          <w:tcPr>
            <w:tcW w:w="3539" w:type="dxa"/>
          </w:tcPr>
          <w:p w14:paraId="2209268C" w14:textId="2F9EAF07" w:rsidR="005B1FF4" w:rsidRPr="004659EA" w:rsidRDefault="005B1FF4" w:rsidP="005B1FF4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  <w:r w:rsidRPr="004659EA">
              <w:rPr>
                <w:rFonts w:ascii="NS Sans" w:eastAsia="Arial" w:hAnsi="NS Sans" w:cs="Arial"/>
                <w:sz w:val="22"/>
                <w:szCs w:val="22"/>
                <w:lang w:val="en-US"/>
              </w:rPr>
              <w:t>Limiting factors production</w:t>
            </w:r>
          </w:p>
        </w:tc>
        <w:tc>
          <w:tcPr>
            <w:tcW w:w="5451" w:type="dxa"/>
          </w:tcPr>
          <w:p w14:paraId="54188420" w14:textId="77777777" w:rsidR="005B1FF4" w:rsidRPr="005B1FF4" w:rsidRDefault="005B1FF4" w:rsidP="005B1FF4">
            <w:pPr>
              <w:pStyle w:val="Tekstopmerking"/>
              <w:rPr>
                <w:rFonts w:ascii="NS Sans" w:eastAsia="Arial" w:hAnsi="NS Sans" w:cs="Arial"/>
                <w:sz w:val="22"/>
                <w:szCs w:val="22"/>
                <w:lang w:val="en-US"/>
              </w:rPr>
            </w:pPr>
          </w:p>
        </w:tc>
      </w:tr>
    </w:tbl>
    <w:p w14:paraId="7C7708C9" w14:textId="77777777" w:rsidR="00397C47" w:rsidRPr="000F0043" w:rsidRDefault="00397C47" w:rsidP="00397C47">
      <w:pPr>
        <w:pStyle w:val="Kop2"/>
        <w:numPr>
          <w:ilvl w:val="0"/>
          <w:numId w:val="9"/>
        </w:numPr>
        <w:spacing w:after="240"/>
        <w:rPr>
          <w:rFonts w:ascii="NS Sans" w:eastAsia="Arial" w:hAnsi="NS Sans" w:cs="Arial"/>
          <w:color w:val="365F91" w:themeColor="accent1" w:themeShade="BF"/>
          <w:lang w:val="en-US"/>
        </w:rPr>
      </w:pPr>
      <w:bookmarkStart w:id="12" w:name="_Toc523129062"/>
      <w:bookmarkStart w:id="13" w:name="_Toc526498951"/>
      <w:bookmarkStart w:id="14" w:name="_Toc528575485"/>
      <w:r w:rsidRPr="000F0043">
        <w:rPr>
          <w:rFonts w:ascii="NS Sans" w:eastAsia="Arial" w:hAnsi="NS Sans" w:cs="Arial"/>
          <w:color w:val="365F91" w:themeColor="accent1" w:themeShade="BF"/>
          <w:lang w:val="en-US"/>
        </w:rPr>
        <w:t>Interest</w:t>
      </w:r>
      <w:bookmarkEnd w:id="12"/>
      <w:bookmarkEnd w:id="13"/>
      <w:bookmarkEnd w:id="14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5528"/>
      </w:tblGrid>
      <w:tr w:rsidR="00397C47" w:rsidRPr="009A38D7" w14:paraId="44521DF9" w14:textId="77777777" w:rsidTr="005F08B6">
        <w:tc>
          <w:tcPr>
            <w:tcW w:w="3539" w:type="dxa"/>
            <w:shd w:val="clear" w:color="auto" w:fill="BFBFBF" w:themeFill="background1" w:themeFillShade="BF"/>
          </w:tcPr>
          <w:p w14:paraId="7D990DE3" w14:textId="77777777" w:rsidR="00397C47" w:rsidRPr="000F0043" w:rsidRDefault="00397C47" w:rsidP="005F08B6">
            <w:pPr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</w:pPr>
            <w:r w:rsidRPr="000F0043">
              <w:rPr>
                <w:rFonts w:ascii="NS Sans" w:eastAsia="Arial" w:hAnsi="NS Sans" w:cs="Arial"/>
                <w:b/>
                <w:sz w:val="22"/>
                <w:szCs w:val="22"/>
                <w:lang w:val="en-US"/>
              </w:rPr>
              <w:t>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73B6BBDE" w14:textId="77777777" w:rsidR="00397C47" w:rsidRPr="000F0043" w:rsidRDefault="00397C47" w:rsidP="005F08B6">
            <w:pPr>
              <w:rPr>
                <w:rFonts w:ascii="NS Sans" w:eastAsia="Arial" w:hAnsi="NS Sans" w:cs="Arial"/>
                <w:lang w:val="en-US"/>
              </w:rPr>
            </w:pPr>
            <w:r w:rsidRPr="000F0043">
              <w:rPr>
                <w:rFonts w:ascii="NS Sans" w:eastAsia="Arial" w:hAnsi="NS Sans" w:cs="Arial"/>
                <w:sz w:val="22"/>
                <w:szCs w:val="22"/>
                <w:lang w:val="en-US"/>
              </w:rPr>
              <w:t xml:space="preserve">Answer </w:t>
            </w:r>
          </w:p>
        </w:tc>
      </w:tr>
      <w:tr w:rsidR="00397C47" w:rsidRPr="00463F22" w14:paraId="04337D8B" w14:textId="77777777" w:rsidTr="00D55EB2">
        <w:trPr>
          <w:trHeight w:val="680"/>
        </w:trPr>
        <w:tc>
          <w:tcPr>
            <w:tcW w:w="3539" w:type="dxa"/>
          </w:tcPr>
          <w:p w14:paraId="1D54A9B5" w14:textId="77777777" w:rsidR="00397C47" w:rsidRPr="009E7B3F" w:rsidRDefault="00397C47" w:rsidP="00397C47">
            <w:pPr>
              <w:pStyle w:val="Lijstalinea"/>
              <w:numPr>
                <w:ilvl w:val="0"/>
                <w:numId w:val="40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Interested in participating in possible Tender</w:t>
            </w:r>
          </w:p>
        </w:tc>
        <w:tc>
          <w:tcPr>
            <w:tcW w:w="5528" w:type="dxa"/>
          </w:tcPr>
          <w:p w14:paraId="53FF4CD6" w14:textId="77777777" w:rsidR="00397C47" w:rsidRPr="009E7B3F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  <w:tr w:rsidR="00397C47" w:rsidRPr="009A38D7" w14:paraId="2EF84E57" w14:textId="77777777" w:rsidTr="00D55EB2">
        <w:trPr>
          <w:trHeight w:val="680"/>
        </w:trPr>
        <w:tc>
          <w:tcPr>
            <w:tcW w:w="3539" w:type="dxa"/>
          </w:tcPr>
          <w:p w14:paraId="46640221" w14:textId="77777777" w:rsidR="00397C47" w:rsidRPr="009E7B3F" w:rsidRDefault="00397C47" w:rsidP="00397C47">
            <w:pPr>
              <w:pStyle w:val="Lijstalinea"/>
              <w:numPr>
                <w:ilvl w:val="0"/>
                <w:numId w:val="40"/>
              </w:numPr>
              <w:spacing w:line="259" w:lineRule="auto"/>
              <w:rPr>
                <w:rFonts w:ascii="NS Sans" w:hAnsi="NS Sans" w:cs="Arial"/>
                <w:sz w:val="22"/>
                <w:szCs w:val="22"/>
                <w:lang w:val="en-US"/>
              </w:rPr>
            </w:pPr>
            <w:r w:rsidRPr="009E7B3F">
              <w:rPr>
                <w:rFonts w:ascii="NS Sans" w:hAnsi="NS Sans" w:cs="Arial"/>
                <w:sz w:val="22"/>
                <w:szCs w:val="22"/>
                <w:lang w:val="en-US"/>
              </w:rPr>
              <w:t>Conditions imposed by you</w:t>
            </w:r>
          </w:p>
        </w:tc>
        <w:tc>
          <w:tcPr>
            <w:tcW w:w="5528" w:type="dxa"/>
          </w:tcPr>
          <w:p w14:paraId="05B29484" w14:textId="77777777" w:rsidR="00397C47" w:rsidRPr="009E7B3F" w:rsidRDefault="00397C47" w:rsidP="005F08B6">
            <w:pPr>
              <w:rPr>
                <w:rFonts w:ascii="NS Sans" w:hAnsi="NS Sans" w:cs="Arial"/>
                <w:sz w:val="22"/>
                <w:szCs w:val="22"/>
                <w:lang w:val="en-US"/>
              </w:rPr>
            </w:pPr>
          </w:p>
        </w:tc>
      </w:tr>
    </w:tbl>
    <w:p w14:paraId="06E236E7" w14:textId="77777777" w:rsidR="00397C47" w:rsidRDefault="00397C47" w:rsidP="00397C47"/>
    <w:p w14:paraId="150A6ADE" w14:textId="13E10497" w:rsidR="00D751F8" w:rsidRPr="000F0043" w:rsidRDefault="00D751F8" w:rsidP="00397C47">
      <w:pPr>
        <w:pStyle w:val="Kop1"/>
        <w:numPr>
          <w:ilvl w:val="0"/>
          <w:numId w:val="0"/>
        </w:numPr>
        <w:rPr>
          <w:rFonts w:ascii="NS Sans" w:hAnsi="NS Sans" w:cs="Arial"/>
          <w:b w:val="0"/>
          <w:color w:val="FF0000"/>
          <w:lang w:val="en-US"/>
        </w:rPr>
      </w:pPr>
    </w:p>
    <w:sectPr w:rsidR="00D751F8" w:rsidRPr="000F0043" w:rsidSect="002A6D94">
      <w:headerReference w:type="default" r:id="rId11"/>
      <w:footerReference w:type="default" r:id="rId12"/>
      <w:pgSz w:w="11907" w:h="16839" w:code="9"/>
      <w:pgMar w:top="1440" w:right="14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B145C" w14:textId="77777777" w:rsidR="00463F22" w:rsidRDefault="00463F22" w:rsidP="00CA345C">
      <w:r>
        <w:separator/>
      </w:r>
    </w:p>
  </w:endnote>
  <w:endnote w:type="continuationSeparator" w:id="0">
    <w:p w14:paraId="78DBEF5C" w14:textId="77777777" w:rsidR="00463F22" w:rsidRDefault="00463F22" w:rsidP="00CA345C">
      <w:r>
        <w:continuationSeparator/>
      </w:r>
    </w:p>
  </w:endnote>
  <w:endnote w:type="continuationNotice" w:id="1">
    <w:p w14:paraId="00031877" w14:textId="77777777" w:rsidR="00463F22" w:rsidRDefault="00463F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S Swift">
    <w:panose1 w:val="02000400000000000000"/>
    <w:charset w:val="00"/>
    <w:family w:val="auto"/>
    <w:pitch w:val="variable"/>
    <w:sig w:usb0="8000002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S Sans">
    <w:altName w:val="NS Sans"/>
    <w:panose1 w:val="02000400000000000000"/>
    <w:charset w:val="00"/>
    <w:family w:val="auto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EEE6D" w14:textId="77777777" w:rsidR="00463F22" w:rsidRPr="00E71496" w:rsidRDefault="00463F22" w:rsidP="00E71496">
    <w:pPr>
      <w:pStyle w:val="Voettekst"/>
      <w:jc w:val="right"/>
      <w:rPr>
        <w:rFonts w:ascii="Arial" w:hAnsi="Arial" w:cs="Arial"/>
        <w:sz w:val="18"/>
        <w:szCs w:val="18"/>
      </w:rPr>
    </w:pPr>
  </w:p>
  <w:p w14:paraId="16CDBA32" w14:textId="77777777" w:rsidR="00463F22" w:rsidRPr="00693FA8" w:rsidRDefault="00463F22" w:rsidP="40A2CB86">
    <w:pPr>
      <w:pStyle w:val="Voettekst"/>
      <w:pBdr>
        <w:top w:val="single" w:sz="4" w:space="1" w:color="auto"/>
      </w:pBdr>
      <w:jc w:val="right"/>
      <w:rPr>
        <w:sz w:val="19"/>
        <w:szCs w:val="19"/>
        <w:lang w:val="en-US"/>
      </w:rPr>
    </w:pPr>
    <w:r w:rsidRPr="40A2CB86">
      <w:rPr>
        <w:rFonts w:ascii="Arial" w:eastAsia="Arial" w:hAnsi="Arial" w:cs="Arial"/>
        <w:sz w:val="18"/>
        <w:szCs w:val="18"/>
        <w:lang w:val="en-US"/>
      </w:rPr>
      <w:t xml:space="preserve">Page </w: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begin"/>
    </w:r>
    <w:r w:rsidRPr="40A2CB86">
      <w:rPr>
        <w:rFonts w:ascii="Arial" w:eastAsia="Arial" w:hAnsi="Arial" w:cs="Arial"/>
        <w:noProof/>
        <w:sz w:val="18"/>
        <w:szCs w:val="18"/>
        <w:lang w:val="en-US"/>
      </w:rPr>
      <w:instrText>PAGE   \* MERGEFORMAT</w:instrTex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separate"/>
    </w:r>
    <w:r w:rsidR="005D52B0">
      <w:rPr>
        <w:rFonts w:ascii="Arial" w:eastAsia="Arial" w:hAnsi="Arial" w:cs="Arial"/>
        <w:noProof/>
        <w:sz w:val="18"/>
        <w:szCs w:val="18"/>
        <w:lang w:val="en-US"/>
      </w:rPr>
      <w:t>4</w: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end"/>
    </w:r>
    <w:r w:rsidRPr="40A2CB86">
      <w:rPr>
        <w:rFonts w:ascii="Arial" w:eastAsia="Arial" w:hAnsi="Arial" w:cs="Arial"/>
        <w:sz w:val="18"/>
        <w:szCs w:val="18"/>
        <w:lang w:val="en-US"/>
      </w:rPr>
      <w:t xml:space="preserve"> of </w: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begin"/>
    </w:r>
    <w:r w:rsidRPr="40A2CB86">
      <w:rPr>
        <w:rFonts w:ascii="Arial" w:eastAsia="Arial" w:hAnsi="Arial" w:cs="Arial"/>
        <w:noProof/>
        <w:sz w:val="18"/>
        <w:szCs w:val="18"/>
        <w:lang w:val="en-US"/>
      </w:rPr>
      <w:instrText xml:space="preserve"> NUMPAGES   \* MERGEFORMAT </w:instrTex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separate"/>
    </w:r>
    <w:r w:rsidR="005D52B0">
      <w:rPr>
        <w:rFonts w:ascii="Arial" w:eastAsia="Arial" w:hAnsi="Arial" w:cs="Arial"/>
        <w:noProof/>
        <w:sz w:val="18"/>
        <w:szCs w:val="18"/>
        <w:lang w:val="en-US"/>
      </w:rPr>
      <w:t>4</w:t>
    </w:r>
    <w:r w:rsidRPr="40A2CB86">
      <w:rPr>
        <w:rFonts w:ascii="Arial" w:eastAsia="Arial" w:hAnsi="Arial" w:cs="Arial"/>
        <w:noProof/>
        <w:sz w:val="18"/>
        <w:szCs w:val="18"/>
        <w:lang w:val="en-US"/>
      </w:rPr>
      <w:fldChar w:fldCharType="end"/>
    </w:r>
  </w:p>
  <w:p w14:paraId="6D6CC789" w14:textId="6C2C675A" w:rsidR="00463F22" w:rsidRDefault="00463F22" w:rsidP="40A2CB86">
    <w:pPr>
      <w:pStyle w:val="Voettekst"/>
      <w:rPr>
        <w:sz w:val="19"/>
        <w:szCs w:val="19"/>
        <w:lang w:val="en-US"/>
      </w:rPr>
    </w:pPr>
    <w:r w:rsidRPr="40A2CB86">
      <w:rPr>
        <w:sz w:val="19"/>
        <w:szCs w:val="19"/>
        <w:lang w:val="en-US"/>
      </w:rPr>
      <w:t xml:space="preserve">Market Consultation </w:t>
    </w:r>
    <w:r>
      <w:rPr>
        <w:sz w:val="19"/>
        <w:szCs w:val="19"/>
        <w:lang w:val="en-US"/>
      </w:rPr>
      <w:t>ZZ</w:t>
    </w:r>
  </w:p>
  <w:p w14:paraId="012FB587" w14:textId="77777777" w:rsidR="00463F22" w:rsidRPr="00E71496" w:rsidRDefault="00463F22" w:rsidP="00E71496">
    <w:pPr>
      <w:pStyle w:val="Voettekst"/>
      <w:rPr>
        <w:lang w:val="en-US"/>
      </w:rPr>
    </w:pPr>
    <w:r w:rsidRPr="00E71496">
      <w:rPr>
        <w:sz w:val="19"/>
        <w:szCs w:val="19"/>
        <w:lang w:val="en-US"/>
      </w:rPr>
      <w:tab/>
    </w:r>
    <w:r w:rsidRPr="00E71496">
      <w:rPr>
        <w:sz w:val="19"/>
        <w:szCs w:val="19"/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83DBF" w14:textId="77777777" w:rsidR="00463F22" w:rsidRDefault="00463F22" w:rsidP="00CA345C">
      <w:r>
        <w:separator/>
      </w:r>
    </w:p>
  </w:footnote>
  <w:footnote w:type="continuationSeparator" w:id="0">
    <w:p w14:paraId="33CD6E3F" w14:textId="77777777" w:rsidR="00463F22" w:rsidRDefault="00463F22" w:rsidP="00CA345C">
      <w:r>
        <w:continuationSeparator/>
      </w:r>
    </w:p>
  </w:footnote>
  <w:footnote w:type="continuationNotice" w:id="1">
    <w:p w14:paraId="29269819" w14:textId="77777777" w:rsidR="00463F22" w:rsidRDefault="00463F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6CF2C" w14:textId="77777777" w:rsidR="00463F22" w:rsidRPr="004A06D0" w:rsidRDefault="00463F22" w:rsidP="004A06D0">
    <w:pPr>
      <w:pStyle w:val="Koptekst"/>
      <w:pBdr>
        <w:bottom w:val="single" w:sz="6" w:space="1" w:color="auto"/>
      </w:pBdr>
      <w:ind w:left="-284"/>
      <w:rPr>
        <w:rFonts w:cs="Arial"/>
        <w:color w:val="FF0000"/>
      </w:rPr>
    </w:pPr>
    <w:r w:rsidRPr="004A06D0">
      <w:rPr>
        <w:noProof/>
        <w:color w:val="FF0000"/>
        <w:sz w:val="19"/>
        <w:lang w:eastAsia="nl-NL"/>
      </w:rPr>
      <w:drawing>
        <wp:anchor distT="0" distB="0" distL="114300" distR="114300" simplePos="0" relativeHeight="251658240" behindDoc="1" locked="0" layoutInCell="1" allowOverlap="0" wp14:anchorId="466C7A0F" wp14:editId="4A93619F">
          <wp:simplePos x="0" y="0"/>
          <wp:positionH relativeFrom="column">
            <wp:posOffset>0</wp:posOffset>
          </wp:positionH>
          <wp:positionV relativeFrom="paragraph">
            <wp:posOffset>-20955</wp:posOffset>
          </wp:positionV>
          <wp:extent cx="466725" cy="200025"/>
          <wp:effectExtent l="0" t="0" r="9525" b="9525"/>
          <wp:wrapTight wrapText="bothSides">
            <wp:wrapPolygon edited="0">
              <wp:start x="0" y="0"/>
              <wp:lineTo x="0" y="20571"/>
              <wp:lineTo x="21159" y="20571"/>
              <wp:lineTo x="21159" y="0"/>
              <wp:lineTo x="0" y="0"/>
            </wp:wrapPolygon>
          </wp:wrapTight>
          <wp:docPr id="4" name="Afbeelding 4" descr="n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200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224882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9117A"/>
    <w:multiLevelType w:val="hybridMultilevel"/>
    <w:tmpl w:val="271E275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07CD3"/>
    <w:multiLevelType w:val="hybridMultilevel"/>
    <w:tmpl w:val="0BEA59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C693E"/>
    <w:multiLevelType w:val="multilevel"/>
    <w:tmpl w:val="BE508F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NS Swift" w:hAnsi="NS Swift" w:cs="NS Swift" w:hint="default"/>
        <w:b/>
        <w:bCs/>
        <w:i w:val="0"/>
        <w:iCs w:val="0"/>
        <w:caps/>
        <w:color w:val="auto"/>
        <w:sz w:val="19"/>
        <w:szCs w:val="19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NS Swift" w:hAnsi="NS Swift" w:cs="NS Swift" w:hint="default"/>
        <w:b w:val="0"/>
        <w:bCs w:val="0"/>
        <w:i w:val="0"/>
        <w:iCs w:val="0"/>
        <w:sz w:val="19"/>
        <w:szCs w:val="19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5C57EC6"/>
    <w:multiLevelType w:val="hybridMultilevel"/>
    <w:tmpl w:val="00E46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C7593"/>
    <w:multiLevelType w:val="hybridMultilevel"/>
    <w:tmpl w:val="C6C05B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A5B9F"/>
    <w:multiLevelType w:val="hybridMultilevel"/>
    <w:tmpl w:val="D72A1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776D1"/>
    <w:multiLevelType w:val="hybridMultilevel"/>
    <w:tmpl w:val="1A020A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850F0"/>
    <w:multiLevelType w:val="hybridMultilevel"/>
    <w:tmpl w:val="A5AA0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00930"/>
    <w:multiLevelType w:val="hybridMultilevel"/>
    <w:tmpl w:val="7A8A77C6"/>
    <w:lvl w:ilvl="0" w:tplc="E8B630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4733F"/>
    <w:multiLevelType w:val="hybridMultilevel"/>
    <w:tmpl w:val="006EE10E"/>
    <w:lvl w:ilvl="0" w:tplc="0413000F">
      <w:start w:val="1"/>
      <w:numFmt w:val="decimal"/>
      <w:lvlText w:val="%1."/>
      <w:lvlJc w:val="left"/>
      <w:pPr>
        <w:ind w:left="778" w:hanging="360"/>
      </w:pPr>
    </w:lvl>
    <w:lvl w:ilvl="1" w:tplc="04130019" w:tentative="1">
      <w:start w:val="1"/>
      <w:numFmt w:val="lowerLetter"/>
      <w:lvlText w:val="%2."/>
      <w:lvlJc w:val="left"/>
      <w:pPr>
        <w:ind w:left="1498" w:hanging="360"/>
      </w:pPr>
    </w:lvl>
    <w:lvl w:ilvl="2" w:tplc="0413001B" w:tentative="1">
      <w:start w:val="1"/>
      <w:numFmt w:val="lowerRoman"/>
      <w:lvlText w:val="%3."/>
      <w:lvlJc w:val="right"/>
      <w:pPr>
        <w:ind w:left="2218" w:hanging="180"/>
      </w:pPr>
    </w:lvl>
    <w:lvl w:ilvl="3" w:tplc="0413000F" w:tentative="1">
      <w:start w:val="1"/>
      <w:numFmt w:val="decimal"/>
      <w:lvlText w:val="%4."/>
      <w:lvlJc w:val="left"/>
      <w:pPr>
        <w:ind w:left="2938" w:hanging="360"/>
      </w:pPr>
    </w:lvl>
    <w:lvl w:ilvl="4" w:tplc="04130019" w:tentative="1">
      <w:start w:val="1"/>
      <w:numFmt w:val="lowerLetter"/>
      <w:lvlText w:val="%5."/>
      <w:lvlJc w:val="left"/>
      <w:pPr>
        <w:ind w:left="3658" w:hanging="360"/>
      </w:pPr>
    </w:lvl>
    <w:lvl w:ilvl="5" w:tplc="0413001B" w:tentative="1">
      <w:start w:val="1"/>
      <w:numFmt w:val="lowerRoman"/>
      <w:lvlText w:val="%6."/>
      <w:lvlJc w:val="right"/>
      <w:pPr>
        <w:ind w:left="4378" w:hanging="180"/>
      </w:pPr>
    </w:lvl>
    <w:lvl w:ilvl="6" w:tplc="0413000F" w:tentative="1">
      <w:start w:val="1"/>
      <w:numFmt w:val="decimal"/>
      <w:lvlText w:val="%7."/>
      <w:lvlJc w:val="left"/>
      <w:pPr>
        <w:ind w:left="5098" w:hanging="360"/>
      </w:pPr>
    </w:lvl>
    <w:lvl w:ilvl="7" w:tplc="04130019" w:tentative="1">
      <w:start w:val="1"/>
      <w:numFmt w:val="lowerLetter"/>
      <w:lvlText w:val="%8."/>
      <w:lvlJc w:val="left"/>
      <w:pPr>
        <w:ind w:left="5818" w:hanging="360"/>
      </w:pPr>
    </w:lvl>
    <w:lvl w:ilvl="8" w:tplc="0413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1" w15:restartNumberingAfterBreak="0">
    <w:nsid w:val="16F32966"/>
    <w:multiLevelType w:val="hybridMultilevel"/>
    <w:tmpl w:val="DBB8B0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97A59"/>
    <w:multiLevelType w:val="hybridMultilevel"/>
    <w:tmpl w:val="8A22C3C4"/>
    <w:lvl w:ilvl="0" w:tplc="8916A3C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2B7576"/>
    <w:multiLevelType w:val="hybridMultilevel"/>
    <w:tmpl w:val="63B2FC82"/>
    <w:lvl w:ilvl="0" w:tplc="A830E1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23641"/>
    <w:multiLevelType w:val="hybridMultilevel"/>
    <w:tmpl w:val="1FE289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F4B10"/>
    <w:multiLevelType w:val="hybridMultilevel"/>
    <w:tmpl w:val="B4824F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53F11"/>
    <w:multiLevelType w:val="hybridMultilevel"/>
    <w:tmpl w:val="5CB4BE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E0FBA"/>
    <w:multiLevelType w:val="hybridMultilevel"/>
    <w:tmpl w:val="A1548C46"/>
    <w:lvl w:ilvl="0" w:tplc="B8E24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C0B15"/>
    <w:multiLevelType w:val="hybridMultilevel"/>
    <w:tmpl w:val="FF6A449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06D06"/>
    <w:multiLevelType w:val="hybridMultilevel"/>
    <w:tmpl w:val="13E0F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7473B"/>
    <w:multiLevelType w:val="hybridMultilevel"/>
    <w:tmpl w:val="9EC2FBB4"/>
    <w:lvl w:ilvl="0" w:tplc="BF28E43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1C3628"/>
    <w:multiLevelType w:val="hybridMultilevel"/>
    <w:tmpl w:val="25CC8D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57904"/>
    <w:multiLevelType w:val="hybridMultilevel"/>
    <w:tmpl w:val="B36CE2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F442F6"/>
    <w:multiLevelType w:val="hybridMultilevel"/>
    <w:tmpl w:val="13E0F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B2046"/>
    <w:multiLevelType w:val="hybridMultilevel"/>
    <w:tmpl w:val="D0D2988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31CB5"/>
    <w:multiLevelType w:val="multilevel"/>
    <w:tmpl w:val="C48A7EE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ascii="NS Sans" w:hAnsi="NS Sans" w:hint="default"/>
        <w:b/>
        <w:i w:val="0"/>
        <w:sz w:val="19"/>
      </w:rPr>
    </w:lvl>
    <w:lvl w:ilvl="3">
      <w:start w:val="1"/>
      <w:numFmt w:val="decimal"/>
      <w:suff w:val="nothing"/>
      <w:lvlText w:val="%1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3BC94FF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3C6417A3"/>
    <w:multiLevelType w:val="hybridMultilevel"/>
    <w:tmpl w:val="25CC8D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D4E4D"/>
    <w:multiLevelType w:val="hybridMultilevel"/>
    <w:tmpl w:val="75DE5B24"/>
    <w:lvl w:ilvl="0" w:tplc="6B4A906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BC4697"/>
    <w:multiLevelType w:val="hybridMultilevel"/>
    <w:tmpl w:val="04F0DDC0"/>
    <w:lvl w:ilvl="0" w:tplc="D5548F5C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EE2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5866AC"/>
    <w:multiLevelType w:val="multilevel"/>
    <w:tmpl w:val="A8729E7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NS Sans" w:hAnsi="NS Sans"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BF65AA7"/>
    <w:multiLevelType w:val="hybridMultilevel"/>
    <w:tmpl w:val="2EDE7B9E"/>
    <w:lvl w:ilvl="0" w:tplc="C2FA9C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26CCA"/>
    <w:multiLevelType w:val="hybridMultilevel"/>
    <w:tmpl w:val="E4E824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02CD4"/>
    <w:multiLevelType w:val="hybridMultilevel"/>
    <w:tmpl w:val="13E0F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81235"/>
    <w:multiLevelType w:val="hybridMultilevel"/>
    <w:tmpl w:val="64800F26"/>
    <w:lvl w:ilvl="0" w:tplc="8F009A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CD46AC"/>
    <w:multiLevelType w:val="hybridMultilevel"/>
    <w:tmpl w:val="13E0F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F1AC2"/>
    <w:multiLevelType w:val="hybridMultilevel"/>
    <w:tmpl w:val="922400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65CF7"/>
    <w:multiLevelType w:val="hybridMultilevel"/>
    <w:tmpl w:val="95AECC7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FE564D"/>
    <w:multiLevelType w:val="hybridMultilevel"/>
    <w:tmpl w:val="2A8CA38C"/>
    <w:lvl w:ilvl="0" w:tplc="E8B630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321DC"/>
    <w:multiLevelType w:val="hybridMultilevel"/>
    <w:tmpl w:val="7CB6C5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E1939"/>
    <w:multiLevelType w:val="hybridMultilevel"/>
    <w:tmpl w:val="7A8A77C6"/>
    <w:lvl w:ilvl="0" w:tplc="E8B630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75493"/>
    <w:multiLevelType w:val="hybridMultilevel"/>
    <w:tmpl w:val="25CC8D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95EA3"/>
    <w:multiLevelType w:val="hybridMultilevel"/>
    <w:tmpl w:val="B0EC0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6205CE"/>
    <w:multiLevelType w:val="hybridMultilevel"/>
    <w:tmpl w:val="2A8CA38C"/>
    <w:lvl w:ilvl="0" w:tplc="E8B630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EF67FC"/>
    <w:multiLevelType w:val="hybridMultilevel"/>
    <w:tmpl w:val="25CC8D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33CFB"/>
    <w:multiLevelType w:val="hybridMultilevel"/>
    <w:tmpl w:val="60BEE4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C0695"/>
    <w:multiLevelType w:val="hybridMultilevel"/>
    <w:tmpl w:val="75E2FC0C"/>
    <w:lvl w:ilvl="0" w:tplc="580E9812">
      <w:start w:val="2"/>
      <w:numFmt w:val="bullet"/>
      <w:lvlText w:val="-"/>
      <w:lvlJc w:val="left"/>
      <w:pPr>
        <w:ind w:left="720" w:hanging="360"/>
      </w:pPr>
      <w:rPr>
        <w:rFonts w:ascii="NS Sans" w:eastAsia="MS Mincho" w:hAnsi="NS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5821D6"/>
    <w:multiLevelType w:val="hybridMultilevel"/>
    <w:tmpl w:val="A4A27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BC1AE0"/>
    <w:multiLevelType w:val="hybridMultilevel"/>
    <w:tmpl w:val="A97443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C7B05"/>
    <w:multiLevelType w:val="hybridMultilevel"/>
    <w:tmpl w:val="6B3E84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C2486"/>
    <w:multiLevelType w:val="hybridMultilevel"/>
    <w:tmpl w:val="1C52C57A"/>
    <w:lvl w:ilvl="0" w:tplc="432EB32C">
      <w:start w:val="52"/>
      <w:numFmt w:val="bullet"/>
      <w:lvlText w:val="-"/>
      <w:lvlJc w:val="left"/>
      <w:pPr>
        <w:ind w:left="1080" w:hanging="360"/>
      </w:pPr>
      <w:rPr>
        <w:rFonts w:ascii="NS Sans" w:eastAsia="Times New Roman" w:hAnsi="NS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32"/>
  </w:num>
  <w:num w:numId="4">
    <w:abstractNumId w:val="30"/>
  </w:num>
  <w:num w:numId="5">
    <w:abstractNumId w:val="26"/>
  </w:num>
  <w:num w:numId="6">
    <w:abstractNumId w:val="12"/>
  </w:num>
  <w:num w:numId="7">
    <w:abstractNumId w:val="24"/>
  </w:num>
  <w:num w:numId="8">
    <w:abstractNumId w:val="22"/>
  </w:num>
  <w:num w:numId="9">
    <w:abstractNumId w:val="14"/>
  </w:num>
  <w:num w:numId="10">
    <w:abstractNumId w:val="44"/>
  </w:num>
  <w:num w:numId="11">
    <w:abstractNumId w:val="21"/>
  </w:num>
  <w:num w:numId="12">
    <w:abstractNumId w:val="39"/>
  </w:num>
  <w:num w:numId="13">
    <w:abstractNumId w:val="23"/>
  </w:num>
  <w:num w:numId="14">
    <w:abstractNumId w:val="48"/>
  </w:num>
  <w:num w:numId="15">
    <w:abstractNumId w:val="19"/>
  </w:num>
  <w:num w:numId="16">
    <w:abstractNumId w:val="41"/>
  </w:num>
  <w:num w:numId="17">
    <w:abstractNumId w:val="35"/>
  </w:num>
  <w:num w:numId="18">
    <w:abstractNumId w:val="20"/>
  </w:num>
  <w:num w:numId="19">
    <w:abstractNumId w:val="29"/>
  </w:num>
  <w:num w:numId="20">
    <w:abstractNumId w:val="3"/>
  </w:num>
  <w:num w:numId="21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6"/>
  </w:num>
  <w:num w:numId="23">
    <w:abstractNumId w:val="10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7"/>
  </w:num>
  <w:num w:numId="27">
    <w:abstractNumId w:val="34"/>
  </w:num>
  <w:num w:numId="28">
    <w:abstractNumId w:val="4"/>
  </w:num>
  <w:num w:numId="29">
    <w:abstractNumId w:val="1"/>
  </w:num>
  <w:num w:numId="30">
    <w:abstractNumId w:val="37"/>
  </w:num>
  <w:num w:numId="31">
    <w:abstractNumId w:val="6"/>
  </w:num>
  <w:num w:numId="32">
    <w:abstractNumId w:val="33"/>
  </w:num>
  <w:num w:numId="33">
    <w:abstractNumId w:val="47"/>
  </w:num>
  <w:num w:numId="34">
    <w:abstractNumId w:val="8"/>
  </w:num>
  <w:num w:numId="35">
    <w:abstractNumId w:val="11"/>
  </w:num>
  <w:num w:numId="36">
    <w:abstractNumId w:val="7"/>
  </w:num>
  <w:num w:numId="37">
    <w:abstractNumId w:val="9"/>
  </w:num>
  <w:num w:numId="38">
    <w:abstractNumId w:val="40"/>
  </w:num>
  <w:num w:numId="39">
    <w:abstractNumId w:val="38"/>
  </w:num>
  <w:num w:numId="40">
    <w:abstractNumId w:val="43"/>
  </w:num>
  <w:num w:numId="41">
    <w:abstractNumId w:val="50"/>
  </w:num>
  <w:num w:numId="42">
    <w:abstractNumId w:val="49"/>
  </w:num>
  <w:num w:numId="43">
    <w:abstractNumId w:val="15"/>
  </w:num>
  <w:num w:numId="44">
    <w:abstractNumId w:val="16"/>
  </w:num>
  <w:num w:numId="45">
    <w:abstractNumId w:val="2"/>
  </w:num>
  <w:num w:numId="46">
    <w:abstractNumId w:val="42"/>
  </w:num>
  <w:num w:numId="47">
    <w:abstractNumId w:val="27"/>
  </w:num>
  <w:num w:numId="48">
    <w:abstractNumId w:val="18"/>
  </w:num>
  <w:num w:numId="49">
    <w:abstractNumId w:val="5"/>
  </w:num>
  <w:num w:numId="50">
    <w:abstractNumId w:val="28"/>
  </w:num>
  <w:num w:numId="51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04"/>
    <w:rsid w:val="00000039"/>
    <w:rsid w:val="00001996"/>
    <w:rsid w:val="0000258A"/>
    <w:rsid w:val="00003ECE"/>
    <w:rsid w:val="00005038"/>
    <w:rsid w:val="000056CC"/>
    <w:rsid w:val="000072C4"/>
    <w:rsid w:val="0000732D"/>
    <w:rsid w:val="00013596"/>
    <w:rsid w:val="00017589"/>
    <w:rsid w:val="00020EA6"/>
    <w:rsid w:val="00021405"/>
    <w:rsid w:val="00023F85"/>
    <w:rsid w:val="00026AF2"/>
    <w:rsid w:val="000274D6"/>
    <w:rsid w:val="00037C43"/>
    <w:rsid w:val="00041D1B"/>
    <w:rsid w:val="00047065"/>
    <w:rsid w:val="00053123"/>
    <w:rsid w:val="00053952"/>
    <w:rsid w:val="000562E1"/>
    <w:rsid w:val="0006058D"/>
    <w:rsid w:val="00060C12"/>
    <w:rsid w:val="00061061"/>
    <w:rsid w:val="00063785"/>
    <w:rsid w:val="00064AAC"/>
    <w:rsid w:val="000652C5"/>
    <w:rsid w:val="00067455"/>
    <w:rsid w:val="00070624"/>
    <w:rsid w:val="000726E2"/>
    <w:rsid w:val="0007340B"/>
    <w:rsid w:val="0007416C"/>
    <w:rsid w:val="00074552"/>
    <w:rsid w:val="00075119"/>
    <w:rsid w:val="00075172"/>
    <w:rsid w:val="00075660"/>
    <w:rsid w:val="000766CB"/>
    <w:rsid w:val="00080B18"/>
    <w:rsid w:val="00086EF7"/>
    <w:rsid w:val="000922E8"/>
    <w:rsid w:val="0009510D"/>
    <w:rsid w:val="00095D57"/>
    <w:rsid w:val="000A1CC3"/>
    <w:rsid w:val="000A2FB4"/>
    <w:rsid w:val="000A4F8C"/>
    <w:rsid w:val="000B049A"/>
    <w:rsid w:val="000B25B1"/>
    <w:rsid w:val="000B3AFA"/>
    <w:rsid w:val="000B3DC1"/>
    <w:rsid w:val="000B7699"/>
    <w:rsid w:val="000C2D45"/>
    <w:rsid w:val="000C599A"/>
    <w:rsid w:val="000C5B47"/>
    <w:rsid w:val="000C714C"/>
    <w:rsid w:val="000D4DCC"/>
    <w:rsid w:val="000D717E"/>
    <w:rsid w:val="000E0962"/>
    <w:rsid w:val="000E2023"/>
    <w:rsid w:val="000E2ED3"/>
    <w:rsid w:val="000E2F58"/>
    <w:rsid w:val="000E39E6"/>
    <w:rsid w:val="000E40C7"/>
    <w:rsid w:val="000F0043"/>
    <w:rsid w:val="000F0B85"/>
    <w:rsid w:val="00103EC6"/>
    <w:rsid w:val="00105944"/>
    <w:rsid w:val="00120070"/>
    <w:rsid w:val="001200B9"/>
    <w:rsid w:val="00123671"/>
    <w:rsid w:val="001239AC"/>
    <w:rsid w:val="00125E4E"/>
    <w:rsid w:val="0013067C"/>
    <w:rsid w:val="0013143C"/>
    <w:rsid w:val="0013341A"/>
    <w:rsid w:val="00133F08"/>
    <w:rsid w:val="00136046"/>
    <w:rsid w:val="001377EC"/>
    <w:rsid w:val="00141BC1"/>
    <w:rsid w:val="001568F8"/>
    <w:rsid w:val="00156977"/>
    <w:rsid w:val="001575B3"/>
    <w:rsid w:val="00162BFF"/>
    <w:rsid w:val="0016658E"/>
    <w:rsid w:val="0016747F"/>
    <w:rsid w:val="00167A96"/>
    <w:rsid w:val="001705B8"/>
    <w:rsid w:val="0017221D"/>
    <w:rsid w:val="001750BC"/>
    <w:rsid w:val="001765E5"/>
    <w:rsid w:val="001773D1"/>
    <w:rsid w:val="001775C8"/>
    <w:rsid w:val="001805BC"/>
    <w:rsid w:val="0018073D"/>
    <w:rsid w:val="00180E2A"/>
    <w:rsid w:val="0018154E"/>
    <w:rsid w:val="00181567"/>
    <w:rsid w:val="00181D5A"/>
    <w:rsid w:val="0018263D"/>
    <w:rsid w:val="001868D8"/>
    <w:rsid w:val="0019436F"/>
    <w:rsid w:val="00196DD0"/>
    <w:rsid w:val="001A3DE4"/>
    <w:rsid w:val="001A4A24"/>
    <w:rsid w:val="001B4C77"/>
    <w:rsid w:val="001B60E4"/>
    <w:rsid w:val="001B68A2"/>
    <w:rsid w:val="001C08A5"/>
    <w:rsid w:val="001C3116"/>
    <w:rsid w:val="001C4572"/>
    <w:rsid w:val="001C5E28"/>
    <w:rsid w:val="001C6343"/>
    <w:rsid w:val="001D0256"/>
    <w:rsid w:val="001D06C3"/>
    <w:rsid w:val="001D1D68"/>
    <w:rsid w:val="001D63DE"/>
    <w:rsid w:val="001D7546"/>
    <w:rsid w:val="001D7652"/>
    <w:rsid w:val="001D7761"/>
    <w:rsid w:val="001D7AAB"/>
    <w:rsid w:val="001E04F7"/>
    <w:rsid w:val="001E20C8"/>
    <w:rsid w:val="001E3012"/>
    <w:rsid w:val="001E30E1"/>
    <w:rsid w:val="001E33F3"/>
    <w:rsid w:val="001E4A05"/>
    <w:rsid w:val="001E52FC"/>
    <w:rsid w:val="001E6C46"/>
    <w:rsid w:val="001F3537"/>
    <w:rsid w:val="002000E9"/>
    <w:rsid w:val="002001E3"/>
    <w:rsid w:val="00200356"/>
    <w:rsid w:val="00201B06"/>
    <w:rsid w:val="002026B7"/>
    <w:rsid w:val="00202927"/>
    <w:rsid w:val="002061F4"/>
    <w:rsid w:val="00211095"/>
    <w:rsid w:val="002118F7"/>
    <w:rsid w:val="00214EDE"/>
    <w:rsid w:val="00215BD3"/>
    <w:rsid w:val="0022297C"/>
    <w:rsid w:val="002261C4"/>
    <w:rsid w:val="002272A0"/>
    <w:rsid w:val="002272E9"/>
    <w:rsid w:val="00233636"/>
    <w:rsid w:val="00234A6E"/>
    <w:rsid w:val="0023761E"/>
    <w:rsid w:val="00240275"/>
    <w:rsid w:val="00242F59"/>
    <w:rsid w:val="00244C96"/>
    <w:rsid w:val="00246278"/>
    <w:rsid w:val="0024654B"/>
    <w:rsid w:val="00246D67"/>
    <w:rsid w:val="00252C20"/>
    <w:rsid w:val="00257FEE"/>
    <w:rsid w:val="00261B86"/>
    <w:rsid w:val="00262A69"/>
    <w:rsid w:val="00263CDA"/>
    <w:rsid w:val="002660B0"/>
    <w:rsid w:val="002730DB"/>
    <w:rsid w:val="00274F1D"/>
    <w:rsid w:val="0027712C"/>
    <w:rsid w:val="0027748C"/>
    <w:rsid w:val="00281B03"/>
    <w:rsid w:val="00282831"/>
    <w:rsid w:val="002831F2"/>
    <w:rsid w:val="00284E1B"/>
    <w:rsid w:val="00286472"/>
    <w:rsid w:val="00292362"/>
    <w:rsid w:val="002A1599"/>
    <w:rsid w:val="002A4211"/>
    <w:rsid w:val="002A42C5"/>
    <w:rsid w:val="002A610C"/>
    <w:rsid w:val="002A625A"/>
    <w:rsid w:val="002A6D3E"/>
    <w:rsid w:val="002A6D94"/>
    <w:rsid w:val="002B1E3D"/>
    <w:rsid w:val="002B4E3E"/>
    <w:rsid w:val="002B570E"/>
    <w:rsid w:val="002C142C"/>
    <w:rsid w:val="002C259A"/>
    <w:rsid w:val="002C5E18"/>
    <w:rsid w:val="002C6537"/>
    <w:rsid w:val="002C726D"/>
    <w:rsid w:val="002D1651"/>
    <w:rsid w:val="002D181A"/>
    <w:rsid w:val="002D2940"/>
    <w:rsid w:val="002D2C31"/>
    <w:rsid w:val="002D3EFC"/>
    <w:rsid w:val="002D544C"/>
    <w:rsid w:val="002D5715"/>
    <w:rsid w:val="002E26EC"/>
    <w:rsid w:val="002E2F2E"/>
    <w:rsid w:val="002E6509"/>
    <w:rsid w:val="002F0937"/>
    <w:rsid w:val="002F418E"/>
    <w:rsid w:val="002F7D46"/>
    <w:rsid w:val="00300DD0"/>
    <w:rsid w:val="0030228D"/>
    <w:rsid w:val="00310A0E"/>
    <w:rsid w:val="003117B1"/>
    <w:rsid w:val="003137BE"/>
    <w:rsid w:val="003145A0"/>
    <w:rsid w:val="00315219"/>
    <w:rsid w:val="003204A8"/>
    <w:rsid w:val="00321BD8"/>
    <w:rsid w:val="003245EE"/>
    <w:rsid w:val="003249C8"/>
    <w:rsid w:val="00325475"/>
    <w:rsid w:val="00336767"/>
    <w:rsid w:val="00336B31"/>
    <w:rsid w:val="00337DD9"/>
    <w:rsid w:val="00340AFD"/>
    <w:rsid w:val="00340F1F"/>
    <w:rsid w:val="00341979"/>
    <w:rsid w:val="00343BD1"/>
    <w:rsid w:val="00344C4F"/>
    <w:rsid w:val="00346247"/>
    <w:rsid w:val="003528E4"/>
    <w:rsid w:val="0035489B"/>
    <w:rsid w:val="00361114"/>
    <w:rsid w:val="003654CE"/>
    <w:rsid w:val="00367958"/>
    <w:rsid w:val="00370540"/>
    <w:rsid w:val="00373811"/>
    <w:rsid w:val="003741DB"/>
    <w:rsid w:val="00374D52"/>
    <w:rsid w:val="003759F2"/>
    <w:rsid w:val="00376F45"/>
    <w:rsid w:val="003829AA"/>
    <w:rsid w:val="00387E2C"/>
    <w:rsid w:val="00391C56"/>
    <w:rsid w:val="00397C47"/>
    <w:rsid w:val="003A08AC"/>
    <w:rsid w:val="003A1F37"/>
    <w:rsid w:val="003A34BE"/>
    <w:rsid w:val="003A3FFB"/>
    <w:rsid w:val="003A4D82"/>
    <w:rsid w:val="003A51D6"/>
    <w:rsid w:val="003A5806"/>
    <w:rsid w:val="003A7790"/>
    <w:rsid w:val="003B309C"/>
    <w:rsid w:val="003B40DD"/>
    <w:rsid w:val="003C06CA"/>
    <w:rsid w:val="003C5557"/>
    <w:rsid w:val="003C7F5A"/>
    <w:rsid w:val="003D33B4"/>
    <w:rsid w:val="003D4B9A"/>
    <w:rsid w:val="003D6A91"/>
    <w:rsid w:val="003E69A2"/>
    <w:rsid w:val="003E7453"/>
    <w:rsid w:val="003F0DBA"/>
    <w:rsid w:val="003F1169"/>
    <w:rsid w:val="003F316F"/>
    <w:rsid w:val="003F45CA"/>
    <w:rsid w:val="003F4F68"/>
    <w:rsid w:val="00400820"/>
    <w:rsid w:val="00400C54"/>
    <w:rsid w:val="00401568"/>
    <w:rsid w:val="00401BEF"/>
    <w:rsid w:val="00403C23"/>
    <w:rsid w:val="00406C68"/>
    <w:rsid w:val="00410CD7"/>
    <w:rsid w:val="00410F34"/>
    <w:rsid w:val="004140B2"/>
    <w:rsid w:val="00416C8F"/>
    <w:rsid w:val="00421FB7"/>
    <w:rsid w:val="004240B7"/>
    <w:rsid w:val="004254AE"/>
    <w:rsid w:val="004323EF"/>
    <w:rsid w:val="0043675A"/>
    <w:rsid w:val="00440DEB"/>
    <w:rsid w:val="00444F81"/>
    <w:rsid w:val="00450B0F"/>
    <w:rsid w:val="004514B9"/>
    <w:rsid w:val="00453528"/>
    <w:rsid w:val="004569BC"/>
    <w:rsid w:val="00457BF9"/>
    <w:rsid w:val="00463F22"/>
    <w:rsid w:val="00471610"/>
    <w:rsid w:val="00481E78"/>
    <w:rsid w:val="00486C97"/>
    <w:rsid w:val="00493CB9"/>
    <w:rsid w:val="00494C39"/>
    <w:rsid w:val="004955A8"/>
    <w:rsid w:val="004964F8"/>
    <w:rsid w:val="0049760D"/>
    <w:rsid w:val="004A06D0"/>
    <w:rsid w:val="004A1663"/>
    <w:rsid w:val="004A22F6"/>
    <w:rsid w:val="004A2382"/>
    <w:rsid w:val="004A26B6"/>
    <w:rsid w:val="004A6916"/>
    <w:rsid w:val="004B014A"/>
    <w:rsid w:val="004B2334"/>
    <w:rsid w:val="004B2BD0"/>
    <w:rsid w:val="004B4568"/>
    <w:rsid w:val="004B5992"/>
    <w:rsid w:val="004B7689"/>
    <w:rsid w:val="004B7D83"/>
    <w:rsid w:val="004C5F1C"/>
    <w:rsid w:val="004E056D"/>
    <w:rsid w:val="004E139E"/>
    <w:rsid w:val="004E324B"/>
    <w:rsid w:val="004E6122"/>
    <w:rsid w:val="004F18D8"/>
    <w:rsid w:val="004F3414"/>
    <w:rsid w:val="004F4DBC"/>
    <w:rsid w:val="004F7153"/>
    <w:rsid w:val="00502061"/>
    <w:rsid w:val="0050317D"/>
    <w:rsid w:val="00507E47"/>
    <w:rsid w:val="0051040E"/>
    <w:rsid w:val="005145A8"/>
    <w:rsid w:val="00514A8F"/>
    <w:rsid w:val="00517DC1"/>
    <w:rsid w:val="00517EE6"/>
    <w:rsid w:val="005218CA"/>
    <w:rsid w:val="005218F9"/>
    <w:rsid w:val="005315CC"/>
    <w:rsid w:val="005317F4"/>
    <w:rsid w:val="00532978"/>
    <w:rsid w:val="00543557"/>
    <w:rsid w:val="005435CE"/>
    <w:rsid w:val="00543F09"/>
    <w:rsid w:val="00544165"/>
    <w:rsid w:val="00545C21"/>
    <w:rsid w:val="00550AA9"/>
    <w:rsid w:val="005515AC"/>
    <w:rsid w:val="005528AB"/>
    <w:rsid w:val="00554E73"/>
    <w:rsid w:val="00560392"/>
    <w:rsid w:val="005615AE"/>
    <w:rsid w:val="00562BC0"/>
    <w:rsid w:val="00563A01"/>
    <w:rsid w:val="00571170"/>
    <w:rsid w:val="00574EE2"/>
    <w:rsid w:val="0057545D"/>
    <w:rsid w:val="00577934"/>
    <w:rsid w:val="00580DCF"/>
    <w:rsid w:val="00581DD5"/>
    <w:rsid w:val="005820CB"/>
    <w:rsid w:val="0058268F"/>
    <w:rsid w:val="00582F99"/>
    <w:rsid w:val="0059128F"/>
    <w:rsid w:val="00591793"/>
    <w:rsid w:val="005926B6"/>
    <w:rsid w:val="0059365D"/>
    <w:rsid w:val="005951A7"/>
    <w:rsid w:val="00595B7A"/>
    <w:rsid w:val="005B1FF4"/>
    <w:rsid w:val="005B2378"/>
    <w:rsid w:val="005B5C4D"/>
    <w:rsid w:val="005B5E49"/>
    <w:rsid w:val="005B642F"/>
    <w:rsid w:val="005B6F88"/>
    <w:rsid w:val="005C04D7"/>
    <w:rsid w:val="005C1774"/>
    <w:rsid w:val="005C1D99"/>
    <w:rsid w:val="005C521A"/>
    <w:rsid w:val="005D3A61"/>
    <w:rsid w:val="005D52B0"/>
    <w:rsid w:val="005D6AB7"/>
    <w:rsid w:val="005E0EB7"/>
    <w:rsid w:val="005E103F"/>
    <w:rsid w:val="005E166E"/>
    <w:rsid w:val="005E1B8F"/>
    <w:rsid w:val="005E2EAB"/>
    <w:rsid w:val="005E35B2"/>
    <w:rsid w:val="005E3A05"/>
    <w:rsid w:val="005F08B6"/>
    <w:rsid w:val="005F188E"/>
    <w:rsid w:val="00600BBD"/>
    <w:rsid w:val="0060246F"/>
    <w:rsid w:val="006065B8"/>
    <w:rsid w:val="00607A28"/>
    <w:rsid w:val="00611F68"/>
    <w:rsid w:val="00611FD1"/>
    <w:rsid w:val="006141DE"/>
    <w:rsid w:val="00615E49"/>
    <w:rsid w:val="0062052F"/>
    <w:rsid w:val="00624343"/>
    <w:rsid w:val="0062441D"/>
    <w:rsid w:val="00625477"/>
    <w:rsid w:val="0063020B"/>
    <w:rsid w:val="00645E2E"/>
    <w:rsid w:val="00646900"/>
    <w:rsid w:val="00646C38"/>
    <w:rsid w:val="00652887"/>
    <w:rsid w:val="00652CA9"/>
    <w:rsid w:val="0066075E"/>
    <w:rsid w:val="0066084D"/>
    <w:rsid w:val="00662AC7"/>
    <w:rsid w:val="006717BB"/>
    <w:rsid w:val="00674DCC"/>
    <w:rsid w:val="00675283"/>
    <w:rsid w:val="00677D83"/>
    <w:rsid w:val="0068012C"/>
    <w:rsid w:val="00685342"/>
    <w:rsid w:val="006864BB"/>
    <w:rsid w:val="006918AE"/>
    <w:rsid w:val="006923A7"/>
    <w:rsid w:val="006939C1"/>
    <w:rsid w:val="00693FA8"/>
    <w:rsid w:val="00695B21"/>
    <w:rsid w:val="006964CF"/>
    <w:rsid w:val="006A265F"/>
    <w:rsid w:val="006A2F93"/>
    <w:rsid w:val="006A3EDC"/>
    <w:rsid w:val="006A4345"/>
    <w:rsid w:val="006A45A5"/>
    <w:rsid w:val="006A5CBF"/>
    <w:rsid w:val="006A5F1A"/>
    <w:rsid w:val="006A6281"/>
    <w:rsid w:val="006B0630"/>
    <w:rsid w:val="006B09FC"/>
    <w:rsid w:val="006B4A7F"/>
    <w:rsid w:val="006C017D"/>
    <w:rsid w:val="006C0AE7"/>
    <w:rsid w:val="006C10F9"/>
    <w:rsid w:val="006C1E34"/>
    <w:rsid w:val="006C4E72"/>
    <w:rsid w:val="006C6913"/>
    <w:rsid w:val="006D133C"/>
    <w:rsid w:val="006D2C2B"/>
    <w:rsid w:val="006D36DD"/>
    <w:rsid w:val="006D465D"/>
    <w:rsid w:val="006E1F98"/>
    <w:rsid w:val="006E49C3"/>
    <w:rsid w:val="006F0420"/>
    <w:rsid w:val="006F0959"/>
    <w:rsid w:val="006F270E"/>
    <w:rsid w:val="006F28D8"/>
    <w:rsid w:val="006F32B9"/>
    <w:rsid w:val="006F6366"/>
    <w:rsid w:val="006F69C6"/>
    <w:rsid w:val="007023C8"/>
    <w:rsid w:val="00711304"/>
    <w:rsid w:val="0071202B"/>
    <w:rsid w:val="00714C19"/>
    <w:rsid w:val="0072381C"/>
    <w:rsid w:val="00726895"/>
    <w:rsid w:val="007279B3"/>
    <w:rsid w:val="00730631"/>
    <w:rsid w:val="0073300A"/>
    <w:rsid w:val="0073483F"/>
    <w:rsid w:val="00735A7B"/>
    <w:rsid w:val="0073691D"/>
    <w:rsid w:val="007430CB"/>
    <w:rsid w:val="0074364D"/>
    <w:rsid w:val="00753E02"/>
    <w:rsid w:val="00753FCE"/>
    <w:rsid w:val="007542A0"/>
    <w:rsid w:val="0076080D"/>
    <w:rsid w:val="007625E8"/>
    <w:rsid w:val="00762EF8"/>
    <w:rsid w:val="0077057C"/>
    <w:rsid w:val="007713C9"/>
    <w:rsid w:val="00775CB0"/>
    <w:rsid w:val="00777140"/>
    <w:rsid w:val="0077758D"/>
    <w:rsid w:val="007831FF"/>
    <w:rsid w:val="00785750"/>
    <w:rsid w:val="0078702A"/>
    <w:rsid w:val="00793E07"/>
    <w:rsid w:val="0079574F"/>
    <w:rsid w:val="00797F90"/>
    <w:rsid w:val="007A17B4"/>
    <w:rsid w:val="007A2571"/>
    <w:rsid w:val="007A38C6"/>
    <w:rsid w:val="007A454F"/>
    <w:rsid w:val="007A6760"/>
    <w:rsid w:val="007A6A01"/>
    <w:rsid w:val="007B334F"/>
    <w:rsid w:val="007B33B4"/>
    <w:rsid w:val="007C0280"/>
    <w:rsid w:val="007C0512"/>
    <w:rsid w:val="007C2D10"/>
    <w:rsid w:val="007C4FAE"/>
    <w:rsid w:val="007D0637"/>
    <w:rsid w:val="007D298B"/>
    <w:rsid w:val="007D30B6"/>
    <w:rsid w:val="007D3534"/>
    <w:rsid w:val="007D3A9E"/>
    <w:rsid w:val="007E37EA"/>
    <w:rsid w:val="007E7616"/>
    <w:rsid w:val="007F1CA3"/>
    <w:rsid w:val="007F1FA3"/>
    <w:rsid w:val="007F7682"/>
    <w:rsid w:val="007F7AC9"/>
    <w:rsid w:val="008100F2"/>
    <w:rsid w:val="00812225"/>
    <w:rsid w:val="0081334C"/>
    <w:rsid w:val="00816DBC"/>
    <w:rsid w:val="00821468"/>
    <w:rsid w:val="008240E6"/>
    <w:rsid w:val="00826C2D"/>
    <w:rsid w:val="00834ED3"/>
    <w:rsid w:val="00834F3C"/>
    <w:rsid w:val="00835E4E"/>
    <w:rsid w:val="008360D7"/>
    <w:rsid w:val="0084059C"/>
    <w:rsid w:val="00843371"/>
    <w:rsid w:val="00844F7F"/>
    <w:rsid w:val="00846BEF"/>
    <w:rsid w:val="00846F01"/>
    <w:rsid w:val="00851664"/>
    <w:rsid w:val="00851F04"/>
    <w:rsid w:val="00854C6D"/>
    <w:rsid w:val="00854FA4"/>
    <w:rsid w:val="0086402F"/>
    <w:rsid w:val="00864A69"/>
    <w:rsid w:val="00871A9A"/>
    <w:rsid w:val="008743DF"/>
    <w:rsid w:val="00875509"/>
    <w:rsid w:val="00876ADC"/>
    <w:rsid w:val="00880C92"/>
    <w:rsid w:val="00884FE1"/>
    <w:rsid w:val="0089093C"/>
    <w:rsid w:val="00894BAD"/>
    <w:rsid w:val="00896F2B"/>
    <w:rsid w:val="008A1519"/>
    <w:rsid w:val="008A15F6"/>
    <w:rsid w:val="008A66C5"/>
    <w:rsid w:val="008A68CA"/>
    <w:rsid w:val="008B19B8"/>
    <w:rsid w:val="008B2BD9"/>
    <w:rsid w:val="008B3883"/>
    <w:rsid w:val="008C1A7C"/>
    <w:rsid w:val="008C65AC"/>
    <w:rsid w:val="008C6A97"/>
    <w:rsid w:val="008C711F"/>
    <w:rsid w:val="008D2A5F"/>
    <w:rsid w:val="008D4DCC"/>
    <w:rsid w:val="008D5A96"/>
    <w:rsid w:val="008E0744"/>
    <w:rsid w:val="008E1E37"/>
    <w:rsid w:val="008E20F4"/>
    <w:rsid w:val="008F04FE"/>
    <w:rsid w:val="008F3A10"/>
    <w:rsid w:val="008F66C1"/>
    <w:rsid w:val="008F6C92"/>
    <w:rsid w:val="008F6DEE"/>
    <w:rsid w:val="008F6F11"/>
    <w:rsid w:val="009023C8"/>
    <w:rsid w:val="00903631"/>
    <w:rsid w:val="009059D1"/>
    <w:rsid w:val="009068BD"/>
    <w:rsid w:val="00907891"/>
    <w:rsid w:val="00911AD2"/>
    <w:rsid w:val="00926CA5"/>
    <w:rsid w:val="00927416"/>
    <w:rsid w:val="00932944"/>
    <w:rsid w:val="00932D96"/>
    <w:rsid w:val="00933013"/>
    <w:rsid w:val="0093593F"/>
    <w:rsid w:val="009364DA"/>
    <w:rsid w:val="00937ECA"/>
    <w:rsid w:val="00947863"/>
    <w:rsid w:val="00951F60"/>
    <w:rsid w:val="00952D17"/>
    <w:rsid w:val="00956948"/>
    <w:rsid w:val="00956FDE"/>
    <w:rsid w:val="009627CB"/>
    <w:rsid w:val="00962C14"/>
    <w:rsid w:val="00971351"/>
    <w:rsid w:val="00974BB5"/>
    <w:rsid w:val="0097564B"/>
    <w:rsid w:val="00985BFE"/>
    <w:rsid w:val="00987D75"/>
    <w:rsid w:val="009943B2"/>
    <w:rsid w:val="00994AB0"/>
    <w:rsid w:val="00996158"/>
    <w:rsid w:val="009A08A9"/>
    <w:rsid w:val="009A1823"/>
    <w:rsid w:val="009A38D7"/>
    <w:rsid w:val="009A71B3"/>
    <w:rsid w:val="009A7D5B"/>
    <w:rsid w:val="009B2748"/>
    <w:rsid w:val="009C111E"/>
    <w:rsid w:val="009C1CBB"/>
    <w:rsid w:val="009D2D71"/>
    <w:rsid w:val="009D2E11"/>
    <w:rsid w:val="009D4C35"/>
    <w:rsid w:val="009D7805"/>
    <w:rsid w:val="009D7D28"/>
    <w:rsid w:val="009E2A62"/>
    <w:rsid w:val="009E3AD6"/>
    <w:rsid w:val="009E4CCE"/>
    <w:rsid w:val="009E7161"/>
    <w:rsid w:val="009E7B3F"/>
    <w:rsid w:val="009F1418"/>
    <w:rsid w:val="009F14FF"/>
    <w:rsid w:val="009F43D1"/>
    <w:rsid w:val="009F5CD5"/>
    <w:rsid w:val="009F62C8"/>
    <w:rsid w:val="00A00B3F"/>
    <w:rsid w:val="00A019D8"/>
    <w:rsid w:val="00A04B9B"/>
    <w:rsid w:val="00A108B7"/>
    <w:rsid w:val="00A10CC1"/>
    <w:rsid w:val="00A11C2F"/>
    <w:rsid w:val="00A1468D"/>
    <w:rsid w:val="00A14AF0"/>
    <w:rsid w:val="00A21400"/>
    <w:rsid w:val="00A25AAE"/>
    <w:rsid w:val="00A31547"/>
    <w:rsid w:val="00A34364"/>
    <w:rsid w:val="00A364A4"/>
    <w:rsid w:val="00A45D1C"/>
    <w:rsid w:val="00A50AF6"/>
    <w:rsid w:val="00A52CBE"/>
    <w:rsid w:val="00A536F3"/>
    <w:rsid w:val="00A56401"/>
    <w:rsid w:val="00A56AEC"/>
    <w:rsid w:val="00A60849"/>
    <w:rsid w:val="00A60A59"/>
    <w:rsid w:val="00A61B40"/>
    <w:rsid w:val="00A658FE"/>
    <w:rsid w:val="00A65A3F"/>
    <w:rsid w:val="00A65D56"/>
    <w:rsid w:val="00A66C5F"/>
    <w:rsid w:val="00A671FE"/>
    <w:rsid w:val="00A67A6D"/>
    <w:rsid w:val="00A70731"/>
    <w:rsid w:val="00A7345C"/>
    <w:rsid w:val="00A75165"/>
    <w:rsid w:val="00A75D69"/>
    <w:rsid w:val="00A767DF"/>
    <w:rsid w:val="00A76D26"/>
    <w:rsid w:val="00A80F48"/>
    <w:rsid w:val="00A836E1"/>
    <w:rsid w:val="00A967E5"/>
    <w:rsid w:val="00A9742F"/>
    <w:rsid w:val="00AB17FA"/>
    <w:rsid w:val="00AB4A31"/>
    <w:rsid w:val="00AC07FB"/>
    <w:rsid w:val="00AC2C44"/>
    <w:rsid w:val="00AC4D4F"/>
    <w:rsid w:val="00AC6C5F"/>
    <w:rsid w:val="00AC734F"/>
    <w:rsid w:val="00AD339D"/>
    <w:rsid w:val="00AD4096"/>
    <w:rsid w:val="00AD4BF8"/>
    <w:rsid w:val="00AD6599"/>
    <w:rsid w:val="00AD65B8"/>
    <w:rsid w:val="00AE2750"/>
    <w:rsid w:val="00AE4BE7"/>
    <w:rsid w:val="00AE5399"/>
    <w:rsid w:val="00AE58C8"/>
    <w:rsid w:val="00AF134B"/>
    <w:rsid w:val="00AF1FD8"/>
    <w:rsid w:val="00AF2D6E"/>
    <w:rsid w:val="00AF489D"/>
    <w:rsid w:val="00B01EE1"/>
    <w:rsid w:val="00B028CC"/>
    <w:rsid w:val="00B03D3F"/>
    <w:rsid w:val="00B04A1A"/>
    <w:rsid w:val="00B0730D"/>
    <w:rsid w:val="00B078F7"/>
    <w:rsid w:val="00B101BD"/>
    <w:rsid w:val="00B14AE9"/>
    <w:rsid w:val="00B15BF1"/>
    <w:rsid w:val="00B1780F"/>
    <w:rsid w:val="00B17920"/>
    <w:rsid w:val="00B20E4F"/>
    <w:rsid w:val="00B21AD1"/>
    <w:rsid w:val="00B22C63"/>
    <w:rsid w:val="00B330D7"/>
    <w:rsid w:val="00B34347"/>
    <w:rsid w:val="00B36F13"/>
    <w:rsid w:val="00B43C0D"/>
    <w:rsid w:val="00B475D0"/>
    <w:rsid w:val="00B52A04"/>
    <w:rsid w:val="00B60FE1"/>
    <w:rsid w:val="00B611C0"/>
    <w:rsid w:val="00B61BD8"/>
    <w:rsid w:val="00B653BB"/>
    <w:rsid w:val="00B65F0C"/>
    <w:rsid w:val="00B77655"/>
    <w:rsid w:val="00B85A18"/>
    <w:rsid w:val="00B957CF"/>
    <w:rsid w:val="00B96FC1"/>
    <w:rsid w:val="00BA08FB"/>
    <w:rsid w:val="00BA17FC"/>
    <w:rsid w:val="00BA1AE6"/>
    <w:rsid w:val="00BA1DCE"/>
    <w:rsid w:val="00BA29C7"/>
    <w:rsid w:val="00BA3EE9"/>
    <w:rsid w:val="00BA6D27"/>
    <w:rsid w:val="00BB1579"/>
    <w:rsid w:val="00BB34AB"/>
    <w:rsid w:val="00BB74BC"/>
    <w:rsid w:val="00BC0138"/>
    <w:rsid w:val="00BC633C"/>
    <w:rsid w:val="00BC7999"/>
    <w:rsid w:val="00BD00BE"/>
    <w:rsid w:val="00BD2988"/>
    <w:rsid w:val="00BD5594"/>
    <w:rsid w:val="00BD632A"/>
    <w:rsid w:val="00BE01B6"/>
    <w:rsid w:val="00BE073D"/>
    <w:rsid w:val="00BE1A13"/>
    <w:rsid w:val="00BE72CB"/>
    <w:rsid w:val="00C00099"/>
    <w:rsid w:val="00C0701F"/>
    <w:rsid w:val="00C073BB"/>
    <w:rsid w:val="00C14A0C"/>
    <w:rsid w:val="00C16F79"/>
    <w:rsid w:val="00C17373"/>
    <w:rsid w:val="00C21063"/>
    <w:rsid w:val="00C21A61"/>
    <w:rsid w:val="00C2256E"/>
    <w:rsid w:val="00C2318B"/>
    <w:rsid w:val="00C23EF4"/>
    <w:rsid w:val="00C266FC"/>
    <w:rsid w:val="00C32AC1"/>
    <w:rsid w:val="00C34352"/>
    <w:rsid w:val="00C34754"/>
    <w:rsid w:val="00C36C4B"/>
    <w:rsid w:val="00C37D2F"/>
    <w:rsid w:val="00C43F1F"/>
    <w:rsid w:val="00C452A4"/>
    <w:rsid w:val="00C5163D"/>
    <w:rsid w:val="00C542F3"/>
    <w:rsid w:val="00C54A9C"/>
    <w:rsid w:val="00C552B3"/>
    <w:rsid w:val="00C5697F"/>
    <w:rsid w:val="00C57737"/>
    <w:rsid w:val="00C57C73"/>
    <w:rsid w:val="00C6052E"/>
    <w:rsid w:val="00C64978"/>
    <w:rsid w:val="00C65F58"/>
    <w:rsid w:val="00C700D7"/>
    <w:rsid w:val="00C749E0"/>
    <w:rsid w:val="00C766FD"/>
    <w:rsid w:val="00C76C00"/>
    <w:rsid w:val="00C80E03"/>
    <w:rsid w:val="00C85CB5"/>
    <w:rsid w:val="00C86D23"/>
    <w:rsid w:val="00C90B42"/>
    <w:rsid w:val="00C958B3"/>
    <w:rsid w:val="00CA23E4"/>
    <w:rsid w:val="00CA345C"/>
    <w:rsid w:val="00CA4924"/>
    <w:rsid w:val="00CB1BB1"/>
    <w:rsid w:val="00CB39EB"/>
    <w:rsid w:val="00CB61C0"/>
    <w:rsid w:val="00CC19FC"/>
    <w:rsid w:val="00CC2D52"/>
    <w:rsid w:val="00CC3883"/>
    <w:rsid w:val="00CC521F"/>
    <w:rsid w:val="00CC5A8C"/>
    <w:rsid w:val="00CC6831"/>
    <w:rsid w:val="00CC7464"/>
    <w:rsid w:val="00CD257D"/>
    <w:rsid w:val="00CD5F5D"/>
    <w:rsid w:val="00CD65F4"/>
    <w:rsid w:val="00CE39C7"/>
    <w:rsid w:val="00CE6B25"/>
    <w:rsid w:val="00CF3842"/>
    <w:rsid w:val="00CF471E"/>
    <w:rsid w:val="00CF5500"/>
    <w:rsid w:val="00CF5C59"/>
    <w:rsid w:val="00D03710"/>
    <w:rsid w:val="00D05E71"/>
    <w:rsid w:val="00D17534"/>
    <w:rsid w:val="00D2017C"/>
    <w:rsid w:val="00D217DD"/>
    <w:rsid w:val="00D21D0D"/>
    <w:rsid w:val="00D23B67"/>
    <w:rsid w:val="00D24BE6"/>
    <w:rsid w:val="00D265C2"/>
    <w:rsid w:val="00D31A6A"/>
    <w:rsid w:val="00D34F36"/>
    <w:rsid w:val="00D35951"/>
    <w:rsid w:val="00D3687F"/>
    <w:rsid w:val="00D42247"/>
    <w:rsid w:val="00D4411F"/>
    <w:rsid w:val="00D45478"/>
    <w:rsid w:val="00D553D7"/>
    <w:rsid w:val="00D55EB2"/>
    <w:rsid w:val="00D60CC1"/>
    <w:rsid w:val="00D65B3F"/>
    <w:rsid w:val="00D67C2B"/>
    <w:rsid w:val="00D702F1"/>
    <w:rsid w:val="00D751F8"/>
    <w:rsid w:val="00D75970"/>
    <w:rsid w:val="00D76F8C"/>
    <w:rsid w:val="00D860C3"/>
    <w:rsid w:val="00D90FC1"/>
    <w:rsid w:val="00D93053"/>
    <w:rsid w:val="00D93A9B"/>
    <w:rsid w:val="00DA2D1B"/>
    <w:rsid w:val="00DA4615"/>
    <w:rsid w:val="00DA5F32"/>
    <w:rsid w:val="00DB0063"/>
    <w:rsid w:val="00DB0F2E"/>
    <w:rsid w:val="00DB1AF1"/>
    <w:rsid w:val="00DB2379"/>
    <w:rsid w:val="00DB3C0B"/>
    <w:rsid w:val="00DB3EFD"/>
    <w:rsid w:val="00DC437C"/>
    <w:rsid w:val="00DC449B"/>
    <w:rsid w:val="00DD5AD9"/>
    <w:rsid w:val="00DE0A5D"/>
    <w:rsid w:val="00DE2483"/>
    <w:rsid w:val="00DE2C91"/>
    <w:rsid w:val="00DE4833"/>
    <w:rsid w:val="00DE5086"/>
    <w:rsid w:val="00DE663A"/>
    <w:rsid w:val="00DE6A60"/>
    <w:rsid w:val="00DF31AA"/>
    <w:rsid w:val="00DF3A42"/>
    <w:rsid w:val="00DF465E"/>
    <w:rsid w:val="00E01679"/>
    <w:rsid w:val="00E02E95"/>
    <w:rsid w:val="00E10490"/>
    <w:rsid w:val="00E12970"/>
    <w:rsid w:val="00E164B7"/>
    <w:rsid w:val="00E30D33"/>
    <w:rsid w:val="00E311AA"/>
    <w:rsid w:val="00E32367"/>
    <w:rsid w:val="00E33608"/>
    <w:rsid w:val="00E33A56"/>
    <w:rsid w:val="00E34755"/>
    <w:rsid w:val="00E37AAE"/>
    <w:rsid w:val="00E37EA5"/>
    <w:rsid w:val="00E411C1"/>
    <w:rsid w:val="00E43F4C"/>
    <w:rsid w:val="00E4662B"/>
    <w:rsid w:val="00E50155"/>
    <w:rsid w:val="00E51E91"/>
    <w:rsid w:val="00E546D6"/>
    <w:rsid w:val="00E577CF"/>
    <w:rsid w:val="00E60AE0"/>
    <w:rsid w:val="00E63104"/>
    <w:rsid w:val="00E71495"/>
    <w:rsid w:val="00E71496"/>
    <w:rsid w:val="00E746E4"/>
    <w:rsid w:val="00E747E8"/>
    <w:rsid w:val="00E75A1C"/>
    <w:rsid w:val="00E82062"/>
    <w:rsid w:val="00E9157D"/>
    <w:rsid w:val="00E94FA0"/>
    <w:rsid w:val="00EA1B38"/>
    <w:rsid w:val="00EA4338"/>
    <w:rsid w:val="00EA7A2C"/>
    <w:rsid w:val="00EB17B0"/>
    <w:rsid w:val="00EB1B8B"/>
    <w:rsid w:val="00EB1C30"/>
    <w:rsid w:val="00EB24EB"/>
    <w:rsid w:val="00EB4B56"/>
    <w:rsid w:val="00EB67C5"/>
    <w:rsid w:val="00EC71F4"/>
    <w:rsid w:val="00ED4B45"/>
    <w:rsid w:val="00EE0313"/>
    <w:rsid w:val="00EE1D61"/>
    <w:rsid w:val="00EE31AF"/>
    <w:rsid w:val="00EF140F"/>
    <w:rsid w:val="00EF3597"/>
    <w:rsid w:val="00EF572A"/>
    <w:rsid w:val="00EF7A43"/>
    <w:rsid w:val="00F024F8"/>
    <w:rsid w:val="00F110FC"/>
    <w:rsid w:val="00F126E8"/>
    <w:rsid w:val="00F22823"/>
    <w:rsid w:val="00F23FD2"/>
    <w:rsid w:val="00F24E80"/>
    <w:rsid w:val="00F25019"/>
    <w:rsid w:val="00F2562F"/>
    <w:rsid w:val="00F25BA4"/>
    <w:rsid w:val="00F363B5"/>
    <w:rsid w:val="00F400EE"/>
    <w:rsid w:val="00F435E0"/>
    <w:rsid w:val="00F44A8B"/>
    <w:rsid w:val="00F46456"/>
    <w:rsid w:val="00F55440"/>
    <w:rsid w:val="00F57591"/>
    <w:rsid w:val="00F67B91"/>
    <w:rsid w:val="00F7030E"/>
    <w:rsid w:val="00F7374D"/>
    <w:rsid w:val="00F73D9D"/>
    <w:rsid w:val="00F74C09"/>
    <w:rsid w:val="00F77947"/>
    <w:rsid w:val="00F86B39"/>
    <w:rsid w:val="00F92179"/>
    <w:rsid w:val="00F94351"/>
    <w:rsid w:val="00F97644"/>
    <w:rsid w:val="00FA0980"/>
    <w:rsid w:val="00FA3C03"/>
    <w:rsid w:val="00FA7FEB"/>
    <w:rsid w:val="00FB04E5"/>
    <w:rsid w:val="00FB4DEB"/>
    <w:rsid w:val="00FB6830"/>
    <w:rsid w:val="00FC1E1B"/>
    <w:rsid w:val="00FC2B29"/>
    <w:rsid w:val="00FC488B"/>
    <w:rsid w:val="00FC5742"/>
    <w:rsid w:val="00FC5885"/>
    <w:rsid w:val="00FC6556"/>
    <w:rsid w:val="00FC79D4"/>
    <w:rsid w:val="00FD0670"/>
    <w:rsid w:val="00FD1C42"/>
    <w:rsid w:val="00FD23D6"/>
    <w:rsid w:val="00FD2F10"/>
    <w:rsid w:val="00FD7AF7"/>
    <w:rsid w:val="00FD7D6D"/>
    <w:rsid w:val="00FE1EE2"/>
    <w:rsid w:val="00FE3ADC"/>
    <w:rsid w:val="00FF2644"/>
    <w:rsid w:val="00FF6909"/>
    <w:rsid w:val="04DBED57"/>
    <w:rsid w:val="09AA0E58"/>
    <w:rsid w:val="0AEFBD99"/>
    <w:rsid w:val="0D66F51E"/>
    <w:rsid w:val="11C9ECF7"/>
    <w:rsid w:val="1264BE81"/>
    <w:rsid w:val="134E7F0A"/>
    <w:rsid w:val="13674CD2"/>
    <w:rsid w:val="20C6B3D6"/>
    <w:rsid w:val="2487AD00"/>
    <w:rsid w:val="25855234"/>
    <w:rsid w:val="26800A79"/>
    <w:rsid w:val="2FB4BAA2"/>
    <w:rsid w:val="3260F01A"/>
    <w:rsid w:val="32AB1883"/>
    <w:rsid w:val="3345713D"/>
    <w:rsid w:val="3734F720"/>
    <w:rsid w:val="40A2CB86"/>
    <w:rsid w:val="415116D7"/>
    <w:rsid w:val="41FA079D"/>
    <w:rsid w:val="46C74D29"/>
    <w:rsid w:val="47378074"/>
    <w:rsid w:val="484F0B96"/>
    <w:rsid w:val="4A56DC1B"/>
    <w:rsid w:val="4B12EDE8"/>
    <w:rsid w:val="501A14EB"/>
    <w:rsid w:val="556D617E"/>
    <w:rsid w:val="567B806F"/>
    <w:rsid w:val="5B2CD4EA"/>
    <w:rsid w:val="5E9E2516"/>
    <w:rsid w:val="61404178"/>
    <w:rsid w:val="7173FAAC"/>
    <w:rsid w:val="765C44CC"/>
    <w:rsid w:val="79B7C094"/>
    <w:rsid w:val="7AD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0B83D637"/>
  <w15:docId w15:val="{09699E51-241D-4021-8543-62F96B71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iPriority="0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51F04"/>
    <w:rPr>
      <w:rFonts w:ascii="Times New Roman" w:eastAsia="Times New Roman" w:hAnsi="Times New Roman"/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qFormat/>
    <w:rsid w:val="00851F04"/>
    <w:pPr>
      <w:keepNext/>
      <w:keepLines/>
      <w:numPr>
        <w:numId w:val="4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3F0DBA"/>
    <w:pPr>
      <w:keepNext/>
      <w:keepLines/>
      <w:numPr>
        <w:ilvl w:val="1"/>
        <w:numId w:val="4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locked/>
    <w:rsid w:val="00F2562F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4">
    <w:name w:val="heading 4"/>
    <w:basedOn w:val="Standaard"/>
    <w:next w:val="Standaard"/>
    <w:link w:val="Kop4Char"/>
    <w:unhideWhenUsed/>
    <w:qFormat/>
    <w:locked/>
    <w:rsid w:val="00F74C09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locked/>
    <w:rsid w:val="00F74C09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locked/>
    <w:rsid w:val="00F74C09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locked/>
    <w:rsid w:val="00F74C09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locked/>
    <w:rsid w:val="00F74C09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locked/>
    <w:rsid w:val="00F74C09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locked/>
    <w:rsid w:val="00851F04"/>
    <w:rPr>
      <w:rFonts w:ascii="Cambria" w:eastAsia="Times New Roman" w:hAnsi="Cambria"/>
      <w:b/>
      <w:bCs/>
      <w:color w:val="365F9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locked/>
    <w:rsid w:val="003F0DBA"/>
    <w:rPr>
      <w:rFonts w:ascii="Cambria" w:eastAsia="Times New Roman" w:hAnsi="Cambria"/>
      <w:b/>
      <w:bCs/>
      <w:color w:val="4F81BD"/>
      <w:sz w:val="26"/>
      <w:szCs w:val="26"/>
      <w:lang w:val="nl-NL"/>
    </w:rPr>
  </w:style>
  <w:style w:type="paragraph" w:styleId="Kopvaninhoudsopgave">
    <w:name w:val="TOC Heading"/>
    <w:basedOn w:val="Kop1"/>
    <w:next w:val="Standaard"/>
    <w:uiPriority w:val="99"/>
    <w:qFormat/>
    <w:rsid w:val="00851F04"/>
    <w:pPr>
      <w:spacing w:line="276" w:lineRule="auto"/>
      <w:outlineLvl w:val="9"/>
    </w:pPr>
    <w:rPr>
      <w:lang w:val="en-US" w:eastAsia="ja-JP"/>
    </w:rPr>
  </w:style>
  <w:style w:type="paragraph" w:styleId="Ballontekst">
    <w:name w:val="Balloon Text"/>
    <w:basedOn w:val="Standaard"/>
    <w:link w:val="BallontekstChar"/>
    <w:uiPriority w:val="99"/>
    <w:semiHidden/>
    <w:rsid w:val="00851F0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51F0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FB6830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F55440"/>
    <w:pPr>
      <w:tabs>
        <w:tab w:val="left" w:pos="440"/>
        <w:tab w:val="right" w:leader="dot" w:pos="9323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AE58C8"/>
    <w:pPr>
      <w:spacing w:after="100"/>
      <w:ind w:left="240"/>
    </w:pPr>
  </w:style>
  <w:style w:type="character" w:styleId="Hyperlink">
    <w:name w:val="Hyperlink"/>
    <w:basedOn w:val="Standaardalinea-lettertype"/>
    <w:uiPriority w:val="99"/>
    <w:rsid w:val="00AE58C8"/>
    <w:rPr>
      <w:rFonts w:cs="Times New Roman"/>
      <w:color w:val="0000FF"/>
      <w:u w:val="single"/>
    </w:rPr>
  </w:style>
  <w:style w:type="paragraph" w:styleId="Normaalweb">
    <w:name w:val="Normal (Web)"/>
    <w:basedOn w:val="Standaard"/>
    <w:uiPriority w:val="99"/>
    <w:rsid w:val="00F46456"/>
    <w:rPr>
      <w:lang w:val="en-GB" w:eastAsia="en-GB"/>
    </w:rPr>
  </w:style>
  <w:style w:type="character" w:styleId="Zwaar">
    <w:name w:val="Strong"/>
    <w:basedOn w:val="Standaardalinea-lettertype"/>
    <w:uiPriority w:val="99"/>
    <w:qFormat/>
    <w:rsid w:val="00F46456"/>
    <w:rPr>
      <w:rFonts w:cs="Times New Roman"/>
      <w:b/>
    </w:rPr>
  </w:style>
  <w:style w:type="character" w:styleId="GevolgdeHyperlink">
    <w:name w:val="FollowedHyperlink"/>
    <w:basedOn w:val="Standaardalinea-lettertype"/>
    <w:uiPriority w:val="99"/>
    <w:semiHidden/>
    <w:rsid w:val="0017221D"/>
    <w:rPr>
      <w:rFonts w:cs="Times New Roman"/>
      <w:color w:val="800080"/>
      <w:u w:val="single"/>
    </w:rPr>
  </w:style>
  <w:style w:type="paragraph" w:styleId="Koptekst">
    <w:name w:val="header"/>
    <w:basedOn w:val="Standaard"/>
    <w:link w:val="KoptekstChar"/>
    <w:rsid w:val="00CA345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CA345C"/>
    <w:rPr>
      <w:rFonts w:ascii="Times New Roman" w:hAnsi="Times New Roman" w:cs="Times New Roman"/>
      <w:sz w:val="24"/>
      <w:szCs w:val="24"/>
      <w:lang w:val="nl-NL"/>
    </w:rPr>
  </w:style>
  <w:style w:type="paragraph" w:styleId="Voettekst">
    <w:name w:val="footer"/>
    <w:basedOn w:val="Standaard"/>
    <w:link w:val="VoettekstChar"/>
    <w:uiPriority w:val="99"/>
    <w:rsid w:val="00CA345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CA345C"/>
    <w:rPr>
      <w:rFonts w:ascii="Times New Roman" w:hAnsi="Times New Roman" w:cs="Times New Roman"/>
      <w:sz w:val="24"/>
      <w:szCs w:val="24"/>
      <w:lang w:val="nl-NL"/>
    </w:rPr>
  </w:style>
  <w:style w:type="character" w:styleId="Regelnummer">
    <w:name w:val="line number"/>
    <w:basedOn w:val="Standaardalinea-lettertype"/>
    <w:uiPriority w:val="99"/>
    <w:semiHidden/>
    <w:rsid w:val="00CA345C"/>
    <w:rPr>
      <w:rFonts w:cs="Times New Roman"/>
    </w:rPr>
  </w:style>
  <w:style w:type="paragraph" w:styleId="Voetnoottekst">
    <w:name w:val="footnote text"/>
    <w:basedOn w:val="Standaard"/>
    <w:link w:val="VoetnoottekstChar"/>
    <w:uiPriority w:val="99"/>
    <w:semiHidden/>
    <w:rsid w:val="002C5E1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2C5E18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rsid w:val="002C5E18"/>
    <w:rPr>
      <w:rFonts w:cs="Times New Roman"/>
      <w:vertAlign w:val="superscript"/>
    </w:rPr>
  </w:style>
  <w:style w:type="table" w:styleId="Tabelraster">
    <w:name w:val="Table Grid"/>
    <w:basedOn w:val="Standaardtabel"/>
    <w:uiPriority w:val="39"/>
    <w:rsid w:val="002D54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06745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6745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067455"/>
    <w:rPr>
      <w:rFonts w:ascii="Times New Roman" w:hAnsi="Times New Roman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674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067455"/>
    <w:rPr>
      <w:rFonts w:ascii="Times New Roman" w:hAnsi="Times New Roman" w:cs="Times New Roman"/>
      <w:b/>
      <w:bCs/>
      <w:sz w:val="20"/>
      <w:szCs w:val="20"/>
      <w:lang w:val="nl-NL"/>
    </w:rPr>
  </w:style>
  <w:style w:type="paragraph" w:customStyle="1" w:styleId="Lijstalinea1">
    <w:name w:val="Lijstalinea1"/>
    <w:basedOn w:val="Standaard"/>
    <w:uiPriority w:val="99"/>
    <w:rsid w:val="00471610"/>
    <w:pPr>
      <w:ind w:left="720"/>
    </w:pPr>
    <w:rPr>
      <w:rFonts w:eastAsia="Calibri"/>
    </w:rPr>
  </w:style>
  <w:style w:type="paragraph" w:styleId="Lijstopsomteken">
    <w:name w:val="List Bullet"/>
    <w:basedOn w:val="Standaard"/>
    <w:uiPriority w:val="99"/>
    <w:unhideWhenUsed/>
    <w:rsid w:val="00D217DD"/>
    <w:pPr>
      <w:numPr>
        <w:numId w:val="2"/>
      </w:numPr>
      <w:contextualSpacing/>
    </w:pPr>
  </w:style>
  <w:style w:type="paragraph" w:styleId="Revisie">
    <w:name w:val="Revision"/>
    <w:hidden/>
    <w:uiPriority w:val="99"/>
    <w:semiHidden/>
    <w:rsid w:val="003A34BE"/>
    <w:rPr>
      <w:rFonts w:ascii="Times New Roman" w:eastAsia="Times New Roman" w:hAnsi="Times New Roman"/>
      <w:sz w:val="24"/>
      <w:szCs w:val="24"/>
      <w:lang w:val="nl-NL"/>
    </w:rPr>
  </w:style>
  <w:style w:type="character" w:styleId="Nadruk">
    <w:name w:val="Emphasis"/>
    <w:basedOn w:val="Standaardalinea-lettertype"/>
    <w:uiPriority w:val="20"/>
    <w:qFormat/>
    <w:locked/>
    <w:rsid w:val="008C1A7C"/>
    <w:rPr>
      <w:b/>
      <w:bCs/>
      <w:i w:val="0"/>
      <w:iCs w:val="0"/>
    </w:rPr>
  </w:style>
  <w:style w:type="paragraph" w:customStyle="1" w:styleId="Default">
    <w:name w:val="Default"/>
    <w:rsid w:val="00B01E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customStyle="1" w:styleId="Kop3Char">
    <w:name w:val="Kop 3 Char"/>
    <w:basedOn w:val="Standaardalinea-lettertype"/>
    <w:link w:val="Kop3"/>
    <w:rsid w:val="00F256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paragraph" w:customStyle="1" w:styleId="Introtekst">
    <w:name w:val="Introtekst"/>
    <w:basedOn w:val="Standaard"/>
    <w:next w:val="Standaard"/>
    <w:rsid w:val="00E01679"/>
    <w:pPr>
      <w:suppressAutoHyphens/>
      <w:spacing w:after="260" w:line="260" w:lineRule="atLeast"/>
    </w:pPr>
    <w:rPr>
      <w:rFonts w:ascii="NS Sans" w:eastAsia="MS Mincho" w:hAnsi="NS Sans"/>
      <w:b/>
      <w:sz w:val="19"/>
      <w:lang w:val="en-GB"/>
    </w:rPr>
  </w:style>
  <w:style w:type="character" w:customStyle="1" w:styleId="Kop4Char">
    <w:name w:val="Kop 4 Char"/>
    <w:basedOn w:val="Standaardalinea-lettertype"/>
    <w:link w:val="Kop4"/>
    <w:rsid w:val="00F74C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nl-NL"/>
    </w:rPr>
  </w:style>
  <w:style w:type="character" w:customStyle="1" w:styleId="Kop5Char">
    <w:name w:val="Kop 5 Char"/>
    <w:basedOn w:val="Standaardalinea-lettertype"/>
    <w:link w:val="Kop5"/>
    <w:rsid w:val="00F74C0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/>
    </w:rPr>
  </w:style>
  <w:style w:type="character" w:customStyle="1" w:styleId="Kop6Char">
    <w:name w:val="Kop 6 Char"/>
    <w:basedOn w:val="Standaardalinea-lettertype"/>
    <w:link w:val="Kop6"/>
    <w:semiHidden/>
    <w:rsid w:val="00F74C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Kop7Char">
    <w:name w:val="Kop 7 Char"/>
    <w:basedOn w:val="Standaardalinea-lettertype"/>
    <w:link w:val="Kop7"/>
    <w:semiHidden/>
    <w:rsid w:val="00F74C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nl-NL"/>
    </w:rPr>
  </w:style>
  <w:style w:type="character" w:customStyle="1" w:styleId="Kop8Char">
    <w:name w:val="Kop 8 Char"/>
    <w:basedOn w:val="Standaardalinea-lettertype"/>
    <w:link w:val="Kop8"/>
    <w:semiHidden/>
    <w:rsid w:val="00F74C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semiHidden/>
    <w:rsid w:val="00F74C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Colofonkopjes">
    <w:name w:val="Colofonkopjes"/>
    <w:basedOn w:val="Standaard"/>
    <w:rsid w:val="006B09FC"/>
    <w:pPr>
      <w:suppressAutoHyphens/>
      <w:spacing w:line="260" w:lineRule="exact"/>
    </w:pPr>
    <w:rPr>
      <w:rFonts w:ascii="NS Sans" w:eastAsia="MS Mincho" w:hAnsi="NS Sans"/>
      <w:b/>
      <w:sz w:val="15"/>
      <w:lang w:val="en-GB"/>
    </w:rPr>
  </w:style>
  <w:style w:type="paragraph" w:customStyle="1" w:styleId="Colofongegevens">
    <w:name w:val="Colofongegevens"/>
    <w:basedOn w:val="Standaard"/>
    <w:rsid w:val="006B09FC"/>
    <w:pPr>
      <w:suppressAutoHyphens/>
      <w:spacing w:line="260" w:lineRule="exact"/>
    </w:pPr>
    <w:rPr>
      <w:rFonts w:ascii="NS Sans" w:eastAsia="MS Mincho" w:hAnsi="NS Sans"/>
      <w:sz w:val="19"/>
      <w:lang w:val="en-GB"/>
    </w:rPr>
  </w:style>
  <w:style w:type="paragraph" w:customStyle="1" w:styleId="Colofon">
    <w:name w:val="Colofon"/>
    <w:basedOn w:val="Standaard"/>
    <w:rsid w:val="006B09FC"/>
    <w:pPr>
      <w:pageBreakBefore/>
      <w:suppressAutoHyphens/>
      <w:spacing w:line="260" w:lineRule="exact"/>
      <w:outlineLvl w:val="0"/>
    </w:pPr>
    <w:rPr>
      <w:rFonts w:ascii="NS Sans" w:eastAsia="MS Mincho" w:hAnsi="NS Sans"/>
      <w:b/>
      <w:sz w:val="21"/>
      <w:lang w:val="en-GB"/>
    </w:rPr>
  </w:style>
  <w:style w:type="paragraph" w:customStyle="1" w:styleId="broodtekst">
    <w:name w:val="broodtekst"/>
    <w:basedOn w:val="Standaard"/>
    <w:rsid w:val="004F3414"/>
    <w:pPr>
      <w:suppressAutoHyphens/>
      <w:spacing w:line="260" w:lineRule="atLeast"/>
    </w:pPr>
    <w:rPr>
      <w:rFonts w:ascii="NS Sans" w:eastAsia="MS Mincho" w:hAnsi="NS Sans"/>
      <w:sz w:val="19"/>
    </w:rPr>
  </w:style>
  <w:style w:type="paragraph" w:customStyle="1" w:styleId="Tussenkop">
    <w:name w:val="Tussenkop"/>
    <w:basedOn w:val="Standaard"/>
    <w:next w:val="broodtekst"/>
    <w:rsid w:val="006A4345"/>
    <w:pPr>
      <w:suppressAutoHyphens/>
      <w:spacing w:before="260" w:line="260" w:lineRule="atLeast"/>
    </w:pPr>
    <w:rPr>
      <w:rFonts w:ascii="NS Sans" w:eastAsia="MS Mincho" w:hAnsi="NS Sans"/>
      <w:i/>
      <w:sz w:val="19"/>
    </w:rPr>
  </w:style>
  <w:style w:type="paragraph" w:customStyle="1" w:styleId="Standard">
    <w:name w:val="Standard"/>
    <w:rsid w:val="008D5A96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val="nl-NL" w:eastAsia="zh-CN" w:bidi="hi-IN"/>
    </w:rPr>
  </w:style>
  <w:style w:type="paragraph" w:customStyle="1" w:styleId="koptekst-2">
    <w:name w:val="koptekst-2"/>
    <w:basedOn w:val="Kop2"/>
    <w:next w:val="broodtekst"/>
    <w:rsid w:val="00880C92"/>
    <w:pPr>
      <w:keepLines w:val="0"/>
      <w:tabs>
        <w:tab w:val="left" w:pos="567"/>
      </w:tabs>
      <w:suppressAutoHyphens/>
      <w:spacing w:before="520" w:after="260" w:line="260" w:lineRule="atLeast"/>
      <w:ind w:left="567" w:hanging="567"/>
    </w:pPr>
    <w:rPr>
      <w:rFonts w:ascii="NS Sans" w:eastAsia="MS Mincho" w:hAnsi="NS Sans" w:cs="Arial"/>
      <w:iCs/>
      <w:color w:val="auto"/>
      <w:sz w:val="21"/>
      <w:szCs w:val="28"/>
    </w:rPr>
  </w:style>
  <w:style w:type="paragraph" w:customStyle="1" w:styleId="koptekst-3">
    <w:name w:val="koptekst-3"/>
    <w:basedOn w:val="Kop3"/>
    <w:next w:val="broodtekst"/>
    <w:rsid w:val="00880C92"/>
    <w:pPr>
      <w:keepLines w:val="0"/>
      <w:tabs>
        <w:tab w:val="left" w:pos="680"/>
      </w:tabs>
      <w:suppressAutoHyphens/>
      <w:spacing w:before="260" w:line="260" w:lineRule="atLeast"/>
      <w:ind w:left="680" w:hanging="680"/>
      <w:contextualSpacing/>
    </w:pPr>
    <w:rPr>
      <w:rFonts w:ascii="NS Sans" w:eastAsia="MS Mincho" w:hAnsi="NS Sans" w:cs="Arial"/>
      <w:b/>
      <w:bCs/>
      <w:color w:val="auto"/>
      <w:sz w:val="19"/>
      <w:szCs w:val="26"/>
    </w:rPr>
  </w:style>
  <w:style w:type="paragraph" w:styleId="Inhopg3">
    <w:name w:val="toc 3"/>
    <w:basedOn w:val="Standaard"/>
    <w:next w:val="Standaard"/>
    <w:autoRedefine/>
    <w:uiPriority w:val="39"/>
    <w:locked/>
    <w:rsid w:val="00FC6556"/>
    <w:pPr>
      <w:spacing w:after="100"/>
      <w:ind w:left="480"/>
    </w:pPr>
  </w:style>
  <w:style w:type="paragraph" w:styleId="Bijschrift">
    <w:name w:val="caption"/>
    <w:basedOn w:val="Standaard"/>
    <w:next w:val="Standaard"/>
    <w:unhideWhenUsed/>
    <w:qFormat/>
    <w:locked/>
    <w:rsid w:val="00FC6556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pellingerror">
    <w:name w:val="spellingerror"/>
    <w:basedOn w:val="Standaardalinea-lettertype"/>
    <w:rsid w:val="00B21AD1"/>
  </w:style>
  <w:style w:type="character" w:customStyle="1" w:styleId="normaltextrun1">
    <w:name w:val="normaltextrun1"/>
    <w:basedOn w:val="Standaardalinea-lettertype"/>
    <w:rsid w:val="00B21AD1"/>
  </w:style>
  <w:style w:type="paragraph" w:customStyle="1" w:styleId="paragraph1">
    <w:name w:val="paragraph1"/>
    <w:basedOn w:val="Standaard"/>
    <w:rsid w:val="00B21AD1"/>
    <w:rPr>
      <w:lang w:eastAsia="nl-NL"/>
    </w:rPr>
  </w:style>
  <w:style w:type="character" w:customStyle="1" w:styleId="eop">
    <w:name w:val="eop"/>
    <w:basedOn w:val="Standaardalinea-lettertype"/>
    <w:rsid w:val="00B21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3191">
          <w:marLeft w:val="10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3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84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63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6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10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71442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510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96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20617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501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971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0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6283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0446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591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263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4577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78131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352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7003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180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3660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190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0983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2519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4567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138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5116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47958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808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315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5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7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4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2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03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8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753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05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167">
          <w:marLeft w:val="10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902">
          <w:marLeft w:val="10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750">
          <w:marLeft w:val="10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2040">
          <w:marLeft w:val="10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C39DA9FAAB24C9A5289574151B4A2" ma:contentTypeVersion="57" ma:contentTypeDescription="Een nieuw document maken." ma:contentTypeScope="" ma:versionID="3e6d72aa36b63cab70bc4c1f2a8dc09a">
  <xsd:schema xmlns:xsd="http://www.w3.org/2001/XMLSchema" xmlns:xs="http://www.w3.org/2001/XMLSchema" xmlns:p="http://schemas.microsoft.com/office/2006/metadata/properties" xmlns:ns1="http://schemas.microsoft.com/sharepoint/v3" xmlns:ns2="034a3beb-2f15-497a-bc34-c9a24eddfcb3" xmlns:ns3="bbfa16fd-aa96-40f3-942d-85d19b731ffc" xmlns:ns4="c9a0455b-0ec9-4e2c-bf31-e70a05d2a2fe" targetNamespace="http://schemas.microsoft.com/office/2006/metadata/properties" ma:root="true" ma:fieldsID="628748d27b98bc9914ab0a17a12e7f39" ns1:_="" ns2:_="" ns3:_="" ns4:_="">
    <xsd:import namespace="http://schemas.microsoft.com/sharepoint/v3"/>
    <xsd:import namespace="034a3beb-2f15-497a-bc34-c9a24eddfcb3"/>
    <xsd:import namespace="bbfa16fd-aa96-40f3-942d-85d19b731ffc"/>
    <xsd:import namespace="c9a0455b-0ec9-4e2c-bf31-e70a05d2a2fe"/>
    <xsd:element name="properties">
      <xsd:complexType>
        <xsd:sequence>
          <xsd:element name="documentManagement">
            <xsd:complexType>
              <xsd:all>
                <xsd:element ref="ns2:Sector" minOccurs="0"/>
                <xsd:element ref="ns2:Kernwoorden" minOccurs="0"/>
                <xsd:element ref="ns2:Prog_x002f_Proj_x002f_Init" minOccurs="0"/>
                <xsd:element ref="ns2:Jaar_x0020_inkoopproject" minOccurs="0"/>
                <xsd:element ref="ns2:Naam_x0020_inkoper" minOccurs="0"/>
                <xsd:element ref="ns2:e57932243e344fd5a08492a0ca9c1e12" minOccurs="0"/>
                <xsd:element ref="ns3:TaxCatchAllLabel" minOccurs="0"/>
                <xsd:element ref="ns3:p21c2e49352a45399600665eb9cb46ea" minOccurs="0"/>
                <xsd:element ref="ns2:SharedWithUsers" minOccurs="0"/>
                <xsd:element ref="ns2:SharingHintHash" minOccurs="0"/>
                <xsd:element ref="ns3:TaxCatchAll" minOccurs="0"/>
                <xsd:element ref="ns2:SharedWithDetails" minOccurs="0"/>
                <xsd:element ref="ns2:gb82f349165e4d54a916b112b2504f20" minOccurs="0"/>
                <xsd:element ref="ns1:DocumentSetDescription" minOccurs="0"/>
                <xsd:element ref="ns2:LastSharedByUser" minOccurs="0"/>
                <xsd:element ref="ns2:LastSharedByTime" minOccurs="0"/>
                <xsd:element ref="ns4:Doelgroepe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2:DocId" minOccurs="0"/>
                <xsd:element ref="ns2:DocVersie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4" nillable="true" ma:displayName="Beschrijving" ma:description="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a3beb-2f15-497a-bc34-c9a24eddfcb3" elementFormDefault="qualified">
    <xsd:import namespace="http://schemas.microsoft.com/office/2006/documentManagement/types"/>
    <xsd:import namespace="http://schemas.microsoft.com/office/infopath/2007/PartnerControls"/>
    <xsd:element name="Sector" ma:index="2" nillable="true" ma:displayName="(Category) Team" ma:default="ICT" ma:format="Dropdown" ma:hidden="true" ma:indexed="true" ma:internalName="Sector" ma:readOnly="false">
      <xsd:simpleType>
        <xsd:restriction base="dms:Choice">
          <xsd:enumeration value="Building &amp; Construction"/>
          <xsd:enumeration value="Facility Services"/>
          <xsd:enumeration value="ICT"/>
          <xsd:enumeration value="MBES"/>
          <xsd:enumeration value="MarCom"/>
          <xsd:enumeration value="Professional Services"/>
          <xsd:enumeration value="PS&amp;I"/>
          <xsd:enumeration value="Rolling Stock"/>
          <xsd:enumeration value="Secretariaat"/>
        </xsd:restriction>
      </xsd:simpleType>
    </xsd:element>
    <xsd:element name="Kernwoorden" ma:index="5" nillable="true" ma:displayName="Kernwoorden" ma:hidden="true" ma:internalName="Kernwoorden" ma:readOnly="false">
      <xsd:simpleType>
        <xsd:restriction base="dms:Text">
          <xsd:maxLength value="255"/>
        </xsd:restriction>
      </xsd:simpleType>
    </xsd:element>
    <xsd:element name="Prog_x002f_Proj_x002f_Init" ma:index="7" nillable="true" ma:displayName="Prog/Proj/Init" ma:hidden="true" ma:list="{439f0511-f276-49f6-92c0-039b15a2148f}" ma:internalName="Prog_x002F_Proj_x002F_Init" ma:readOnly="false" ma:showField="Title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aar_x0020_inkoopproject" ma:index="8" nillable="true" ma:displayName="Jaar inkoopproject" ma:default="2017" ma:format="Dropdown" ma:hidden="true" ma:indexed="true" ma:internalName="Jaar_x0020_inkoopproject" ma:readOnly="false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aam_x0020_inkoper" ma:index="9" nillable="true" ma:displayName="Naam inkoper" ma:hidden="true" ma:indexed="true" ma:list="UserInfo" ma:SharePointGroup="0" ma:internalName="Naam_x0020_inkop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57932243e344fd5a08492a0ca9c1e12" ma:index="14" nillable="true" ma:taxonomy="true" ma:internalName="e57932243e344fd5a08492a0ca9c1e12" ma:taxonomyFieldName="Soort_x0020_document" ma:displayName="Soort document" ma:indexed="true" ma:default="" ma:fieldId="{e5793224-3e34-4fd5-a084-92a0ca9c1e12}" ma:sspId="0409cfc5-dbb9-405e-9c65-ec16987dfce4" ma:termSetId="f234009f-b6d3-4e67-bfeb-eb07cfd97d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9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gb82f349165e4d54a916b112b2504f20" ma:index="23" nillable="true" ma:taxonomy="true" ma:internalName="gb82f349165e4d54a916b112b2504f20" ma:taxonomyFieldName="Inkoopcategorie" ma:displayName="Inkoopcategorie" ma:readOnly="false" ma:default="" ma:fieldId="{0b82f349-165e-4d54-a916-b112b2504f20}" ma:sspId="0409cfc5-dbb9-405e-9c65-ec16987dfce4" ma:termSetId="b077503e-c40e-4373-bacf-c51af075096a" ma:anchorId="781aa10c-0724-4f7d-9acd-59759e38927f" ma:open="false" ma:isKeyword="false">
      <xsd:complexType>
        <xsd:sequence>
          <xsd:element ref="pc:Terms" minOccurs="0" maxOccurs="1"/>
        </xsd:sequence>
      </xsd:complexType>
    </xsd:element>
    <xsd:element name="LastSharedByUser" ma:index="28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9" nillable="true" ma:displayName="Laatst gedeeld, per tijdstip" ma:description="" ma:internalName="LastSharedByTime" ma:readOnly="true">
      <xsd:simpleType>
        <xsd:restriction base="dms:DateTime"/>
      </xsd:simpleType>
    </xsd:element>
    <xsd:element name="DocId" ma:index="35" nillable="true" ma:displayName="DocId" ma:hidden="true" ma:internalName="DocId" ma:readOnly="false" ma:percentage="FALSE">
      <xsd:simpleType>
        <xsd:restriction base="dms:Number"/>
      </xsd:simpleType>
    </xsd:element>
    <xsd:element name="DocVersieNr" ma:index="36" nillable="true" ma:displayName="DocVersieNr" ma:hidden="true" ma:internalName="DocVersieN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16fd-aa96-40f3-942d-85d19b731ffc" elementFormDefault="qualified">
    <xsd:import namespace="http://schemas.microsoft.com/office/2006/documentManagement/types"/>
    <xsd:import namespace="http://schemas.microsoft.com/office/infopath/2007/PartnerControls"/>
    <xsd:element name="TaxCatchAllLabel" ma:index="16" nillable="true" ma:displayName="Taxonomy Catch All Column1" ma:hidden="true" ma:list="{78dc9d54-c87f-443e-bede-d07ac4bf4440}" ma:internalName="TaxCatchAllLabel" ma:readOnly="true" ma:showField="CatchAllDataLabel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1c2e49352a45399600665eb9cb46ea" ma:index="17" nillable="true" ma:taxonomy="true" ma:internalName="p21c2e49352a45399600665eb9cb46ea" ma:taxonomyFieldName="Bedrijfsonderdeel" ma:displayName="Bedrijfsonderdeel" ma:readOnly="false" ma:default="" ma:fieldId="{921c2e49-352a-4539-9600-665eb9cb46ea}" ma:sspId="0409cfc5-dbb9-405e-9c65-ec16987dfce4" ma:termSetId="e91f6195-3bfd-4584-ab57-68fb8de6fe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78dc9d54-c87f-443e-bede-d07ac4bf4440}" ma:internalName="TaxCatchAll" ma:showField="CatchAllData" ma:web="034a3beb-2f15-497a-bc34-c9a24eddf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0455b-0ec9-4e2c-bf31-e70a05d2a2fe" elementFormDefault="qualified">
    <xsd:import namespace="http://schemas.microsoft.com/office/2006/documentManagement/types"/>
    <xsd:import namespace="http://schemas.microsoft.com/office/infopath/2007/PartnerControls"/>
    <xsd:element name="Doelgroepen" ma:index="30" nillable="true" ma:displayName="Doelgroepen" ma:hidden="true" ma:internalName="Doelgroepen" ma:readOnly="false">
      <xsd:simpleType>
        <xsd:restriction base="dms:Unknown"/>
      </xsd:simpleType>
    </xsd:element>
    <xsd:element name="MediaServiceMetadata" ma:index="3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fa16fd-aa96-40f3-942d-85d19b731ffc">
      <Value>6</Value>
    </TaxCatchAll>
    <Doelgroepen xmlns="c9a0455b-0ec9-4e2c-bf31-e70a05d2a2fe" xsi:nil="true"/>
    <DocId xmlns="034a3beb-2f15-497a-bc34-c9a24eddfcb3" xsi:nil="true"/>
    <p21c2e49352a45399600665eb9cb46ea xmlns="bbfa16fd-aa96-40f3-942d-85d19b731ff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 Reizigers</TermName>
          <TermId xmlns="http://schemas.microsoft.com/office/infopath/2007/PartnerControls">09109d9a-05c0-46df-8fe4-f644cfb9907e</TermId>
        </TermInfo>
      </Terms>
    </p21c2e49352a45399600665eb9cb46ea>
    <gb82f349165e4d54a916b112b2504f20 xmlns="034a3beb-2f15-497a-bc34-c9a24eddfcb3">
      <Terms xmlns="http://schemas.microsoft.com/office/infopath/2007/PartnerControls"/>
    </gb82f349165e4d54a916b112b2504f20>
    <Kernwoorden xmlns="034a3beb-2f15-497a-bc34-c9a24eddfcb3" xsi:nil="true"/>
    <Naam_x0020_inkoper xmlns="034a3beb-2f15-497a-bc34-c9a24eddfcb3">
      <UserInfo>
        <DisplayName/>
        <AccountId>51</AccountId>
        <AccountType/>
      </UserInfo>
    </Naam_x0020_inkoper>
    <DocumentSetDescription xmlns="http://schemas.microsoft.com/sharepoint/v3" xsi:nil="true"/>
    <Sector xmlns="034a3beb-2f15-497a-bc34-c9a24eddfcb3">ICT</Sector>
    <Prog_x002f_Proj_x002f_Init xmlns="034a3beb-2f15-497a-bc34-c9a24eddfcb3"/>
    <DocVersieNr xmlns="034a3beb-2f15-497a-bc34-c9a24eddfcb3" xsi:nil="true"/>
    <Jaar_x0020_inkoopproject xmlns="034a3beb-2f15-497a-bc34-c9a24eddfcb3">2018</Jaar_x0020_inkoopproject>
    <e57932243e344fd5a08492a0ca9c1e12 xmlns="034a3beb-2f15-497a-bc34-c9a24eddfcb3">
      <Terms xmlns="http://schemas.microsoft.com/office/infopath/2007/PartnerControls"/>
    </e57932243e344fd5a08492a0ca9c1e12>
    <SharedWithUsers xmlns="034a3beb-2f15-497a-bc34-c9a24eddfcb3">
      <UserInfo>
        <DisplayName>Koch, Albert AP</DisplayName>
        <AccountId>629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5C9F8-B1DF-4259-A711-8DB308D2010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034a3beb-2f15-497a-bc34-c9a24eddfcb3"/>
    <ds:schemaRef ds:uri="bbfa16fd-aa96-40f3-942d-85d19b731ffc"/>
    <ds:schemaRef ds:uri="c9a0455b-0ec9-4e2c-bf31-e70a05d2a2f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07AE2-4C1B-4317-B2CE-DAB9B134F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BF2EE-E5D4-41A7-88A7-FE0955A81B96}">
  <ds:schemaRefs>
    <ds:schemaRef ds:uri="bbfa16fd-aa96-40f3-942d-85d19b731ffc"/>
    <ds:schemaRef ds:uri="c9a0455b-0ec9-4e2c-bf31-e70a05d2a2fe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34a3beb-2f15-497a-bc34-c9a24eddfcb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B49E1B-152C-4426-A434-9C8C6D87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EC05C00E</Template>
  <TotalTime>0</TotalTime>
  <Pages>4</Pages>
  <Words>272</Words>
  <Characters>1425</Characters>
  <Application>Microsoft Office Word</Application>
  <DocSecurity>0</DocSecurity>
  <Lines>52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FFCCTV camera's</vt:lpstr>
    </vt:vector>
  </TitlesOfParts>
  <Company>NS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FFCCTV camera's</dc:title>
  <dc:subject/>
  <dc:creator>Erik Guldenaar</dc:creator>
  <cp:keywords/>
  <dc:description/>
  <cp:lastModifiedBy>Guldenaar, Erik EP (NSG)</cp:lastModifiedBy>
  <cp:revision>3</cp:revision>
  <cp:lastPrinted>2018-10-25T07:07:00Z</cp:lastPrinted>
  <dcterms:created xsi:type="dcterms:W3CDTF">2018-10-31T13:00:00Z</dcterms:created>
  <dcterms:modified xsi:type="dcterms:W3CDTF">2018-10-31T13:01:00Z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0x010100E87C39DA9FAAB24C9A5289574151B4A2</vt:lpwstr>
  </property>
  <property fmtid="{D5CDD505-2E9C-101B-9397-08002B2CF9AE}" pid="3" name="Documenten">
    <vt:lpwstr>39;#Overig|a6a88889-1757-4dd6-95f3-7c0c2fb82988</vt:lpwstr>
  </property>
  <property fmtid="{D5CDD505-2E9C-101B-9397-08002B2CF9AE}" pid="4" name="Fase">
    <vt:lpwstr>5;#Studie - Initiatiefase|8fbc8a2b-7d5f-4073-9a20-836ea8617097</vt:lpwstr>
  </property>
  <property fmtid="{D5CDD505-2E9C-101B-9397-08002B2CF9AE}" pid="5" name="Inkoopcategorie">
    <vt:lpwstr/>
  </property>
  <property fmtid="{D5CDD505-2E9C-101B-9397-08002B2CF9AE}" pid="6" name="Bedrijfsonderdeel">
    <vt:lpwstr>6;#NS Reizigers|09109d9a-05c0-46df-8fe4-f644cfb9907e</vt:lpwstr>
  </property>
  <property fmtid="{D5CDD505-2E9C-101B-9397-08002B2CF9AE}" pid="7" name="Soort document">
    <vt:lpwstr/>
  </property>
  <property fmtid="{D5CDD505-2E9C-101B-9397-08002B2CF9AE}" pid="8" name="_docset_NoMedatataSyncRequired">
    <vt:lpwstr>False</vt:lpwstr>
  </property>
</Properties>
</file>