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CDEE9" w14:textId="77777777" w:rsidR="00067242" w:rsidRDefault="00067242" w:rsidP="0006724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r>
        <w:rPr>
          <w:rFonts w:ascii="Lucida Sans Unicode" w:hAnsi="Lucida Sans Unicode" w:cs="Lucida Sans Unicode"/>
          <w:b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38CCDFA8" wp14:editId="38CCDFA9">
            <wp:simplePos x="0" y="0"/>
            <wp:positionH relativeFrom="column">
              <wp:posOffset>4866005</wp:posOffset>
            </wp:positionH>
            <wp:positionV relativeFrom="paragraph">
              <wp:posOffset>-554990</wp:posOffset>
            </wp:positionV>
            <wp:extent cx="1485900" cy="847725"/>
            <wp:effectExtent l="0" t="0" r="0" b="9525"/>
            <wp:wrapNone/>
            <wp:docPr id="1" name="Afbeelding 1" descr="UTR 157 logo Gemeente Utrecht FC wit s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R 157 logo Gemeente Utrecht FC wit schi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CDEEA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B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C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D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E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F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0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1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2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3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Document </w:t>
      </w:r>
    </w:p>
    <w:p w14:paraId="38CCDEF4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Invulformulier Vragen en antwoorden </w:t>
      </w:r>
    </w:p>
    <w:p w14:paraId="38CCDEF5" w14:textId="77777777" w:rsid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1E667991" w14:textId="77777777" w:rsidR="009641E7" w:rsidRPr="009641E7" w:rsidRDefault="009641E7" w:rsidP="009641E7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9641E7">
        <w:rPr>
          <w:rFonts w:ascii="Lucida Sans Unicode" w:hAnsi="Lucida Sans Unicode" w:cs="Lucida Sans Unicode"/>
          <w:sz w:val="36"/>
          <w:szCs w:val="36"/>
        </w:rPr>
        <w:t>CAD werkplek</w:t>
      </w:r>
    </w:p>
    <w:p w14:paraId="5C526686" w14:textId="77777777" w:rsidR="009641E7" w:rsidRPr="009641E7" w:rsidRDefault="009641E7" w:rsidP="009641E7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9641E7">
        <w:rPr>
          <w:rFonts w:ascii="Lucida Sans Unicode" w:hAnsi="Lucida Sans Unicode" w:cs="Lucida Sans Unicode"/>
          <w:sz w:val="36"/>
          <w:szCs w:val="36"/>
        </w:rPr>
        <w:t>Kenmerk: 198480</w:t>
      </w:r>
    </w:p>
    <w:p w14:paraId="6033FB05" w14:textId="77777777" w:rsidR="009641E7" w:rsidRPr="009641E7" w:rsidRDefault="009641E7" w:rsidP="009641E7">
      <w:pPr>
        <w:ind w:left="567"/>
        <w:rPr>
          <w:rFonts w:ascii="Lucida Sans Unicode" w:hAnsi="Lucida Sans Unicode" w:cs="Lucida Sans Unicode"/>
          <w:sz w:val="36"/>
          <w:szCs w:val="36"/>
        </w:rPr>
      </w:pPr>
    </w:p>
    <w:p w14:paraId="38CCDEFA" w14:textId="4531CE93" w:rsidR="00067242" w:rsidRPr="009641E7" w:rsidRDefault="009641E7" w:rsidP="009641E7">
      <w:pPr>
        <w:ind w:left="567"/>
        <w:rPr>
          <w:rFonts w:ascii="Lucida Sans Unicode" w:hAnsi="Lucida Sans Unicode" w:cs="Lucida Sans Unicode"/>
          <w:sz w:val="36"/>
          <w:szCs w:val="36"/>
        </w:rPr>
      </w:pPr>
      <w:proofErr w:type="gramStart"/>
      <w:r w:rsidRPr="009641E7">
        <w:rPr>
          <w:rFonts w:ascii="Lucida Sans Unicode" w:hAnsi="Lucida Sans Unicode" w:cs="Lucida Sans Unicode"/>
          <w:sz w:val="36"/>
          <w:szCs w:val="36"/>
        </w:rPr>
        <w:t>d.d.</w:t>
      </w:r>
      <w:proofErr w:type="gramEnd"/>
      <w:r w:rsidRPr="009641E7">
        <w:rPr>
          <w:rFonts w:ascii="Lucida Sans Unicode" w:hAnsi="Lucida Sans Unicode" w:cs="Lucida Sans Unicode"/>
          <w:sz w:val="36"/>
          <w:szCs w:val="36"/>
        </w:rPr>
        <w:t>: 2-10-2018</w:t>
      </w:r>
    </w:p>
    <w:p w14:paraId="38CCDEFB" w14:textId="77777777" w:rsidR="00067242" w:rsidRDefault="00067242" w:rsidP="00067242">
      <w:pPr>
        <w:pStyle w:val="Inhopg1"/>
        <w:rPr>
          <w:sz w:val="32"/>
        </w:rPr>
      </w:pPr>
    </w:p>
    <w:p w14:paraId="38CCDEFC" w14:textId="77777777" w:rsidR="00067242" w:rsidRDefault="00067242" w:rsidP="00067242">
      <w:pPr>
        <w:ind w:left="567"/>
      </w:pPr>
    </w:p>
    <w:p w14:paraId="38CCDEFD" w14:textId="77777777" w:rsidR="00067242" w:rsidRDefault="00067242" w:rsidP="00067242">
      <w:pPr>
        <w:ind w:left="567"/>
      </w:pPr>
    </w:p>
    <w:p w14:paraId="38CCDEFE" w14:textId="77777777" w:rsidR="00067242" w:rsidRDefault="00067242" w:rsidP="00067242">
      <w:pPr>
        <w:ind w:left="567"/>
      </w:pPr>
    </w:p>
    <w:p w14:paraId="38CCDEFF" w14:textId="77777777" w:rsidR="00067242" w:rsidRDefault="00067242" w:rsidP="00067242">
      <w:pPr>
        <w:ind w:left="567"/>
      </w:pPr>
    </w:p>
    <w:p w14:paraId="38CCDF00" w14:textId="77777777" w:rsidR="00067242" w:rsidRDefault="00067242" w:rsidP="00067242">
      <w:pPr>
        <w:ind w:left="567"/>
      </w:pPr>
    </w:p>
    <w:p w14:paraId="38CCDF01" w14:textId="77777777" w:rsidR="00067242" w:rsidRDefault="00067242" w:rsidP="00067242">
      <w:pPr>
        <w:ind w:left="567"/>
      </w:pPr>
    </w:p>
    <w:p w14:paraId="38CCDF02" w14:textId="77777777" w:rsidR="00067242" w:rsidRDefault="00067242" w:rsidP="00067242">
      <w:pPr>
        <w:ind w:left="567"/>
      </w:pPr>
    </w:p>
    <w:p w14:paraId="38CCDF03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65D49660" w14:textId="77777777" w:rsidR="004C17DB" w:rsidRDefault="004C17DB" w:rsidP="00067242">
      <w:pPr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14:paraId="38CCDF04" w14:textId="00CB52B3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 xml:space="preserve">Interne </w:t>
      </w:r>
      <w:proofErr w:type="gramStart"/>
      <w:r>
        <w:rPr>
          <w:rFonts w:ascii="Lucida Sans Unicode" w:hAnsi="Lucida Sans Unicode" w:cs="Lucida Sans Unicode"/>
          <w:b/>
          <w:sz w:val="16"/>
          <w:szCs w:val="16"/>
        </w:rPr>
        <w:t xml:space="preserve">Bedrijven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proofErr w:type="gramEnd"/>
      <w:r w:rsidR="004C17DB">
        <w:rPr>
          <w:rFonts w:ascii="Lucida Sans Unicode" w:hAnsi="Lucida Sans Unicode" w:cs="Lucida Sans Unicode"/>
          <w:sz w:val="16"/>
          <w:szCs w:val="16"/>
        </w:rPr>
        <w:t>I</w:t>
      </w:r>
      <w:r w:rsidRPr="006C0455">
        <w:rPr>
          <w:rFonts w:ascii="Lucida Sans Unicode" w:hAnsi="Lucida Sans Unicode" w:cs="Lucida Sans Unicode"/>
          <w:sz w:val="16"/>
          <w:szCs w:val="16"/>
        </w:rPr>
        <w:t>nkoop</w:t>
      </w:r>
    </w:p>
    <w:p w14:paraId="38CCDF05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</w:p>
    <w:p w14:paraId="38CCDF06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14:paraId="38CCDF07" w14:textId="77777777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sz w:val="16"/>
          <w:szCs w:val="16"/>
        </w:rPr>
        <w:t>Telefoon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030-286 05 </w:t>
      </w:r>
      <w:proofErr w:type="gramStart"/>
      <w:r w:rsidRPr="006C0455">
        <w:rPr>
          <w:rFonts w:ascii="Lucida Sans Unicode" w:hAnsi="Lucida Sans Unicode" w:cs="Lucida Sans Unicode"/>
          <w:sz w:val="16"/>
          <w:szCs w:val="16"/>
        </w:rPr>
        <w:t xml:space="preserve">55  </w:t>
      </w:r>
      <w:proofErr w:type="gramEnd"/>
    </w:p>
    <w:p w14:paraId="38CCDF08" w14:textId="7D3F83C2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E</w:t>
      </w:r>
      <w:r w:rsidRPr="006C0455">
        <w:rPr>
          <w:rFonts w:ascii="Lucida Sans Unicode" w:hAnsi="Lucida Sans Unicode" w:cs="Lucida Sans Unicode"/>
          <w:b/>
          <w:sz w:val="16"/>
          <w:szCs w:val="16"/>
        </w:rPr>
        <w:t>-mail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r w:rsidR="004C17DB">
        <w:rPr>
          <w:rFonts w:ascii="Lucida Sans Unicode" w:hAnsi="Lucida Sans Unicode" w:cs="Lucida Sans Unicode"/>
          <w:sz w:val="16"/>
          <w:szCs w:val="16"/>
        </w:rPr>
        <w:t>inkoop@utrecht.nl</w:t>
      </w:r>
    </w:p>
    <w:p w14:paraId="38CCDF09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A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B" w14:textId="15F61267" w:rsidR="00067242" w:rsidRDefault="00067242" w:rsidP="00067242">
      <w:pPr>
        <w:rPr>
          <w:rFonts w:eastAsiaTheme="majorEastAsia"/>
        </w:rPr>
      </w:pPr>
    </w:p>
    <w:p w14:paraId="38CCDF0C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0" w:name="_Toc464655802"/>
      <w:r w:rsidRPr="00067242">
        <w:rPr>
          <w:rFonts w:ascii="Lucida Sans Unicode" w:hAnsi="Lucida Sans Unicode" w:cs="Lucida Sans Unicode"/>
          <w:b w:val="0"/>
          <w:color w:val="auto"/>
        </w:rPr>
        <w:lastRenderedPageBreak/>
        <w:t>Vragen</w:t>
      </w:r>
      <w:bookmarkEnd w:id="0"/>
    </w:p>
    <w:p w14:paraId="38CCDF0D" w14:textId="77777777" w:rsidR="004A4CCF" w:rsidRDefault="00E200A9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E200A9">
        <w:rPr>
          <w:rFonts w:ascii="Lucida Sans Unicode" w:hAnsi="Lucida Sans Unicode" w:cs="Lucida Sans Unicode"/>
          <w:sz w:val="18"/>
          <w:szCs w:val="18"/>
        </w:rPr>
        <w:t>De gemeente Utrecht vraagt uw antwoord / reactie op de in ond</w:t>
      </w:r>
      <w:r>
        <w:rPr>
          <w:rFonts w:ascii="Lucida Sans Unicode" w:hAnsi="Lucida Sans Unicode" w:cs="Lucida Sans Unicode"/>
          <w:sz w:val="18"/>
          <w:szCs w:val="18"/>
        </w:rPr>
        <w:t>erstaande tabel vermelde vragen.</w:t>
      </w:r>
    </w:p>
    <w:p w14:paraId="38CCDF0E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38CCDF0F" w14:textId="77777777" w:rsidR="00876BA7" w:rsidRPr="001C6BB3" w:rsidRDefault="00876BA7" w:rsidP="00876BA7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 w:rsidRPr="001C6BB3">
        <w:rPr>
          <w:rStyle w:val="OpmaakprofielLucidaSansUnicode9pt"/>
          <w:rFonts w:cs="Lucida Sans Unicode"/>
          <w:szCs w:val="18"/>
        </w:rPr>
        <w:t xml:space="preserve">Indien </w:t>
      </w:r>
      <w:r w:rsidRPr="001C6BB3">
        <w:rPr>
          <w:rFonts w:ascii="Lucida Sans Unicode" w:hAnsi="Lucida Sans Unicode" w:cs="Lucida Sans Unicode"/>
          <w:sz w:val="18"/>
          <w:szCs w:val="18"/>
        </w:rPr>
        <w:t xml:space="preserve">u op een bepaalde vraag geen antwoord geeft, </w:t>
      </w:r>
      <w:proofErr w:type="gramStart"/>
      <w:r w:rsidRPr="001C6BB3">
        <w:rPr>
          <w:rFonts w:ascii="Lucida Sans Unicode" w:hAnsi="Lucida Sans Unicode" w:cs="Lucida Sans Unicode"/>
          <w:sz w:val="18"/>
          <w:szCs w:val="18"/>
        </w:rPr>
        <w:t>indien mogelijk</w:t>
      </w:r>
      <w:proofErr w:type="gramEnd"/>
      <w:r w:rsidRPr="001C6BB3">
        <w:rPr>
          <w:rFonts w:ascii="Lucida Sans Unicode" w:hAnsi="Lucida Sans Unicode" w:cs="Lucida Sans Unicode"/>
          <w:sz w:val="18"/>
          <w:szCs w:val="18"/>
        </w:rPr>
        <w:t xml:space="preserve"> graag bij de betreffende vraag aangeven waarom u hier geen antwoord op wenst te geven.</w:t>
      </w:r>
    </w:p>
    <w:p w14:paraId="38CCDF10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45"/>
        <w:gridCol w:w="5977"/>
      </w:tblGrid>
      <w:tr w:rsidR="00E200A9" w14:paraId="38CCDF14" w14:textId="77777777" w:rsidTr="00876BA7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1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Vraag-nummer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2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Onderwerp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DF13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</w:t>
            </w:r>
          </w:p>
        </w:tc>
      </w:tr>
      <w:tr w:rsidR="00E200A9" w14:paraId="38CCDF18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5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6" w14:textId="0C06AC80" w:rsidR="00E200A9" w:rsidRDefault="00AA1648" w:rsidP="005C041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 xml:space="preserve">CAD on </w:t>
            </w:r>
            <w:proofErr w:type="spellStart"/>
            <w:r>
              <w:rPr>
                <w:rFonts w:eastAsia="Times New Roman" w:cs="Lucida Sans Unicode"/>
                <w:szCs w:val="18"/>
                <w:lang w:eastAsia="en-US"/>
              </w:rPr>
              <w:t>premise</w:t>
            </w:r>
            <w:proofErr w:type="spellEnd"/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6CE" w14:textId="5491471E" w:rsidR="00F033B8" w:rsidRDefault="00AA1648" w:rsidP="0001179E">
            <w:pPr>
              <w:pStyle w:val="Geenafstand"/>
            </w:pPr>
            <w:r>
              <w:t xml:space="preserve">Welke oplossing kunt u bieden als de gemeente de CAD </w:t>
            </w:r>
            <w:r w:rsidR="005C0417">
              <w:t>werkplek</w:t>
            </w:r>
            <w:r>
              <w:t xml:space="preserve"> zelf host</w:t>
            </w:r>
            <w:r w:rsidR="00AB3EC8">
              <w:t>?</w:t>
            </w:r>
            <w:r w:rsidR="005C0417">
              <w:t xml:space="preserve"> </w:t>
            </w:r>
            <w:r w:rsidR="001D0D22">
              <w:t>Naast een VDI oplossing staat de gemeente open voor andere oplossingen mits die voldoen aan de gestelde eisen.</w:t>
            </w:r>
          </w:p>
          <w:p w14:paraId="38CCDF17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1B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9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A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1F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C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D" w14:textId="653EE1B4" w:rsidR="00E200A9" w:rsidRDefault="00AA1648" w:rsidP="005C041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CAD CLOUD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31A" w14:textId="056CB4D9" w:rsidR="0001179E" w:rsidRDefault="00AA1648" w:rsidP="0001179E">
            <w:pPr>
              <w:pStyle w:val="Geenafstand"/>
            </w:pPr>
            <w:r>
              <w:t xml:space="preserve">Biedt u CLOUD oplossingen aan voor grafische toepassingen voor </w:t>
            </w:r>
            <w:proofErr w:type="gramStart"/>
            <w:r>
              <w:t>respectievelijk</w:t>
            </w:r>
            <w:proofErr w:type="gramEnd"/>
            <w:r>
              <w:t>:</w:t>
            </w:r>
          </w:p>
          <w:p w14:paraId="36629FAE" w14:textId="65797D54" w:rsidR="00AA1648" w:rsidRDefault="00AA1648" w:rsidP="00AA1648">
            <w:pPr>
              <w:pStyle w:val="Geenafstand"/>
              <w:numPr>
                <w:ilvl w:val="0"/>
                <w:numId w:val="11"/>
              </w:numPr>
            </w:pPr>
            <w:r>
              <w:t>Microstation/Bentley</w:t>
            </w:r>
          </w:p>
          <w:p w14:paraId="4E3A8C2F" w14:textId="00C9E127" w:rsidR="00AA1648" w:rsidRDefault="00AA1648" w:rsidP="00AA1648">
            <w:pPr>
              <w:pStyle w:val="Geenafstand"/>
              <w:numPr>
                <w:ilvl w:val="0"/>
                <w:numId w:val="11"/>
              </w:numPr>
            </w:pPr>
            <w:proofErr w:type="spellStart"/>
            <w:r>
              <w:t>Autodesk</w:t>
            </w:r>
            <w:proofErr w:type="spellEnd"/>
            <w:r>
              <w:t xml:space="preserve"> suite</w:t>
            </w:r>
          </w:p>
          <w:p w14:paraId="5BCF3C47" w14:textId="384868F4" w:rsidR="00AA1648" w:rsidRDefault="00AA1648" w:rsidP="00AA1648">
            <w:pPr>
              <w:pStyle w:val="Geenafstand"/>
              <w:numPr>
                <w:ilvl w:val="0"/>
                <w:numId w:val="11"/>
              </w:numPr>
            </w:pPr>
            <w:r>
              <w:t>ADOBE producten</w:t>
            </w:r>
          </w:p>
          <w:p w14:paraId="38CCDF1E" w14:textId="77777777" w:rsidR="00E200A9" w:rsidRDefault="00E200A9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876BA7" w14:paraId="38CCDF22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0" w14:textId="3720B573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1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26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3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4" w14:textId="2077739D" w:rsidR="00E200A9" w:rsidRDefault="000D725E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Office 365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5" w14:textId="55F9E934" w:rsidR="00E200A9" w:rsidRDefault="000D725E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Op welke wijze kan in de geadviseerde oplossing eventueel gebruik worden gemaakt van Office 365</w:t>
            </w:r>
          </w:p>
        </w:tc>
      </w:tr>
      <w:tr w:rsidR="00876BA7" w14:paraId="38CCDF29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7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8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:rsidRPr="0066338A" w14:paraId="38CCDF2D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A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B" w14:textId="43A037D5" w:rsidR="00E200A9" w:rsidRPr="0066338A" w:rsidRDefault="0066338A" w:rsidP="00AA1648">
            <w:pPr>
              <w:pStyle w:val="Geenafstand"/>
              <w:rPr>
                <w:rFonts w:eastAsia="Times New Roman" w:cs="Lucida Sans Unicode"/>
                <w:szCs w:val="18"/>
                <w:lang w:val="en-GB" w:eastAsia="en-US"/>
              </w:rPr>
            </w:pPr>
            <w:proofErr w:type="spellStart"/>
            <w:r w:rsidRPr="0066338A">
              <w:rPr>
                <w:rFonts w:eastAsia="Times New Roman" w:cs="Lucida Sans Unicode"/>
                <w:szCs w:val="18"/>
                <w:lang w:val="en-GB" w:eastAsia="en-US"/>
              </w:rPr>
              <w:t>Advies</w:t>
            </w:r>
            <w:proofErr w:type="spellEnd"/>
            <w:r w:rsidRPr="0066338A">
              <w:rPr>
                <w:rFonts w:eastAsia="Times New Roman" w:cs="Lucida Sans Unicode"/>
                <w:szCs w:val="18"/>
                <w:lang w:val="en-GB" w:eastAsia="en-US"/>
              </w:rPr>
              <w:t xml:space="preserve"> Cloud versus On Premise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C" w14:textId="0C3A31B9" w:rsidR="00E200A9" w:rsidRPr="0066338A" w:rsidRDefault="0066338A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 w:rsidRPr="0066338A">
              <w:rPr>
                <w:rFonts w:eastAsia="Times New Roman" w:cs="Lucida Sans Unicode"/>
                <w:szCs w:val="18"/>
                <w:lang w:eastAsia="en-US"/>
              </w:rPr>
              <w:t>Als u beide oplossingen levert kunt u dan aangeven wat de voor- en nadelen zijn van beide oplossingen en welke u zou adviseren?</w:t>
            </w:r>
          </w:p>
        </w:tc>
      </w:tr>
      <w:tr w:rsidR="00876BA7" w14:paraId="38CCDF30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E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F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34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1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2" w14:textId="748ACDB4" w:rsidR="00E200A9" w:rsidRDefault="0066338A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Adaptief vermogen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3" w14:textId="3049EF15" w:rsidR="00E200A9" w:rsidRDefault="0066338A" w:rsidP="0066338A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 xml:space="preserve">In hoeverre zijn de oplossingen aanpasbaar aan toekomstige veranderingen van het gebruik van de </w:t>
            </w:r>
            <w:r w:rsidR="005C0417">
              <w:rPr>
                <w:rFonts w:eastAsia="Times New Roman" w:cs="Lucida Sans Unicode"/>
                <w:szCs w:val="18"/>
                <w:lang w:eastAsia="en-US"/>
              </w:rPr>
              <w:t xml:space="preserve">werkplek? </w:t>
            </w:r>
          </w:p>
        </w:tc>
      </w:tr>
      <w:tr w:rsidR="00876BA7" w14:paraId="38CCDF37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5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6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3B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8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  <w:bookmarkStart w:id="1" w:name="_GoBack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9" w14:textId="258CFF7B" w:rsidR="00E200A9" w:rsidRDefault="004A1D0D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Circulaire economie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A" w14:textId="10E67346" w:rsidR="00E200A9" w:rsidRDefault="004A1D0D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In hoeverre dragen u oplossingen bij aan de circulaire economie (zie marktconsultatie leidraad)</w:t>
            </w:r>
            <w:r w:rsidR="008423C1">
              <w:rPr>
                <w:rFonts w:eastAsia="Times New Roman" w:cs="Lucida Sans Unicode"/>
                <w:szCs w:val="18"/>
                <w:lang w:eastAsia="en-US"/>
              </w:rPr>
              <w:t xml:space="preserve"> zowel op het gebied van grondstofgebruik als energie</w:t>
            </w:r>
            <w:r>
              <w:rPr>
                <w:rFonts w:eastAsia="Times New Roman" w:cs="Lucida Sans Unicode"/>
                <w:szCs w:val="18"/>
                <w:lang w:eastAsia="en-US"/>
              </w:rPr>
              <w:t>? Welke ontwikkelingen in de markt ziet u op dit gebied?</w:t>
            </w:r>
          </w:p>
        </w:tc>
      </w:tr>
      <w:tr w:rsidR="00876BA7" w14:paraId="38CCDF3E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C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3D" w14:textId="77777777" w:rsidR="00876BA7" w:rsidRDefault="00876BA7" w:rsidP="00AA1648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</w:tbl>
    <w:bookmarkEnd w:id="1"/>
    <w:p w14:paraId="38CCDF5B" w14:textId="77777777" w:rsidR="004A4CCF" w:rsidRPr="00067242" w:rsidRDefault="0096148C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r>
        <w:rPr>
          <w:rFonts w:ascii="Lucida Sans Unicode" w:hAnsi="Lucida Sans Unicode" w:cs="Lucida Sans Unicode"/>
          <w:b w:val="0"/>
          <w:color w:val="auto"/>
        </w:rPr>
        <w:t>Concept eisen</w:t>
      </w:r>
    </w:p>
    <w:p w14:paraId="09804789" w14:textId="103E6256" w:rsidR="00F5636A" w:rsidRPr="00E200A9" w:rsidRDefault="00F5636A" w:rsidP="00F5636A">
      <w:pPr>
        <w:numPr>
          <w:ilvl w:val="2"/>
          <w:numId w:val="1"/>
        </w:numPr>
        <w:spacing w:line="240" w:lineRule="atLeast"/>
        <w:ind w:left="1080" w:hanging="1080"/>
        <w:rPr>
          <w:rFonts w:ascii="Lucida Sans Unicode" w:hAnsi="Lucida Sans Unicode" w:cs="Lucida Sans Unicode"/>
          <w:b/>
          <w:sz w:val="18"/>
          <w:szCs w:val="18"/>
        </w:rPr>
      </w:pPr>
      <w:r>
        <w:rPr>
          <w:rFonts w:ascii="Lucida Sans Unicode" w:hAnsi="Lucida Sans Unicode" w:cs="Lucida Sans Unicode"/>
          <w:b/>
          <w:sz w:val="18"/>
          <w:szCs w:val="18"/>
        </w:rPr>
        <w:t>Onderwerp 1</w:t>
      </w:r>
      <w:r w:rsidR="007A47BF">
        <w:rPr>
          <w:rFonts w:ascii="Lucida Sans Unicode" w:hAnsi="Lucida Sans Unicode" w:cs="Lucida Sans Unicode"/>
          <w:b/>
          <w:sz w:val="18"/>
          <w:szCs w:val="18"/>
        </w:rPr>
        <w:t xml:space="preserve">CAD VDI on </w:t>
      </w:r>
      <w:proofErr w:type="spellStart"/>
      <w:r w:rsidR="007A47BF">
        <w:rPr>
          <w:rFonts w:ascii="Lucida Sans Unicode" w:hAnsi="Lucida Sans Unicode" w:cs="Lucida Sans Unicode"/>
          <w:b/>
          <w:sz w:val="18"/>
          <w:szCs w:val="18"/>
        </w:rPr>
        <w:t>premise</w:t>
      </w:r>
      <w:proofErr w:type="spellEnd"/>
    </w:p>
    <w:p w14:paraId="194501FA" w14:textId="63CC5C5B" w:rsidR="00F5636A" w:rsidRPr="00E200A9" w:rsidRDefault="00F5636A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Oplossing biedt ondersteuning voor 2D </w:t>
      </w:r>
      <w:proofErr w:type="spellStart"/>
      <w:r>
        <w:rPr>
          <w:rFonts w:ascii="Lucida Sans Unicode" w:hAnsi="Lucida Sans Unicode" w:cs="Lucida Sans Unicode"/>
          <w:kern w:val="16"/>
          <w:sz w:val="18"/>
          <w:szCs w:val="18"/>
        </w:rPr>
        <w:t>modelling</w:t>
      </w:r>
      <w:proofErr w:type="spellEnd"/>
    </w:p>
    <w:p w14:paraId="43DB371A" w14:textId="439FED02" w:rsidR="00F5636A" w:rsidRPr="00E200A9" w:rsidRDefault="00F5636A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Oplossing biedt ondersteuning voor 3D </w:t>
      </w:r>
      <w:proofErr w:type="spellStart"/>
      <w:r>
        <w:rPr>
          <w:rFonts w:ascii="Lucida Sans Unicode" w:hAnsi="Lucida Sans Unicode" w:cs="Lucida Sans Unicode"/>
          <w:kern w:val="16"/>
          <w:sz w:val="18"/>
          <w:szCs w:val="18"/>
        </w:rPr>
        <w:t>modelling</w:t>
      </w:r>
      <w:proofErr w:type="spellEnd"/>
    </w:p>
    <w:p w14:paraId="1F56B746" w14:textId="57C1A03C" w:rsidR="00F5636A" w:rsidRDefault="00F5636A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Gebruikers moeten verschillende versies van software kunnen gebruiken</w:t>
      </w:r>
    </w:p>
    <w:p w14:paraId="3A2CF517" w14:textId="69BBC2E3" w:rsidR="00F5636A" w:rsidRDefault="00F5636A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Oplossing biedt ondersteuning voor video bewerking</w:t>
      </w:r>
    </w:p>
    <w:p w14:paraId="407EBE15" w14:textId="594EF6EE" w:rsidR="000D725E" w:rsidRDefault="000D725E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Standaard KA functionaliteiten dienen beschikbaar te zijn</w:t>
      </w:r>
    </w:p>
    <w:p w14:paraId="2145C350" w14:textId="3E074780" w:rsidR="003C2911" w:rsidRDefault="003C2911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Plaats en tijd onafhankelijk werken moet mogelijk zijn</w:t>
      </w:r>
    </w:p>
    <w:p w14:paraId="0C629BFF" w14:textId="384EC661" w:rsidR="003C2911" w:rsidRDefault="003C2911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Lezen en bewerken van centraal opgeslagen bestanden moet mogelijk zijn</w:t>
      </w:r>
    </w:p>
    <w:p w14:paraId="479688EE" w14:textId="750FE3E8" w:rsidR="004A1D0D" w:rsidRPr="00E200A9" w:rsidRDefault="004A1D0D" w:rsidP="00F5636A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Oplossingen dienen de circulaire economie te stimuleren</w:t>
      </w:r>
    </w:p>
    <w:p w14:paraId="11E8FB89" w14:textId="77777777" w:rsidR="00F5636A" w:rsidRDefault="00F5636A" w:rsidP="00F5636A">
      <w:pPr>
        <w:pStyle w:val="Lijstvoortzetting"/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</w:p>
    <w:p w14:paraId="535859A7" w14:textId="77777777" w:rsidR="009641E7" w:rsidRPr="00E200A9" w:rsidRDefault="009641E7" w:rsidP="00F5636A">
      <w:pPr>
        <w:pStyle w:val="Lijstvoortzetting"/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</w:p>
    <w:p w14:paraId="3206757C" w14:textId="444F3BF5" w:rsidR="00F5636A" w:rsidRPr="00E200A9" w:rsidRDefault="00F5636A" w:rsidP="00F5636A">
      <w:pPr>
        <w:numPr>
          <w:ilvl w:val="2"/>
          <w:numId w:val="1"/>
        </w:numPr>
        <w:spacing w:line="240" w:lineRule="atLeast"/>
        <w:ind w:left="1080" w:hanging="1080"/>
        <w:rPr>
          <w:rFonts w:ascii="Lucida Sans Unicode" w:hAnsi="Lucida Sans Unicode" w:cs="Lucida Sans Unicode"/>
          <w:b/>
          <w:sz w:val="18"/>
          <w:szCs w:val="18"/>
        </w:rPr>
      </w:pPr>
      <w:r>
        <w:rPr>
          <w:rFonts w:ascii="Lucida Sans Unicode" w:hAnsi="Lucida Sans Unicode" w:cs="Lucida Sans Unicode"/>
          <w:b/>
          <w:sz w:val="18"/>
          <w:szCs w:val="18"/>
        </w:rPr>
        <w:t>Onderwerp 2</w:t>
      </w:r>
      <w:r w:rsidR="007A47BF">
        <w:rPr>
          <w:rFonts w:ascii="Lucida Sans Unicode" w:hAnsi="Lucida Sans Unicode" w:cs="Lucida Sans Unicode"/>
          <w:b/>
          <w:sz w:val="18"/>
          <w:szCs w:val="18"/>
        </w:rPr>
        <w:t>CAD VDI CLOUD</w:t>
      </w:r>
    </w:p>
    <w:p w14:paraId="6AF40E01" w14:textId="5AC68A3D" w:rsidR="00F5636A" w:rsidRPr="00F5636A" w:rsidRDefault="00F5636A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Grafische werkplekken worden in de Cloud door u aangeboden</w:t>
      </w:r>
    </w:p>
    <w:p w14:paraId="2FCA336D" w14:textId="0B12A07C" w:rsidR="00F5636A" w:rsidRDefault="00F5636A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Werkplekken zijn geschikt voor zowel 2D als</w:t>
      </w:r>
      <w:r w:rsidRPr="00F5636A">
        <w:rPr>
          <w:rFonts w:ascii="Lucida Sans Unicode" w:hAnsi="Lucida Sans Unicode" w:cs="Lucida Sans Unicode"/>
          <w:kern w:val="16"/>
          <w:sz w:val="18"/>
          <w:szCs w:val="18"/>
        </w:rPr>
        <w:t xml:space="preserve"> 3D </w:t>
      </w:r>
      <w:proofErr w:type="spellStart"/>
      <w:r w:rsidRPr="00F5636A">
        <w:rPr>
          <w:rFonts w:ascii="Lucida Sans Unicode" w:hAnsi="Lucida Sans Unicode" w:cs="Lucida Sans Unicode"/>
          <w:kern w:val="16"/>
          <w:sz w:val="18"/>
          <w:szCs w:val="18"/>
        </w:rPr>
        <w:t>modelling</w:t>
      </w:r>
      <w:proofErr w:type="spellEnd"/>
    </w:p>
    <w:p w14:paraId="6CD683E0" w14:textId="02D82C6E" w:rsidR="00F5636A" w:rsidRPr="00F5636A" w:rsidRDefault="00F5636A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Als standaard software biedt u Microstation, </w:t>
      </w:r>
      <w:proofErr w:type="spellStart"/>
      <w:r>
        <w:rPr>
          <w:rFonts w:ascii="Lucida Sans Unicode" w:hAnsi="Lucida Sans Unicode" w:cs="Lucida Sans Unicode"/>
          <w:kern w:val="16"/>
          <w:sz w:val="18"/>
          <w:szCs w:val="18"/>
        </w:rPr>
        <w:t>Autodesk</w:t>
      </w:r>
      <w:proofErr w:type="spellEnd"/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 en ADOBE producten aan </w:t>
      </w:r>
    </w:p>
    <w:p w14:paraId="7B23A832" w14:textId="64A36E97" w:rsidR="00F5636A" w:rsidRPr="00F5636A" w:rsidRDefault="00F5636A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F5636A">
        <w:rPr>
          <w:rFonts w:ascii="Lucida Sans Unicode" w:hAnsi="Lucida Sans Unicode" w:cs="Lucida Sans Unicode"/>
          <w:kern w:val="16"/>
          <w:sz w:val="18"/>
          <w:szCs w:val="18"/>
        </w:rPr>
        <w:t xml:space="preserve">Gebruikers moeten verschillende versies van </w:t>
      </w:r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de </w:t>
      </w:r>
      <w:r w:rsidRPr="00F5636A">
        <w:rPr>
          <w:rFonts w:ascii="Lucida Sans Unicode" w:hAnsi="Lucida Sans Unicode" w:cs="Lucida Sans Unicode"/>
          <w:kern w:val="16"/>
          <w:sz w:val="18"/>
          <w:szCs w:val="18"/>
        </w:rPr>
        <w:t>software kunnen gebruiken</w:t>
      </w:r>
    </w:p>
    <w:p w14:paraId="21F890EF" w14:textId="77777777" w:rsidR="00F5636A" w:rsidRDefault="00F5636A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F5636A">
        <w:rPr>
          <w:rFonts w:ascii="Lucida Sans Unicode" w:hAnsi="Lucida Sans Unicode" w:cs="Lucida Sans Unicode"/>
          <w:kern w:val="16"/>
          <w:sz w:val="18"/>
          <w:szCs w:val="18"/>
        </w:rPr>
        <w:t>Oplossing biedt ondersteuning voor video bewerking</w:t>
      </w:r>
    </w:p>
    <w:p w14:paraId="7B86DDC8" w14:textId="40C43A03" w:rsidR="009641E7" w:rsidRDefault="009641E7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Identity en Access management dient plaats te vinden op basis van AD autorisaties</w:t>
      </w:r>
    </w:p>
    <w:p w14:paraId="7FF7460D" w14:textId="42F26E11" w:rsidR="009641E7" w:rsidRDefault="009641E7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Aansluiting op </w:t>
      </w:r>
      <w:proofErr w:type="gramStart"/>
      <w:r>
        <w:rPr>
          <w:rFonts w:ascii="Lucida Sans Unicode" w:hAnsi="Lucida Sans Unicode" w:cs="Lucida Sans Unicode"/>
          <w:kern w:val="16"/>
          <w:sz w:val="18"/>
          <w:szCs w:val="18"/>
        </w:rPr>
        <w:t>centrale</w:t>
      </w:r>
      <w:proofErr w:type="gramEnd"/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 beheer omgeving van de gemeente dient mogelijk te zijn</w:t>
      </w:r>
    </w:p>
    <w:p w14:paraId="5F9207F8" w14:textId="18719238" w:rsidR="007A47BF" w:rsidRDefault="007A47BF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U biedt een “</w:t>
      </w:r>
      <w:proofErr w:type="spellStart"/>
      <w:r>
        <w:rPr>
          <w:rFonts w:ascii="Lucida Sans Unicode" w:hAnsi="Lucida Sans Unicode" w:cs="Lucida Sans Unicode"/>
          <w:kern w:val="16"/>
          <w:sz w:val="18"/>
          <w:szCs w:val="18"/>
        </w:rPr>
        <w:t>pay</w:t>
      </w:r>
      <w:proofErr w:type="spellEnd"/>
      <w:r>
        <w:rPr>
          <w:rFonts w:ascii="Lucida Sans Unicode" w:hAnsi="Lucida Sans Unicode" w:cs="Lucida Sans Unicode"/>
          <w:kern w:val="16"/>
          <w:sz w:val="18"/>
          <w:szCs w:val="18"/>
        </w:rPr>
        <w:t xml:space="preserve"> per </w:t>
      </w:r>
      <w:proofErr w:type="spellStart"/>
      <w:r>
        <w:rPr>
          <w:rFonts w:ascii="Lucida Sans Unicode" w:hAnsi="Lucida Sans Unicode" w:cs="Lucida Sans Unicode"/>
          <w:kern w:val="16"/>
          <w:sz w:val="18"/>
          <w:szCs w:val="18"/>
        </w:rPr>
        <w:t>use</w:t>
      </w:r>
      <w:proofErr w:type="spellEnd"/>
      <w:r>
        <w:rPr>
          <w:rFonts w:ascii="Lucida Sans Unicode" w:hAnsi="Lucida Sans Unicode" w:cs="Lucida Sans Unicode"/>
          <w:kern w:val="16"/>
          <w:sz w:val="18"/>
          <w:szCs w:val="18"/>
        </w:rPr>
        <w:t>” model aan</w:t>
      </w:r>
    </w:p>
    <w:p w14:paraId="73114F9B" w14:textId="70FCD0FE" w:rsidR="000D725E" w:rsidRDefault="000D725E" w:rsidP="000D725E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D725E">
        <w:rPr>
          <w:rFonts w:ascii="Lucida Sans Unicode" w:hAnsi="Lucida Sans Unicode" w:cs="Lucida Sans Unicode"/>
          <w:kern w:val="16"/>
          <w:sz w:val="18"/>
          <w:szCs w:val="18"/>
        </w:rPr>
        <w:t>Standaard KA functionaliteiten dienen beschikbaar te zijn</w:t>
      </w:r>
    </w:p>
    <w:p w14:paraId="13654EE4" w14:textId="77777777" w:rsidR="003C2911" w:rsidRDefault="003C2911" w:rsidP="003C2911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Plaats en tijd onafhankelijk werken moet mogelijk zijn</w:t>
      </w:r>
    </w:p>
    <w:p w14:paraId="309049BC" w14:textId="77777777" w:rsidR="003C2911" w:rsidRDefault="003C2911" w:rsidP="003C2911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Lezen en bewerken van centraal opgeslagen bestanden moet mogelijk zijn</w:t>
      </w:r>
    </w:p>
    <w:p w14:paraId="106E9A94" w14:textId="7E2CEA77" w:rsidR="004A1D0D" w:rsidRPr="00E200A9" w:rsidRDefault="004A1D0D" w:rsidP="003C2911">
      <w:pPr>
        <w:pStyle w:val="Lijstvoortzetting"/>
        <w:numPr>
          <w:ilvl w:val="0"/>
          <w:numId w:val="12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Oplossingen dienen de circulaire economie te stimuleren</w:t>
      </w:r>
    </w:p>
    <w:p w14:paraId="338A868E" w14:textId="77777777" w:rsidR="0001179E" w:rsidRDefault="0001179E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38CCDF6F" w14:textId="77777777" w:rsidR="004A4CCF" w:rsidRDefault="004A4CCF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1C6BB3">
        <w:rPr>
          <w:rFonts w:ascii="Lucida Sans Unicode" w:hAnsi="Lucida Sans Unicode" w:cs="Lucida Sans Unicode"/>
          <w:sz w:val="18"/>
          <w:szCs w:val="18"/>
        </w:rPr>
        <w:t>Graag hieronder uw commentaar geven op de door ons voorgestelde concepteisen</w:t>
      </w:r>
      <w:r>
        <w:rPr>
          <w:rFonts w:ascii="Lucida Sans Unicode" w:hAnsi="Lucida Sans Unicode" w:cs="Lucida Sans Unicode"/>
          <w:sz w:val="18"/>
          <w:szCs w:val="18"/>
        </w:rPr>
        <w:t>:</w:t>
      </w:r>
    </w:p>
    <w:p w14:paraId="38CCDF70" w14:textId="77777777" w:rsidR="00876BA7" w:rsidRPr="001C6BB3" w:rsidRDefault="00876BA7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8370"/>
      </w:tblGrid>
      <w:tr w:rsidR="004A4CCF" w:rsidRPr="001C6BB3" w14:paraId="38CCDF73" w14:textId="77777777" w:rsidTr="00876BA7">
        <w:trPr>
          <w:trHeight w:val="567"/>
        </w:trPr>
        <w:tc>
          <w:tcPr>
            <w:tcW w:w="1098" w:type="dxa"/>
            <w:shd w:val="clear" w:color="auto" w:fill="auto"/>
          </w:tcPr>
          <w:p w14:paraId="38CCDF71" w14:textId="77777777" w:rsidR="004A4CCF" w:rsidRPr="00876BA7" w:rsidRDefault="004A4CCF" w:rsidP="00876BA7">
            <w:pPr>
              <w:pStyle w:val="Geenafstand"/>
              <w:rPr>
                <w:rFonts w:eastAsia="Times New Roman" w:cs="Lucida Sans Unicode"/>
                <w:b/>
                <w:szCs w:val="18"/>
              </w:rPr>
            </w:pPr>
            <w:r w:rsidRPr="00876BA7">
              <w:rPr>
                <w:rFonts w:eastAsia="Times New Roman" w:cs="Lucida Sans Unicode"/>
                <w:b/>
                <w:szCs w:val="18"/>
              </w:rPr>
              <w:t>Concept eis nr.</w:t>
            </w:r>
          </w:p>
        </w:tc>
        <w:tc>
          <w:tcPr>
            <w:tcW w:w="8370" w:type="dxa"/>
            <w:shd w:val="clear" w:color="auto" w:fill="auto"/>
          </w:tcPr>
          <w:p w14:paraId="38CCDF72" w14:textId="77777777" w:rsidR="004A4CCF" w:rsidRPr="00876BA7" w:rsidRDefault="004A4CCF" w:rsidP="00876BA7">
            <w:pPr>
              <w:pStyle w:val="Geenafstand"/>
              <w:rPr>
                <w:rFonts w:eastAsia="Times New Roman" w:cs="Lucida Sans Unicode"/>
                <w:b/>
                <w:szCs w:val="18"/>
              </w:rPr>
            </w:pPr>
            <w:r w:rsidRPr="00876BA7">
              <w:rPr>
                <w:rFonts w:eastAsia="Times New Roman" w:cs="Lucida Sans Unicode"/>
                <w:b/>
                <w:szCs w:val="18"/>
              </w:rPr>
              <w:t>Uw commentaar</w:t>
            </w:r>
          </w:p>
        </w:tc>
      </w:tr>
      <w:tr w:rsidR="004A4CCF" w:rsidRPr="001C6BB3" w14:paraId="38CCDF76" w14:textId="77777777" w:rsidTr="00AA1648">
        <w:trPr>
          <w:trHeight w:val="567"/>
        </w:trPr>
        <w:tc>
          <w:tcPr>
            <w:tcW w:w="1098" w:type="dxa"/>
          </w:tcPr>
          <w:p w14:paraId="38CCDF74" w14:textId="0F81A995" w:rsidR="004A4CCF" w:rsidRPr="00E200A9" w:rsidRDefault="00AA1648" w:rsidP="00E200A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tcW w:w="8370" w:type="dxa"/>
          </w:tcPr>
          <w:p w14:paraId="38CCDF75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79" w14:textId="77777777" w:rsidTr="00AA1648">
        <w:trPr>
          <w:trHeight w:val="567"/>
        </w:trPr>
        <w:tc>
          <w:tcPr>
            <w:tcW w:w="1098" w:type="dxa"/>
          </w:tcPr>
          <w:p w14:paraId="38CCDF77" w14:textId="3A2D339B" w:rsidR="004A4CCF" w:rsidRPr="00E200A9" w:rsidRDefault="00F5636A" w:rsidP="00E200A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8370" w:type="dxa"/>
          </w:tcPr>
          <w:p w14:paraId="38CCDF78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7C" w14:textId="77777777" w:rsidTr="00AA1648">
        <w:trPr>
          <w:trHeight w:val="567"/>
        </w:trPr>
        <w:tc>
          <w:tcPr>
            <w:tcW w:w="1098" w:type="dxa"/>
          </w:tcPr>
          <w:p w14:paraId="38CCDF7A" w14:textId="73218B43" w:rsidR="004A4CCF" w:rsidRPr="00E200A9" w:rsidRDefault="00F5636A" w:rsidP="00E200A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8370" w:type="dxa"/>
          </w:tcPr>
          <w:p w14:paraId="38CCDF7B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7F" w14:textId="77777777" w:rsidTr="00AA1648">
        <w:trPr>
          <w:trHeight w:val="567"/>
        </w:trPr>
        <w:tc>
          <w:tcPr>
            <w:tcW w:w="1098" w:type="dxa"/>
          </w:tcPr>
          <w:p w14:paraId="38CCDF7D" w14:textId="3B3F3343" w:rsidR="004A4CCF" w:rsidRPr="00E200A9" w:rsidRDefault="004A4CCF" w:rsidP="00F5636A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7E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82" w14:textId="77777777" w:rsidTr="00AA1648">
        <w:trPr>
          <w:trHeight w:val="567"/>
        </w:trPr>
        <w:tc>
          <w:tcPr>
            <w:tcW w:w="1098" w:type="dxa"/>
          </w:tcPr>
          <w:p w14:paraId="38CCDF80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81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85" w14:textId="77777777" w:rsidTr="00AA1648">
        <w:trPr>
          <w:trHeight w:val="567"/>
        </w:trPr>
        <w:tc>
          <w:tcPr>
            <w:tcW w:w="1098" w:type="dxa"/>
          </w:tcPr>
          <w:p w14:paraId="38CCDF83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84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88" w14:textId="77777777" w:rsidTr="00AA1648">
        <w:trPr>
          <w:trHeight w:val="567"/>
        </w:trPr>
        <w:tc>
          <w:tcPr>
            <w:tcW w:w="1098" w:type="dxa"/>
          </w:tcPr>
          <w:p w14:paraId="38CCDF86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87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8B" w14:textId="77777777" w:rsidTr="00AA1648">
        <w:trPr>
          <w:trHeight w:val="567"/>
        </w:trPr>
        <w:tc>
          <w:tcPr>
            <w:tcW w:w="1098" w:type="dxa"/>
          </w:tcPr>
          <w:p w14:paraId="38CCDF89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8A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8E" w14:textId="77777777" w:rsidTr="00AA1648">
        <w:trPr>
          <w:trHeight w:val="567"/>
        </w:trPr>
        <w:tc>
          <w:tcPr>
            <w:tcW w:w="1098" w:type="dxa"/>
          </w:tcPr>
          <w:p w14:paraId="38CCDF8C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8D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A4CCF" w:rsidRPr="001C6BB3" w14:paraId="38CCDF91" w14:textId="77777777" w:rsidTr="00AA1648">
        <w:trPr>
          <w:trHeight w:val="567"/>
        </w:trPr>
        <w:tc>
          <w:tcPr>
            <w:tcW w:w="1098" w:type="dxa"/>
          </w:tcPr>
          <w:p w14:paraId="38CCDF8F" w14:textId="77777777" w:rsidR="004A4CCF" w:rsidRPr="00E200A9" w:rsidRDefault="004A4CCF" w:rsidP="00E200A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38CCDF90" w14:textId="77777777" w:rsidR="004A4CCF" w:rsidRPr="001C6BB3" w:rsidRDefault="004A4CCF" w:rsidP="00AA1648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38CCDF92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2" w:name="_Toc464655804"/>
      <w:r w:rsidRPr="00067242">
        <w:rPr>
          <w:rFonts w:ascii="Lucida Sans Unicode" w:hAnsi="Lucida Sans Unicode" w:cs="Lucida Sans Unicode"/>
          <w:b w:val="0"/>
          <w:color w:val="auto"/>
        </w:rPr>
        <w:t>Afzender</w:t>
      </w:r>
      <w:bookmarkEnd w:id="2"/>
    </w:p>
    <w:p w14:paraId="38CCDF93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>
        <w:rPr>
          <w:rStyle w:val="OpmaakprofielLucidaSansUnicode9pt"/>
          <w:rFonts w:cs="Lucida Sans Unicode"/>
          <w:szCs w:val="18"/>
        </w:rPr>
        <w:t xml:space="preserve">Graag hieronder uw gegevens invullen, zodat indien de gemeente Utrecht vragen heeft over de door u gegeven antwoorden, zij gemakkelijk contact met u </w:t>
      </w:r>
      <w:proofErr w:type="gramStart"/>
      <w:r>
        <w:rPr>
          <w:rStyle w:val="OpmaakprofielLucidaSansUnicode9pt"/>
          <w:rFonts w:cs="Lucida Sans Unicode"/>
          <w:szCs w:val="18"/>
        </w:rPr>
        <w:t>kan</w:t>
      </w:r>
      <w:proofErr w:type="gramEnd"/>
      <w:r>
        <w:rPr>
          <w:rStyle w:val="OpmaakprofielLucidaSansUnicode9pt"/>
          <w:rFonts w:cs="Lucida Sans Unicode"/>
          <w:szCs w:val="18"/>
        </w:rPr>
        <w:t xml:space="preserve"> opnemen.</w:t>
      </w:r>
    </w:p>
    <w:p w14:paraId="38CCDF94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6755"/>
      </w:tblGrid>
      <w:tr w:rsidR="004A4CCF" w:rsidRPr="00F14C56" w14:paraId="38CCDF98" w14:textId="77777777" w:rsidTr="00AA1648">
        <w:tc>
          <w:tcPr>
            <w:tcW w:w="2718" w:type="dxa"/>
            <w:shd w:val="clear" w:color="auto" w:fill="auto"/>
          </w:tcPr>
          <w:p w14:paraId="38CCDF95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6755" w:type="dxa"/>
            <w:shd w:val="clear" w:color="auto" w:fill="auto"/>
          </w:tcPr>
          <w:p w14:paraId="38CCDF96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7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9C" w14:textId="77777777" w:rsidTr="00AA1648">
        <w:tc>
          <w:tcPr>
            <w:tcW w:w="2718" w:type="dxa"/>
            <w:shd w:val="clear" w:color="auto" w:fill="auto"/>
          </w:tcPr>
          <w:p w14:paraId="38CCDF99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6755" w:type="dxa"/>
            <w:shd w:val="clear" w:color="auto" w:fill="auto"/>
          </w:tcPr>
          <w:p w14:paraId="38CCDF9A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B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0" w14:textId="77777777" w:rsidTr="00AA1648">
        <w:tc>
          <w:tcPr>
            <w:tcW w:w="2718" w:type="dxa"/>
            <w:shd w:val="clear" w:color="auto" w:fill="auto"/>
          </w:tcPr>
          <w:p w14:paraId="38CCDF9D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Telefoonnummer:</w:t>
            </w:r>
          </w:p>
        </w:tc>
        <w:tc>
          <w:tcPr>
            <w:tcW w:w="6755" w:type="dxa"/>
            <w:shd w:val="clear" w:color="auto" w:fill="auto"/>
          </w:tcPr>
          <w:p w14:paraId="38CCDF9E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F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4" w14:textId="77777777" w:rsidTr="00AA1648">
        <w:trPr>
          <w:trHeight w:val="70"/>
        </w:trPr>
        <w:tc>
          <w:tcPr>
            <w:tcW w:w="2718" w:type="dxa"/>
            <w:shd w:val="clear" w:color="auto" w:fill="auto"/>
          </w:tcPr>
          <w:p w14:paraId="38CCDFA1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 xml:space="preserve">E-mailadres: </w:t>
            </w:r>
          </w:p>
        </w:tc>
        <w:tc>
          <w:tcPr>
            <w:tcW w:w="6755" w:type="dxa"/>
            <w:shd w:val="clear" w:color="auto" w:fill="auto"/>
          </w:tcPr>
          <w:p w14:paraId="38CCDFA2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A3" w14:textId="77777777" w:rsidR="004A4CCF" w:rsidRPr="00F14C56" w:rsidRDefault="004A4CCF" w:rsidP="00AA164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14:paraId="38CCDFA7" w14:textId="77777777" w:rsidR="005E082D" w:rsidRPr="005E082D" w:rsidRDefault="005E082D" w:rsidP="0098096F">
      <w:pPr>
        <w:pStyle w:val="Geenafstand"/>
      </w:pPr>
    </w:p>
    <w:sectPr w:rsidR="005E082D" w:rsidRPr="005E082D" w:rsidSect="00AA1648">
      <w:footerReference w:type="default" r:id="rId10"/>
      <w:pgSz w:w="11907" w:h="16840" w:code="9"/>
      <w:pgMar w:top="1276" w:right="987" w:bottom="567" w:left="1418" w:header="567" w:footer="73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CDFAC" w14:textId="77777777" w:rsidR="00F5636A" w:rsidRDefault="00F5636A">
      <w:r>
        <w:separator/>
      </w:r>
    </w:p>
  </w:endnote>
  <w:endnote w:type="continuationSeparator" w:id="0">
    <w:p w14:paraId="38CCDFAD" w14:textId="77777777" w:rsidR="00F5636A" w:rsidRDefault="00F5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CDFAE" w14:textId="77777777" w:rsidR="00F5636A" w:rsidRDefault="00F5636A" w:rsidP="00AA1648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38CCDFAF" w14:textId="12A40D3D" w:rsidR="00F5636A" w:rsidRPr="00067242" w:rsidRDefault="00F5636A" w:rsidP="00067242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Gemeente Utrecht</w:t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  <w:t xml:space="preserve"> </w:t>
    </w:r>
    <w:r w:rsidRPr="0041624F">
      <w:rPr>
        <w:rFonts w:ascii="Lucida Sans Unicode" w:hAnsi="Lucida Sans Unicode" w:cs="Lucida Sans Unicode"/>
      </w:rPr>
      <w:t xml:space="preserve">Pagina </w:t>
    </w:r>
    <w:r w:rsidRPr="0041624F">
      <w:rPr>
        <w:rStyle w:val="Paginanummer"/>
        <w:rFonts w:ascii="Lucida Sans Unicode" w:hAnsi="Lucida Sans Unicode" w:cs="Lucida Sans Unicode"/>
      </w:rPr>
      <w:fldChar w:fldCharType="begin"/>
    </w:r>
    <w:r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Pr="0041624F">
      <w:rPr>
        <w:rStyle w:val="Paginanummer"/>
        <w:rFonts w:ascii="Lucida Sans Unicode" w:hAnsi="Lucida Sans Unicode" w:cs="Lucida Sans Unicode"/>
      </w:rPr>
      <w:fldChar w:fldCharType="separate"/>
    </w:r>
    <w:r w:rsidR="001121AB">
      <w:rPr>
        <w:rStyle w:val="Paginanummer"/>
        <w:rFonts w:ascii="Lucida Sans Unicode" w:hAnsi="Lucida Sans Unicode" w:cs="Lucida Sans Unicode"/>
        <w:noProof/>
      </w:rPr>
      <w:t>2</w:t>
    </w:r>
    <w:r w:rsidRPr="0041624F">
      <w:rPr>
        <w:rStyle w:val="Paginanummer"/>
        <w:rFonts w:ascii="Lucida Sans Unicode" w:hAnsi="Lucida Sans Unicode" w:cs="Lucida Sans Unicode"/>
      </w:rPr>
      <w:fldChar w:fldCharType="end"/>
    </w:r>
    <w:r w:rsidRPr="0041624F">
      <w:rPr>
        <w:rStyle w:val="Paginanummer"/>
        <w:rFonts w:ascii="Lucida Sans Unicode" w:hAnsi="Lucida Sans Unicode" w:cs="Lucida Sans Unicode"/>
      </w:rPr>
      <w:t xml:space="preserve"> van </w:t>
    </w:r>
    <w:r w:rsidRPr="0041624F">
      <w:rPr>
        <w:rStyle w:val="Paginanummer"/>
        <w:rFonts w:ascii="Lucida Sans Unicode" w:hAnsi="Lucida Sans Unicode" w:cs="Lucida Sans Unicode"/>
      </w:rPr>
      <w:fldChar w:fldCharType="begin"/>
    </w:r>
    <w:r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Pr="0041624F">
      <w:rPr>
        <w:rStyle w:val="Paginanummer"/>
        <w:rFonts w:ascii="Lucida Sans Unicode" w:hAnsi="Lucida Sans Unicode" w:cs="Lucida Sans Unicode"/>
      </w:rPr>
      <w:fldChar w:fldCharType="separate"/>
    </w:r>
    <w:r w:rsidR="001121AB">
      <w:rPr>
        <w:rStyle w:val="Paginanummer"/>
        <w:rFonts w:ascii="Lucida Sans Unicode" w:hAnsi="Lucida Sans Unicode" w:cs="Lucida Sans Unicode"/>
        <w:noProof/>
      </w:rPr>
      <w:t>4</w:t>
    </w:r>
    <w:r w:rsidRPr="0041624F">
      <w:rPr>
        <w:rStyle w:val="Paginanummer"/>
        <w:rFonts w:ascii="Lucida Sans Unicode" w:hAnsi="Lucida Sans Unicode" w:cs="Lucida Sans Unicode"/>
      </w:rPr>
      <w:fldChar w:fldCharType="end"/>
    </w:r>
    <w:proofErr w:type="gramStart"/>
    <w:r>
      <w:rPr>
        <w:rFonts w:ascii="Lucida Sans Unicode" w:hAnsi="Lucida Sans Unicode" w:cs="Lucida Sans Unicode"/>
      </w:rPr>
      <w:tab/>
      <w:t xml:space="preserve">           </w:t>
    </w:r>
    <w:proofErr w:type="gramEnd"/>
    <w:r w:rsidR="005C0417" w:rsidRPr="00C166A2">
      <w:rPr>
        <w:rFonts w:ascii="Lucida Sans Unicode" w:hAnsi="Lucida Sans Unicode" w:cs="Lucida Sans Unicode"/>
      </w:rPr>
      <w:t>Marktconsultatie '</w:t>
    </w:r>
    <w:r w:rsidR="005C0417">
      <w:rPr>
        <w:rFonts w:ascii="Lucida Sans Unicode" w:hAnsi="Lucida Sans Unicode" w:cs="Lucida Sans Unicode"/>
      </w:rPr>
      <w:t>CAD-werkplek</w:t>
    </w:r>
    <w:r w:rsidR="005C0417" w:rsidRPr="00C166A2">
      <w:rPr>
        <w:rFonts w:ascii="Lucida Sans Unicode" w:hAnsi="Lucida Sans Unicode" w:cs="Lucida Sans Unicode"/>
      </w:rPr>
      <w:t>’</w:t>
    </w:r>
    <w:r w:rsidR="005C0417">
      <w:rPr>
        <w:rFonts w:ascii="Lucida Sans Unicode" w:hAnsi="Lucida Sans Unicode" w:cs="Lucida Sans Unicode"/>
      </w:rPr>
      <w:t xml:space="preserve"> met kenmerk 198480</w:t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CDFAA" w14:textId="77777777" w:rsidR="00F5636A" w:rsidRDefault="00F5636A">
      <w:r>
        <w:separator/>
      </w:r>
    </w:p>
  </w:footnote>
  <w:footnote w:type="continuationSeparator" w:id="0">
    <w:p w14:paraId="38CCDFAB" w14:textId="77777777" w:rsidR="00F5636A" w:rsidRDefault="00F5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16"/>
    <w:multiLevelType w:val="hybridMultilevel"/>
    <w:tmpl w:val="E4D2F1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527BB"/>
    <w:multiLevelType w:val="hybridMultilevel"/>
    <w:tmpl w:val="E264D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32F3E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636B7"/>
    <w:multiLevelType w:val="hybridMultilevel"/>
    <w:tmpl w:val="1ECCF94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57A90"/>
    <w:multiLevelType w:val="hybridMultilevel"/>
    <w:tmpl w:val="61E64282"/>
    <w:lvl w:ilvl="0" w:tplc="0413000F">
      <w:start w:val="1"/>
      <w:numFmt w:val="decimal"/>
      <w:lvlText w:val="%1."/>
      <w:lvlJc w:val="left"/>
      <w:pPr>
        <w:tabs>
          <w:tab w:val="num" w:pos="3120"/>
        </w:tabs>
        <w:ind w:left="3120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1A0902D7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4735D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002DD"/>
    <w:multiLevelType w:val="hybridMultilevel"/>
    <w:tmpl w:val="E90035BA"/>
    <w:lvl w:ilvl="0" w:tplc="83641140">
      <w:start w:val="1"/>
      <w:numFmt w:val="decimal"/>
      <w:lvlText w:val="Concept eis %1"/>
      <w:lvlJc w:val="left"/>
      <w:pPr>
        <w:tabs>
          <w:tab w:val="num" w:pos="3120"/>
        </w:tabs>
        <w:ind w:left="3120" w:hanging="851"/>
      </w:pPr>
      <w:rPr>
        <w:rFonts w:ascii="Lucida Sans Unicode" w:hAnsi="Lucida Sans Unicode"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8">
    <w:nsid w:val="62F80DBE"/>
    <w:multiLevelType w:val="hybridMultilevel"/>
    <w:tmpl w:val="EEBC5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672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702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>
    <w:nsid w:val="6F597815"/>
    <w:multiLevelType w:val="hybridMultilevel"/>
    <w:tmpl w:val="38D01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543FDC"/>
    <w:multiLevelType w:val="hybridMultilevel"/>
    <w:tmpl w:val="1A440D9A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742955"/>
    <w:multiLevelType w:val="hybridMultilevel"/>
    <w:tmpl w:val="B83E955C"/>
    <w:lvl w:ilvl="0" w:tplc="8FE49BD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11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F"/>
    <w:rsid w:val="0001179E"/>
    <w:rsid w:val="00067242"/>
    <w:rsid w:val="000D725E"/>
    <w:rsid w:val="001121AB"/>
    <w:rsid w:val="001651F6"/>
    <w:rsid w:val="001879B2"/>
    <w:rsid w:val="001A02B3"/>
    <w:rsid w:val="001D0D22"/>
    <w:rsid w:val="00244E78"/>
    <w:rsid w:val="002756D2"/>
    <w:rsid w:val="00295183"/>
    <w:rsid w:val="002E1E2E"/>
    <w:rsid w:val="003C2911"/>
    <w:rsid w:val="00451262"/>
    <w:rsid w:val="004A1D0D"/>
    <w:rsid w:val="004A4CCF"/>
    <w:rsid w:val="004C17DB"/>
    <w:rsid w:val="005C0417"/>
    <w:rsid w:val="005E082D"/>
    <w:rsid w:val="0066338A"/>
    <w:rsid w:val="007A47BF"/>
    <w:rsid w:val="008423C1"/>
    <w:rsid w:val="00876BA7"/>
    <w:rsid w:val="008E4C3C"/>
    <w:rsid w:val="00934673"/>
    <w:rsid w:val="0096148C"/>
    <w:rsid w:val="009641E7"/>
    <w:rsid w:val="0098096F"/>
    <w:rsid w:val="00AA1648"/>
    <w:rsid w:val="00AB3EC8"/>
    <w:rsid w:val="00B46906"/>
    <w:rsid w:val="00BF7581"/>
    <w:rsid w:val="00E03EB7"/>
    <w:rsid w:val="00E200A9"/>
    <w:rsid w:val="00F033B8"/>
    <w:rsid w:val="00F5636A"/>
    <w:rsid w:val="00F7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CCD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B3E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3EC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3EC8"/>
    <w:rPr>
      <w:rFonts w:ascii="Times New Roman" w:eastAsia="Arial" w:hAnsi="Times New Roman"/>
      <w:kern w:val="1"/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3E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3EC8"/>
    <w:rPr>
      <w:rFonts w:ascii="Times New Roman" w:eastAsia="Arial" w:hAnsi="Times New Roman"/>
      <w:b/>
      <w:bCs/>
      <w:kern w:val="1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3E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3EC8"/>
    <w:rPr>
      <w:rFonts w:ascii="Tahoma" w:eastAsia="Arial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B3E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3EC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3EC8"/>
    <w:rPr>
      <w:rFonts w:ascii="Times New Roman" w:eastAsia="Arial" w:hAnsi="Times New Roman"/>
      <w:kern w:val="1"/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3E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3EC8"/>
    <w:rPr>
      <w:rFonts w:ascii="Times New Roman" w:eastAsia="Arial" w:hAnsi="Times New Roman"/>
      <w:b/>
      <w:bCs/>
      <w:kern w:val="1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3EC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3EC8"/>
    <w:rPr>
      <w:rFonts w:ascii="Tahoma" w:eastAsia="Arial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8" ma:contentTypeDescription="Een nieuw document maken." ma:contentTypeScope="" ma:versionID="db27c94c79cd08882be7db653344082a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2486e2608181eaba4cc951580fc3081f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90E3CB-0810-45C7-9964-0AF6D6848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3B2354-1EB7-4B91-B3A6-85348A01775B}"/>
</file>

<file path=customXml/itemProps3.xml><?xml version="1.0" encoding="utf-8"?>
<ds:datastoreItem xmlns:ds="http://schemas.openxmlformats.org/officeDocument/2006/customXml" ds:itemID="{3D8E6DF8-705F-49AE-9A7F-7CCDA100A730}"/>
</file>

<file path=customXml/itemProps4.xml><?xml version="1.0" encoding="utf-8"?>
<ds:datastoreItem xmlns:ds="http://schemas.openxmlformats.org/officeDocument/2006/customXml" ds:itemID="{2F155F2B-C19B-4F48-AE05-AF22B4AA8521}"/>
</file>

<file path=docProps/app.xml><?xml version="1.0" encoding="utf-8"?>
<Properties xmlns="http://schemas.openxmlformats.org/officeDocument/2006/extended-properties" xmlns:vt="http://schemas.openxmlformats.org/officeDocument/2006/docPropsVTypes">
  <Template>257D9E2F</Template>
  <TotalTime>0</TotalTime>
  <Pages>4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Louw, Anne Wietske de</dc:creator>
  <cp:lastModifiedBy>Vluggen, Chris</cp:lastModifiedBy>
  <cp:revision>2</cp:revision>
  <cp:lastPrinted>2018-09-26T07:44:00Z</cp:lastPrinted>
  <dcterms:created xsi:type="dcterms:W3CDTF">2018-10-02T11:39:00Z</dcterms:created>
  <dcterms:modified xsi:type="dcterms:W3CDTF">2018-10-02T11:39:00Z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