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CDEE9" w14:textId="77777777" w:rsidR="00067242" w:rsidRDefault="00067242" w:rsidP="00067242">
      <w:pPr>
        <w:ind w:left="6521"/>
        <w:rPr>
          <w:rFonts w:ascii="Lucida Sans Unicode" w:hAnsi="Lucida Sans Unicode" w:cs="Lucida Sans Unicode"/>
          <w:b/>
          <w:sz w:val="32"/>
          <w:szCs w:val="32"/>
        </w:rPr>
      </w:pPr>
      <w:r>
        <w:rPr>
          <w:rFonts w:ascii="Lucida Sans Unicode" w:hAnsi="Lucida Sans Unicode" w:cs="Lucida Sans Unicode"/>
          <w:b/>
          <w:noProof/>
          <w:sz w:val="32"/>
          <w:szCs w:val="32"/>
          <w:lang w:eastAsia="nl-NL"/>
        </w:rPr>
        <w:drawing>
          <wp:anchor distT="0" distB="0" distL="114300" distR="114300" simplePos="0" relativeHeight="251659264" behindDoc="0" locked="0" layoutInCell="1" allowOverlap="1" wp14:anchorId="38CCDFA8" wp14:editId="38CCDFA9">
            <wp:simplePos x="0" y="0"/>
            <wp:positionH relativeFrom="column">
              <wp:posOffset>4866005</wp:posOffset>
            </wp:positionH>
            <wp:positionV relativeFrom="paragraph">
              <wp:posOffset>-554990</wp:posOffset>
            </wp:positionV>
            <wp:extent cx="1485900" cy="847725"/>
            <wp:effectExtent l="0" t="0" r="0" b="9525"/>
            <wp:wrapNone/>
            <wp:docPr id="1" name="Afbeelding 1" descr="UTR 157 logo Gemeente Utrecht FC wit s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TR 157 logo Gemeente Utrecht FC wit schil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CDEEA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EB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EC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ED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EE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EF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F0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F1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F2" w14:textId="77777777" w:rsidR="00067242" w:rsidRDefault="00067242" w:rsidP="00067242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38CCDEF3" w14:textId="77777777" w:rsidR="00067242" w:rsidRPr="00067242" w:rsidRDefault="00067242" w:rsidP="00067242">
      <w:pPr>
        <w:ind w:left="567"/>
        <w:rPr>
          <w:rFonts w:ascii="Lucida Sans Unicode" w:hAnsi="Lucida Sans Unicode" w:cs="Lucida Sans Unicode"/>
          <w:sz w:val="36"/>
          <w:szCs w:val="36"/>
        </w:rPr>
      </w:pPr>
      <w:r w:rsidRPr="00067242">
        <w:rPr>
          <w:rFonts w:ascii="Lucida Sans Unicode" w:hAnsi="Lucida Sans Unicode" w:cs="Lucida Sans Unicode"/>
          <w:sz w:val="36"/>
          <w:szCs w:val="36"/>
        </w:rPr>
        <w:t xml:space="preserve">Document </w:t>
      </w:r>
    </w:p>
    <w:p w14:paraId="38CCDEF4" w14:textId="77777777" w:rsidR="00067242" w:rsidRPr="00067242" w:rsidRDefault="00067242" w:rsidP="00067242">
      <w:pPr>
        <w:ind w:left="567"/>
        <w:rPr>
          <w:rFonts w:ascii="Lucida Sans Unicode" w:hAnsi="Lucida Sans Unicode" w:cs="Lucida Sans Unicode"/>
          <w:sz w:val="36"/>
          <w:szCs w:val="36"/>
        </w:rPr>
      </w:pPr>
      <w:r w:rsidRPr="00067242">
        <w:rPr>
          <w:rFonts w:ascii="Lucida Sans Unicode" w:hAnsi="Lucida Sans Unicode" w:cs="Lucida Sans Unicode"/>
          <w:sz w:val="36"/>
          <w:szCs w:val="36"/>
        </w:rPr>
        <w:t xml:space="preserve">Invulformulier Vragen en antwoorden </w:t>
      </w:r>
    </w:p>
    <w:p w14:paraId="38CCDEF5" w14:textId="77777777" w:rsidR="00067242" w:rsidRDefault="00067242" w:rsidP="00067242">
      <w:pPr>
        <w:ind w:left="567"/>
        <w:rPr>
          <w:rFonts w:ascii="Lucida Sans Unicode" w:hAnsi="Lucida Sans Unicode" w:cs="Lucida Sans Unicode"/>
          <w:color w:val="FF0000"/>
          <w:sz w:val="36"/>
          <w:szCs w:val="36"/>
        </w:rPr>
      </w:pPr>
    </w:p>
    <w:p w14:paraId="543FBBFA" w14:textId="77777777" w:rsidR="00E83B4F" w:rsidRPr="00E83B4F" w:rsidRDefault="00E83B4F" w:rsidP="00E83B4F">
      <w:pPr>
        <w:ind w:left="567"/>
        <w:rPr>
          <w:rFonts w:ascii="Lucida Sans Unicode" w:hAnsi="Lucida Sans Unicode" w:cs="Lucida Sans Unicode"/>
          <w:sz w:val="36"/>
          <w:szCs w:val="36"/>
        </w:rPr>
      </w:pPr>
      <w:r w:rsidRPr="00E83B4F">
        <w:rPr>
          <w:rFonts w:ascii="Lucida Sans Unicode" w:hAnsi="Lucida Sans Unicode" w:cs="Lucida Sans Unicode"/>
          <w:sz w:val="36"/>
          <w:szCs w:val="36"/>
        </w:rPr>
        <w:t>Netwerken</w:t>
      </w:r>
    </w:p>
    <w:p w14:paraId="2C1B570A" w14:textId="77777777" w:rsidR="00E83B4F" w:rsidRPr="00E83B4F" w:rsidRDefault="00E83B4F" w:rsidP="00E83B4F">
      <w:pPr>
        <w:ind w:left="567"/>
        <w:rPr>
          <w:rFonts w:ascii="Lucida Sans Unicode" w:hAnsi="Lucida Sans Unicode" w:cs="Lucida Sans Unicode"/>
          <w:sz w:val="36"/>
          <w:szCs w:val="36"/>
        </w:rPr>
      </w:pPr>
      <w:r w:rsidRPr="00E83B4F">
        <w:rPr>
          <w:rFonts w:ascii="Lucida Sans Unicode" w:hAnsi="Lucida Sans Unicode" w:cs="Lucida Sans Unicode"/>
          <w:sz w:val="36"/>
          <w:szCs w:val="36"/>
        </w:rPr>
        <w:t>Kenmerk: 198478</w:t>
      </w:r>
    </w:p>
    <w:p w14:paraId="2FE6DFB8" w14:textId="77777777" w:rsidR="00E83B4F" w:rsidRPr="00E83B4F" w:rsidRDefault="00E83B4F" w:rsidP="00E83B4F">
      <w:pPr>
        <w:ind w:left="567"/>
        <w:rPr>
          <w:rFonts w:ascii="Lucida Sans Unicode" w:hAnsi="Lucida Sans Unicode" w:cs="Lucida Sans Unicode"/>
          <w:sz w:val="36"/>
          <w:szCs w:val="36"/>
        </w:rPr>
      </w:pPr>
    </w:p>
    <w:p w14:paraId="38CCDEFA" w14:textId="47215B74" w:rsidR="00067242" w:rsidRPr="00067242" w:rsidRDefault="00E83B4F" w:rsidP="00E83B4F">
      <w:pPr>
        <w:ind w:left="567"/>
        <w:rPr>
          <w:rFonts w:ascii="Lucida Sans Unicode" w:hAnsi="Lucida Sans Unicode" w:cs="Lucida Sans Unicode"/>
          <w:sz w:val="36"/>
          <w:szCs w:val="36"/>
          <w:lang w:val="de-DE"/>
        </w:rPr>
      </w:pPr>
      <w:proofErr w:type="gramStart"/>
      <w:r w:rsidRPr="00E83B4F">
        <w:rPr>
          <w:rFonts w:ascii="Lucida Sans Unicode" w:hAnsi="Lucida Sans Unicode" w:cs="Lucida Sans Unicode"/>
          <w:sz w:val="36"/>
          <w:szCs w:val="36"/>
        </w:rPr>
        <w:t>d.d.</w:t>
      </w:r>
      <w:proofErr w:type="gramEnd"/>
      <w:r w:rsidRPr="00E83B4F">
        <w:rPr>
          <w:rFonts w:ascii="Lucida Sans Unicode" w:hAnsi="Lucida Sans Unicode" w:cs="Lucida Sans Unicode"/>
          <w:sz w:val="36"/>
          <w:szCs w:val="36"/>
        </w:rPr>
        <w:t>: 2-10-2018</w:t>
      </w:r>
    </w:p>
    <w:p w14:paraId="38CCDEFB" w14:textId="77777777" w:rsidR="00067242" w:rsidRDefault="00067242" w:rsidP="00067242">
      <w:pPr>
        <w:pStyle w:val="Inhopg1"/>
        <w:rPr>
          <w:sz w:val="32"/>
        </w:rPr>
      </w:pPr>
    </w:p>
    <w:p w14:paraId="38CCDEFC" w14:textId="77777777" w:rsidR="00067242" w:rsidRDefault="00067242" w:rsidP="00067242">
      <w:pPr>
        <w:ind w:left="567"/>
      </w:pPr>
    </w:p>
    <w:p w14:paraId="38CCDEFD" w14:textId="77777777" w:rsidR="00067242" w:rsidRDefault="00067242" w:rsidP="00067242">
      <w:pPr>
        <w:ind w:left="567"/>
      </w:pPr>
    </w:p>
    <w:p w14:paraId="38CCDEFE" w14:textId="77777777" w:rsidR="00067242" w:rsidRDefault="00067242" w:rsidP="00067242">
      <w:pPr>
        <w:ind w:left="567"/>
      </w:pPr>
    </w:p>
    <w:p w14:paraId="38CCDEFF" w14:textId="77777777" w:rsidR="00067242" w:rsidRDefault="00067242" w:rsidP="00067242">
      <w:pPr>
        <w:ind w:left="567"/>
      </w:pPr>
    </w:p>
    <w:p w14:paraId="38CCDF00" w14:textId="77777777" w:rsidR="00067242" w:rsidRDefault="00067242" w:rsidP="00067242">
      <w:pPr>
        <w:ind w:left="567"/>
      </w:pPr>
    </w:p>
    <w:p w14:paraId="38CCDF01" w14:textId="77777777" w:rsidR="00067242" w:rsidRDefault="00067242" w:rsidP="00067242">
      <w:pPr>
        <w:ind w:left="567"/>
      </w:pPr>
    </w:p>
    <w:p w14:paraId="38CCDF02" w14:textId="77777777" w:rsidR="00067242" w:rsidRDefault="00067242" w:rsidP="00067242">
      <w:pPr>
        <w:ind w:left="567"/>
      </w:pPr>
    </w:p>
    <w:p w14:paraId="38CCDF03" w14:textId="77777777" w:rsidR="00067242" w:rsidRDefault="00067242" w:rsidP="00067242">
      <w:pPr>
        <w:rPr>
          <w:rFonts w:ascii="Lucida Sans Unicode" w:hAnsi="Lucida Sans Unicode" w:cs="Lucida Sans Unicode"/>
        </w:rPr>
      </w:pPr>
    </w:p>
    <w:p w14:paraId="65D49660" w14:textId="77777777" w:rsidR="004C17DB" w:rsidRDefault="004C17DB" w:rsidP="00067242">
      <w:pPr>
        <w:rPr>
          <w:rFonts w:ascii="Lucida Sans Unicode" w:hAnsi="Lucida Sans Unicode" w:cs="Lucida Sans Unicode"/>
          <w:b/>
          <w:sz w:val="16"/>
          <w:szCs w:val="16"/>
        </w:rPr>
      </w:pPr>
      <w:r>
        <w:rPr>
          <w:rFonts w:ascii="Lucida Sans Unicode" w:hAnsi="Lucida Sans Unicode" w:cs="Lucida Sans Unicode"/>
          <w:b/>
          <w:sz w:val="16"/>
          <w:szCs w:val="16"/>
        </w:rPr>
        <w:t>Gemeente Utrecht</w:t>
      </w:r>
    </w:p>
    <w:p w14:paraId="38CCDF04" w14:textId="00CB52B3" w:rsidR="00067242" w:rsidRPr="006C0455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>
        <w:rPr>
          <w:rFonts w:ascii="Lucida Sans Unicode" w:hAnsi="Lucida Sans Unicode" w:cs="Lucida Sans Unicode"/>
          <w:b/>
          <w:sz w:val="16"/>
          <w:szCs w:val="16"/>
        </w:rPr>
        <w:t xml:space="preserve">Interne </w:t>
      </w:r>
      <w:proofErr w:type="gramStart"/>
      <w:r>
        <w:rPr>
          <w:rFonts w:ascii="Lucida Sans Unicode" w:hAnsi="Lucida Sans Unicode" w:cs="Lucida Sans Unicode"/>
          <w:b/>
          <w:sz w:val="16"/>
          <w:szCs w:val="16"/>
        </w:rPr>
        <w:t xml:space="preserve">Bedrijven 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 </w:t>
      </w:r>
      <w:proofErr w:type="gramEnd"/>
      <w:r w:rsidR="004C17DB">
        <w:rPr>
          <w:rFonts w:ascii="Lucida Sans Unicode" w:hAnsi="Lucida Sans Unicode" w:cs="Lucida Sans Unicode"/>
          <w:sz w:val="16"/>
          <w:szCs w:val="16"/>
        </w:rPr>
        <w:t>I</w:t>
      </w:r>
      <w:r w:rsidRPr="006C0455">
        <w:rPr>
          <w:rFonts w:ascii="Lucida Sans Unicode" w:hAnsi="Lucida Sans Unicode" w:cs="Lucida Sans Unicode"/>
          <w:sz w:val="16"/>
          <w:szCs w:val="16"/>
        </w:rPr>
        <w:t>nkoop</w:t>
      </w:r>
    </w:p>
    <w:p w14:paraId="38CCDF05" w14:textId="77777777" w:rsidR="00067242" w:rsidRPr="006C0455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 w:rsidRPr="006C0455">
        <w:rPr>
          <w:rFonts w:ascii="Lucida Sans Unicode" w:hAnsi="Lucida Sans Unicode" w:cs="Lucida Sans Unicode"/>
          <w:b/>
          <w:iCs/>
          <w:sz w:val="16"/>
          <w:szCs w:val="16"/>
        </w:rPr>
        <w:t>Postadres</w:t>
      </w:r>
      <w:r w:rsidRPr="006C0455">
        <w:rPr>
          <w:rFonts w:ascii="Lucida Sans Unicode" w:hAnsi="Lucida Sans Unicode" w:cs="Lucida Sans Unicode"/>
          <w:i/>
          <w:iCs/>
          <w:sz w:val="16"/>
          <w:szCs w:val="16"/>
        </w:rPr>
        <w:t xml:space="preserve"> 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Postbus 10080, 3505 AB Utrecht </w:t>
      </w:r>
    </w:p>
    <w:p w14:paraId="38CCDF06" w14:textId="77777777" w:rsidR="00067242" w:rsidRPr="006C0455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 w:rsidRPr="006C0455">
        <w:rPr>
          <w:rFonts w:ascii="Lucida Sans Unicode" w:hAnsi="Lucida Sans Unicode" w:cs="Lucida Sans Unicode"/>
          <w:b/>
          <w:iCs/>
          <w:sz w:val="16"/>
          <w:szCs w:val="16"/>
        </w:rPr>
        <w:t>Bezoekadres</w:t>
      </w:r>
      <w:r w:rsidRPr="006C0455">
        <w:rPr>
          <w:rFonts w:ascii="Lucida Sans Unicode" w:hAnsi="Lucida Sans Unicode" w:cs="Lucida Sans Unicode"/>
          <w:i/>
          <w:iCs/>
          <w:sz w:val="16"/>
          <w:szCs w:val="16"/>
        </w:rPr>
        <w:t xml:space="preserve"> </w:t>
      </w:r>
      <w:r>
        <w:rPr>
          <w:rFonts w:ascii="Lucida Sans Unicode" w:hAnsi="Lucida Sans Unicode" w:cs="Lucida Sans Unicode"/>
          <w:sz w:val="16"/>
          <w:szCs w:val="16"/>
        </w:rPr>
        <w:t>Stadsplateau 1, 3521 AZ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 Utrecht</w:t>
      </w:r>
    </w:p>
    <w:p w14:paraId="38CCDF07" w14:textId="77777777" w:rsidR="00067242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 w:rsidRPr="006C0455">
        <w:rPr>
          <w:rFonts w:ascii="Lucida Sans Unicode" w:hAnsi="Lucida Sans Unicode" w:cs="Lucida Sans Unicode"/>
          <w:b/>
          <w:sz w:val="16"/>
          <w:szCs w:val="16"/>
        </w:rPr>
        <w:t>Telefoon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 030-286 05 </w:t>
      </w:r>
      <w:proofErr w:type="gramStart"/>
      <w:r w:rsidRPr="006C0455">
        <w:rPr>
          <w:rFonts w:ascii="Lucida Sans Unicode" w:hAnsi="Lucida Sans Unicode" w:cs="Lucida Sans Unicode"/>
          <w:sz w:val="16"/>
          <w:szCs w:val="16"/>
        </w:rPr>
        <w:t xml:space="preserve">55  </w:t>
      </w:r>
      <w:proofErr w:type="gramEnd"/>
    </w:p>
    <w:p w14:paraId="38CCDF08" w14:textId="7D3F83C2" w:rsidR="00067242" w:rsidRDefault="00067242" w:rsidP="00067242">
      <w:pPr>
        <w:rPr>
          <w:rFonts w:ascii="Lucida Sans Unicode" w:hAnsi="Lucida Sans Unicode" w:cs="Lucida Sans Unicode"/>
          <w:sz w:val="16"/>
          <w:szCs w:val="16"/>
        </w:rPr>
      </w:pPr>
      <w:r>
        <w:rPr>
          <w:rFonts w:ascii="Lucida Sans Unicode" w:hAnsi="Lucida Sans Unicode" w:cs="Lucida Sans Unicode"/>
          <w:b/>
          <w:sz w:val="16"/>
          <w:szCs w:val="16"/>
        </w:rPr>
        <w:t>E</w:t>
      </w:r>
      <w:r w:rsidRPr="006C0455">
        <w:rPr>
          <w:rFonts w:ascii="Lucida Sans Unicode" w:hAnsi="Lucida Sans Unicode" w:cs="Lucida Sans Unicode"/>
          <w:b/>
          <w:sz w:val="16"/>
          <w:szCs w:val="16"/>
        </w:rPr>
        <w:t>-mail</w:t>
      </w:r>
      <w:r w:rsidRPr="006C0455">
        <w:rPr>
          <w:rFonts w:ascii="Lucida Sans Unicode" w:hAnsi="Lucida Sans Unicode" w:cs="Lucida Sans Unicode"/>
          <w:sz w:val="16"/>
          <w:szCs w:val="16"/>
        </w:rPr>
        <w:t xml:space="preserve"> </w:t>
      </w:r>
      <w:r w:rsidR="004C17DB">
        <w:rPr>
          <w:rFonts w:ascii="Lucida Sans Unicode" w:hAnsi="Lucida Sans Unicode" w:cs="Lucida Sans Unicode"/>
          <w:sz w:val="16"/>
          <w:szCs w:val="16"/>
        </w:rPr>
        <w:t>inkoop@utrecht.nl</w:t>
      </w:r>
    </w:p>
    <w:p w14:paraId="38CCDF09" w14:textId="77777777" w:rsidR="00067242" w:rsidRDefault="00067242" w:rsidP="00067242">
      <w:pPr>
        <w:rPr>
          <w:rFonts w:ascii="Lucida Sans Unicode" w:hAnsi="Lucida Sans Unicode" w:cs="Lucida Sans Unicode"/>
        </w:rPr>
      </w:pPr>
    </w:p>
    <w:p w14:paraId="38CCDF0A" w14:textId="77777777" w:rsidR="00067242" w:rsidRDefault="00067242" w:rsidP="00067242">
      <w:pPr>
        <w:rPr>
          <w:rFonts w:ascii="Lucida Sans Unicode" w:hAnsi="Lucida Sans Unicode" w:cs="Lucida Sans Unicode"/>
        </w:rPr>
      </w:pPr>
    </w:p>
    <w:p w14:paraId="38CCDF0B" w14:textId="77777777" w:rsidR="00067242" w:rsidRDefault="00067242" w:rsidP="00067242">
      <w:pPr>
        <w:rPr>
          <w:rFonts w:eastAsiaTheme="majorEastAsia"/>
        </w:rPr>
      </w:pPr>
      <w:r>
        <w:br w:type="page"/>
      </w:r>
    </w:p>
    <w:p w14:paraId="38CCDF0C" w14:textId="77777777" w:rsidR="004A4CCF" w:rsidRPr="00067242" w:rsidRDefault="004A4CCF" w:rsidP="00067242">
      <w:pPr>
        <w:pStyle w:val="Kop2"/>
        <w:widowControl/>
        <w:numPr>
          <w:ilvl w:val="1"/>
          <w:numId w:val="1"/>
        </w:numPr>
        <w:pBdr>
          <w:bottom w:val="single" w:sz="4" w:space="1" w:color="auto"/>
        </w:pBdr>
        <w:tabs>
          <w:tab w:val="left" w:pos="851"/>
        </w:tabs>
        <w:suppressAutoHyphens w:val="0"/>
        <w:spacing w:before="480" w:after="240" w:line="240" w:lineRule="atLeast"/>
        <w:ind w:left="1440" w:hanging="1440"/>
        <w:rPr>
          <w:rFonts w:ascii="Lucida Sans Unicode" w:hAnsi="Lucida Sans Unicode" w:cs="Lucida Sans Unicode"/>
          <w:b w:val="0"/>
          <w:color w:val="auto"/>
        </w:rPr>
      </w:pPr>
      <w:bookmarkStart w:id="0" w:name="_Toc464655802"/>
      <w:r w:rsidRPr="00067242">
        <w:rPr>
          <w:rFonts w:ascii="Lucida Sans Unicode" w:hAnsi="Lucida Sans Unicode" w:cs="Lucida Sans Unicode"/>
          <w:b w:val="0"/>
          <w:color w:val="auto"/>
        </w:rPr>
        <w:lastRenderedPageBreak/>
        <w:t>Vragen</w:t>
      </w:r>
      <w:bookmarkEnd w:id="0"/>
    </w:p>
    <w:p w14:paraId="38CCDF0D" w14:textId="77777777" w:rsidR="004A4CCF" w:rsidRDefault="00E200A9" w:rsidP="004A4CCF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  <w:r w:rsidRPr="00E200A9">
        <w:rPr>
          <w:rFonts w:ascii="Lucida Sans Unicode" w:hAnsi="Lucida Sans Unicode" w:cs="Lucida Sans Unicode"/>
          <w:sz w:val="18"/>
          <w:szCs w:val="18"/>
        </w:rPr>
        <w:t>De gemeente Utrecht vraagt uw antwoord / reactie op de in ond</w:t>
      </w:r>
      <w:r>
        <w:rPr>
          <w:rFonts w:ascii="Lucida Sans Unicode" w:hAnsi="Lucida Sans Unicode" w:cs="Lucida Sans Unicode"/>
          <w:sz w:val="18"/>
          <w:szCs w:val="18"/>
        </w:rPr>
        <w:t>erstaande tabel vermelde vragen.</w:t>
      </w:r>
    </w:p>
    <w:p w14:paraId="38CCDF0E" w14:textId="77777777" w:rsidR="00876BA7" w:rsidRDefault="00876BA7" w:rsidP="004A4CCF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</w:p>
    <w:p w14:paraId="38CCDF0F" w14:textId="77777777" w:rsidR="00876BA7" w:rsidRPr="001C6BB3" w:rsidRDefault="00876BA7" w:rsidP="00876BA7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  <w:r w:rsidRPr="001C6BB3">
        <w:rPr>
          <w:rStyle w:val="OpmaakprofielLucidaSansUnicode9pt"/>
          <w:rFonts w:cs="Lucida Sans Unicode"/>
          <w:szCs w:val="18"/>
        </w:rPr>
        <w:t xml:space="preserve">Indien </w:t>
      </w:r>
      <w:r w:rsidRPr="001C6BB3">
        <w:rPr>
          <w:rFonts w:ascii="Lucida Sans Unicode" w:hAnsi="Lucida Sans Unicode" w:cs="Lucida Sans Unicode"/>
          <w:sz w:val="18"/>
          <w:szCs w:val="18"/>
        </w:rPr>
        <w:t xml:space="preserve">u op een bepaalde vraag geen antwoord geeft, </w:t>
      </w:r>
      <w:proofErr w:type="gramStart"/>
      <w:r w:rsidRPr="001C6BB3">
        <w:rPr>
          <w:rFonts w:ascii="Lucida Sans Unicode" w:hAnsi="Lucida Sans Unicode" w:cs="Lucida Sans Unicode"/>
          <w:sz w:val="18"/>
          <w:szCs w:val="18"/>
        </w:rPr>
        <w:t>indien mogelijk</w:t>
      </w:r>
      <w:proofErr w:type="gramEnd"/>
      <w:r w:rsidRPr="001C6BB3">
        <w:rPr>
          <w:rFonts w:ascii="Lucida Sans Unicode" w:hAnsi="Lucida Sans Unicode" w:cs="Lucida Sans Unicode"/>
          <w:sz w:val="18"/>
          <w:szCs w:val="18"/>
        </w:rPr>
        <w:t xml:space="preserve"> graag bij de betreffende vraag aangeven waarom u hier geen antwoord op wenst te geven.</w:t>
      </w:r>
    </w:p>
    <w:p w14:paraId="38CCDF10" w14:textId="77777777" w:rsidR="00876BA7" w:rsidRDefault="00876BA7" w:rsidP="004A4CCF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245"/>
        <w:gridCol w:w="5977"/>
      </w:tblGrid>
      <w:tr w:rsidR="00E200A9" w14:paraId="38CCDF14" w14:textId="77777777" w:rsidTr="00876BA7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CDF11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b/>
                <w:szCs w:val="18"/>
                <w:lang w:eastAsia="en-US"/>
              </w:rPr>
            </w:pPr>
            <w:r>
              <w:rPr>
                <w:rFonts w:eastAsia="Times New Roman" w:cs="Lucida Sans Unicode"/>
                <w:b/>
                <w:szCs w:val="18"/>
              </w:rPr>
              <w:t>Vraag-nummer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CDF12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b/>
                <w:szCs w:val="18"/>
                <w:lang w:eastAsia="en-US"/>
              </w:rPr>
            </w:pPr>
            <w:r>
              <w:rPr>
                <w:rFonts w:eastAsia="Times New Roman" w:cs="Lucida Sans Unicode"/>
                <w:b/>
                <w:szCs w:val="18"/>
              </w:rPr>
              <w:t>Onderwerp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CDF13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b/>
                <w:szCs w:val="18"/>
                <w:lang w:eastAsia="en-US"/>
              </w:rPr>
            </w:pPr>
            <w:r>
              <w:rPr>
                <w:rFonts w:eastAsia="Times New Roman" w:cs="Lucida Sans Unicode"/>
                <w:b/>
                <w:szCs w:val="18"/>
              </w:rPr>
              <w:t>Vraag</w:t>
            </w:r>
          </w:p>
        </w:tc>
      </w:tr>
      <w:tr w:rsidR="00E200A9" w14:paraId="38CCDF18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5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6" w14:textId="7B8A8E65" w:rsidR="00E200A9" w:rsidRDefault="00F033B8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proofErr w:type="gramStart"/>
            <w:r>
              <w:rPr>
                <w:rFonts w:eastAsia="Times New Roman" w:cs="Lucida Sans Unicode"/>
                <w:szCs w:val="18"/>
                <w:lang w:eastAsia="en-US"/>
              </w:rPr>
              <w:t>Vervangen</w:t>
            </w:r>
            <w:proofErr w:type="gramEnd"/>
            <w:r>
              <w:rPr>
                <w:rFonts w:eastAsia="Times New Roman" w:cs="Lucida Sans Unicode"/>
                <w:szCs w:val="18"/>
                <w:lang w:eastAsia="en-US"/>
              </w:rPr>
              <w:t xml:space="preserve"> netwerk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06CE" w14:textId="00A29010" w:rsidR="00F033B8" w:rsidRDefault="00F033B8" w:rsidP="0001179E">
            <w:pPr>
              <w:pStyle w:val="Geenafstand"/>
            </w:pPr>
            <w:r>
              <w:t xml:space="preserve">Op basis van welk netwerkontwerp zouden </w:t>
            </w:r>
            <w:r w:rsidR="001C4556">
              <w:t>onderstaande eisen</w:t>
            </w:r>
            <w:r>
              <w:t xml:space="preserve"> gerealiseerd kunnen worden?</w:t>
            </w:r>
            <w:r w:rsidR="001C4556">
              <w:t xml:space="preserve"> In hoeverre is het ontwerp voorbereid op toekomstige technologische ontwikkelingen?</w:t>
            </w:r>
          </w:p>
          <w:p w14:paraId="38CCDF17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38CCDF1B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9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A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38CCDF1F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C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1D" w14:textId="6332EBBC" w:rsidR="00E200A9" w:rsidRDefault="0001179E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proofErr w:type="gramStart"/>
            <w:r>
              <w:rPr>
                <w:rFonts w:eastAsia="Times New Roman" w:cs="Lucida Sans Unicode"/>
                <w:szCs w:val="18"/>
                <w:lang w:eastAsia="en-US"/>
              </w:rPr>
              <w:t>Vervangen</w:t>
            </w:r>
            <w:proofErr w:type="gramEnd"/>
            <w:r>
              <w:rPr>
                <w:rFonts w:eastAsia="Times New Roman" w:cs="Lucida Sans Unicode"/>
                <w:szCs w:val="18"/>
                <w:lang w:eastAsia="en-US"/>
              </w:rPr>
              <w:t xml:space="preserve"> netwerk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331A" w14:textId="77777777" w:rsidR="0001179E" w:rsidRDefault="0001179E" w:rsidP="0001179E">
            <w:pPr>
              <w:pStyle w:val="Geenafstand"/>
            </w:pPr>
            <w:r>
              <w:t xml:space="preserve">Hoe zou een migratie van </w:t>
            </w:r>
            <w:proofErr w:type="gramStart"/>
            <w:r>
              <w:t>het</w:t>
            </w:r>
            <w:proofErr w:type="gramEnd"/>
            <w:r>
              <w:t xml:space="preserve"> oude naar het nieuwe netwerk eruit zien?</w:t>
            </w:r>
          </w:p>
          <w:p w14:paraId="38CCDF1E" w14:textId="77777777" w:rsidR="00E200A9" w:rsidRDefault="00E200A9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876BA7" w14:paraId="38CCDF22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0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1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E200A9" w14:paraId="38CCDF26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3" w14:textId="77777777" w:rsidR="00E200A9" w:rsidRDefault="00E200A9" w:rsidP="00E200A9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4" w14:textId="3378F1A2" w:rsidR="00E200A9" w:rsidRDefault="00017E44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 xml:space="preserve">Positionering </w:t>
            </w:r>
            <w:proofErr w:type="spellStart"/>
            <w:r>
              <w:rPr>
                <w:rFonts w:eastAsia="Times New Roman" w:cs="Lucida Sans Unicode"/>
                <w:szCs w:val="18"/>
                <w:lang w:eastAsia="en-US"/>
              </w:rPr>
              <w:t>tov</w:t>
            </w:r>
            <w:proofErr w:type="spellEnd"/>
            <w:r>
              <w:rPr>
                <w:rFonts w:eastAsia="Times New Roman" w:cs="Lucida Sans Unicode"/>
                <w:szCs w:val="18"/>
                <w:lang w:eastAsia="en-US"/>
              </w:rPr>
              <w:t xml:space="preserve"> eisen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5" w14:textId="45A1F13F" w:rsidR="00E200A9" w:rsidRDefault="001C4556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Hoe verhoudt u</w:t>
            </w:r>
            <w:r w:rsidR="0089523B">
              <w:rPr>
                <w:rFonts w:eastAsia="Times New Roman" w:cs="Lucida Sans Unicode"/>
                <w:szCs w:val="18"/>
                <w:lang w:eastAsia="en-US"/>
              </w:rPr>
              <w:t>w</w:t>
            </w:r>
            <w:r>
              <w:rPr>
                <w:rFonts w:eastAsia="Times New Roman" w:cs="Lucida Sans Unicode"/>
                <w:szCs w:val="18"/>
                <w:lang w:eastAsia="en-US"/>
              </w:rPr>
              <w:t xml:space="preserve"> oplossing zich t.o.v. onderstaande eisen? Welke voor en nadelen ziet u?</w:t>
            </w:r>
          </w:p>
        </w:tc>
      </w:tr>
      <w:tr w:rsidR="00876BA7" w14:paraId="38CCDF29" w14:textId="77777777" w:rsidTr="00876BA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7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F28" w14:textId="77777777" w:rsidR="00876BA7" w:rsidRDefault="00876BA7" w:rsidP="00111187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  <w:tr w:rsidR="00F105AE" w14:paraId="273AA8F4" w14:textId="77777777" w:rsidTr="000C35D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DB54" w14:textId="77777777" w:rsidR="00F105AE" w:rsidRDefault="00F105AE" w:rsidP="00F105AE">
            <w:pPr>
              <w:pStyle w:val="Geenafstand"/>
              <w:numPr>
                <w:ilvl w:val="0"/>
                <w:numId w:val="8"/>
              </w:numPr>
              <w:rPr>
                <w:rFonts w:eastAsia="Times New Roman" w:cs="Lucida Sans Unicode"/>
                <w:szCs w:val="18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E641" w14:textId="77777777" w:rsidR="00F105AE" w:rsidRDefault="00F105AE" w:rsidP="000C35D1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Circulaire economie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230E" w14:textId="77777777" w:rsidR="00F105AE" w:rsidRDefault="00F105AE" w:rsidP="000C35D1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In hoeverre dragen u oplossingen bij aan de circulaire economie (zie marktconsultatie leidraad) zowel op het gebied van grondstofgebruik als energie? Welke ontwikkelingen in de markt ziet u op dit gebied?</w:t>
            </w:r>
          </w:p>
        </w:tc>
      </w:tr>
      <w:tr w:rsidR="00F105AE" w14:paraId="6E8AA297" w14:textId="77777777" w:rsidTr="000C35D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5C74" w14:textId="77777777" w:rsidR="00F105AE" w:rsidRDefault="00F105AE" w:rsidP="000C35D1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  <w:r>
              <w:rPr>
                <w:rFonts w:eastAsia="Times New Roman" w:cs="Lucida Sans Unicode"/>
                <w:szCs w:val="18"/>
                <w:lang w:eastAsia="en-US"/>
              </w:rPr>
              <w:t>Antwoord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9061" w14:textId="77777777" w:rsidR="00F105AE" w:rsidRDefault="00F105AE" w:rsidP="000C35D1">
            <w:pPr>
              <w:pStyle w:val="Geenafstand"/>
              <w:rPr>
                <w:rFonts w:eastAsia="Times New Roman" w:cs="Lucida Sans Unicode"/>
                <w:szCs w:val="18"/>
                <w:lang w:eastAsia="en-US"/>
              </w:rPr>
            </w:pPr>
          </w:p>
        </w:tc>
      </w:tr>
    </w:tbl>
    <w:p w14:paraId="38CCDF5B" w14:textId="77777777" w:rsidR="004A4CCF" w:rsidRPr="00067242" w:rsidRDefault="0096148C" w:rsidP="00067242">
      <w:pPr>
        <w:pStyle w:val="Kop2"/>
        <w:widowControl/>
        <w:numPr>
          <w:ilvl w:val="1"/>
          <w:numId w:val="1"/>
        </w:numPr>
        <w:pBdr>
          <w:bottom w:val="single" w:sz="4" w:space="1" w:color="auto"/>
        </w:pBdr>
        <w:tabs>
          <w:tab w:val="left" w:pos="851"/>
        </w:tabs>
        <w:suppressAutoHyphens w:val="0"/>
        <w:spacing w:before="480" w:after="240" w:line="240" w:lineRule="atLeast"/>
        <w:ind w:left="1440" w:hanging="1440"/>
        <w:rPr>
          <w:rFonts w:ascii="Lucida Sans Unicode" w:hAnsi="Lucida Sans Unicode" w:cs="Lucida Sans Unicode"/>
          <w:b w:val="0"/>
          <w:color w:val="auto"/>
        </w:rPr>
      </w:pPr>
      <w:bookmarkStart w:id="1" w:name="_GoBack"/>
      <w:bookmarkEnd w:id="1"/>
      <w:r>
        <w:rPr>
          <w:rFonts w:ascii="Lucida Sans Unicode" w:hAnsi="Lucida Sans Unicode" w:cs="Lucida Sans Unicode"/>
          <w:b w:val="0"/>
          <w:color w:val="auto"/>
        </w:rPr>
        <w:t>Concept eisen</w:t>
      </w:r>
    </w:p>
    <w:p w14:paraId="64E0B697" w14:textId="77777777" w:rsidR="00017E44" w:rsidRDefault="00017E44" w:rsidP="00017E44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>Een robuust netwerk design met inachtneming van ‘</w:t>
      </w:r>
      <w:proofErr w:type="spellStart"/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>loose</w:t>
      </w:r>
      <w:proofErr w:type="spellEnd"/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 xml:space="preserve"> </w:t>
      </w:r>
      <w:proofErr w:type="spellStart"/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>coupling</w:t>
      </w:r>
      <w:proofErr w:type="spellEnd"/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>’ en toepassing van gestandaardiseerde architectuur bouwblokken</w:t>
      </w:r>
    </w:p>
    <w:p w14:paraId="7B7BE3F3" w14:textId="77777777" w:rsidR="00017E44" w:rsidRDefault="00017E44" w:rsidP="00017E44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 xml:space="preserve">Verlaging impact bij wijzigingen door realisatie van nieuwe functionaliteit (aanpasbaarheid). </w:t>
      </w:r>
      <w:proofErr w:type="gramStart"/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>Verhogen</w:t>
      </w:r>
      <w:proofErr w:type="gramEnd"/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 xml:space="preserve"> aanpassingsvermogen</w:t>
      </w:r>
    </w:p>
    <w:p w14:paraId="002143BD" w14:textId="3746644F" w:rsidR="00017E44" w:rsidRDefault="00017E44" w:rsidP="00017E44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>Verkleinen probl</w:t>
      </w:r>
      <w:r>
        <w:rPr>
          <w:rFonts w:ascii="Lucida Sans Unicode" w:hAnsi="Lucida Sans Unicode" w:cs="Lucida Sans Unicode"/>
          <w:kern w:val="16"/>
          <w:sz w:val="18"/>
          <w:szCs w:val="18"/>
        </w:rPr>
        <w:t>e</w:t>
      </w:r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>em area’s en vermijden SPOF gebieden. Verlaging kans op ongewenste impact bij wijzigingen</w:t>
      </w:r>
    </w:p>
    <w:p w14:paraId="09F78D48" w14:textId="77777777" w:rsidR="004A1F55" w:rsidRDefault="004A1F55" w:rsidP="004A1F55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proofErr w:type="spellStart"/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>Pillar</w:t>
      </w:r>
      <w:proofErr w:type="spellEnd"/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 xml:space="preserve"> (digitale dienstverlening, externe partijen, LAN/WAN) </w:t>
      </w:r>
      <w:proofErr w:type="gramStart"/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>oftewel</w:t>
      </w:r>
      <w:proofErr w:type="gramEnd"/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 xml:space="preserve"> ‘tenant’ gedachtegang door laten werken</w:t>
      </w:r>
    </w:p>
    <w:p w14:paraId="01F2DABD" w14:textId="34FCB8D0" w:rsidR="00017E44" w:rsidRPr="00017E44" w:rsidRDefault="00017E44" w:rsidP="00017E44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>Toepassen van ‘tenant’ gedachte, en het creëren van logisch gescheiden (aan een te koppelen) infrastructuren (</w:t>
      </w:r>
      <w:proofErr w:type="spellStart"/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>pillar</w:t>
      </w:r>
      <w:proofErr w:type="spellEnd"/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 xml:space="preserve"> 1 t/m X). Toepassing van functionele lagen waar relevant en als zodanig aanduiden (Structuur) dat leidt tot: Verbeterde programmeerbaarheid, Recht doet aan systeemdenken, een modulaire opzet conform SOA principes, Standaardisatie en uniformiteit.</w:t>
      </w:r>
    </w:p>
    <w:p w14:paraId="7BED993F" w14:textId="63D6D335" w:rsidR="00017E44" w:rsidRPr="00017E44" w:rsidRDefault="00017E44" w:rsidP="00017E44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>J</w:t>
      </w:r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>uiste toepassing van een gepast ‘schaalniveau’ (niet te kleinschalig).</w:t>
      </w:r>
    </w:p>
    <w:p w14:paraId="012FDDF4" w14:textId="35BC2B78" w:rsidR="00790B7E" w:rsidRPr="00017E44" w:rsidRDefault="001C4556" w:rsidP="00017E44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 w:rsidRPr="00017E44">
        <w:rPr>
          <w:rFonts w:ascii="Lucida Sans Unicode" w:hAnsi="Lucida Sans Unicode" w:cs="Lucida Sans Unicode"/>
          <w:kern w:val="16"/>
          <w:sz w:val="18"/>
          <w:szCs w:val="18"/>
        </w:rPr>
        <w:t>1 Datace</w:t>
      </w:r>
      <w:r w:rsidR="00017E44">
        <w:rPr>
          <w:rFonts w:ascii="Lucida Sans Unicode" w:hAnsi="Lucida Sans Unicode" w:cs="Lucida Sans Unicode"/>
          <w:kern w:val="16"/>
          <w:sz w:val="18"/>
          <w:szCs w:val="18"/>
        </w:rPr>
        <w:t>nter over meerdere (2) locaties</w:t>
      </w:r>
    </w:p>
    <w:p w14:paraId="3FE0EDF8" w14:textId="50E9C6B5" w:rsidR="00017E44" w:rsidRDefault="00017E44" w:rsidP="00017E44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>Dient schaalbaar te zijn</w:t>
      </w:r>
    </w:p>
    <w:p w14:paraId="3316172A" w14:textId="77777777" w:rsidR="00017E44" w:rsidRPr="00E200A9" w:rsidRDefault="00017E44" w:rsidP="00017E44">
      <w:pPr>
        <w:pStyle w:val="Lijstvoortzetting"/>
        <w:numPr>
          <w:ilvl w:val="0"/>
          <w:numId w:val="5"/>
        </w:numPr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  <w:r>
        <w:rPr>
          <w:rFonts w:ascii="Lucida Sans Unicode" w:hAnsi="Lucida Sans Unicode" w:cs="Lucida Sans Unicode"/>
          <w:kern w:val="16"/>
          <w:sz w:val="18"/>
          <w:szCs w:val="18"/>
        </w:rPr>
        <w:t>Oplossingen dienen de circulaire economie te stimuleren</w:t>
      </w:r>
    </w:p>
    <w:p w14:paraId="71837874" w14:textId="77777777" w:rsidR="00017E44" w:rsidRPr="00E200A9" w:rsidRDefault="00017E44" w:rsidP="00017E44">
      <w:pPr>
        <w:pStyle w:val="Lijstvoortzetting"/>
        <w:spacing w:line="240" w:lineRule="atLeast"/>
        <w:rPr>
          <w:rFonts w:ascii="Lucida Sans Unicode" w:hAnsi="Lucida Sans Unicode" w:cs="Lucida Sans Unicode"/>
          <w:kern w:val="16"/>
          <w:sz w:val="18"/>
          <w:szCs w:val="18"/>
        </w:rPr>
      </w:pPr>
    </w:p>
    <w:p w14:paraId="7827E6D2" w14:textId="77777777" w:rsidR="00017E44" w:rsidRDefault="00017E44" w:rsidP="00017E44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</w:p>
    <w:p w14:paraId="2DCF0B70" w14:textId="77777777" w:rsidR="00017E44" w:rsidRDefault="00017E44" w:rsidP="00017E44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  <w:r w:rsidRPr="001C6BB3">
        <w:rPr>
          <w:rFonts w:ascii="Lucida Sans Unicode" w:hAnsi="Lucida Sans Unicode" w:cs="Lucida Sans Unicode"/>
          <w:sz w:val="18"/>
          <w:szCs w:val="18"/>
        </w:rPr>
        <w:t>Graag hieronder uw commentaar geven op de door ons voorgestelde concepteisen</w:t>
      </w:r>
      <w:r>
        <w:rPr>
          <w:rFonts w:ascii="Lucida Sans Unicode" w:hAnsi="Lucida Sans Unicode" w:cs="Lucida Sans Unicode"/>
          <w:sz w:val="18"/>
          <w:szCs w:val="18"/>
        </w:rPr>
        <w:t>:</w:t>
      </w:r>
    </w:p>
    <w:p w14:paraId="7AF698FB" w14:textId="77777777" w:rsidR="00017E44" w:rsidRPr="001C6BB3" w:rsidRDefault="00017E44" w:rsidP="00017E44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8370"/>
      </w:tblGrid>
      <w:tr w:rsidR="00017E44" w:rsidRPr="001C6BB3" w14:paraId="6979241F" w14:textId="77777777" w:rsidTr="003677D9">
        <w:trPr>
          <w:trHeight w:val="567"/>
        </w:trPr>
        <w:tc>
          <w:tcPr>
            <w:tcW w:w="1098" w:type="dxa"/>
            <w:shd w:val="clear" w:color="auto" w:fill="auto"/>
          </w:tcPr>
          <w:p w14:paraId="6157D875" w14:textId="77777777" w:rsidR="00017E44" w:rsidRPr="00876BA7" w:rsidRDefault="00017E44" w:rsidP="003677D9">
            <w:pPr>
              <w:pStyle w:val="Geenafstand"/>
              <w:rPr>
                <w:rFonts w:eastAsia="Times New Roman" w:cs="Lucida Sans Unicode"/>
                <w:b/>
                <w:szCs w:val="18"/>
              </w:rPr>
            </w:pPr>
            <w:r w:rsidRPr="00876BA7">
              <w:rPr>
                <w:rFonts w:eastAsia="Times New Roman" w:cs="Lucida Sans Unicode"/>
                <w:b/>
                <w:szCs w:val="18"/>
              </w:rPr>
              <w:t>Concept eis nr.</w:t>
            </w:r>
          </w:p>
        </w:tc>
        <w:tc>
          <w:tcPr>
            <w:tcW w:w="8370" w:type="dxa"/>
            <w:shd w:val="clear" w:color="auto" w:fill="auto"/>
          </w:tcPr>
          <w:p w14:paraId="0217E357" w14:textId="77777777" w:rsidR="00017E44" w:rsidRPr="00876BA7" w:rsidRDefault="00017E44" w:rsidP="003677D9">
            <w:pPr>
              <w:pStyle w:val="Geenafstand"/>
              <w:rPr>
                <w:rFonts w:eastAsia="Times New Roman" w:cs="Lucida Sans Unicode"/>
                <w:b/>
                <w:szCs w:val="18"/>
              </w:rPr>
            </w:pPr>
            <w:r w:rsidRPr="00876BA7">
              <w:rPr>
                <w:rFonts w:eastAsia="Times New Roman" w:cs="Lucida Sans Unicode"/>
                <w:b/>
                <w:szCs w:val="18"/>
              </w:rPr>
              <w:t>Uw commentaar</w:t>
            </w:r>
          </w:p>
        </w:tc>
      </w:tr>
      <w:tr w:rsidR="00017E44" w:rsidRPr="001C6BB3" w14:paraId="447E651E" w14:textId="77777777" w:rsidTr="003677D9">
        <w:trPr>
          <w:trHeight w:val="567"/>
        </w:trPr>
        <w:tc>
          <w:tcPr>
            <w:tcW w:w="1098" w:type="dxa"/>
          </w:tcPr>
          <w:p w14:paraId="676B96D9" w14:textId="77777777" w:rsidR="00017E44" w:rsidRPr="00E200A9" w:rsidRDefault="00017E44" w:rsidP="003677D9">
            <w:pPr>
              <w:widowControl/>
              <w:tabs>
                <w:tab w:val="left" w:pos="540"/>
              </w:tabs>
              <w:suppressAutoHyphens w:val="0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1</w:t>
            </w:r>
          </w:p>
        </w:tc>
        <w:tc>
          <w:tcPr>
            <w:tcW w:w="8370" w:type="dxa"/>
          </w:tcPr>
          <w:p w14:paraId="2586EEA8" w14:textId="77777777" w:rsidR="00017E44" w:rsidRPr="001C6BB3" w:rsidRDefault="00017E44" w:rsidP="003677D9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017E44" w:rsidRPr="001C6BB3" w14:paraId="488193AE" w14:textId="77777777" w:rsidTr="003677D9">
        <w:trPr>
          <w:trHeight w:val="567"/>
        </w:trPr>
        <w:tc>
          <w:tcPr>
            <w:tcW w:w="1098" w:type="dxa"/>
          </w:tcPr>
          <w:p w14:paraId="3FFA11AE" w14:textId="77777777" w:rsidR="00017E44" w:rsidRPr="00E200A9" w:rsidRDefault="00017E44" w:rsidP="003677D9">
            <w:pPr>
              <w:widowControl/>
              <w:tabs>
                <w:tab w:val="left" w:pos="540"/>
              </w:tabs>
              <w:suppressAutoHyphens w:val="0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2</w:t>
            </w:r>
          </w:p>
        </w:tc>
        <w:tc>
          <w:tcPr>
            <w:tcW w:w="8370" w:type="dxa"/>
          </w:tcPr>
          <w:p w14:paraId="77851B9F" w14:textId="77777777" w:rsidR="00017E44" w:rsidRPr="001C6BB3" w:rsidRDefault="00017E44" w:rsidP="003677D9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017E44" w:rsidRPr="001C6BB3" w14:paraId="3B11E2F4" w14:textId="77777777" w:rsidTr="003677D9">
        <w:trPr>
          <w:trHeight w:val="567"/>
        </w:trPr>
        <w:tc>
          <w:tcPr>
            <w:tcW w:w="1098" w:type="dxa"/>
          </w:tcPr>
          <w:p w14:paraId="2E0B49DC" w14:textId="77777777" w:rsidR="00017E44" w:rsidRPr="00E200A9" w:rsidRDefault="00017E44" w:rsidP="003677D9">
            <w:pPr>
              <w:widowControl/>
              <w:tabs>
                <w:tab w:val="left" w:pos="540"/>
              </w:tabs>
              <w:suppressAutoHyphens w:val="0"/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3</w:t>
            </w:r>
          </w:p>
        </w:tc>
        <w:tc>
          <w:tcPr>
            <w:tcW w:w="8370" w:type="dxa"/>
          </w:tcPr>
          <w:p w14:paraId="021D59FD" w14:textId="77777777" w:rsidR="00017E44" w:rsidRPr="001C6BB3" w:rsidRDefault="00017E44" w:rsidP="003677D9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017E44" w:rsidRPr="001C6BB3" w14:paraId="4A873E0F" w14:textId="77777777" w:rsidTr="003677D9">
        <w:trPr>
          <w:trHeight w:val="567"/>
        </w:trPr>
        <w:tc>
          <w:tcPr>
            <w:tcW w:w="1098" w:type="dxa"/>
          </w:tcPr>
          <w:p w14:paraId="383C6C48" w14:textId="77777777" w:rsidR="00017E44" w:rsidRPr="00E200A9" w:rsidRDefault="00017E44" w:rsidP="003677D9">
            <w:pPr>
              <w:widowControl/>
              <w:tabs>
                <w:tab w:val="left" w:pos="540"/>
              </w:tabs>
              <w:suppressAutoHyphens w:val="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370" w:type="dxa"/>
          </w:tcPr>
          <w:p w14:paraId="0112D523" w14:textId="77777777" w:rsidR="00017E44" w:rsidRPr="001C6BB3" w:rsidRDefault="00017E44" w:rsidP="003677D9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017E44" w:rsidRPr="001C6BB3" w14:paraId="40DA9697" w14:textId="77777777" w:rsidTr="003677D9">
        <w:trPr>
          <w:trHeight w:val="567"/>
        </w:trPr>
        <w:tc>
          <w:tcPr>
            <w:tcW w:w="1098" w:type="dxa"/>
          </w:tcPr>
          <w:p w14:paraId="4164B4F2" w14:textId="77777777" w:rsidR="00017E44" w:rsidRPr="00E200A9" w:rsidRDefault="00017E44" w:rsidP="003677D9">
            <w:pPr>
              <w:widowControl/>
              <w:tabs>
                <w:tab w:val="left" w:pos="540"/>
              </w:tabs>
              <w:suppressAutoHyphens w:val="0"/>
              <w:ind w:left="72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370" w:type="dxa"/>
          </w:tcPr>
          <w:p w14:paraId="4F7E71A5" w14:textId="77777777" w:rsidR="00017E44" w:rsidRPr="001C6BB3" w:rsidRDefault="00017E44" w:rsidP="003677D9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017E44" w:rsidRPr="001C6BB3" w14:paraId="0C5C03EF" w14:textId="77777777" w:rsidTr="003677D9">
        <w:trPr>
          <w:trHeight w:val="567"/>
        </w:trPr>
        <w:tc>
          <w:tcPr>
            <w:tcW w:w="1098" w:type="dxa"/>
          </w:tcPr>
          <w:p w14:paraId="1CCFFBEB" w14:textId="77777777" w:rsidR="00017E44" w:rsidRPr="00E200A9" w:rsidRDefault="00017E44" w:rsidP="003677D9">
            <w:pPr>
              <w:widowControl/>
              <w:tabs>
                <w:tab w:val="left" w:pos="540"/>
              </w:tabs>
              <w:suppressAutoHyphens w:val="0"/>
              <w:ind w:left="72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370" w:type="dxa"/>
          </w:tcPr>
          <w:p w14:paraId="720030C6" w14:textId="77777777" w:rsidR="00017E44" w:rsidRPr="001C6BB3" w:rsidRDefault="00017E44" w:rsidP="003677D9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017E44" w:rsidRPr="001C6BB3" w14:paraId="28B126C6" w14:textId="77777777" w:rsidTr="003677D9">
        <w:trPr>
          <w:trHeight w:val="567"/>
        </w:trPr>
        <w:tc>
          <w:tcPr>
            <w:tcW w:w="1098" w:type="dxa"/>
          </w:tcPr>
          <w:p w14:paraId="410F9FCC" w14:textId="77777777" w:rsidR="00017E44" w:rsidRPr="00E200A9" w:rsidRDefault="00017E44" w:rsidP="003677D9">
            <w:pPr>
              <w:widowControl/>
              <w:tabs>
                <w:tab w:val="left" w:pos="540"/>
              </w:tabs>
              <w:suppressAutoHyphens w:val="0"/>
              <w:ind w:left="72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370" w:type="dxa"/>
          </w:tcPr>
          <w:p w14:paraId="0F7222E3" w14:textId="77777777" w:rsidR="00017E44" w:rsidRPr="001C6BB3" w:rsidRDefault="00017E44" w:rsidP="003677D9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017E44" w:rsidRPr="001C6BB3" w14:paraId="2228F5AE" w14:textId="77777777" w:rsidTr="003677D9">
        <w:trPr>
          <w:trHeight w:val="567"/>
        </w:trPr>
        <w:tc>
          <w:tcPr>
            <w:tcW w:w="1098" w:type="dxa"/>
          </w:tcPr>
          <w:p w14:paraId="2F293845" w14:textId="77777777" w:rsidR="00017E44" w:rsidRPr="00E200A9" w:rsidRDefault="00017E44" w:rsidP="003677D9">
            <w:pPr>
              <w:widowControl/>
              <w:tabs>
                <w:tab w:val="left" w:pos="540"/>
              </w:tabs>
              <w:suppressAutoHyphens w:val="0"/>
              <w:ind w:left="72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370" w:type="dxa"/>
          </w:tcPr>
          <w:p w14:paraId="5B608DB3" w14:textId="77777777" w:rsidR="00017E44" w:rsidRPr="001C6BB3" w:rsidRDefault="00017E44" w:rsidP="003677D9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017E44" w:rsidRPr="001C6BB3" w14:paraId="0A6F43B9" w14:textId="77777777" w:rsidTr="003677D9">
        <w:trPr>
          <w:trHeight w:val="567"/>
        </w:trPr>
        <w:tc>
          <w:tcPr>
            <w:tcW w:w="1098" w:type="dxa"/>
          </w:tcPr>
          <w:p w14:paraId="1865CC09" w14:textId="77777777" w:rsidR="00017E44" w:rsidRPr="00E200A9" w:rsidRDefault="00017E44" w:rsidP="003677D9">
            <w:pPr>
              <w:widowControl/>
              <w:tabs>
                <w:tab w:val="left" w:pos="540"/>
              </w:tabs>
              <w:suppressAutoHyphens w:val="0"/>
              <w:ind w:left="72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370" w:type="dxa"/>
          </w:tcPr>
          <w:p w14:paraId="1451351D" w14:textId="77777777" w:rsidR="00017E44" w:rsidRPr="001C6BB3" w:rsidRDefault="00017E44" w:rsidP="003677D9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  <w:tr w:rsidR="00017E44" w:rsidRPr="001C6BB3" w14:paraId="03063B85" w14:textId="77777777" w:rsidTr="003677D9">
        <w:trPr>
          <w:trHeight w:val="567"/>
        </w:trPr>
        <w:tc>
          <w:tcPr>
            <w:tcW w:w="1098" w:type="dxa"/>
          </w:tcPr>
          <w:p w14:paraId="6985CDCC" w14:textId="77777777" w:rsidR="00017E44" w:rsidRPr="00E200A9" w:rsidRDefault="00017E44" w:rsidP="003677D9">
            <w:pPr>
              <w:widowControl/>
              <w:tabs>
                <w:tab w:val="left" w:pos="540"/>
              </w:tabs>
              <w:suppressAutoHyphens w:val="0"/>
              <w:ind w:left="720"/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8370" w:type="dxa"/>
          </w:tcPr>
          <w:p w14:paraId="4D34F0C9" w14:textId="77777777" w:rsidR="00017E44" w:rsidRPr="001C6BB3" w:rsidRDefault="00017E44" w:rsidP="003677D9">
            <w:pPr>
              <w:tabs>
                <w:tab w:val="left" w:pos="540"/>
              </w:tabs>
              <w:rPr>
                <w:rStyle w:val="OpmaakprofielLucidaSansUnicode9pt"/>
                <w:rFonts w:cs="Lucida Sans Unicode"/>
                <w:szCs w:val="18"/>
              </w:rPr>
            </w:pPr>
          </w:p>
        </w:tc>
      </w:tr>
    </w:tbl>
    <w:p w14:paraId="338A868E" w14:textId="77777777" w:rsidR="0001179E" w:rsidRDefault="0001179E" w:rsidP="004A4CCF">
      <w:pPr>
        <w:tabs>
          <w:tab w:val="left" w:pos="540"/>
        </w:tabs>
        <w:rPr>
          <w:rFonts w:ascii="Lucida Sans Unicode" w:hAnsi="Lucida Sans Unicode" w:cs="Lucida Sans Unicode"/>
          <w:sz w:val="18"/>
          <w:szCs w:val="18"/>
        </w:rPr>
      </w:pPr>
    </w:p>
    <w:p w14:paraId="38CCDF92" w14:textId="77777777" w:rsidR="004A4CCF" w:rsidRPr="00067242" w:rsidRDefault="004A4CCF" w:rsidP="00067242">
      <w:pPr>
        <w:pStyle w:val="Kop2"/>
        <w:widowControl/>
        <w:numPr>
          <w:ilvl w:val="1"/>
          <w:numId w:val="1"/>
        </w:numPr>
        <w:pBdr>
          <w:bottom w:val="single" w:sz="4" w:space="1" w:color="auto"/>
        </w:pBdr>
        <w:tabs>
          <w:tab w:val="left" w:pos="851"/>
        </w:tabs>
        <w:suppressAutoHyphens w:val="0"/>
        <w:spacing w:before="480" w:after="240" w:line="240" w:lineRule="atLeast"/>
        <w:ind w:left="1440" w:hanging="1440"/>
        <w:rPr>
          <w:rFonts w:ascii="Lucida Sans Unicode" w:hAnsi="Lucida Sans Unicode" w:cs="Lucida Sans Unicode"/>
          <w:b w:val="0"/>
          <w:color w:val="auto"/>
        </w:rPr>
      </w:pPr>
      <w:bookmarkStart w:id="2" w:name="_Toc464655804"/>
      <w:r w:rsidRPr="00067242">
        <w:rPr>
          <w:rFonts w:ascii="Lucida Sans Unicode" w:hAnsi="Lucida Sans Unicode" w:cs="Lucida Sans Unicode"/>
          <w:b w:val="0"/>
          <w:color w:val="auto"/>
        </w:rPr>
        <w:t>Afzender</w:t>
      </w:r>
      <w:bookmarkEnd w:id="2"/>
    </w:p>
    <w:p w14:paraId="38CCDF93" w14:textId="77777777" w:rsidR="004A4CCF" w:rsidRPr="001C6BB3" w:rsidRDefault="004A4CCF" w:rsidP="004A4CCF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  <w:r>
        <w:rPr>
          <w:rStyle w:val="OpmaakprofielLucidaSansUnicode9pt"/>
          <w:rFonts w:cs="Lucida Sans Unicode"/>
          <w:szCs w:val="18"/>
        </w:rPr>
        <w:t xml:space="preserve">Graag hieronder uw gegevens invullen, zodat indien de gemeente Utrecht vragen heeft over de door u gegeven antwoorden, zij gemakkelijk contact met u </w:t>
      </w:r>
      <w:proofErr w:type="gramStart"/>
      <w:r>
        <w:rPr>
          <w:rStyle w:val="OpmaakprofielLucidaSansUnicode9pt"/>
          <w:rFonts w:cs="Lucida Sans Unicode"/>
          <w:szCs w:val="18"/>
        </w:rPr>
        <w:t>kan</w:t>
      </w:r>
      <w:proofErr w:type="gramEnd"/>
      <w:r>
        <w:rPr>
          <w:rStyle w:val="OpmaakprofielLucidaSansUnicode9pt"/>
          <w:rFonts w:cs="Lucida Sans Unicode"/>
          <w:szCs w:val="18"/>
        </w:rPr>
        <w:t xml:space="preserve"> opnemen.</w:t>
      </w:r>
    </w:p>
    <w:p w14:paraId="38CCDF94" w14:textId="77777777" w:rsidR="004A4CCF" w:rsidRPr="001C6BB3" w:rsidRDefault="004A4CCF" w:rsidP="004A4CCF">
      <w:pPr>
        <w:tabs>
          <w:tab w:val="left" w:pos="540"/>
        </w:tabs>
        <w:rPr>
          <w:rStyle w:val="OpmaakprofielLucidaSansUnicode9pt"/>
          <w:rFonts w:cs="Lucida Sans Unicode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6755"/>
      </w:tblGrid>
      <w:tr w:rsidR="004A4CCF" w:rsidRPr="00F14C56" w14:paraId="38CCDF98" w14:textId="77777777" w:rsidTr="004C723A">
        <w:tc>
          <w:tcPr>
            <w:tcW w:w="2718" w:type="dxa"/>
            <w:shd w:val="clear" w:color="auto" w:fill="auto"/>
          </w:tcPr>
          <w:p w14:paraId="38CCDF95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14C56">
              <w:rPr>
                <w:rFonts w:ascii="Lucida Sans Unicode" w:hAnsi="Lucida Sans Unicode" w:cs="Lucida Sans Unicode"/>
                <w:sz w:val="18"/>
                <w:szCs w:val="18"/>
              </w:rPr>
              <w:t>Naam organisatie:</w:t>
            </w:r>
          </w:p>
        </w:tc>
        <w:tc>
          <w:tcPr>
            <w:tcW w:w="6755" w:type="dxa"/>
            <w:shd w:val="clear" w:color="auto" w:fill="auto"/>
          </w:tcPr>
          <w:p w14:paraId="38CCDF96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8CCDF97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4A4CCF" w:rsidRPr="00F14C56" w14:paraId="38CCDF9C" w14:textId="77777777" w:rsidTr="004C723A">
        <w:tc>
          <w:tcPr>
            <w:tcW w:w="2718" w:type="dxa"/>
            <w:shd w:val="clear" w:color="auto" w:fill="auto"/>
          </w:tcPr>
          <w:p w14:paraId="38CCDF99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14C56">
              <w:rPr>
                <w:rFonts w:ascii="Lucida Sans Unicode" w:hAnsi="Lucida Sans Unicode" w:cs="Lucida Sans Unicode"/>
                <w:sz w:val="18"/>
                <w:szCs w:val="18"/>
              </w:rPr>
              <w:t>Naam contactpersoon:</w:t>
            </w:r>
          </w:p>
        </w:tc>
        <w:tc>
          <w:tcPr>
            <w:tcW w:w="6755" w:type="dxa"/>
            <w:shd w:val="clear" w:color="auto" w:fill="auto"/>
          </w:tcPr>
          <w:p w14:paraId="38CCDF9A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8CCDF9B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4A4CCF" w:rsidRPr="00F14C56" w14:paraId="38CCDFA0" w14:textId="77777777" w:rsidTr="004C723A">
        <w:tc>
          <w:tcPr>
            <w:tcW w:w="2718" w:type="dxa"/>
            <w:shd w:val="clear" w:color="auto" w:fill="auto"/>
          </w:tcPr>
          <w:p w14:paraId="38CCDF9D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14C56">
              <w:rPr>
                <w:rFonts w:ascii="Lucida Sans Unicode" w:hAnsi="Lucida Sans Unicode" w:cs="Lucida Sans Unicode"/>
                <w:sz w:val="18"/>
                <w:szCs w:val="18"/>
              </w:rPr>
              <w:t>Telefoonnummer:</w:t>
            </w:r>
          </w:p>
        </w:tc>
        <w:tc>
          <w:tcPr>
            <w:tcW w:w="6755" w:type="dxa"/>
            <w:shd w:val="clear" w:color="auto" w:fill="auto"/>
          </w:tcPr>
          <w:p w14:paraId="38CCDF9E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8CCDF9F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  <w:tr w:rsidR="004A4CCF" w:rsidRPr="00F14C56" w14:paraId="38CCDFA4" w14:textId="77777777" w:rsidTr="004C723A">
        <w:trPr>
          <w:trHeight w:val="70"/>
        </w:trPr>
        <w:tc>
          <w:tcPr>
            <w:tcW w:w="2718" w:type="dxa"/>
            <w:shd w:val="clear" w:color="auto" w:fill="auto"/>
          </w:tcPr>
          <w:p w14:paraId="38CCDFA1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F14C56">
              <w:rPr>
                <w:rFonts w:ascii="Lucida Sans Unicode" w:hAnsi="Lucida Sans Unicode" w:cs="Lucida Sans Unicode"/>
                <w:sz w:val="18"/>
                <w:szCs w:val="18"/>
              </w:rPr>
              <w:t xml:space="preserve">E-mailadres: </w:t>
            </w:r>
          </w:p>
        </w:tc>
        <w:tc>
          <w:tcPr>
            <w:tcW w:w="6755" w:type="dxa"/>
            <w:shd w:val="clear" w:color="auto" w:fill="auto"/>
          </w:tcPr>
          <w:p w14:paraId="38CCDFA2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  <w:p w14:paraId="38CCDFA3" w14:textId="77777777" w:rsidR="004A4CCF" w:rsidRPr="00F14C56" w:rsidRDefault="004A4CCF" w:rsidP="004C723A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</w:tr>
    </w:tbl>
    <w:p w14:paraId="38CCDFA7" w14:textId="77777777" w:rsidR="005E082D" w:rsidRPr="005E082D" w:rsidRDefault="005E082D" w:rsidP="0001179E">
      <w:pPr>
        <w:pStyle w:val="Geenafstand"/>
      </w:pPr>
    </w:p>
    <w:sectPr w:rsidR="005E082D" w:rsidRPr="005E082D" w:rsidSect="00CE56DC">
      <w:footerReference w:type="default" r:id="rId10"/>
      <w:pgSz w:w="11907" w:h="16840" w:code="9"/>
      <w:pgMar w:top="1276" w:right="987" w:bottom="567" w:left="1418" w:header="567" w:footer="734" w:gutter="0"/>
      <w:paperSrc w:first="7" w:other="7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CDFAC" w14:textId="77777777" w:rsidR="001651F6" w:rsidRDefault="00244E78">
      <w:r>
        <w:separator/>
      </w:r>
    </w:p>
  </w:endnote>
  <w:endnote w:type="continuationSeparator" w:id="0">
    <w:p w14:paraId="38CCDFAD" w14:textId="77777777" w:rsidR="001651F6" w:rsidRDefault="00244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CDFAE" w14:textId="77777777" w:rsidR="00EE268C" w:rsidRDefault="00EA2CBF" w:rsidP="003375D5">
    <w:pPr>
      <w:pStyle w:val="Voettekst"/>
      <w:pBdr>
        <w:bottom w:val="single" w:sz="4" w:space="1" w:color="auto"/>
      </w:pBdr>
      <w:ind w:right="22"/>
      <w:jc w:val="left"/>
      <w:rPr>
        <w:rFonts w:ascii="Lucida Sans Unicode" w:hAnsi="Lucida Sans Unicode" w:cs="Lucida Sans Unicode"/>
      </w:rPr>
    </w:pPr>
  </w:p>
  <w:p w14:paraId="38CCDFAF" w14:textId="4EFD5096" w:rsidR="00067242" w:rsidRPr="00067242" w:rsidRDefault="004C17DB" w:rsidP="00067242">
    <w:pPr>
      <w:pStyle w:val="Voettekst"/>
      <w:ind w:right="71"/>
      <w:jc w:val="left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</w:rPr>
      <w:t>Gemeente Utrecht</w:t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</w:r>
    <w:r w:rsidR="004A4CCF">
      <w:rPr>
        <w:rFonts w:ascii="Lucida Sans Unicode" w:hAnsi="Lucida Sans Unicode" w:cs="Lucida Sans Unicode"/>
      </w:rPr>
      <w:tab/>
      <w:t xml:space="preserve"> </w:t>
    </w:r>
    <w:r w:rsidR="00067242" w:rsidRPr="0041624F">
      <w:rPr>
        <w:rFonts w:ascii="Lucida Sans Unicode" w:hAnsi="Lucida Sans Unicode" w:cs="Lucida Sans Unicode"/>
      </w:rPr>
      <w:t xml:space="preserve">Pagina </w:t>
    </w:r>
    <w:r w:rsidR="00067242" w:rsidRPr="0041624F">
      <w:rPr>
        <w:rStyle w:val="Paginanummer"/>
        <w:rFonts w:ascii="Lucida Sans Unicode" w:hAnsi="Lucida Sans Unicode" w:cs="Lucida Sans Unicode"/>
      </w:rPr>
      <w:fldChar w:fldCharType="begin"/>
    </w:r>
    <w:r w:rsidR="00067242" w:rsidRPr="0041624F">
      <w:rPr>
        <w:rStyle w:val="Paginanummer"/>
        <w:rFonts w:ascii="Lucida Sans Unicode" w:hAnsi="Lucida Sans Unicode" w:cs="Lucida Sans Unicode"/>
      </w:rPr>
      <w:instrText xml:space="preserve"> PAGE </w:instrText>
    </w:r>
    <w:r w:rsidR="00067242" w:rsidRPr="0041624F">
      <w:rPr>
        <w:rStyle w:val="Paginanummer"/>
        <w:rFonts w:ascii="Lucida Sans Unicode" w:hAnsi="Lucida Sans Unicode" w:cs="Lucida Sans Unicode"/>
      </w:rPr>
      <w:fldChar w:fldCharType="separate"/>
    </w:r>
    <w:r w:rsidR="006510EC">
      <w:rPr>
        <w:rStyle w:val="Paginanummer"/>
        <w:rFonts w:ascii="Lucida Sans Unicode" w:hAnsi="Lucida Sans Unicode" w:cs="Lucida Sans Unicode"/>
        <w:noProof/>
      </w:rPr>
      <w:t>2</w:t>
    </w:r>
    <w:r w:rsidR="00067242" w:rsidRPr="0041624F">
      <w:rPr>
        <w:rStyle w:val="Paginanummer"/>
        <w:rFonts w:ascii="Lucida Sans Unicode" w:hAnsi="Lucida Sans Unicode" w:cs="Lucida Sans Unicode"/>
      </w:rPr>
      <w:fldChar w:fldCharType="end"/>
    </w:r>
    <w:r w:rsidR="00067242" w:rsidRPr="0041624F">
      <w:rPr>
        <w:rStyle w:val="Paginanummer"/>
        <w:rFonts w:ascii="Lucida Sans Unicode" w:hAnsi="Lucida Sans Unicode" w:cs="Lucida Sans Unicode"/>
      </w:rPr>
      <w:t xml:space="preserve"> van </w:t>
    </w:r>
    <w:r w:rsidR="00067242" w:rsidRPr="0041624F">
      <w:rPr>
        <w:rStyle w:val="Paginanummer"/>
        <w:rFonts w:ascii="Lucida Sans Unicode" w:hAnsi="Lucida Sans Unicode" w:cs="Lucida Sans Unicode"/>
      </w:rPr>
      <w:fldChar w:fldCharType="begin"/>
    </w:r>
    <w:r w:rsidR="00067242" w:rsidRPr="0041624F">
      <w:rPr>
        <w:rStyle w:val="Paginanummer"/>
        <w:rFonts w:ascii="Lucida Sans Unicode" w:hAnsi="Lucida Sans Unicode" w:cs="Lucida Sans Unicode"/>
      </w:rPr>
      <w:instrText xml:space="preserve"> NUMPAGES </w:instrText>
    </w:r>
    <w:r w:rsidR="00067242" w:rsidRPr="0041624F">
      <w:rPr>
        <w:rStyle w:val="Paginanummer"/>
        <w:rFonts w:ascii="Lucida Sans Unicode" w:hAnsi="Lucida Sans Unicode" w:cs="Lucida Sans Unicode"/>
      </w:rPr>
      <w:fldChar w:fldCharType="separate"/>
    </w:r>
    <w:r w:rsidR="006510EC">
      <w:rPr>
        <w:rStyle w:val="Paginanummer"/>
        <w:rFonts w:ascii="Lucida Sans Unicode" w:hAnsi="Lucida Sans Unicode" w:cs="Lucida Sans Unicode"/>
        <w:noProof/>
      </w:rPr>
      <w:t>3</w:t>
    </w:r>
    <w:r w:rsidR="00067242" w:rsidRPr="0041624F">
      <w:rPr>
        <w:rStyle w:val="Paginanummer"/>
        <w:rFonts w:ascii="Lucida Sans Unicode" w:hAnsi="Lucida Sans Unicode" w:cs="Lucida Sans Unicode"/>
      </w:rPr>
      <w:fldChar w:fldCharType="end"/>
    </w:r>
    <w:proofErr w:type="gramStart"/>
    <w:r w:rsidR="004A4CCF">
      <w:rPr>
        <w:rFonts w:ascii="Lucida Sans Unicode" w:hAnsi="Lucida Sans Unicode" w:cs="Lucida Sans Unicode"/>
      </w:rPr>
      <w:tab/>
      <w:t xml:space="preserve">           </w:t>
    </w:r>
    <w:proofErr w:type="gramEnd"/>
    <w:r w:rsidR="00E83B4F" w:rsidRPr="00C166A2">
      <w:rPr>
        <w:rFonts w:ascii="Lucida Sans Unicode" w:hAnsi="Lucida Sans Unicode" w:cs="Lucida Sans Unicode"/>
      </w:rPr>
      <w:t>Marktconsultatie '</w:t>
    </w:r>
    <w:r w:rsidR="00E83B4F">
      <w:rPr>
        <w:rFonts w:ascii="Lucida Sans Unicode" w:hAnsi="Lucida Sans Unicode" w:cs="Lucida Sans Unicode"/>
      </w:rPr>
      <w:t>Netwerken</w:t>
    </w:r>
    <w:r w:rsidR="00E83B4F" w:rsidRPr="00C166A2">
      <w:rPr>
        <w:rFonts w:ascii="Lucida Sans Unicode" w:hAnsi="Lucida Sans Unicode" w:cs="Lucida Sans Unicode"/>
      </w:rPr>
      <w:t>’</w:t>
    </w:r>
    <w:r w:rsidR="00E83B4F">
      <w:rPr>
        <w:rFonts w:ascii="Lucida Sans Unicode" w:hAnsi="Lucida Sans Unicode" w:cs="Lucida Sans Unicode"/>
      </w:rPr>
      <w:t xml:space="preserve"> met kenmerk 198478</w:t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067242">
      <w:rPr>
        <w:rFonts w:ascii="Lucida Sans Unicode" w:hAnsi="Lucida Sans Unicode" w:cs="Lucida Sans Unicode"/>
      </w:rPr>
      <w:tab/>
    </w:r>
    <w:r w:rsidR="004A4CCF">
      <w:rPr>
        <w:rStyle w:val="Paginanummer"/>
        <w:rFonts w:ascii="Lucida Sans Unicode" w:hAnsi="Lucida Sans Unicode" w:cs="Lucida Sans Unicod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CDFAA" w14:textId="77777777" w:rsidR="001651F6" w:rsidRDefault="00244E78">
      <w:r>
        <w:separator/>
      </w:r>
    </w:p>
  </w:footnote>
  <w:footnote w:type="continuationSeparator" w:id="0">
    <w:p w14:paraId="38CCDFAB" w14:textId="77777777" w:rsidR="001651F6" w:rsidRDefault="00244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216"/>
    <w:multiLevelType w:val="hybridMultilevel"/>
    <w:tmpl w:val="E4D2F19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527BB"/>
    <w:multiLevelType w:val="hybridMultilevel"/>
    <w:tmpl w:val="E264D9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147E3"/>
    <w:multiLevelType w:val="hybridMultilevel"/>
    <w:tmpl w:val="0582AC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32F3E"/>
    <w:multiLevelType w:val="hybridMultilevel"/>
    <w:tmpl w:val="D6783BC0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851"/>
      </w:pPr>
      <w:rPr>
        <w:rFonts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3636B7"/>
    <w:multiLevelType w:val="hybridMultilevel"/>
    <w:tmpl w:val="1ECCF94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B57A90"/>
    <w:multiLevelType w:val="hybridMultilevel"/>
    <w:tmpl w:val="61E64282"/>
    <w:lvl w:ilvl="0" w:tplc="0413000F">
      <w:start w:val="1"/>
      <w:numFmt w:val="decimal"/>
      <w:lvlText w:val="%1."/>
      <w:lvlJc w:val="left"/>
      <w:pPr>
        <w:tabs>
          <w:tab w:val="num" w:pos="3120"/>
        </w:tabs>
        <w:ind w:left="3120" w:hanging="851"/>
      </w:pPr>
      <w:rPr>
        <w:rFonts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6">
    <w:nsid w:val="1A0902D7"/>
    <w:multiLevelType w:val="hybridMultilevel"/>
    <w:tmpl w:val="D6783BC0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851"/>
      </w:pPr>
      <w:rPr>
        <w:rFonts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74735D"/>
    <w:multiLevelType w:val="hybridMultilevel"/>
    <w:tmpl w:val="45F8B8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002DD"/>
    <w:multiLevelType w:val="hybridMultilevel"/>
    <w:tmpl w:val="E90035BA"/>
    <w:lvl w:ilvl="0" w:tplc="83641140">
      <w:start w:val="1"/>
      <w:numFmt w:val="decimal"/>
      <w:lvlText w:val="Concept eis %1"/>
      <w:lvlJc w:val="left"/>
      <w:pPr>
        <w:tabs>
          <w:tab w:val="num" w:pos="3120"/>
        </w:tabs>
        <w:ind w:left="3120" w:hanging="851"/>
      </w:pPr>
      <w:rPr>
        <w:rFonts w:ascii="Lucida Sans Unicode" w:hAnsi="Lucida Sans Unicode"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9">
    <w:nsid w:val="5CE91AEF"/>
    <w:multiLevelType w:val="hybridMultilevel"/>
    <w:tmpl w:val="F75C15C4"/>
    <w:lvl w:ilvl="0" w:tplc="3D4AA0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60C0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6859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6664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BCB9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A8EE9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741C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CC9B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4AD9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CFB2DF8"/>
    <w:multiLevelType w:val="multilevel"/>
    <w:tmpl w:val="AA2CEEE2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rFonts w:ascii="Lucida Sans Unicode" w:hAnsi="Lucida Sans Unicode" w:cs="Times New Roman" w:hint="default"/>
        <w:b w:val="0"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672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5"/>
        </w:tabs>
        <w:ind w:left="1702"/>
      </w:pPr>
      <w:rPr>
        <w:rFonts w:ascii="Lucida Sans Unicode" w:hAnsi="Lucida Sans Unicode" w:cs="Lucida Sans Unicode" w:hint="default"/>
        <w:b/>
        <w:color w:val="FF000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1">
    <w:nsid w:val="6F597815"/>
    <w:multiLevelType w:val="hybridMultilevel"/>
    <w:tmpl w:val="38D01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543FDC"/>
    <w:multiLevelType w:val="hybridMultilevel"/>
    <w:tmpl w:val="1A440D9A"/>
    <w:lvl w:ilvl="0" w:tplc="0413000F">
      <w:start w:val="1"/>
      <w:numFmt w:val="decimal"/>
      <w:lvlText w:val="%1."/>
      <w:lvlJc w:val="left"/>
      <w:pPr>
        <w:tabs>
          <w:tab w:val="num" w:pos="1211"/>
        </w:tabs>
        <w:ind w:left="1211" w:hanging="851"/>
      </w:pPr>
      <w:rPr>
        <w:rFonts w:hint="default"/>
        <w:b w:val="0"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12"/>
  </w:num>
  <w:num w:numId="7">
    <w:abstractNumId w:val="5"/>
  </w:num>
  <w:num w:numId="8">
    <w:abstractNumId w:val="7"/>
  </w:num>
  <w:num w:numId="9">
    <w:abstractNumId w:val="1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CF"/>
    <w:rsid w:val="0001179E"/>
    <w:rsid w:val="00017E44"/>
    <w:rsid w:val="00067242"/>
    <w:rsid w:val="001651F6"/>
    <w:rsid w:val="001879B2"/>
    <w:rsid w:val="001A02B3"/>
    <w:rsid w:val="001C4556"/>
    <w:rsid w:val="00234B44"/>
    <w:rsid w:val="00244E78"/>
    <w:rsid w:val="004A1F55"/>
    <w:rsid w:val="004A4CCF"/>
    <w:rsid w:val="004C17DB"/>
    <w:rsid w:val="005E082D"/>
    <w:rsid w:val="006510EC"/>
    <w:rsid w:val="006819D6"/>
    <w:rsid w:val="00790B7E"/>
    <w:rsid w:val="00876BA7"/>
    <w:rsid w:val="0089523B"/>
    <w:rsid w:val="008E4C3C"/>
    <w:rsid w:val="00934673"/>
    <w:rsid w:val="0096148C"/>
    <w:rsid w:val="00B46906"/>
    <w:rsid w:val="00BF7581"/>
    <w:rsid w:val="00E03EB7"/>
    <w:rsid w:val="00E200A9"/>
    <w:rsid w:val="00E83B4F"/>
    <w:rsid w:val="00E95915"/>
    <w:rsid w:val="00EA2CBF"/>
    <w:rsid w:val="00F033B8"/>
    <w:rsid w:val="00F1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DE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4CCF"/>
    <w:pPr>
      <w:widowControl w:val="0"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eastAsia="ar-SA"/>
    </w:rPr>
  </w:style>
  <w:style w:type="paragraph" w:styleId="Kop1">
    <w:name w:val="heading 1"/>
    <w:basedOn w:val="Standaard"/>
    <w:next w:val="Standaard"/>
    <w:link w:val="Kop1Char"/>
    <w:qFormat/>
    <w:rsid w:val="005E082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5E082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styleId="Voettekst">
    <w:name w:val="footer"/>
    <w:basedOn w:val="Standaard"/>
    <w:link w:val="VoettekstChar"/>
    <w:rsid w:val="004A4CCF"/>
    <w:pPr>
      <w:spacing w:line="240" w:lineRule="exact"/>
      <w:ind w:right="-1021"/>
      <w:jc w:val="right"/>
    </w:pPr>
    <w:rPr>
      <w:iCs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rsid w:val="004A4CCF"/>
    <w:rPr>
      <w:rFonts w:ascii="Times New Roman" w:eastAsia="Arial" w:hAnsi="Times New Roman"/>
      <w:iCs/>
      <w:kern w:val="1"/>
      <w:sz w:val="16"/>
      <w:szCs w:val="16"/>
      <w:lang w:eastAsia="ar-SA"/>
    </w:rPr>
  </w:style>
  <w:style w:type="paragraph" w:styleId="Plattetekst">
    <w:name w:val="Body Text"/>
    <w:basedOn w:val="Standaard"/>
    <w:link w:val="PlattetekstChar"/>
    <w:rsid w:val="004A4CC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4A4CCF"/>
    <w:rPr>
      <w:rFonts w:ascii="Times New Roman" w:eastAsia="Arial" w:hAnsi="Times New Roman"/>
      <w:kern w:val="1"/>
      <w:sz w:val="24"/>
      <w:szCs w:val="24"/>
      <w:lang w:eastAsia="ar-SA"/>
    </w:rPr>
  </w:style>
  <w:style w:type="character" w:styleId="Paginanummer">
    <w:name w:val="page number"/>
    <w:basedOn w:val="Standaardalinea-lettertype"/>
    <w:rsid w:val="004A4CCF"/>
  </w:style>
  <w:style w:type="character" w:customStyle="1" w:styleId="OpmaakprofielLucidaSansUnicode9pt">
    <w:name w:val="Opmaakprofiel Lucida Sans Unicode 9 pt"/>
    <w:rsid w:val="004A4CCF"/>
    <w:rPr>
      <w:rFonts w:ascii="Lucida Sans Unicode" w:hAnsi="Lucida Sans Unicode"/>
      <w:sz w:val="18"/>
    </w:rPr>
  </w:style>
  <w:style w:type="paragraph" w:styleId="Inhopg1">
    <w:name w:val="toc 1"/>
    <w:basedOn w:val="Standaard"/>
    <w:next w:val="Standaard"/>
    <w:autoRedefine/>
    <w:uiPriority w:val="39"/>
    <w:rsid w:val="00067242"/>
    <w:pPr>
      <w:tabs>
        <w:tab w:val="right" w:leader="dot" w:pos="8503"/>
      </w:tabs>
      <w:ind w:left="567" w:right="567" w:hanging="567"/>
    </w:pPr>
    <w:rPr>
      <w:rFonts w:ascii="Lucida Sans Unicode" w:hAnsi="Lucida Sans Unicode"/>
      <w:b/>
      <w:color w:val="FF0000"/>
      <w:spacing w:val="6"/>
      <w:kern w:val="18"/>
      <w:sz w:val="18"/>
    </w:rPr>
  </w:style>
  <w:style w:type="character" w:styleId="Hyperlink">
    <w:name w:val="Hyperlink"/>
    <w:uiPriority w:val="99"/>
    <w:rsid w:val="0006724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672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67242"/>
    <w:rPr>
      <w:rFonts w:ascii="Times New Roman" w:eastAsia="Arial" w:hAnsi="Times New Roman"/>
      <w:kern w:val="1"/>
      <w:sz w:val="24"/>
      <w:szCs w:val="24"/>
      <w:lang w:eastAsia="ar-SA"/>
    </w:rPr>
  </w:style>
  <w:style w:type="paragraph" w:styleId="Lijstvoortzetting">
    <w:name w:val="List Continue"/>
    <w:basedOn w:val="Standaard"/>
    <w:rsid w:val="0096148C"/>
    <w:pPr>
      <w:ind w:left="284"/>
    </w:pPr>
  </w:style>
  <w:style w:type="paragraph" w:styleId="Lijstalinea">
    <w:name w:val="List Paragraph"/>
    <w:basedOn w:val="Standaard"/>
    <w:uiPriority w:val="34"/>
    <w:qFormat/>
    <w:rsid w:val="00017E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A4CCF"/>
    <w:pPr>
      <w:widowControl w:val="0"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eastAsia="ar-SA"/>
    </w:rPr>
  </w:style>
  <w:style w:type="paragraph" w:styleId="Kop1">
    <w:name w:val="heading 1"/>
    <w:basedOn w:val="Standaard"/>
    <w:next w:val="Standaard"/>
    <w:link w:val="Kop1Char"/>
    <w:qFormat/>
    <w:rsid w:val="005E082D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5E082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styleId="Voettekst">
    <w:name w:val="footer"/>
    <w:basedOn w:val="Standaard"/>
    <w:link w:val="VoettekstChar"/>
    <w:rsid w:val="004A4CCF"/>
    <w:pPr>
      <w:spacing w:line="240" w:lineRule="exact"/>
      <w:ind w:right="-1021"/>
      <w:jc w:val="right"/>
    </w:pPr>
    <w:rPr>
      <w:iCs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rsid w:val="004A4CCF"/>
    <w:rPr>
      <w:rFonts w:ascii="Times New Roman" w:eastAsia="Arial" w:hAnsi="Times New Roman"/>
      <w:iCs/>
      <w:kern w:val="1"/>
      <w:sz w:val="16"/>
      <w:szCs w:val="16"/>
      <w:lang w:eastAsia="ar-SA"/>
    </w:rPr>
  </w:style>
  <w:style w:type="paragraph" w:styleId="Plattetekst">
    <w:name w:val="Body Text"/>
    <w:basedOn w:val="Standaard"/>
    <w:link w:val="PlattetekstChar"/>
    <w:rsid w:val="004A4CC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4A4CCF"/>
    <w:rPr>
      <w:rFonts w:ascii="Times New Roman" w:eastAsia="Arial" w:hAnsi="Times New Roman"/>
      <w:kern w:val="1"/>
      <w:sz w:val="24"/>
      <w:szCs w:val="24"/>
      <w:lang w:eastAsia="ar-SA"/>
    </w:rPr>
  </w:style>
  <w:style w:type="character" w:styleId="Paginanummer">
    <w:name w:val="page number"/>
    <w:basedOn w:val="Standaardalinea-lettertype"/>
    <w:rsid w:val="004A4CCF"/>
  </w:style>
  <w:style w:type="character" w:customStyle="1" w:styleId="OpmaakprofielLucidaSansUnicode9pt">
    <w:name w:val="Opmaakprofiel Lucida Sans Unicode 9 pt"/>
    <w:rsid w:val="004A4CCF"/>
    <w:rPr>
      <w:rFonts w:ascii="Lucida Sans Unicode" w:hAnsi="Lucida Sans Unicode"/>
      <w:sz w:val="18"/>
    </w:rPr>
  </w:style>
  <w:style w:type="paragraph" w:styleId="Inhopg1">
    <w:name w:val="toc 1"/>
    <w:basedOn w:val="Standaard"/>
    <w:next w:val="Standaard"/>
    <w:autoRedefine/>
    <w:uiPriority w:val="39"/>
    <w:rsid w:val="00067242"/>
    <w:pPr>
      <w:tabs>
        <w:tab w:val="right" w:leader="dot" w:pos="8503"/>
      </w:tabs>
      <w:ind w:left="567" w:right="567" w:hanging="567"/>
    </w:pPr>
    <w:rPr>
      <w:rFonts w:ascii="Lucida Sans Unicode" w:hAnsi="Lucida Sans Unicode"/>
      <w:b/>
      <w:color w:val="FF0000"/>
      <w:spacing w:val="6"/>
      <w:kern w:val="18"/>
      <w:sz w:val="18"/>
    </w:rPr>
  </w:style>
  <w:style w:type="character" w:styleId="Hyperlink">
    <w:name w:val="Hyperlink"/>
    <w:uiPriority w:val="99"/>
    <w:rsid w:val="0006724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6724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67242"/>
    <w:rPr>
      <w:rFonts w:ascii="Times New Roman" w:eastAsia="Arial" w:hAnsi="Times New Roman"/>
      <w:kern w:val="1"/>
      <w:sz w:val="24"/>
      <w:szCs w:val="24"/>
      <w:lang w:eastAsia="ar-SA"/>
    </w:rPr>
  </w:style>
  <w:style w:type="paragraph" w:styleId="Lijstvoortzetting">
    <w:name w:val="List Continue"/>
    <w:basedOn w:val="Standaard"/>
    <w:rsid w:val="0096148C"/>
    <w:pPr>
      <w:ind w:left="284"/>
    </w:pPr>
  </w:style>
  <w:style w:type="paragraph" w:styleId="Lijstalinea">
    <w:name w:val="List Paragraph"/>
    <w:basedOn w:val="Standaard"/>
    <w:uiPriority w:val="34"/>
    <w:qFormat/>
    <w:rsid w:val="00017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56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8" ma:contentTypeDescription="Een nieuw document maken." ma:contentTypeScope="" ma:versionID="db27c94c79cd08882be7db653344082a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2486e2608181eaba4cc951580fc3081f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509C03-6D82-4070-82CD-86991311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8BD424-AB10-47F9-85FF-D879AED4CDAF}"/>
</file>

<file path=customXml/itemProps3.xml><?xml version="1.0" encoding="utf-8"?>
<ds:datastoreItem xmlns:ds="http://schemas.openxmlformats.org/officeDocument/2006/customXml" ds:itemID="{00167A3B-4179-4EFF-8226-403DDB060DA9}"/>
</file>

<file path=customXml/itemProps4.xml><?xml version="1.0" encoding="utf-8"?>
<ds:datastoreItem xmlns:ds="http://schemas.openxmlformats.org/officeDocument/2006/customXml" ds:itemID="{1374E55B-9C03-4462-87F5-3F5EEF373714}"/>
</file>

<file path=docProps/app.xml><?xml version="1.0" encoding="utf-8"?>
<Properties xmlns="http://schemas.openxmlformats.org/officeDocument/2006/extended-properties" xmlns:vt="http://schemas.openxmlformats.org/officeDocument/2006/docPropsVTypes">
  <Template>257D9E2F</Template>
  <TotalTime>0</TotalTime>
  <Pages>3</Pages>
  <Words>413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Louw, Anne Wietske de</dc:creator>
  <cp:lastModifiedBy>Vluggen, Chris</cp:lastModifiedBy>
  <cp:revision>2</cp:revision>
  <cp:lastPrinted>2018-09-26T07:44:00Z</cp:lastPrinted>
  <dcterms:created xsi:type="dcterms:W3CDTF">2018-10-02T11:39:00Z</dcterms:created>
  <dcterms:modified xsi:type="dcterms:W3CDTF">2018-10-02T11:39:00Z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</Properties>
</file>