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890" w:rsidRDefault="00187E84">
      <w:pPr>
        <w:rPr>
          <w:b/>
          <w:sz w:val="28"/>
        </w:rPr>
      </w:pPr>
      <w:r w:rsidRPr="00187E84">
        <w:rPr>
          <w:b/>
          <w:sz w:val="28"/>
        </w:rPr>
        <w:t>Bijlage III.E1 Prijsformulier</w:t>
      </w:r>
      <w:r w:rsidR="00771494">
        <w:rPr>
          <w:b/>
          <w:sz w:val="28"/>
        </w:rPr>
        <w:t xml:space="preserve"> Inkoopondersteunende Systemen</w:t>
      </w:r>
    </w:p>
    <w:p w:rsidR="00187E84" w:rsidRPr="00187E84" w:rsidRDefault="00187E84" w:rsidP="00187E84">
      <w:pPr>
        <w:tabs>
          <w:tab w:val="left" w:pos="1134"/>
        </w:tabs>
        <w:rPr>
          <w:rFonts w:ascii="Verdana" w:hAnsi="Verdana"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77"/>
        <w:gridCol w:w="2552"/>
        <w:gridCol w:w="2410"/>
      </w:tblGrid>
      <w:tr w:rsidR="00771494" w:rsidTr="00771494">
        <w:tc>
          <w:tcPr>
            <w:tcW w:w="4077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771494" w:rsidRDefault="00771494" w:rsidP="00187E84">
            <w:pPr>
              <w:tabs>
                <w:tab w:val="left" w:pos="1134"/>
              </w:tabs>
              <w:rPr>
                <w:rFonts w:ascii="Verdana" w:hAnsi="Verdana"/>
                <w:sz w:val="16"/>
                <w:szCs w:val="16"/>
              </w:rPr>
            </w:pPr>
            <w:bookmarkStart w:id="0" w:name="_GoBack"/>
            <w:r>
              <w:rPr>
                <w:rFonts w:ascii="Verdana" w:hAnsi="Verdana"/>
                <w:sz w:val="16"/>
                <w:szCs w:val="16"/>
              </w:rPr>
              <w:t>Onderdeel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71494" w:rsidRDefault="00771494" w:rsidP="00771494">
            <w:pPr>
              <w:tabs>
                <w:tab w:val="left" w:pos="1134"/>
              </w:tabs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Plafondprijs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pct5" w:color="auto" w:fill="auto"/>
          </w:tcPr>
          <w:p w:rsidR="00771494" w:rsidRDefault="00771494" w:rsidP="00771494">
            <w:pPr>
              <w:tabs>
                <w:tab w:val="left" w:pos="1134"/>
              </w:tabs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Inschrijfprijs</w:t>
            </w:r>
          </w:p>
        </w:tc>
      </w:tr>
      <w:tr w:rsidR="00771494" w:rsidTr="00771494">
        <w:tc>
          <w:tcPr>
            <w:tcW w:w="4077" w:type="dxa"/>
            <w:shd w:val="clear" w:color="auto" w:fill="F2F2F2" w:themeFill="background1" w:themeFillShade="F2"/>
          </w:tcPr>
          <w:p w:rsidR="00771494" w:rsidRDefault="00771494" w:rsidP="00187E84">
            <w:pPr>
              <w:tabs>
                <w:tab w:val="left" w:pos="1134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Implementatie/Project/Migratie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771494" w:rsidRDefault="000E579A" w:rsidP="00187E84">
            <w:pPr>
              <w:tabs>
                <w:tab w:val="left" w:pos="1134"/>
              </w:tabs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€ 20</w:t>
            </w:r>
            <w:r w:rsidR="00771494">
              <w:rPr>
                <w:rFonts w:ascii="Verdana" w:hAnsi="Verdana"/>
                <w:sz w:val="16"/>
                <w:szCs w:val="16"/>
              </w:rPr>
              <w:t>0.000,00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71494" w:rsidRDefault="00771494" w:rsidP="00BC0583">
            <w:pPr>
              <w:tabs>
                <w:tab w:val="left" w:pos="1134"/>
              </w:tabs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771494" w:rsidTr="00771494">
        <w:tc>
          <w:tcPr>
            <w:tcW w:w="4077" w:type="dxa"/>
            <w:shd w:val="clear" w:color="auto" w:fill="F2F2F2" w:themeFill="background1" w:themeFillShade="F2"/>
          </w:tcPr>
          <w:p w:rsidR="00771494" w:rsidRDefault="00771494" w:rsidP="00771494">
            <w:pPr>
              <w:tabs>
                <w:tab w:val="left" w:pos="1134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Jaar 1 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771494" w:rsidRDefault="000E579A" w:rsidP="00187E84">
            <w:pPr>
              <w:tabs>
                <w:tab w:val="left" w:pos="1134"/>
              </w:tabs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€ 15</w:t>
            </w:r>
            <w:r w:rsidR="00771494">
              <w:rPr>
                <w:rFonts w:ascii="Verdana" w:hAnsi="Verdana"/>
                <w:sz w:val="16"/>
                <w:szCs w:val="16"/>
              </w:rPr>
              <w:t>0.000,00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71494" w:rsidRDefault="00771494" w:rsidP="00BC0583">
            <w:pPr>
              <w:tabs>
                <w:tab w:val="left" w:pos="1134"/>
              </w:tabs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771494" w:rsidTr="00771494">
        <w:tc>
          <w:tcPr>
            <w:tcW w:w="4077" w:type="dxa"/>
            <w:shd w:val="clear" w:color="auto" w:fill="F2F2F2" w:themeFill="background1" w:themeFillShade="F2"/>
          </w:tcPr>
          <w:p w:rsidR="00771494" w:rsidRDefault="00771494" w:rsidP="00771494">
            <w:pPr>
              <w:tabs>
                <w:tab w:val="left" w:pos="1134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Jaar 2</w:t>
            </w:r>
            <w:r w:rsidRPr="00187E84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771494" w:rsidRDefault="000E579A" w:rsidP="00187E84">
            <w:pPr>
              <w:tabs>
                <w:tab w:val="left" w:pos="1134"/>
              </w:tabs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€ 15</w:t>
            </w:r>
            <w:r w:rsidR="00771494">
              <w:rPr>
                <w:rFonts w:ascii="Verdana" w:hAnsi="Verdana"/>
                <w:sz w:val="16"/>
                <w:szCs w:val="16"/>
              </w:rPr>
              <w:t>0.000,00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71494" w:rsidRDefault="00771494" w:rsidP="00BC0583">
            <w:pPr>
              <w:tabs>
                <w:tab w:val="left" w:pos="1134"/>
              </w:tabs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771494" w:rsidTr="00771494">
        <w:tc>
          <w:tcPr>
            <w:tcW w:w="4077" w:type="dxa"/>
            <w:shd w:val="clear" w:color="auto" w:fill="F2F2F2" w:themeFill="background1" w:themeFillShade="F2"/>
          </w:tcPr>
          <w:p w:rsidR="00771494" w:rsidRDefault="00771494" w:rsidP="00771494">
            <w:pPr>
              <w:tabs>
                <w:tab w:val="left" w:pos="1134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Jaar 3</w:t>
            </w:r>
            <w:r w:rsidRPr="00187E84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771494" w:rsidRDefault="000E579A" w:rsidP="00187E84">
            <w:pPr>
              <w:tabs>
                <w:tab w:val="left" w:pos="1134"/>
              </w:tabs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€ 15</w:t>
            </w:r>
            <w:r w:rsidR="00771494">
              <w:rPr>
                <w:rFonts w:ascii="Verdana" w:hAnsi="Verdana"/>
                <w:sz w:val="16"/>
                <w:szCs w:val="16"/>
              </w:rPr>
              <w:t>0.000,00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771494" w:rsidRDefault="00771494" w:rsidP="00BC0583">
            <w:pPr>
              <w:tabs>
                <w:tab w:val="left" w:pos="1134"/>
              </w:tabs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tr w:rsidR="00771494" w:rsidTr="00771494">
        <w:tc>
          <w:tcPr>
            <w:tcW w:w="4077" w:type="dxa"/>
            <w:shd w:val="clear" w:color="auto" w:fill="F2F2F2" w:themeFill="background1" w:themeFillShade="F2"/>
          </w:tcPr>
          <w:p w:rsidR="00771494" w:rsidRDefault="00771494" w:rsidP="00CE72D6">
            <w:pPr>
              <w:tabs>
                <w:tab w:val="left" w:pos="1134"/>
              </w:tabs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Totaal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:rsidR="00771494" w:rsidRDefault="000E579A" w:rsidP="00CE72D6">
            <w:pPr>
              <w:tabs>
                <w:tab w:val="left" w:pos="1134"/>
              </w:tabs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€ 6</w:t>
            </w:r>
            <w:r w:rsidR="00771494">
              <w:rPr>
                <w:rFonts w:ascii="Verdana" w:hAnsi="Verdana"/>
                <w:sz w:val="16"/>
                <w:szCs w:val="16"/>
              </w:rPr>
              <w:t>50.000,00</w:t>
            </w:r>
          </w:p>
        </w:tc>
        <w:tc>
          <w:tcPr>
            <w:tcW w:w="2410" w:type="dxa"/>
          </w:tcPr>
          <w:p w:rsidR="00771494" w:rsidRDefault="00771494" w:rsidP="00BC0583">
            <w:pPr>
              <w:tabs>
                <w:tab w:val="left" w:pos="1134"/>
              </w:tabs>
              <w:jc w:val="right"/>
              <w:rPr>
                <w:rFonts w:ascii="Verdana" w:hAnsi="Verdana"/>
                <w:sz w:val="16"/>
                <w:szCs w:val="16"/>
              </w:rPr>
            </w:pPr>
          </w:p>
        </w:tc>
      </w:tr>
      <w:bookmarkEnd w:id="0"/>
    </w:tbl>
    <w:p w:rsidR="00187E84" w:rsidRDefault="00187E84" w:rsidP="00187E84">
      <w:pPr>
        <w:tabs>
          <w:tab w:val="left" w:pos="1134"/>
        </w:tabs>
        <w:rPr>
          <w:rFonts w:ascii="Verdana" w:hAnsi="Verdana"/>
          <w:sz w:val="16"/>
          <w:szCs w:val="16"/>
        </w:rPr>
      </w:pPr>
    </w:p>
    <w:p w:rsidR="00BC0583" w:rsidRDefault="00BC0583" w:rsidP="00187E84">
      <w:pPr>
        <w:tabs>
          <w:tab w:val="left" w:pos="1134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Insc</w:t>
      </w:r>
      <w:r w:rsidR="003910BA">
        <w:rPr>
          <w:rFonts w:ascii="Verdana" w:hAnsi="Verdana"/>
          <w:sz w:val="16"/>
          <w:szCs w:val="16"/>
        </w:rPr>
        <w:t>hrijver vult alleen de witte va</w:t>
      </w:r>
      <w:r>
        <w:rPr>
          <w:rFonts w:ascii="Verdana" w:hAnsi="Verdana"/>
          <w:sz w:val="16"/>
          <w:szCs w:val="16"/>
        </w:rPr>
        <w:t>kken in</w:t>
      </w:r>
      <w:r w:rsidR="00771494">
        <w:rPr>
          <w:rFonts w:ascii="Verdana" w:hAnsi="Verdana"/>
          <w:sz w:val="16"/>
          <w:szCs w:val="16"/>
        </w:rPr>
        <w:t>, in kolom Inschrijfprijs</w:t>
      </w:r>
      <w:r>
        <w:rPr>
          <w:rFonts w:ascii="Verdana" w:hAnsi="Verdana"/>
          <w:sz w:val="16"/>
          <w:szCs w:val="16"/>
        </w:rPr>
        <w:t>.</w:t>
      </w:r>
    </w:p>
    <w:p w:rsidR="00BC0583" w:rsidRDefault="00BC0583" w:rsidP="00187E84">
      <w:pPr>
        <w:tabs>
          <w:tab w:val="left" w:pos="1134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De ingevulde prijzen mogen niet boven de vermelde plafondprijzen liggen. </w:t>
      </w:r>
    </w:p>
    <w:p w:rsidR="00BC0583" w:rsidRPr="00187E84" w:rsidRDefault="00BC0583" w:rsidP="00187E84">
      <w:pPr>
        <w:tabs>
          <w:tab w:val="left" w:pos="1134"/>
        </w:tabs>
        <w:rPr>
          <w:rFonts w:ascii="Verdana" w:hAnsi="Verdana"/>
          <w:sz w:val="16"/>
          <w:szCs w:val="16"/>
        </w:rPr>
      </w:pPr>
    </w:p>
    <w:sectPr w:rsidR="00BC0583" w:rsidRPr="00187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E84"/>
    <w:rsid w:val="00007479"/>
    <w:rsid w:val="00073672"/>
    <w:rsid w:val="000B42D6"/>
    <w:rsid w:val="000E579A"/>
    <w:rsid w:val="000F3178"/>
    <w:rsid w:val="001114DB"/>
    <w:rsid w:val="0011345A"/>
    <w:rsid w:val="00127FB0"/>
    <w:rsid w:val="00187E84"/>
    <w:rsid w:val="001B620E"/>
    <w:rsid w:val="001E52BB"/>
    <w:rsid w:val="00221998"/>
    <w:rsid w:val="00237005"/>
    <w:rsid w:val="00291DD0"/>
    <w:rsid w:val="003330B4"/>
    <w:rsid w:val="00362FC0"/>
    <w:rsid w:val="003910BA"/>
    <w:rsid w:val="003D6467"/>
    <w:rsid w:val="00426276"/>
    <w:rsid w:val="004617F6"/>
    <w:rsid w:val="004D4249"/>
    <w:rsid w:val="004E2865"/>
    <w:rsid w:val="006D0B8C"/>
    <w:rsid w:val="00701121"/>
    <w:rsid w:val="00714B40"/>
    <w:rsid w:val="00721395"/>
    <w:rsid w:val="00771494"/>
    <w:rsid w:val="00776349"/>
    <w:rsid w:val="007E1BAE"/>
    <w:rsid w:val="00825E91"/>
    <w:rsid w:val="00842DAF"/>
    <w:rsid w:val="008D1DCE"/>
    <w:rsid w:val="008F182F"/>
    <w:rsid w:val="00911BF1"/>
    <w:rsid w:val="00984890"/>
    <w:rsid w:val="00985D57"/>
    <w:rsid w:val="009915AA"/>
    <w:rsid w:val="009A45BC"/>
    <w:rsid w:val="009C28FE"/>
    <w:rsid w:val="00A21CFA"/>
    <w:rsid w:val="00A86363"/>
    <w:rsid w:val="00B62804"/>
    <w:rsid w:val="00B96A5B"/>
    <w:rsid w:val="00BC0583"/>
    <w:rsid w:val="00BF33A0"/>
    <w:rsid w:val="00C32DEB"/>
    <w:rsid w:val="00C36E19"/>
    <w:rsid w:val="00C42248"/>
    <w:rsid w:val="00C468B0"/>
    <w:rsid w:val="00C63DA8"/>
    <w:rsid w:val="00C90BD6"/>
    <w:rsid w:val="00C92D88"/>
    <w:rsid w:val="00CD752A"/>
    <w:rsid w:val="00CE27C1"/>
    <w:rsid w:val="00D2471E"/>
    <w:rsid w:val="00D32A74"/>
    <w:rsid w:val="00D81189"/>
    <w:rsid w:val="00E0514C"/>
    <w:rsid w:val="00E36DAD"/>
    <w:rsid w:val="00E41570"/>
    <w:rsid w:val="00EA0D29"/>
    <w:rsid w:val="00F04A07"/>
    <w:rsid w:val="00F91DC6"/>
    <w:rsid w:val="00FB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after="0" w:line="284" w:lineRule="atLeast"/>
    </w:pPr>
    <w:rPr>
      <w:rFonts w:ascii="Arial" w:hAnsi="Arial" w:cs="Arial"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187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after="0" w:line="284" w:lineRule="atLeast"/>
    </w:pPr>
    <w:rPr>
      <w:rFonts w:ascii="Arial" w:hAnsi="Arial" w:cs="Arial"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187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137651AA</Template>
  <TotalTime>1</TotalTime>
  <Pages>1</Pages>
  <Words>58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Zuid-Holland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vriesw1</dc:creator>
  <cp:keywords/>
  <dc:description/>
  <cp:lastModifiedBy>vriesw1</cp:lastModifiedBy>
  <cp:revision>2</cp:revision>
  <dcterms:created xsi:type="dcterms:W3CDTF">2018-09-26T12:05:00Z</dcterms:created>
  <dcterms:modified xsi:type="dcterms:W3CDTF">2018-09-26T12:05:00Z</dcterms:modified>
</cp:coreProperties>
</file>