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1"/>
        <w:gridCol w:w="7755"/>
      </w:tblGrid>
      <w:tr w:rsidR="002F1F15" w:rsidRPr="002F1F15" w:rsidTr="00823DD8">
        <w:trPr>
          <w:trHeight w:val="284"/>
        </w:trPr>
        <w:tc>
          <w:tcPr>
            <w:tcW w:w="9606" w:type="dxa"/>
            <w:gridSpan w:val="2"/>
            <w:shd w:val="clear" w:color="auto" w:fill="1F497D"/>
            <w:vAlign w:val="center"/>
          </w:tcPr>
          <w:p w:rsidR="002F1F15" w:rsidRPr="0084134F" w:rsidRDefault="002F1F15" w:rsidP="002F1F15">
            <w:pPr>
              <w:shd w:val="clear" w:color="auto" w:fill="1F497D"/>
              <w:spacing w:line="260" w:lineRule="atLeast"/>
              <w:contextualSpacing/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>Bijlage III D1:</w:t>
            </w:r>
            <w:r w:rsidRPr="002F1F15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ab/>
              <w:t>P</w:t>
            </w:r>
            <w:r w:rsidR="0084134F">
              <w:rPr>
                <w:rFonts w:ascii="Verdana" w:eastAsia="Times New Roman" w:hAnsi="Verdana"/>
                <w:b/>
                <w:color w:val="FFFFFF"/>
                <w:sz w:val="16"/>
                <w:szCs w:val="16"/>
                <w:lang w:eastAsia="nl-NL"/>
              </w:rPr>
              <w:t>RESTATIE-ONDERBOUWING INKOOPONDERSTEUNENDE SYSTEMEN</w:t>
            </w:r>
            <w:bookmarkStart w:id="0" w:name="_GoBack"/>
            <w:bookmarkEnd w:id="0"/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1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2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3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4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5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7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8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shd w:val="clear" w:color="auto" w:fill="4F81BD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  <w:t>Bewering n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  <w:tr w:rsidR="002F1F15" w:rsidRPr="002F1F15" w:rsidTr="00823DD8">
        <w:trPr>
          <w:trHeight w:val="284"/>
        </w:trPr>
        <w:tc>
          <w:tcPr>
            <w:tcW w:w="1851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b/>
                <w:sz w:val="16"/>
                <w:szCs w:val="16"/>
                <w:lang w:eastAsia="nl-NL"/>
              </w:rPr>
            </w:pPr>
            <w:r w:rsidRPr="002F1F15">
              <w:rPr>
                <w:rFonts w:ascii="Verdana" w:eastAsia="Times New Roman" w:hAnsi="Verdana"/>
                <w:sz w:val="16"/>
                <w:szCs w:val="16"/>
                <w:lang w:eastAsia="nl-NL"/>
              </w:rPr>
              <w:t>Onderbouwing van de bewering met verifieerbare uitvoeringsinfo</w:t>
            </w:r>
          </w:p>
        </w:tc>
        <w:tc>
          <w:tcPr>
            <w:tcW w:w="7755" w:type="dxa"/>
            <w:vAlign w:val="center"/>
          </w:tcPr>
          <w:p w:rsidR="002F1F15" w:rsidRPr="002F1F15" w:rsidRDefault="002F1F15" w:rsidP="002F1F15">
            <w:pPr>
              <w:spacing w:line="260" w:lineRule="atLeast"/>
              <w:rPr>
                <w:rFonts w:ascii="Verdana" w:eastAsia="Times New Roman" w:hAnsi="Verdana"/>
                <w:sz w:val="16"/>
                <w:szCs w:val="16"/>
                <w:lang w:eastAsia="nl-NL"/>
              </w:rPr>
            </w:pPr>
          </w:p>
        </w:tc>
      </w:tr>
    </w:tbl>
    <w:p w:rsidR="00984890" w:rsidRPr="00802743" w:rsidRDefault="00984890"/>
    <w:sectPr w:rsidR="00984890" w:rsidRPr="00802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15"/>
    <w:rsid w:val="00007479"/>
    <w:rsid w:val="00017A2C"/>
    <w:rsid w:val="00073672"/>
    <w:rsid w:val="000773AD"/>
    <w:rsid w:val="00082F4A"/>
    <w:rsid w:val="00096EB2"/>
    <w:rsid w:val="000B42D6"/>
    <w:rsid w:val="000F3178"/>
    <w:rsid w:val="001114DB"/>
    <w:rsid w:val="0011345A"/>
    <w:rsid w:val="00127FB0"/>
    <w:rsid w:val="0017619A"/>
    <w:rsid w:val="001B620E"/>
    <w:rsid w:val="001E52BB"/>
    <w:rsid w:val="001E67B8"/>
    <w:rsid w:val="00221998"/>
    <w:rsid w:val="00227CF6"/>
    <w:rsid w:val="00237005"/>
    <w:rsid w:val="00291DD0"/>
    <w:rsid w:val="002C7C81"/>
    <w:rsid w:val="002F1F15"/>
    <w:rsid w:val="00301D74"/>
    <w:rsid w:val="003330B4"/>
    <w:rsid w:val="00357372"/>
    <w:rsid w:val="00362FC0"/>
    <w:rsid w:val="003740A8"/>
    <w:rsid w:val="00383AFD"/>
    <w:rsid w:val="003D6467"/>
    <w:rsid w:val="003E7431"/>
    <w:rsid w:val="003F2E70"/>
    <w:rsid w:val="00426276"/>
    <w:rsid w:val="00441E3B"/>
    <w:rsid w:val="004617F6"/>
    <w:rsid w:val="004619FB"/>
    <w:rsid w:val="00471167"/>
    <w:rsid w:val="0047374C"/>
    <w:rsid w:val="004D4249"/>
    <w:rsid w:val="004E2865"/>
    <w:rsid w:val="00533D29"/>
    <w:rsid w:val="005B405F"/>
    <w:rsid w:val="00601FCD"/>
    <w:rsid w:val="00671596"/>
    <w:rsid w:val="00694492"/>
    <w:rsid w:val="006D0B8C"/>
    <w:rsid w:val="006D5E33"/>
    <w:rsid w:val="00701121"/>
    <w:rsid w:val="00710672"/>
    <w:rsid w:val="00714B40"/>
    <w:rsid w:val="00721395"/>
    <w:rsid w:val="00752A81"/>
    <w:rsid w:val="0075612F"/>
    <w:rsid w:val="00776349"/>
    <w:rsid w:val="00780172"/>
    <w:rsid w:val="007E1BAE"/>
    <w:rsid w:val="00802743"/>
    <w:rsid w:val="00807390"/>
    <w:rsid w:val="00825E91"/>
    <w:rsid w:val="00831CF7"/>
    <w:rsid w:val="0084134F"/>
    <w:rsid w:val="00842DAF"/>
    <w:rsid w:val="008556C2"/>
    <w:rsid w:val="008604B9"/>
    <w:rsid w:val="008D1DCE"/>
    <w:rsid w:val="008D4E06"/>
    <w:rsid w:val="00911BF1"/>
    <w:rsid w:val="00984890"/>
    <w:rsid w:val="009915AA"/>
    <w:rsid w:val="009A45BC"/>
    <w:rsid w:val="009B66FF"/>
    <w:rsid w:val="009C28FE"/>
    <w:rsid w:val="009D1093"/>
    <w:rsid w:val="009D2612"/>
    <w:rsid w:val="009E5AF5"/>
    <w:rsid w:val="00A02029"/>
    <w:rsid w:val="00A02BAF"/>
    <w:rsid w:val="00A113E7"/>
    <w:rsid w:val="00A21CFA"/>
    <w:rsid w:val="00A24157"/>
    <w:rsid w:val="00A86363"/>
    <w:rsid w:val="00AA539F"/>
    <w:rsid w:val="00AB7580"/>
    <w:rsid w:val="00AF27C5"/>
    <w:rsid w:val="00B21347"/>
    <w:rsid w:val="00B22C3E"/>
    <w:rsid w:val="00B3744B"/>
    <w:rsid w:val="00B62804"/>
    <w:rsid w:val="00B745F2"/>
    <w:rsid w:val="00B96A5B"/>
    <w:rsid w:val="00BB1B14"/>
    <w:rsid w:val="00BB69A3"/>
    <w:rsid w:val="00BF33A0"/>
    <w:rsid w:val="00C32DEB"/>
    <w:rsid w:val="00C36E19"/>
    <w:rsid w:val="00C42248"/>
    <w:rsid w:val="00C468B0"/>
    <w:rsid w:val="00C63DA8"/>
    <w:rsid w:val="00C81EF5"/>
    <w:rsid w:val="00C822F7"/>
    <w:rsid w:val="00C90BD6"/>
    <w:rsid w:val="00C92D88"/>
    <w:rsid w:val="00CD752A"/>
    <w:rsid w:val="00CE27C1"/>
    <w:rsid w:val="00D2471E"/>
    <w:rsid w:val="00D32A74"/>
    <w:rsid w:val="00D54D2D"/>
    <w:rsid w:val="00D81189"/>
    <w:rsid w:val="00E0514C"/>
    <w:rsid w:val="00E24C1D"/>
    <w:rsid w:val="00E36DAD"/>
    <w:rsid w:val="00E41570"/>
    <w:rsid w:val="00E778C7"/>
    <w:rsid w:val="00EA0D29"/>
    <w:rsid w:val="00EA370D"/>
    <w:rsid w:val="00EF04F8"/>
    <w:rsid w:val="00F04A07"/>
    <w:rsid w:val="00F366C7"/>
    <w:rsid w:val="00F677B3"/>
    <w:rsid w:val="00F8106A"/>
    <w:rsid w:val="00F91DC6"/>
    <w:rsid w:val="00FB69C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990A85DC.dotm</Template>
  <TotalTime>2</TotalTime>
  <Pages>1</Pages>
  <Words>107</Words>
  <Characters>589</Characters>
  <Application>Microsoft Office Word</Application>
  <DocSecurity>0</DocSecurity>
  <Lines>4</Lines>
  <Paragraphs>1</Paragraphs>
  <ScaleCrop>false</ScaleCrop>
  <Company>Provincie Zuid-Holland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2</cp:revision>
  <dcterms:created xsi:type="dcterms:W3CDTF">2018-03-28T11:16:00Z</dcterms:created>
  <dcterms:modified xsi:type="dcterms:W3CDTF">2018-03-28T11:23:00Z</dcterms:modified>
</cp:coreProperties>
</file>