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3CF" w:rsidRPr="00D953CF" w:rsidRDefault="00D953CF" w:rsidP="00D953CF">
      <w:pPr>
        <w:spacing w:line="260" w:lineRule="atLeast"/>
        <w:rPr>
          <w:rFonts w:ascii="Verdana" w:eastAsia="Times New Roman" w:hAnsi="Verdana" w:cs="Calibri"/>
          <w:b/>
          <w:sz w:val="16"/>
          <w:szCs w:val="16"/>
          <w:lang w:eastAsia="nl-NL"/>
        </w:rPr>
      </w:pPr>
      <w:r w:rsidRPr="00D953CF">
        <w:rPr>
          <w:rFonts w:ascii="Verdana" w:eastAsia="Times New Roman" w:hAnsi="Verdana" w:cs="Calibri"/>
          <w:b/>
          <w:sz w:val="16"/>
          <w:szCs w:val="16"/>
          <w:lang w:eastAsia="nl-NL"/>
        </w:rPr>
        <w:t>Bijlage II.B</w:t>
      </w:r>
      <w:bookmarkStart w:id="0" w:name="_GoBack"/>
      <w:bookmarkEnd w:id="0"/>
    </w:p>
    <w:p w:rsidR="00D953CF" w:rsidRPr="00D953CF" w:rsidRDefault="00D953CF" w:rsidP="00D953CF">
      <w:pPr>
        <w:spacing w:line="260" w:lineRule="atLeast"/>
        <w:rPr>
          <w:rFonts w:ascii="Verdana" w:eastAsia="Times New Roman" w:hAnsi="Verdana" w:cs="Calibri"/>
          <w:b/>
          <w:sz w:val="16"/>
          <w:szCs w:val="16"/>
          <w:lang w:eastAsia="nl-NL"/>
        </w:rPr>
      </w:pPr>
      <w:r w:rsidRPr="00D953CF">
        <w:rPr>
          <w:rFonts w:ascii="Verdana" w:eastAsia="Times New Roman" w:hAnsi="Verdana" w:cs="Calibri"/>
          <w:b/>
          <w:sz w:val="16"/>
          <w:szCs w:val="16"/>
          <w:lang w:eastAsia="nl-NL"/>
        </w:rPr>
        <w:t>Formulier vragen/opmerkingen</w:t>
      </w:r>
    </w:p>
    <w:p w:rsidR="00D953CF" w:rsidRPr="00D953CF" w:rsidRDefault="00D953CF" w:rsidP="00D953CF">
      <w:pPr>
        <w:spacing w:line="260" w:lineRule="atLeast"/>
        <w:rPr>
          <w:rFonts w:ascii="Verdana" w:eastAsia="Times New Roman" w:hAnsi="Verdana"/>
          <w:sz w:val="16"/>
          <w:szCs w:val="16"/>
          <w:lang w:eastAsia="nl-NL"/>
        </w:rPr>
      </w:pPr>
    </w:p>
    <w:p w:rsidR="00D953CF" w:rsidRPr="00D953CF" w:rsidRDefault="00D953CF" w:rsidP="00F06DBE">
      <w:pPr>
        <w:widowControl w:val="0"/>
        <w:pBdr>
          <w:top w:val="single" w:sz="4" w:space="1" w:color="auto"/>
          <w:left w:val="single" w:sz="4" w:space="8" w:color="auto"/>
          <w:bottom w:val="single" w:sz="4" w:space="3" w:color="auto"/>
          <w:right w:val="single" w:sz="4" w:space="4" w:color="auto"/>
        </w:pBdr>
        <w:shd w:val="clear" w:color="auto" w:fill="548DD4"/>
        <w:tabs>
          <w:tab w:val="left" w:pos="507"/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</w:tabs>
        <w:overflowPunct w:val="0"/>
        <w:autoSpaceDE w:val="0"/>
        <w:autoSpaceDN w:val="0"/>
        <w:adjustRightInd w:val="0"/>
        <w:spacing w:before="60" w:after="120" w:line="240" w:lineRule="auto"/>
        <w:contextualSpacing/>
        <w:jc w:val="both"/>
        <w:textAlignment w:val="baseline"/>
        <w:rPr>
          <w:rFonts w:ascii="Verdana" w:eastAsia="Times New Roman" w:hAnsi="Verdana" w:cs="Calibri"/>
          <w:b/>
          <w:color w:val="FFFFFF"/>
          <w:sz w:val="16"/>
          <w:szCs w:val="16"/>
          <w:lang w:eastAsia="nl-NL"/>
        </w:rPr>
      </w:pPr>
      <w:r w:rsidRPr="00D953CF">
        <w:rPr>
          <w:rFonts w:ascii="Verdana" w:eastAsia="Times New Roman" w:hAnsi="Verdana" w:cs="Calibri"/>
          <w:b/>
          <w:color w:val="FFFFFF"/>
          <w:sz w:val="16"/>
          <w:szCs w:val="16"/>
          <w:lang w:eastAsia="nl-NL"/>
        </w:rPr>
        <w:t>Bijlage II.B VRAGEN / OPMERKINGEN</w:t>
      </w:r>
      <w:r w:rsidR="00424AA8">
        <w:rPr>
          <w:rFonts w:ascii="Verdana" w:eastAsia="Times New Roman" w:hAnsi="Verdana" w:cs="Calibri"/>
          <w:b/>
          <w:color w:val="FFFFFF"/>
          <w:sz w:val="16"/>
          <w:szCs w:val="16"/>
          <w:lang w:eastAsia="nl-NL"/>
        </w:rPr>
        <w:t xml:space="preserve"> INKOOPONDERSTEUNENDE SYSTEMEN</w:t>
      </w:r>
    </w:p>
    <w:p w:rsidR="00D953CF" w:rsidRPr="00D953CF" w:rsidRDefault="00D953CF" w:rsidP="00D953CF">
      <w:pPr>
        <w:widowControl w:val="0"/>
        <w:tabs>
          <w:tab w:val="left" w:pos="507"/>
          <w:tab w:val="left" w:pos="960"/>
          <w:tab w:val="left" w:pos="1133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</w:tabs>
        <w:overflowPunct w:val="0"/>
        <w:autoSpaceDE w:val="0"/>
        <w:autoSpaceDN w:val="0"/>
        <w:adjustRightInd w:val="0"/>
        <w:spacing w:line="260" w:lineRule="atLeast"/>
        <w:contextualSpacing/>
        <w:jc w:val="both"/>
        <w:textAlignment w:val="baseline"/>
        <w:rPr>
          <w:rFonts w:ascii="Verdana" w:eastAsia="Times New Roman" w:hAnsi="Verdana" w:cs="Times New Roman"/>
          <w:sz w:val="16"/>
          <w:szCs w:val="20"/>
          <w:lang w:eastAsia="nl-NL"/>
        </w:rPr>
      </w:pPr>
    </w:p>
    <w:p w:rsidR="00D953CF" w:rsidRPr="00D953CF" w:rsidRDefault="00D953CF" w:rsidP="00D953CF">
      <w:pPr>
        <w:widowControl w:val="0"/>
        <w:tabs>
          <w:tab w:val="left" w:pos="507"/>
          <w:tab w:val="left" w:pos="960"/>
          <w:tab w:val="left" w:pos="1133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</w:tabs>
        <w:overflowPunct w:val="0"/>
        <w:autoSpaceDE w:val="0"/>
        <w:autoSpaceDN w:val="0"/>
        <w:adjustRightInd w:val="0"/>
        <w:spacing w:before="120" w:afterLines="60" w:after="144" w:line="260" w:lineRule="atLeast"/>
        <w:contextualSpacing/>
        <w:jc w:val="both"/>
        <w:textAlignment w:val="baseline"/>
        <w:rPr>
          <w:rFonts w:ascii="Verdana" w:eastAsia="Times New Roman" w:hAnsi="Verdana" w:cs="Times New Roman"/>
          <w:sz w:val="16"/>
          <w:szCs w:val="20"/>
          <w:lang w:eastAsia="nl-NL"/>
        </w:rPr>
      </w:pPr>
      <w:r w:rsidRPr="00D953CF">
        <w:rPr>
          <w:rFonts w:ascii="Verdana" w:eastAsia="Times New Roman" w:hAnsi="Verdana" w:cs="Times New Roman"/>
          <w:sz w:val="16"/>
          <w:szCs w:val="20"/>
          <w:lang w:eastAsia="nl-NL"/>
        </w:rPr>
        <w:t>De Gegadigde dient zijn eventuele vragen en/of opmerkingen door middel van onderstaande tabel via TenderNed (dus niet in een Excel-document of volgens een eigen format).</w:t>
      </w:r>
    </w:p>
    <w:tbl>
      <w:tblPr>
        <w:tblW w:w="9356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01"/>
        <w:gridCol w:w="1701"/>
        <w:gridCol w:w="993"/>
        <w:gridCol w:w="4252"/>
      </w:tblGrid>
      <w:tr w:rsidR="00D953CF" w:rsidRPr="00D953CF" w:rsidTr="00D953CF">
        <w:tc>
          <w:tcPr>
            <w:tcW w:w="709" w:type="dxa"/>
          </w:tcPr>
          <w:p w:rsidR="00D953CF" w:rsidRPr="00D953CF" w:rsidRDefault="00D953CF" w:rsidP="00D953CF">
            <w:pPr>
              <w:tabs>
                <w:tab w:val="left" w:pos="227"/>
                <w:tab w:val="right" w:pos="8505"/>
              </w:tabs>
              <w:spacing w:line="260" w:lineRule="atLeast"/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  <w:t>N</w:t>
            </w:r>
            <w:r w:rsidRPr="00D953CF"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  <w:t>r.</w:t>
            </w:r>
          </w:p>
        </w:tc>
        <w:tc>
          <w:tcPr>
            <w:tcW w:w="1701" w:type="dxa"/>
          </w:tcPr>
          <w:p w:rsidR="00D953CF" w:rsidRPr="00D953CF" w:rsidRDefault="00D953CF" w:rsidP="00D953CF">
            <w:pPr>
              <w:tabs>
                <w:tab w:val="left" w:pos="227"/>
                <w:tab w:val="right" w:pos="8505"/>
              </w:tabs>
              <w:spacing w:line="260" w:lineRule="atLeast"/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  <w:t xml:space="preserve">Betreft </w:t>
            </w:r>
            <w:r w:rsidRPr="00D953CF"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  <w:t>document/</w:t>
            </w: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  <w:t xml:space="preserve"> </w:t>
            </w:r>
            <w:r w:rsidRPr="00D953CF"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  <w:t>bijlage</w:t>
            </w:r>
          </w:p>
        </w:tc>
        <w:tc>
          <w:tcPr>
            <w:tcW w:w="1701" w:type="dxa"/>
          </w:tcPr>
          <w:p w:rsidR="00D953CF" w:rsidRPr="00D953CF" w:rsidRDefault="00D953CF" w:rsidP="00D953CF">
            <w:pPr>
              <w:tabs>
                <w:tab w:val="left" w:pos="227"/>
                <w:tab w:val="right" w:pos="8505"/>
              </w:tabs>
              <w:spacing w:line="260" w:lineRule="atLeast"/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</w:pPr>
            <w:r w:rsidRPr="00D953CF"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  <w:t>Betreft paragraaf/ artikel</w:t>
            </w:r>
          </w:p>
        </w:tc>
        <w:tc>
          <w:tcPr>
            <w:tcW w:w="993" w:type="dxa"/>
          </w:tcPr>
          <w:p w:rsidR="00D953CF" w:rsidRPr="00D953CF" w:rsidRDefault="00D953CF" w:rsidP="00D953CF">
            <w:pPr>
              <w:tabs>
                <w:tab w:val="left" w:pos="227"/>
                <w:tab w:val="right" w:pos="8505"/>
              </w:tabs>
              <w:spacing w:line="260" w:lineRule="atLeast"/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</w:pPr>
            <w:r w:rsidRPr="00D953CF"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  <w:t>Betreft pagina</w:t>
            </w:r>
            <w:r w:rsidRPr="00D953CF"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  <w:softHyphen/>
              <w:t>nummer</w:t>
            </w:r>
          </w:p>
        </w:tc>
        <w:tc>
          <w:tcPr>
            <w:tcW w:w="4252" w:type="dxa"/>
          </w:tcPr>
          <w:p w:rsidR="00D953CF" w:rsidRPr="00D953CF" w:rsidRDefault="00D953CF" w:rsidP="00D953CF">
            <w:pPr>
              <w:tabs>
                <w:tab w:val="left" w:pos="227"/>
                <w:tab w:val="right" w:pos="8505"/>
              </w:tabs>
              <w:spacing w:line="260" w:lineRule="atLeast"/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</w:pPr>
            <w:r w:rsidRPr="00D953CF"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  <w:t>Vraag van Gegadigde</w:t>
            </w:r>
          </w:p>
        </w:tc>
      </w:tr>
      <w:tr w:rsidR="00D953CF" w:rsidRPr="00D953CF" w:rsidTr="00D953CF">
        <w:tc>
          <w:tcPr>
            <w:tcW w:w="709" w:type="dxa"/>
          </w:tcPr>
          <w:p w:rsidR="00D953CF" w:rsidRPr="00D953CF" w:rsidRDefault="00D953CF" w:rsidP="00D953CF">
            <w:pPr>
              <w:tabs>
                <w:tab w:val="left" w:pos="227"/>
                <w:tab w:val="right" w:pos="8505"/>
              </w:tabs>
              <w:spacing w:before="144" w:after="144" w:line="260" w:lineRule="atLeast"/>
              <w:ind w:left="227" w:hanging="227"/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</w:pPr>
            <w:r w:rsidRPr="00D953CF"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1701" w:type="dxa"/>
          </w:tcPr>
          <w:p w:rsidR="00D953CF" w:rsidRPr="00D953CF" w:rsidRDefault="00D953CF" w:rsidP="00D953CF">
            <w:pPr>
              <w:tabs>
                <w:tab w:val="left" w:pos="227"/>
                <w:tab w:val="right" w:pos="8505"/>
              </w:tabs>
              <w:spacing w:before="144" w:after="144" w:line="260" w:lineRule="atLeast"/>
              <w:ind w:left="227" w:hanging="227"/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</w:tcPr>
          <w:p w:rsidR="00D953CF" w:rsidRPr="00D953CF" w:rsidRDefault="00D953CF" w:rsidP="00D953CF">
            <w:pPr>
              <w:tabs>
                <w:tab w:val="left" w:pos="227"/>
                <w:tab w:val="right" w:pos="8505"/>
              </w:tabs>
              <w:spacing w:before="144" w:after="144" w:line="260" w:lineRule="atLeast"/>
              <w:ind w:left="227" w:hanging="227"/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</w:pPr>
          </w:p>
        </w:tc>
        <w:tc>
          <w:tcPr>
            <w:tcW w:w="993" w:type="dxa"/>
          </w:tcPr>
          <w:p w:rsidR="00D953CF" w:rsidRPr="00D953CF" w:rsidRDefault="00D953CF" w:rsidP="00D953CF">
            <w:pPr>
              <w:tabs>
                <w:tab w:val="left" w:pos="227"/>
                <w:tab w:val="right" w:pos="8505"/>
              </w:tabs>
              <w:spacing w:before="144" w:after="144" w:line="260" w:lineRule="atLeast"/>
              <w:ind w:left="227" w:hanging="227"/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</w:pPr>
          </w:p>
        </w:tc>
        <w:tc>
          <w:tcPr>
            <w:tcW w:w="4252" w:type="dxa"/>
          </w:tcPr>
          <w:p w:rsidR="00D953CF" w:rsidRPr="00D953CF" w:rsidRDefault="00D953CF" w:rsidP="00D953CF">
            <w:pPr>
              <w:tabs>
                <w:tab w:val="left" w:pos="227"/>
                <w:tab w:val="right" w:pos="8505"/>
              </w:tabs>
              <w:spacing w:before="144" w:after="144" w:line="260" w:lineRule="atLeast"/>
              <w:ind w:left="227" w:hanging="227"/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</w:pPr>
          </w:p>
        </w:tc>
      </w:tr>
      <w:tr w:rsidR="00D953CF" w:rsidRPr="00D953CF" w:rsidTr="00D953CF">
        <w:tc>
          <w:tcPr>
            <w:tcW w:w="709" w:type="dxa"/>
          </w:tcPr>
          <w:p w:rsidR="00D953CF" w:rsidRPr="00D953CF" w:rsidRDefault="00D953CF" w:rsidP="00D953CF">
            <w:pPr>
              <w:tabs>
                <w:tab w:val="left" w:pos="227"/>
                <w:tab w:val="right" w:pos="8505"/>
              </w:tabs>
              <w:spacing w:before="144" w:after="144" w:line="260" w:lineRule="atLeast"/>
              <w:ind w:left="227" w:hanging="227"/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</w:pPr>
            <w:r w:rsidRPr="00D953CF"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1701" w:type="dxa"/>
          </w:tcPr>
          <w:p w:rsidR="00D953CF" w:rsidRPr="00D953CF" w:rsidRDefault="00D953CF" w:rsidP="00D953CF">
            <w:pPr>
              <w:tabs>
                <w:tab w:val="left" w:pos="227"/>
                <w:tab w:val="right" w:pos="8505"/>
              </w:tabs>
              <w:spacing w:before="144" w:after="144" w:line="260" w:lineRule="atLeast"/>
              <w:ind w:left="227" w:hanging="227"/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</w:tcPr>
          <w:p w:rsidR="00D953CF" w:rsidRPr="00D953CF" w:rsidRDefault="00D953CF" w:rsidP="00D953CF">
            <w:pPr>
              <w:tabs>
                <w:tab w:val="left" w:pos="227"/>
                <w:tab w:val="right" w:pos="8505"/>
              </w:tabs>
              <w:spacing w:before="144" w:after="144" w:line="260" w:lineRule="atLeast"/>
              <w:ind w:left="227" w:hanging="227"/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</w:pPr>
          </w:p>
        </w:tc>
        <w:tc>
          <w:tcPr>
            <w:tcW w:w="993" w:type="dxa"/>
          </w:tcPr>
          <w:p w:rsidR="00D953CF" w:rsidRPr="00D953CF" w:rsidRDefault="00D953CF" w:rsidP="00D953CF">
            <w:pPr>
              <w:tabs>
                <w:tab w:val="left" w:pos="227"/>
                <w:tab w:val="right" w:pos="8505"/>
              </w:tabs>
              <w:spacing w:before="144" w:after="144" w:line="260" w:lineRule="atLeast"/>
              <w:ind w:left="227" w:hanging="227"/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</w:pPr>
          </w:p>
        </w:tc>
        <w:tc>
          <w:tcPr>
            <w:tcW w:w="4252" w:type="dxa"/>
          </w:tcPr>
          <w:p w:rsidR="00D953CF" w:rsidRPr="00D953CF" w:rsidRDefault="00D953CF" w:rsidP="00D953CF">
            <w:pPr>
              <w:tabs>
                <w:tab w:val="left" w:pos="227"/>
                <w:tab w:val="right" w:pos="8505"/>
              </w:tabs>
              <w:spacing w:before="144" w:after="144" w:line="260" w:lineRule="atLeast"/>
              <w:ind w:left="227" w:hanging="227"/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</w:pPr>
          </w:p>
        </w:tc>
      </w:tr>
      <w:tr w:rsidR="00D953CF" w:rsidRPr="00D953CF" w:rsidTr="00D953CF">
        <w:tc>
          <w:tcPr>
            <w:tcW w:w="709" w:type="dxa"/>
          </w:tcPr>
          <w:p w:rsidR="00D953CF" w:rsidRPr="00D953CF" w:rsidRDefault="00D953CF" w:rsidP="00D953CF">
            <w:pPr>
              <w:tabs>
                <w:tab w:val="left" w:pos="227"/>
                <w:tab w:val="right" w:pos="8505"/>
              </w:tabs>
              <w:spacing w:before="144" w:after="144" w:line="260" w:lineRule="atLeast"/>
              <w:ind w:left="227" w:hanging="227"/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</w:pPr>
            <w:r w:rsidRPr="00D953CF"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  <w:t>3</w:t>
            </w:r>
          </w:p>
        </w:tc>
        <w:tc>
          <w:tcPr>
            <w:tcW w:w="1701" w:type="dxa"/>
          </w:tcPr>
          <w:p w:rsidR="00D953CF" w:rsidRPr="00D953CF" w:rsidRDefault="00D953CF" w:rsidP="00D953CF">
            <w:pPr>
              <w:tabs>
                <w:tab w:val="left" w:pos="227"/>
                <w:tab w:val="right" w:pos="8505"/>
              </w:tabs>
              <w:spacing w:before="144" w:after="144" w:line="260" w:lineRule="atLeast"/>
              <w:ind w:left="227" w:hanging="227"/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</w:tcPr>
          <w:p w:rsidR="00D953CF" w:rsidRPr="00D953CF" w:rsidRDefault="00D953CF" w:rsidP="00D953CF">
            <w:pPr>
              <w:tabs>
                <w:tab w:val="left" w:pos="227"/>
                <w:tab w:val="right" w:pos="8505"/>
              </w:tabs>
              <w:spacing w:before="144" w:after="144" w:line="260" w:lineRule="atLeast"/>
              <w:ind w:left="227" w:hanging="227"/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</w:pPr>
          </w:p>
        </w:tc>
        <w:tc>
          <w:tcPr>
            <w:tcW w:w="993" w:type="dxa"/>
          </w:tcPr>
          <w:p w:rsidR="00D953CF" w:rsidRPr="00D953CF" w:rsidRDefault="00D953CF" w:rsidP="00D953CF">
            <w:pPr>
              <w:tabs>
                <w:tab w:val="left" w:pos="227"/>
                <w:tab w:val="right" w:pos="8505"/>
              </w:tabs>
              <w:spacing w:before="144" w:after="144" w:line="260" w:lineRule="atLeast"/>
              <w:ind w:left="227" w:hanging="227"/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</w:pPr>
          </w:p>
        </w:tc>
        <w:tc>
          <w:tcPr>
            <w:tcW w:w="4252" w:type="dxa"/>
          </w:tcPr>
          <w:p w:rsidR="00D953CF" w:rsidRPr="00D953CF" w:rsidRDefault="00D953CF" w:rsidP="00D953CF">
            <w:pPr>
              <w:tabs>
                <w:tab w:val="left" w:pos="227"/>
                <w:tab w:val="right" w:pos="8505"/>
              </w:tabs>
              <w:spacing w:before="144" w:after="144" w:line="260" w:lineRule="atLeast"/>
              <w:ind w:left="227" w:hanging="227"/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</w:pPr>
          </w:p>
        </w:tc>
      </w:tr>
      <w:tr w:rsidR="00D953CF" w:rsidRPr="00D953CF" w:rsidTr="00D953CF">
        <w:tc>
          <w:tcPr>
            <w:tcW w:w="709" w:type="dxa"/>
          </w:tcPr>
          <w:p w:rsidR="00D953CF" w:rsidRPr="00D953CF" w:rsidRDefault="00D953CF" w:rsidP="00D953CF">
            <w:pPr>
              <w:tabs>
                <w:tab w:val="left" w:pos="227"/>
                <w:tab w:val="right" w:pos="8505"/>
              </w:tabs>
              <w:spacing w:before="144" w:after="144" w:line="260" w:lineRule="atLeast"/>
              <w:ind w:left="227" w:hanging="227"/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</w:pPr>
            <w:r w:rsidRPr="00D953CF"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  <w:t>4</w:t>
            </w:r>
          </w:p>
        </w:tc>
        <w:tc>
          <w:tcPr>
            <w:tcW w:w="1701" w:type="dxa"/>
          </w:tcPr>
          <w:p w:rsidR="00D953CF" w:rsidRPr="00D953CF" w:rsidRDefault="00D953CF" w:rsidP="00D953CF">
            <w:pPr>
              <w:tabs>
                <w:tab w:val="left" w:pos="227"/>
                <w:tab w:val="right" w:pos="8505"/>
              </w:tabs>
              <w:spacing w:before="144" w:after="144" w:line="260" w:lineRule="atLeast"/>
              <w:ind w:left="227" w:hanging="227"/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</w:tcPr>
          <w:p w:rsidR="00D953CF" w:rsidRPr="00D953CF" w:rsidRDefault="00D953CF" w:rsidP="00D953CF">
            <w:pPr>
              <w:tabs>
                <w:tab w:val="left" w:pos="227"/>
                <w:tab w:val="right" w:pos="8505"/>
              </w:tabs>
              <w:spacing w:before="144" w:after="144" w:line="260" w:lineRule="atLeast"/>
              <w:ind w:left="227" w:hanging="227"/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</w:pPr>
          </w:p>
        </w:tc>
        <w:tc>
          <w:tcPr>
            <w:tcW w:w="993" w:type="dxa"/>
          </w:tcPr>
          <w:p w:rsidR="00D953CF" w:rsidRPr="00D953CF" w:rsidRDefault="00D953CF" w:rsidP="00D953CF">
            <w:pPr>
              <w:tabs>
                <w:tab w:val="left" w:pos="227"/>
                <w:tab w:val="right" w:pos="8505"/>
              </w:tabs>
              <w:spacing w:before="144" w:after="144" w:line="260" w:lineRule="atLeast"/>
              <w:ind w:left="227" w:hanging="227"/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</w:pPr>
          </w:p>
        </w:tc>
        <w:tc>
          <w:tcPr>
            <w:tcW w:w="4252" w:type="dxa"/>
          </w:tcPr>
          <w:p w:rsidR="00D953CF" w:rsidRPr="00D953CF" w:rsidRDefault="00D953CF" w:rsidP="00D953CF">
            <w:pPr>
              <w:tabs>
                <w:tab w:val="left" w:pos="227"/>
                <w:tab w:val="right" w:pos="8505"/>
              </w:tabs>
              <w:spacing w:before="144" w:after="144" w:line="260" w:lineRule="atLeast"/>
              <w:ind w:left="227" w:hanging="227"/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</w:pPr>
          </w:p>
        </w:tc>
      </w:tr>
      <w:tr w:rsidR="00D953CF" w:rsidRPr="00D953CF" w:rsidTr="00D953CF">
        <w:tc>
          <w:tcPr>
            <w:tcW w:w="709" w:type="dxa"/>
          </w:tcPr>
          <w:p w:rsidR="00D953CF" w:rsidRPr="00D953CF" w:rsidRDefault="00D953CF" w:rsidP="00D953CF">
            <w:pPr>
              <w:tabs>
                <w:tab w:val="left" w:pos="227"/>
                <w:tab w:val="right" w:pos="8505"/>
              </w:tabs>
              <w:spacing w:before="144" w:after="144" w:line="260" w:lineRule="atLeast"/>
              <w:ind w:left="227" w:hanging="227"/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</w:pPr>
            <w:r w:rsidRPr="00D953CF"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  <w:t>5</w:t>
            </w:r>
          </w:p>
        </w:tc>
        <w:tc>
          <w:tcPr>
            <w:tcW w:w="1701" w:type="dxa"/>
          </w:tcPr>
          <w:p w:rsidR="00D953CF" w:rsidRPr="00D953CF" w:rsidRDefault="00D953CF" w:rsidP="00D953CF">
            <w:pPr>
              <w:tabs>
                <w:tab w:val="left" w:pos="227"/>
                <w:tab w:val="right" w:pos="8505"/>
              </w:tabs>
              <w:spacing w:before="144" w:after="144" w:line="260" w:lineRule="atLeast"/>
              <w:ind w:left="227" w:hanging="227"/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</w:tcPr>
          <w:p w:rsidR="00D953CF" w:rsidRPr="00D953CF" w:rsidRDefault="00D953CF" w:rsidP="00D953CF">
            <w:pPr>
              <w:tabs>
                <w:tab w:val="left" w:pos="227"/>
                <w:tab w:val="right" w:pos="8505"/>
              </w:tabs>
              <w:spacing w:before="144" w:after="144" w:line="260" w:lineRule="atLeast"/>
              <w:ind w:left="227" w:hanging="227"/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</w:pPr>
          </w:p>
        </w:tc>
        <w:tc>
          <w:tcPr>
            <w:tcW w:w="993" w:type="dxa"/>
          </w:tcPr>
          <w:p w:rsidR="00D953CF" w:rsidRPr="00D953CF" w:rsidRDefault="00D953CF" w:rsidP="00D953CF">
            <w:pPr>
              <w:tabs>
                <w:tab w:val="left" w:pos="227"/>
                <w:tab w:val="right" w:pos="8505"/>
              </w:tabs>
              <w:spacing w:before="144" w:after="144" w:line="260" w:lineRule="atLeast"/>
              <w:ind w:left="227" w:hanging="227"/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</w:pPr>
          </w:p>
        </w:tc>
        <w:tc>
          <w:tcPr>
            <w:tcW w:w="4252" w:type="dxa"/>
          </w:tcPr>
          <w:p w:rsidR="00D953CF" w:rsidRPr="00D953CF" w:rsidRDefault="00D953CF" w:rsidP="00D953CF">
            <w:pPr>
              <w:tabs>
                <w:tab w:val="left" w:pos="227"/>
                <w:tab w:val="right" w:pos="8505"/>
              </w:tabs>
              <w:spacing w:before="144" w:after="144" w:line="260" w:lineRule="atLeast"/>
              <w:ind w:left="227" w:hanging="227"/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</w:pPr>
          </w:p>
        </w:tc>
      </w:tr>
      <w:tr w:rsidR="00D953CF" w:rsidRPr="00D953CF" w:rsidTr="00D953CF">
        <w:tc>
          <w:tcPr>
            <w:tcW w:w="709" w:type="dxa"/>
          </w:tcPr>
          <w:p w:rsidR="00D953CF" w:rsidRPr="00D953CF" w:rsidRDefault="00D953CF" w:rsidP="00D953CF">
            <w:pPr>
              <w:tabs>
                <w:tab w:val="left" w:pos="227"/>
                <w:tab w:val="right" w:pos="8505"/>
              </w:tabs>
              <w:spacing w:before="144" w:after="144" w:line="260" w:lineRule="atLeast"/>
              <w:ind w:left="227" w:hanging="227"/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</w:pPr>
            <w:r w:rsidRPr="00D953CF"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  <w:t>6</w:t>
            </w:r>
          </w:p>
        </w:tc>
        <w:tc>
          <w:tcPr>
            <w:tcW w:w="1701" w:type="dxa"/>
          </w:tcPr>
          <w:p w:rsidR="00D953CF" w:rsidRPr="00D953CF" w:rsidRDefault="00D953CF" w:rsidP="00D953CF">
            <w:pPr>
              <w:tabs>
                <w:tab w:val="left" w:pos="227"/>
                <w:tab w:val="right" w:pos="8505"/>
              </w:tabs>
              <w:spacing w:before="144" w:after="144" w:line="260" w:lineRule="atLeast"/>
              <w:ind w:left="227" w:hanging="227"/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</w:tcPr>
          <w:p w:rsidR="00D953CF" w:rsidRPr="00D953CF" w:rsidRDefault="00D953CF" w:rsidP="00D953CF">
            <w:pPr>
              <w:tabs>
                <w:tab w:val="left" w:pos="227"/>
                <w:tab w:val="right" w:pos="8505"/>
              </w:tabs>
              <w:spacing w:before="144" w:after="144" w:line="260" w:lineRule="atLeast"/>
              <w:ind w:left="227" w:hanging="227"/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</w:pPr>
          </w:p>
        </w:tc>
        <w:tc>
          <w:tcPr>
            <w:tcW w:w="993" w:type="dxa"/>
          </w:tcPr>
          <w:p w:rsidR="00D953CF" w:rsidRPr="00D953CF" w:rsidRDefault="00D953CF" w:rsidP="00D953CF">
            <w:pPr>
              <w:tabs>
                <w:tab w:val="left" w:pos="227"/>
                <w:tab w:val="right" w:pos="8505"/>
              </w:tabs>
              <w:spacing w:before="144" w:after="144" w:line="260" w:lineRule="atLeast"/>
              <w:ind w:left="227" w:hanging="227"/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</w:pPr>
          </w:p>
        </w:tc>
        <w:tc>
          <w:tcPr>
            <w:tcW w:w="4252" w:type="dxa"/>
          </w:tcPr>
          <w:p w:rsidR="00D953CF" w:rsidRPr="00D953CF" w:rsidRDefault="00D953CF" w:rsidP="00D953CF">
            <w:pPr>
              <w:tabs>
                <w:tab w:val="left" w:pos="227"/>
                <w:tab w:val="right" w:pos="8505"/>
              </w:tabs>
              <w:spacing w:before="144" w:after="144" w:line="260" w:lineRule="atLeast"/>
              <w:ind w:left="227" w:hanging="227"/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</w:pPr>
          </w:p>
        </w:tc>
      </w:tr>
      <w:tr w:rsidR="00D953CF" w:rsidRPr="00D953CF" w:rsidTr="00D953CF">
        <w:tc>
          <w:tcPr>
            <w:tcW w:w="709" w:type="dxa"/>
          </w:tcPr>
          <w:p w:rsidR="00D953CF" w:rsidRPr="00D953CF" w:rsidRDefault="00D953CF" w:rsidP="00D953CF">
            <w:pPr>
              <w:tabs>
                <w:tab w:val="left" w:pos="227"/>
                <w:tab w:val="right" w:pos="8505"/>
              </w:tabs>
              <w:spacing w:before="144" w:after="144" w:line="260" w:lineRule="atLeast"/>
              <w:ind w:left="227" w:hanging="227"/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</w:pPr>
            <w:r w:rsidRPr="00D953CF"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  <w:t>7</w:t>
            </w:r>
          </w:p>
        </w:tc>
        <w:tc>
          <w:tcPr>
            <w:tcW w:w="1701" w:type="dxa"/>
          </w:tcPr>
          <w:p w:rsidR="00D953CF" w:rsidRPr="00D953CF" w:rsidRDefault="00D953CF" w:rsidP="00D953CF">
            <w:pPr>
              <w:tabs>
                <w:tab w:val="left" w:pos="227"/>
                <w:tab w:val="right" w:pos="8505"/>
              </w:tabs>
              <w:spacing w:before="144" w:after="144" w:line="260" w:lineRule="atLeast"/>
              <w:ind w:left="227" w:hanging="227"/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</w:tcPr>
          <w:p w:rsidR="00D953CF" w:rsidRPr="00D953CF" w:rsidRDefault="00D953CF" w:rsidP="00D953CF">
            <w:pPr>
              <w:tabs>
                <w:tab w:val="left" w:pos="227"/>
                <w:tab w:val="right" w:pos="8505"/>
              </w:tabs>
              <w:spacing w:before="144" w:after="144" w:line="260" w:lineRule="atLeast"/>
              <w:ind w:left="227" w:hanging="227"/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</w:pPr>
          </w:p>
        </w:tc>
        <w:tc>
          <w:tcPr>
            <w:tcW w:w="993" w:type="dxa"/>
          </w:tcPr>
          <w:p w:rsidR="00D953CF" w:rsidRPr="00D953CF" w:rsidRDefault="00D953CF" w:rsidP="00D953CF">
            <w:pPr>
              <w:tabs>
                <w:tab w:val="left" w:pos="227"/>
                <w:tab w:val="right" w:pos="8505"/>
              </w:tabs>
              <w:spacing w:before="144" w:after="144" w:line="260" w:lineRule="atLeast"/>
              <w:ind w:left="227" w:hanging="227"/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</w:pPr>
          </w:p>
        </w:tc>
        <w:tc>
          <w:tcPr>
            <w:tcW w:w="4252" w:type="dxa"/>
          </w:tcPr>
          <w:p w:rsidR="00D953CF" w:rsidRPr="00D953CF" w:rsidRDefault="00D953CF" w:rsidP="00D953CF">
            <w:pPr>
              <w:tabs>
                <w:tab w:val="left" w:pos="227"/>
                <w:tab w:val="right" w:pos="8505"/>
              </w:tabs>
              <w:spacing w:before="144" w:after="144" w:line="260" w:lineRule="atLeast"/>
              <w:ind w:left="227" w:hanging="227"/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</w:pPr>
          </w:p>
        </w:tc>
      </w:tr>
      <w:tr w:rsidR="00D953CF" w:rsidRPr="00D953CF" w:rsidTr="00D953CF">
        <w:tc>
          <w:tcPr>
            <w:tcW w:w="709" w:type="dxa"/>
            <w:tcBorders>
              <w:bottom w:val="single" w:sz="4" w:space="0" w:color="auto"/>
            </w:tcBorders>
          </w:tcPr>
          <w:p w:rsidR="00D953CF" w:rsidRPr="00D953CF" w:rsidRDefault="00D953CF" w:rsidP="00D953CF">
            <w:pPr>
              <w:tabs>
                <w:tab w:val="left" w:pos="227"/>
                <w:tab w:val="right" w:pos="8505"/>
              </w:tabs>
              <w:spacing w:before="144" w:after="144" w:line="260" w:lineRule="atLeast"/>
              <w:ind w:left="227" w:hanging="227"/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</w:pPr>
            <w:r w:rsidRPr="00D953CF"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  <w:t>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953CF" w:rsidRPr="00D953CF" w:rsidRDefault="00D953CF" w:rsidP="00D953CF">
            <w:pPr>
              <w:tabs>
                <w:tab w:val="left" w:pos="227"/>
                <w:tab w:val="right" w:pos="8505"/>
              </w:tabs>
              <w:spacing w:before="144" w:after="144" w:line="260" w:lineRule="atLeast"/>
              <w:ind w:left="227" w:hanging="227"/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953CF" w:rsidRPr="00D953CF" w:rsidRDefault="00D953CF" w:rsidP="00D953CF">
            <w:pPr>
              <w:tabs>
                <w:tab w:val="left" w:pos="227"/>
                <w:tab w:val="right" w:pos="8505"/>
              </w:tabs>
              <w:spacing w:before="144" w:after="144" w:line="260" w:lineRule="atLeast"/>
              <w:ind w:left="227" w:hanging="227"/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953CF" w:rsidRPr="00D953CF" w:rsidRDefault="00D953CF" w:rsidP="00D953CF">
            <w:pPr>
              <w:tabs>
                <w:tab w:val="left" w:pos="227"/>
                <w:tab w:val="right" w:pos="8505"/>
              </w:tabs>
              <w:spacing w:before="144" w:after="144" w:line="260" w:lineRule="atLeast"/>
              <w:ind w:left="227" w:hanging="227"/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D953CF" w:rsidRPr="00D953CF" w:rsidRDefault="00D953CF" w:rsidP="00D953CF">
            <w:pPr>
              <w:tabs>
                <w:tab w:val="left" w:pos="227"/>
                <w:tab w:val="right" w:pos="8505"/>
              </w:tabs>
              <w:spacing w:before="144" w:after="144" w:line="260" w:lineRule="atLeast"/>
              <w:ind w:left="227" w:hanging="227"/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</w:pPr>
          </w:p>
        </w:tc>
      </w:tr>
      <w:tr w:rsidR="00D953CF" w:rsidRPr="00D953CF" w:rsidTr="00D953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CF" w:rsidRPr="00D953CF" w:rsidRDefault="00D953CF" w:rsidP="00D953CF">
            <w:pPr>
              <w:tabs>
                <w:tab w:val="left" w:pos="227"/>
                <w:tab w:val="right" w:pos="8505"/>
              </w:tabs>
              <w:spacing w:before="144" w:after="144" w:line="260" w:lineRule="atLeast"/>
              <w:ind w:left="227" w:hanging="227"/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</w:pPr>
            <w:r w:rsidRPr="00D953CF"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CF" w:rsidRPr="00D953CF" w:rsidRDefault="00D953CF" w:rsidP="00D953CF">
            <w:pPr>
              <w:tabs>
                <w:tab w:val="left" w:pos="227"/>
                <w:tab w:val="right" w:pos="8505"/>
              </w:tabs>
              <w:spacing w:before="144" w:after="144" w:line="260" w:lineRule="atLeast"/>
              <w:ind w:left="227" w:hanging="227"/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CF" w:rsidRPr="00D953CF" w:rsidRDefault="00D953CF" w:rsidP="00D953CF">
            <w:pPr>
              <w:tabs>
                <w:tab w:val="left" w:pos="227"/>
                <w:tab w:val="right" w:pos="8505"/>
              </w:tabs>
              <w:spacing w:before="144" w:after="144" w:line="260" w:lineRule="atLeast"/>
              <w:ind w:left="227" w:hanging="227"/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CF" w:rsidRPr="00D953CF" w:rsidRDefault="00D953CF" w:rsidP="00D953CF">
            <w:pPr>
              <w:tabs>
                <w:tab w:val="left" w:pos="227"/>
                <w:tab w:val="right" w:pos="8505"/>
              </w:tabs>
              <w:spacing w:before="144" w:after="144" w:line="260" w:lineRule="atLeast"/>
              <w:ind w:left="227" w:hanging="227"/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CF" w:rsidRPr="00D953CF" w:rsidRDefault="00D953CF" w:rsidP="00D953CF">
            <w:pPr>
              <w:tabs>
                <w:tab w:val="left" w:pos="227"/>
                <w:tab w:val="right" w:pos="8505"/>
              </w:tabs>
              <w:spacing w:before="144" w:after="144" w:line="260" w:lineRule="atLeast"/>
              <w:ind w:left="227" w:hanging="227"/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</w:pPr>
          </w:p>
        </w:tc>
      </w:tr>
      <w:tr w:rsidR="00D953CF" w:rsidRPr="00D953CF" w:rsidTr="00D953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CF" w:rsidRPr="00D953CF" w:rsidRDefault="00D953CF" w:rsidP="00D953CF">
            <w:pPr>
              <w:tabs>
                <w:tab w:val="left" w:pos="227"/>
                <w:tab w:val="right" w:pos="8505"/>
              </w:tabs>
              <w:spacing w:before="144" w:after="144" w:line="260" w:lineRule="atLeast"/>
              <w:ind w:left="227" w:hanging="227"/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</w:pPr>
            <w:r w:rsidRPr="00D953CF"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  <w:t>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CF" w:rsidRPr="00D953CF" w:rsidRDefault="00D953CF" w:rsidP="00D953CF">
            <w:pPr>
              <w:tabs>
                <w:tab w:val="left" w:pos="227"/>
                <w:tab w:val="right" w:pos="8505"/>
              </w:tabs>
              <w:spacing w:before="144" w:after="144" w:line="260" w:lineRule="atLeast"/>
              <w:ind w:left="227" w:hanging="227"/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CF" w:rsidRPr="00D953CF" w:rsidRDefault="00D953CF" w:rsidP="00D953CF">
            <w:pPr>
              <w:tabs>
                <w:tab w:val="left" w:pos="227"/>
                <w:tab w:val="right" w:pos="8505"/>
              </w:tabs>
              <w:spacing w:before="144" w:after="144" w:line="260" w:lineRule="atLeast"/>
              <w:ind w:left="227" w:hanging="227"/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CF" w:rsidRPr="00D953CF" w:rsidRDefault="00D953CF" w:rsidP="00D953CF">
            <w:pPr>
              <w:tabs>
                <w:tab w:val="left" w:pos="227"/>
                <w:tab w:val="right" w:pos="8505"/>
              </w:tabs>
              <w:spacing w:before="144" w:after="144" w:line="260" w:lineRule="atLeast"/>
              <w:ind w:left="227" w:hanging="227"/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CF" w:rsidRPr="00D953CF" w:rsidRDefault="00D953CF" w:rsidP="00D953CF">
            <w:pPr>
              <w:tabs>
                <w:tab w:val="left" w:pos="227"/>
                <w:tab w:val="right" w:pos="8505"/>
              </w:tabs>
              <w:spacing w:before="144" w:after="144" w:line="260" w:lineRule="atLeast"/>
              <w:ind w:left="227" w:hanging="227"/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</w:pPr>
          </w:p>
        </w:tc>
      </w:tr>
    </w:tbl>
    <w:p w:rsidR="00D953CF" w:rsidRPr="00D953CF" w:rsidRDefault="00D953CF" w:rsidP="00D953CF">
      <w:pPr>
        <w:spacing w:after="144" w:line="260" w:lineRule="atLeast"/>
        <w:rPr>
          <w:rFonts w:ascii="Lucida Sans" w:eastAsia="Times New Roman" w:hAnsi="Lucida Sans" w:cs="Times New Roman"/>
          <w:sz w:val="24"/>
          <w:szCs w:val="20"/>
          <w:lang w:val="x-none" w:eastAsia="x-none"/>
        </w:rPr>
      </w:pPr>
    </w:p>
    <w:p w:rsidR="00984890" w:rsidRPr="00802743" w:rsidRDefault="00984890"/>
    <w:sectPr w:rsidR="00984890" w:rsidRPr="008027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3CF"/>
    <w:rsid w:val="00007479"/>
    <w:rsid w:val="00017A2C"/>
    <w:rsid w:val="00073672"/>
    <w:rsid w:val="000773AD"/>
    <w:rsid w:val="00082F4A"/>
    <w:rsid w:val="00096EB2"/>
    <w:rsid w:val="000B42D6"/>
    <w:rsid w:val="000F3178"/>
    <w:rsid w:val="001114DB"/>
    <w:rsid w:val="0011345A"/>
    <w:rsid w:val="00127FB0"/>
    <w:rsid w:val="0017619A"/>
    <w:rsid w:val="001B620E"/>
    <w:rsid w:val="001E52BB"/>
    <w:rsid w:val="001E67B8"/>
    <w:rsid w:val="00221998"/>
    <w:rsid w:val="00227CF6"/>
    <w:rsid w:val="00237005"/>
    <w:rsid w:val="00291DD0"/>
    <w:rsid w:val="002C7C81"/>
    <w:rsid w:val="00301D74"/>
    <w:rsid w:val="003330B4"/>
    <w:rsid w:val="00357372"/>
    <w:rsid w:val="00362FC0"/>
    <w:rsid w:val="003740A8"/>
    <w:rsid w:val="00383AFD"/>
    <w:rsid w:val="003D6467"/>
    <w:rsid w:val="003E7431"/>
    <w:rsid w:val="003F2E70"/>
    <w:rsid w:val="00424AA8"/>
    <w:rsid w:val="00426276"/>
    <w:rsid w:val="00441E3B"/>
    <w:rsid w:val="004617F6"/>
    <w:rsid w:val="004619FB"/>
    <w:rsid w:val="00471167"/>
    <w:rsid w:val="0047374C"/>
    <w:rsid w:val="004D4249"/>
    <w:rsid w:val="004E2865"/>
    <w:rsid w:val="00533D29"/>
    <w:rsid w:val="005B405F"/>
    <w:rsid w:val="00601FCD"/>
    <w:rsid w:val="00671596"/>
    <w:rsid w:val="00694492"/>
    <w:rsid w:val="006D0B8C"/>
    <w:rsid w:val="006D5E33"/>
    <w:rsid w:val="00701121"/>
    <w:rsid w:val="00710672"/>
    <w:rsid w:val="00714B40"/>
    <w:rsid w:val="00721395"/>
    <w:rsid w:val="00752A81"/>
    <w:rsid w:val="0075612F"/>
    <w:rsid w:val="00776349"/>
    <w:rsid w:val="00780172"/>
    <w:rsid w:val="007E1BAE"/>
    <w:rsid w:val="00802743"/>
    <w:rsid w:val="00807390"/>
    <w:rsid w:val="00825E91"/>
    <w:rsid w:val="00831CF7"/>
    <w:rsid w:val="00842DAF"/>
    <w:rsid w:val="008556C2"/>
    <w:rsid w:val="008604B9"/>
    <w:rsid w:val="008D1DCE"/>
    <w:rsid w:val="008D4E06"/>
    <w:rsid w:val="00911BF1"/>
    <w:rsid w:val="00984890"/>
    <w:rsid w:val="009915AA"/>
    <w:rsid w:val="009A45BC"/>
    <w:rsid w:val="009B66FF"/>
    <w:rsid w:val="009C28FE"/>
    <w:rsid w:val="009D1093"/>
    <w:rsid w:val="009D2612"/>
    <w:rsid w:val="009E5AF5"/>
    <w:rsid w:val="00A02029"/>
    <w:rsid w:val="00A02BAF"/>
    <w:rsid w:val="00A113E7"/>
    <w:rsid w:val="00A21CFA"/>
    <w:rsid w:val="00A24157"/>
    <w:rsid w:val="00A86363"/>
    <w:rsid w:val="00AA539F"/>
    <w:rsid w:val="00AB7580"/>
    <w:rsid w:val="00AF27C5"/>
    <w:rsid w:val="00B21347"/>
    <w:rsid w:val="00B22C3E"/>
    <w:rsid w:val="00B3744B"/>
    <w:rsid w:val="00B62804"/>
    <w:rsid w:val="00B745F2"/>
    <w:rsid w:val="00B96A5B"/>
    <w:rsid w:val="00BB1B14"/>
    <w:rsid w:val="00BB69A3"/>
    <w:rsid w:val="00BF33A0"/>
    <w:rsid w:val="00C32DEB"/>
    <w:rsid w:val="00C36E19"/>
    <w:rsid w:val="00C42248"/>
    <w:rsid w:val="00C468B0"/>
    <w:rsid w:val="00C63DA8"/>
    <w:rsid w:val="00C81EF5"/>
    <w:rsid w:val="00C822F7"/>
    <w:rsid w:val="00C90BD6"/>
    <w:rsid w:val="00C92D88"/>
    <w:rsid w:val="00CD752A"/>
    <w:rsid w:val="00CE27C1"/>
    <w:rsid w:val="00D2471E"/>
    <w:rsid w:val="00D32A74"/>
    <w:rsid w:val="00D54D2D"/>
    <w:rsid w:val="00D81189"/>
    <w:rsid w:val="00D953CF"/>
    <w:rsid w:val="00E0514C"/>
    <w:rsid w:val="00E24C1D"/>
    <w:rsid w:val="00E36DAD"/>
    <w:rsid w:val="00E41570"/>
    <w:rsid w:val="00E778C7"/>
    <w:rsid w:val="00EA0D29"/>
    <w:rsid w:val="00EA370D"/>
    <w:rsid w:val="00EF04F8"/>
    <w:rsid w:val="00F04A07"/>
    <w:rsid w:val="00F06DBE"/>
    <w:rsid w:val="00F366C7"/>
    <w:rsid w:val="00F677B3"/>
    <w:rsid w:val="00F8106A"/>
    <w:rsid w:val="00F91DC6"/>
    <w:rsid w:val="00FB69C6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after="0" w:line="284" w:lineRule="atLeast"/>
    </w:pPr>
    <w:rPr>
      <w:rFonts w:ascii="Arial" w:hAnsi="Arial" w:cs="Arial"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after="0" w:line="284" w:lineRule="atLeast"/>
    </w:pPr>
    <w:rPr>
      <w:rFonts w:ascii="Arial" w:hAnsi="Arial" w:cs="Arial"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4C4D014A</Template>
  <TotalTime>8</TotalTime>
  <Pages>1</Pages>
  <Words>69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Zuid-Holland</Company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vriesw1</dc:creator>
  <cp:keywords/>
  <dc:description/>
  <cp:lastModifiedBy>vriesw1</cp:lastModifiedBy>
  <cp:revision>4</cp:revision>
  <dcterms:created xsi:type="dcterms:W3CDTF">2018-03-28T11:39:00Z</dcterms:created>
  <dcterms:modified xsi:type="dcterms:W3CDTF">2018-06-04T13:52:00Z</dcterms:modified>
</cp:coreProperties>
</file>