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BC" w:rsidRPr="004664BC" w:rsidRDefault="004664BC" w:rsidP="004664BC">
      <w:pPr>
        <w:spacing w:line="240" w:lineRule="auto"/>
        <w:rPr>
          <w:rFonts w:ascii="Verdana" w:eastAsia="Times New Roman" w:hAnsi="Verdana" w:cs="Calibri"/>
          <w:b/>
          <w:sz w:val="16"/>
          <w:szCs w:val="16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4664BC" w:rsidRPr="004664BC" w:rsidTr="00823DD8">
        <w:tc>
          <w:tcPr>
            <w:tcW w:w="9210" w:type="dxa"/>
            <w:shd w:val="clear" w:color="auto" w:fill="1F497D"/>
            <w:vAlign w:val="center"/>
          </w:tcPr>
          <w:p w:rsidR="004664BC" w:rsidRPr="004664BC" w:rsidRDefault="004664BC" w:rsidP="004664BC">
            <w:pPr>
              <w:spacing w:line="240" w:lineRule="auto"/>
              <w:rPr>
                <w:rFonts w:ascii="Verdana" w:eastAsia="Times New Roman" w:hAnsi="Verdana" w:cs="Calibri"/>
                <w:b/>
                <w:color w:val="FFFFFF"/>
                <w:sz w:val="16"/>
                <w:szCs w:val="16"/>
                <w:lang w:eastAsia="nl-NL"/>
              </w:rPr>
            </w:pPr>
          </w:p>
          <w:p w:rsidR="004664BC" w:rsidRDefault="004664BC" w:rsidP="004664BC">
            <w:pPr>
              <w:spacing w:line="240" w:lineRule="auto"/>
              <w:rPr>
                <w:rFonts w:ascii="Verdana" w:eastAsia="Times New Roman" w:hAnsi="Verdana" w:cs="Calibri"/>
                <w:b/>
                <w:color w:val="FFFFFF"/>
                <w:sz w:val="16"/>
                <w:szCs w:val="16"/>
                <w:lang w:eastAsia="nl-NL"/>
              </w:rPr>
            </w:pPr>
            <w:r>
              <w:rPr>
                <w:rFonts w:ascii="Verdana" w:eastAsia="Times New Roman" w:hAnsi="Verdana" w:cs="Calibri"/>
                <w:b/>
                <w:color w:val="FFFFFF"/>
                <w:sz w:val="16"/>
                <w:szCs w:val="16"/>
                <w:lang w:eastAsia="nl-NL"/>
              </w:rPr>
              <w:t>Bijlage</w:t>
            </w:r>
            <w:r w:rsidRPr="004664BC">
              <w:rPr>
                <w:rFonts w:ascii="Verdana" w:eastAsia="Times New Roman" w:hAnsi="Verdana" w:cs="Calibri"/>
                <w:b/>
                <w:color w:val="FFFFFF"/>
                <w:sz w:val="16"/>
                <w:szCs w:val="16"/>
                <w:lang w:eastAsia="nl-NL"/>
              </w:rPr>
              <w:t xml:space="preserve"> III F: </w:t>
            </w:r>
          </w:p>
          <w:p w:rsidR="004664BC" w:rsidRPr="004664BC" w:rsidRDefault="004664BC" w:rsidP="004664BC">
            <w:pPr>
              <w:spacing w:line="240" w:lineRule="auto"/>
              <w:rPr>
                <w:rFonts w:ascii="Verdana" w:eastAsia="Times New Roman" w:hAnsi="Verdana" w:cs="Calibri"/>
                <w:b/>
                <w:color w:val="FFFFFF"/>
                <w:sz w:val="16"/>
                <w:szCs w:val="16"/>
                <w:lang w:eastAsia="nl-NL"/>
              </w:rPr>
            </w:pPr>
            <w:bookmarkStart w:id="0" w:name="_GoBack"/>
            <w:bookmarkEnd w:id="0"/>
            <w:r>
              <w:rPr>
                <w:rFonts w:ascii="Verdana" w:eastAsia="Times New Roman" w:hAnsi="Verdana" w:cs="Calibri"/>
                <w:b/>
                <w:color w:val="FFFFFF"/>
                <w:sz w:val="16"/>
                <w:szCs w:val="16"/>
                <w:lang w:eastAsia="nl-NL"/>
              </w:rPr>
              <w:t>FUNCTIEPROFIELEN SLEUTELFUNCTIONARISSEN INKOOPONDERSTEUNENDE SYSTEMEN</w:t>
            </w:r>
          </w:p>
          <w:p w:rsidR="004664BC" w:rsidRPr="004664BC" w:rsidRDefault="004664BC" w:rsidP="004664BC">
            <w:pPr>
              <w:spacing w:line="240" w:lineRule="auto"/>
              <w:rPr>
                <w:rFonts w:ascii="Verdana" w:eastAsia="Times New Roman" w:hAnsi="Verdana" w:cs="Calibri"/>
                <w:b/>
                <w:sz w:val="16"/>
                <w:szCs w:val="16"/>
                <w:lang w:eastAsia="nl-NL"/>
              </w:rPr>
            </w:pPr>
          </w:p>
        </w:tc>
      </w:tr>
    </w:tbl>
    <w:p w:rsidR="004664BC" w:rsidRPr="004664BC" w:rsidRDefault="004664BC" w:rsidP="004664BC">
      <w:pPr>
        <w:spacing w:line="240" w:lineRule="auto"/>
        <w:rPr>
          <w:rFonts w:ascii="Verdana" w:eastAsia="Times New Roman" w:hAnsi="Verdana" w:cs="Calibri"/>
          <w:sz w:val="16"/>
          <w:szCs w:val="16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983"/>
      </w:tblGrid>
      <w:tr w:rsidR="004664BC" w:rsidRPr="004664BC" w:rsidTr="00823DD8">
        <w:tc>
          <w:tcPr>
            <w:tcW w:w="9210" w:type="dxa"/>
            <w:gridSpan w:val="2"/>
            <w:shd w:val="clear" w:color="auto" w:fill="1F497D"/>
          </w:tcPr>
          <w:p w:rsidR="004664BC" w:rsidRPr="004664BC" w:rsidRDefault="004664BC" w:rsidP="004664BC">
            <w:pPr>
              <w:spacing w:line="260" w:lineRule="atLeast"/>
              <w:rPr>
                <w:rFonts w:ascii="Verdana" w:eastAsia="Times New Roman" w:hAnsi="Verdana" w:cs="Calibri"/>
                <w:color w:val="FFFFFF"/>
                <w:sz w:val="16"/>
                <w:szCs w:val="16"/>
                <w:lang w:eastAsia="nl-NL"/>
              </w:rPr>
            </w:pPr>
            <w:r w:rsidRPr="004664BC">
              <w:rPr>
                <w:rFonts w:ascii="Verdana" w:eastAsia="Times New Roman" w:hAnsi="Verdana" w:cs="Calibri"/>
                <w:color w:val="FFFFFF"/>
                <w:sz w:val="16"/>
                <w:szCs w:val="16"/>
                <w:lang w:eastAsia="nl-NL"/>
              </w:rPr>
              <w:t>Functieprofiel ………………………………………….</w:t>
            </w:r>
          </w:p>
        </w:tc>
      </w:tr>
      <w:tr w:rsidR="004664BC" w:rsidRPr="004664BC" w:rsidTr="00823DD8">
        <w:tc>
          <w:tcPr>
            <w:tcW w:w="3227" w:type="dxa"/>
          </w:tcPr>
          <w:p w:rsidR="004664BC" w:rsidRPr="004664BC" w:rsidRDefault="004664BC" w:rsidP="004664BC">
            <w:pPr>
              <w:spacing w:line="26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  <w:r w:rsidRPr="004664BC"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>Naam:</w:t>
            </w:r>
          </w:p>
        </w:tc>
        <w:tc>
          <w:tcPr>
            <w:tcW w:w="5983" w:type="dxa"/>
          </w:tcPr>
          <w:p w:rsidR="004664BC" w:rsidRPr="004664BC" w:rsidRDefault="004664BC" w:rsidP="004664BC">
            <w:pPr>
              <w:spacing w:line="26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</w:tc>
      </w:tr>
      <w:tr w:rsidR="004664BC" w:rsidRPr="004664BC" w:rsidTr="00823DD8">
        <w:tc>
          <w:tcPr>
            <w:tcW w:w="3227" w:type="dxa"/>
          </w:tcPr>
          <w:p w:rsidR="004664BC" w:rsidRPr="004664BC" w:rsidRDefault="004664BC" w:rsidP="004664BC">
            <w:pPr>
              <w:spacing w:line="26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  <w:r w:rsidRPr="004664BC"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>Functienaam binnen Project:</w:t>
            </w:r>
          </w:p>
        </w:tc>
        <w:tc>
          <w:tcPr>
            <w:tcW w:w="5983" w:type="dxa"/>
          </w:tcPr>
          <w:p w:rsidR="004664BC" w:rsidRPr="004664BC" w:rsidRDefault="004664BC" w:rsidP="004664BC">
            <w:pPr>
              <w:spacing w:line="26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</w:tc>
      </w:tr>
      <w:tr w:rsidR="004664BC" w:rsidRPr="004664BC" w:rsidTr="00823DD8">
        <w:tc>
          <w:tcPr>
            <w:tcW w:w="3227" w:type="dxa"/>
          </w:tcPr>
          <w:p w:rsidR="004664BC" w:rsidRPr="004664BC" w:rsidRDefault="004664BC" w:rsidP="004664BC">
            <w:pPr>
              <w:spacing w:line="26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  <w:r w:rsidRPr="004664BC"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>Korte beschrijving functie binnen Project:</w:t>
            </w:r>
          </w:p>
        </w:tc>
        <w:tc>
          <w:tcPr>
            <w:tcW w:w="5983" w:type="dxa"/>
          </w:tcPr>
          <w:p w:rsidR="004664BC" w:rsidRPr="004664BC" w:rsidRDefault="004664BC" w:rsidP="004664BC">
            <w:pPr>
              <w:spacing w:line="26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:rsidR="004664BC" w:rsidRPr="004664BC" w:rsidRDefault="004664BC" w:rsidP="004664BC">
            <w:pPr>
              <w:spacing w:line="260" w:lineRule="atLeast"/>
              <w:rPr>
                <w:rFonts w:ascii="Verdana" w:eastAsia="MS Mincho" w:hAnsi="Verdana" w:cs="Calibri"/>
                <w:sz w:val="16"/>
                <w:szCs w:val="16"/>
                <w:lang w:eastAsia="ja-JP"/>
              </w:rPr>
            </w:pPr>
          </w:p>
          <w:p w:rsidR="004664BC" w:rsidRPr="004664BC" w:rsidRDefault="004664BC" w:rsidP="004664BC">
            <w:pPr>
              <w:spacing w:line="26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:rsidR="004664BC" w:rsidRPr="004664BC" w:rsidRDefault="004664BC" w:rsidP="004664BC">
            <w:pPr>
              <w:spacing w:line="26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:rsidR="004664BC" w:rsidRPr="004664BC" w:rsidRDefault="004664BC" w:rsidP="004664BC">
            <w:pPr>
              <w:spacing w:line="26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:rsidR="004664BC" w:rsidRPr="004664BC" w:rsidRDefault="004664BC" w:rsidP="004664BC">
            <w:pPr>
              <w:spacing w:line="26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:rsidR="004664BC" w:rsidRPr="004664BC" w:rsidRDefault="004664BC" w:rsidP="004664BC">
            <w:pPr>
              <w:spacing w:line="26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:rsidR="004664BC" w:rsidRPr="004664BC" w:rsidRDefault="004664BC" w:rsidP="004664BC">
            <w:pPr>
              <w:spacing w:line="26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:rsidR="004664BC" w:rsidRPr="004664BC" w:rsidRDefault="004664BC" w:rsidP="004664BC">
            <w:pPr>
              <w:spacing w:line="26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:rsidR="004664BC" w:rsidRPr="004664BC" w:rsidRDefault="004664BC" w:rsidP="004664BC">
            <w:pPr>
              <w:spacing w:line="26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</w:tc>
      </w:tr>
    </w:tbl>
    <w:p w:rsidR="004664BC" w:rsidRPr="004664BC" w:rsidRDefault="004664BC" w:rsidP="004664BC">
      <w:pPr>
        <w:spacing w:line="240" w:lineRule="auto"/>
        <w:rPr>
          <w:rFonts w:ascii="Verdana" w:eastAsia="Times New Roman" w:hAnsi="Verdana" w:cs="Calibri"/>
          <w:sz w:val="16"/>
          <w:szCs w:val="16"/>
          <w:lang w:eastAsia="nl-NL"/>
        </w:rPr>
      </w:pPr>
    </w:p>
    <w:p w:rsidR="004664BC" w:rsidRPr="004664BC" w:rsidRDefault="004664BC" w:rsidP="004664BC">
      <w:pPr>
        <w:spacing w:line="240" w:lineRule="auto"/>
        <w:rPr>
          <w:rFonts w:ascii="Verdana" w:eastAsia="Times New Roman" w:hAnsi="Verdana" w:cs="Calibri"/>
          <w:sz w:val="16"/>
          <w:szCs w:val="16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983"/>
      </w:tblGrid>
      <w:tr w:rsidR="004664BC" w:rsidRPr="004664BC" w:rsidTr="00823DD8">
        <w:tc>
          <w:tcPr>
            <w:tcW w:w="9210" w:type="dxa"/>
            <w:gridSpan w:val="2"/>
            <w:shd w:val="clear" w:color="auto" w:fill="1F497D"/>
          </w:tcPr>
          <w:p w:rsidR="004664BC" w:rsidRPr="004664BC" w:rsidRDefault="004664BC" w:rsidP="004664BC">
            <w:pPr>
              <w:spacing w:line="260" w:lineRule="atLeast"/>
              <w:rPr>
                <w:rFonts w:ascii="Verdana" w:eastAsia="Times New Roman" w:hAnsi="Verdana" w:cs="Calibri"/>
                <w:color w:val="FFFFFF"/>
                <w:sz w:val="16"/>
                <w:szCs w:val="16"/>
                <w:lang w:eastAsia="nl-NL"/>
              </w:rPr>
            </w:pPr>
            <w:r w:rsidRPr="004664BC">
              <w:rPr>
                <w:rFonts w:ascii="Verdana" w:eastAsia="Times New Roman" w:hAnsi="Verdana" w:cs="Calibri"/>
                <w:color w:val="FFFFFF"/>
                <w:sz w:val="16"/>
                <w:szCs w:val="16"/>
                <w:lang w:eastAsia="nl-NL"/>
              </w:rPr>
              <w:t>Functieprofiel ………………………………………….</w:t>
            </w:r>
          </w:p>
        </w:tc>
      </w:tr>
      <w:tr w:rsidR="004664BC" w:rsidRPr="004664BC" w:rsidTr="00823DD8">
        <w:tc>
          <w:tcPr>
            <w:tcW w:w="3227" w:type="dxa"/>
          </w:tcPr>
          <w:p w:rsidR="004664BC" w:rsidRPr="004664BC" w:rsidRDefault="004664BC" w:rsidP="004664BC">
            <w:pPr>
              <w:spacing w:line="26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  <w:r w:rsidRPr="004664BC"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>Naam:</w:t>
            </w:r>
          </w:p>
        </w:tc>
        <w:tc>
          <w:tcPr>
            <w:tcW w:w="5983" w:type="dxa"/>
          </w:tcPr>
          <w:p w:rsidR="004664BC" w:rsidRPr="004664BC" w:rsidRDefault="004664BC" w:rsidP="004664BC">
            <w:pPr>
              <w:spacing w:line="26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</w:tc>
      </w:tr>
      <w:tr w:rsidR="004664BC" w:rsidRPr="004664BC" w:rsidTr="00823DD8">
        <w:tc>
          <w:tcPr>
            <w:tcW w:w="3227" w:type="dxa"/>
          </w:tcPr>
          <w:p w:rsidR="004664BC" w:rsidRPr="004664BC" w:rsidRDefault="004664BC" w:rsidP="004664BC">
            <w:pPr>
              <w:spacing w:line="26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  <w:r w:rsidRPr="004664BC"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>Functienaam binnen Project:</w:t>
            </w:r>
          </w:p>
        </w:tc>
        <w:tc>
          <w:tcPr>
            <w:tcW w:w="5983" w:type="dxa"/>
          </w:tcPr>
          <w:p w:rsidR="004664BC" w:rsidRPr="004664BC" w:rsidRDefault="004664BC" w:rsidP="004664BC">
            <w:pPr>
              <w:spacing w:line="26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</w:tc>
      </w:tr>
      <w:tr w:rsidR="004664BC" w:rsidRPr="004664BC" w:rsidTr="00823DD8">
        <w:tc>
          <w:tcPr>
            <w:tcW w:w="3227" w:type="dxa"/>
          </w:tcPr>
          <w:p w:rsidR="004664BC" w:rsidRPr="004664BC" w:rsidRDefault="004664BC" w:rsidP="004664BC">
            <w:pPr>
              <w:spacing w:line="26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  <w:r w:rsidRPr="004664BC"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>Korte beschrijving functie binnen Project:</w:t>
            </w:r>
          </w:p>
        </w:tc>
        <w:tc>
          <w:tcPr>
            <w:tcW w:w="5983" w:type="dxa"/>
          </w:tcPr>
          <w:p w:rsidR="004664BC" w:rsidRPr="004664BC" w:rsidRDefault="004664BC" w:rsidP="004664BC">
            <w:pPr>
              <w:spacing w:line="26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:rsidR="004664BC" w:rsidRPr="004664BC" w:rsidRDefault="004664BC" w:rsidP="004664BC">
            <w:pPr>
              <w:spacing w:line="26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:rsidR="004664BC" w:rsidRPr="004664BC" w:rsidRDefault="004664BC" w:rsidP="004664BC">
            <w:pPr>
              <w:spacing w:line="26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:rsidR="004664BC" w:rsidRPr="004664BC" w:rsidRDefault="004664BC" w:rsidP="004664BC">
            <w:pPr>
              <w:spacing w:line="26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:rsidR="004664BC" w:rsidRPr="004664BC" w:rsidRDefault="004664BC" w:rsidP="004664BC">
            <w:pPr>
              <w:spacing w:line="26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:rsidR="004664BC" w:rsidRPr="004664BC" w:rsidRDefault="004664BC" w:rsidP="004664BC">
            <w:pPr>
              <w:spacing w:line="26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:rsidR="004664BC" w:rsidRPr="004664BC" w:rsidRDefault="004664BC" w:rsidP="004664BC">
            <w:pPr>
              <w:spacing w:line="26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:rsidR="004664BC" w:rsidRPr="004664BC" w:rsidRDefault="004664BC" w:rsidP="004664BC">
            <w:pPr>
              <w:spacing w:line="26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:rsidR="004664BC" w:rsidRPr="004664BC" w:rsidRDefault="004664BC" w:rsidP="004664BC">
            <w:pPr>
              <w:spacing w:line="26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:rsidR="004664BC" w:rsidRPr="004664BC" w:rsidRDefault="004664BC" w:rsidP="004664BC">
            <w:pPr>
              <w:spacing w:line="26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</w:tc>
      </w:tr>
    </w:tbl>
    <w:p w:rsidR="004664BC" w:rsidRPr="004664BC" w:rsidRDefault="004664BC" w:rsidP="004664BC">
      <w:pPr>
        <w:spacing w:line="240" w:lineRule="auto"/>
        <w:rPr>
          <w:rFonts w:ascii="Verdana" w:eastAsia="Times New Roman" w:hAnsi="Verdana" w:cs="Calibri"/>
          <w:sz w:val="16"/>
          <w:szCs w:val="16"/>
          <w:lang w:eastAsia="nl-NL"/>
        </w:rPr>
      </w:pPr>
    </w:p>
    <w:p w:rsidR="004664BC" w:rsidRPr="004664BC" w:rsidRDefault="004664BC" w:rsidP="004664BC">
      <w:pPr>
        <w:autoSpaceDE w:val="0"/>
        <w:autoSpaceDN w:val="0"/>
        <w:spacing w:line="240" w:lineRule="auto"/>
        <w:rPr>
          <w:rFonts w:ascii="Verdana" w:eastAsia="Times New Roman" w:hAnsi="Verdana" w:cs="Calibri"/>
          <w:sz w:val="16"/>
          <w:szCs w:val="16"/>
          <w:lang w:eastAsia="nl-NL"/>
        </w:rPr>
      </w:pPr>
    </w:p>
    <w:p w:rsidR="004664BC" w:rsidRPr="004664BC" w:rsidRDefault="004664BC" w:rsidP="004664BC">
      <w:pPr>
        <w:autoSpaceDE w:val="0"/>
        <w:autoSpaceDN w:val="0"/>
        <w:spacing w:line="240" w:lineRule="auto"/>
        <w:rPr>
          <w:rFonts w:ascii="Verdana" w:eastAsia="Times New Roman" w:hAnsi="Verdana" w:cs="Calibri"/>
          <w:b/>
          <w:sz w:val="16"/>
          <w:szCs w:val="16"/>
          <w:lang w:eastAsia="nl-NL"/>
        </w:rPr>
      </w:pPr>
    </w:p>
    <w:p w:rsidR="00984890" w:rsidRPr="00802743" w:rsidRDefault="00984890" w:rsidP="004664BC"/>
    <w:sectPr w:rsidR="00984890" w:rsidRPr="00802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BC"/>
    <w:rsid w:val="00007479"/>
    <w:rsid w:val="00017A2C"/>
    <w:rsid w:val="00073672"/>
    <w:rsid w:val="000773AD"/>
    <w:rsid w:val="00082F4A"/>
    <w:rsid w:val="00096EB2"/>
    <w:rsid w:val="000B42D6"/>
    <w:rsid w:val="000F3178"/>
    <w:rsid w:val="001114DB"/>
    <w:rsid w:val="0011345A"/>
    <w:rsid w:val="00127FB0"/>
    <w:rsid w:val="0017619A"/>
    <w:rsid w:val="001B620E"/>
    <w:rsid w:val="001E52BB"/>
    <w:rsid w:val="001E67B8"/>
    <w:rsid w:val="00221998"/>
    <w:rsid w:val="00227CF6"/>
    <w:rsid w:val="00237005"/>
    <w:rsid w:val="00291DD0"/>
    <w:rsid w:val="002C7C81"/>
    <w:rsid w:val="00301D74"/>
    <w:rsid w:val="003330B4"/>
    <w:rsid w:val="00357372"/>
    <w:rsid w:val="00362FC0"/>
    <w:rsid w:val="003740A8"/>
    <w:rsid w:val="00383AFD"/>
    <w:rsid w:val="003D6467"/>
    <w:rsid w:val="003E7431"/>
    <w:rsid w:val="003F2E70"/>
    <w:rsid w:val="00426276"/>
    <w:rsid w:val="00441E3B"/>
    <w:rsid w:val="004617F6"/>
    <w:rsid w:val="004619FB"/>
    <w:rsid w:val="004664BC"/>
    <w:rsid w:val="00471167"/>
    <w:rsid w:val="0047374C"/>
    <w:rsid w:val="004D4249"/>
    <w:rsid w:val="004E2865"/>
    <w:rsid w:val="00533D29"/>
    <w:rsid w:val="005B405F"/>
    <w:rsid w:val="00601FCD"/>
    <w:rsid w:val="00671596"/>
    <w:rsid w:val="00694492"/>
    <w:rsid w:val="006D0B8C"/>
    <w:rsid w:val="006D5E33"/>
    <w:rsid w:val="00701121"/>
    <w:rsid w:val="00710672"/>
    <w:rsid w:val="00714B40"/>
    <w:rsid w:val="00721395"/>
    <w:rsid w:val="00752A81"/>
    <w:rsid w:val="0075612F"/>
    <w:rsid w:val="00776349"/>
    <w:rsid w:val="00780172"/>
    <w:rsid w:val="007E1BAE"/>
    <w:rsid w:val="00802743"/>
    <w:rsid w:val="00807390"/>
    <w:rsid w:val="00825E91"/>
    <w:rsid w:val="00831CF7"/>
    <w:rsid w:val="00842DAF"/>
    <w:rsid w:val="008556C2"/>
    <w:rsid w:val="008604B9"/>
    <w:rsid w:val="008D1DCE"/>
    <w:rsid w:val="008D4E06"/>
    <w:rsid w:val="00911BF1"/>
    <w:rsid w:val="00984890"/>
    <w:rsid w:val="009915AA"/>
    <w:rsid w:val="009A45BC"/>
    <w:rsid w:val="009B66FF"/>
    <w:rsid w:val="009C28FE"/>
    <w:rsid w:val="009D1093"/>
    <w:rsid w:val="009D2612"/>
    <w:rsid w:val="009E5AF5"/>
    <w:rsid w:val="00A02029"/>
    <w:rsid w:val="00A02BAF"/>
    <w:rsid w:val="00A113E7"/>
    <w:rsid w:val="00A21CFA"/>
    <w:rsid w:val="00A24157"/>
    <w:rsid w:val="00A86363"/>
    <w:rsid w:val="00AA539F"/>
    <w:rsid w:val="00AB7580"/>
    <w:rsid w:val="00AF27C5"/>
    <w:rsid w:val="00B21347"/>
    <w:rsid w:val="00B22C3E"/>
    <w:rsid w:val="00B3744B"/>
    <w:rsid w:val="00B62804"/>
    <w:rsid w:val="00B745F2"/>
    <w:rsid w:val="00B96A5B"/>
    <w:rsid w:val="00BB1B14"/>
    <w:rsid w:val="00BB69A3"/>
    <w:rsid w:val="00BF33A0"/>
    <w:rsid w:val="00C32DEB"/>
    <w:rsid w:val="00C36E19"/>
    <w:rsid w:val="00C42248"/>
    <w:rsid w:val="00C468B0"/>
    <w:rsid w:val="00C63DA8"/>
    <w:rsid w:val="00C81EF5"/>
    <w:rsid w:val="00C822F7"/>
    <w:rsid w:val="00C90BD6"/>
    <w:rsid w:val="00C92D88"/>
    <w:rsid w:val="00CD752A"/>
    <w:rsid w:val="00CE27C1"/>
    <w:rsid w:val="00D2471E"/>
    <w:rsid w:val="00D32A74"/>
    <w:rsid w:val="00D54D2D"/>
    <w:rsid w:val="00D81189"/>
    <w:rsid w:val="00E0514C"/>
    <w:rsid w:val="00E24C1D"/>
    <w:rsid w:val="00E36DAD"/>
    <w:rsid w:val="00E41570"/>
    <w:rsid w:val="00E778C7"/>
    <w:rsid w:val="00EA0D29"/>
    <w:rsid w:val="00EA370D"/>
    <w:rsid w:val="00EF04F8"/>
    <w:rsid w:val="00F04A07"/>
    <w:rsid w:val="00F366C7"/>
    <w:rsid w:val="00F677B3"/>
    <w:rsid w:val="00F8106A"/>
    <w:rsid w:val="00F91DC6"/>
    <w:rsid w:val="00FB69C6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after="0" w:line="284" w:lineRule="atLeast"/>
    </w:pPr>
    <w:rPr>
      <w:rFonts w:ascii="Arial" w:hAnsi="Arial" w:cs="Arial"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after="0" w:line="284" w:lineRule="atLeast"/>
    </w:pPr>
    <w:rPr>
      <w:rFonts w:ascii="Arial" w:hAnsi="Arial" w:cs="Arial"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990A85DC.dotm</Template>
  <TotalTime>1</TotalTime>
  <Pages>1</Pages>
  <Words>53</Words>
  <Characters>296</Characters>
  <Application>Microsoft Office Word</Application>
  <DocSecurity>0</DocSecurity>
  <Lines>2</Lines>
  <Paragraphs>1</Paragraphs>
  <ScaleCrop>false</ScaleCrop>
  <Company>Provincie Zuid-Holland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vriesw1</dc:creator>
  <cp:keywords/>
  <dc:description/>
  <cp:lastModifiedBy>vriesw1</cp:lastModifiedBy>
  <cp:revision>1</cp:revision>
  <dcterms:created xsi:type="dcterms:W3CDTF">2018-03-28T11:29:00Z</dcterms:created>
  <dcterms:modified xsi:type="dcterms:W3CDTF">2018-03-28T11:30:00Z</dcterms:modified>
</cp:coreProperties>
</file>