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E00" w:rsidRPr="00821E00" w:rsidRDefault="00821E00" w:rsidP="00821E00">
      <w:pPr>
        <w:spacing w:line="260" w:lineRule="atLeast"/>
        <w:rPr>
          <w:rFonts w:ascii="Verdana" w:eastAsia="Times New Roman" w:hAnsi="Verdana" w:cs="Calibri"/>
          <w:b/>
          <w:sz w:val="16"/>
          <w:szCs w:val="16"/>
          <w:lang w:eastAsia="nl-NL"/>
        </w:rPr>
      </w:pPr>
      <w:r w:rsidRPr="00821E00">
        <w:rPr>
          <w:rFonts w:ascii="Verdana" w:eastAsia="Times New Roman" w:hAnsi="Verdana" w:cs="Calibri"/>
          <w:b/>
          <w:sz w:val="16"/>
          <w:szCs w:val="16"/>
          <w:lang w:eastAsia="nl-NL"/>
        </w:rPr>
        <w:t>Bijlage III.B2 Verklaring aansprakelijkheid (combinaties = samenwerkingsverbanden)</w:t>
      </w:r>
    </w:p>
    <w:p w:rsidR="00821E00" w:rsidRPr="00821E00" w:rsidRDefault="00821E00" w:rsidP="00821E00">
      <w:pPr>
        <w:spacing w:line="288" w:lineRule="auto"/>
        <w:rPr>
          <w:rFonts w:ascii="Verdana" w:eastAsia="Times New Roman" w:hAnsi="Verdana" w:cs="Calibri"/>
          <w:b/>
          <w:sz w:val="16"/>
          <w:szCs w:val="16"/>
          <w:lang w:eastAsia="nl-NL"/>
        </w:rPr>
      </w:pPr>
    </w:p>
    <w:p w:rsidR="00821E00" w:rsidRPr="00821E00" w:rsidRDefault="00821E00" w:rsidP="00821E00">
      <w:pPr>
        <w:widowControl w:val="0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548DD4"/>
        <w:tabs>
          <w:tab w:val="left" w:pos="507"/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</w:tabs>
        <w:overflowPunct w:val="0"/>
        <w:autoSpaceDE w:val="0"/>
        <w:autoSpaceDN w:val="0"/>
        <w:adjustRightInd w:val="0"/>
        <w:spacing w:before="60" w:after="120" w:line="240" w:lineRule="auto"/>
        <w:contextualSpacing/>
        <w:jc w:val="both"/>
        <w:textAlignment w:val="baseline"/>
        <w:rPr>
          <w:rFonts w:ascii="Verdana" w:eastAsia="Times New Roman" w:hAnsi="Verdana" w:cs="Calibri"/>
          <w:b/>
          <w:color w:val="FFFFFF"/>
          <w:sz w:val="16"/>
          <w:szCs w:val="16"/>
          <w:lang w:eastAsia="nl-NL"/>
        </w:rPr>
      </w:pPr>
      <w:bookmarkStart w:id="0" w:name="_Toc124156238"/>
      <w:r w:rsidRPr="00821E00">
        <w:rPr>
          <w:rFonts w:ascii="Verdana" w:eastAsia="Times New Roman" w:hAnsi="Verdana" w:cs="Calibri"/>
          <w:b/>
          <w:color w:val="FFFFFF"/>
          <w:sz w:val="16"/>
          <w:szCs w:val="16"/>
          <w:lang w:eastAsia="nl-NL"/>
        </w:rPr>
        <w:t xml:space="preserve">Bijlage III B2 VERKLARING AANSPRAKELIJKHEID </w:t>
      </w:r>
      <w:r w:rsidR="00040B1A">
        <w:rPr>
          <w:rFonts w:ascii="Verdana" w:eastAsia="Times New Roman" w:hAnsi="Verdana" w:cs="Calibri"/>
          <w:b/>
          <w:color w:val="FFFFFF"/>
          <w:sz w:val="16"/>
          <w:szCs w:val="16"/>
          <w:lang w:eastAsia="nl-NL"/>
        </w:rPr>
        <w:t>INKOOPONDERSTEUNENDE SYSTEMEN</w:t>
      </w:r>
      <w:bookmarkStart w:id="1" w:name="_GoBack"/>
      <w:bookmarkEnd w:id="1"/>
    </w:p>
    <w:bookmarkEnd w:id="0"/>
    <w:tbl>
      <w:tblPr>
        <w:tblW w:w="9356" w:type="dxa"/>
        <w:tblInd w:w="-34" w:type="dxa"/>
        <w:tblLook w:val="01E0" w:firstRow="1" w:lastRow="1" w:firstColumn="1" w:lastColumn="1" w:noHBand="0" w:noVBand="0"/>
      </w:tblPr>
      <w:tblGrid>
        <w:gridCol w:w="734"/>
        <w:gridCol w:w="3338"/>
        <w:gridCol w:w="5284"/>
      </w:tblGrid>
      <w:tr w:rsidR="00821E00" w:rsidRPr="00821E00" w:rsidTr="000961A5">
        <w:trPr>
          <w:trHeight w:val="609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821E00" w:rsidRPr="00821E00" w:rsidTr="000961A5">
        <w:trPr>
          <w:trHeight w:val="609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jc w:val="center"/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  <w:t xml:space="preserve">Verklaring hoofdelijke aansprakelijkheid </w:t>
            </w:r>
          </w:p>
          <w:p w:rsidR="00821E00" w:rsidRPr="00821E00" w:rsidRDefault="00821E00" w:rsidP="00821E00">
            <w:pPr>
              <w:spacing w:line="240" w:lineRule="atLeast"/>
              <w:jc w:val="center"/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  <w:t>(voor samenwerkingsverbanden = combinaties)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821E00" w:rsidRPr="00821E00" w:rsidTr="000961A5">
        <w:trPr>
          <w:trHeight w:val="415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tabs>
                <w:tab w:val="left" w:pos="1452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tabs>
                <w:tab w:val="left" w:pos="1452"/>
                <w:tab w:val="right" w:leader="dot" w:pos="8789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Naam bedrijf</w:t>
            </w: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  <w:t xml:space="preserve">: </w:t>
            </w: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</w:r>
          </w:p>
        </w:tc>
      </w:tr>
      <w:tr w:rsidR="00821E00" w:rsidRPr="00821E00" w:rsidTr="000961A5">
        <w:trPr>
          <w:trHeight w:val="393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tabs>
                <w:tab w:val="left" w:pos="1452"/>
                <w:tab w:val="right" w:leader="dot" w:pos="8789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tabs>
                <w:tab w:val="left" w:pos="1452"/>
                <w:tab w:val="right" w:leader="dot" w:pos="8789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Adres</w:t>
            </w: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  <w:t>:</w:t>
            </w: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</w:r>
          </w:p>
        </w:tc>
      </w:tr>
      <w:tr w:rsidR="00821E00" w:rsidRPr="00821E00" w:rsidTr="000961A5">
        <w:trPr>
          <w:trHeight w:val="500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tabs>
                <w:tab w:val="left" w:pos="1452"/>
                <w:tab w:val="right" w:leader="dot" w:pos="8789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 xml:space="preserve">Postcode </w:t>
            </w:r>
          </w:p>
          <w:p w:rsidR="00821E00" w:rsidRPr="00821E00" w:rsidRDefault="00821E00" w:rsidP="00821E00">
            <w:pPr>
              <w:tabs>
                <w:tab w:val="left" w:pos="1452"/>
                <w:tab w:val="right" w:leader="dot" w:pos="8789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en plaats</w:t>
            </w: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  <w:t>:</w:t>
            </w: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</w:r>
          </w:p>
        </w:tc>
      </w:tr>
      <w:tr w:rsidR="00821E00" w:rsidRPr="00821E00" w:rsidTr="000961A5">
        <w:trPr>
          <w:trHeight w:val="368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tabs>
                <w:tab w:val="left" w:pos="1452"/>
              </w:tabs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ab/>
              <w:t xml:space="preserve">hierna te noemen: </w:t>
            </w:r>
            <w:r w:rsidRPr="00821E00"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  <w:t>de vennootschap</w:t>
            </w:r>
          </w:p>
        </w:tc>
      </w:tr>
      <w:tr w:rsidR="00821E00" w:rsidRPr="00821E00" w:rsidTr="000961A5">
        <w:trPr>
          <w:trHeight w:val="549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 xml:space="preserve">Ondergetekende, 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overwegende dat de vennootschap zich ter zake van de aanbesteding inzake Inkoopondersteunende Systemen met ......&lt;naam deelnemer(s)&gt; als combinatie aanmeldt;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verklaart dat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821E00" w:rsidRPr="00821E00" w:rsidTr="000961A5">
        <w:trPr>
          <w:trHeight w:val="546"/>
        </w:trPr>
        <w:tc>
          <w:tcPr>
            <w:tcW w:w="73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eastAsia="Times New Roman" w:cs="Calibri"/>
                <w:sz w:val="16"/>
                <w:szCs w:val="16"/>
                <w:lang w:eastAsia="nl-NL"/>
              </w:rPr>
              <w:t>►</w:t>
            </w:r>
          </w:p>
        </w:tc>
        <w:tc>
          <w:tcPr>
            <w:tcW w:w="86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de vennootschap zich – onder voorwaarde van gunning van de opdracht - hoofdelijk aansprakelijk stelt voor alle verplichtingen jegens de aanbestedende dienst, welke voortvloeien uit de ingevolge voormelde aanbesteding gesloten overeenkomst(en);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821E00" w:rsidRPr="00821E00" w:rsidTr="000961A5">
        <w:trPr>
          <w:trHeight w:val="299"/>
        </w:trPr>
        <w:tc>
          <w:tcPr>
            <w:tcW w:w="4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Plaats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Datum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821E00" w:rsidRPr="00821E00" w:rsidTr="000961A5">
        <w:trPr>
          <w:trHeight w:val="265"/>
        </w:trPr>
        <w:tc>
          <w:tcPr>
            <w:tcW w:w="407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Naam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  <w:tc>
          <w:tcPr>
            <w:tcW w:w="528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Functie</w:t>
            </w:r>
          </w:p>
        </w:tc>
      </w:tr>
      <w:tr w:rsidR="00821E00" w:rsidRPr="00821E00" w:rsidTr="000961A5">
        <w:trPr>
          <w:trHeight w:val="551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  <w:t>Handtekening</w:t>
            </w: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  <w:p w:rsidR="00821E00" w:rsidRPr="00821E00" w:rsidRDefault="00821E00" w:rsidP="00821E00">
            <w:pPr>
              <w:spacing w:line="240" w:lineRule="atLeast"/>
              <w:rPr>
                <w:rFonts w:ascii="Verdana" w:eastAsia="Times New Roman" w:hAnsi="Verdana" w:cs="Calibri"/>
                <w:sz w:val="16"/>
                <w:szCs w:val="16"/>
                <w:lang w:eastAsia="nl-NL"/>
              </w:rPr>
            </w:pPr>
          </w:p>
        </w:tc>
      </w:tr>
      <w:tr w:rsidR="00821E00" w:rsidRPr="00821E00" w:rsidTr="000961A5">
        <w:trPr>
          <w:trHeight w:val="843"/>
        </w:trPr>
        <w:tc>
          <w:tcPr>
            <w:tcW w:w="935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E00" w:rsidRPr="00821E00" w:rsidRDefault="00821E00" w:rsidP="00821E00">
            <w:pPr>
              <w:spacing w:line="240" w:lineRule="atLeast"/>
              <w:jc w:val="center"/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</w:pPr>
            <w:r w:rsidRPr="00821E00">
              <w:rPr>
                <w:rFonts w:ascii="Verdana" w:eastAsia="Times New Roman" w:hAnsi="Verdana" w:cs="Calibri"/>
                <w:b/>
                <w:sz w:val="16"/>
                <w:szCs w:val="16"/>
                <w:lang w:eastAsia="nl-NL"/>
              </w:rPr>
              <w:t>Deze verklaring dient door een bestuurder te worden getekend (zie onder kop ‘Bestuurder(s)’ op het uittreksel uit het handelsregister), dus niet door een gevolmachtigde/procuratiehouder.</w:t>
            </w:r>
          </w:p>
        </w:tc>
      </w:tr>
    </w:tbl>
    <w:p w:rsidR="00821E00" w:rsidRPr="00821E00" w:rsidRDefault="00821E00" w:rsidP="00821E00">
      <w:pPr>
        <w:spacing w:line="240" w:lineRule="auto"/>
        <w:rPr>
          <w:rFonts w:ascii="Verdana" w:eastAsia="Times New Roman" w:hAnsi="Verdana" w:cs="Calibri"/>
          <w:sz w:val="16"/>
          <w:szCs w:val="16"/>
          <w:lang w:eastAsia="nl-NL"/>
        </w:rPr>
      </w:pPr>
    </w:p>
    <w:p w:rsidR="00984890" w:rsidRPr="00802743" w:rsidRDefault="00984890"/>
    <w:sectPr w:rsidR="00984890" w:rsidRPr="00802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00"/>
    <w:rsid w:val="00007479"/>
    <w:rsid w:val="00017A2C"/>
    <w:rsid w:val="00040B1A"/>
    <w:rsid w:val="00073672"/>
    <w:rsid w:val="000773AD"/>
    <w:rsid w:val="00082F4A"/>
    <w:rsid w:val="000961A5"/>
    <w:rsid w:val="00096EB2"/>
    <w:rsid w:val="000B42D6"/>
    <w:rsid w:val="000F3178"/>
    <w:rsid w:val="001114DB"/>
    <w:rsid w:val="0011345A"/>
    <w:rsid w:val="00127FB0"/>
    <w:rsid w:val="0017619A"/>
    <w:rsid w:val="001B620E"/>
    <w:rsid w:val="001E52BB"/>
    <w:rsid w:val="001E67B8"/>
    <w:rsid w:val="00221998"/>
    <w:rsid w:val="00227CF6"/>
    <w:rsid w:val="00237005"/>
    <w:rsid w:val="00291DD0"/>
    <w:rsid w:val="002C7C81"/>
    <w:rsid w:val="00301D74"/>
    <w:rsid w:val="003330B4"/>
    <w:rsid w:val="00357372"/>
    <w:rsid w:val="00362FC0"/>
    <w:rsid w:val="003740A8"/>
    <w:rsid w:val="00383AFD"/>
    <w:rsid w:val="003D6467"/>
    <w:rsid w:val="003E7431"/>
    <w:rsid w:val="003F2E70"/>
    <w:rsid w:val="00426276"/>
    <w:rsid w:val="00441E3B"/>
    <w:rsid w:val="004617F6"/>
    <w:rsid w:val="004619FB"/>
    <w:rsid w:val="00471167"/>
    <w:rsid w:val="0047374C"/>
    <w:rsid w:val="004D4249"/>
    <w:rsid w:val="004E2865"/>
    <w:rsid w:val="00533D29"/>
    <w:rsid w:val="005B405F"/>
    <w:rsid w:val="00601FCD"/>
    <w:rsid w:val="00671596"/>
    <w:rsid w:val="00694492"/>
    <w:rsid w:val="006D0B8C"/>
    <w:rsid w:val="006D5E33"/>
    <w:rsid w:val="00701121"/>
    <w:rsid w:val="00710672"/>
    <w:rsid w:val="00714B40"/>
    <w:rsid w:val="00721395"/>
    <w:rsid w:val="00752A81"/>
    <w:rsid w:val="0075612F"/>
    <w:rsid w:val="00776349"/>
    <w:rsid w:val="00780172"/>
    <w:rsid w:val="007E1BAE"/>
    <w:rsid w:val="00802743"/>
    <w:rsid w:val="00807390"/>
    <w:rsid w:val="00821E00"/>
    <w:rsid w:val="00825E91"/>
    <w:rsid w:val="00831CF7"/>
    <w:rsid w:val="00842DAF"/>
    <w:rsid w:val="008556C2"/>
    <w:rsid w:val="008604B9"/>
    <w:rsid w:val="008D1DCE"/>
    <w:rsid w:val="008D4E06"/>
    <w:rsid w:val="00911BF1"/>
    <w:rsid w:val="00984890"/>
    <w:rsid w:val="009915AA"/>
    <w:rsid w:val="009A45BC"/>
    <w:rsid w:val="009B66FF"/>
    <w:rsid w:val="009C28FE"/>
    <w:rsid w:val="009D1093"/>
    <w:rsid w:val="009D2612"/>
    <w:rsid w:val="009E5AF5"/>
    <w:rsid w:val="00A02029"/>
    <w:rsid w:val="00A02BAF"/>
    <w:rsid w:val="00A113E7"/>
    <w:rsid w:val="00A21CFA"/>
    <w:rsid w:val="00A24157"/>
    <w:rsid w:val="00A86363"/>
    <w:rsid w:val="00AA539F"/>
    <w:rsid w:val="00AB7580"/>
    <w:rsid w:val="00AF27C5"/>
    <w:rsid w:val="00B21347"/>
    <w:rsid w:val="00B22C3E"/>
    <w:rsid w:val="00B3744B"/>
    <w:rsid w:val="00B62804"/>
    <w:rsid w:val="00B745F2"/>
    <w:rsid w:val="00B96A5B"/>
    <w:rsid w:val="00BB1B14"/>
    <w:rsid w:val="00BB69A3"/>
    <w:rsid w:val="00BF33A0"/>
    <w:rsid w:val="00C32DEB"/>
    <w:rsid w:val="00C36E19"/>
    <w:rsid w:val="00C42248"/>
    <w:rsid w:val="00C468B0"/>
    <w:rsid w:val="00C63DA8"/>
    <w:rsid w:val="00C81EF5"/>
    <w:rsid w:val="00C822F7"/>
    <w:rsid w:val="00C90BD6"/>
    <w:rsid w:val="00C92D88"/>
    <w:rsid w:val="00CD752A"/>
    <w:rsid w:val="00CE27C1"/>
    <w:rsid w:val="00D2471E"/>
    <w:rsid w:val="00D32A74"/>
    <w:rsid w:val="00D54D2D"/>
    <w:rsid w:val="00D81189"/>
    <w:rsid w:val="00E0514C"/>
    <w:rsid w:val="00E24C1D"/>
    <w:rsid w:val="00E36DAD"/>
    <w:rsid w:val="00E41570"/>
    <w:rsid w:val="00E778C7"/>
    <w:rsid w:val="00EA0D29"/>
    <w:rsid w:val="00EA370D"/>
    <w:rsid w:val="00EF04F8"/>
    <w:rsid w:val="00F04A07"/>
    <w:rsid w:val="00F366C7"/>
    <w:rsid w:val="00F677B3"/>
    <w:rsid w:val="00F8106A"/>
    <w:rsid w:val="00F91DC6"/>
    <w:rsid w:val="00FB69C6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 w:line="284" w:lineRule="atLeast"/>
    </w:pPr>
    <w:rPr>
      <w:rFonts w:ascii="Arial" w:hAnsi="Arial" w:cs="Arial"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990A85DC.dotm</Template>
  <TotalTime>1</TotalTime>
  <Pages>1</Pages>
  <Words>157</Words>
  <Characters>866</Characters>
  <Application>Microsoft Office Word</Application>
  <DocSecurity>0</DocSecurity>
  <Lines>7</Lines>
  <Paragraphs>2</Paragraphs>
  <ScaleCrop>false</ScaleCrop>
  <Company>Provincie Zuid-Holland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vriesw1</dc:creator>
  <cp:keywords/>
  <dc:description/>
  <cp:lastModifiedBy>vriesw1</cp:lastModifiedBy>
  <cp:revision>3</cp:revision>
  <dcterms:created xsi:type="dcterms:W3CDTF">2018-03-28T12:20:00Z</dcterms:created>
  <dcterms:modified xsi:type="dcterms:W3CDTF">2018-03-28T12:23:00Z</dcterms:modified>
</cp:coreProperties>
</file>