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0622" w:rsidRPr="00B90622" w:rsidRDefault="00B90622" w:rsidP="00B90622">
      <w:pPr>
        <w:pStyle w:val="Kop1"/>
        <w:numPr>
          <w:ilvl w:val="0"/>
          <w:numId w:val="0"/>
        </w:numPr>
        <w:rPr>
          <w:color w:val="auto"/>
        </w:rPr>
      </w:pPr>
      <w:r w:rsidRPr="00B90622">
        <w:rPr>
          <w:color w:val="auto"/>
        </w:rPr>
        <w:t>Eenmalige Verklaring E-veiligheid</w:t>
      </w:r>
    </w:p>
    <w:p w:rsidR="00B90622" w:rsidRDefault="00B90622" w:rsidP="00B9062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8367AD" wp14:editId="7C2D4CCF">
                <wp:simplePos x="0" y="0"/>
                <wp:positionH relativeFrom="column">
                  <wp:posOffset>2480945</wp:posOffset>
                </wp:positionH>
                <wp:positionV relativeFrom="page">
                  <wp:posOffset>1645285</wp:posOffset>
                </wp:positionV>
                <wp:extent cx="3092400" cy="0"/>
                <wp:effectExtent l="0" t="0" r="13335" b="1905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24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1A0CA0" id="Rechte verbindingslijn 7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195.35pt,129.55pt" to="438.85pt,1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" strokecolor="#c00000" strokeweight=".5pt">
                <v:stroke joinstyle="miter"/>
                <w10:wrap anchory="page"/>
              </v:line>
            </w:pict>
          </mc:Fallback>
        </mc:AlternateContent>
      </w:r>
      <w:r>
        <w:rPr>
          <w:b/>
        </w:rPr>
        <w:t xml:space="preserve">Behorend bij opdracht/bestek/contract:    </w:t>
      </w:r>
    </w:p>
    <w:p w:rsidR="00B90622" w:rsidRPr="006F5FF0" w:rsidRDefault="00B90622" w:rsidP="00B90622">
      <w:pPr>
        <w:pStyle w:val="Kop4"/>
      </w:pPr>
      <w:r w:rsidRPr="006F5FF0">
        <w:t>De opdrachtnemer:</w:t>
      </w:r>
    </w:p>
    <w:p w:rsidR="00B90622" w:rsidRDefault="00B90622" w:rsidP="00B90622"/>
    <w:p w:rsidR="00B90622" w:rsidRDefault="00B90622" w:rsidP="00B9062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E88FDE" wp14:editId="24E41C6E">
                <wp:simplePos x="0" y="0"/>
                <wp:positionH relativeFrom="column">
                  <wp:posOffset>1493520</wp:posOffset>
                </wp:positionH>
                <wp:positionV relativeFrom="page">
                  <wp:posOffset>2291080</wp:posOffset>
                </wp:positionV>
                <wp:extent cx="4079019" cy="0"/>
                <wp:effectExtent l="0" t="0" r="17145" b="19050"/>
                <wp:wrapNone/>
                <wp:docPr id="3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7901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5B2DE2" id="Rechte verbindingslijn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117.6pt,180.4pt" to="438.8pt,18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" strokecolor="#c00000" strokeweight=".5pt">
                <v:stroke joinstyle="miter"/>
                <w10:wrap anchory="page"/>
              </v:line>
            </w:pict>
          </mc:Fallback>
        </mc:AlternateContent>
      </w:r>
      <w:r>
        <w:t>Bedrijfsnaam</w:t>
      </w:r>
      <w:r>
        <w:tab/>
      </w:r>
      <w:r>
        <w:tab/>
        <w:t xml:space="preserve">:   </w:t>
      </w:r>
    </w:p>
    <w:p w:rsidR="00B90622" w:rsidRDefault="00B90622" w:rsidP="00B9062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236746" wp14:editId="0F3DD4EE">
                <wp:simplePos x="0" y="0"/>
                <wp:positionH relativeFrom="column">
                  <wp:posOffset>1493548</wp:posOffset>
                </wp:positionH>
                <wp:positionV relativeFrom="page">
                  <wp:posOffset>2475230</wp:posOffset>
                </wp:positionV>
                <wp:extent cx="4079019" cy="0"/>
                <wp:effectExtent l="0" t="0" r="17145" b="19050"/>
                <wp:wrapNone/>
                <wp:docPr id="4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7901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73B043" id="Rechte verbindingslijn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117.6pt,194.9pt" to="438.8pt,1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" strokecolor="#c00000" strokeweight=".5pt">
                <v:stroke joinstyle="miter"/>
                <w10:wrap anchory="page"/>
              </v:line>
            </w:pict>
          </mc:Fallback>
        </mc:AlternateContent>
      </w:r>
      <w:r>
        <w:t>Plaats</w:t>
      </w:r>
      <w:r>
        <w:tab/>
      </w:r>
      <w:r>
        <w:tab/>
      </w:r>
      <w:r>
        <w:tab/>
        <w:t xml:space="preserve">:   </w:t>
      </w:r>
    </w:p>
    <w:p w:rsidR="00B90622" w:rsidRDefault="00B90622" w:rsidP="00B9062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1E6289" wp14:editId="72B704D2">
                <wp:simplePos x="0" y="0"/>
                <wp:positionH relativeFrom="column">
                  <wp:posOffset>1493548</wp:posOffset>
                </wp:positionH>
                <wp:positionV relativeFrom="page">
                  <wp:posOffset>2658110</wp:posOffset>
                </wp:positionV>
                <wp:extent cx="4079019" cy="0"/>
                <wp:effectExtent l="0" t="0" r="17145" b="19050"/>
                <wp:wrapNone/>
                <wp:docPr id="5" name="Rechte verbindingslij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7901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A2F191" id="Rechte verbindingslijn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117.6pt,209.3pt" to="438.8pt,20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" strokecolor="#c00000" strokeweight=".5pt">
                <v:stroke joinstyle="miter"/>
                <w10:wrap anchory="page"/>
              </v:line>
            </w:pict>
          </mc:Fallback>
        </mc:AlternateContent>
      </w:r>
      <w:r>
        <w:t>Contactpersoon</w:t>
      </w:r>
      <w:r>
        <w:tab/>
        <w:t xml:space="preserve">:   </w:t>
      </w:r>
    </w:p>
    <w:p w:rsidR="00B90622" w:rsidRDefault="00B90622" w:rsidP="00B90622"/>
    <w:p w:rsidR="00B90622" w:rsidRDefault="00B90622" w:rsidP="00B90622">
      <w:r>
        <w:t>V</w:t>
      </w:r>
      <w:r w:rsidRPr="00E97E05">
        <w:t>erklaart schriftelijk éénmalig bij aanvang van (deel)</w:t>
      </w:r>
      <w:r>
        <w:t>opdrachten in het kader van de</w:t>
      </w:r>
      <w:r w:rsidRPr="00E97E05">
        <w:t xml:space="preserve"> overeenkomst dat hij voor de uitvoering van de werkzaamheden zich conformeert aan het, binnen zijn organisatie, vastgestelde en geïmplementeerde</w:t>
      </w:r>
      <w:r w:rsidRPr="006F5FF0">
        <w:t xml:space="preserve"> </w:t>
      </w:r>
      <w:r w:rsidRPr="00E97E05">
        <w:t>elektrotechnisch veiligheidsbeleid</w:t>
      </w:r>
      <w:r>
        <w:t>. Dit veiligheidsbeleid is een uitwerking van, met name, artikel 3.4 en 3.5 van het Arbeidsomstandighedenbesluit. Het</w:t>
      </w:r>
      <w:r w:rsidRPr="00E97E05">
        <w:t xml:space="preserve"> </w:t>
      </w:r>
      <w:r>
        <w:t>beleids</w:t>
      </w:r>
      <w:r w:rsidRPr="00E97E05">
        <w:t>document</w:t>
      </w:r>
      <w:r>
        <w:t xml:space="preserve"> geeft inzicht in de organisatie van de elektrotechnische bedrijfsvoering en maakt duidelijk hoe het aanwijzingsbeleid, de afbakening van verantwoordelijkheden en bevoegdheden in relatie tot het uit te voeren werk, is/wordt uitgevoerd. Dit document</w:t>
      </w:r>
      <w:r w:rsidRPr="00E97E05">
        <w:t xml:space="preserve"> </w:t>
      </w:r>
      <w:r>
        <w:t>is toegevoegd aan deze verklaring.</w:t>
      </w:r>
    </w:p>
    <w:p w:rsidR="00B90622" w:rsidRDefault="00B90622" w:rsidP="00B90622"/>
    <w:p w:rsidR="00B90622" w:rsidRDefault="00B90622" w:rsidP="00B90622"/>
    <w:p w:rsidR="00B90622" w:rsidRDefault="00B90622" w:rsidP="00B90622"/>
    <w:p w:rsidR="00B90622" w:rsidRDefault="00B90622" w:rsidP="00B90622">
      <w:pPr>
        <w:pStyle w:val="Kop4"/>
      </w:pPr>
      <w:r>
        <w:t>Ondertekening:</w:t>
      </w:r>
    </w:p>
    <w:p w:rsidR="00B90622" w:rsidRDefault="00B90622" w:rsidP="00B90622"/>
    <w:p w:rsidR="00B90622" w:rsidRDefault="00B90622" w:rsidP="00B90622">
      <w:r>
        <w:t>Opdrachtnemer:</w:t>
      </w:r>
    </w:p>
    <w:p w:rsidR="00B90622" w:rsidRDefault="00B90622" w:rsidP="00B90622"/>
    <w:p w:rsidR="00B90622" w:rsidRDefault="00B90622" w:rsidP="00B9062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40F16F" wp14:editId="407B26FC">
                <wp:simplePos x="0" y="0"/>
                <wp:positionH relativeFrom="column">
                  <wp:posOffset>977265</wp:posOffset>
                </wp:positionH>
                <wp:positionV relativeFrom="page">
                  <wp:posOffset>6113780</wp:posOffset>
                </wp:positionV>
                <wp:extent cx="3092450" cy="0"/>
                <wp:effectExtent l="0" t="0" r="12700" b="1905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24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FD5AC6" id="Rechte verbindingslijn 9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76.95pt,481.4pt" to="320.45pt,4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" strokecolor="#c00000" strokeweight=".5pt">
                <v:stroke joinstyle="miter"/>
                <w10:wrap anchory="page"/>
              </v:lin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936E88" wp14:editId="66044134">
                <wp:simplePos x="0" y="0"/>
                <wp:positionH relativeFrom="column">
                  <wp:posOffset>977265</wp:posOffset>
                </wp:positionH>
                <wp:positionV relativeFrom="page">
                  <wp:posOffset>5939155</wp:posOffset>
                </wp:positionV>
                <wp:extent cx="3092450" cy="0"/>
                <wp:effectExtent l="0" t="0" r="12700" b="19050"/>
                <wp:wrapNone/>
                <wp:docPr id="8" name="Rechte verbindingslij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24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30C446" id="Rechte verbindingslijn 8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76.95pt,467.65pt" to="320.45pt,4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" strokecolor="#c00000" strokeweight=".5pt">
                <v:stroke joinstyle="miter"/>
                <w10:wrap anchory="page"/>
              </v:lin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465403" wp14:editId="4111D50D">
                <wp:simplePos x="0" y="0"/>
                <wp:positionH relativeFrom="column">
                  <wp:posOffset>977265</wp:posOffset>
                </wp:positionH>
                <wp:positionV relativeFrom="page">
                  <wp:posOffset>6297295</wp:posOffset>
                </wp:positionV>
                <wp:extent cx="3092450" cy="0"/>
                <wp:effectExtent l="0" t="0" r="12700" b="19050"/>
                <wp:wrapNone/>
                <wp:docPr id="10" name="Rechte verbindingslij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24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3FD2B3" id="Rechte verbindingslijn 10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76.95pt,495.85pt" to="320.45pt,49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" strokecolor="#c00000" strokeweight=".5pt">
                <v:stroke joinstyle="miter"/>
                <w10:wrap anchory="page"/>
              </v:line>
            </w:pict>
          </mc:Fallback>
        </mc:AlternateContent>
      </w:r>
      <w:r w:rsidRPr="008860DA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272505" wp14:editId="4CC40DBA">
                <wp:simplePos x="0" y="0"/>
                <wp:positionH relativeFrom="column">
                  <wp:posOffset>978535</wp:posOffset>
                </wp:positionH>
                <wp:positionV relativeFrom="page">
                  <wp:posOffset>8171180</wp:posOffset>
                </wp:positionV>
                <wp:extent cx="3092450" cy="0"/>
                <wp:effectExtent l="0" t="0" r="12700" b="19050"/>
                <wp:wrapNone/>
                <wp:docPr id="13" name="Rechte verbindingslij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24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3E96F1" id="Rechte verbindingslijn 1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77.05pt,643.4pt" to="320.55pt,6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" strokecolor="#c00000" strokeweight=".5pt">
                <v:stroke joinstyle="miter"/>
                <w10:wrap anchory="page"/>
              </v:line>
            </w:pict>
          </mc:Fallback>
        </mc:AlternateContent>
      </w:r>
      <w:r w:rsidRPr="008860DA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4F7B67" wp14:editId="3C3DE84C">
                <wp:simplePos x="0" y="0"/>
                <wp:positionH relativeFrom="column">
                  <wp:posOffset>978535</wp:posOffset>
                </wp:positionH>
                <wp:positionV relativeFrom="page">
                  <wp:posOffset>7988300</wp:posOffset>
                </wp:positionV>
                <wp:extent cx="3092450" cy="0"/>
                <wp:effectExtent l="0" t="0" r="12700" b="19050"/>
                <wp:wrapNone/>
                <wp:docPr id="12" name="Rechte verbindingslij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24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E2DB89" id="Rechte verbindingslijn 12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77.05pt,629pt" to="320.55pt,6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" strokecolor="#c00000" strokeweight=".5pt">
                <v:stroke joinstyle="miter"/>
                <w10:wrap anchory="page"/>
              </v:line>
            </w:pict>
          </mc:Fallback>
        </mc:AlternateContent>
      </w:r>
      <w:r w:rsidRPr="008860DA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058932" wp14:editId="256D17FC">
                <wp:simplePos x="0" y="0"/>
                <wp:positionH relativeFrom="column">
                  <wp:posOffset>978535</wp:posOffset>
                </wp:positionH>
                <wp:positionV relativeFrom="page">
                  <wp:posOffset>7813675</wp:posOffset>
                </wp:positionV>
                <wp:extent cx="3092450" cy="0"/>
                <wp:effectExtent l="0" t="0" r="12700" b="19050"/>
                <wp:wrapNone/>
                <wp:docPr id="11" name="Rechte verbindingslij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24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EBCB7D" id="Rechte verbindingslijn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77.05pt,615.25pt" to="320.55pt,6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" strokecolor="#c00000" strokeweight=".5pt">
                <v:stroke joinstyle="miter"/>
                <w10:wrap anchory="page"/>
              </v:line>
            </w:pict>
          </mc:Fallback>
        </mc:AlternateContent>
      </w:r>
      <w:r>
        <w:t>Naam</w:t>
      </w:r>
      <w:r>
        <w:tab/>
      </w:r>
      <w:r>
        <w:tab/>
        <w:t>:</w:t>
      </w:r>
      <w:r w:rsidRPr="008860DA">
        <w:rPr>
          <w:noProof/>
          <w:lang w:eastAsia="nl-NL"/>
        </w:rPr>
        <w:t xml:space="preserve"> </w:t>
      </w:r>
    </w:p>
    <w:p w:rsidR="00B90622" w:rsidRDefault="00B90622" w:rsidP="00B90622">
      <w:r>
        <w:t>Datum</w:t>
      </w:r>
      <w:r>
        <w:tab/>
      </w:r>
      <w:r>
        <w:tab/>
        <w:t xml:space="preserve">: </w:t>
      </w:r>
    </w:p>
    <w:p w:rsidR="00B90622" w:rsidRDefault="00B90622" w:rsidP="00B90622">
      <w:r>
        <w:t>Plaats</w:t>
      </w:r>
      <w:r>
        <w:tab/>
      </w:r>
      <w:r>
        <w:tab/>
        <w:t xml:space="preserve">: </w:t>
      </w:r>
    </w:p>
    <w:p w:rsidR="00B90622" w:rsidRDefault="00B90622" w:rsidP="00B90622"/>
    <w:p w:rsidR="00B90622" w:rsidRDefault="00B90622" w:rsidP="00B90622">
      <w:r>
        <w:t>Handtekening</w:t>
      </w:r>
      <w:r>
        <w:tab/>
        <w:t>:</w:t>
      </w:r>
    </w:p>
    <w:p w:rsidR="00B90622" w:rsidRDefault="00B90622" w:rsidP="00B90622"/>
    <w:p w:rsidR="00B90622" w:rsidRDefault="00B90622" w:rsidP="00B90622"/>
    <w:p w:rsidR="00B90622" w:rsidRDefault="00B90622" w:rsidP="00B90622"/>
    <w:p w:rsidR="00B90622" w:rsidRDefault="00B90622" w:rsidP="00B90622">
      <w:r>
        <w:t>Opdrachtgever voor ontvangst:</w:t>
      </w:r>
    </w:p>
    <w:p w:rsidR="00B90622" w:rsidRDefault="00B90622" w:rsidP="00B90622">
      <w:bookmarkStart w:id="0" w:name="_GoBack"/>
      <w:bookmarkEnd w:id="0"/>
    </w:p>
    <w:p w:rsidR="00B90622" w:rsidRDefault="00B90622" w:rsidP="00B90622">
      <w:r>
        <w:t>Naam</w:t>
      </w:r>
      <w:r>
        <w:tab/>
      </w:r>
      <w:r>
        <w:tab/>
        <w:t xml:space="preserve">: </w:t>
      </w:r>
    </w:p>
    <w:p w:rsidR="00B90622" w:rsidRDefault="00B90622" w:rsidP="00B90622">
      <w:r>
        <w:t>Datum</w:t>
      </w:r>
      <w:r>
        <w:tab/>
      </w:r>
      <w:r>
        <w:tab/>
        <w:t xml:space="preserve">: </w:t>
      </w:r>
    </w:p>
    <w:p w:rsidR="00B90622" w:rsidRDefault="00B90622" w:rsidP="00B90622">
      <w:r>
        <w:t>Plaats</w:t>
      </w:r>
      <w:r>
        <w:tab/>
      </w:r>
      <w:r>
        <w:tab/>
        <w:t xml:space="preserve">: </w:t>
      </w:r>
    </w:p>
    <w:p w:rsidR="00B90622" w:rsidRDefault="00B90622" w:rsidP="00B90622"/>
    <w:p w:rsidR="00B90622" w:rsidRDefault="00B90622" w:rsidP="00B90622">
      <w:r>
        <w:t>Handtekening</w:t>
      </w:r>
      <w:r>
        <w:tab/>
        <w:t>:</w:t>
      </w:r>
    </w:p>
    <w:p w:rsidR="00FC16E6" w:rsidRDefault="00B90622"/>
    <w:sectPr w:rsidR="00FC1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A0EC4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/>
        <w:i w:val="0"/>
        <w:color w:val="93115A"/>
        <w:sz w:val="120"/>
        <w:szCs w:val="14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  <w:b/>
        <w:color w:val="BB141A"/>
        <w:sz w:val="3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b w:val="0"/>
        <w:i w:val="0"/>
        <w:color w:val="E60D64"/>
        <w:sz w:val="24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22"/>
    <w:rsid w:val="003F7A84"/>
    <w:rsid w:val="006D6980"/>
    <w:rsid w:val="00860E74"/>
    <w:rsid w:val="008F1964"/>
    <w:rsid w:val="00AF5FC7"/>
    <w:rsid w:val="00B90622"/>
    <w:rsid w:val="00E465BE"/>
    <w:rsid w:val="00E86A4E"/>
    <w:rsid w:val="00F2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325BC3-E58A-4D8A-9343-A66A218BB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B90622"/>
    <w:pPr>
      <w:spacing w:after="0" w:line="264" w:lineRule="auto"/>
    </w:pPr>
    <w:rPr>
      <w:rFonts w:ascii="Calibri" w:eastAsia="Calibri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B90622"/>
    <w:pPr>
      <w:keepNext/>
      <w:keepLines/>
      <w:numPr>
        <w:numId w:val="1"/>
      </w:numPr>
      <w:spacing w:after="360" w:line="240" w:lineRule="auto"/>
      <w:ind w:left="431" w:hanging="431"/>
      <w:outlineLvl w:val="0"/>
    </w:pPr>
    <w:rPr>
      <w:rFonts w:eastAsia="Times New Roman"/>
      <w:b/>
      <w:bCs/>
      <w:color w:val="93115A"/>
      <w:sz w:val="48"/>
      <w:szCs w:val="4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90622"/>
    <w:pPr>
      <w:keepNext/>
      <w:keepLines/>
      <w:numPr>
        <w:ilvl w:val="1"/>
        <w:numId w:val="1"/>
      </w:numPr>
      <w:spacing w:before="240"/>
      <w:ind w:left="578" w:hanging="578"/>
      <w:outlineLvl w:val="1"/>
    </w:pPr>
    <w:rPr>
      <w:rFonts w:eastAsia="Times New Roman"/>
      <w:b/>
      <w:bCs/>
      <w:color w:val="BB141A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90622"/>
    <w:pPr>
      <w:keepNext/>
      <w:keepLines/>
      <w:numPr>
        <w:ilvl w:val="2"/>
        <w:numId w:val="1"/>
      </w:numPr>
      <w:spacing w:before="120"/>
      <w:outlineLvl w:val="2"/>
    </w:pPr>
    <w:rPr>
      <w:rFonts w:eastAsia="Times New Roman"/>
      <w:b/>
      <w:bCs/>
      <w:color w:val="ED1C24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90622"/>
    <w:pPr>
      <w:keepNext/>
      <w:keepLines/>
      <w:spacing w:before="120"/>
      <w:outlineLvl w:val="3"/>
    </w:pPr>
    <w:rPr>
      <w:rFonts w:eastAsia="Times New Roman"/>
      <w:b/>
      <w:bCs/>
      <w:iCs/>
      <w:color w:val="ED1C24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B90622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/>
      <w:color w:val="243F6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B90622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B90622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B90622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/>
      <w:color w:val="40404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B90622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90622"/>
    <w:rPr>
      <w:rFonts w:ascii="Calibri" w:eastAsia="Times New Roman" w:hAnsi="Calibri" w:cs="Times New Roman"/>
      <w:b/>
      <w:bCs/>
      <w:color w:val="93115A"/>
      <w:sz w:val="48"/>
      <w:szCs w:val="48"/>
    </w:rPr>
  </w:style>
  <w:style w:type="character" w:customStyle="1" w:styleId="Kop2Char">
    <w:name w:val="Kop 2 Char"/>
    <w:basedOn w:val="Standaardalinea-lettertype"/>
    <w:link w:val="Kop2"/>
    <w:uiPriority w:val="9"/>
    <w:rsid w:val="00B90622"/>
    <w:rPr>
      <w:rFonts w:ascii="Calibri" w:eastAsia="Times New Roman" w:hAnsi="Calibri" w:cs="Times New Roman"/>
      <w:b/>
      <w:bCs/>
      <w:color w:val="BB141A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90622"/>
    <w:rPr>
      <w:rFonts w:ascii="Calibri" w:eastAsia="Times New Roman" w:hAnsi="Calibri" w:cs="Times New Roman"/>
      <w:b/>
      <w:bCs/>
      <w:color w:val="ED1C24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B90622"/>
    <w:rPr>
      <w:rFonts w:ascii="Calibri" w:eastAsia="Times New Roman" w:hAnsi="Calibri" w:cs="Times New Roman"/>
      <w:b/>
      <w:bCs/>
      <w:iCs/>
      <w:color w:val="ED1C24"/>
    </w:rPr>
  </w:style>
  <w:style w:type="character" w:customStyle="1" w:styleId="Kop5Char">
    <w:name w:val="Kop 5 Char"/>
    <w:basedOn w:val="Standaardalinea-lettertype"/>
    <w:link w:val="Kop5"/>
    <w:uiPriority w:val="9"/>
    <w:rsid w:val="00B90622"/>
    <w:rPr>
      <w:rFonts w:ascii="Cambria" w:eastAsia="Times New Roman" w:hAnsi="Cambria" w:cs="Times New Roman"/>
      <w:color w:val="243F60"/>
    </w:rPr>
  </w:style>
  <w:style w:type="character" w:customStyle="1" w:styleId="Kop6Char">
    <w:name w:val="Kop 6 Char"/>
    <w:basedOn w:val="Standaardalinea-lettertype"/>
    <w:link w:val="Kop6"/>
    <w:uiPriority w:val="9"/>
    <w:rsid w:val="00B90622"/>
    <w:rPr>
      <w:rFonts w:ascii="Cambria" w:eastAsia="Times New Roman" w:hAnsi="Cambria" w:cs="Times New Roman"/>
      <w:i/>
      <w:iCs/>
      <w:color w:val="243F60"/>
    </w:rPr>
  </w:style>
  <w:style w:type="character" w:customStyle="1" w:styleId="Kop7Char">
    <w:name w:val="Kop 7 Char"/>
    <w:basedOn w:val="Standaardalinea-lettertype"/>
    <w:link w:val="Kop7"/>
    <w:uiPriority w:val="9"/>
    <w:rsid w:val="00B90622"/>
    <w:rPr>
      <w:rFonts w:ascii="Cambria" w:eastAsia="Times New Roman" w:hAnsi="Cambria" w:cs="Times New Roman"/>
      <w:i/>
      <w:iCs/>
      <w:color w:val="404040"/>
    </w:rPr>
  </w:style>
  <w:style w:type="character" w:customStyle="1" w:styleId="Kop8Char">
    <w:name w:val="Kop 8 Char"/>
    <w:basedOn w:val="Standaardalinea-lettertype"/>
    <w:link w:val="Kop8"/>
    <w:uiPriority w:val="9"/>
    <w:rsid w:val="00B90622"/>
    <w:rPr>
      <w:rFonts w:ascii="Cambria" w:eastAsia="Times New Roman" w:hAnsi="Cambria" w:cs="Times New Roman"/>
      <w:color w:val="40404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B90622"/>
    <w:rPr>
      <w:rFonts w:ascii="Cambria" w:eastAsia="Times New Roman" w:hAnsi="Cambria" w:cs="Times New Roman"/>
      <w:i/>
      <w:iCs/>
      <w:color w:val="40404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Bos</dc:creator>
  <cp:keywords/>
  <dc:description/>
  <cp:lastModifiedBy>Peter Bos</cp:lastModifiedBy>
  <cp:revision>1</cp:revision>
  <dcterms:created xsi:type="dcterms:W3CDTF">2018-02-08T14:01:00Z</dcterms:created>
  <dcterms:modified xsi:type="dcterms:W3CDTF">2018-02-08T14:04:00Z</dcterms:modified>
</cp:coreProperties>
</file>