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39" w:rsidRDefault="000F5498" w:rsidP="00341176">
      <w:pPr>
        <w:pStyle w:val="formulierkop"/>
        <w:ind w:left="0"/>
      </w:pPr>
      <w:r>
        <w:t>Technische bekwaamheid</w:t>
      </w:r>
      <w:r w:rsidR="001E6939">
        <w:t>: REFERENTIES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5180"/>
      </w:tblGrid>
      <w:tr w:rsidR="001E6939" w:rsidRPr="00E2493E" w:rsidTr="00E2493E">
        <w:trPr>
          <w:cantSplit/>
          <w:trHeight w:val="317"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1E6939" w:rsidRPr="00E2493E" w:rsidRDefault="001E6939" w:rsidP="00E2493E">
            <w:pPr>
              <w:pStyle w:val="Kop6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E2493E">
              <w:rPr>
                <w:rFonts w:ascii="Verdana" w:hAnsi="Verdana"/>
                <w:sz w:val="20"/>
                <w:szCs w:val="20"/>
              </w:rPr>
              <w:t>refere</w:t>
            </w:r>
            <w:r w:rsidR="004D070D" w:rsidRPr="00E2493E">
              <w:rPr>
                <w:rFonts w:ascii="Verdana" w:hAnsi="Verdana"/>
                <w:sz w:val="20"/>
                <w:szCs w:val="20"/>
              </w:rPr>
              <w:t xml:space="preserve">ntie </w:t>
            </w:r>
          </w:p>
        </w:tc>
        <w:tc>
          <w:tcPr>
            <w:tcW w:w="5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1E6939" w:rsidRPr="00E2493E" w:rsidRDefault="001E6939" w:rsidP="00E2493E">
            <w:pPr>
              <w:pStyle w:val="Kop6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2493E">
              <w:rPr>
                <w:rFonts w:ascii="Verdana" w:hAnsi="Verdana"/>
                <w:sz w:val="20"/>
                <w:szCs w:val="20"/>
              </w:rPr>
              <w:t>antwoord invullen</w:t>
            </w:r>
          </w:p>
        </w:tc>
      </w:tr>
      <w:tr w:rsidR="001E6939" w:rsidRPr="00E2493E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:rsidR="0051224E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 xml:space="preserve">eis referentie paragraaf </w:t>
            </w:r>
            <w:r w:rsidR="00AA25CD">
              <w:rPr>
                <w:rFonts w:ascii="Verdana" w:hAnsi="Verdana"/>
                <w:sz w:val="16"/>
                <w:szCs w:val="16"/>
              </w:rPr>
              <w:t xml:space="preserve">9.4.2, </w:t>
            </w:r>
          </w:p>
          <w:p w:rsidR="001E6939" w:rsidRPr="00E2493E" w:rsidRDefault="00430BEC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 xml:space="preserve">behorende bij kerncompetentie </w:t>
            </w:r>
            <w:r w:rsidR="0051224E" w:rsidRPr="00E2493E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CE0FB7" w:rsidRPr="00E2493E" w:rsidRDefault="00AA25CD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AA25CD">
              <w:rPr>
                <w:rFonts w:ascii="Verdana" w:hAnsi="Verdana"/>
                <w:sz w:val="16"/>
                <w:szCs w:val="16"/>
              </w:rPr>
              <w:t>Optimalisatie van logistieke processen (rit- en routeoptimalisatie) door middel van ICT oplossingen, welke optimalisatie inhoudt dat personeel en bedrijfsmiddelen zo effectief en efficiënt mogelijk worden ingezet zonder dat de dienstverlening aan kwaliteit verliest.</w:t>
            </w:r>
          </w:p>
        </w:tc>
      </w:tr>
      <w:tr w:rsidR="001E6939" w:rsidRPr="00E2493E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naam referent/organisatie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E6939" w:rsidRPr="00E2493E">
        <w:trPr>
          <w:cantSplit/>
        </w:trPr>
        <w:tc>
          <w:tcPr>
            <w:tcW w:w="3917" w:type="dxa"/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contactpersoon en functie</w:t>
            </w:r>
          </w:p>
        </w:tc>
        <w:tc>
          <w:tcPr>
            <w:tcW w:w="5180" w:type="dxa"/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E6939" w:rsidRPr="00E2493E">
        <w:trPr>
          <w:cantSplit/>
        </w:trPr>
        <w:tc>
          <w:tcPr>
            <w:tcW w:w="3917" w:type="dxa"/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5180" w:type="dxa"/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E6939" w:rsidRPr="00E2493E">
        <w:trPr>
          <w:cantSplit/>
        </w:trPr>
        <w:tc>
          <w:tcPr>
            <w:tcW w:w="3917" w:type="dxa"/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  <w:lang w:val="fr-FR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e-mail adres</w:t>
            </w:r>
          </w:p>
        </w:tc>
        <w:tc>
          <w:tcPr>
            <w:tcW w:w="5180" w:type="dxa"/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  <w:lang w:val="fr-FR"/>
              </w:rPr>
            </w:pPr>
          </w:p>
        </w:tc>
      </w:tr>
      <w:tr w:rsidR="00E15BBE" w:rsidRPr="00E2493E">
        <w:trPr>
          <w:cantSplit/>
        </w:trPr>
        <w:tc>
          <w:tcPr>
            <w:tcW w:w="3917" w:type="dxa"/>
          </w:tcPr>
          <w:p w:rsidR="00E15BBE" w:rsidRPr="00E2493E" w:rsidRDefault="00E15BBE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omvang van de referentie</w:t>
            </w:r>
            <w:r w:rsidR="00431AB7" w:rsidRPr="00E2493E">
              <w:rPr>
                <w:rFonts w:ascii="Verdana" w:hAnsi="Verdana"/>
                <w:sz w:val="16"/>
                <w:szCs w:val="16"/>
              </w:rPr>
              <w:t xml:space="preserve"> in euro</w:t>
            </w:r>
          </w:p>
        </w:tc>
        <w:tc>
          <w:tcPr>
            <w:tcW w:w="5180" w:type="dxa"/>
          </w:tcPr>
          <w:p w:rsidR="00E15BBE" w:rsidRPr="00E2493E" w:rsidRDefault="00E15BBE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7B45" w:rsidRPr="00E2493E" w:rsidTr="00647B45">
        <w:trPr>
          <w:cantSplit/>
          <w:trHeight w:val="592"/>
        </w:trPr>
        <w:tc>
          <w:tcPr>
            <w:tcW w:w="9097" w:type="dxa"/>
            <w:gridSpan w:val="2"/>
          </w:tcPr>
          <w:p w:rsidR="00647B45" w:rsidRPr="00E2493E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E2493E">
              <w:rPr>
                <w:rFonts w:ascii="Verdana" w:hAnsi="Verdana"/>
                <w:sz w:val="20"/>
                <w:szCs w:val="20"/>
              </w:rPr>
              <w:t xml:space="preserve">korte omschrijving van de dienst en motivering waarom deze referentie relevant is </w:t>
            </w:r>
          </w:p>
          <w:p w:rsidR="00647B45" w:rsidRPr="00E2493E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47B45" w:rsidRPr="00E2493E" w:rsidTr="00F26444">
        <w:trPr>
          <w:cantSplit/>
        </w:trPr>
        <w:tc>
          <w:tcPr>
            <w:tcW w:w="9097" w:type="dxa"/>
            <w:gridSpan w:val="2"/>
          </w:tcPr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Referentie</w:t>
            </w: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Pr="00E2493E" w:rsidRDefault="00647B45" w:rsidP="00E2493E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E6939" w:rsidRPr="00E2493E" w:rsidTr="00E2493E">
        <w:trPr>
          <w:cantSplit/>
          <w:trHeight w:val="977"/>
        </w:trPr>
        <w:tc>
          <w:tcPr>
            <w:tcW w:w="3917" w:type="dxa"/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Referent verklaart dat dit formulier correct is ingevuld en dat zij tevreden is over de beschreven diensten.</w:t>
            </w:r>
          </w:p>
        </w:tc>
        <w:tc>
          <w:tcPr>
            <w:tcW w:w="5180" w:type="dxa"/>
          </w:tcPr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Naam:</w:t>
            </w:r>
          </w:p>
          <w:p w:rsidR="001E6939" w:rsidRPr="00E2493E" w:rsidRDefault="001E6939" w:rsidP="00E2493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Handtekening referent:</w:t>
            </w:r>
          </w:p>
        </w:tc>
      </w:tr>
    </w:tbl>
    <w:p w:rsidR="00647B45" w:rsidRDefault="00647B45" w:rsidP="00647B45">
      <w:pPr>
        <w:pStyle w:val="formulierkop"/>
        <w:ind w:left="0"/>
      </w:pPr>
      <w:r>
        <w:lastRenderedPageBreak/>
        <w:t>Technische bekwaamheid: REFERENTIES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5180"/>
      </w:tblGrid>
      <w:tr w:rsidR="00647B45" w:rsidRPr="00E2493E" w:rsidTr="00D74E13">
        <w:trPr>
          <w:cantSplit/>
          <w:trHeight w:val="317"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647B45" w:rsidRPr="00E2493E" w:rsidRDefault="00647B45" w:rsidP="00D74E13">
            <w:pPr>
              <w:pStyle w:val="Kop6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E2493E">
              <w:rPr>
                <w:rFonts w:ascii="Verdana" w:hAnsi="Verdana"/>
                <w:sz w:val="20"/>
                <w:szCs w:val="20"/>
              </w:rPr>
              <w:t xml:space="preserve">referentie </w:t>
            </w:r>
          </w:p>
        </w:tc>
        <w:tc>
          <w:tcPr>
            <w:tcW w:w="5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647B45" w:rsidRPr="00E2493E" w:rsidRDefault="00647B45" w:rsidP="00D74E13">
            <w:pPr>
              <w:pStyle w:val="Kop6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2493E">
              <w:rPr>
                <w:rFonts w:ascii="Verdana" w:hAnsi="Verdana"/>
                <w:sz w:val="20"/>
                <w:szCs w:val="20"/>
              </w:rPr>
              <w:t>antwoord invullen</w:t>
            </w:r>
          </w:p>
        </w:tc>
      </w:tr>
      <w:tr w:rsidR="00647B45" w:rsidRPr="00E2493E" w:rsidTr="00D74E13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 xml:space="preserve">eis referentie paragraaf </w:t>
            </w:r>
            <w:r w:rsidR="00AA25CD">
              <w:rPr>
                <w:rFonts w:ascii="Verdana" w:hAnsi="Verdana"/>
                <w:sz w:val="16"/>
                <w:szCs w:val="16"/>
              </w:rPr>
              <w:t>9.4.2,</w:t>
            </w:r>
          </w:p>
          <w:p w:rsidR="00647B45" w:rsidRPr="00E2493E" w:rsidRDefault="00647B45" w:rsidP="00647B45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 xml:space="preserve">behorende bij kerncompetentie 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647B45" w:rsidRPr="00E2493E" w:rsidRDefault="00AA25CD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AA25CD">
              <w:rPr>
                <w:rFonts w:ascii="Verdana" w:hAnsi="Verdana"/>
                <w:sz w:val="16"/>
                <w:szCs w:val="16"/>
              </w:rPr>
              <w:t>Programma- en projectmanagement capaciteiten met betrekking tot implementatie van ICT systemen in een complexe decentrale overheidsorganisatie. De minimale projectomvang bedroeg 2500 mensuren dan wel €200.000. Hierin moet tot uiting komen dat over een langere periode van tenminste één jaar  tijdens de implementatie en exploitatie samengewerkt is met de opdrachtgever om de doelstellingen te realiseren.</w:t>
            </w:r>
          </w:p>
        </w:tc>
      </w:tr>
      <w:tr w:rsidR="00647B45" w:rsidRPr="00E2493E" w:rsidTr="00D74E13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naam referent/organisatie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contactpersoon en functie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  <w:lang w:val="fr-FR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e-mail adres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  <w:lang w:val="fr-FR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omvang van de referentie in euro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7B45" w:rsidRPr="00E2493E" w:rsidTr="00D74E13">
        <w:trPr>
          <w:cantSplit/>
          <w:trHeight w:val="592"/>
        </w:trPr>
        <w:tc>
          <w:tcPr>
            <w:tcW w:w="9097" w:type="dxa"/>
            <w:gridSpan w:val="2"/>
          </w:tcPr>
          <w:p w:rsidR="00647B45" w:rsidRPr="00E2493E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E2493E">
              <w:rPr>
                <w:rFonts w:ascii="Verdana" w:hAnsi="Verdana"/>
                <w:sz w:val="20"/>
                <w:szCs w:val="20"/>
              </w:rPr>
              <w:t xml:space="preserve">korte omschrijving van de dienst en motivering waarom deze referentie relevant is </w:t>
            </w:r>
          </w:p>
          <w:p w:rsidR="00647B45" w:rsidRPr="00E2493E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9097" w:type="dxa"/>
            <w:gridSpan w:val="2"/>
          </w:tcPr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Referentie</w:t>
            </w: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Pr="00E2493E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47B45" w:rsidRPr="00E2493E" w:rsidTr="00D74E13">
        <w:trPr>
          <w:cantSplit/>
          <w:trHeight w:val="977"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Referent verklaart dat dit formulier correct is ingevuld en dat zij tevreden is over de beschreven diensten.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Naam:</w:t>
            </w:r>
          </w:p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Handtekening referent:</w:t>
            </w:r>
          </w:p>
        </w:tc>
      </w:tr>
    </w:tbl>
    <w:p w:rsidR="00647B45" w:rsidRDefault="00647B45" w:rsidP="00647B45">
      <w:pPr>
        <w:pStyle w:val="formulierkop"/>
        <w:ind w:left="0"/>
      </w:pPr>
      <w:r>
        <w:lastRenderedPageBreak/>
        <w:t>Technische bekwaamheid: REFERENTIES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5180"/>
      </w:tblGrid>
      <w:tr w:rsidR="00647B45" w:rsidRPr="00E2493E" w:rsidTr="00D74E13">
        <w:trPr>
          <w:cantSplit/>
          <w:trHeight w:val="317"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647B45" w:rsidRPr="00E2493E" w:rsidRDefault="00647B45" w:rsidP="00D74E13">
            <w:pPr>
              <w:pStyle w:val="Kop6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E2493E">
              <w:rPr>
                <w:rFonts w:ascii="Verdana" w:hAnsi="Verdana"/>
                <w:sz w:val="20"/>
                <w:szCs w:val="20"/>
              </w:rPr>
              <w:t xml:space="preserve">referentie </w:t>
            </w:r>
          </w:p>
        </w:tc>
        <w:tc>
          <w:tcPr>
            <w:tcW w:w="5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647B45" w:rsidRPr="00E2493E" w:rsidRDefault="00647B45" w:rsidP="00D74E13">
            <w:pPr>
              <w:pStyle w:val="Kop6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2493E">
              <w:rPr>
                <w:rFonts w:ascii="Verdana" w:hAnsi="Verdana"/>
                <w:sz w:val="20"/>
                <w:szCs w:val="20"/>
              </w:rPr>
              <w:t>antwoord invullen</w:t>
            </w:r>
          </w:p>
        </w:tc>
      </w:tr>
      <w:tr w:rsidR="00647B45" w:rsidRPr="00E2493E" w:rsidTr="00D74E13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 xml:space="preserve">eis referentie paragraaf </w:t>
            </w:r>
            <w:r w:rsidR="00AA25CD">
              <w:rPr>
                <w:rFonts w:ascii="Verdana" w:hAnsi="Verdana"/>
                <w:sz w:val="16"/>
                <w:szCs w:val="16"/>
              </w:rPr>
              <w:t>9.4.2</w:t>
            </w:r>
          </w:p>
          <w:p w:rsidR="00647B45" w:rsidRPr="00E2493E" w:rsidRDefault="00647B45" w:rsidP="00F1450E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 xml:space="preserve">behorende bij kerncompetentie </w:t>
            </w:r>
            <w:r w:rsidR="00F1450E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647B45" w:rsidRPr="00E2493E" w:rsidRDefault="00AA25CD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AA25CD">
              <w:rPr>
                <w:rFonts w:ascii="Verdana" w:hAnsi="Verdana"/>
                <w:sz w:val="16"/>
                <w:szCs w:val="16"/>
              </w:rPr>
              <w:t>Technische en analytische kennis en kunde op het gebied van wiskunde, statistiek en het ontwikkelen van algoritmes om (niet-triviale) verbanden te vinden en  te verklaren in complexe optimalisatie vraagstukken, en daaropvolgend passende oplossingen te implementeren.</w:t>
            </w:r>
          </w:p>
        </w:tc>
      </w:tr>
      <w:tr w:rsidR="00647B45" w:rsidRPr="00E2493E" w:rsidTr="00D74E13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naam referent/organisatie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contactpersoon en functie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  <w:lang w:val="fr-FR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e-mail adres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  <w:lang w:val="fr-FR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omvang van de referentie in euro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7B45" w:rsidRPr="00E2493E" w:rsidTr="00D74E13">
        <w:trPr>
          <w:cantSplit/>
          <w:trHeight w:val="592"/>
        </w:trPr>
        <w:tc>
          <w:tcPr>
            <w:tcW w:w="9097" w:type="dxa"/>
            <w:gridSpan w:val="2"/>
          </w:tcPr>
          <w:p w:rsidR="00647B45" w:rsidRPr="00E2493E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E2493E">
              <w:rPr>
                <w:rFonts w:ascii="Verdana" w:hAnsi="Verdana"/>
                <w:sz w:val="20"/>
                <w:szCs w:val="20"/>
              </w:rPr>
              <w:t xml:space="preserve">korte omschrijving van de dienst en motivering waarom deze referentie relevant is </w:t>
            </w:r>
          </w:p>
          <w:p w:rsidR="00647B45" w:rsidRPr="00E2493E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47B45" w:rsidRPr="00E2493E" w:rsidTr="00D74E13">
        <w:trPr>
          <w:cantSplit/>
        </w:trPr>
        <w:tc>
          <w:tcPr>
            <w:tcW w:w="9097" w:type="dxa"/>
            <w:gridSpan w:val="2"/>
          </w:tcPr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Referentie</w:t>
            </w: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647B45" w:rsidRPr="00E2493E" w:rsidRDefault="00647B45" w:rsidP="00D74E13">
            <w:pPr>
              <w:pStyle w:val="formulierstandaard"/>
              <w:spacing w:before="60" w:after="0"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47B45" w:rsidRPr="00E2493E" w:rsidTr="00D74E13">
        <w:trPr>
          <w:cantSplit/>
          <w:trHeight w:val="977"/>
        </w:trPr>
        <w:tc>
          <w:tcPr>
            <w:tcW w:w="3917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Referent verklaart dat dit formulier correct is ingevuld en dat zij tevreden is over de beschreven diensten.</w:t>
            </w:r>
          </w:p>
        </w:tc>
        <w:tc>
          <w:tcPr>
            <w:tcW w:w="5180" w:type="dxa"/>
          </w:tcPr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Naam:</w:t>
            </w:r>
          </w:p>
          <w:p w:rsidR="00647B45" w:rsidRPr="00E2493E" w:rsidRDefault="00647B45" w:rsidP="00D74E13">
            <w:pPr>
              <w:pStyle w:val="formulierstandaard"/>
              <w:spacing w:after="0" w:line="24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E2493E">
              <w:rPr>
                <w:rFonts w:ascii="Verdana" w:hAnsi="Verdana"/>
                <w:sz w:val="16"/>
                <w:szCs w:val="16"/>
              </w:rPr>
              <w:t>Handtekening referent:</w:t>
            </w:r>
          </w:p>
        </w:tc>
      </w:tr>
    </w:tbl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341176">
      <w:pPr>
        <w:spacing w:after="0" w:line="240" w:lineRule="auto"/>
        <w:ind w:left="0"/>
        <w:rPr>
          <w:sz w:val="16"/>
          <w:szCs w:val="16"/>
        </w:rPr>
      </w:pPr>
    </w:p>
    <w:sectPr w:rsidR="00431AB7" w:rsidSect="00813902">
      <w:headerReference w:type="default" r:id="rId9"/>
      <w:footerReference w:type="default" r:id="rId10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45" w:rsidRDefault="00A35B45">
      <w:r>
        <w:separator/>
      </w:r>
    </w:p>
  </w:endnote>
  <w:endnote w:type="continuationSeparator" w:id="0">
    <w:p w:rsidR="00A35B45" w:rsidRDefault="00A3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24E" w:rsidRPr="0051224E" w:rsidRDefault="0051224E">
    <w:pPr>
      <w:pStyle w:val="Voettekst"/>
      <w:rPr>
        <w:i/>
        <w:sz w:val="16"/>
        <w:szCs w:val="16"/>
      </w:rPr>
    </w:pPr>
    <w:r w:rsidRPr="0051224E">
      <w:rPr>
        <w:i/>
        <w:sz w:val="16"/>
        <w:szCs w:val="16"/>
      </w:rPr>
      <w:t xml:space="preserve">Bijlage 4 bij selectieleidraad optimalisatie afvalinzameling v 1.0 d.d. </w:t>
    </w:r>
    <w:r w:rsidR="00AA25CD">
      <w:rPr>
        <w:i/>
        <w:sz w:val="16"/>
        <w:szCs w:val="16"/>
      </w:rPr>
      <w:t>17-05-</w:t>
    </w:r>
    <w:r w:rsidRPr="0051224E">
      <w:rPr>
        <w:i/>
        <w:sz w:val="16"/>
        <w:szCs w:val="16"/>
      </w:rPr>
      <w:t>-2018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45" w:rsidRDefault="00A35B45">
      <w:r>
        <w:separator/>
      </w:r>
    </w:p>
  </w:footnote>
  <w:footnote w:type="continuationSeparator" w:id="0">
    <w:p w:rsidR="00A35B45" w:rsidRDefault="00A35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8F5" w:rsidRDefault="005108F5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697C04" wp14:editId="79C776F9">
          <wp:simplePos x="0" y="0"/>
          <wp:positionH relativeFrom="page">
            <wp:posOffset>822960</wp:posOffset>
          </wp:positionH>
          <wp:positionV relativeFrom="page">
            <wp:posOffset>457200</wp:posOffset>
          </wp:positionV>
          <wp:extent cx="975360" cy="733983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581" cy="735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08F5" w:rsidRDefault="005108F5">
    <w:pPr>
      <w:pStyle w:val="Koptekst"/>
    </w:pPr>
  </w:p>
  <w:p w:rsidR="00A35B45" w:rsidRDefault="00A35B45" w:rsidP="00930233">
    <w:pP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1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8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9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28"/>
  </w:num>
  <w:num w:numId="6">
    <w:abstractNumId w:val="28"/>
    <w:lvlOverride w:ilvl="0">
      <w:startOverride w:val="1"/>
    </w:lvlOverride>
  </w:num>
  <w:num w:numId="7">
    <w:abstractNumId w:val="28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1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6"/>
  </w:num>
  <w:num w:numId="19">
    <w:abstractNumId w:val="14"/>
  </w:num>
  <w:num w:numId="20">
    <w:abstractNumId w:val="21"/>
  </w:num>
  <w:num w:numId="21">
    <w:abstractNumId w:val="17"/>
  </w:num>
  <w:num w:numId="22">
    <w:abstractNumId w:val="1"/>
  </w:num>
  <w:num w:numId="23">
    <w:abstractNumId w:val="19"/>
  </w:num>
  <w:num w:numId="24">
    <w:abstractNumId w:val="22"/>
  </w:num>
  <w:num w:numId="25">
    <w:abstractNumId w:val="30"/>
  </w:num>
  <w:num w:numId="26">
    <w:abstractNumId w:val="9"/>
  </w:num>
  <w:num w:numId="27">
    <w:abstractNumId w:val="29"/>
  </w:num>
  <w:num w:numId="28">
    <w:abstractNumId w:val="24"/>
  </w:num>
  <w:num w:numId="29">
    <w:abstractNumId w:val="32"/>
  </w:num>
  <w:num w:numId="30">
    <w:abstractNumId w:val="20"/>
  </w:num>
  <w:num w:numId="31">
    <w:abstractNumId w:val="27"/>
  </w:num>
  <w:num w:numId="32">
    <w:abstractNumId w:val="6"/>
  </w:num>
  <w:num w:numId="33">
    <w:abstractNumId w:val="2"/>
  </w:num>
  <w:num w:numId="34">
    <w:abstractNumId w:val="23"/>
  </w:num>
  <w:num w:numId="35">
    <w:abstractNumId w:val="10"/>
  </w:num>
  <w:num w:numId="36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5089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64D66"/>
    <w:rsid w:val="002706B5"/>
    <w:rsid w:val="002719B5"/>
    <w:rsid w:val="0027292E"/>
    <w:rsid w:val="002808B5"/>
    <w:rsid w:val="002956B1"/>
    <w:rsid w:val="002969A7"/>
    <w:rsid w:val="002A2873"/>
    <w:rsid w:val="002A33D4"/>
    <w:rsid w:val="002A6256"/>
    <w:rsid w:val="002B09A4"/>
    <w:rsid w:val="002B5E07"/>
    <w:rsid w:val="002B6A6D"/>
    <w:rsid w:val="002C0069"/>
    <w:rsid w:val="002D0BD2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176"/>
    <w:rsid w:val="003412DC"/>
    <w:rsid w:val="00343123"/>
    <w:rsid w:val="00343C7C"/>
    <w:rsid w:val="003547B0"/>
    <w:rsid w:val="00363427"/>
    <w:rsid w:val="00367C66"/>
    <w:rsid w:val="0037679A"/>
    <w:rsid w:val="00377980"/>
    <w:rsid w:val="0039745D"/>
    <w:rsid w:val="003A1929"/>
    <w:rsid w:val="003A629F"/>
    <w:rsid w:val="003E3C03"/>
    <w:rsid w:val="003E660F"/>
    <w:rsid w:val="003E66D2"/>
    <w:rsid w:val="003E7246"/>
    <w:rsid w:val="003F78AA"/>
    <w:rsid w:val="00404E68"/>
    <w:rsid w:val="00405309"/>
    <w:rsid w:val="0041145A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36D9"/>
    <w:rsid w:val="00493ECB"/>
    <w:rsid w:val="004A3FE7"/>
    <w:rsid w:val="004A49ED"/>
    <w:rsid w:val="004B2498"/>
    <w:rsid w:val="004D070D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08F5"/>
    <w:rsid w:val="0051224E"/>
    <w:rsid w:val="00514F8C"/>
    <w:rsid w:val="00515320"/>
    <w:rsid w:val="00520486"/>
    <w:rsid w:val="00523554"/>
    <w:rsid w:val="00526849"/>
    <w:rsid w:val="005366BA"/>
    <w:rsid w:val="0054384D"/>
    <w:rsid w:val="00545AAA"/>
    <w:rsid w:val="00552E85"/>
    <w:rsid w:val="0056100C"/>
    <w:rsid w:val="00564735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3416"/>
    <w:rsid w:val="0061456A"/>
    <w:rsid w:val="00615AB1"/>
    <w:rsid w:val="0064771B"/>
    <w:rsid w:val="00647B45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2572"/>
    <w:rsid w:val="00712E6E"/>
    <w:rsid w:val="00716708"/>
    <w:rsid w:val="00717EC6"/>
    <w:rsid w:val="007277F5"/>
    <w:rsid w:val="00730178"/>
    <w:rsid w:val="00730C1A"/>
    <w:rsid w:val="00746334"/>
    <w:rsid w:val="0075188D"/>
    <w:rsid w:val="00752079"/>
    <w:rsid w:val="007526DA"/>
    <w:rsid w:val="0075630E"/>
    <w:rsid w:val="007623E7"/>
    <w:rsid w:val="00762AD6"/>
    <w:rsid w:val="0077441C"/>
    <w:rsid w:val="00775926"/>
    <w:rsid w:val="00776EBE"/>
    <w:rsid w:val="00783E55"/>
    <w:rsid w:val="00784D97"/>
    <w:rsid w:val="0079022B"/>
    <w:rsid w:val="007906DE"/>
    <w:rsid w:val="007A09F7"/>
    <w:rsid w:val="007B737B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52A4"/>
    <w:rsid w:val="00A27FBC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2A68"/>
    <w:rsid w:val="00A937DF"/>
    <w:rsid w:val="00A9425A"/>
    <w:rsid w:val="00AA25CD"/>
    <w:rsid w:val="00AA2682"/>
    <w:rsid w:val="00AA31A5"/>
    <w:rsid w:val="00AA361A"/>
    <w:rsid w:val="00AB7299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BC4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F67D2"/>
    <w:rsid w:val="00E04EF3"/>
    <w:rsid w:val="00E10750"/>
    <w:rsid w:val="00E137E1"/>
    <w:rsid w:val="00E15BBE"/>
    <w:rsid w:val="00E22487"/>
    <w:rsid w:val="00E2493E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F04AF0"/>
    <w:rsid w:val="00F12CF9"/>
    <w:rsid w:val="00F1450E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5F0A"/>
    <w:rsid w:val="00FB3A6C"/>
    <w:rsid w:val="00FB403B"/>
    <w:rsid w:val="00FC1734"/>
    <w:rsid w:val="00FC2998"/>
    <w:rsid w:val="00FC7AA8"/>
    <w:rsid w:val="00FD1459"/>
    <w:rsid w:val="00FE5C6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1224E"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link w:val="Kop6Char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Kop6Char">
    <w:name w:val="Kop 6 Char"/>
    <w:basedOn w:val="Standaardalinea-lettertype"/>
    <w:link w:val="Kop6"/>
    <w:rsid w:val="0051224E"/>
    <w:rPr>
      <w:rFonts w:ascii="Arial" w:hAnsi="Arial"/>
      <w:b/>
      <w:bCs/>
      <w:smallCaps/>
      <w:sz w:val="19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5108F5"/>
    <w:rPr>
      <w:rFonts w:ascii="Arial" w:hAnsi="Arial"/>
      <w:sz w:val="19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1224E"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link w:val="Kop6Char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Kop6Char">
    <w:name w:val="Kop 6 Char"/>
    <w:basedOn w:val="Standaardalinea-lettertype"/>
    <w:link w:val="Kop6"/>
    <w:rsid w:val="0051224E"/>
    <w:rPr>
      <w:rFonts w:ascii="Arial" w:hAnsi="Arial"/>
      <w:b/>
      <w:bCs/>
      <w:smallCaps/>
      <w:sz w:val="19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5108F5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986832C-2A5A-4905-AD38-56B973E60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C5B5F6FA.dotm</Template>
  <TotalTime>20</TotalTime>
  <Pages>3</Pages>
  <Words>305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A.Oud@amsterdam.nl</dc:creator>
  <cp:lastModifiedBy>Dijk, Ed van</cp:lastModifiedBy>
  <cp:revision>4</cp:revision>
  <cp:lastPrinted>2015-06-22T10:51:00Z</cp:lastPrinted>
  <dcterms:created xsi:type="dcterms:W3CDTF">2018-03-07T14:10:00Z</dcterms:created>
  <dcterms:modified xsi:type="dcterms:W3CDTF">2018-05-17T13:27:00Z</dcterms:modified>
</cp:coreProperties>
</file>