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88048" w14:textId="26EA8BC9" w:rsidR="00C35CC3" w:rsidRPr="00C35CC3" w:rsidRDefault="00C35CC3" w:rsidP="00C35CC3">
      <w:pPr>
        <w:pStyle w:val="Geenafstand"/>
        <w:rPr>
          <w:rFonts w:ascii="Arial" w:eastAsia="Minion LT" w:hAnsi="Arial" w:cs="Arial"/>
          <w:b/>
          <w:sz w:val="22"/>
          <w:szCs w:val="22"/>
        </w:rPr>
      </w:pPr>
      <w:r>
        <w:rPr>
          <w:rFonts w:ascii="Arial" w:eastAsia="Minion LT" w:hAnsi="Arial" w:cs="Arial"/>
          <w:b/>
          <w:sz w:val="22"/>
          <w:szCs w:val="22"/>
        </w:rPr>
        <w:t xml:space="preserve">Instroom, uitstroom en mutaties: </w:t>
      </w:r>
      <w:r w:rsidRPr="00C35CC3">
        <w:rPr>
          <w:rFonts w:ascii="Arial" w:eastAsia="Minion LT" w:hAnsi="Arial" w:cs="Arial"/>
          <w:b/>
          <w:sz w:val="22"/>
          <w:szCs w:val="22"/>
        </w:rPr>
        <w:t>Open House gemeente Westerwolde Wmo 2015</w:t>
      </w:r>
      <w:r w:rsidR="003F714A">
        <w:rPr>
          <w:rFonts w:ascii="Arial" w:eastAsia="Minion LT" w:hAnsi="Arial" w:cs="Arial"/>
          <w:b/>
          <w:sz w:val="22"/>
          <w:szCs w:val="22"/>
        </w:rPr>
        <w:t xml:space="preserve"> per 1 </w:t>
      </w:r>
      <w:r w:rsidR="001A6026">
        <w:rPr>
          <w:rFonts w:ascii="Arial" w:eastAsia="Minion LT" w:hAnsi="Arial" w:cs="Arial"/>
          <w:b/>
          <w:sz w:val="22"/>
          <w:szCs w:val="22"/>
        </w:rPr>
        <w:t xml:space="preserve">juli </w:t>
      </w:r>
      <w:r w:rsidR="00406CCB">
        <w:rPr>
          <w:rFonts w:ascii="Arial" w:eastAsia="Minion LT" w:hAnsi="Arial" w:cs="Arial"/>
          <w:b/>
          <w:sz w:val="22"/>
          <w:szCs w:val="22"/>
        </w:rPr>
        <w:t>2020</w:t>
      </w:r>
    </w:p>
    <w:p w14:paraId="7DE6E0AB" w14:textId="77777777" w:rsidR="00C35CC3" w:rsidRDefault="00C35CC3" w:rsidP="00C35CC3">
      <w:pPr>
        <w:pStyle w:val="Geenafstand"/>
        <w:rPr>
          <w:rFonts w:ascii="Arial" w:eastAsia="Minion LT" w:hAnsi="Arial" w:cs="Arial"/>
        </w:rPr>
      </w:pPr>
    </w:p>
    <w:p w14:paraId="59A5A1A0" w14:textId="24D42180" w:rsidR="00406CCB" w:rsidRPr="00C35CC3" w:rsidRDefault="00406CCB" w:rsidP="00406CCB">
      <w:pPr>
        <w:rPr>
          <w:u w:val="single"/>
        </w:rPr>
      </w:pPr>
      <w:r>
        <w:rPr>
          <w:u w:val="single"/>
        </w:rPr>
        <w:t>Instroom</w:t>
      </w:r>
      <w:r w:rsidR="00F42352">
        <w:rPr>
          <w:u w:val="single"/>
        </w:rPr>
        <w:t xml:space="preserve"> per 1 juli </w:t>
      </w:r>
      <w:r>
        <w:rPr>
          <w:u w:val="single"/>
        </w:rPr>
        <w:t>2020</w:t>
      </w:r>
    </w:p>
    <w:p w14:paraId="24089568" w14:textId="77777777" w:rsidR="00C35CC3" w:rsidRPr="00406CCB" w:rsidRDefault="00C35CC3" w:rsidP="00C35CC3">
      <w:pPr>
        <w:pStyle w:val="Geenafstand"/>
        <w:rPr>
          <w:rFonts w:ascii="Arial" w:eastAsia="Minion LT" w:hAnsi="Arial" w:cs="Arial"/>
          <w:b/>
        </w:rPr>
      </w:pPr>
    </w:p>
    <w:p w14:paraId="5DFD4DFC" w14:textId="77777777" w:rsidR="00406CCB" w:rsidRDefault="00406CCB" w:rsidP="00C35CC3">
      <w:pPr>
        <w:pStyle w:val="Geenafstand"/>
        <w:rPr>
          <w:rFonts w:ascii="Arial" w:eastAsia="Minion LT" w:hAnsi="Arial" w:cs="Arial"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542"/>
        <w:gridCol w:w="1378"/>
        <w:gridCol w:w="960"/>
      </w:tblGrid>
      <w:tr w:rsidR="00C35CC3" w:rsidRPr="00343789" w14:paraId="527E23DF" w14:textId="77777777" w:rsidTr="00A4112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9E32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HH1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BB02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HH2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0335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BGI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ED09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3182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Comp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2DC0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BGG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23AD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BGG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602A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Verv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680D8F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KV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3325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C039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C35CC3" w:rsidRPr="00343789" w14:paraId="5BF7CEC2" w14:textId="77777777" w:rsidTr="00BF149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01B2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1C7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10E68083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75DCE6AC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368A4075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9899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2C75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362E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42FF6CF6" w14:textId="77777777" w:rsidR="00C35CC3" w:rsidRPr="00343789" w:rsidRDefault="00C35CC3" w:rsidP="00A411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E292" w14:textId="6E80952F" w:rsidR="00C35CC3" w:rsidRPr="00343789" w:rsidRDefault="00891E37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Keroazie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E6A3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C35CC3" w:rsidRPr="00343789" w14:paraId="5D7B93F8" w14:textId="77777777" w:rsidTr="001A60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D69F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6C0E" w14:textId="77777777" w:rsidR="00C35CC3" w:rsidRPr="001A6026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03D7" w14:textId="77777777" w:rsidR="00C35CC3" w:rsidRPr="001A6026" w:rsidRDefault="00C35CC3" w:rsidP="00A4112D">
            <w:pPr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3622" w14:textId="77777777" w:rsidR="00C35CC3" w:rsidRPr="001A6026" w:rsidRDefault="00C35CC3" w:rsidP="00A4112D">
            <w:pPr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86E7" w14:textId="77777777" w:rsidR="00C35CC3" w:rsidRPr="001A6026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0981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A5E7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7B7E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404BE5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4FBB" w14:textId="4122C8DD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C35CC3" w:rsidRPr="00343789" w14:paraId="44806106" w14:textId="77777777" w:rsidTr="00406CC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8588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9696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CCB7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4240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6CD0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400D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206A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7FB8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595709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E005" w14:textId="73CE759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F1F1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C35CC3" w:rsidRPr="00343789" w14:paraId="02E59DF3" w14:textId="77777777" w:rsidTr="00406CC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FF0C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16FF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11D9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8A2D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99BF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ED1B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11E7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B6BE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855930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48D3" w14:textId="528225CE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C35CC3" w:rsidRPr="00343789" w14:paraId="4C6F16E9" w14:textId="77777777" w:rsidTr="00406CC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17D8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8586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3E2C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551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2B44" w14:textId="77777777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BD8C" w14:textId="77777777" w:rsidR="00C35CC3" w:rsidRPr="00343789" w:rsidRDefault="00C35CC3" w:rsidP="00A4112D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88A3" w14:textId="77777777" w:rsidR="00C35CC3" w:rsidRPr="00343789" w:rsidRDefault="00C35CC3" w:rsidP="00A4112D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BAE5" w14:textId="77777777" w:rsidR="00C35CC3" w:rsidRPr="00343789" w:rsidRDefault="00C35CC3" w:rsidP="00A4112D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26A954" w14:textId="77777777" w:rsidR="00C35CC3" w:rsidRPr="00343789" w:rsidRDefault="00C35CC3" w:rsidP="00A4112D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AF98" w14:textId="65F124BA" w:rsidR="00C35CC3" w:rsidRPr="00343789" w:rsidRDefault="00C35CC3" w:rsidP="00A4112D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03C59830" w14:textId="77777777" w:rsidR="00C35CC3" w:rsidRDefault="00C35CC3" w:rsidP="00C35CC3">
      <w:pPr>
        <w:pStyle w:val="Geenafstand"/>
        <w:rPr>
          <w:rFonts w:ascii="Arial" w:eastAsia="Minion LT" w:hAnsi="Arial" w:cs="Arial"/>
        </w:rPr>
      </w:pPr>
    </w:p>
    <w:p w14:paraId="0A5E8C7F" w14:textId="0C89FA1D" w:rsidR="00C74BB5" w:rsidRPr="00C35CC3" w:rsidRDefault="00C35CC3" w:rsidP="001432AE">
      <w:pPr>
        <w:rPr>
          <w:u w:val="single"/>
        </w:rPr>
      </w:pPr>
      <w:r w:rsidRPr="00C35CC3">
        <w:rPr>
          <w:u w:val="single"/>
        </w:rPr>
        <w:t xml:space="preserve">Uitstroom per 1 </w:t>
      </w:r>
      <w:r w:rsidR="001A6026">
        <w:rPr>
          <w:u w:val="single"/>
        </w:rPr>
        <w:t>j</w:t>
      </w:r>
      <w:r w:rsidR="00A10AC8">
        <w:rPr>
          <w:u w:val="single"/>
        </w:rPr>
        <w:t>anuari</w:t>
      </w:r>
      <w:r w:rsidR="001A6026">
        <w:rPr>
          <w:u w:val="single"/>
        </w:rPr>
        <w:t xml:space="preserve"> </w:t>
      </w:r>
      <w:r w:rsidR="00406CCB">
        <w:rPr>
          <w:u w:val="single"/>
        </w:rPr>
        <w:t>2020</w:t>
      </w:r>
      <w:r w:rsidR="00C21C29">
        <w:rPr>
          <w:u w:val="single"/>
        </w:rPr>
        <w:t xml:space="preserve"> </w:t>
      </w:r>
      <w:bookmarkStart w:id="0" w:name="_GoBack"/>
      <w:bookmarkEnd w:id="0"/>
    </w:p>
    <w:p w14:paraId="21EBDD4D" w14:textId="77777777" w:rsidR="00C35CC3" w:rsidRDefault="00C35CC3" w:rsidP="001432AE"/>
    <w:tbl>
      <w:tblPr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542"/>
        <w:gridCol w:w="1378"/>
        <w:gridCol w:w="960"/>
      </w:tblGrid>
      <w:tr w:rsidR="00891E37" w:rsidRPr="00343789" w14:paraId="49796ABB" w14:textId="77777777" w:rsidTr="00FF528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1377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HH1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BD55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HH2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3E85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BGI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4996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CE18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Comp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36F4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BGG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E602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BGG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E3D8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Verv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1BBEBF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KV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60CD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9A41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891E37" w:rsidRPr="00343789" w14:paraId="27BFC2CA" w14:textId="77777777" w:rsidTr="00891E3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006DD6" w14:textId="77777777" w:rsidR="00891E37" w:rsidRPr="00891E37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82913E" w14:textId="77777777" w:rsidR="00891E37" w:rsidRPr="00891E37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2D0AE3F2" w14:textId="77777777" w:rsidR="00891E37" w:rsidRPr="00891E37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15D78E76" w14:textId="77777777" w:rsidR="00891E37" w:rsidRPr="00891E37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09810CA7" w14:textId="77777777" w:rsidR="00891E37" w:rsidRPr="00891E37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CF1698" w14:textId="77777777" w:rsidR="00891E37" w:rsidRPr="00343789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A29A56" w14:textId="77777777" w:rsidR="00891E37" w:rsidRPr="00343789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07BC45" w14:textId="77777777" w:rsidR="00891E37" w:rsidRPr="00343789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E738A" w14:textId="77777777" w:rsidR="00891E37" w:rsidRPr="00343789" w:rsidRDefault="00891E37" w:rsidP="00FF528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521F" w14:textId="55DA15CA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Samen om Tafel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32B2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891E37" w:rsidRPr="00343789" w14:paraId="6C53FCB5" w14:textId="77777777" w:rsidTr="00FF528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76FC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4C7B" w14:textId="77777777" w:rsidR="00891E37" w:rsidRPr="001A6026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E79A" w14:textId="77777777" w:rsidR="00891E37" w:rsidRPr="001A6026" w:rsidRDefault="00891E37" w:rsidP="00FF5281">
            <w:pPr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AC0D" w14:textId="77777777" w:rsidR="00891E37" w:rsidRPr="001A6026" w:rsidRDefault="00891E37" w:rsidP="00FF5281">
            <w:pPr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55E7" w14:textId="77777777" w:rsidR="00891E37" w:rsidRPr="001A6026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370A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5659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5465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3C8C26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3F09" w14:textId="5A06E708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891E37" w:rsidRPr="00343789" w14:paraId="7F4E43DC" w14:textId="77777777" w:rsidTr="00FF528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8DAF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5BFF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355B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B74D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D9C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0E15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0F40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D901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FCAB2B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661D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4A0A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891E37" w:rsidRPr="00343789" w14:paraId="68F16A72" w14:textId="77777777" w:rsidTr="00FF528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5424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E7A3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03C0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A4AE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F6F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88A3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C408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598C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652641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4FA7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891E37" w:rsidRPr="00343789" w14:paraId="6B113553" w14:textId="77777777" w:rsidTr="00FF528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8646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E80D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EC2D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4FB1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0EDE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451F" w14:textId="77777777" w:rsidR="00891E37" w:rsidRPr="00343789" w:rsidRDefault="00891E37" w:rsidP="00FF5281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9472" w14:textId="77777777" w:rsidR="00891E37" w:rsidRPr="00343789" w:rsidRDefault="00891E37" w:rsidP="00FF5281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BF9E" w14:textId="77777777" w:rsidR="00891E37" w:rsidRPr="00343789" w:rsidRDefault="00891E37" w:rsidP="00FF5281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BEE0F2" w14:textId="77777777" w:rsidR="00891E37" w:rsidRPr="00343789" w:rsidRDefault="00891E37" w:rsidP="00FF5281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87DF" w14:textId="77777777" w:rsidR="00891E37" w:rsidRPr="00343789" w:rsidRDefault="00891E37" w:rsidP="00FF5281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0E379DA7" w14:textId="77777777" w:rsidR="00891E37" w:rsidRDefault="00891E37" w:rsidP="00891E37">
      <w:pPr>
        <w:pStyle w:val="Geenafstand"/>
        <w:rPr>
          <w:rFonts w:ascii="Arial" w:eastAsia="Minion LT" w:hAnsi="Arial" w:cs="Arial"/>
        </w:rPr>
      </w:pPr>
    </w:p>
    <w:p w14:paraId="2E6D650D" w14:textId="77777777" w:rsidR="00891E37" w:rsidRDefault="00891E37" w:rsidP="00891E37">
      <w:r>
        <w:t>Blauw: Stopt</w:t>
      </w:r>
    </w:p>
    <w:p w14:paraId="0B46C5AD" w14:textId="77777777" w:rsidR="00891E37" w:rsidRDefault="00891E37" w:rsidP="00891E37"/>
    <w:p w14:paraId="4049DC5A" w14:textId="062F1780" w:rsidR="003F714A" w:rsidRPr="00C35CC3" w:rsidRDefault="00C35CC3" w:rsidP="003F714A">
      <w:pPr>
        <w:rPr>
          <w:u w:val="single"/>
        </w:rPr>
      </w:pPr>
      <w:r w:rsidRPr="00C35CC3">
        <w:rPr>
          <w:u w:val="single"/>
        </w:rPr>
        <w:lastRenderedPageBreak/>
        <w:t>Overige mutaties</w:t>
      </w:r>
      <w:r w:rsidR="003F714A">
        <w:rPr>
          <w:u w:val="single"/>
        </w:rPr>
        <w:t xml:space="preserve"> </w:t>
      </w:r>
      <w:r w:rsidR="001A6026">
        <w:rPr>
          <w:u w:val="single"/>
        </w:rPr>
        <w:t xml:space="preserve">per 1 juli </w:t>
      </w:r>
      <w:r w:rsidR="00406CCB">
        <w:rPr>
          <w:u w:val="single"/>
        </w:rPr>
        <w:t>2020</w:t>
      </w:r>
    </w:p>
    <w:p w14:paraId="6DC63157" w14:textId="57A532A2" w:rsidR="00C35CC3" w:rsidRDefault="001A6026" w:rsidP="00C35CC3">
      <w:r>
        <w:t xml:space="preserve">Humanitas heeft verzocht het aantal percelen te reduceren. </w:t>
      </w:r>
    </w:p>
    <w:p w14:paraId="22CCFE67" w14:textId="77777777" w:rsidR="00336AD4" w:rsidRDefault="00336AD4" w:rsidP="00336AD4">
      <w:pPr>
        <w:pStyle w:val="Geenafstand"/>
        <w:rPr>
          <w:rFonts w:ascii="Arial" w:eastAsia="Minion LT" w:hAnsi="Arial" w:cs="Arial"/>
        </w:rPr>
      </w:pP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542"/>
        <w:gridCol w:w="1378"/>
        <w:gridCol w:w="960"/>
      </w:tblGrid>
      <w:tr w:rsidR="00336AD4" w:rsidRPr="00343789" w14:paraId="41C694D7" w14:textId="77777777" w:rsidTr="005058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7BA1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HH1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8A88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HH2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6257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BGI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82C4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66E8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BGI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Comp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939F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BGG basis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D3A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 xml:space="preserve">BGG </w:t>
            </w: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spec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1F7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Verv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B5DE6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KV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3357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9B4C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336AD4" w:rsidRPr="00343789" w14:paraId="2759C7DB" w14:textId="77777777" w:rsidTr="00891E3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7A48DB09" w14:textId="77777777" w:rsidR="00336AD4" w:rsidRPr="00891E37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5807EDCA" w14:textId="77777777" w:rsidR="00336AD4" w:rsidRPr="00891E37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433A5299" w14:textId="77777777" w:rsidR="00336AD4" w:rsidRPr="00891E37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2F7F86DC" w14:textId="77777777" w:rsidR="00336AD4" w:rsidRPr="00891E37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4A656024" w14:textId="77777777" w:rsidR="00336AD4" w:rsidRPr="00891E37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891E37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2E262417" w14:textId="77777777" w:rsidR="00336AD4" w:rsidRPr="00343789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08434620" w14:textId="77777777" w:rsidR="00336AD4" w:rsidRPr="00343789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17E5DCD8" w14:textId="77777777" w:rsidR="00336AD4" w:rsidRPr="00343789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5B9BD5" w:themeFill="accent5"/>
            <w:noWrap/>
            <w:vAlign w:val="bottom"/>
            <w:hideMark/>
          </w:tcPr>
          <w:p w14:paraId="68560C2E" w14:textId="77777777" w:rsidR="00336AD4" w:rsidRPr="00343789" w:rsidRDefault="00336AD4" w:rsidP="0050586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2604" w14:textId="1DF2EBA4" w:rsidR="00336AD4" w:rsidRPr="00343789" w:rsidRDefault="00891E37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Humanitas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311C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336AD4" w:rsidRPr="00343789" w14:paraId="40E54798" w14:textId="77777777" w:rsidTr="0050586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D761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6E44" w14:textId="77777777" w:rsidR="00336AD4" w:rsidRPr="001A6026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1239" w14:textId="77777777" w:rsidR="00336AD4" w:rsidRPr="001A6026" w:rsidRDefault="00336AD4" w:rsidP="00505867">
            <w:pPr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07A5" w14:textId="77777777" w:rsidR="00336AD4" w:rsidRPr="001A6026" w:rsidRDefault="00336AD4" w:rsidP="00505867">
            <w:pPr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70AD47" w:themeColor="accent6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3735" w14:textId="77777777" w:rsidR="00336AD4" w:rsidRPr="001A6026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1A6026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C62C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3843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379D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9A2A45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87AA" w14:textId="78ACF2FE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336AD4" w:rsidRPr="00343789" w14:paraId="3859594A" w14:textId="77777777" w:rsidTr="0050586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CF5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CB91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6E56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D266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8852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6F88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81A9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EE4A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0C41B4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98C4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8A38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336AD4" w:rsidRPr="00343789" w14:paraId="75813586" w14:textId="77777777" w:rsidTr="0050586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48A5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B6D6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01DE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581F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791F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8E9F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6D69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3488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6F01A7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18A4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336AD4" w:rsidRPr="00343789" w14:paraId="27AF7D36" w14:textId="77777777" w:rsidTr="0050586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4FBC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DB75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CA3B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1225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180A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288D" w14:textId="77777777" w:rsidR="00336AD4" w:rsidRPr="00343789" w:rsidRDefault="00336AD4" w:rsidP="00505867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78CD" w14:textId="77777777" w:rsidR="00336AD4" w:rsidRPr="00343789" w:rsidRDefault="00336AD4" w:rsidP="00505867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0033" w14:textId="77777777" w:rsidR="00336AD4" w:rsidRPr="00343789" w:rsidRDefault="00336AD4" w:rsidP="00505867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47996B" w14:textId="77777777" w:rsidR="00336AD4" w:rsidRPr="00343789" w:rsidRDefault="00336AD4" w:rsidP="00505867">
            <w:pPr>
              <w:rPr>
                <w:rFonts w:ascii="Calibri" w:hAnsi="Calibri"/>
                <w:sz w:val="22"/>
                <w:szCs w:val="22"/>
                <w:lang w:eastAsia="nl-NL"/>
              </w:rPr>
            </w:pPr>
            <w:r w:rsidRPr="00343789">
              <w:rPr>
                <w:rFonts w:ascii="Calibri" w:hAnsi="Calibri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5F23" w14:textId="77777777" w:rsidR="00336AD4" w:rsidRPr="00343789" w:rsidRDefault="00336AD4" w:rsidP="00505867">
            <w:pPr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0419FFA7" w14:textId="77777777" w:rsidR="00336AD4" w:rsidRDefault="00336AD4" w:rsidP="00336AD4">
      <w:pPr>
        <w:pStyle w:val="Geenafstand"/>
        <w:rPr>
          <w:rFonts w:ascii="Arial" w:eastAsia="Minion LT" w:hAnsi="Arial" w:cs="Arial"/>
        </w:rPr>
      </w:pPr>
    </w:p>
    <w:p w14:paraId="18F24EFD" w14:textId="14A39EA0" w:rsidR="00336AD4" w:rsidRDefault="00891E37" w:rsidP="00C35CC3">
      <w:r>
        <w:t>Groen: Blijft</w:t>
      </w:r>
    </w:p>
    <w:p w14:paraId="42C181F6" w14:textId="774714D1" w:rsidR="00891E37" w:rsidRDefault="00891E37" w:rsidP="00C35CC3">
      <w:r>
        <w:t>Blauw: Stopt</w:t>
      </w:r>
    </w:p>
    <w:p w14:paraId="1E584194" w14:textId="77777777" w:rsidR="00122ED6" w:rsidRPr="00F55339" w:rsidRDefault="00122ED6" w:rsidP="00122ED6">
      <w:pPr>
        <w:rPr>
          <w:rFonts w:ascii="Arial" w:hAnsi="Arial" w:cs="Arial"/>
          <w:iCs/>
        </w:rPr>
      </w:pPr>
    </w:p>
    <w:sectPr w:rsidR="00122ED6" w:rsidRPr="00F55339" w:rsidSect="00A57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2835" w:right="1418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5E5F5" w14:textId="77777777" w:rsidR="00876F5B" w:rsidRDefault="00876F5B" w:rsidP="00913A1E">
      <w:r>
        <w:separator/>
      </w:r>
    </w:p>
  </w:endnote>
  <w:endnote w:type="continuationSeparator" w:id="0">
    <w:p w14:paraId="19581B42" w14:textId="77777777" w:rsidR="00876F5B" w:rsidRDefault="00876F5B" w:rsidP="0091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LT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BCDBB" w14:textId="77777777" w:rsidR="00E16F03" w:rsidRDefault="00E16F03" w:rsidP="00FB7F5F">
    <w:pPr>
      <w:pStyle w:val="Voettekst"/>
      <w:framePr w:wrap="none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20</w:t>
    </w:r>
    <w:r>
      <w:rPr>
        <w:rStyle w:val="Paginanummer"/>
      </w:rPr>
      <w:fldChar w:fldCharType="end"/>
    </w:r>
  </w:p>
  <w:p w14:paraId="15E03975" w14:textId="77777777" w:rsidR="00E16F03" w:rsidRDefault="00E16F0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DF31A" w14:textId="77777777" w:rsidR="00E16F03" w:rsidRDefault="00E16F03" w:rsidP="009D0C0D">
    <w:pPr>
      <w:framePr w:wrap="none" w:vAnchor="text" w:hAnchor="margin" w:xAlign="center" w:y="1"/>
      <w:jc w:val="center"/>
      <w:rPr>
        <w:rFonts w:cstheme="minorHAnsi"/>
        <w:caps/>
        <w:sz w:val="16"/>
        <w:szCs w:val="16"/>
      </w:rPr>
    </w:pPr>
  </w:p>
  <w:p w14:paraId="73058601" w14:textId="77777777" w:rsidR="00E16F03" w:rsidRDefault="00E16F03" w:rsidP="000B5D0A">
    <w:pPr>
      <w:pStyle w:val="Voettekst"/>
      <w:ind w:left="-1134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2012A" w14:textId="77777777" w:rsidR="001432AE" w:rsidRDefault="001432A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B9EB0" w14:textId="77777777" w:rsidR="00876F5B" w:rsidRDefault="00876F5B" w:rsidP="00913A1E">
      <w:r>
        <w:separator/>
      </w:r>
    </w:p>
  </w:footnote>
  <w:footnote w:type="continuationSeparator" w:id="0">
    <w:p w14:paraId="40D95A8D" w14:textId="77777777" w:rsidR="00876F5B" w:rsidRDefault="00876F5B" w:rsidP="00913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882AA" w14:textId="77777777" w:rsidR="001432AE" w:rsidRDefault="001432A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B77CB" w14:textId="77777777" w:rsidR="001432AE" w:rsidRDefault="001432A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2A7B" w14:textId="77777777" w:rsidR="001432AE" w:rsidRDefault="001432A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2FE5"/>
    <w:multiLevelType w:val="hybridMultilevel"/>
    <w:tmpl w:val="AC3CF8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715B8"/>
    <w:multiLevelType w:val="hybridMultilevel"/>
    <w:tmpl w:val="5C12AB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AE"/>
    <w:rsid w:val="00001773"/>
    <w:rsid w:val="000040F2"/>
    <w:rsid w:val="000050BA"/>
    <w:rsid w:val="00005F91"/>
    <w:rsid w:val="000201B0"/>
    <w:rsid w:val="000218AF"/>
    <w:rsid w:val="00023E99"/>
    <w:rsid w:val="00024B4A"/>
    <w:rsid w:val="00026580"/>
    <w:rsid w:val="00043C56"/>
    <w:rsid w:val="00050411"/>
    <w:rsid w:val="00050FBA"/>
    <w:rsid w:val="00053A9A"/>
    <w:rsid w:val="00060D18"/>
    <w:rsid w:val="00070C26"/>
    <w:rsid w:val="00080B0D"/>
    <w:rsid w:val="00083C84"/>
    <w:rsid w:val="000959C3"/>
    <w:rsid w:val="000A45FE"/>
    <w:rsid w:val="000A7883"/>
    <w:rsid w:val="000B5D0A"/>
    <w:rsid w:val="000C3941"/>
    <w:rsid w:val="000E6946"/>
    <w:rsid w:val="00103D49"/>
    <w:rsid w:val="00112F29"/>
    <w:rsid w:val="00116F49"/>
    <w:rsid w:val="00122546"/>
    <w:rsid w:val="00122ED6"/>
    <w:rsid w:val="0012522E"/>
    <w:rsid w:val="001252BC"/>
    <w:rsid w:val="00134B43"/>
    <w:rsid w:val="001432AE"/>
    <w:rsid w:val="0014368B"/>
    <w:rsid w:val="001445D1"/>
    <w:rsid w:val="00157B42"/>
    <w:rsid w:val="00157D24"/>
    <w:rsid w:val="0017387F"/>
    <w:rsid w:val="001774E2"/>
    <w:rsid w:val="00182E37"/>
    <w:rsid w:val="00194F53"/>
    <w:rsid w:val="001955DF"/>
    <w:rsid w:val="00195987"/>
    <w:rsid w:val="00197152"/>
    <w:rsid w:val="001A396D"/>
    <w:rsid w:val="001A6026"/>
    <w:rsid w:val="001A6979"/>
    <w:rsid w:val="001D0066"/>
    <w:rsid w:val="001E0B9F"/>
    <w:rsid w:val="001E4889"/>
    <w:rsid w:val="001F0579"/>
    <w:rsid w:val="00227AA6"/>
    <w:rsid w:val="00231B96"/>
    <w:rsid w:val="00241FE5"/>
    <w:rsid w:val="00245062"/>
    <w:rsid w:val="00250A85"/>
    <w:rsid w:val="0025653F"/>
    <w:rsid w:val="00284C61"/>
    <w:rsid w:val="00287AA2"/>
    <w:rsid w:val="00292AC9"/>
    <w:rsid w:val="002A5993"/>
    <w:rsid w:val="002A7F76"/>
    <w:rsid w:val="002B196A"/>
    <w:rsid w:val="002B31AF"/>
    <w:rsid w:val="002C4D10"/>
    <w:rsid w:val="002F33EF"/>
    <w:rsid w:val="003029A4"/>
    <w:rsid w:val="00302FC2"/>
    <w:rsid w:val="00303097"/>
    <w:rsid w:val="003061F1"/>
    <w:rsid w:val="00306FA7"/>
    <w:rsid w:val="003216AE"/>
    <w:rsid w:val="00336AD4"/>
    <w:rsid w:val="00340B30"/>
    <w:rsid w:val="003525AB"/>
    <w:rsid w:val="00361935"/>
    <w:rsid w:val="0037146D"/>
    <w:rsid w:val="0037206E"/>
    <w:rsid w:val="00373C47"/>
    <w:rsid w:val="00383C16"/>
    <w:rsid w:val="0039308C"/>
    <w:rsid w:val="003A432E"/>
    <w:rsid w:val="003A4513"/>
    <w:rsid w:val="003D4F3C"/>
    <w:rsid w:val="003D57C0"/>
    <w:rsid w:val="003E0793"/>
    <w:rsid w:val="003F6272"/>
    <w:rsid w:val="003F665A"/>
    <w:rsid w:val="003F714A"/>
    <w:rsid w:val="0040450F"/>
    <w:rsid w:val="00406CCB"/>
    <w:rsid w:val="00424A47"/>
    <w:rsid w:val="00427644"/>
    <w:rsid w:val="00430C0D"/>
    <w:rsid w:val="00430C9F"/>
    <w:rsid w:val="004312C5"/>
    <w:rsid w:val="004355C8"/>
    <w:rsid w:val="00463987"/>
    <w:rsid w:val="004745B4"/>
    <w:rsid w:val="00475D86"/>
    <w:rsid w:val="004827B8"/>
    <w:rsid w:val="004851C0"/>
    <w:rsid w:val="00494C8B"/>
    <w:rsid w:val="004A1D5A"/>
    <w:rsid w:val="004A4A56"/>
    <w:rsid w:val="004C39FA"/>
    <w:rsid w:val="004D1244"/>
    <w:rsid w:val="004D6CC2"/>
    <w:rsid w:val="004E0BB5"/>
    <w:rsid w:val="004E3E01"/>
    <w:rsid w:val="004E4CAE"/>
    <w:rsid w:val="004E56EB"/>
    <w:rsid w:val="00524DA0"/>
    <w:rsid w:val="00532AA3"/>
    <w:rsid w:val="005375A8"/>
    <w:rsid w:val="00565450"/>
    <w:rsid w:val="00576FFE"/>
    <w:rsid w:val="00583DA5"/>
    <w:rsid w:val="005843B4"/>
    <w:rsid w:val="005909A8"/>
    <w:rsid w:val="00593E53"/>
    <w:rsid w:val="00597B71"/>
    <w:rsid w:val="005A5819"/>
    <w:rsid w:val="005B62B8"/>
    <w:rsid w:val="005C0020"/>
    <w:rsid w:val="005D0A1D"/>
    <w:rsid w:val="005D725D"/>
    <w:rsid w:val="005F0C4F"/>
    <w:rsid w:val="005F1CBF"/>
    <w:rsid w:val="005F294D"/>
    <w:rsid w:val="00603DB5"/>
    <w:rsid w:val="00605C6D"/>
    <w:rsid w:val="00607D30"/>
    <w:rsid w:val="00614CD2"/>
    <w:rsid w:val="0062697F"/>
    <w:rsid w:val="00642B71"/>
    <w:rsid w:val="00646325"/>
    <w:rsid w:val="00650C84"/>
    <w:rsid w:val="006628A7"/>
    <w:rsid w:val="006664FD"/>
    <w:rsid w:val="006706BE"/>
    <w:rsid w:val="006753F5"/>
    <w:rsid w:val="00692BB7"/>
    <w:rsid w:val="00695325"/>
    <w:rsid w:val="00695B88"/>
    <w:rsid w:val="006971DA"/>
    <w:rsid w:val="006A0D3D"/>
    <w:rsid w:val="006A518E"/>
    <w:rsid w:val="006A6DE7"/>
    <w:rsid w:val="006B2BF4"/>
    <w:rsid w:val="006B2C89"/>
    <w:rsid w:val="006B59E1"/>
    <w:rsid w:val="006D6E59"/>
    <w:rsid w:val="006E1117"/>
    <w:rsid w:val="006E7A24"/>
    <w:rsid w:val="006F2939"/>
    <w:rsid w:val="006F4733"/>
    <w:rsid w:val="00704277"/>
    <w:rsid w:val="00715DBA"/>
    <w:rsid w:val="007210AE"/>
    <w:rsid w:val="007511A2"/>
    <w:rsid w:val="00756A0E"/>
    <w:rsid w:val="00764E03"/>
    <w:rsid w:val="00770017"/>
    <w:rsid w:val="00771520"/>
    <w:rsid w:val="007B6FEC"/>
    <w:rsid w:val="007C1293"/>
    <w:rsid w:val="007C2C59"/>
    <w:rsid w:val="007D08AC"/>
    <w:rsid w:val="007D355C"/>
    <w:rsid w:val="007D4282"/>
    <w:rsid w:val="007D4763"/>
    <w:rsid w:val="007F37E8"/>
    <w:rsid w:val="00806E90"/>
    <w:rsid w:val="00821983"/>
    <w:rsid w:val="00822DF0"/>
    <w:rsid w:val="00835F8E"/>
    <w:rsid w:val="00836793"/>
    <w:rsid w:val="00847EC8"/>
    <w:rsid w:val="0085612E"/>
    <w:rsid w:val="00861BFB"/>
    <w:rsid w:val="00863C61"/>
    <w:rsid w:val="00876DAF"/>
    <w:rsid w:val="00876F5B"/>
    <w:rsid w:val="0088253D"/>
    <w:rsid w:val="008837C4"/>
    <w:rsid w:val="00891E37"/>
    <w:rsid w:val="00895635"/>
    <w:rsid w:val="00896BE5"/>
    <w:rsid w:val="008B0D26"/>
    <w:rsid w:val="008B5760"/>
    <w:rsid w:val="008B589D"/>
    <w:rsid w:val="008D1551"/>
    <w:rsid w:val="008D4838"/>
    <w:rsid w:val="008E1E08"/>
    <w:rsid w:val="008E205B"/>
    <w:rsid w:val="008F0765"/>
    <w:rsid w:val="008F27FB"/>
    <w:rsid w:val="008F299E"/>
    <w:rsid w:val="009043D4"/>
    <w:rsid w:val="00906B2C"/>
    <w:rsid w:val="00913A1E"/>
    <w:rsid w:val="00932953"/>
    <w:rsid w:val="009330CE"/>
    <w:rsid w:val="009351D7"/>
    <w:rsid w:val="00937D3E"/>
    <w:rsid w:val="00972A47"/>
    <w:rsid w:val="009745BB"/>
    <w:rsid w:val="00976D36"/>
    <w:rsid w:val="0098291D"/>
    <w:rsid w:val="00982DC7"/>
    <w:rsid w:val="009A2D82"/>
    <w:rsid w:val="009B1FA2"/>
    <w:rsid w:val="009B41E8"/>
    <w:rsid w:val="009B4FE8"/>
    <w:rsid w:val="009C1948"/>
    <w:rsid w:val="009D0C0D"/>
    <w:rsid w:val="009E0A1B"/>
    <w:rsid w:val="009E684E"/>
    <w:rsid w:val="009F0AA4"/>
    <w:rsid w:val="009F202E"/>
    <w:rsid w:val="009F75DD"/>
    <w:rsid w:val="00A04547"/>
    <w:rsid w:val="00A10AC8"/>
    <w:rsid w:val="00A2266D"/>
    <w:rsid w:val="00A229C3"/>
    <w:rsid w:val="00A24DE2"/>
    <w:rsid w:val="00A25FEE"/>
    <w:rsid w:val="00A267E3"/>
    <w:rsid w:val="00A27FD6"/>
    <w:rsid w:val="00A4349E"/>
    <w:rsid w:val="00A573C7"/>
    <w:rsid w:val="00A62BB9"/>
    <w:rsid w:val="00A6518D"/>
    <w:rsid w:val="00A711F8"/>
    <w:rsid w:val="00A75061"/>
    <w:rsid w:val="00A76B8A"/>
    <w:rsid w:val="00AA3C4D"/>
    <w:rsid w:val="00AB3830"/>
    <w:rsid w:val="00AC66DE"/>
    <w:rsid w:val="00AF0606"/>
    <w:rsid w:val="00B00236"/>
    <w:rsid w:val="00B00ED0"/>
    <w:rsid w:val="00B123BB"/>
    <w:rsid w:val="00B306E8"/>
    <w:rsid w:val="00B32756"/>
    <w:rsid w:val="00B37038"/>
    <w:rsid w:val="00B40C10"/>
    <w:rsid w:val="00B4359B"/>
    <w:rsid w:val="00B45559"/>
    <w:rsid w:val="00B46A91"/>
    <w:rsid w:val="00B67C22"/>
    <w:rsid w:val="00B73572"/>
    <w:rsid w:val="00B76D4C"/>
    <w:rsid w:val="00BA77F0"/>
    <w:rsid w:val="00BB054C"/>
    <w:rsid w:val="00BC1138"/>
    <w:rsid w:val="00BC6997"/>
    <w:rsid w:val="00BD01BC"/>
    <w:rsid w:val="00BD0D9A"/>
    <w:rsid w:val="00BD5AAC"/>
    <w:rsid w:val="00BD6492"/>
    <w:rsid w:val="00BE3C46"/>
    <w:rsid w:val="00BE44CF"/>
    <w:rsid w:val="00BF1493"/>
    <w:rsid w:val="00BF3CC4"/>
    <w:rsid w:val="00BF4A95"/>
    <w:rsid w:val="00BF53A3"/>
    <w:rsid w:val="00C01792"/>
    <w:rsid w:val="00C032E6"/>
    <w:rsid w:val="00C0751B"/>
    <w:rsid w:val="00C138EB"/>
    <w:rsid w:val="00C201E4"/>
    <w:rsid w:val="00C21C29"/>
    <w:rsid w:val="00C30B44"/>
    <w:rsid w:val="00C31286"/>
    <w:rsid w:val="00C3167F"/>
    <w:rsid w:val="00C32642"/>
    <w:rsid w:val="00C33381"/>
    <w:rsid w:val="00C35CC3"/>
    <w:rsid w:val="00C45A25"/>
    <w:rsid w:val="00C53472"/>
    <w:rsid w:val="00C61F10"/>
    <w:rsid w:val="00C736A1"/>
    <w:rsid w:val="00C74BB5"/>
    <w:rsid w:val="00CA293D"/>
    <w:rsid w:val="00CB7B69"/>
    <w:rsid w:val="00CC4238"/>
    <w:rsid w:val="00CC5BE7"/>
    <w:rsid w:val="00CC6858"/>
    <w:rsid w:val="00CD2C2A"/>
    <w:rsid w:val="00CD7AC8"/>
    <w:rsid w:val="00CF31B4"/>
    <w:rsid w:val="00CF4A65"/>
    <w:rsid w:val="00CF4C04"/>
    <w:rsid w:val="00CF4FE8"/>
    <w:rsid w:val="00D00E92"/>
    <w:rsid w:val="00D16E29"/>
    <w:rsid w:val="00D2135D"/>
    <w:rsid w:val="00D47070"/>
    <w:rsid w:val="00D61823"/>
    <w:rsid w:val="00D70526"/>
    <w:rsid w:val="00D7561E"/>
    <w:rsid w:val="00D84394"/>
    <w:rsid w:val="00D93771"/>
    <w:rsid w:val="00DA0471"/>
    <w:rsid w:val="00DA324E"/>
    <w:rsid w:val="00DA5552"/>
    <w:rsid w:val="00DB39C7"/>
    <w:rsid w:val="00DB46F7"/>
    <w:rsid w:val="00DB64CA"/>
    <w:rsid w:val="00DB7108"/>
    <w:rsid w:val="00DD0D18"/>
    <w:rsid w:val="00DE26A3"/>
    <w:rsid w:val="00DE4F7B"/>
    <w:rsid w:val="00E00A8A"/>
    <w:rsid w:val="00E12AC1"/>
    <w:rsid w:val="00E14E3D"/>
    <w:rsid w:val="00E15121"/>
    <w:rsid w:val="00E16F03"/>
    <w:rsid w:val="00E237D5"/>
    <w:rsid w:val="00E2646A"/>
    <w:rsid w:val="00E4279F"/>
    <w:rsid w:val="00E63684"/>
    <w:rsid w:val="00E65757"/>
    <w:rsid w:val="00E70BD7"/>
    <w:rsid w:val="00E8091B"/>
    <w:rsid w:val="00E8350B"/>
    <w:rsid w:val="00EA63A1"/>
    <w:rsid w:val="00ED0F1F"/>
    <w:rsid w:val="00ED6A2F"/>
    <w:rsid w:val="00EE739C"/>
    <w:rsid w:val="00EF290C"/>
    <w:rsid w:val="00EF3D5A"/>
    <w:rsid w:val="00EF40B9"/>
    <w:rsid w:val="00EF4307"/>
    <w:rsid w:val="00F32ACD"/>
    <w:rsid w:val="00F40E78"/>
    <w:rsid w:val="00F42352"/>
    <w:rsid w:val="00F42B25"/>
    <w:rsid w:val="00F50055"/>
    <w:rsid w:val="00F5148C"/>
    <w:rsid w:val="00F51FB6"/>
    <w:rsid w:val="00F6769A"/>
    <w:rsid w:val="00F71A09"/>
    <w:rsid w:val="00F732DE"/>
    <w:rsid w:val="00F73A30"/>
    <w:rsid w:val="00F82334"/>
    <w:rsid w:val="00F82AE1"/>
    <w:rsid w:val="00F82D5E"/>
    <w:rsid w:val="00F860D0"/>
    <w:rsid w:val="00F94B40"/>
    <w:rsid w:val="00F95DE0"/>
    <w:rsid w:val="00F96687"/>
    <w:rsid w:val="00FA1264"/>
    <w:rsid w:val="00FA438C"/>
    <w:rsid w:val="00FB322B"/>
    <w:rsid w:val="00FB7F5F"/>
    <w:rsid w:val="00FC12AC"/>
    <w:rsid w:val="00FC1EA0"/>
    <w:rsid w:val="00FC220F"/>
    <w:rsid w:val="00FC33E8"/>
    <w:rsid w:val="00FD6C5D"/>
    <w:rsid w:val="00FD7EF4"/>
    <w:rsid w:val="00FE6051"/>
    <w:rsid w:val="00FF2BC4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6A2435C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D10"/>
  </w:style>
  <w:style w:type="paragraph" w:styleId="Kop1">
    <w:name w:val="heading 1"/>
    <w:aliases w:val="Paragraaf"/>
    <w:basedOn w:val="Standaard"/>
    <w:next w:val="Standaard"/>
    <w:link w:val="Kop1Char"/>
    <w:qFormat/>
    <w:rsid w:val="00B306E8"/>
    <w:pPr>
      <w:keepNext/>
      <w:keepLines/>
      <w:pBdr>
        <w:bottom w:val="single" w:sz="4" w:space="1" w:color="auto"/>
      </w:pBdr>
      <w:jc w:val="both"/>
      <w:outlineLvl w:val="0"/>
    </w:pPr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0A8A"/>
    <w:pPr>
      <w:jc w:val="both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67E3"/>
    <w:pPr>
      <w:ind w:left="720"/>
      <w:contextualSpacing/>
    </w:pPr>
  </w:style>
  <w:style w:type="character" w:customStyle="1" w:styleId="Kop1Char">
    <w:name w:val="Kop 1 Char"/>
    <w:aliases w:val="Paragraaf Char"/>
    <w:basedOn w:val="Standaardalinea-lettertype"/>
    <w:link w:val="Kop1"/>
    <w:rsid w:val="00B306E8"/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70C26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4E3E01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13A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3A1E"/>
  </w:style>
  <w:style w:type="character" w:styleId="Paginanummer">
    <w:name w:val="page number"/>
    <w:basedOn w:val="Standaardalinea-lettertype"/>
    <w:uiPriority w:val="99"/>
    <w:semiHidden/>
    <w:unhideWhenUsed/>
    <w:rsid w:val="00913A1E"/>
  </w:style>
  <w:style w:type="paragraph" w:styleId="Koptekst">
    <w:name w:val="header"/>
    <w:basedOn w:val="Standaard"/>
    <w:link w:val="KoptekstChar"/>
    <w:uiPriority w:val="99"/>
    <w:unhideWhenUsed/>
    <w:rsid w:val="00FB7F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7F5F"/>
  </w:style>
  <w:style w:type="table" w:styleId="Tabelraster">
    <w:name w:val="Table Grid"/>
    <w:basedOn w:val="Standaardtabel"/>
    <w:uiPriority w:val="39"/>
    <w:rsid w:val="00BD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E00A8A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E00A8A"/>
    <w:pPr>
      <w:spacing w:before="120"/>
    </w:pPr>
    <w:rPr>
      <w:b/>
      <w:bC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00A8A"/>
    <w:pPr>
      <w:ind w:left="240"/>
    </w:pPr>
    <w:rPr>
      <w:i/>
      <w:iC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E00A8A"/>
    <w:pPr>
      <w:ind w:left="48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E00A8A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E00A8A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E00A8A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E00A8A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E00A8A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E00A8A"/>
    <w:pPr>
      <w:ind w:left="1920"/>
    </w:pPr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E00A8A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7070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07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07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070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0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707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070"/>
    <w:rPr>
      <w:rFonts w:ascii="Times New Roman" w:hAnsi="Times New Roman" w:cs="Times New Roman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D0D18"/>
    <w:rPr>
      <w:rFonts w:ascii="Times New Roman" w:hAnsi="Times New Roman" w:cs="Times New Roman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D0D18"/>
    <w:rPr>
      <w:rFonts w:ascii="Times New Roman" w:hAnsi="Times New Roman" w:cs="Times New Roman"/>
    </w:rPr>
  </w:style>
  <w:style w:type="character" w:customStyle="1" w:styleId="summarycategory1">
    <w:name w:val="summarycategory1"/>
    <w:basedOn w:val="Standaardalinea-lettertype"/>
    <w:rsid w:val="008F27FB"/>
    <w:rPr>
      <w:rFonts w:ascii="Open Sans" w:hAnsi="Open Sans" w:hint="default"/>
      <w:color w:val="2D3D53"/>
      <w:sz w:val="21"/>
      <w:szCs w:val="21"/>
    </w:rPr>
  </w:style>
  <w:style w:type="character" w:customStyle="1" w:styleId="summarydata1">
    <w:name w:val="summarydata1"/>
    <w:basedOn w:val="Standaardalinea-lettertype"/>
    <w:rsid w:val="008F27FB"/>
    <w:rPr>
      <w:rFonts w:ascii="Open Sans" w:hAnsi="Open Sans" w:hint="default"/>
      <w:b/>
      <w:bCs/>
      <w:color w:val="2D3D53"/>
      <w:sz w:val="21"/>
      <w:szCs w:val="21"/>
    </w:rPr>
  </w:style>
  <w:style w:type="paragraph" w:styleId="Geenafstand">
    <w:name w:val="No Spacing"/>
    <w:uiPriority w:val="1"/>
    <w:qFormat/>
    <w:rsid w:val="00C35CC3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D10"/>
  </w:style>
  <w:style w:type="paragraph" w:styleId="Kop1">
    <w:name w:val="heading 1"/>
    <w:aliases w:val="Paragraaf"/>
    <w:basedOn w:val="Standaard"/>
    <w:next w:val="Standaard"/>
    <w:link w:val="Kop1Char"/>
    <w:qFormat/>
    <w:rsid w:val="00B306E8"/>
    <w:pPr>
      <w:keepNext/>
      <w:keepLines/>
      <w:pBdr>
        <w:bottom w:val="single" w:sz="4" w:space="1" w:color="auto"/>
      </w:pBdr>
      <w:jc w:val="both"/>
      <w:outlineLvl w:val="0"/>
    </w:pPr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00A8A"/>
    <w:pPr>
      <w:jc w:val="both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67E3"/>
    <w:pPr>
      <w:ind w:left="720"/>
      <w:contextualSpacing/>
    </w:pPr>
  </w:style>
  <w:style w:type="character" w:customStyle="1" w:styleId="Kop1Char">
    <w:name w:val="Kop 1 Char"/>
    <w:aliases w:val="Paragraaf Char"/>
    <w:basedOn w:val="Standaardalinea-lettertype"/>
    <w:link w:val="Kop1"/>
    <w:rsid w:val="00B306E8"/>
    <w:rPr>
      <w:rFonts w:eastAsiaTheme="majorEastAsia" w:cstheme="majorBidi"/>
      <w:b/>
      <w:bCs/>
      <w:caps/>
      <w:sz w:val="28"/>
      <w:szCs w:val="2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70C26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4E3E01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913A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3A1E"/>
  </w:style>
  <w:style w:type="character" w:styleId="Paginanummer">
    <w:name w:val="page number"/>
    <w:basedOn w:val="Standaardalinea-lettertype"/>
    <w:uiPriority w:val="99"/>
    <w:semiHidden/>
    <w:unhideWhenUsed/>
    <w:rsid w:val="00913A1E"/>
  </w:style>
  <w:style w:type="paragraph" w:styleId="Koptekst">
    <w:name w:val="header"/>
    <w:basedOn w:val="Standaard"/>
    <w:link w:val="KoptekstChar"/>
    <w:uiPriority w:val="99"/>
    <w:unhideWhenUsed/>
    <w:rsid w:val="00FB7F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7F5F"/>
  </w:style>
  <w:style w:type="table" w:styleId="Tabelraster">
    <w:name w:val="Table Grid"/>
    <w:basedOn w:val="Standaardtabel"/>
    <w:uiPriority w:val="39"/>
    <w:rsid w:val="00BD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E00A8A"/>
    <w:pPr>
      <w:spacing w:line="276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E00A8A"/>
    <w:pPr>
      <w:spacing w:before="120"/>
    </w:pPr>
    <w:rPr>
      <w:b/>
      <w:bC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00A8A"/>
    <w:pPr>
      <w:ind w:left="240"/>
    </w:pPr>
    <w:rPr>
      <w:i/>
      <w:iC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E00A8A"/>
    <w:pPr>
      <w:ind w:left="48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E00A8A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E00A8A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E00A8A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E00A8A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E00A8A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E00A8A"/>
    <w:pPr>
      <w:ind w:left="1920"/>
    </w:pPr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E00A8A"/>
    <w:rPr>
      <w:b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7070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07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07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070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0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707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070"/>
    <w:rPr>
      <w:rFonts w:ascii="Times New Roman" w:hAnsi="Times New Roman" w:cs="Times New Roman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D0D18"/>
    <w:rPr>
      <w:rFonts w:ascii="Times New Roman" w:hAnsi="Times New Roman" w:cs="Times New Roman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D0D18"/>
    <w:rPr>
      <w:rFonts w:ascii="Times New Roman" w:hAnsi="Times New Roman" w:cs="Times New Roman"/>
    </w:rPr>
  </w:style>
  <w:style w:type="character" w:customStyle="1" w:styleId="summarycategory1">
    <w:name w:val="summarycategory1"/>
    <w:basedOn w:val="Standaardalinea-lettertype"/>
    <w:rsid w:val="008F27FB"/>
    <w:rPr>
      <w:rFonts w:ascii="Open Sans" w:hAnsi="Open Sans" w:hint="default"/>
      <w:color w:val="2D3D53"/>
      <w:sz w:val="21"/>
      <w:szCs w:val="21"/>
    </w:rPr>
  </w:style>
  <w:style w:type="character" w:customStyle="1" w:styleId="summarydata1">
    <w:name w:val="summarydata1"/>
    <w:basedOn w:val="Standaardalinea-lettertype"/>
    <w:rsid w:val="008F27FB"/>
    <w:rPr>
      <w:rFonts w:ascii="Open Sans" w:hAnsi="Open Sans" w:hint="default"/>
      <w:b/>
      <w:bCs/>
      <w:color w:val="2D3D53"/>
      <w:sz w:val="21"/>
      <w:szCs w:val="21"/>
    </w:rPr>
  </w:style>
  <w:style w:type="paragraph" w:styleId="Geenafstand">
    <w:name w:val="No Spacing"/>
    <w:uiPriority w:val="1"/>
    <w:qFormat/>
    <w:rsid w:val="00C35C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8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8911">
              <w:marLeft w:val="0"/>
              <w:marRight w:val="0"/>
              <w:marTop w:val="0"/>
              <w:marBottom w:val="2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7359">
                          <w:marLeft w:val="0"/>
                          <w:marRight w:val="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8134">
                              <w:marLeft w:val="0"/>
                              <w:marRight w:val="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266438">
                              <w:marLeft w:val="0"/>
                              <w:marRight w:val="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0C8F1E-120B-47E2-8B80-13BC1762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62349CAD</Template>
  <TotalTime>20</TotalTime>
  <Pages>2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Office-gebruiker</dc:creator>
  <cp:lastModifiedBy>Robrecht Lentink</cp:lastModifiedBy>
  <cp:revision>10</cp:revision>
  <cp:lastPrinted>2017-09-06T10:19:00Z</cp:lastPrinted>
  <dcterms:created xsi:type="dcterms:W3CDTF">2020-05-26T05:40:00Z</dcterms:created>
  <dcterms:modified xsi:type="dcterms:W3CDTF">2020-06-15T08:28:00Z</dcterms:modified>
</cp:coreProperties>
</file>