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2486C" w14:textId="62DDB8C4" w:rsidR="00C64C5B" w:rsidRPr="002F4450" w:rsidRDefault="00C64C5B" w:rsidP="00C64C5B">
      <w:pPr>
        <w:rPr>
          <w:rFonts w:ascii="Arial" w:eastAsiaTheme="majorEastAsia" w:hAnsi="Arial" w:cs="Arial"/>
          <w:b/>
          <w:sz w:val="20"/>
          <w:lang w:eastAsia="en-US"/>
        </w:rPr>
      </w:pPr>
      <w:r w:rsidRPr="002F4450">
        <w:rPr>
          <w:rFonts w:ascii="Arial" w:eastAsiaTheme="majorEastAsia" w:hAnsi="Arial" w:cs="Arial"/>
          <w:b/>
          <w:sz w:val="20"/>
          <w:lang w:eastAsia="en-US"/>
        </w:rPr>
        <w:t xml:space="preserve">Bijlage </w:t>
      </w:r>
      <w:r w:rsidR="00A76F4D" w:rsidRPr="002F4450">
        <w:rPr>
          <w:rFonts w:ascii="Arial" w:eastAsiaTheme="majorEastAsia" w:hAnsi="Arial" w:cs="Arial"/>
          <w:b/>
          <w:sz w:val="20"/>
          <w:lang w:eastAsia="en-US"/>
        </w:rPr>
        <w:t>2</w:t>
      </w:r>
      <w:r w:rsidRPr="002F4450">
        <w:rPr>
          <w:rFonts w:ascii="Arial" w:eastAsiaTheme="majorEastAsia" w:hAnsi="Arial" w:cs="Arial"/>
          <w:b/>
          <w:sz w:val="20"/>
          <w:lang w:eastAsia="en-US"/>
        </w:rPr>
        <w:t xml:space="preserve"> </w:t>
      </w:r>
      <w:r w:rsidRPr="002F4450">
        <w:rPr>
          <w:rFonts w:ascii="Arial" w:eastAsiaTheme="majorEastAsia" w:hAnsi="Arial" w:cs="Arial"/>
          <w:b/>
          <w:sz w:val="20"/>
          <w:lang w:eastAsia="en-US"/>
        </w:rPr>
        <w:tab/>
        <w:t>Opgave referentiepr</w:t>
      </w:r>
      <w:bookmarkStart w:id="0" w:name="_GoBack"/>
      <w:bookmarkEnd w:id="0"/>
      <w:r w:rsidRPr="002F4450">
        <w:rPr>
          <w:rFonts w:ascii="Arial" w:eastAsiaTheme="majorEastAsia" w:hAnsi="Arial" w:cs="Arial"/>
          <w:b/>
          <w:sz w:val="20"/>
          <w:lang w:eastAsia="en-US"/>
        </w:rPr>
        <w:t>ojecten</w:t>
      </w:r>
    </w:p>
    <w:p w14:paraId="7AD50F33" w14:textId="5CF0972C" w:rsidR="00BA6488" w:rsidRPr="00C64C5B" w:rsidRDefault="00C64C5B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 xml:space="preserve">Bijlage bij </w:t>
      </w:r>
      <w:r w:rsidR="00A76F4D">
        <w:rPr>
          <w:rFonts w:ascii="Arial" w:hAnsi="Arial" w:cs="Arial"/>
          <w:sz w:val="20"/>
        </w:rPr>
        <w:t>Gunningsleidraad</w:t>
      </w:r>
      <w:r w:rsidRPr="00C64C5B">
        <w:rPr>
          <w:rFonts w:ascii="Arial" w:hAnsi="Arial" w:cs="Arial"/>
          <w:sz w:val="20"/>
        </w:rPr>
        <w:t xml:space="preserve"> ‘</w:t>
      </w:r>
      <w:r w:rsidR="00A76F4D">
        <w:rPr>
          <w:rFonts w:ascii="Arial" w:hAnsi="Arial" w:cs="Arial"/>
          <w:sz w:val="20"/>
        </w:rPr>
        <w:t>Gymsportcentrum</w:t>
      </w:r>
      <w:r w:rsidR="007F7F1D">
        <w:rPr>
          <w:rFonts w:ascii="Arial" w:hAnsi="Arial" w:cs="Arial"/>
          <w:sz w:val="20"/>
        </w:rPr>
        <w:t xml:space="preserve"> </w:t>
      </w:r>
      <w:r w:rsidR="00A76F4D">
        <w:rPr>
          <w:rFonts w:ascii="Arial" w:hAnsi="Arial" w:cs="Arial"/>
          <w:sz w:val="20"/>
        </w:rPr>
        <w:t>STEV’</w:t>
      </w:r>
    </w:p>
    <w:p w14:paraId="7AD50F34" w14:textId="77777777" w:rsidR="00BA6488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t>U dient het volgende formulier in te vullen.</w:t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BA6488" w:rsidRPr="00C64C5B" w14:paraId="7AD50F37" w14:textId="77777777" w:rsidTr="00E56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0070C0"/>
          </w:tcPr>
          <w:p w14:paraId="7AD50F35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Referentie behoort toe aan:</w:t>
            </w:r>
          </w:p>
        </w:tc>
        <w:tc>
          <w:tcPr>
            <w:tcW w:w="5834" w:type="dxa"/>
            <w:gridSpan w:val="2"/>
            <w:shd w:val="clear" w:color="auto" w:fill="0070C0"/>
          </w:tcPr>
          <w:p w14:paraId="7AD50F36" w14:textId="77777777" w:rsidR="00BA6488" w:rsidRPr="00C64C5B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&lt;naam inschrijver/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combinant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>/onderaannemer&gt;</w:t>
            </w:r>
          </w:p>
        </w:tc>
      </w:tr>
      <w:tr w:rsidR="00BA6488" w:rsidRPr="00C64C5B" w14:paraId="7AD50F39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7AD50F38" w14:textId="698F5EDF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Referentieproject bij kerncompetentie 1</w:t>
            </w:r>
            <w:r w:rsidR="00C64C5B" w:rsidRPr="00C64C5B">
              <w:rPr>
                <w:rFonts w:ascii="Arial" w:hAnsi="Arial" w:cs="Arial"/>
                <w:sz w:val="20"/>
              </w:rPr>
              <w:t xml:space="preserve">: </w:t>
            </w:r>
            <w:r w:rsidR="00F16215">
              <w:rPr>
                <w:rFonts w:ascii="Arial" w:hAnsi="Arial" w:cs="Arial"/>
                <w:sz w:val="20"/>
              </w:rPr>
              <w:t>Utiliteitsgebouw met een BVO van minimaal 1.200m2</w:t>
            </w:r>
            <w:r w:rsidR="007F7F1D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A6488" w:rsidRPr="00C64C5B" w14:paraId="7AD50F3E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3A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7AD50F3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693" w:type="dxa"/>
          </w:tcPr>
          <w:p w14:paraId="7AD50F3C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bookmarkStart w:id="1" w:name="Text2"/>
        <w:tc>
          <w:tcPr>
            <w:tcW w:w="3141" w:type="dxa"/>
          </w:tcPr>
          <w:p w14:paraId="7AD50F3D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BA6488" w:rsidRPr="00C64C5B" w14:paraId="7AD50F43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3F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0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1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7AD50F42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BA6488" w:rsidRPr="00C64C5B" w14:paraId="7AD50F48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4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6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Telefoonnummer</w:t>
            </w:r>
          </w:p>
        </w:tc>
        <w:bookmarkStart w:id="3" w:name="Text4"/>
        <w:tc>
          <w:tcPr>
            <w:tcW w:w="3141" w:type="dxa"/>
          </w:tcPr>
          <w:p w14:paraId="7AD50F47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BA6488" w:rsidRPr="00C64C5B" w14:paraId="7AD50F4D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49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4A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4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7AD50F4C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BA6488" w:rsidRPr="00C64C5B" w14:paraId="7AD50F57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3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De eventuele waarde van het gedeelte dat in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 xml:space="preserve"> is uitgevoerd</w:t>
            </w:r>
          </w:p>
        </w:tc>
        <w:tc>
          <w:tcPr>
            <w:tcW w:w="3141" w:type="dxa"/>
          </w:tcPr>
          <w:p w14:paraId="7AD50F56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0F5C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58" w14:textId="566FA82C" w:rsidR="00BA6488" w:rsidRPr="00C64C5B" w:rsidRDefault="00BE5277" w:rsidP="00BA648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7AD50F59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Looptijd project</w:t>
            </w:r>
          </w:p>
        </w:tc>
        <w:tc>
          <w:tcPr>
            <w:tcW w:w="2693" w:type="dxa"/>
          </w:tcPr>
          <w:p w14:paraId="7AD50F5A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aanvang project</w:t>
            </w:r>
          </w:p>
        </w:tc>
        <w:bookmarkStart w:id="5" w:name="Text7"/>
        <w:tc>
          <w:tcPr>
            <w:tcW w:w="3141" w:type="dxa"/>
          </w:tcPr>
          <w:p w14:paraId="7AD50F5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BA6488" w:rsidRPr="00C64C5B" w14:paraId="7AD50F61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5D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5E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5F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afronding project</w:t>
            </w:r>
          </w:p>
        </w:tc>
        <w:bookmarkStart w:id="6" w:name="Text8"/>
        <w:tc>
          <w:tcPr>
            <w:tcW w:w="3141" w:type="dxa"/>
          </w:tcPr>
          <w:p w14:paraId="7AD50F60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BA6488" w:rsidRPr="00C64C5B" w14:paraId="7AD50F66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2" w14:textId="791CE0AA" w:rsidR="00BA6488" w:rsidRPr="00C64C5B" w:rsidRDefault="00BE5277" w:rsidP="00BA648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7AD50F63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Eventuele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</w:p>
        </w:tc>
        <w:tc>
          <w:tcPr>
            <w:tcW w:w="2693" w:type="dxa"/>
          </w:tcPr>
          <w:p w14:paraId="7AD50F6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141" w:type="dxa"/>
          </w:tcPr>
          <w:p w14:paraId="7AD50F6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BA6488" w:rsidRPr="00C64C5B" w14:paraId="7AD50F6B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67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68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69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141" w:type="dxa"/>
          </w:tcPr>
          <w:p w14:paraId="7AD50F6A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BA6488" w:rsidRPr="00C64C5B" w14:paraId="7AD50F70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6C" w14:textId="37DFBC19" w:rsidR="00BA6488" w:rsidRPr="00C64C5B" w:rsidRDefault="00BE5277" w:rsidP="00BA648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7AD50F6D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693" w:type="dxa"/>
          </w:tcPr>
          <w:p w14:paraId="7AD50F6E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Korte beschrijving van de werkzaamheden</w:t>
            </w:r>
          </w:p>
        </w:tc>
        <w:tc>
          <w:tcPr>
            <w:tcW w:w="3141" w:type="dxa"/>
          </w:tcPr>
          <w:p w14:paraId="7AD50F6F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BA6488" w:rsidRPr="00C64C5B" w14:paraId="7AD50F75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71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72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AD50F73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Korte beschrijving van de in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 xml:space="preserve"> uitgevoerde werkzaamheden</w:t>
            </w:r>
          </w:p>
        </w:tc>
        <w:tc>
          <w:tcPr>
            <w:tcW w:w="3141" w:type="dxa"/>
          </w:tcPr>
          <w:p w14:paraId="7AD50F7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  <w:tr w:rsidR="00200715" w:rsidRPr="00C64C5B" w14:paraId="7AD50F80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76" w14:textId="346C83DE" w:rsidR="00200715" w:rsidRPr="00C64C5B" w:rsidRDefault="00BE5277" w:rsidP="00BA648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7AD50F77" w14:textId="77777777" w:rsidR="00200715" w:rsidRPr="00B66687" w:rsidRDefault="0020071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B66687">
              <w:rPr>
                <w:rFonts w:ascii="Arial" w:hAnsi="Arial" w:cs="Arial"/>
                <w:szCs w:val="18"/>
              </w:rPr>
              <w:t>Minimumeisen referentieproject:</w:t>
            </w:r>
          </w:p>
          <w:p w14:paraId="7AD50F79" w14:textId="6073EE53" w:rsidR="00200715" w:rsidRPr="00C632FE" w:rsidRDefault="00B66687" w:rsidP="00B666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szCs w:val="18"/>
              </w:rPr>
            </w:pPr>
            <w:r w:rsidRPr="00C632FE">
              <w:rPr>
                <w:rStyle w:val="Zwaar"/>
                <w:rFonts w:ascii="Arial" w:hAnsi="Arial" w:cs="Arial"/>
                <w:b w:val="0"/>
                <w:i/>
                <w:sz w:val="18"/>
                <w:szCs w:val="18"/>
              </w:rPr>
              <w:t xml:space="preserve">Toon met één referentie aan dat u ervaring </w:t>
            </w:r>
            <w:r w:rsidR="00C632FE" w:rsidRPr="00C632FE">
              <w:rPr>
                <w:rStyle w:val="Zwaar"/>
                <w:rFonts w:ascii="Arial" w:hAnsi="Arial" w:cs="Arial"/>
                <w:b w:val="0"/>
                <w:i/>
                <w:sz w:val="18"/>
                <w:szCs w:val="18"/>
              </w:rPr>
              <w:t>heeft met het bouwen van een utiliteitsgebouw met een BVO van minimaal 1.200 m2.</w:t>
            </w:r>
          </w:p>
        </w:tc>
        <w:tc>
          <w:tcPr>
            <w:tcW w:w="2693" w:type="dxa"/>
          </w:tcPr>
          <w:p w14:paraId="7AD50F7A" w14:textId="10058808" w:rsidR="00200715" w:rsidRPr="00C64C5B" w:rsidRDefault="0020071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Toont uw referentieproject aan dat u </w:t>
            </w:r>
            <w:r w:rsidR="00DF25DC">
              <w:rPr>
                <w:rFonts w:ascii="Arial" w:hAnsi="Arial" w:cs="Arial"/>
                <w:sz w:val="20"/>
              </w:rPr>
              <w:t>een utiliteitsgebouw</w:t>
            </w:r>
            <w:r w:rsidR="00C632FE">
              <w:rPr>
                <w:rFonts w:ascii="Arial" w:hAnsi="Arial" w:cs="Arial"/>
                <w:sz w:val="20"/>
              </w:rPr>
              <w:t xml:space="preserve"> heeft gebouwd</w:t>
            </w:r>
            <w:r w:rsidR="00AC58D1">
              <w:rPr>
                <w:rStyle w:val="Zwaar"/>
                <w:rFonts w:ascii="Arial" w:hAnsi="Arial" w:cs="Arial"/>
                <w:b w:val="0"/>
                <w:sz w:val="20"/>
              </w:rPr>
              <w:t>?</w:t>
            </w:r>
          </w:p>
          <w:p w14:paraId="7AD50F7B" w14:textId="475E4817" w:rsidR="00200715" w:rsidRPr="00C64C5B" w:rsidRDefault="0020071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3141" w:type="dxa"/>
          </w:tcPr>
          <w:p w14:paraId="7AD50F7C" w14:textId="77777777" w:rsidR="00200715" w:rsidRPr="00C64C5B" w:rsidRDefault="0020071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F6C3A">
              <w:rPr>
                <w:rFonts w:ascii="Arial" w:hAnsi="Arial" w:cs="Arial"/>
                <w:sz w:val="20"/>
              </w:rPr>
            </w:r>
            <w:r w:rsidR="008F6C3A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Ja </w:t>
            </w:r>
          </w:p>
          <w:p w14:paraId="7AD50F7D" w14:textId="77777777" w:rsidR="00200715" w:rsidRPr="00C64C5B" w:rsidRDefault="0020071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F6C3A">
              <w:rPr>
                <w:rFonts w:ascii="Arial" w:hAnsi="Arial" w:cs="Arial"/>
                <w:sz w:val="20"/>
              </w:rPr>
            </w:r>
            <w:r w:rsidR="008F6C3A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Nee</w:t>
            </w:r>
          </w:p>
          <w:p w14:paraId="7AD50F7E" w14:textId="77777777" w:rsidR="00200715" w:rsidRPr="00C64C5B" w:rsidRDefault="0020071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7F" w14:textId="14A561A8" w:rsidR="00200715" w:rsidRPr="00C64C5B" w:rsidRDefault="0020071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200715" w:rsidRPr="00C64C5B" w14:paraId="7AD50F89" w14:textId="77777777" w:rsidTr="00BA6488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81" w14:textId="77777777" w:rsidR="00200715" w:rsidRPr="00C64C5B" w:rsidRDefault="00200715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82" w14:textId="77777777" w:rsidR="00200715" w:rsidRPr="00C64C5B" w:rsidRDefault="0020071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616762FA" w14:textId="4FDC864C" w:rsidR="00200715" w:rsidRPr="00C64C5B" w:rsidRDefault="00200715" w:rsidP="00C64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Toont uw referentieproject aan dat het </w:t>
            </w:r>
            <w:r w:rsidR="00E87C41">
              <w:rPr>
                <w:rFonts w:ascii="Arial" w:hAnsi="Arial" w:cs="Arial"/>
                <w:sz w:val="20"/>
              </w:rPr>
              <w:t xml:space="preserve">er sprake was van een </w:t>
            </w:r>
            <w:r w:rsidR="00C632FE">
              <w:rPr>
                <w:rFonts w:ascii="Arial" w:hAnsi="Arial" w:cs="Arial"/>
                <w:sz w:val="20"/>
              </w:rPr>
              <w:t>utiliteitsgebouw met een minimale BWO van 1.200 m2</w:t>
            </w:r>
            <w:r w:rsidR="00E87C41">
              <w:rPr>
                <w:rFonts w:ascii="Arial" w:hAnsi="Arial" w:cs="Arial"/>
                <w:sz w:val="20"/>
              </w:rPr>
              <w:t>?</w:t>
            </w:r>
          </w:p>
          <w:p w14:paraId="7AD50F84" w14:textId="470EDABA" w:rsidR="00200715" w:rsidRPr="00C64C5B" w:rsidRDefault="00200715" w:rsidP="00C64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141" w:type="dxa"/>
          </w:tcPr>
          <w:p w14:paraId="7AD50F85" w14:textId="77777777" w:rsidR="00200715" w:rsidRPr="00C64C5B" w:rsidRDefault="0020071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F6C3A">
              <w:rPr>
                <w:rFonts w:ascii="Arial" w:hAnsi="Arial" w:cs="Arial"/>
                <w:sz w:val="20"/>
              </w:rPr>
            </w:r>
            <w:r w:rsidR="008F6C3A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Ja </w:t>
            </w:r>
          </w:p>
          <w:p w14:paraId="7AD50F86" w14:textId="77777777" w:rsidR="00200715" w:rsidRPr="00C64C5B" w:rsidRDefault="0020071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F6C3A">
              <w:rPr>
                <w:rFonts w:ascii="Arial" w:hAnsi="Arial" w:cs="Arial"/>
                <w:sz w:val="20"/>
              </w:rPr>
            </w:r>
            <w:r w:rsidR="008F6C3A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Nee</w:t>
            </w:r>
          </w:p>
          <w:p w14:paraId="7AD50F87" w14:textId="77777777" w:rsidR="00200715" w:rsidRPr="00C64C5B" w:rsidRDefault="0020071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88" w14:textId="45B9D2F2" w:rsidR="00200715" w:rsidRPr="00C64C5B" w:rsidRDefault="0020071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200715" w:rsidRPr="00C64C5B" w14:paraId="2EDD8625" w14:textId="77777777" w:rsidTr="00BA6488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40D6D305" w14:textId="77777777" w:rsidR="00200715" w:rsidRPr="00C64C5B" w:rsidRDefault="00200715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0C6A3785" w14:textId="77777777" w:rsidR="00200715" w:rsidRPr="00C64C5B" w:rsidRDefault="0020071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61E08E7B" w14:textId="3A5CD2B9" w:rsidR="00200715" w:rsidRPr="00AC58D1" w:rsidRDefault="00AC58D1" w:rsidP="00AC5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AC58D1">
              <w:rPr>
                <w:rFonts w:ascii="Arial" w:hAnsi="Arial" w:cs="Arial"/>
                <w:sz w:val="20"/>
              </w:rPr>
              <w:t xml:space="preserve">Toont uw referentieproject </w:t>
            </w:r>
            <w:r w:rsidR="00C632FE">
              <w:rPr>
                <w:rFonts w:ascii="Arial" w:hAnsi="Arial" w:cs="Arial"/>
                <w:sz w:val="20"/>
              </w:rPr>
              <w:t>aan dat dit project in de afgelopen vijf jaar is gerealiseerd?</w:t>
            </w:r>
          </w:p>
        </w:tc>
        <w:tc>
          <w:tcPr>
            <w:tcW w:w="3141" w:type="dxa"/>
          </w:tcPr>
          <w:p w14:paraId="30E599C0" w14:textId="77777777" w:rsidR="00200715" w:rsidRPr="00C64C5B" w:rsidRDefault="00200715" w:rsidP="00C64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F6C3A">
              <w:rPr>
                <w:rFonts w:ascii="Arial" w:hAnsi="Arial" w:cs="Arial"/>
                <w:sz w:val="20"/>
              </w:rPr>
            </w:r>
            <w:r w:rsidR="008F6C3A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Ja </w:t>
            </w:r>
          </w:p>
          <w:p w14:paraId="73482959" w14:textId="77777777" w:rsidR="00200715" w:rsidRPr="00C64C5B" w:rsidRDefault="00200715" w:rsidP="00C64C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F6C3A">
              <w:rPr>
                <w:rFonts w:ascii="Arial" w:hAnsi="Arial" w:cs="Arial"/>
                <w:sz w:val="20"/>
              </w:rPr>
            </w:r>
            <w:r w:rsidR="008F6C3A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Nee</w:t>
            </w:r>
          </w:p>
          <w:p w14:paraId="7EC6E21E" w14:textId="492DB5E9" w:rsidR="00200715" w:rsidRPr="00C64C5B" w:rsidRDefault="00200715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7AD50F8A" w14:textId="3C003DA2" w:rsidR="00AC58D1" w:rsidRDefault="00AC58D1" w:rsidP="00BA6488">
      <w:pPr>
        <w:rPr>
          <w:rFonts w:ascii="Arial" w:hAnsi="Arial" w:cs="Arial"/>
          <w:sz w:val="20"/>
        </w:rPr>
      </w:pPr>
    </w:p>
    <w:p w14:paraId="704947BD" w14:textId="77777777" w:rsidR="00AC58D1" w:rsidRDefault="00AC58D1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693"/>
        <w:gridCol w:w="3141"/>
      </w:tblGrid>
      <w:tr w:rsidR="00BE5277" w:rsidRPr="00C64C5B" w14:paraId="4356FDED" w14:textId="77777777" w:rsidTr="001F2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0070C0"/>
          </w:tcPr>
          <w:p w14:paraId="2E05CC67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lastRenderedPageBreak/>
              <w:t>Referentie behoort toe aan:</w:t>
            </w:r>
          </w:p>
        </w:tc>
        <w:tc>
          <w:tcPr>
            <w:tcW w:w="5834" w:type="dxa"/>
            <w:gridSpan w:val="2"/>
            <w:shd w:val="clear" w:color="auto" w:fill="0070C0"/>
          </w:tcPr>
          <w:p w14:paraId="2F7F57C5" w14:textId="77777777" w:rsidR="00BE5277" w:rsidRPr="00C64C5B" w:rsidRDefault="00BE5277" w:rsidP="001F20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&lt;naam inschrijver/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combinant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>/onderaannemer&gt;</w:t>
            </w:r>
          </w:p>
        </w:tc>
      </w:tr>
      <w:tr w:rsidR="00BE5277" w:rsidRPr="00C64C5B" w14:paraId="06836165" w14:textId="77777777" w:rsidTr="001F2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7B58535F" w14:textId="79340ADF" w:rsidR="00BE5277" w:rsidRPr="00EE6E25" w:rsidRDefault="00BE5277" w:rsidP="001F20D9">
            <w:pPr>
              <w:rPr>
                <w:rFonts w:ascii="Arial" w:hAnsi="Arial" w:cs="Arial"/>
                <w:sz w:val="20"/>
              </w:rPr>
            </w:pPr>
            <w:r w:rsidRPr="00EE6E25">
              <w:rPr>
                <w:rFonts w:ascii="Arial" w:hAnsi="Arial" w:cs="Arial"/>
                <w:sz w:val="20"/>
              </w:rPr>
              <w:t xml:space="preserve">Referentieproject bij kerncompetentie </w:t>
            </w:r>
            <w:r w:rsidR="00EE6E25" w:rsidRPr="00EE6E25">
              <w:rPr>
                <w:rFonts w:ascii="Arial" w:hAnsi="Arial" w:cs="Arial"/>
                <w:sz w:val="20"/>
              </w:rPr>
              <w:t>2</w:t>
            </w:r>
            <w:r w:rsidRPr="00EE6E25">
              <w:rPr>
                <w:rFonts w:ascii="Arial" w:hAnsi="Arial" w:cs="Arial"/>
                <w:sz w:val="20"/>
              </w:rPr>
              <w:t xml:space="preserve">: </w:t>
            </w:r>
            <w:r w:rsidR="00EE6E25" w:rsidRPr="00EE6E25">
              <w:rPr>
                <w:rFonts w:ascii="Arial" w:hAnsi="Arial" w:cs="Arial"/>
                <w:sz w:val="20"/>
              </w:rPr>
              <w:t>ervaring opdracht in hoofdaanneming op het gebied van de disciplines Bouw en E&amp;W installaties</w:t>
            </w:r>
            <w:r w:rsidR="00EE6E25">
              <w:rPr>
                <w:rFonts w:ascii="Arial" w:hAnsi="Arial" w:cs="Arial"/>
                <w:sz w:val="20"/>
              </w:rPr>
              <w:t>.</w:t>
            </w:r>
            <w:r w:rsidRPr="00EE6E25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E5277" w:rsidRPr="00C64C5B" w14:paraId="37C66341" w14:textId="77777777" w:rsidTr="001F2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93C1929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</w:tcPr>
          <w:p w14:paraId="119E1FF3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693" w:type="dxa"/>
          </w:tcPr>
          <w:p w14:paraId="7A3C7009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141" w:type="dxa"/>
          </w:tcPr>
          <w:p w14:paraId="7BA30366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5277" w:rsidRPr="00C64C5B" w14:paraId="342DB59B" w14:textId="77777777" w:rsidTr="001F2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0DA908D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6BE84630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48D99EE4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141" w:type="dxa"/>
          </w:tcPr>
          <w:p w14:paraId="5FB1699E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5277" w:rsidRPr="00C64C5B" w14:paraId="1E85E0C9" w14:textId="77777777" w:rsidTr="001F2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589CC1AA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10BE861B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82B6A22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141" w:type="dxa"/>
          </w:tcPr>
          <w:p w14:paraId="3493A0A0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5277" w:rsidRPr="00C64C5B" w14:paraId="21274CB3" w14:textId="77777777" w:rsidTr="001F2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110D3D83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43FD90CC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1A8C383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141" w:type="dxa"/>
          </w:tcPr>
          <w:p w14:paraId="72617DE2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5277" w:rsidRPr="00C64C5B" w14:paraId="6C0ABCC7" w14:textId="77777777" w:rsidTr="001F2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BB643C5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1A52C71E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74AD88C3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De eventuele waarde van het gedeelte dat in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 xml:space="preserve"> is uitgevoerd</w:t>
            </w:r>
          </w:p>
        </w:tc>
        <w:tc>
          <w:tcPr>
            <w:tcW w:w="3141" w:type="dxa"/>
          </w:tcPr>
          <w:p w14:paraId="406489E4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5277" w:rsidRPr="00C64C5B" w14:paraId="1CD652B4" w14:textId="77777777" w:rsidTr="001F2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2F90D09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5775FE17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Looptijd project</w:t>
            </w:r>
          </w:p>
        </w:tc>
        <w:tc>
          <w:tcPr>
            <w:tcW w:w="2693" w:type="dxa"/>
          </w:tcPr>
          <w:p w14:paraId="64A1A0E1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aanvang project</w:t>
            </w:r>
          </w:p>
        </w:tc>
        <w:tc>
          <w:tcPr>
            <w:tcW w:w="3141" w:type="dxa"/>
          </w:tcPr>
          <w:p w14:paraId="27A5C07D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5277" w:rsidRPr="00C64C5B" w14:paraId="0A54BE2E" w14:textId="77777777" w:rsidTr="001F2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652F8E51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6C73ABD7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2C943EF5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afronding project</w:t>
            </w:r>
          </w:p>
        </w:tc>
        <w:tc>
          <w:tcPr>
            <w:tcW w:w="3141" w:type="dxa"/>
          </w:tcPr>
          <w:p w14:paraId="4E400D8D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5277" w:rsidRPr="00C64C5B" w14:paraId="42CFB030" w14:textId="77777777" w:rsidTr="001F2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010AA06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4A5794AD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Eventuele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</w:p>
        </w:tc>
        <w:tc>
          <w:tcPr>
            <w:tcW w:w="2693" w:type="dxa"/>
          </w:tcPr>
          <w:p w14:paraId="1CEF8B4A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141" w:type="dxa"/>
          </w:tcPr>
          <w:p w14:paraId="2CBF5294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5277" w:rsidRPr="00C64C5B" w14:paraId="05E0453B" w14:textId="77777777" w:rsidTr="001F2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4A6F2A9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03B81357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47CAB132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141" w:type="dxa"/>
          </w:tcPr>
          <w:p w14:paraId="45FC94AB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5277" w:rsidRPr="00C64C5B" w14:paraId="7D6953AB" w14:textId="77777777" w:rsidTr="001F2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07CCAB80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51DBF06A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693" w:type="dxa"/>
          </w:tcPr>
          <w:p w14:paraId="7DA30512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Korte beschrijving van de werkzaamheden</w:t>
            </w:r>
          </w:p>
        </w:tc>
        <w:tc>
          <w:tcPr>
            <w:tcW w:w="3141" w:type="dxa"/>
          </w:tcPr>
          <w:p w14:paraId="72067953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5277" w:rsidRPr="00C64C5B" w14:paraId="28DF17E7" w14:textId="77777777" w:rsidTr="001F2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4CBBC453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5A679212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525BA849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Korte beschrijving van de in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 xml:space="preserve"> uitgevoerde werkzaamheden</w:t>
            </w:r>
          </w:p>
        </w:tc>
        <w:tc>
          <w:tcPr>
            <w:tcW w:w="3141" w:type="dxa"/>
          </w:tcPr>
          <w:p w14:paraId="2153DA01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E5277" w:rsidRPr="00C64C5B" w14:paraId="3363F52A" w14:textId="77777777" w:rsidTr="001F2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11A4D3F6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7B642C13" w14:textId="77777777" w:rsidR="00BE5277" w:rsidRPr="00B66687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8"/>
              </w:rPr>
            </w:pPr>
            <w:r w:rsidRPr="00B66687">
              <w:rPr>
                <w:rFonts w:ascii="Arial" w:hAnsi="Arial" w:cs="Arial"/>
                <w:szCs w:val="18"/>
              </w:rPr>
              <w:t>Minimumeisen referentieproject:</w:t>
            </w:r>
          </w:p>
          <w:p w14:paraId="457068CB" w14:textId="289982F1" w:rsidR="00EE6E25" w:rsidRDefault="00EE6E25" w:rsidP="00EE6E2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lang w:eastAsia="en-US"/>
              </w:rPr>
            </w:pPr>
            <w:r w:rsidRPr="00EE6E25">
              <w:rPr>
                <w:rFonts w:ascii="Arial" w:hAnsi="Arial" w:cs="Arial"/>
                <w:i/>
                <w:lang w:eastAsia="en-US"/>
              </w:rPr>
              <w:t xml:space="preserve">De gegadigde dient te beschikken over ervaring van een opdracht in hoofdaanneming waarbij de coördinatie op het gebied van de disciplines: </w:t>
            </w:r>
          </w:p>
          <w:p w14:paraId="04710306" w14:textId="77777777" w:rsidR="00EE6E25" w:rsidRPr="00EE6E25" w:rsidRDefault="00EE6E25" w:rsidP="00EE6E25">
            <w:pPr>
              <w:pStyle w:val="Lijstalinea"/>
              <w:keepNext w:val="0"/>
              <w:numPr>
                <w:ilvl w:val="0"/>
                <w:numId w:val="1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EE6E25">
              <w:rPr>
                <w:rFonts w:ascii="Arial" w:hAnsi="Arial" w:cs="Arial"/>
                <w:i/>
                <w:sz w:val="20"/>
                <w:szCs w:val="20"/>
              </w:rPr>
              <w:t>Bouw</w:t>
            </w:r>
            <w:proofErr w:type="spellEnd"/>
            <w:r w:rsidRPr="00EE6E2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EE6E25">
              <w:rPr>
                <w:rFonts w:ascii="Arial" w:hAnsi="Arial" w:cs="Arial"/>
                <w:i/>
                <w:sz w:val="20"/>
                <w:szCs w:val="20"/>
              </w:rPr>
              <w:t>en</w:t>
            </w:r>
            <w:proofErr w:type="spellEnd"/>
          </w:p>
          <w:p w14:paraId="7E8DB765" w14:textId="77777777" w:rsidR="00EE6E25" w:rsidRPr="00EE6E25" w:rsidRDefault="00EE6E25" w:rsidP="00EE6E25">
            <w:pPr>
              <w:pStyle w:val="Lijstalinea"/>
              <w:keepNext w:val="0"/>
              <w:numPr>
                <w:ilvl w:val="0"/>
                <w:numId w:val="10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EE6E25">
              <w:rPr>
                <w:rFonts w:ascii="Arial" w:hAnsi="Arial" w:cs="Arial"/>
                <w:i/>
                <w:sz w:val="20"/>
                <w:szCs w:val="20"/>
              </w:rPr>
              <w:t>E&amp;W-</w:t>
            </w:r>
            <w:proofErr w:type="spellStart"/>
            <w:r w:rsidRPr="00EE6E25">
              <w:rPr>
                <w:rFonts w:ascii="Arial" w:hAnsi="Arial" w:cs="Arial"/>
                <w:i/>
                <w:sz w:val="20"/>
                <w:szCs w:val="20"/>
              </w:rPr>
              <w:t>Installaties</w:t>
            </w:r>
            <w:proofErr w:type="spellEnd"/>
            <w:r w:rsidRPr="00EE6E25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4CFBDF72" w14:textId="016B7B88" w:rsidR="00BE5277" w:rsidRPr="00C632FE" w:rsidRDefault="00EE6E25" w:rsidP="00EE6E2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i/>
                <w:szCs w:val="18"/>
              </w:rPr>
            </w:pPr>
            <w:r w:rsidRPr="00EE6E25">
              <w:rPr>
                <w:rFonts w:ascii="Arial" w:hAnsi="Arial" w:cs="Arial"/>
                <w:i/>
                <w:lang w:eastAsia="en-US"/>
              </w:rPr>
              <w:t>in vertegenwoordigd waren met een minimale BVO van 1.200 m2.</w:t>
            </w:r>
          </w:p>
        </w:tc>
        <w:tc>
          <w:tcPr>
            <w:tcW w:w="2693" w:type="dxa"/>
          </w:tcPr>
          <w:p w14:paraId="75B7ECB5" w14:textId="1A821CE0" w:rsidR="00BE5277" w:rsidRPr="00BE5277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 w:rsidRPr="00BE5277">
              <w:rPr>
                <w:rFonts w:ascii="Arial" w:hAnsi="Arial" w:cs="Arial"/>
                <w:sz w:val="20"/>
              </w:rPr>
              <w:t xml:space="preserve">Toont uw referentieproject aan dat u </w:t>
            </w:r>
            <w:r w:rsidR="00EE6E25">
              <w:rPr>
                <w:rFonts w:ascii="Arial" w:hAnsi="Arial" w:cs="Arial"/>
                <w:sz w:val="20"/>
              </w:rPr>
              <w:t>ervaring heeft van een opdracht in hoofdaanneming op het gebied van Bouw en E&amp;W installaties?</w:t>
            </w:r>
          </w:p>
          <w:p w14:paraId="2C00C2DB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3141" w:type="dxa"/>
          </w:tcPr>
          <w:p w14:paraId="34402300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Ja </w:t>
            </w:r>
          </w:p>
          <w:p w14:paraId="1B8B8FDE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Nee</w:t>
            </w:r>
          </w:p>
          <w:p w14:paraId="541AFB75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A2DA01B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E5277" w:rsidRPr="00C64C5B" w14:paraId="490DEE24" w14:textId="77777777" w:rsidTr="001F20D9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1CC11F6E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37DF8A44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15C81B3D" w14:textId="640726E1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Toont uw referentieproject aan </w:t>
            </w:r>
            <w:r w:rsidR="00EE6E25">
              <w:rPr>
                <w:rFonts w:ascii="Arial" w:hAnsi="Arial" w:cs="Arial"/>
                <w:sz w:val="20"/>
              </w:rPr>
              <w:t>dat dit was met een minimale BVO van 1.200m2?</w:t>
            </w:r>
          </w:p>
          <w:p w14:paraId="38C9A00B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3141" w:type="dxa"/>
          </w:tcPr>
          <w:p w14:paraId="2A0D9845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Ja </w:t>
            </w:r>
          </w:p>
          <w:p w14:paraId="66975379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Nee</w:t>
            </w:r>
          </w:p>
          <w:p w14:paraId="566A42F0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4596E64D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E5277" w:rsidRPr="00C64C5B" w14:paraId="7FB41A3C" w14:textId="77777777" w:rsidTr="001F20D9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3675B092" w14:textId="77777777" w:rsidR="00BE5277" w:rsidRPr="00C64C5B" w:rsidRDefault="00BE5277" w:rsidP="001F20D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5C03B48B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15321ABB" w14:textId="77777777" w:rsidR="00BE5277" w:rsidRPr="00AC58D1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AC58D1">
              <w:rPr>
                <w:rFonts w:ascii="Arial" w:hAnsi="Arial" w:cs="Arial"/>
                <w:sz w:val="20"/>
              </w:rPr>
              <w:t xml:space="preserve">Toont uw referentieproject </w:t>
            </w:r>
            <w:r>
              <w:rPr>
                <w:rFonts w:ascii="Arial" w:hAnsi="Arial" w:cs="Arial"/>
                <w:sz w:val="20"/>
              </w:rPr>
              <w:t>aan dat dit project in de afgelopen vijf jaar is gerealiseerd?</w:t>
            </w:r>
          </w:p>
        </w:tc>
        <w:tc>
          <w:tcPr>
            <w:tcW w:w="3141" w:type="dxa"/>
          </w:tcPr>
          <w:p w14:paraId="3E38306E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Ja </w:t>
            </w:r>
          </w:p>
          <w:p w14:paraId="0CA6C428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Nee</w:t>
            </w:r>
          </w:p>
          <w:p w14:paraId="74BFDDFD" w14:textId="77777777" w:rsidR="00BE5277" w:rsidRPr="00C64C5B" w:rsidRDefault="00BE5277" w:rsidP="001F20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1318DDC3" w14:textId="420BB39D" w:rsidR="00BA6488" w:rsidRDefault="00BA6488" w:rsidP="00BA6488">
      <w:pPr>
        <w:rPr>
          <w:rFonts w:ascii="Arial" w:hAnsi="Arial" w:cs="Arial"/>
          <w:sz w:val="20"/>
        </w:rPr>
      </w:pPr>
    </w:p>
    <w:p w14:paraId="55F67150" w14:textId="6A65FDC0" w:rsidR="00BE5277" w:rsidRDefault="00BE5277" w:rsidP="00BA6488">
      <w:pPr>
        <w:rPr>
          <w:rFonts w:ascii="Arial" w:hAnsi="Arial" w:cs="Arial"/>
          <w:sz w:val="20"/>
        </w:rPr>
      </w:pPr>
    </w:p>
    <w:p w14:paraId="65C499F8" w14:textId="4253BC86" w:rsidR="00BE5277" w:rsidRDefault="00BE5277" w:rsidP="00BA6488">
      <w:pPr>
        <w:rPr>
          <w:rFonts w:ascii="Arial" w:hAnsi="Arial" w:cs="Arial"/>
          <w:sz w:val="20"/>
        </w:rPr>
      </w:pPr>
    </w:p>
    <w:p w14:paraId="21743D12" w14:textId="03578D98" w:rsidR="00BE5277" w:rsidRDefault="00BE5277" w:rsidP="00BA6488">
      <w:pPr>
        <w:rPr>
          <w:rFonts w:ascii="Arial" w:hAnsi="Arial" w:cs="Arial"/>
          <w:sz w:val="20"/>
        </w:rPr>
      </w:pPr>
    </w:p>
    <w:p w14:paraId="50DFC095" w14:textId="77777777" w:rsidR="00BE5277" w:rsidRPr="00C64C5B" w:rsidRDefault="00BE5277" w:rsidP="00BA6488">
      <w:pPr>
        <w:rPr>
          <w:rFonts w:ascii="Arial" w:hAnsi="Arial" w:cs="Arial"/>
          <w:sz w:val="20"/>
        </w:rPr>
      </w:pPr>
    </w:p>
    <w:tbl>
      <w:tblPr>
        <w:tblStyle w:val="GridTable4-Accent11"/>
        <w:tblW w:w="0" w:type="auto"/>
        <w:tblLook w:val="06A0" w:firstRow="1" w:lastRow="0" w:firstColumn="1" w:lastColumn="0" w:noHBand="1" w:noVBand="1"/>
      </w:tblPr>
      <w:tblGrid>
        <w:gridCol w:w="544"/>
        <w:gridCol w:w="2683"/>
        <w:gridCol w:w="2405"/>
        <w:gridCol w:w="3429"/>
      </w:tblGrid>
      <w:tr w:rsidR="00BA6488" w:rsidRPr="00C64C5B" w14:paraId="7AD50F90" w14:textId="77777777" w:rsidTr="006C57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gridSpan w:val="2"/>
            <w:shd w:val="clear" w:color="auto" w:fill="0070C0"/>
          </w:tcPr>
          <w:p w14:paraId="7AD50F8E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lastRenderedPageBreak/>
              <w:t>Referentie behoort toe aan:</w:t>
            </w:r>
          </w:p>
        </w:tc>
        <w:tc>
          <w:tcPr>
            <w:tcW w:w="5834" w:type="dxa"/>
            <w:gridSpan w:val="2"/>
            <w:shd w:val="clear" w:color="auto" w:fill="0070C0"/>
          </w:tcPr>
          <w:p w14:paraId="7AD50F8F" w14:textId="77777777" w:rsidR="00BA6488" w:rsidRPr="00C64C5B" w:rsidRDefault="00BA6488" w:rsidP="00BA64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&lt;naam inschrijver/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combinant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>/onderaannemer&gt;</w:t>
            </w:r>
          </w:p>
        </w:tc>
      </w:tr>
      <w:tr w:rsidR="00BA6488" w:rsidRPr="00C64C5B" w14:paraId="7AD50F92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7AD50F91" w14:textId="635C9579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Referentieproject bij kerncompetentie </w:t>
            </w:r>
            <w:r w:rsidR="00EE6E25">
              <w:rPr>
                <w:rFonts w:ascii="Arial" w:hAnsi="Arial" w:cs="Arial"/>
                <w:sz w:val="20"/>
              </w:rPr>
              <w:t>3</w:t>
            </w:r>
            <w:r w:rsidRPr="00C64C5B">
              <w:rPr>
                <w:rFonts w:ascii="Arial" w:hAnsi="Arial" w:cs="Arial"/>
                <w:sz w:val="20"/>
              </w:rPr>
              <w:t>:</w:t>
            </w:r>
            <w:r w:rsidR="00E56B11">
              <w:rPr>
                <w:rFonts w:ascii="Arial" w:hAnsi="Arial" w:cs="Arial"/>
                <w:sz w:val="20"/>
              </w:rPr>
              <w:t xml:space="preserve"> </w:t>
            </w:r>
            <w:r w:rsidR="00EE6E25">
              <w:rPr>
                <w:rFonts w:ascii="Arial" w:hAnsi="Arial" w:cs="Arial"/>
                <w:sz w:val="20"/>
              </w:rPr>
              <w:t>omvang bouwproject</w:t>
            </w:r>
          </w:p>
        </w:tc>
      </w:tr>
      <w:tr w:rsidR="00BA6488" w:rsidRPr="00C64C5B" w14:paraId="7AD50F97" w14:textId="77777777" w:rsidTr="00E56B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93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2683" w:type="dxa"/>
            <w:vMerge w:val="restart"/>
            <w:shd w:val="clear" w:color="auto" w:fill="auto"/>
          </w:tcPr>
          <w:p w14:paraId="7AD50F9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405" w:type="dxa"/>
          </w:tcPr>
          <w:p w14:paraId="7AD50F9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3429" w:type="dxa"/>
          </w:tcPr>
          <w:p w14:paraId="7AD50F96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0F9C" w14:textId="77777777" w:rsidTr="00E56B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98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7AD50F99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7AD50F9A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3429" w:type="dxa"/>
          </w:tcPr>
          <w:p w14:paraId="7AD50F9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0FA1" w14:textId="77777777" w:rsidTr="00E56B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9D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7AD50F9E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7AD50F9F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3429" w:type="dxa"/>
          </w:tcPr>
          <w:p w14:paraId="7AD50FA0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0FA6" w14:textId="77777777" w:rsidTr="00E56B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A2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  <w:shd w:val="clear" w:color="auto" w:fill="auto"/>
          </w:tcPr>
          <w:p w14:paraId="7AD50FA3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7AD50FA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3429" w:type="dxa"/>
          </w:tcPr>
          <w:p w14:paraId="7AD50FA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0FAB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A7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2683" w:type="dxa"/>
            <w:vMerge w:val="restart"/>
          </w:tcPr>
          <w:p w14:paraId="7AD50FA8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Omzet van het project</w:t>
            </w:r>
          </w:p>
        </w:tc>
        <w:tc>
          <w:tcPr>
            <w:tcW w:w="2405" w:type="dxa"/>
          </w:tcPr>
          <w:p w14:paraId="7AD50FA9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Het bedrag aan omzet per jaar</w:t>
            </w:r>
          </w:p>
        </w:tc>
        <w:tc>
          <w:tcPr>
            <w:tcW w:w="3429" w:type="dxa"/>
          </w:tcPr>
          <w:p w14:paraId="7AD50FAA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0FB0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AC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AD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7AD50FAE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De eventuele waarde van het gedeelte dat in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 xml:space="preserve"> is uitgevoerd</w:t>
            </w:r>
          </w:p>
        </w:tc>
        <w:tc>
          <w:tcPr>
            <w:tcW w:w="3429" w:type="dxa"/>
          </w:tcPr>
          <w:p w14:paraId="7AD50FAF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0FB5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B1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2683" w:type="dxa"/>
            <w:vMerge w:val="restart"/>
          </w:tcPr>
          <w:p w14:paraId="7AD50FB2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Looptijd project</w:t>
            </w:r>
          </w:p>
        </w:tc>
        <w:tc>
          <w:tcPr>
            <w:tcW w:w="2405" w:type="dxa"/>
          </w:tcPr>
          <w:p w14:paraId="7AD50FB3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aanvang project</w:t>
            </w:r>
          </w:p>
        </w:tc>
        <w:tc>
          <w:tcPr>
            <w:tcW w:w="3429" w:type="dxa"/>
          </w:tcPr>
          <w:p w14:paraId="7AD50FB4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0FBA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B6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B7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7AD50FB8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 afronding project</w:t>
            </w:r>
          </w:p>
        </w:tc>
        <w:tc>
          <w:tcPr>
            <w:tcW w:w="3429" w:type="dxa"/>
          </w:tcPr>
          <w:p w14:paraId="7AD50FB9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0FBF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BB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683" w:type="dxa"/>
            <w:vMerge w:val="restart"/>
          </w:tcPr>
          <w:p w14:paraId="7AD50FBC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Eventuele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</w:p>
        </w:tc>
        <w:tc>
          <w:tcPr>
            <w:tcW w:w="2405" w:type="dxa"/>
          </w:tcPr>
          <w:p w14:paraId="7AD50FBD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3429" w:type="dxa"/>
          </w:tcPr>
          <w:p w14:paraId="7AD50FBE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0FC4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C0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C1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7AD50FC2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3429" w:type="dxa"/>
          </w:tcPr>
          <w:p w14:paraId="7AD50FC3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0FC9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C5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2683" w:type="dxa"/>
            <w:vMerge w:val="restart"/>
          </w:tcPr>
          <w:p w14:paraId="7AD50FC6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Werkzaamheden project</w:t>
            </w:r>
          </w:p>
        </w:tc>
        <w:tc>
          <w:tcPr>
            <w:tcW w:w="2405" w:type="dxa"/>
          </w:tcPr>
          <w:p w14:paraId="7AD50FC7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Korte beschrijving van de werkzaamheden</w:t>
            </w:r>
          </w:p>
        </w:tc>
        <w:tc>
          <w:tcPr>
            <w:tcW w:w="3429" w:type="dxa"/>
          </w:tcPr>
          <w:p w14:paraId="7AD50FC8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0FCE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CA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C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7AD50FCC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Korte beschrijving van de in </w:t>
            </w:r>
            <w:proofErr w:type="spellStart"/>
            <w:r w:rsidRPr="00C64C5B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C64C5B">
              <w:rPr>
                <w:rFonts w:ascii="Arial" w:hAnsi="Arial" w:cs="Arial"/>
                <w:sz w:val="20"/>
              </w:rPr>
              <w:t xml:space="preserve"> uitgevoerde werkzaamheden</w:t>
            </w:r>
          </w:p>
        </w:tc>
        <w:tc>
          <w:tcPr>
            <w:tcW w:w="3429" w:type="dxa"/>
          </w:tcPr>
          <w:p w14:paraId="7AD50FCD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0FD9" w14:textId="77777777" w:rsidTr="00BA64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 w:val="restart"/>
          </w:tcPr>
          <w:p w14:paraId="7AD50FCF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2683" w:type="dxa"/>
            <w:vMerge w:val="restart"/>
          </w:tcPr>
          <w:p w14:paraId="67BE4135" w14:textId="1795A16C" w:rsidR="00EE0CDD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Minimumeisen referentieproject:</w:t>
            </w:r>
          </w:p>
          <w:p w14:paraId="47A8DF61" w14:textId="77777777" w:rsidR="00EE6E25" w:rsidRPr="00EE6E25" w:rsidRDefault="00EE6E25" w:rsidP="00EE6E2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EE6E25">
              <w:rPr>
                <w:rFonts w:ascii="Arial" w:hAnsi="Arial" w:cs="Arial"/>
                <w:i/>
              </w:rPr>
              <w:t>De gegadigde heeft minimaal één bouwproject gerealiseerd van minimaal € 1 miljoen excl. BTW</w:t>
            </w:r>
            <w:r w:rsidRPr="00EE6E25" w:rsidDel="004E271C">
              <w:rPr>
                <w:rFonts w:ascii="Arial" w:hAnsi="Arial" w:cs="Arial"/>
                <w:i/>
              </w:rPr>
              <w:t xml:space="preserve"> </w:t>
            </w:r>
            <w:r w:rsidRPr="00EE6E25">
              <w:rPr>
                <w:rFonts w:ascii="Arial" w:hAnsi="Arial" w:cs="Arial"/>
                <w:i/>
              </w:rPr>
              <w:t>in bouwteam. De aannemer was hierbij medeverantwoordelijkheid tijdens de ontwerpfase vanaf stadium DO.</w:t>
            </w:r>
          </w:p>
          <w:p w14:paraId="7AD50FD2" w14:textId="77777777" w:rsidR="00BA6488" w:rsidRPr="00C64C5B" w:rsidRDefault="00BA6488" w:rsidP="00E87C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7AD50FD4" w14:textId="7CD8ACB9" w:rsidR="00BA6488" w:rsidRPr="00AC58D1" w:rsidRDefault="00345605" w:rsidP="00AC5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AC58D1">
              <w:rPr>
                <w:rFonts w:ascii="Arial" w:hAnsi="Arial" w:cs="Arial"/>
                <w:sz w:val="20"/>
              </w:rPr>
              <w:t xml:space="preserve">Toont het referentieproject aan dat u </w:t>
            </w:r>
            <w:r w:rsidR="00EE6E25">
              <w:rPr>
                <w:rFonts w:ascii="Arial" w:hAnsi="Arial" w:cs="Arial"/>
                <w:sz w:val="20"/>
              </w:rPr>
              <w:t xml:space="preserve">minimaal </w:t>
            </w:r>
            <w:r w:rsidR="00EE6E25" w:rsidRPr="00EE6E25">
              <w:rPr>
                <w:rFonts w:ascii="Arial" w:hAnsi="Arial" w:cs="Arial"/>
              </w:rPr>
              <w:t>één bouwproject gerealiseerd van minimaal € 1 miljoen excl</w:t>
            </w:r>
            <w:r w:rsidR="002F4450">
              <w:rPr>
                <w:rFonts w:ascii="Arial" w:hAnsi="Arial" w:cs="Arial"/>
              </w:rPr>
              <w:t>. BTW in bouwteam?</w:t>
            </w:r>
          </w:p>
        </w:tc>
        <w:tc>
          <w:tcPr>
            <w:tcW w:w="3429" w:type="dxa"/>
          </w:tcPr>
          <w:p w14:paraId="7AD50FD5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F6C3A">
              <w:rPr>
                <w:rFonts w:ascii="Arial" w:hAnsi="Arial" w:cs="Arial"/>
                <w:sz w:val="20"/>
              </w:rPr>
            </w:r>
            <w:r w:rsidR="008F6C3A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Ja </w:t>
            </w:r>
          </w:p>
          <w:p w14:paraId="7AD50FD6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F6C3A">
              <w:rPr>
                <w:rFonts w:ascii="Arial" w:hAnsi="Arial" w:cs="Arial"/>
                <w:sz w:val="20"/>
              </w:rPr>
            </w:r>
            <w:r w:rsidR="008F6C3A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Nee</w:t>
            </w:r>
          </w:p>
          <w:p w14:paraId="7AD50FD7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D8" w14:textId="4A720216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0FE2" w14:textId="77777777" w:rsidTr="00BA6488">
        <w:trPr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Merge/>
          </w:tcPr>
          <w:p w14:paraId="7AD50FDA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83" w:type="dxa"/>
            <w:vMerge/>
          </w:tcPr>
          <w:p w14:paraId="7AD50FDB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405" w:type="dxa"/>
          </w:tcPr>
          <w:p w14:paraId="7AD50FDD" w14:textId="7D329B5D" w:rsidR="00BA6488" w:rsidRPr="00AC58D1" w:rsidRDefault="002F4450" w:rsidP="006041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highlight w:val="yellow"/>
              </w:rPr>
            </w:pPr>
            <w:r w:rsidRPr="00AC58D1">
              <w:rPr>
                <w:rFonts w:ascii="Arial" w:hAnsi="Arial" w:cs="Arial"/>
                <w:sz w:val="20"/>
              </w:rPr>
              <w:t xml:space="preserve">Toont het referentieproject aan dat u </w:t>
            </w:r>
            <w:r>
              <w:rPr>
                <w:rFonts w:ascii="Arial" w:hAnsi="Arial" w:cs="Arial"/>
                <w:sz w:val="20"/>
              </w:rPr>
              <w:t>medeverantwoordelijk was tijdens de ontwerpfase van stadium DO?</w:t>
            </w:r>
          </w:p>
        </w:tc>
        <w:tc>
          <w:tcPr>
            <w:tcW w:w="3429" w:type="dxa"/>
          </w:tcPr>
          <w:p w14:paraId="7AD50FDE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F6C3A">
              <w:rPr>
                <w:rFonts w:ascii="Arial" w:hAnsi="Arial" w:cs="Arial"/>
                <w:sz w:val="20"/>
              </w:rPr>
            </w:r>
            <w:r w:rsidR="008F6C3A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Ja </w:t>
            </w:r>
          </w:p>
          <w:p w14:paraId="7AD50FDF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F6C3A">
              <w:rPr>
                <w:rFonts w:ascii="Arial" w:hAnsi="Arial" w:cs="Arial"/>
                <w:sz w:val="20"/>
              </w:rPr>
            </w:r>
            <w:r w:rsidR="008F6C3A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  <w:r w:rsidRPr="00C64C5B">
              <w:rPr>
                <w:rFonts w:ascii="Arial" w:hAnsi="Arial" w:cs="Arial"/>
                <w:sz w:val="20"/>
              </w:rPr>
              <w:t xml:space="preserve"> Nee</w:t>
            </w:r>
          </w:p>
          <w:p w14:paraId="7AD50FE0" w14:textId="77777777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AD50FE1" w14:textId="57ED186F" w:rsidR="00BA6488" w:rsidRPr="00C64C5B" w:rsidRDefault="00BA6488" w:rsidP="00BA64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7AD51095" w14:textId="799725AE" w:rsidR="00BA6488" w:rsidRPr="00C64C5B" w:rsidRDefault="00BA6488" w:rsidP="00543B32">
      <w:pPr>
        <w:spacing w:after="0" w:line="240" w:lineRule="auto"/>
        <w:rPr>
          <w:rFonts w:ascii="Arial" w:hAnsi="Arial" w:cs="Arial"/>
          <w:b/>
          <w:bCs/>
          <w:sz w:val="20"/>
        </w:rPr>
      </w:pPr>
      <w:r w:rsidRPr="00C64C5B">
        <w:rPr>
          <w:rFonts w:ascii="Arial" w:hAnsi="Arial" w:cs="Arial"/>
          <w:sz w:val="20"/>
        </w:rPr>
        <w:br w:type="page"/>
      </w:r>
      <w:r w:rsidR="00543B32">
        <w:rPr>
          <w:rFonts w:ascii="Arial" w:hAnsi="Arial" w:cs="Arial"/>
          <w:sz w:val="20"/>
        </w:rPr>
        <w:lastRenderedPageBreak/>
        <w:t>H</w:t>
      </w:r>
      <w:r w:rsidRPr="00C64C5B">
        <w:rPr>
          <w:rFonts w:ascii="Arial" w:hAnsi="Arial" w:cs="Arial"/>
          <w:sz w:val="20"/>
        </w:rPr>
        <w:t>andtekening rechtsgeldig vertegenwoordiger inschrijver:</w:t>
      </w:r>
    </w:p>
    <w:p w14:paraId="7AD51096" w14:textId="77777777" w:rsidR="00BA6488" w:rsidRPr="00C64C5B" w:rsidRDefault="00BA6488" w:rsidP="00BA6488">
      <w:pPr>
        <w:spacing w:before="56" w:after="113"/>
        <w:rPr>
          <w:rFonts w:ascii="Arial" w:hAnsi="Arial" w:cs="Arial"/>
          <w:sz w:val="20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BA6488" w:rsidRPr="00C64C5B" w14:paraId="7AD51099" w14:textId="77777777" w:rsidTr="00BA6488">
        <w:tc>
          <w:tcPr>
            <w:tcW w:w="2718" w:type="dxa"/>
          </w:tcPr>
          <w:p w14:paraId="7AD51097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8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109C" w14:textId="77777777" w:rsidTr="00BA6488">
        <w:tc>
          <w:tcPr>
            <w:tcW w:w="2718" w:type="dxa"/>
          </w:tcPr>
          <w:p w14:paraId="7AD5109A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9B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109F" w14:textId="77777777" w:rsidTr="00BA6488">
        <w:tc>
          <w:tcPr>
            <w:tcW w:w="2718" w:type="dxa"/>
          </w:tcPr>
          <w:p w14:paraId="7AD5109D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9E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10A2" w14:textId="77777777" w:rsidTr="00BA6488">
        <w:tc>
          <w:tcPr>
            <w:tcW w:w="2718" w:type="dxa"/>
          </w:tcPr>
          <w:p w14:paraId="7AD510A0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1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10A5" w14:textId="77777777" w:rsidTr="00BA6488">
        <w:tc>
          <w:tcPr>
            <w:tcW w:w="2718" w:type="dxa"/>
          </w:tcPr>
          <w:p w14:paraId="7AD510A3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4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A6488" w:rsidRPr="00C64C5B" w14:paraId="7AD510A8" w14:textId="77777777" w:rsidTr="00BA6488">
        <w:tc>
          <w:tcPr>
            <w:tcW w:w="2718" w:type="dxa"/>
          </w:tcPr>
          <w:p w14:paraId="7AD510A6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7AD510A7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</w:p>
        </w:tc>
      </w:tr>
      <w:tr w:rsidR="00BA6488" w:rsidRPr="00C64C5B" w14:paraId="7AD510AB" w14:textId="77777777" w:rsidTr="00BA6488">
        <w:tc>
          <w:tcPr>
            <w:tcW w:w="2718" w:type="dxa"/>
          </w:tcPr>
          <w:p w14:paraId="7AD510A9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7AD510AA" w14:textId="77777777" w:rsidR="00BA6488" w:rsidRPr="00C64C5B" w:rsidRDefault="00BA6488" w:rsidP="00BA6488">
            <w:pPr>
              <w:rPr>
                <w:rFonts w:ascii="Arial" w:hAnsi="Arial" w:cs="Arial"/>
                <w:sz w:val="20"/>
              </w:rPr>
            </w:pPr>
            <w:r w:rsidRPr="00C64C5B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64C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C64C5B">
              <w:rPr>
                <w:rFonts w:ascii="Arial" w:hAnsi="Arial" w:cs="Arial"/>
                <w:sz w:val="20"/>
              </w:rPr>
            </w:r>
            <w:r w:rsidRPr="00C64C5B">
              <w:rPr>
                <w:rFonts w:ascii="Arial" w:hAnsi="Arial" w:cs="Arial"/>
                <w:sz w:val="20"/>
              </w:rPr>
              <w:fldChar w:fldCharType="separate"/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noProof/>
                <w:sz w:val="20"/>
              </w:rPr>
              <w:t> </w:t>
            </w:r>
            <w:r w:rsidRPr="00C64C5B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7AD510AC" w14:textId="77777777" w:rsidR="00532F43" w:rsidRPr="00C64C5B" w:rsidRDefault="00BA6488" w:rsidP="00BA6488">
      <w:pPr>
        <w:rPr>
          <w:rFonts w:ascii="Arial" w:hAnsi="Arial" w:cs="Arial"/>
          <w:sz w:val="20"/>
        </w:rPr>
      </w:pPr>
      <w:r w:rsidRPr="00C64C5B">
        <w:rPr>
          <w:rFonts w:ascii="Arial" w:hAnsi="Arial" w:cs="Arial"/>
          <w:sz w:val="20"/>
        </w:rPr>
        <w:br w:type="textWrapping" w:clear="all"/>
      </w:r>
    </w:p>
    <w:sectPr w:rsidR="00532F43" w:rsidRPr="00C64C5B" w:rsidSect="00DF3F50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AF16A" w14:textId="77777777" w:rsidR="008F6C3A" w:rsidRDefault="008F6C3A">
      <w:r>
        <w:separator/>
      </w:r>
    </w:p>
    <w:p w14:paraId="472C30EC" w14:textId="77777777" w:rsidR="008F6C3A" w:rsidRDefault="008F6C3A"/>
    <w:p w14:paraId="055D972B" w14:textId="77777777" w:rsidR="008F6C3A" w:rsidRDefault="008F6C3A"/>
  </w:endnote>
  <w:endnote w:type="continuationSeparator" w:id="0">
    <w:p w14:paraId="4085103D" w14:textId="77777777" w:rsidR="008F6C3A" w:rsidRDefault="008F6C3A">
      <w:r>
        <w:continuationSeparator/>
      </w:r>
    </w:p>
    <w:p w14:paraId="4BCCBD37" w14:textId="77777777" w:rsidR="008F6C3A" w:rsidRDefault="008F6C3A"/>
    <w:p w14:paraId="0883C4A5" w14:textId="77777777" w:rsidR="008F6C3A" w:rsidRDefault="008F6C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/>
      </w:rPr>
      <w:id w:val="-1705238520"/>
      <w:docPartObj>
        <w:docPartGallery w:val="Page Numbers (Top of Page)"/>
        <w:docPartUnique/>
      </w:docPartObj>
    </w:sdtPr>
    <w:sdtEndPr/>
    <w:sdtContent>
      <w:p w14:paraId="7AD510BD" w14:textId="2D502104" w:rsidR="00C632FE" w:rsidRPr="00345605" w:rsidRDefault="00C632FE" w:rsidP="00C632FE">
        <w:pPr>
          <w:pStyle w:val="Voetnoot"/>
          <w:jc w:val="both"/>
          <w:rPr>
            <w:rFonts w:ascii="Arial" w:hAnsi="Arial"/>
          </w:rPr>
        </w:pPr>
      </w:p>
      <w:p w14:paraId="7AD510BF" w14:textId="26F85316" w:rsidR="00C64C5B" w:rsidRPr="00345605" w:rsidRDefault="00C64C5B" w:rsidP="00834A13">
        <w:pPr>
          <w:pStyle w:val="Voetnoot"/>
          <w:jc w:val="both"/>
          <w:rPr>
            <w:rFonts w:ascii="Arial" w:hAnsi="Arial"/>
            <w:b/>
            <w:color w:val="00458D" w:themeColor="text2"/>
          </w:rPr>
        </w:pPr>
        <w:r w:rsidRPr="00345605">
          <w:rPr>
            <w:rFonts w:ascii="Arial" w:hAnsi="Arial"/>
          </w:rPr>
          <w:t xml:space="preserve">Pagina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PAGE</w:instrText>
        </w:r>
        <w:r w:rsidRPr="00345605">
          <w:rPr>
            <w:rFonts w:ascii="Arial" w:hAnsi="Arial"/>
            <w:bCs/>
          </w:rPr>
          <w:fldChar w:fldCharType="separate"/>
        </w:r>
        <w:r w:rsidR="00AC58D1">
          <w:rPr>
            <w:rFonts w:ascii="Arial" w:hAnsi="Arial"/>
            <w:bCs/>
            <w:noProof/>
          </w:rPr>
          <w:t>1</w:t>
        </w:r>
        <w:r w:rsidRPr="00345605">
          <w:rPr>
            <w:rFonts w:ascii="Arial" w:hAnsi="Arial"/>
            <w:bCs/>
          </w:rPr>
          <w:fldChar w:fldCharType="end"/>
        </w:r>
        <w:r w:rsidRPr="00345605">
          <w:rPr>
            <w:rFonts w:ascii="Arial" w:hAnsi="Arial"/>
          </w:rPr>
          <w:t xml:space="preserve"> van </w:t>
        </w:r>
        <w:r w:rsidRPr="00345605">
          <w:rPr>
            <w:rFonts w:ascii="Arial" w:hAnsi="Arial"/>
            <w:bCs/>
          </w:rPr>
          <w:fldChar w:fldCharType="begin"/>
        </w:r>
        <w:r w:rsidRPr="00345605">
          <w:rPr>
            <w:rFonts w:ascii="Arial" w:hAnsi="Arial"/>
            <w:bCs/>
          </w:rPr>
          <w:instrText>NUMPAGES</w:instrText>
        </w:r>
        <w:r w:rsidRPr="00345605">
          <w:rPr>
            <w:rFonts w:ascii="Arial" w:hAnsi="Arial"/>
            <w:bCs/>
          </w:rPr>
          <w:fldChar w:fldCharType="separate"/>
        </w:r>
        <w:r w:rsidR="00AC58D1">
          <w:rPr>
            <w:rFonts w:ascii="Arial" w:hAnsi="Arial"/>
            <w:bCs/>
            <w:noProof/>
          </w:rPr>
          <w:t>4</w:t>
        </w:r>
        <w:r w:rsidRPr="00345605">
          <w:rPr>
            <w:rFonts w:ascii="Arial" w:hAnsi="Arial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2F4FF" w14:textId="77777777" w:rsidR="008F6C3A" w:rsidRDefault="008F6C3A">
      <w:r>
        <w:separator/>
      </w:r>
    </w:p>
    <w:p w14:paraId="142DAEA2" w14:textId="77777777" w:rsidR="008F6C3A" w:rsidRDefault="008F6C3A"/>
    <w:p w14:paraId="37914815" w14:textId="77777777" w:rsidR="008F6C3A" w:rsidRDefault="008F6C3A"/>
  </w:footnote>
  <w:footnote w:type="continuationSeparator" w:id="0">
    <w:p w14:paraId="675EA22A" w14:textId="77777777" w:rsidR="008F6C3A" w:rsidRDefault="008F6C3A">
      <w:r>
        <w:continuationSeparator/>
      </w:r>
    </w:p>
    <w:p w14:paraId="34801D85" w14:textId="77777777" w:rsidR="008F6C3A" w:rsidRDefault="008F6C3A"/>
    <w:p w14:paraId="31F93F40" w14:textId="77777777" w:rsidR="008F6C3A" w:rsidRDefault="008F6C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510B9" w14:textId="77777777" w:rsidR="00C64C5B" w:rsidRDefault="00C64C5B"/>
  <w:p w14:paraId="7AD510BA" w14:textId="77777777" w:rsidR="00C64C5B" w:rsidRDefault="00C64C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510BC" w14:textId="4FCA7CC0" w:rsidR="00C64C5B" w:rsidRDefault="008563BC" w:rsidP="00D0784F">
    <w:pPr>
      <w:jc w:val="right"/>
    </w:pPr>
    <w:r>
      <w:rPr>
        <w:noProof/>
      </w:rPr>
      <w:drawing>
        <wp:inline distT="0" distB="0" distL="0" distR="0" wp14:anchorId="2620AA78" wp14:editId="4E387377">
          <wp:extent cx="990968" cy="4476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emeente Edam-Volenda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522" cy="4655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D510C0" w14:textId="77777777" w:rsidR="00C64C5B" w:rsidRDefault="00C64C5B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53D638F"/>
    <w:multiLevelType w:val="hybridMultilevel"/>
    <w:tmpl w:val="5B8EBE56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>
      <w:start w:val="1"/>
      <w:numFmt w:val="lowerRoman"/>
      <w:lvlText w:val="%3."/>
      <w:lvlJc w:val="right"/>
      <w:pPr>
        <w:ind w:left="2880" w:hanging="180"/>
      </w:pPr>
    </w:lvl>
    <w:lvl w:ilvl="3" w:tplc="0413000F">
      <w:start w:val="1"/>
      <w:numFmt w:val="decimal"/>
      <w:lvlText w:val="%4."/>
      <w:lvlJc w:val="left"/>
      <w:pPr>
        <w:ind w:left="3600" w:hanging="360"/>
      </w:pPr>
    </w:lvl>
    <w:lvl w:ilvl="4" w:tplc="04130019">
      <w:start w:val="1"/>
      <w:numFmt w:val="lowerLetter"/>
      <w:lvlText w:val="%5."/>
      <w:lvlJc w:val="left"/>
      <w:pPr>
        <w:ind w:left="4320" w:hanging="360"/>
      </w:pPr>
    </w:lvl>
    <w:lvl w:ilvl="5" w:tplc="0413001B">
      <w:start w:val="1"/>
      <w:numFmt w:val="lowerRoman"/>
      <w:lvlText w:val="%6."/>
      <w:lvlJc w:val="right"/>
      <w:pPr>
        <w:ind w:left="5040" w:hanging="180"/>
      </w:pPr>
    </w:lvl>
    <w:lvl w:ilvl="6" w:tplc="0413000F">
      <w:start w:val="1"/>
      <w:numFmt w:val="decimal"/>
      <w:lvlText w:val="%7."/>
      <w:lvlJc w:val="left"/>
      <w:pPr>
        <w:ind w:left="5760" w:hanging="360"/>
      </w:pPr>
    </w:lvl>
    <w:lvl w:ilvl="7" w:tplc="04130019">
      <w:start w:val="1"/>
      <w:numFmt w:val="lowerLetter"/>
      <w:lvlText w:val="%8."/>
      <w:lvlJc w:val="left"/>
      <w:pPr>
        <w:ind w:left="6480" w:hanging="360"/>
      </w:pPr>
    </w:lvl>
    <w:lvl w:ilvl="8" w:tplc="0413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5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715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1E45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450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605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B6340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3B32"/>
    <w:rsid w:val="00544173"/>
    <w:rsid w:val="00547047"/>
    <w:rsid w:val="0055122C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417D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763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7F1D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63BC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8F6C3A"/>
    <w:rsid w:val="008F6EBE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773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705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6F4D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8D1"/>
    <w:rsid w:val="00AC5D81"/>
    <w:rsid w:val="00AC76AF"/>
    <w:rsid w:val="00AD20E7"/>
    <w:rsid w:val="00AD246B"/>
    <w:rsid w:val="00AD3D06"/>
    <w:rsid w:val="00AD4A52"/>
    <w:rsid w:val="00AD7C6D"/>
    <w:rsid w:val="00AE2DA8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6687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594B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5277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32FE"/>
    <w:rsid w:val="00C64417"/>
    <w:rsid w:val="00C646A8"/>
    <w:rsid w:val="00C64C5B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5DC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6B11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87C41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0CDD"/>
    <w:rsid w:val="00EE6E25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3756"/>
    <w:rsid w:val="00F1463A"/>
    <w:rsid w:val="00F15D07"/>
    <w:rsid w:val="00F16215"/>
    <w:rsid w:val="00F17FA5"/>
    <w:rsid w:val="00F20EC3"/>
    <w:rsid w:val="00F217A0"/>
    <w:rsid w:val="00F22EC7"/>
    <w:rsid w:val="00F31699"/>
    <w:rsid w:val="00F32339"/>
    <w:rsid w:val="00F33825"/>
    <w:rsid w:val="00F35110"/>
    <w:rsid w:val="00F366FB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461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D50F32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1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character" w:styleId="Zwaar">
    <w:name w:val="Strong"/>
    <w:basedOn w:val="Standaardalinea-lettertype"/>
    <w:qFormat/>
    <w:rsid w:val="00B66687"/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2B6246520DFC43876BCF498C675D56" ma:contentTypeVersion="7" ma:contentTypeDescription="Een nieuw document maken." ma:contentTypeScope="" ma:versionID="30227056510c7f34a8ebf43515dd79ed">
  <xsd:schema xmlns:xsd="http://www.w3.org/2001/XMLSchema" xmlns:xs="http://www.w3.org/2001/XMLSchema" xmlns:p="http://schemas.microsoft.com/office/2006/metadata/properties" xmlns:ns2="34d2a10e-4662-4e9d-816e-618b4b897247" xmlns:ns3="c64fecbb-1954-4030-8120-5d79bf625a24" targetNamespace="http://schemas.microsoft.com/office/2006/metadata/properties" ma:root="true" ma:fieldsID="14510c20c3cf0bd6d774f21aeafec22b" ns2:_="" ns3:_="">
    <xsd:import namespace="34d2a10e-4662-4e9d-816e-618b4b897247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2a10e-4662-4e9d-816e-618b4b897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A58FE8-A5C6-4D6B-B99E-4C82FBBD1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d2a10e-4662-4e9d-816e-618b4b897247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65E5C70-1A61-4D94-A8C2-4F3DF116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</TotalTime>
  <Pages>4</Pages>
  <Words>748</Words>
  <Characters>4120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4859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Geert Bok</dc:creator>
  <cp:lastModifiedBy>Geert Bok</cp:lastModifiedBy>
  <cp:revision>3</cp:revision>
  <cp:lastPrinted>2013-11-08T11:03:00Z</cp:lastPrinted>
  <dcterms:created xsi:type="dcterms:W3CDTF">2018-04-20T13:09:00Z</dcterms:created>
  <dcterms:modified xsi:type="dcterms:W3CDTF">2018-04-20T13:18:00Z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0x010100902B6246520DFC43876BCF498C675D56</vt:lpwstr>
  </property>
</Properties>
</file>