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9B" w:rsidRPr="00B86A9B" w:rsidRDefault="00B86A9B" w:rsidP="00B86A9B">
      <w:pPr>
        <w:rPr>
          <w:rFonts w:cs="Lucida Sans Unicode"/>
          <w:b/>
          <w:sz w:val="28"/>
          <w:szCs w:val="28"/>
        </w:rPr>
      </w:pPr>
      <w:r w:rsidRPr="00B86A9B">
        <w:rPr>
          <w:rFonts w:cs="Lucida Sans Unicode"/>
          <w:b/>
          <w:sz w:val="28"/>
          <w:szCs w:val="28"/>
        </w:rPr>
        <w:t>Opgave referentieproject</w:t>
      </w:r>
      <w:r w:rsidR="00D40B5F">
        <w:rPr>
          <w:rFonts w:cs="Lucida Sans Unicode"/>
          <w:b/>
          <w:sz w:val="28"/>
          <w:szCs w:val="28"/>
        </w:rPr>
        <w:t xml:space="preserve"> m.b.t. selectiecriteria</w:t>
      </w:r>
    </w:p>
    <w:p w:rsidR="00B86A9B" w:rsidRDefault="00B86A9B" w:rsidP="00B86A9B">
      <w:pPr>
        <w:rPr>
          <w:rFonts w:cs="Lucida Sans Unicode"/>
          <w:szCs w:val="18"/>
        </w:rPr>
      </w:pPr>
    </w:p>
    <w:p w:rsidR="00B86A9B" w:rsidRDefault="00B336BF" w:rsidP="00B86A9B">
      <w:pPr>
        <w:rPr>
          <w:rFonts w:cs="Lucida Sans Unicode"/>
          <w:szCs w:val="18"/>
        </w:rPr>
      </w:pPr>
      <w:r w:rsidRPr="00A2129B">
        <w:rPr>
          <w:rFonts w:cs="Lucida Sans Unicode"/>
          <w:szCs w:val="18"/>
        </w:rPr>
        <w:t>B</w:t>
      </w:r>
      <w:r w:rsidR="00B86A9B" w:rsidRPr="00A2129B">
        <w:rPr>
          <w:rFonts w:cs="Lucida Sans Unicode"/>
          <w:szCs w:val="18"/>
        </w:rPr>
        <w:t xml:space="preserve">ehorend bij aanmeldingsleidraad </w:t>
      </w:r>
      <w:r w:rsidR="00A2129B" w:rsidRPr="00A2129B">
        <w:rPr>
          <w:rFonts w:cs="Lucida Sans Unicode"/>
          <w:szCs w:val="18"/>
        </w:rPr>
        <w:t>‘Bouwteampartner / Aannemer Restauratie Domtoren</w:t>
      </w:r>
      <w:r w:rsidR="00B86A9B" w:rsidRPr="00A2129B">
        <w:rPr>
          <w:rFonts w:cs="Lucida Sans Unicode"/>
          <w:szCs w:val="18"/>
        </w:rPr>
        <w:t xml:space="preserve">, kenmerk </w:t>
      </w:r>
      <w:r w:rsidR="00353C35">
        <w:rPr>
          <w:rFonts w:cs="Lucida Sans Unicode"/>
          <w:szCs w:val="18"/>
        </w:rPr>
        <w:t>1100121313</w:t>
      </w:r>
    </w:p>
    <w:p w:rsidR="00B86A9B" w:rsidRDefault="00B86A9B" w:rsidP="00B86A9B">
      <w:pPr>
        <w:rPr>
          <w:rFonts w:cs="Lucida Sans Unicode"/>
          <w:szCs w:val="18"/>
        </w:rPr>
      </w:pPr>
    </w:p>
    <w:p w:rsidR="00BA4CA1" w:rsidRDefault="00B86A9B" w:rsidP="00B86A9B">
      <w:pPr>
        <w:rPr>
          <w:rFonts w:cs="Lucida Sans Unicode"/>
          <w:szCs w:val="18"/>
        </w:rPr>
      </w:pPr>
      <w:r w:rsidRPr="009F0232">
        <w:rPr>
          <w:rFonts w:cs="Lucida Sans Unicode"/>
          <w:szCs w:val="18"/>
        </w:rPr>
        <w:t xml:space="preserve">U dient maximaal </w:t>
      </w:r>
      <w:r w:rsidR="00FB503A">
        <w:rPr>
          <w:rFonts w:cs="Lucida Sans Unicode"/>
          <w:szCs w:val="18"/>
        </w:rPr>
        <w:t>4</w:t>
      </w:r>
      <w:bookmarkStart w:id="0" w:name="_GoBack"/>
      <w:bookmarkEnd w:id="0"/>
      <w:r w:rsidR="0053417D">
        <w:rPr>
          <w:rFonts w:cs="Lucida Sans Unicode"/>
          <w:szCs w:val="18"/>
        </w:rPr>
        <w:t xml:space="preserve"> verschillende</w:t>
      </w:r>
      <w:r w:rsidRPr="009F0232">
        <w:rPr>
          <w:rFonts w:cs="Lucida Sans Unicode"/>
          <w:szCs w:val="18"/>
        </w:rPr>
        <w:t xml:space="preserve"> referentieopdracht</w:t>
      </w:r>
      <w:r w:rsidR="0053417D">
        <w:rPr>
          <w:rFonts w:cs="Lucida Sans Unicode"/>
          <w:szCs w:val="18"/>
        </w:rPr>
        <w:t>en</w:t>
      </w:r>
      <w:r w:rsidRPr="009F0232">
        <w:rPr>
          <w:rFonts w:cs="Lucida Sans Unicode"/>
          <w:szCs w:val="18"/>
        </w:rPr>
        <w:t xml:space="preserve"> in. </w:t>
      </w:r>
      <w:r w:rsidR="00BA4CA1">
        <w:rPr>
          <w:rFonts w:cs="Lucida Sans Unicode"/>
          <w:szCs w:val="18"/>
        </w:rPr>
        <w:t>U geeft aan of u en/of in welke mate u voldoet aan de in het document Selectiecriteria genoemde selectiecriteria.</w:t>
      </w:r>
    </w:p>
    <w:p w:rsidR="0053417D" w:rsidRDefault="0053417D" w:rsidP="00B86A9B">
      <w:pPr>
        <w:rPr>
          <w:rFonts w:cs="Lucida Sans Unicode"/>
          <w:szCs w:val="18"/>
        </w:rPr>
      </w:pPr>
    </w:p>
    <w:p w:rsidR="00B86A9B" w:rsidRDefault="00B86A9B" w:rsidP="00B86A9B">
      <w:pPr>
        <w:rPr>
          <w:rFonts w:cs="Lucida Sans Unicode"/>
          <w:szCs w:val="18"/>
        </w:rPr>
      </w:pPr>
      <w:r w:rsidRPr="009F0232">
        <w:rPr>
          <w:rFonts w:cs="Lucida Sans Unicode"/>
          <w:szCs w:val="18"/>
        </w:rPr>
        <w:t>De</w:t>
      </w:r>
      <w:r w:rsidR="007779AE">
        <w:rPr>
          <w:rFonts w:cs="Lucida Sans Unicode"/>
          <w:szCs w:val="18"/>
        </w:rPr>
        <w:t xml:space="preserve"> gegadigde diende hoofdaannemer te zijn van </w:t>
      </w:r>
      <w:r w:rsidR="0053417D">
        <w:rPr>
          <w:rFonts w:cs="Lucida Sans Unicode"/>
          <w:szCs w:val="18"/>
        </w:rPr>
        <w:t>alle ingediende</w:t>
      </w:r>
      <w:r w:rsidR="007779AE">
        <w:rPr>
          <w:rFonts w:cs="Lucida Sans Unicode"/>
          <w:szCs w:val="18"/>
        </w:rPr>
        <w:t xml:space="preserve"> referentieopdracht</w:t>
      </w:r>
      <w:r w:rsidR="0053417D">
        <w:rPr>
          <w:rFonts w:cs="Lucida Sans Unicode"/>
          <w:szCs w:val="18"/>
        </w:rPr>
        <w:t>en</w:t>
      </w:r>
      <w:r w:rsidR="007779AE">
        <w:rPr>
          <w:rFonts w:cs="Lucida Sans Unicode"/>
          <w:szCs w:val="18"/>
        </w:rPr>
        <w:t xml:space="preserve"> en de</w:t>
      </w:r>
      <w:r w:rsidRPr="009F0232">
        <w:rPr>
          <w:rFonts w:cs="Lucida Sans Unicode"/>
          <w:szCs w:val="18"/>
        </w:rPr>
        <w:t xml:space="preserve"> referentie</w:t>
      </w:r>
      <w:r w:rsidR="007779AE">
        <w:rPr>
          <w:rFonts w:cs="Lucida Sans Unicode"/>
          <w:szCs w:val="18"/>
        </w:rPr>
        <w:t>opdracht</w:t>
      </w:r>
      <w:r w:rsidR="0053417D">
        <w:rPr>
          <w:rFonts w:cs="Lucida Sans Unicode"/>
          <w:szCs w:val="18"/>
        </w:rPr>
        <w:t>en dienen</w:t>
      </w:r>
      <w:r w:rsidR="007779AE">
        <w:rPr>
          <w:rFonts w:cs="Lucida Sans Unicode"/>
          <w:szCs w:val="18"/>
        </w:rPr>
        <w:t xml:space="preserve"> te zijn afgerond</w:t>
      </w:r>
      <w:r w:rsidR="003236FD">
        <w:rPr>
          <w:rFonts w:cs="Lucida Sans Unicode"/>
          <w:szCs w:val="18"/>
        </w:rPr>
        <w:t xml:space="preserve"> </w:t>
      </w:r>
      <w:r w:rsidR="003236FD" w:rsidRPr="00C8365E">
        <w:t xml:space="preserve">gedurende de </w:t>
      </w:r>
      <w:r w:rsidR="00353C35">
        <w:t>10</w:t>
      </w:r>
      <w:r w:rsidR="003236FD" w:rsidRPr="00C8365E">
        <w:t xml:space="preserve"> jaar voorafgaand aan de uiterlijke </w:t>
      </w:r>
      <w:r w:rsidR="003236FD" w:rsidRPr="008565F4">
        <w:t>aanmeldingsdatum</w:t>
      </w:r>
      <w:r w:rsidR="003236FD" w:rsidRPr="00C8365E">
        <w:t xml:space="preserve"> van deze aanbesteding</w:t>
      </w:r>
      <w:r w:rsidR="003236FD">
        <w:t>.</w:t>
      </w:r>
    </w:p>
    <w:p w:rsidR="00B86A9B" w:rsidRDefault="00B86A9B" w:rsidP="00B86A9B">
      <w:pPr>
        <w:rPr>
          <w:rFonts w:cs="Lucida Sans Unicode"/>
          <w:szCs w:val="18"/>
        </w:rPr>
      </w:pPr>
    </w:p>
    <w:p w:rsidR="0005424E" w:rsidRDefault="0005424E" w:rsidP="00B86A9B">
      <w:pPr>
        <w:rPr>
          <w:rFonts w:cs="Lucida Sans Unicode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19"/>
        <w:gridCol w:w="3402"/>
      </w:tblGrid>
      <w:tr w:rsidR="004A72E8" w:rsidRPr="004A72E8" w:rsidTr="004A72E8">
        <w:tc>
          <w:tcPr>
            <w:tcW w:w="2835" w:type="dxa"/>
            <w:shd w:val="clear" w:color="auto" w:fill="7F7F7F" w:themeFill="text1" w:themeFillTint="80"/>
          </w:tcPr>
          <w:p w:rsidR="00B86A9B" w:rsidRPr="004A72E8" w:rsidRDefault="00B86A9B" w:rsidP="002A5F92">
            <w:pPr>
              <w:rPr>
                <w:rFonts w:cs="Lucida Sans Unicode"/>
                <w:color w:val="FFFFFF" w:themeColor="background1"/>
              </w:rPr>
            </w:pPr>
            <w:r w:rsidRPr="004A72E8">
              <w:rPr>
                <w:rFonts w:cs="Lucida Sans Unicode"/>
                <w:color w:val="FFFFFF" w:themeColor="background1"/>
              </w:rPr>
              <w:t xml:space="preserve">Referentie van </w:t>
            </w:r>
            <w:r w:rsidR="003236FD" w:rsidRPr="004A72E8">
              <w:rPr>
                <w:rFonts w:cs="Lucida Sans Unicode"/>
                <w:color w:val="FFFFFF" w:themeColor="background1"/>
              </w:rPr>
              <w:t>aanmelder</w:t>
            </w:r>
          </w:p>
          <w:p w:rsidR="00B2146E" w:rsidRPr="004A72E8" w:rsidRDefault="00B2146E" w:rsidP="002A5F92">
            <w:pPr>
              <w:rPr>
                <w:rFonts w:cs="Lucida Sans Unicode"/>
                <w:color w:val="FFFFFF" w:themeColor="background1"/>
              </w:rPr>
            </w:pPr>
          </w:p>
        </w:tc>
        <w:tc>
          <w:tcPr>
            <w:tcW w:w="6521" w:type="dxa"/>
            <w:gridSpan w:val="2"/>
            <w:shd w:val="clear" w:color="auto" w:fill="7F7F7F" w:themeFill="text1" w:themeFillTint="80"/>
          </w:tcPr>
          <w:p w:rsidR="00B86A9B" w:rsidRPr="004A72E8" w:rsidRDefault="00B86A9B" w:rsidP="003236FD">
            <w:pPr>
              <w:rPr>
                <w:rFonts w:cs="Lucida Sans Unicode"/>
                <w:color w:val="FFFFFF" w:themeColor="background1"/>
                <w:sz w:val="24"/>
                <w:szCs w:val="24"/>
              </w:rPr>
            </w:pPr>
            <w:r w:rsidRPr="004A72E8">
              <w:rPr>
                <w:rFonts w:cs="Lucida Sans Unicode"/>
                <w:color w:val="FFFFFF" w:themeColor="background1"/>
                <w:sz w:val="24"/>
                <w:szCs w:val="24"/>
              </w:rPr>
              <w:t xml:space="preserve">&lt; Naam </w:t>
            </w:r>
            <w:r w:rsidR="003236FD" w:rsidRPr="004A72E8">
              <w:rPr>
                <w:rFonts w:cs="Lucida Sans Unicode"/>
                <w:color w:val="FFFFFF" w:themeColor="background1"/>
                <w:sz w:val="24"/>
                <w:szCs w:val="24"/>
              </w:rPr>
              <w:t>aanmelder</w:t>
            </w:r>
            <w:r w:rsidRPr="004A72E8">
              <w:rPr>
                <w:rFonts w:cs="Lucida Sans Unicode"/>
                <w:color w:val="FFFFFF" w:themeColor="background1"/>
                <w:sz w:val="24"/>
                <w:szCs w:val="24"/>
              </w:rPr>
              <w:t xml:space="preserve"> &gt; </w:t>
            </w:r>
          </w:p>
        </w:tc>
      </w:tr>
      <w:tr w:rsidR="00B86A9B" w:rsidRPr="007C7B97" w:rsidTr="000C74AF">
        <w:tc>
          <w:tcPr>
            <w:tcW w:w="2835" w:type="dxa"/>
            <w:vMerge w:val="restart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G</w:t>
            </w:r>
            <w:r w:rsidRPr="00B6793C">
              <w:rPr>
                <w:rFonts w:cs="Lucida Sans Unicode"/>
                <w:szCs w:val="18"/>
              </w:rPr>
              <w:t>egevens referentieproject</w:t>
            </w:r>
          </w:p>
        </w:tc>
        <w:tc>
          <w:tcPr>
            <w:tcW w:w="3119" w:type="dxa"/>
            <w:shd w:val="clear" w:color="auto" w:fill="auto"/>
          </w:tcPr>
          <w:p w:rsidR="00B86A9B" w:rsidRDefault="00B86A9B" w:rsidP="002A5F92">
            <w:r>
              <w:t>Naam opdrachtgever / referent</w:t>
            </w:r>
          </w:p>
          <w:p w:rsidR="00B2146E" w:rsidRDefault="00B2146E" w:rsidP="002A5F92"/>
        </w:tc>
        <w:tc>
          <w:tcPr>
            <w:tcW w:w="3402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</w:tr>
      <w:tr w:rsidR="00B86A9B" w:rsidRPr="007C7B97" w:rsidTr="000C74AF">
        <w:tc>
          <w:tcPr>
            <w:tcW w:w="2835" w:type="dxa"/>
            <w:vMerge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B86A9B" w:rsidRDefault="00B86A9B" w:rsidP="002A5F92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Naam contactpersoon</w:t>
            </w:r>
          </w:p>
          <w:p w:rsidR="00B2146E" w:rsidRPr="007C7B97" w:rsidRDefault="00B2146E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</w:tr>
      <w:tr w:rsidR="00B86A9B" w:rsidRPr="007C7B97" w:rsidTr="000C74AF">
        <w:tc>
          <w:tcPr>
            <w:tcW w:w="2835" w:type="dxa"/>
            <w:vMerge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Telefoonnummer</w:t>
            </w:r>
            <w:r>
              <w:rPr>
                <w:rFonts w:cs="Lucida Sans Unicode"/>
                <w:szCs w:val="18"/>
              </w:rPr>
              <w:t xml:space="preserve"> </w:t>
            </w:r>
            <w:r w:rsidRPr="007C7B97">
              <w:rPr>
                <w:rFonts w:cs="Lucida Sans Unicode"/>
                <w:szCs w:val="18"/>
              </w:rPr>
              <w:t>contactpersoon</w:t>
            </w:r>
          </w:p>
        </w:tc>
        <w:tc>
          <w:tcPr>
            <w:tcW w:w="3402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</w:tr>
      <w:tr w:rsidR="00B86A9B" w:rsidRPr="007C7B97" w:rsidTr="000C74AF">
        <w:tc>
          <w:tcPr>
            <w:tcW w:w="2835" w:type="dxa"/>
            <w:vMerge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B86A9B" w:rsidRDefault="00B86A9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 contactpersoon</w:t>
            </w:r>
          </w:p>
          <w:p w:rsidR="00B2146E" w:rsidRPr="007C7B97" w:rsidRDefault="00B2146E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</w:p>
        </w:tc>
      </w:tr>
      <w:tr w:rsidR="00B86A9B" w:rsidRPr="007C7B97" w:rsidTr="000C74AF">
        <w:trPr>
          <w:trHeight w:val="257"/>
        </w:trPr>
        <w:tc>
          <w:tcPr>
            <w:tcW w:w="2835" w:type="dxa"/>
            <w:shd w:val="clear" w:color="auto" w:fill="auto"/>
          </w:tcPr>
          <w:p w:rsidR="00B86A9B" w:rsidRPr="007C7B97" w:rsidRDefault="00B86A9B" w:rsidP="002A5F92">
            <w:pPr>
              <w:rPr>
                <w:rFonts w:cs="Lucida Sans Unicode"/>
                <w:szCs w:val="18"/>
              </w:rPr>
            </w:pPr>
            <w:r w:rsidRPr="009F0232">
              <w:rPr>
                <w:rFonts w:cs="Lucida Sans Unicode"/>
                <w:szCs w:val="18"/>
              </w:rPr>
              <w:t>Naam van het project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B86A9B" w:rsidRDefault="00B86A9B" w:rsidP="002A5F92">
            <w:pPr>
              <w:rPr>
                <w:rFonts w:cs="Lucida Sans Unicode"/>
                <w:szCs w:val="18"/>
              </w:rPr>
            </w:pPr>
          </w:p>
          <w:p w:rsidR="00B2146E" w:rsidRPr="007C7B97" w:rsidRDefault="00B2146E" w:rsidP="002A5F92">
            <w:pPr>
              <w:rPr>
                <w:rFonts w:cs="Lucida Sans Unicode"/>
                <w:szCs w:val="18"/>
              </w:rPr>
            </w:pPr>
          </w:p>
        </w:tc>
      </w:tr>
      <w:tr w:rsidR="00B86A9B" w:rsidRPr="007C7B97" w:rsidTr="000C74AF">
        <w:trPr>
          <w:trHeight w:val="257"/>
        </w:trPr>
        <w:tc>
          <w:tcPr>
            <w:tcW w:w="2835" w:type="dxa"/>
            <w:shd w:val="clear" w:color="auto" w:fill="auto"/>
          </w:tcPr>
          <w:p w:rsidR="00B86A9B" w:rsidRPr="007C7B97" w:rsidRDefault="00B86A9B" w:rsidP="00BA4CA1">
            <w:pPr>
              <w:rPr>
                <w:rFonts w:cs="Lucida Sans Unicode"/>
                <w:szCs w:val="18"/>
              </w:rPr>
            </w:pPr>
            <w:r w:rsidRPr="009F0232">
              <w:rPr>
                <w:rFonts w:cs="Lucida Sans Unicode"/>
                <w:szCs w:val="18"/>
              </w:rPr>
              <w:t>Omschrijving van het project</w:t>
            </w:r>
            <w:r w:rsidR="0048022B">
              <w:rPr>
                <w:rFonts w:cs="Lucida Sans Unicode"/>
                <w:szCs w:val="18"/>
              </w:rPr>
              <w:t xml:space="preserve"> 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B86A9B" w:rsidRDefault="00B86A9B" w:rsidP="002A5F92">
            <w:pPr>
              <w:rPr>
                <w:rFonts w:cs="Lucida Sans Unicode"/>
                <w:szCs w:val="18"/>
              </w:rPr>
            </w:pPr>
          </w:p>
          <w:p w:rsidR="00B2146E" w:rsidRPr="007C7B97" w:rsidRDefault="00B2146E" w:rsidP="002A5F92">
            <w:pPr>
              <w:rPr>
                <w:rFonts w:cs="Lucida Sans Unicode"/>
                <w:szCs w:val="18"/>
              </w:rPr>
            </w:pPr>
          </w:p>
        </w:tc>
      </w:tr>
      <w:tr w:rsidR="0048022B" w:rsidRPr="007C7B97" w:rsidTr="00AB3C69">
        <w:tc>
          <w:tcPr>
            <w:tcW w:w="2835" w:type="dxa"/>
            <w:shd w:val="clear" w:color="auto" w:fill="auto"/>
          </w:tcPr>
          <w:p w:rsidR="0048022B" w:rsidRDefault="0048022B" w:rsidP="0048022B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Datum afronding project</w:t>
            </w:r>
          </w:p>
          <w:p w:rsidR="0048022B" w:rsidRPr="007C7B97" w:rsidRDefault="0048022B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6521" w:type="dxa"/>
            <w:gridSpan w:val="2"/>
            <w:shd w:val="clear" w:color="auto" w:fill="auto"/>
          </w:tcPr>
          <w:p w:rsidR="0048022B" w:rsidRPr="007C7B97" w:rsidRDefault="0048022B" w:rsidP="002A5F92">
            <w:pPr>
              <w:rPr>
                <w:rFonts w:cs="Lucida Sans Unicode"/>
                <w:szCs w:val="18"/>
              </w:rPr>
            </w:pPr>
          </w:p>
        </w:tc>
      </w:tr>
      <w:tr w:rsidR="004A72E8" w:rsidRPr="007C7B97" w:rsidTr="004A72E8">
        <w:tc>
          <w:tcPr>
            <w:tcW w:w="9356" w:type="dxa"/>
            <w:gridSpan w:val="3"/>
            <w:shd w:val="clear" w:color="auto" w:fill="7F7F7F" w:themeFill="text1" w:themeFillTint="80"/>
          </w:tcPr>
          <w:p w:rsidR="004A72E8" w:rsidRDefault="004A72E8" w:rsidP="002A5F92">
            <w:pPr>
              <w:rPr>
                <w:rFonts w:cs="Lucida Sans Unicode"/>
                <w:szCs w:val="18"/>
              </w:rPr>
            </w:pPr>
          </w:p>
        </w:tc>
      </w:tr>
      <w:tr w:rsidR="0048022B" w:rsidRPr="007C7B97" w:rsidTr="001F004D">
        <w:tc>
          <w:tcPr>
            <w:tcW w:w="2835" w:type="dxa"/>
            <w:shd w:val="clear" w:color="auto" w:fill="auto"/>
          </w:tcPr>
          <w:p w:rsidR="0048022B" w:rsidRDefault="0048022B" w:rsidP="00442089">
            <w:pPr>
              <w:spacing w:line="240" w:lineRule="auto"/>
            </w:pPr>
            <w:r>
              <w:t>Het project betrof een restauratie.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8022B" w:rsidRDefault="0048022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48022B" w:rsidRPr="007C7B97" w:rsidTr="001F004D">
        <w:tc>
          <w:tcPr>
            <w:tcW w:w="2835" w:type="dxa"/>
            <w:shd w:val="clear" w:color="auto" w:fill="auto"/>
          </w:tcPr>
          <w:p w:rsidR="0048022B" w:rsidRPr="00C223D3" w:rsidRDefault="0048022B" w:rsidP="008103EB">
            <w:pPr>
              <w:spacing w:line="240" w:lineRule="auto"/>
            </w:pPr>
            <w:r>
              <w:t xml:space="preserve">Het </w:t>
            </w:r>
            <w:r w:rsidR="008103EB">
              <w:t xml:space="preserve">ging om de </w:t>
            </w:r>
            <w:r>
              <w:t>restaur</w:t>
            </w:r>
            <w:r w:rsidR="008103EB">
              <w:t>atie van een</w:t>
            </w:r>
            <w:r>
              <w:t xml:space="preserve"> gebouw </w:t>
            </w:r>
            <w:r w:rsidR="008103EB">
              <w:t>met</w:t>
            </w:r>
            <w:r>
              <w:t xml:space="preserve"> een bouwhoogte van: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8022B" w:rsidRPr="007C7B97" w:rsidRDefault="0048022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… meter</w:t>
            </w:r>
          </w:p>
        </w:tc>
      </w:tr>
      <w:tr w:rsidR="0048022B" w:rsidRPr="007C7B97" w:rsidTr="0033723B">
        <w:tc>
          <w:tcPr>
            <w:tcW w:w="2835" w:type="dxa"/>
            <w:shd w:val="clear" w:color="auto" w:fill="auto"/>
          </w:tcPr>
          <w:p w:rsidR="0048022B" w:rsidRDefault="0048022B" w:rsidP="00855AA5">
            <w:r>
              <w:t xml:space="preserve">Het </w:t>
            </w:r>
            <w:r w:rsidR="008103EB">
              <w:t xml:space="preserve">ging om de restauratie van </w:t>
            </w:r>
            <w:r w:rsidR="00855AA5" w:rsidRPr="00855AA5">
              <w:t xml:space="preserve">een gebouw met de status van een beschermd monument, te weten een onroerend monument dat is ingeschreven in het </w:t>
            </w:r>
            <w:proofErr w:type="gramStart"/>
            <w:r w:rsidR="00855AA5" w:rsidRPr="00855AA5">
              <w:t>ingevolge</w:t>
            </w:r>
            <w:proofErr w:type="gramEnd"/>
            <w:r w:rsidR="00855AA5" w:rsidRPr="00855AA5">
              <w:t xml:space="preserve"> de Monument</w:t>
            </w:r>
            <w:r w:rsidR="009172C4">
              <w:t>enwet 1988 vastgesteld register</w:t>
            </w:r>
            <w:r>
              <w:t>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8022B" w:rsidRDefault="0048022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</w:t>
            </w:r>
            <w:r w:rsidR="001E5AEF">
              <w:rPr>
                <w:rFonts w:cs="Lucida Sans Unicode"/>
                <w:szCs w:val="18"/>
              </w:rPr>
              <w:t>,</w:t>
            </w:r>
            <w:r>
              <w:rPr>
                <w:rFonts w:cs="Lucida Sans Unicode"/>
                <w:szCs w:val="18"/>
              </w:rPr>
              <w:t xml:space="preserve"> / nee</w:t>
            </w:r>
          </w:p>
        </w:tc>
      </w:tr>
      <w:tr w:rsidR="00201586" w:rsidRPr="007C7B97" w:rsidTr="0033723B">
        <w:tc>
          <w:tcPr>
            <w:tcW w:w="2835" w:type="dxa"/>
            <w:shd w:val="clear" w:color="auto" w:fill="auto"/>
          </w:tcPr>
          <w:p w:rsidR="00201586" w:rsidRDefault="00201586" w:rsidP="00855AA5">
            <w:r w:rsidRPr="001E5AEF">
              <w:t>Monumentnummer</w:t>
            </w:r>
          </w:p>
          <w:p w:rsidR="001E5AEF" w:rsidRPr="001E5AEF" w:rsidRDefault="001E5AEF" w:rsidP="00855AA5"/>
        </w:tc>
        <w:tc>
          <w:tcPr>
            <w:tcW w:w="6521" w:type="dxa"/>
            <w:gridSpan w:val="2"/>
            <w:shd w:val="clear" w:color="auto" w:fill="auto"/>
          </w:tcPr>
          <w:p w:rsidR="00201586" w:rsidRDefault="00201586" w:rsidP="002A5F92">
            <w:pPr>
              <w:rPr>
                <w:rFonts w:cs="Lucida Sans Unicode"/>
                <w:szCs w:val="18"/>
              </w:rPr>
            </w:pPr>
          </w:p>
        </w:tc>
      </w:tr>
      <w:tr w:rsidR="0048022B" w:rsidRPr="007C7B97" w:rsidTr="00A71EB8">
        <w:tc>
          <w:tcPr>
            <w:tcW w:w="2835" w:type="dxa"/>
            <w:shd w:val="clear" w:color="auto" w:fill="auto"/>
          </w:tcPr>
          <w:p w:rsidR="0048022B" w:rsidRPr="001E5AEF" w:rsidRDefault="0048022B" w:rsidP="00A95FE7">
            <w:r>
              <w:t xml:space="preserve">De </w:t>
            </w:r>
            <w:r w:rsidRPr="00C8365E">
              <w:t xml:space="preserve">opdrachtwaarde </w:t>
            </w:r>
            <w:r w:rsidR="00A95FE7">
              <w:t xml:space="preserve">voor de </w:t>
            </w:r>
            <w:r w:rsidR="009172C4">
              <w:t>r</w:t>
            </w:r>
            <w:r w:rsidR="00A95FE7">
              <w:t>estauratie</w:t>
            </w:r>
            <w:r w:rsidR="009172C4">
              <w:t xml:space="preserve"> </w:t>
            </w:r>
            <w:r>
              <w:t>was: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8022B" w:rsidRPr="007C7B97" w:rsidRDefault="0048022B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€ ….</w:t>
            </w:r>
          </w:p>
        </w:tc>
      </w:tr>
    </w:tbl>
    <w:p w:rsidR="001E5AEF" w:rsidRDefault="001E5AEF">
      <w:r>
        <w:br w:type="page"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260"/>
        <w:gridCol w:w="3261"/>
      </w:tblGrid>
      <w:tr w:rsidR="0048022B" w:rsidRPr="007C7B97" w:rsidTr="002E0272">
        <w:tc>
          <w:tcPr>
            <w:tcW w:w="2835" w:type="dxa"/>
            <w:shd w:val="clear" w:color="auto" w:fill="auto"/>
          </w:tcPr>
          <w:p w:rsidR="0048022B" w:rsidRDefault="008103EB" w:rsidP="0048022B">
            <w:pPr>
              <w:spacing w:line="240" w:lineRule="auto"/>
            </w:pPr>
            <w:r>
              <w:lastRenderedPageBreak/>
              <w:t xml:space="preserve">Het ging om de restauratie van een gebouw dat </w:t>
            </w:r>
            <w:r w:rsidR="0048022B">
              <w:t xml:space="preserve">is gebouwd </w:t>
            </w:r>
            <w:r w:rsidR="0048022B" w:rsidRPr="004E4265">
              <w:t>in de gotische bouwstijl</w:t>
            </w:r>
            <w:r w:rsidR="0048022B">
              <w:t>, in de periode tussen 1100 en 1600 na Christus.</w:t>
            </w:r>
          </w:p>
          <w:p w:rsidR="0048022B" w:rsidRPr="007C7B97" w:rsidRDefault="0048022B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6521" w:type="dxa"/>
            <w:gridSpan w:val="2"/>
            <w:shd w:val="clear" w:color="auto" w:fill="auto"/>
          </w:tcPr>
          <w:p w:rsidR="0048022B" w:rsidRDefault="0048022B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48022B" w:rsidRPr="007C7B97" w:rsidTr="008E0F10">
        <w:tc>
          <w:tcPr>
            <w:tcW w:w="2835" w:type="dxa"/>
            <w:shd w:val="clear" w:color="auto" w:fill="auto"/>
          </w:tcPr>
          <w:p w:rsidR="0048022B" w:rsidRPr="0053417D" w:rsidRDefault="008103EB" w:rsidP="008103EB">
            <w:pPr>
              <w:spacing w:line="240" w:lineRule="auto"/>
            </w:pPr>
            <w:r>
              <w:t xml:space="preserve">Het ging om de restauratie van een gebouw dat </w:t>
            </w:r>
            <w:r w:rsidR="0048022B" w:rsidRPr="00796DB7">
              <w:t xml:space="preserve">voor publiek toegankelijk </w:t>
            </w:r>
            <w:proofErr w:type="gramStart"/>
            <w:r>
              <w:t>was</w:t>
            </w:r>
            <w:r w:rsidR="0007203D">
              <w:t xml:space="preserve">,  </w:t>
            </w:r>
            <w:proofErr w:type="gramEnd"/>
            <w:r w:rsidR="0007203D">
              <w:t>waarvan</w:t>
            </w:r>
            <w:r w:rsidR="0007203D" w:rsidRPr="00796DB7">
              <w:t xml:space="preserve"> tijdens de restauratie de pu</w:t>
            </w:r>
            <w:r w:rsidR="0007203D">
              <w:t>blieksfunctie bleef gehandhaafd en (delen van) de bouwplaats (evt. buiten werktijd) waren opengesteld voor bijvoorbeeld rondleidingen.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48022B" w:rsidRPr="007C7B97" w:rsidRDefault="0053417D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DD42A0">
        <w:tc>
          <w:tcPr>
            <w:tcW w:w="2835" w:type="dxa"/>
            <w:vMerge w:val="restart"/>
            <w:shd w:val="clear" w:color="auto" w:fill="auto"/>
          </w:tcPr>
          <w:p w:rsidR="006163B6" w:rsidRPr="007C7B97" w:rsidRDefault="006163B6" w:rsidP="004A72E8">
            <w:pPr>
              <w:rPr>
                <w:rFonts w:cs="Lucida Sans Unicode"/>
                <w:szCs w:val="18"/>
              </w:rPr>
            </w:pPr>
            <w:r>
              <w:t xml:space="preserve">Het ging om de restauratie van een gebouw waarbij de volgende </w:t>
            </w:r>
            <w:r w:rsidRPr="001C7547">
              <w:t>werkz</w:t>
            </w:r>
            <w:r>
              <w:t xml:space="preserve">aamheden tot de </w:t>
            </w:r>
            <w:proofErr w:type="gramStart"/>
            <w:r>
              <w:t>scope</w:t>
            </w:r>
            <w:proofErr w:type="gramEnd"/>
            <w:r>
              <w:t xml:space="preserve"> behoorden:</w:t>
            </w:r>
          </w:p>
        </w:tc>
        <w:tc>
          <w:tcPr>
            <w:tcW w:w="3260" w:type="dxa"/>
            <w:shd w:val="clear" w:color="auto" w:fill="auto"/>
          </w:tcPr>
          <w:p w:rsidR="006163B6" w:rsidRPr="00661F36" w:rsidRDefault="006163B6" w:rsidP="0053417D">
            <w:pPr>
              <w:spacing w:line="240" w:lineRule="auto"/>
            </w:pPr>
            <w:r w:rsidRPr="001C7547">
              <w:t>Natuursteenhouwe</w:t>
            </w:r>
            <w:r w:rsidRPr="000B7226">
              <w:t>n</w:t>
            </w:r>
            <w:r>
              <w:t>.</w:t>
            </w:r>
          </w:p>
          <w:p w:rsidR="006163B6" w:rsidRPr="007C7B97" w:rsidRDefault="006163B6" w:rsidP="0053417D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810509">
        <w:tc>
          <w:tcPr>
            <w:tcW w:w="2835" w:type="dxa"/>
            <w:vMerge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63B6" w:rsidRPr="00661F36" w:rsidRDefault="006163B6" w:rsidP="0053417D">
            <w:pPr>
              <w:spacing w:line="240" w:lineRule="auto"/>
            </w:pPr>
            <w:r w:rsidRPr="001C7547">
              <w:t>Metsel</w:t>
            </w:r>
            <w:r w:rsidRPr="000B7226">
              <w:t>en</w:t>
            </w:r>
            <w:r w:rsidRPr="001C7547">
              <w:t>/voege</w:t>
            </w:r>
            <w:r w:rsidRPr="000B7226">
              <w:t>n</w:t>
            </w:r>
            <w:r>
              <w:t>.</w:t>
            </w:r>
          </w:p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810509">
        <w:tc>
          <w:tcPr>
            <w:tcW w:w="2835" w:type="dxa"/>
            <w:vMerge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63B6" w:rsidRPr="00661F36" w:rsidRDefault="006163B6" w:rsidP="0053417D">
            <w:pPr>
              <w:spacing w:line="240" w:lineRule="auto"/>
            </w:pPr>
            <w:r w:rsidRPr="001C7547">
              <w:t>Schilder</w:t>
            </w:r>
            <w:r w:rsidRPr="000B7226">
              <w:t>en</w:t>
            </w:r>
            <w:r>
              <w:t>.</w:t>
            </w:r>
          </w:p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810509">
        <w:tc>
          <w:tcPr>
            <w:tcW w:w="2835" w:type="dxa"/>
            <w:vMerge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63B6" w:rsidRPr="00661F36" w:rsidRDefault="006163B6" w:rsidP="0053417D">
            <w:pPr>
              <w:spacing w:line="240" w:lineRule="auto"/>
            </w:pPr>
            <w:r w:rsidRPr="001C7547">
              <w:t>Beeldhouwe</w:t>
            </w:r>
            <w:r w:rsidRPr="000B7226">
              <w:t>n</w:t>
            </w:r>
            <w:r>
              <w:t>.</w:t>
            </w:r>
          </w:p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810509">
        <w:tc>
          <w:tcPr>
            <w:tcW w:w="2835" w:type="dxa"/>
            <w:vMerge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63B6" w:rsidRPr="000B7226" w:rsidRDefault="006163B6" w:rsidP="0053417D">
            <w:pPr>
              <w:spacing w:line="240" w:lineRule="auto"/>
            </w:pPr>
            <w:r>
              <w:t>L</w:t>
            </w:r>
            <w:r w:rsidRPr="001C7547">
              <w:t>oodgiete</w:t>
            </w:r>
            <w:r w:rsidRPr="000B7226">
              <w:t>n</w:t>
            </w:r>
            <w:r>
              <w:t>.</w:t>
            </w:r>
          </w:p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810509">
        <w:tc>
          <w:tcPr>
            <w:tcW w:w="2835" w:type="dxa"/>
            <w:vMerge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6163B6" w:rsidRDefault="006163B6" w:rsidP="002A5F92">
            <w:r>
              <w:t>Leidekken.</w:t>
            </w:r>
          </w:p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63B6" w:rsidRPr="007C7B97" w:rsidRDefault="006163B6" w:rsidP="00442089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  <w:tr w:rsidR="006163B6" w:rsidRPr="007C7B97" w:rsidTr="00CF51E3">
        <w:tc>
          <w:tcPr>
            <w:tcW w:w="2835" w:type="dxa"/>
            <w:shd w:val="clear" w:color="auto" w:fill="auto"/>
          </w:tcPr>
          <w:p w:rsidR="006163B6" w:rsidRDefault="006163B6" w:rsidP="00E503ED">
            <w:r>
              <w:t xml:space="preserve">Het ging om de restauratie van een gebouw waarbij het bouwen en onderhouden van </w:t>
            </w:r>
            <w:r w:rsidRPr="00F37E09">
              <w:t xml:space="preserve">een steiger </w:t>
            </w:r>
            <w:r w:rsidR="009172C4">
              <w:t>inclusief</w:t>
            </w:r>
            <w:r w:rsidRPr="00F37E09">
              <w:t xml:space="preserve"> bouwlift</w:t>
            </w:r>
            <w:r w:rsidR="004A72E8">
              <w:t xml:space="preserve">, </w:t>
            </w:r>
            <w:r w:rsidRPr="00F37E09">
              <w:t xml:space="preserve">voor de uitvoering van </w:t>
            </w:r>
            <w:r>
              <w:t>het</w:t>
            </w:r>
            <w:r w:rsidRPr="00F37E09">
              <w:t xml:space="preserve"> restauratie</w:t>
            </w:r>
            <w:r>
              <w:t xml:space="preserve">project, tot de </w:t>
            </w:r>
            <w:proofErr w:type="gramStart"/>
            <w:r>
              <w:t>scope</w:t>
            </w:r>
            <w:proofErr w:type="gramEnd"/>
            <w:r>
              <w:t xml:space="preserve"> behoorden.</w:t>
            </w:r>
          </w:p>
          <w:p w:rsidR="004A72E8" w:rsidRDefault="004A72E8" w:rsidP="004A72E8">
            <w:pPr>
              <w:spacing w:line="240" w:lineRule="auto"/>
            </w:pPr>
            <w:r>
              <w:t xml:space="preserve">De bouwhoogte van de </w:t>
            </w:r>
            <w:r w:rsidRPr="00F37E09">
              <w:t xml:space="preserve">steiger </w:t>
            </w:r>
            <w:r>
              <w:t>was:</w:t>
            </w:r>
          </w:p>
          <w:p w:rsidR="004A72E8" w:rsidRPr="007C7B97" w:rsidRDefault="004A72E8" w:rsidP="00E503ED">
            <w:pPr>
              <w:rPr>
                <w:rFonts w:cs="Lucida Sans Unicode"/>
                <w:szCs w:val="18"/>
              </w:rPr>
            </w:pPr>
          </w:p>
        </w:tc>
        <w:tc>
          <w:tcPr>
            <w:tcW w:w="6521" w:type="dxa"/>
            <w:gridSpan w:val="2"/>
            <w:shd w:val="clear" w:color="auto" w:fill="auto"/>
          </w:tcPr>
          <w:p w:rsidR="006163B6" w:rsidRPr="007C7B97" w:rsidRDefault="004A72E8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… meter</w:t>
            </w:r>
          </w:p>
        </w:tc>
      </w:tr>
      <w:tr w:rsidR="006163B6" w:rsidRPr="007C7B97" w:rsidTr="009172C4">
        <w:trPr>
          <w:trHeight w:val="1707"/>
        </w:trPr>
        <w:tc>
          <w:tcPr>
            <w:tcW w:w="2835" w:type="dxa"/>
            <w:shd w:val="clear" w:color="auto" w:fill="auto"/>
          </w:tcPr>
          <w:p w:rsidR="006163B6" w:rsidRPr="008103EB" w:rsidRDefault="006163B6" w:rsidP="00E503ED">
            <w:pPr>
              <w:spacing w:line="240" w:lineRule="auto"/>
            </w:pPr>
            <w:r>
              <w:t xml:space="preserve">De opdracht is uitgevoerd als hoofdaannemer in een bouwteam, </w:t>
            </w:r>
            <w:r w:rsidRPr="00661F36">
              <w:t xml:space="preserve">waarbij een bouwteamovereenkomst met de </w:t>
            </w:r>
            <w:r>
              <w:t>opdrachtgever</w:t>
            </w:r>
            <w:r w:rsidRPr="00661F36">
              <w:t xml:space="preserve"> is gesloten.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6163B6" w:rsidRPr="007C7B97" w:rsidRDefault="006163B6" w:rsidP="002A5F9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Ja / nee</w:t>
            </w:r>
          </w:p>
        </w:tc>
      </w:tr>
    </w:tbl>
    <w:p w:rsidR="00B86A9B" w:rsidRDefault="00B86A9B" w:rsidP="00B86A9B"/>
    <w:p w:rsidR="0005424E" w:rsidRDefault="0005424E" w:rsidP="0005424E">
      <w:pPr>
        <w:pStyle w:val="SI-PB3"/>
      </w:pPr>
    </w:p>
    <w:p w:rsidR="001E5AEF" w:rsidRDefault="001E5AEF">
      <w:pPr>
        <w:spacing w:after="200" w:line="276" w:lineRule="auto"/>
        <w:rPr>
          <w:rFonts w:ascii="Lucida Sans" w:hAnsi="Lucida Sans" w:cs="Arial"/>
          <w:b/>
          <w:bCs/>
          <w:iCs/>
          <w:sz w:val="20"/>
          <w:szCs w:val="28"/>
          <w:lang w:eastAsia="en-US"/>
        </w:rPr>
      </w:pPr>
      <w:r>
        <w:br w:type="page"/>
      </w:r>
    </w:p>
    <w:p w:rsidR="0005424E" w:rsidRDefault="0005424E" w:rsidP="0005424E">
      <w:pPr>
        <w:pStyle w:val="SI-PB3"/>
      </w:pPr>
      <w:r>
        <w:lastRenderedPageBreak/>
        <w:t>Ondertekening:</w:t>
      </w:r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Plaats</w:t>
      </w:r>
      <w:proofErr w:type="gramStart"/>
      <w:r>
        <w:t>:</w:t>
      </w:r>
      <w:r>
        <w:tab/>
      </w:r>
      <w:r>
        <w:tab/>
        <w:t>………………………</w:t>
      </w:r>
      <w:proofErr w:type="gramEnd"/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Datum</w:t>
      </w:r>
      <w:proofErr w:type="gramStart"/>
      <w:r>
        <w:t>:</w:t>
      </w:r>
      <w:r>
        <w:tab/>
      </w:r>
      <w:r>
        <w:tab/>
        <w:t>………………………</w:t>
      </w:r>
      <w:proofErr w:type="gramEnd"/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Bedrijf</w:t>
      </w:r>
      <w:proofErr w:type="gramStart"/>
      <w:r>
        <w:t>:</w:t>
      </w:r>
      <w:r>
        <w:tab/>
      </w:r>
      <w:r>
        <w:tab/>
        <w:t>………………………</w:t>
      </w:r>
      <w:proofErr w:type="gramEnd"/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Naam</w:t>
      </w:r>
      <w:proofErr w:type="gramStart"/>
      <w:r>
        <w:t>:</w:t>
      </w:r>
      <w:r>
        <w:tab/>
      </w:r>
      <w:r>
        <w:tab/>
        <w:t>………………………</w:t>
      </w:r>
      <w:proofErr w:type="gramEnd"/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Functie</w:t>
      </w:r>
      <w:proofErr w:type="gramStart"/>
      <w:r>
        <w:t>:</w:t>
      </w:r>
      <w:r>
        <w:tab/>
      </w:r>
      <w:r>
        <w:tab/>
        <w:t>………………………</w:t>
      </w:r>
      <w:proofErr w:type="gramEnd"/>
    </w:p>
    <w:p w:rsidR="001E5AEF" w:rsidRDefault="001E5AEF" w:rsidP="001E5AEF">
      <w:pPr>
        <w:pStyle w:val="Geenafstand"/>
      </w:pPr>
    </w:p>
    <w:p w:rsidR="001E5AEF" w:rsidRDefault="001E5AEF" w:rsidP="001E5AEF">
      <w:pPr>
        <w:pStyle w:val="Geenafstand"/>
      </w:pPr>
      <w:r>
        <w:t>Handtekening:</w:t>
      </w:r>
      <w:r>
        <w:tab/>
        <w:t>………………………</w:t>
      </w:r>
    </w:p>
    <w:p w:rsidR="001E5AEF" w:rsidRDefault="001E5AEF" w:rsidP="001E5AEF">
      <w:pPr>
        <w:pStyle w:val="Geenafstand"/>
      </w:pPr>
    </w:p>
    <w:sectPr w:rsidR="001E5A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728A"/>
    <w:multiLevelType w:val="hybridMultilevel"/>
    <w:tmpl w:val="C77ED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FB2DF8"/>
    <w:multiLevelType w:val="multilevel"/>
    <w:tmpl w:val="5CCA081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9B"/>
    <w:rsid w:val="0005424E"/>
    <w:rsid w:val="0007203D"/>
    <w:rsid w:val="000C74AF"/>
    <w:rsid w:val="000D0B08"/>
    <w:rsid w:val="000D757A"/>
    <w:rsid w:val="000F0B67"/>
    <w:rsid w:val="001E5AEF"/>
    <w:rsid w:val="00201586"/>
    <w:rsid w:val="00244FAD"/>
    <w:rsid w:val="003236FD"/>
    <w:rsid w:val="00346CC0"/>
    <w:rsid w:val="00353C35"/>
    <w:rsid w:val="0048022B"/>
    <w:rsid w:val="004A72E8"/>
    <w:rsid w:val="0051430F"/>
    <w:rsid w:val="0053417D"/>
    <w:rsid w:val="005D7B6A"/>
    <w:rsid w:val="005E082D"/>
    <w:rsid w:val="006163B6"/>
    <w:rsid w:val="00744E9F"/>
    <w:rsid w:val="007779AE"/>
    <w:rsid w:val="008103EB"/>
    <w:rsid w:val="00855AA5"/>
    <w:rsid w:val="008A53C8"/>
    <w:rsid w:val="008E4C3C"/>
    <w:rsid w:val="009172C4"/>
    <w:rsid w:val="00A2129B"/>
    <w:rsid w:val="00A83620"/>
    <w:rsid w:val="00A95FE7"/>
    <w:rsid w:val="00AF59C9"/>
    <w:rsid w:val="00B147B8"/>
    <w:rsid w:val="00B2146E"/>
    <w:rsid w:val="00B336BF"/>
    <w:rsid w:val="00B46906"/>
    <w:rsid w:val="00B86A9B"/>
    <w:rsid w:val="00BA4CA1"/>
    <w:rsid w:val="00BE2086"/>
    <w:rsid w:val="00BF7581"/>
    <w:rsid w:val="00C223D3"/>
    <w:rsid w:val="00C435F3"/>
    <w:rsid w:val="00CC1FAD"/>
    <w:rsid w:val="00CD2B82"/>
    <w:rsid w:val="00D37047"/>
    <w:rsid w:val="00D40B5F"/>
    <w:rsid w:val="00E503ED"/>
    <w:rsid w:val="00EE5C71"/>
    <w:rsid w:val="00F9558B"/>
    <w:rsid w:val="00FB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2B82"/>
    <w:pPr>
      <w:spacing w:after="0" w:line="240" w:lineRule="atLeast"/>
    </w:pPr>
    <w:rPr>
      <w:rFonts w:eastAsia="Times New Roman"/>
      <w:sz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B86A9B"/>
    <w:pPr>
      <w:keepNext/>
      <w:keepLines/>
      <w:tabs>
        <w:tab w:val="num" w:pos="0"/>
      </w:tabs>
      <w:spacing w:before="240"/>
      <w:ind w:left="567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B86A9B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B86A9B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B86A9B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B86A9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B86A9B"/>
    <w:pPr>
      <w:tabs>
        <w:tab w:val="num" w:pos="0"/>
        <w:tab w:val="left" w:pos="1985"/>
      </w:tabs>
      <w:ind w:left="851"/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B86A9B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character" w:customStyle="1" w:styleId="Kop3Char">
    <w:name w:val="Kop 3 Char"/>
    <w:basedOn w:val="Standaardalinea-lettertype"/>
    <w:link w:val="Kop3"/>
    <w:rsid w:val="00B86A9B"/>
    <w:rPr>
      <w:rFonts w:eastAsia="Times New Roman"/>
      <w:b/>
      <w:sz w:val="18"/>
      <w:lang w:eastAsia="nl-NL"/>
    </w:rPr>
  </w:style>
  <w:style w:type="character" w:customStyle="1" w:styleId="Kop4Char">
    <w:name w:val="Kop 4 Char"/>
    <w:basedOn w:val="Standaardalinea-lettertype"/>
    <w:link w:val="Kop4"/>
    <w:rsid w:val="00B86A9B"/>
    <w:rPr>
      <w:rFonts w:eastAsia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B86A9B"/>
    <w:rPr>
      <w:rFonts w:eastAsia="Times New Roman"/>
      <w:sz w:val="18"/>
      <w:lang w:eastAsia="nl-NL"/>
    </w:rPr>
  </w:style>
  <w:style w:type="character" w:customStyle="1" w:styleId="Kop6Char">
    <w:name w:val="Kop 6 Char"/>
    <w:basedOn w:val="Standaardalinea-lettertype"/>
    <w:link w:val="Kop6"/>
    <w:rsid w:val="00B86A9B"/>
    <w:rPr>
      <w:rFonts w:eastAsia="Times New Roman"/>
      <w:sz w:val="18"/>
      <w:lang w:eastAsia="nl-NL"/>
    </w:rPr>
  </w:style>
  <w:style w:type="character" w:customStyle="1" w:styleId="Kop7Char">
    <w:name w:val="Kop 7 Char"/>
    <w:basedOn w:val="Standaardalinea-lettertype"/>
    <w:link w:val="Kop7"/>
    <w:rsid w:val="00B86A9B"/>
    <w:rPr>
      <w:rFonts w:eastAsia="Times New Roman"/>
      <w:i/>
      <w:sz w:val="18"/>
      <w:lang w:eastAsia="nl-NL"/>
    </w:rPr>
  </w:style>
  <w:style w:type="character" w:customStyle="1" w:styleId="Kop8Char">
    <w:name w:val="Kop 8 Char"/>
    <w:basedOn w:val="Standaardalinea-lettertype"/>
    <w:link w:val="Kop8"/>
    <w:rsid w:val="00B86A9B"/>
    <w:rPr>
      <w:rFonts w:eastAsia="Times New Roman"/>
      <w:sz w:val="32"/>
      <w:lang w:eastAsia="nl-NL"/>
    </w:rPr>
  </w:style>
  <w:style w:type="character" w:customStyle="1" w:styleId="Kop9Char">
    <w:name w:val="Kop 9 Char"/>
    <w:basedOn w:val="Standaardalinea-lettertype"/>
    <w:link w:val="Kop9"/>
    <w:rsid w:val="00B86A9B"/>
    <w:rPr>
      <w:rFonts w:eastAsia="Times New Roman"/>
      <w:b/>
      <w:sz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79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779A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779AE"/>
    <w:rPr>
      <w:rFonts w:eastAsia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79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79AE"/>
    <w:rPr>
      <w:rFonts w:eastAsia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79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9AE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05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3">
    <w:name w:val="SI-PB 3"/>
    <w:basedOn w:val="Standaard"/>
    <w:next w:val="Standaard"/>
    <w:qFormat/>
    <w:rsid w:val="0005424E"/>
    <w:pPr>
      <w:spacing w:before="240" w:after="120" w:line="209" w:lineRule="auto"/>
    </w:pPr>
    <w:rPr>
      <w:rFonts w:ascii="Lucida Sans" w:hAnsi="Lucida Sans" w:cs="Arial"/>
      <w:b/>
      <w:bCs/>
      <w:iCs/>
      <w:sz w:val="20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2B82"/>
    <w:pPr>
      <w:spacing w:after="0" w:line="240" w:lineRule="atLeast"/>
    </w:pPr>
    <w:rPr>
      <w:rFonts w:eastAsia="Times New Roman"/>
      <w:sz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B86A9B"/>
    <w:pPr>
      <w:keepNext/>
      <w:keepLines/>
      <w:tabs>
        <w:tab w:val="num" w:pos="0"/>
      </w:tabs>
      <w:spacing w:before="240"/>
      <w:ind w:left="567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B86A9B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B86A9B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B86A9B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B86A9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B86A9B"/>
    <w:pPr>
      <w:tabs>
        <w:tab w:val="num" w:pos="0"/>
        <w:tab w:val="left" w:pos="1985"/>
      </w:tabs>
      <w:ind w:left="851"/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B86A9B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character" w:customStyle="1" w:styleId="Kop3Char">
    <w:name w:val="Kop 3 Char"/>
    <w:basedOn w:val="Standaardalinea-lettertype"/>
    <w:link w:val="Kop3"/>
    <w:rsid w:val="00B86A9B"/>
    <w:rPr>
      <w:rFonts w:eastAsia="Times New Roman"/>
      <w:b/>
      <w:sz w:val="18"/>
      <w:lang w:eastAsia="nl-NL"/>
    </w:rPr>
  </w:style>
  <w:style w:type="character" w:customStyle="1" w:styleId="Kop4Char">
    <w:name w:val="Kop 4 Char"/>
    <w:basedOn w:val="Standaardalinea-lettertype"/>
    <w:link w:val="Kop4"/>
    <w:rsid w:val="00B86A9B"/>
    <w:rPr>
      <w:rFonts w:eastAsia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B86A9B"/>
    <w:rPr>
      <w:rFonts w:eastAsia="Times New Roman"/>
      <w:sz w:val="18"/>
      <w:lang w:eastAsia="nl-NL"/>
    </w:rPr>
  </w:style>
  <w:style w:type="character" w:customStyle="1" w:styleId="Kop6Char">
    <w:name w:val="Kop 6 Char"/>
    <w:basedOn w:val="Standaardalinea-lettertype"/>
    <w:link w:val="Kop6"/>
    <w:rsid w:val="00B86A9B"/>
    <w:rPr>
      <w:rFonts w:eastAsia="Times New Roman"/>
      <w:sz w:val="18"/>
      <w:lang w:eastAsia="nl-NL"/>
    </w:rPr>
  </w:style>
  <w:style w:type="character" w:customStyle="1" w:styleId="Kop7Char">
    <w:name w:val="Kop 7 Char"/>
    <w:basedOn w:val="Standaardalinea-lettertype"/>
    <w:link w:val="Kop7"/>
    <w:rsid w:val="00B86A9B"/>
    <w:rPr>
      <w:rFonts w:eastAsia="Times New Roman"/>
      <w:i/>
      <w:sz w:val="18"/>
      <w:lang w:eastAsia="nl-NL"/>
    </w:rPr>
  </w:style>
  <w:style w:type="character" w:customStyle="1" w:styleId="Kop8Char">
    <w:name w:val="Kop 8 Char"/>
    <w:basedOn w:val="Standaardalinea-lettertype"/>
    <w:link w:val="Kop8"/>
    <w:rsid w:val="00B86A9B"/>
    <w:rPr>
      <w:rFonts w:eastAsia="Times New Roman"/>
      <w:sz w:val="32"/>
      <w:lang w:eastAsia="nl-NL"/>
    </w:rPr>
  </w:style>
  <w:style w:type="character" w:customStyle="1" w:styleId="Kop9Char">
    <w:name w:val="Kop 9 Char"/>
    <w:basedOn w:val="Standaardalinea-lettertype"/>
    <w:link w:val="Kop9"/>
    <w:rsid w:val="00B86A9B"/>
    <w:rPr>
      <w:rFonts w:eastAsia="Times New Roman"/>
      <w:b/>
      <w:sz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79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779A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779AE"/>
    <w:rPr>
      <w:rFonts w:eastAsia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79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79AE"/>
    <w:rPr>
      <w:rFonts w:eastAsia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79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9AE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05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3">
    <w:name w:val="SI-PB 3"/>
    <w:basedOn w:val="Standaard"/>
    <w:next w:val="Standaard"/>
    <w:qFormat/>
    <w:rsid w:val="0005424E"/>
    <w:pPr>
      <w:spacing w:before="240" w:after="120" w:line="209" w:lineRule="auto"/>
    </w:pPr>
    <w:rPr>
      <w:rFonts w:ascii="Lucida Sans" w:hAnsi="Lucida Sans" w:cs="Arial"/>
      <w:b/>
      <w:bCs/>
      <w:iCs/>
      <w:sz w:val="20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4C71894D</Template>
  <TotalTime>1</TotalTime>
  <Pages>3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Buitelaar, Pascal</dc:creator>
  <cp:lastModifiedBy>Buitelaar, Pascal</cp:lastModifiedBy>
  <cp:revision>3</cp:revision>
  <dcterms:created xsi:type="dcterms:W3CDTF">2018-04-24T11:12:00Z</dcterms:created>
  <dcterms:modified xsi:type="dcterms:W3CDTF">2018-04-24T11:12:00Z</dcterms:modified>
</cp:coreProperties>
</file>