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36" w:rsidRDefault="00581F36" w:rsidP="008B60DB">
      <w:pPr>
        <w:pStyle w:val="Kop1"/>
        <w:numPr>
          <w:ilvl w:val="0"/>
          <w:numId w:val="0"/>
        </w:numPr>
        <w:rPr>
          <w:color w:val="2E74B5"/>
        </w:rPr>
      </w:pPr>
      <w:bookmarkStart w:id="0" w:name="_Toc297908389"/>
      <w:bookmarkStart w:id="1" w:name="_Toc298139647"/>
      <w:bookmarkStart w:id="2" w:name="_Toc298316097"/>
      <w:bookmarkStart w:id="3" w:name="_Toc298316226"/>
      <w:bookmarkStart w:id="4" w:name="_Toc462304847"/>
      <w:bookmarkStart w:id="5" w:name="_Toc366482794"/>
    </w:p>
    <w:p w:rsidR="00581F36" w:rsidRDefault="00581F36" w:rsidP="008B60DB">
      <w:pPr>
        <w:pStyle w:val="Kop1"/>
        <w:numPr>
          <w:ilvl w:val="0"/>
          <w:numId w:val="0"/>
        </w:numPr>
        <w:rPr>
          <w:color w:val="2E74B5"/>
        </w:rPr>
      </w:pPr>
    </w:p>
    <w:p w:rsidR="008B60DB" w:rsidRPr="00F416B8" w:rsidRDefault="00E02E2D" w:rsidP="008B60DB">
      <w:pPr>
        <w:pStyle w:val="Kop1"/>
        <w:numPr>
          <w:ilvl w:val="0"/>
          <w:numId w:val="0"/>
        </w:numPr>
        <w:rPr>
          <w:bCs w:val="0"/>
          <w:color w:val="2E74B5"/>
        </w:rPr>
      </w:pPr>
      <w:r>
        <w:rPr>
          <w:color w:val="2E74B5"/>
        </w:rPr>
        <w:t>Bijlage</w:t>
      </w:r>
      <w:r w:rsidR="008B60DB" w:rsidRPr="00434443">
        <w:rPr>
          <w:color w:val="2E74B5"/>
        </w:rPr>
        <w:t>: Referentie</w:t>
      </w:r>
      <w:bookmarkEnd w:id="0"/>
      <w:bookmarkEnd w:id="1"/>
      <w:bookmarkEnd w:id="2"/>
      <w:bookmarkEnd w:id="3"/>
      <w:bookmarkEnd w:id="4"/>
      <w:r>
        <w:rPr>
          <w:color w:val="2E74B5"/>
        </w:rPr>
        <w:t>s</w:t>
      </w:r>
    </w:p>
    <w:bookmarkEnd w:id="5"/>
    <w:p w:rsidR="00E02E2D" w:rsidRDefault="00E02E2D" w:rsidP="00E02E2D">
      <w:pPr>
        <w:rPr>
          <w:rFonts w:cs="Arial"/>
          <w:sz w:val="20"/>
        </w:rPr>
      </w:pPr>
      <w:r>
        <w:rPr>
          <w:rFonts w:cs="Arial"/>
          <w:sz w:val="20"/>
        </w:rPr>
        <w:t xml:space="preserve">Openbare Europese aanbesteding </w:t>
      </w:r>
      <w:r w:rsidR="001A543A">
        <w:rPr>
          <w:rFonts w:cs="Arial"/>
          <w:sz w:val="20"/>
        </w:rPr>
        <w:t>Wagenpark</w:t>
      </w:r>
      <w:r w:rsidR="00091441">
        <w:rPr>
          <w:rFonts w:cs="Arial"/>
          <w:sz w:val="20"/>
        </w:rPr>
        <w:t>(</w:t>
      </w:r>
      <w:r w:rsidR="001A543A">
        <w:rPr>
          <w:rFonts w:cs="Arial"/>
          <w:sz w:val="20"/>
        </w:rPr>
        <w:t>beheer</w:t>
      </w:r>
      <w:r w:rsidR="00091441">
        <w:rPr>
          <w:rFonts w:cs="Arial"/>
          <w:sz w:val="20"/>
        </w:rPr>
        <w:t>)</w:t>
      </w:r>
    </w:p>
    <w:p w:rsidR="008B60DB" w:rsidRPr="007F7793" w:rsidRDefault="008B60DB" w:rsidP="008B60DB">
      <w:pPr>
        <w:rPr>
          <w:rFonts w:cs="Arial"/>
          <w:sz w:val="20"/>
        </w:rPr>
      </w:pPr>
    </w:p>
    <w:tbl>
      <w:tblPr>
        <w:tblW w:w="9237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6A0" w:firstRow="1" w:lastRow="0" w:firstColumn="1" w:lastColumn="0" w:noHBand="1" w:noVBand="1"/>
      </w:tblPr>
      <w:tblGrid>
        <w:gridCol w:w="321"/>
        <w:gridCol w:w="1630"/>
        <w:gridCol w:w="3034"/>
        <w:gridCol w:w="4252"/>
      </w:tblGrid>
      <w:tr w:rsidR="008B60DB" w:rsidRPr="00C30717" w:rsidTr="00D92772">
        <w:trPr>
          <w:trHeight w:val="566"/>
        </w:trPr>
        <w:tc>
          <w:tcPr>
            <w:tcW w:w="1951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:rsidR="008B60DB" w:rsidRPr="00C30717" w:rsidRDefault="008B60DB" w:rsidP="00D92772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t>Referentie behoort toe aan:</w:t>
            </w:r>
          </w:p>
        </w:tc>
        <w:tc>
          <w:tcPr>
            <w:tcW w:w="7286" w:type="dxa"/>
            <w:gridSpan w:val="2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:rsidR="008B60DB" w:rsidRPr="00C30717" w:rsidRDefault="008B60DB" w:rsidP="00D92772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t>&lt;naam inschrijver/</w:t>
            </w:r>
            <w:proofErr w:type="spellStart"/>
            <w:r w:rsidRPr="00C30717">
              <w:rPr>
                <w:rFonts w:cs="Arial"/>
                <w:b/>
                <w:bCs/>
                <w:color w:val="FFFFFF"/>
                <w:sz w:val="20"/>
              </w:rPr>
              <w:t>combinant</w:t>
            </w:r>
            <w:proofErr w:type="spellEnd"/>
            <w:r w:rsidRPr="00C30717">
              <w:rPr>
                <w:rFonts w:cs="Arial"/>
                <w:b/>
                <w:bCs/>
                <w:color w:val="FFFFFF"/>
                <w:sz w:val="20"/>
              </w:rPr>
              <w:t>/onderaannemer&gt;</w:t>
            </w:r>
          </w:p>
        </w:tc>
      </w:tr>
      <w:tr w:rsidR="008B60DB" w:rsidRPr="00C30717" w:rsidTr="00317026">
        <w:trPr>
          <w:trHeight w:val="1738"/>
        </w:trPr>
        <w:tc>
          <w:tcPr>
            <w:tcW w:w="9237" w:type="dxa"/>
            <w:gridSpan w:val="4"/>
            <w:shd w:val="clear" w:color="auto" w:fill="auto"/>
          </w:tcPr>
          <w:p w:rsidR="00864CD2" w:rsidRPr="00857039" w:rsidRDefault="008B60DB" w:rsidP="00864CD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i/>
              </w:rPr>
            </w:pPr>
            <w:r w:rsidRPr="00C30717">
              <w:rPr>
                <w:rFonts w:cs="Arial"/>
                <w:b/>
                <w:bCs/>
                <w:szCs w:val="18"/>
              </w:rPr>
              <w:t xml:space="preserve">Referentieproject bij Kerncompetentie 1: </w:t>
            </w:r>
            <w:r w:rsidR="00C13CDE" w:rsidRPr="00801198">
              <w:rPr>
                <w:b/>
              </w:rPr>
              <w:t>Levering en beheer wagenpark</w:t>
            </w:r>
          </w:p>
          <w:p w:rsidR="008B60DB" w:rsidRPr="00C30717" w:rsidRDefault="00C13CDE" w:rsidP="00317026">
            <w:pPr>
              <w:rPr>
                <w:rFonts w:cs="Arial"/>
                <w:b/>
                <w:bCs/>
                <w:szCs w:val="18"/>
              </w:rPr>
            </w:pPr>
            <w:r w:rsidRPr="00D243BA">
              <w:t xml:space="preserve">Inschrijver beschikt over aantoonbare kennis van en ervaring </w:t>
            </w:r>
            <w:r>
              <w:rPr>
                <w:szCs w:val="18"/>
              </w:rPr>
              <w:t xml:space="preserve">met het leveren en beheren van een wagenpark o.b.v. full-operational lease. De minimale waarde van de opdracht beslaat </w:t>
            </w:r>
            <w:r>
              <w:rPr>
                <w:rFonts w:cs="Arial"/>
                <w:szCs w:val="18"/>
              </w:rPr>
              <w:t>€</w:t>
            </w:r>
            <w:r>
              <w:rPr>
                <w:szCs w:val="18"/>
              </w:rPr>
              <w:t xml:space="preserve"> 2,5 mln. excl. BTW per jaar. De levering en het beheer moet minimaal betreffen: persoonsgebonden auto’s en auto’s met specifieke inbouw voor de opdrachtgever. Waarbij minimaal 20% van de voornoemde financiële omvang per jaar de auto’s met specifieke inbouw voor de opdrachtgever dient te beslaan.</w:t>
            </w:r>
          </w:p>
        </w:tc>
      </w:tr>
      <w:tr w:rsidR="008B60DB" w:rsidRPr="00C30717" w:rsidTr="00D92772">
        <w:trPr>
          <w:trHeight w:val="283"/>
        </w:trPr>
        <w:tc>
          <w:tcPr>
            <w:tcW w:w="321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1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NAW-gegevens referentieproject</w:t>
            </w: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referent</w:t>
            </w:r>
          </w:p>
        </w:tc>
        <w:bookmarkStart w:id="6" w:name="Text2"/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6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contactpersoon referent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7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Telefoonnummer contactpersoon</w:t>
            </w:r>
          </w:p>
        </w:tc>
        <w:bookmarkStart w:id="8" w:name="Text4"/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8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en omschrijving van het project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9"/>
          </w:p>
        </w:tc>
      </w:tr>
      <w:tr w:rsidR="008B60DB" w:rsidRPr="00C30717" w:rsidTr="00D92772">
        <w:trPr>
          <w:trHeight w:val="566"/>
        </w:trPr>
        <w:tc>
          <w:tcPr>
            <w:tcW w:w="321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2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Omzet van het project</w:t>
            </w:r>
          </w:p>
        </w:tc>
        <w:tc>
          <w:tcPr>
            <w:tcW w:w="3034" w:type="dxa"/>
            <w:shd w:val="clear" w:color="auto" w:fill="auto"/>
          </w:tcPr>
          <w:p w:rsidR="008B60DB" w:rsidRPr="00C30717" w:rsidRDefault="00C13CDE" w:rsidP="00C13CDE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 xml:space="preserve">Het bedrag aan omzet </w:t>
            </w:r>
            <w:r>
              <w:rPr>
                <w:rFonts w:cs="Arial"/>
                <w:szCs w:val="18"/>
              </w:rPr>
              <w:t xml:space="preserve">excl. BTW </w:t>
            </w:r>
            <w:r w:rsidRPr="00C30717">
              <w:rPr>
                <w:rFonts w:cs="Arial"/>
                <w:szCs w:val="18"/>
              </w:rPr>
              <w:t>per jaar</w:t>
            </w:r>
          </w:p>
        </w:tc>
        <w:bookmarkStart w:id="10" w:name="Text6"/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0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C13CDE" w:rsidP="00D92772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Het percentage (van bovengenoemde omzet) aan omzet van auto’s met specifieke inbouw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D92772">
        <w:trPr>
          <w:trHeight w:val="283"/>
        </w:trPr>
        <w:tc>
          <w:tcPr>
            <w:tcW w:w="321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3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Looptijd project</w:t>
            </w: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Datum aanvang project</w:t>
            </w:r>
          </w:p>
        </w:tc>
        <w:bookmarkStart w:id="11" w:name="Text7"/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1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Datum afronding project</w:t>
            </w:r>
          </w:p>
        </w:tc>
        <w:bookmarkStart w:id="12" w:name="Text8"/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2"/>
          </w:p>
        </w:tc>
      </w:tr>
      <w:tr w:rsidR="008B60DB" w:rsidRPr="00C30717" w:rsidTr="00D92772">
        <w:trPr>
          <w:trHeight w:val="1132"/>
        </w:trPr>
        <w:tc>
          <w:tcPr>
            <w:tcW w:w="321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4</w:t>
            </w:r>
          </w:p>
        </w:tc>
        <w:tc>
          <w:tcPr>
            <w:tcW w:w="1630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Werkzaamheden project</w:t>
            </w: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Korte beschrijving van de door u uitgevoerde werkzaamheden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3"/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</w:tr>
      <w:tr w:rsidR="008B60DB" w:rsidRPr="00C30717" w:rsidTr="00D92772">
        <w:trPr>
          <w:trHeight w:val="283"/>
        </w:trPr>
        <w:tc>
          <w:tcPr>
            <w:tcW w:w="321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5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(indien van toepassing)</w:t>
            </w: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Onderaanneming</w:t>
            </w: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onderaannemers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4"/>
          </w:p>
        </w:tc>
      </w:tr>
      <w:tr w:rsidR="008B60DB" w:rsidRPr="00C30717" w:rsidTr="00D92772">
        <w:trPr>
          <w:trHeight w:val="292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Adres onderaannemer(s)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5"/>
          </w:p>
        </w:tc>
      </w:tr>
      <w:tr w:rsidR="008B60DB" w:rsidRPr="00C30717" w:rsidTr="00D92772">
        <w:trPr>
          <w:trHeight w:val="1426"/>
        </w:trPr>
        <w:tc>
          <w:tcPr>
            <w:tcW w:w="321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Korte beschrijving van de in onderaanneming uitgevoerde werkzaamheden</w:t>
            </w:r>
          </w:p>
        </w:tc>
        <w:tc>
          <w:tcPr>
            <w:tcW w:w="425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  <w:bookmarkEnd w:id="16"/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</w:tr>
    </w:tbl>
    <w:p w:rsidR="008B60DB" w:rsidRDefault="008B60DB" w:rsidP="008B60DB">
      <w:pPr>
        <w:rPr>
          <w:rFonts w:cs="Arial"/>
          <w:sz w:val="20"/>
        </w:rPr>
      </w:pPr>
    </w:p>
    <w:p w:rsidR="008B60DB" w:rsidRDefault="008B60DB" w:rsidP="008B60DB">
      <w:pPr>
        <w:rPr>
          <w:rFonts w:cs="Arial"/>
          <w:sz w:val="20"/>
        </w:rPr>
      </w:pPr>
    </w:p>
    <w:p w:rsidR="008B60DB" w:rsidRDefault="008B60DB" w:rsidP="008B60DB">
      <w:pPr>
        <w:rPr>
          <w:rFonts w:cs="Arial"/>
          <w:sz w:val="20"/>
        </w:rPr>
      </w:pPr>
    </w:p>
    <w:p w:rsidR="008B60DB" w:rsidRDefault="008B60DB" w:rsidP="008B60DB">
      <w:pPr>
        <w:rPr>
          <w:rFonts w:cs="Arial"/>
          <w:sz w:val="20"/>
        </w:rPr>
      </w:pPr>
    </w:p>
    <w:p w:rsidR="008B60DB" w:rsidRDefault="008B60DB" w:rsidP="008B60DB">
      <w:pPr>
        <w:rPr>
          <w:rFonts w:cs="Arial"/>
          <w:sz w:val="20"/>
        </w:rPr>
      </w:pPr>
    </w:p>
    <w:p w:rsidR="008B60DB" w:rsidRDefault="008B60DB">
      <w:pPr>
        <w:spacing w:after="160" w:line="259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8B60DB" w:rsidRDefault="008B60DB" w:rsidP="008B60DB">
      <w:pPr>
        <w:rPr>
          <w:rFonts w:cs="Arial"/>
          <w:sz w:val="20"/>
        </w:rPr>
      </w:pPr>
    </w:p>
    <w:p w:rsidR="00581F36" w:rsidRDefault="00581F36" w:rsidP="008B60DB">
      <w:pPr>
        <w:rPr>
          <w:rFonts w:cs="Arial"/>
          <w:sz w:val="20"/>
        </w:rPr>
      </w:pPr>
    </w:p>
    <w:p w:rsidR="00581F36" w:rsidRDefault="00581F36" w:rsidP="008B60DB">
      <w:pPr>
        <w:rPr>
          <w:rFonts w:cs="Arial"/>
          <w:sz w:val="20"/>
        </w:rPr>
      </w:pPr>
    </w:p>
    <w:p w:rsidR="00581F36" w:rsidRPr="007F7793" w:rsidRDefault="00581F36" w:rsidP="008B60DB">
      <w:pPr>
        <w:rPr>
          <w:rFonts w:cs="Arial"/>
          <w:sz w:val="20"/>
        </w:rPr>
      </w:pPr>
    </w:p>
    <w:tbl>
      <w:tblPr>
        <w:tblW w:w="921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6A0" w:firstRow="1" w:lastRow="0" w:firstColumn="1" w:lastColumn="0" w:noHBand="1" w:noVBand="1"/>
      </w:tblPr>
      <w:tblGrid>
        <w:gridCol w:w="317"/>
        <w:gridCol w:w="1607"/>
        <w:gridCol w:w="3049"/>
        <w:gridCol w:w="4237"/>
      </w:tblGrid>
      <w:tr w:rsidR="008B60DB" w:rsidRPr="00C30717" w:rsidTr="00C13CDE">
        <w:trPr>
          <w:trHeight w:val="574"/>
        </w:trPr>
        <w:tc>
          <w:tcPr>
            <w:tcW w:w="192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:rsidR="008B60DB" w:rsidRPr="00C30717" w:rsidRDefault="008B60DB" w:rsidP="00D92772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t>Referentie behoort toe aan:</w:t>
            </w:r>
          </w:p>
        </w:tc>
        <w:tc>
          <w:tcPr>
            <w:tcW w:w="7286" w:type="dxa"/>
            <w:gridSpan w:val="2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:rsidR="008B60DB" w:rsidRPr="00C30717" w:rsidRDefault="008B60DB" w:rsidP="00D92772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t>&lt;naam inschrijver/</w:t>
            </w:r>
            <w:proofErr w:type="spellStart"/>
            <w:r w:rsidRPr="00C30717">
              <w:rPr>
                <w:rFonts w:cs="Arial"/>
                <w:b/>
                <w:bCs/>
                <w:color w:val="FFFFFF"/>
                <w:sz w:val="20"/>
              </w:rPr>
              <w:t>combinant</w:t>
            </w:r>
            <w:proofErr w:type="spellEnd"/>
            <w:r w:rsidRPr="00C30717">
              <w:rPr>
                <w:rFonts w:cs="Arial"/>
                <w:b/>
                <w:bCs/>
                <w:color w:val="FFFFFF"/>
                <w:sz w:val="20"/>
              </w:rPr>
              <w:t>/onderaannemer&gt;</w:t>
            </w:r>
          </w:p>
        </w:tc>
      </w:tr>
      <w:tr w:rsidR="008B60DB" w:rsidRPr="00C30717" w:rsidTr="00D92772">
        <w:trPr>
          <w:trHeight w:val="2297"/>
        </w:trPr>
        <w:tc>
          <w:tcPr>
            <w:tcW w:w="9210" w:type="dxa"/>
            <w:gridSpan w:val="4"/>
            <w:shd w:val="clear" w:color="auto" w:fill="auto"/>
          </w:tcPr>
          <w:p w:rsidR="008B60DB" w:rsidRDefault="00E02E2D" w:rsidP="00E02E2D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i/>
              </w:rPr>
            </w:pPr>
            <w:r w:rsidRPr="00C30717">
              <w:rPr>
                <w:rFonts w:cs="Arial"/>
                <w:b/>
                <w:bCs/>
                <w:szCs w:val="18"/>
              </w:rPr>
              <w:t xml:space="preserve">Referentieproject bij Kerncompetentie </w:t>
            </w:r>
            <w:r>
              <w:rPr>
                <w:rFonts w:cs="Arial"/>
                <w:b/>
                <w:bCs/>
                <w:szCs w:val="18"/>
              </w:rPr>
              <w:t>2</w:t>
            </w:r>
            <w:r w:rsidRPr="00C30717">
              <w:rPr>
                <w:rFonts w:cs="Arial"/>
                <w:b/>
                <w:bCs/>
                <w:szCs w:val="18"/>
              </w:rPr>
              <w:t xml:space="preserve">: </w:t>
            </w:r>
            <w:r w:rsidR="00C13CDE" w:rsidRPr="00801198">
              <w:rPr>
                <w:b/>
              </w:rPr>
              <w:t xml:space="preserve">Ontzorging/ </w:t>
            </w:r>
            <w:proofErr w:type="spellStart"/>
            <w:r w:rsidR="00C13CDE" w:rsidRPr="00801198">
              <w:rPr>
                <w:b/>
              </w:rPr>
              <w:t>turn</w:t>
            </w:r>
            <w:r w:rsidR="00C13CDE">
              <w:rPr>
                <w:b/>
              </w:rPr>
              <w:t>-</w:t>
            </w:r>
            <w:r w:rsidR="00C13CDE" w:rsidRPr="00801198">
              <w:rPr>
                <w:b/>
              </w:rPr>
              <w:t>key</w:t>
            </w:r>
            <w:proofErr w:type="spellEnd"/>
          </w:p>
          <w:p w:rsidR="00C13CDE" w:rsidRDefault="00C13CDE" w:rsidP="00C13CDE">
            <w:pPr>
              <w:pStyle w:val="bullet"/>
            </w:pPr>
            <w:r w:rsidRPr="00D243BA">
              <w:t>I</w:t>
            </w:r>
            <w:bookmarkStart w:id="17" w:name="_GoBack"/>
            <w:bookmarkEnd w:id="17"/>
            <w:r w:rsidRPr="00D243BA">
              <w:t xml:space="preserve">nschrijver beschikt over aantoonbare kennis van en ervaring </w:t>
            </w:r>
            <w:r>
              <w:t xml:space="preserve">met het leveren van auto’s middels het </w:t>
            </w:r>
            <w:proofErr w:type="spellStart"/>
            <w:r>
              <w:t>one</w:t>
            </w:r>
            <w:proofErr w:type="spellEnd"/>
            <w:r>
              <w:t xml:space="preserve"> stop shopping proces waarbij de auto’s op een afgesproken tijd en locatie conform het </w:t>
            </w:r>
            <w:proofErr w:type="spellStart"/>
            <w:r>
              <w:t>turn-key</w:t>
            </w:r>
            <w:proofErr w:type="spellEnd"/>
            <w:r>
              <w:t xml:space="preserve"> principe worden afgeleverd. </w:t>
            </w:r>
            <w:r>
              <w:rPr>
                <w:szCs w:val="18"/>
              </w:rPr>
              <w:t xml:space="preserve">De minimale waarde van de opdracht beslaat </w:t>
            </w:r>
            <w:r>
              <w:rPr>
                <w:rFonts w:cs="Arial"/>
                <w:szCs w:val="18"/>
              </w:rPr>
              <w:t>€</w:t>
            </w:r>
            <w:r>
              <w:rPr>
                <w:szCs w:val="18"/>
              </w:rPr>
              <w:t xml:space="preserve"> 2,5 mln. excl. BTW per jaar. Onder ontzorging wordt minimaal verstaan:</w:t>
            </w:r>
            <w:r>
              <w:t xml:space="preserve"> </w:t>
            </w:r>
          </w:p>
          <w:p w:rsidR="00C13CDE" w:rsidRDefault="00C13CDE" w:rsidP="00C13CDE">
            <w:pPr>
              <w:pStyle w:val="bullet"/>
              <w:numPr>
                <w:ilvl w:val="0"/>
                <w:numId w:val="10"/>
              </w:numPr>
            </w:pPr>
            <w:r>
              <w:t>Servicedesk: het beschikbaar hebben van een operationele servicedesk tijdens kantooruren (08.00-18.00uur);</w:t>
            </w:r>
          </w:p>
          <w:p w:rsidR="00C13CDE" w:rsidRDefault="00C13CDE" w:rsidP="00C13CDE">
            <w:pPr>
              <w:pStyle w:val="bullet"/>
              <w:numPr>
                <w:ilvl w:val="0"/>
                <w:numId w:val="10"/>
              </w:numPr>
            </w:pPr>
            <w:r>
              <w:t>Pech: het beschikbaar hebben van een operationele servicedesk in het geval van pech (24/7);</w:t>
            </w:r>
          </w:p>
          <w:p w:rsidR="00C13CDE" w:rsidRDefault="00C13CDE" w:rsidP="00C13CDE">
            <w:pPr>
              <w:pStyle w:val="bullet"/>
              <w:numPr>
                <w:ilvl w:val="0"/>
                <w:numId w:val="10"/>
              </w:numPr>
            </w:pPr>
            <w:r>
              <w:t>Efficiency: het beschikbaar hebben van een flexibele schil i.r.t. het wagenpark voor het op- en afschalen van tijdelijke autobehoefte van de opdrachtgever;</w:t>
            </w:r>
          </w:p>
          <w:p w:rsidR="00C13CDE" w:rsidRPr="00C13CDE" w:rsidRDefault="00C13CDE" w:rsidP="00C13CDE">
            <w:pPr>
              <w:pStyle w:val="bullet"/>
              <w:numPr>
                <w:ilvl w:val="0"/>
                <w:numId w:val="10"/>
              </w:numPr>
            </w:pPr>
            <w:r>
              <w:t>Online portaal: het beschikbaar hebben van een operationeel online portaal voor de wagenparkbeheerder van de opdrachtgever en de berijders.</w:t>
            </w:r>
          </w:p>
        </w:tc>
      </w:tr>
      <w:tr w:rsidR="008B60DB" w:rsidRPr="00C30717" w:rsidTr="00C13CDE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1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NAW-gegevens referentieproject</w:t>
            </w: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referent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Naam contactpersoon referent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Naam en omschrijving van het project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C13CDE" w:rsidRPr="00C30717" w:rsidTr="00C13CDE">
        <w:trPr>
          <w:trHeight w:val="632"/>
        </w:trPr>
        <w:tc>
          <w:tcPr>
            <w:tcW w:w="317" w:type="dxa"/>
            <w:shd w:val="clear" w:color="auto" w:fill="auto"/>
          </w:tcPr>
          <w:p w:rsidR="00C13CDE" w:rsidRPr="00C30717" w:rsidRDefault="00C13CDE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2</w:t>
            </w:r>
          </w:p>
        </w:tc>
        <w:tc>
          <w:tcPr>
            <w:tcW w:w="1607" w:type="dxa"/>
            <w:shd w:val="clear" w:color="auto" w:fill="auto"/>
          </w:tcPr>
          <w:p w:rsidR="00C13CDE" w:rsidRPr="00C30717" w:rsidRDefault="00C13CDE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Omzet van het project</w:t>
            </w:r>
          </w:p>
        </w:tc>
        <w:tc>
          <w:tcPr>
            <w:tcW w:w="3049" w:type="dxa"/>
            <w:shd w:val="clear" w:color="auto" w:fill="auto"/>
          </w:tcPr>
          <w:p w:rsidR="00C13CDE" w:rsidRPr="00C30717" w:rsidRDefault="00C13CDE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 xml:space="preserve">Het bedrag aan omzet </w:t>
            </w:r>
            <w:r>
              <w:rPr>
                <w:rFonts w:cs="Arial"/>
                <w:szCs w:val="18"/>
              </w:rPr>
              <w:t xml:space="preserve">excl. BTW </w:t>
            </w:r>
            <w:r w:rsidRPr="00C30717">
              <w:rPr>
                <w:rFonts w:cs="Arial"/>
                <w:szCs w:val="18"/>
              </w:rPr>
              <w:t>per jaar</w:t>
            </w:r>
          </w:p>
        </w:tc>
        <w:tc>
          <w:tcPr>
            <w:tcW w:w="4237" w:type="dxa"/>
            <w:shd w:val="clear" w:color="auto" w:fill="auto"/>
          </w:tcPr>
          <w:p w:rsidR="00C13CDE" w:rsidRPr="00C30717" w:rsidRDefault="00C13CDE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C13CDE" w:rsidRPr="00C30717" w:rsidRDefault="00C13CDE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3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Looptijd project</w:t>
            </w: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Datum aanvang project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Datum afronding project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1148"/>
        </w:trPr>
        <w:tc>
          <w:tcPr>
            <w:tcW w:w="31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Werkzaamheden project</w:t>
            </w: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Korte beschrijving van de door u uitgevoerde werkzaamheden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</w:tc>
      </w:tr>
      <w:tr w:rsidR="008B60DB" w:rsidRPr="00C30717" w:rsidTr="00C13CDE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5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(indien van toepassing)</w:t>
            </w: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Onderaanneming</w:t>
            </w: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onderaannemers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Adres onderaannemer(s)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8B60DB" w:rsidRPr="00C30717" w:rsidTr="00C13CDE">
        <w:trPr>
          <w:trHeight w:val="1008"/>
        </w:trPr>
        <w:tc>
          <w:tcPr>
            <w:tcW w:w="31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Korte beschrijving van de in onderaanneming uitgevoerde werkzaamheden</w:t>
            </w:r>
          </w:p>
        </w:tc>
        <w:tc>
          <w:tcPr>
            <w:tcW w:w="4237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8B60DB" w:rsidRPr="00C30717" w:rsidRDefault="008B60DB" w:rsidP="00D92772">
            <w:pPr>
              <w:rPr>
                <w:rFonts w:cs="Arial"/>
                <w:szCs w:val="18"/>
              </w:rPr>
            </w:pP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</w:tr>
    </w:tbl>
    <w:p w:rsidR="000660B9" w:rsidRDefault="000660B9" w:rsidP="008B60DB">
      <w:pPr>
        <w:rPr>
          <w:rFonts w:cs="Arial"/>
          <w:bCs/>
          <w:szCs w:val="18"/>
        </w:rPr>
      </w:pPr>
    </w:p>
    <w:p w:rsidR="000660B9" w:rsidRDefault="000660B9">
      <w:pPr>
        <w:spacing w:after="160" w:line="259" w:lineRule="auto"/>
        <w:rPr>
          <w:rFonts w:cs="Arial"/>
          <w:bCs/>
          <w:szCs w:val="18"/>
        </w:rPr>
      </w:pPr>
      <w:r>
        <w:rPr>
          <w:rFonts w:cs="Arial"/>
          <w:bCs/>
          <w:szCs w:val="18"/>
        </w:rPr>
        <w:br w:type="page"/>
      </w:r>
    </w:p>
    <w:tbl>
      <w:tblPr>
        <w:tblpPr w:leftFromText="141" w:rightFromText="141" w:vertAnchor="page" w:horzAnchor="margin" w:tblpY="2443"/>
        <w:tblW w:w="921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6A0" w:firstRow="1" w:lastRow="0" w:firstColumn="1" w:lastColumn="0" w:noHBand="1" w:noVBand="1"/>
      </w:tblPr>
      <w:tblGrid>
        <w:gridCol w:w="317"/>
        <w:gridCol w:w="1607"/>
        <w:gridCol w:w="3049"/>
        <w:gridCol w:w="4237"/>
      </w:tblGrid>
      <w:tr w:rsidR="000660B9" w:rsidRPr="00C30717" w:rsidTr="00581F36">
        <w:trPr>
          <w:trHeight w:val="574"/>
        </w:trPr>
        <w:tc>
          <w:tcPr>
            <w:tcW w:w="192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:rsidR="000660B9" w:rsidRPr="00C30717" w:rsidRDefault="000660B9" w:rsidP="00581F36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lastRenderedPageBreak/>
              <w:t>Referentie behoort toe aan:</w:t>
            </w:r>
          </w:p>
        </w:tc>
        <w:tc>
          <w:tcPr>
            <w:tcW w:w="7286" w:type="dxa"/>
            <w:gridSpan w:val="2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:rsidR="000660B9" w:rsidRPr="00C30717" w:rsidRDefault="000660B9" w:rsidP="00581F36">
            <w:pPr>
              <w:rPr>
                <w:rFonts w:cs="Arial"/>
                <w:b/>
                <w:bCs/>
                <w:color w:val="FFFFFF"/>
                <w:sz w:val="20"/>
              </w:rPr>
            </w:pPr>
            <w:r w:rsidRPr="00C30717">
              <w:rPr>
                <w:rFonts w:cs="Arial"/>
                <w:b/>
                <w:bCs/>
                <w:color w:val="FFFFFF"/>
                <w:sz w:val="20"/>
              </w:rPr>
              <w:t>&lt;naam inschrijver/</w:t>
            </w:r>
            <w:proofErr w:type="spellStart"/>
            <w:r w:rsidRPr="00C30717">
              <w:rPr>
                <w:rFonts w:cs="Arial"/>
                <w:b/>
                <w:bCs/>
                <w:color w:val="FFFFFF"/>
                <w:sz w:val="20"/>
              </w:rPr>
              <w:t>combinant</w:t>
            </w:r>
            <w:proofErr w:type="spellEnd"/>
            <w:r w:rsidRPr="00C30717">
              <w:rPr>
                <w:rFonts w:cs="Arial"/>
                <w:b/>
                <w:bCs/>
                <w:color w:val="FFFFFF"/>
                <w:sz w:val="20"/>
              </w:rPr>
              <w:t>/onderaannemer&gt;</w:t>
            </w:r>
          </w:p>
        </w:tc>
      </w:tr>
      <w:tr w:rsidR="000660B9" w:rsidRPr="00C30717" w:rsidTr="00317026">
        <w:trPr>
          <w:trHeight w:val="2101"/>
        </w:trPr>
        <w:tc>
          <w:tcPr>
            <w:tcW w:w="9210" w:type="dxa"/>
            <w:gridSpan w:val="4"/>
            <w:shd w:val="clear" w:color="auto" w:fill="auto"/>
          </w:tcPr>
          <w:p w:rsidR="00E02E2D" w:rsidRPr="00857039" w:rsidRDefault="00E02E2D" w:rsidP="00E02E2D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i/>
              </w:rPr>
            </w:pPr>
            <w:r w:rsidRPr="00C30717">
              <w:rPr>
                <w:rFonts w:cs="Arial"/>
                <w:b/>
                <w:bCs/>
                <w:szCs w:val="18"/>
              </w:rPr>
              <w:t xml:space="preserve">Referentieproject bij Kerncompetentie </w:t>
            </w:r>
            <w:r>
              <w:rPr>
                <w:rFonts w:cs="Arial"/>
                <w:b/>
                <w:bCs/>
                <w:szCs w:val="18"/>
              </w:rPr>
              <w:t>3</w:t>
            </w:r>
            <w:r w:rsidRPr="00C30717">
              <w:rPr>
                <w:rFonts w:cs="Arial"/>
                <w:b/>
                <w:bCs/>
                <w:szCs w:val="18"/>
              </w:rPr>
              <w:t xml:space="preserve">: </w:t>
            </w:r>
            <w:r w:rsidR="00C13CDE" w:rsidRPr="00801198">
              <w:rPr>
                <w:b/>
              </w:rPr>
              <w:t xml:space="preserve"> </w:t>
            </w:r>
            <w:r w:rsidR="00C13CDE" w:rsidRPr="00801198">
              <w:rPr>
                <w:b/>
              </w:rPr>
              <w:t>Procesbeheersing inbouw</w:t>
            </w:r>
          </w:p>
          <w:p w:rsidR="00C13CDE" w:rsidRDefault="00C13CDE" w:rsidP="00C13CDE">
            <w:r w:rsidRPr="00D243BA">
              <w:t xml:space="preserve">Inschrijver beschikt over aantoonbare kennis van en ervaring </w:t>
            </w:r>
            <w:r>
              <w:t xml:space="preserve">met de beheersing van het inbouwproces van auto’s (denk aan meetauto’s). </w:t>
            </w:r>
          </w:p>
          <w:p w:rsidR="00C13CDE" w:rsidRDefault="00C13CDE" w:rsidP="00C13CDE">
            <w:r>
              <w:t xml:space="preserve">Met beheersing van het inbouwproces wordt minimaal bedoeld: de </w:t>
            </w:r>
            <w:proofErr w:type="spellStart"/>
            <w:r>
              <w:t>klantspecifieke</w:t>
            </w:r>
            <w:proofErr w:type="spellEnd"/>
            <w:r>
              <w:t xml:space="preserve"> fysieke inbouwelementen en </w:t>
            </w:r>
          </w:p>
          <w:p w:rsidR="00C13CDE" w:rsidRDefault="00C13CDE" w:rsidP="00C13CDE">
            <w:r>
              <w:t xml:space="preserve">inbouwapparatuur. Als voorbeeld doch niet uitsluitend autovolgsystemen, accuwachters etc. </w:t>
            </w:r>
          </w:p>
          <w:p w:rsidR="000660B9" w:rsidRPr="00C13CDE" w:rsidRDefault="00C13CDE" w:rsidP="00C13CDE">
            <w:r>
              <w:t xml:space="preserve">De maximale doorlooptijd vanaf het moment van het verkrijgen van de inkooporder t/m het </w:t>
            </w:r>
            <w:proofErr w:type="spellStart"/>
            <w:r>
              <w:t>turn-key</w:t>
            </w:r>
            <w:proofErr w:type="spellEnd"/>
            <w:r>
              <w:t xml:space="preserve"> opleveren van de auto beslaat 16 weken (dit is incl. de besteltermijn van de auto).</w:t>
            </w:r>
          </w:p>
        </w:tc>
      </w:tr>
      <w:tr w:rsidR="000660B9" w:rsidRPr="00C30717" w:rsidTr="00581F36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1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NAW-gegevens referentieproject</w:t>
            </w: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referent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Naam contactpersoon referent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Naam en omschrijving van het project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C13CDE" w:rsidRPr="00C30717" w:rsidTr="00011FBA">
        <w:trPr>
          <w:trHeight w:val="880"/>
        </w:trPr>
        <w:tc>
          <w:tcPr>
            <w:tcW w:w="317" w:type="dxa"/>
            <w:shd w:val="clear" w:color="auto" w:fill="auto"/>
          </w:tcPr>
          <w:p w:rsidR="00C13CDE" w:rsidRPr="00C30717" w:rsidRDefault="00C13CDE" w:rsidP="00581F36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2</w:t>
            </w:r>
          </w:p>
        </w:tc>
        <w:tc>
          <w:tcPr>
            <w:tcW w:w="1607" w:type="dxa"/>
            <w:shd w:val="clear" w:color="auto" w:fill="auto"/>
          </w:tcPr>
          <w:p w:rsidR="00C13CDE" w:rsidRPr="00C30717" w:rsidRDefault="00C13CDE" w:rsidP="00581F36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Doorlooptijd</w:t>
            </w:r>
          </w:p>
        </w:tc>
        <w:tc>
          <w:tcPr>
            <w:tcW w:w="3049" w:type="dxa"/>
            <w:shd w:val="clear" w:color="auto" w:fill="auto"/>
          </w:tcPr>
          <w:p w:rsidR="00C13CDE" w:rsidRPr="00C30717" w:rsidRDefault="00C13CDE" w:rsidP="0009144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De max. doorlooptijd</w:t>
            </w:r>
            <w:r w:rsidR="00091441">
              <w:rPr>
                <w:rFonts w:cs="Arial"/>
                <w:szCs w:val="18"/>
              </w:rPr>
              <w:t xml:space="preserve"> in weken vanaf het moment van het </w:t>
            </w:r>
            <w:r w:rsidR="00091441">
              <w:t xml:space="preserve"> </w:t>
            </w:r>
            <w:r w:rsidR="00091441">
              <w:t xml:space="preserve">verkrijgen van de inkooporder t/m het </w:t>
            </w:r>
            <w:proofErr w:type="spellStart"/>
            <w:r w:rsidR="00091441">
              <w:t>turn-key</w:t>
            </w:r>
            <w:proofErr w:type="spellEnd"/>
            <w:r w:rsidR="00091441">
              <w:t xml:space="preserve"> opleveren van de auto (dit is incl. de besteltermijn van de auto).</w:t>
            </w:r>
          </w:p>
        </w:tc>
        <w:tc>
          <w:tcPr>
            <w:tcW w:w="4237" w:type="dxa"/>
            <w:shd w:val="clear" w:color="auto" w:fill="auto"/>
          </w:tcPr>
          <w:p w:rsidR="00C13CDE" w:rsidRPr="00C30717" w:rsidRDefault="00C13CDE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C13CDE" w:rsidRPr="00C30717" w:rsidRDefault="00C13CDE" w:rsidP="00011FBA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3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Looptijd project</w:t>
            </w: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Datum aanvang project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Datum afronding project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1148"/>
        </w:trPr>
        <w:tc>
          <w:tcPr>
            <w:tcW w:w="31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Werkzaamheden project</w:t>
            </w: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Korte beschrijving van de door u uitgevoerde werkzaamheden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0660B9" w:rsidRPr="00C30717" w:rsidRDefault="000660B9" w:rsidP="00581F36">
            <w:pPr>
              <w:rPr>
                <w:rFonts w:cs="Arial"/>
                <w:szCs w:val="18"/>
              </w:rPr>
            </w:pPr>
          </w:p>
          <w:p w:rsidR="000660B9" w:rsidRPr="00C30717" w:rsidRDefault="000660B9" w:rsidP="00581F36">
            <w:pPr>
              <w:rPr>
                <w:rFonts w:cs="Arial"/>
                <w:szCs w:val="18"/>
              </w:rPr>
            </w:pPr>
          </w:p>
          <w:p w:rsidR="000660B9" w:rsidRPr="00C30717" w:rsidRDefault="000660B9" w:rsidP="00581F36">
            <w:pPr>
              <w:rPr>
                <w:rFonts w:cs="Arial"/>
                <w:szCs w:val="18"/>
              </w:rPr>
            </w:pPr>
          </w:p>
        </w:tc>
      </w:tr>
      <w:tr w:rsidR="000660B9" w:rsidRPr="00C30717" w:rsidTr="00581F36">
        <w:trPr>
          <w:trHeight w:val="287"/>
        </w:trPr>
        <w:tc>
          <w:tcPr>
            <w:tcW w:w="31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Cs w:val="18"/>
              </w:rPr>
            </w:pPr>
            <w:r w:rsidRPr="00C30717">
              <w:rPr>
                <w:rFonts w:cs="Arial"/>
                <w:b/>
                <w:bCs/>
                <w:szCs w:val="18"/>
              </w:rPr>
              <w:t>5</w:t>
            </w:r>
          </w:p>
        </w:tc>
        <w:tc>
          <w:tcPr>
            <w:tcW w:w="1607" w:type="dxa"/>
            <w:vMerge w:val="restart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(indien van toepassing)</w:t>
            </w:r>
          </w:p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Onderaanneming</w:t>
            </w: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t>Naam onderaannemers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296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Adres onderaannemer(s)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</w:tc>
      </w:tr>
      <w:tr w:rsidR="000660B9" w:rsidRPr="00C30717" w:rsidTr="00581F36">
        <w:trPr>
          <w:trHeight w:val="1008"/>
        </w:trPr>
        <w:tc>
          <w:tcPr>
            <w:tcW w:w="31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  <w:tc>
          <w:tcPr>
            <w:tcW w:w="3049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Cs w:val="18"/>
              </w:rPr>
              <w:t>Korte beschrijving van de in onderaanneming uitgevoerde werkzaamheden</w:t>
            </w:r>
          </w:p>
        </w:tc>
        <w:tc>
          <w:tcPr>
            <w:tcW w:w="4237" w:type="dxa"/>
            <w:shd w:val="clear" w:color="auto" w:fill="auto"/>
          </w:tcPr>
          <w:p w:rsidR="000660B9" w:rsidRPr="00C30717" w:rsidRDefault="000660B9" w:rsidP="00581F36">
            <w:pPr>
              <w:rPr>
                <w:rFonts w:cs="Arial"/>
                <w:szCs w:val="18"/>
              </w:rPr>
            </w:pPr>
            <w:r w:rsidRPr="00C30717">
              <w:rPr>
                <w:rFonts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Cs w:val="18"/>
              </w:rPr>
              <w:instrText xml:space="preserve"> FORMTEXT </w:instrText>
            </w:r>
            <w:r w:rsidRPr="00C30717">
              <w:rPr>
                <w:rFonts w:cs="Arial"/>
                <w:szCs w:val="18"/>
              </w:rPr>
            </w:r>
            <w:r w:rsidRPr="00C30717">
              <w:rPr>
                <w:rFonts w:cs="Arial"/>
                <w:szCs w:val="18"/>
              </w:rPr>
              <w:fldChar w:fldCharType="separate"/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noProof/>
                <w:szCs w:val="18"/>
              </w:rPr>
              <w:t> </w:t>
            </w:r>
            <w:r w:rsidRPr="00C30717">
              <w:rPr>
                <w:rFonts w:cs="Arial"/>
                <w:szCs w:val="18"/>
              </w:rPr>
              <w:fldChar w:fldCharType="end"/>
            </w:r>
          </w:p>
          <w:p w:rsidR="000660B9" w:rsidRPr="00C30717" w:rsidRDefault="000660B9" w:rsidP="00581F36">
            <w:pPr>
              <w:rPr>
                <w:rFonts w:cs="Arial"/>
                <w:szCs w:val="18"/>
              </w:rPr>
            </w:pPr>
          </w:p>
          <w:p w:rsidR="000660B9" w:rsidRPr="00C30717" w:rsidRDefault="000660B9" w:rsidP="00581F36">
            <w:pPr>
              <w:rPr>
                <w:rFonts w:cs="Arial"/>
                <w:sz w:val="20"/>
              </w:rPr>
            </w:pPr>
          </w:p>
        </w:tc>
      </w:tr>
    </w:tbl>
    <w:p w:rsidR="00581F36" w:rsidRDefault="00581F36" w:rsidP="008B60DB">
      <w:pPr>
        <w:rPr>
          <w:rFonts w:cs="Arial"/>
          <w:bCs/>
          <w:szCs w:val="18"/>
        </w:rPr>
      </w:pPr>
    </w:p>
    <w:p w:rsidR="00581F36" w:rsidRDefault="00581F36" w:rsidP="008B60DB">
      <w:pPr>
        <w:rPr>
          <w:rFonts w:cs="Arial"/>
          <w:bCs/>
          <w:szCs w:val="18"/>
        </w:rPr>
      </w:pPr>
    </w:p>
    <w:p w:rsidR="00581F36" w:rsidRDefault="00581F36" w:rsidP="008B60DB">
      <w:pPr>
        <w:rPr>
          <w:rFonts w:cs="Arial"/>
          <w:bCs/>
          <w:szCs w:val="18"/>
        </w:rPr>
      </w:pPr>
    </w:p>
    <w:p w:rsidR="008B60DB" w:rsidRPr="00434443" w:rsidRDefault="008B60DB" w:rsidP="008B60DB">
      <w:pPr>
        <w:rPr>
          <w:rFonts w:cs="Arial"/>
          <w:bCs/>
          <w:szCs w:val="18"/>
        </w:rPr>
      </w:pPr>
      <w:r w:rsidRPr="00434443">
        <w:rPr>
          <w:rFonts w:cs="Arial"/>
          <w:bCs/>
          <w:szCs w:val="18"/>
        </w:rPr>
        <w:t xml:space="preserve">Ondergetekende verklaart door ondertekening dat hij/zij bovenstaande beschrijvingen naar waarheid heeft beschreven, dit gestand doet en tevens dat hij/zij daartoe, namens inschrijver, bevoegd is. </w:t>
      </w:r>
    </w:p>
    <w:tbl>
      <w:tblPr>
        <w:tblW w:w="9039" w:type="dxa"/>
        <w:tblInd w:w="108" w:type="dxa"/>
        <w:tblBorders>
          <w:top w:val="single" w:sz="12" w:space="0" w:color="00387D"/>
          <w:bottom w:val="single" w:sz="12" w:space="0" w:color="00387D"/>
        </w:tblBorders>
        <w:tblLayout w:type="fixed"/>
        <w:tblLook w:val="00E0" w:firstRow="1" w:lastRow="1" w:firstColumn="1" w:lastColumn="0" w:noHBand="0" w:noVBand="0"/>
      </w:tblPr>
      <w:tblGrid>
        <w:gridCol w:w="2521"/>
        <w:gridCol w:w="6518"/>
      </w:tblGrid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1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Naam organisatie</w:t>
            </w:r>
          </w:p>
        </w:tc>
        <w:tc>
          <w:tcPr>
            <w:tcW w:w="6518" w:type="dxa"/>
            <w:tcBorders>
              <w:top w:val="single" w:sz="1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4" w:space="0" w:color="auto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Naam functionaris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4" w:space="0" w:color="auto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ind w:right="317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4" w:space="0" w:color="auto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4" w:space="0" w:color="auto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783"/>
        </w:trPr>
        <w:tc>
          <w:tcPr>
            <w:tcW w:w="2521" w:type="dxa"/>
            <w:tcBorders>
              <w:top w:val="single" w:sz="2" w:space="0" w:color="00387D"/>
              <w:bottom w:val="single" w:sz="1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Handtekening</w:t>
            </w:r>
          </w:p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1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</w:tc>
      </w:tr>
    </w:tbl>
    <w:p w:rsidR="006D097D" w:rsidRPr="000660B9" w:rsidRDefault="00317026" w:rsidP="00581F36">
      <w:pPr>
        <w:spacing w:after="160" w:line="259" w:lineRule="auto"/>
        <w:rPr>
          <w:b/>
          <w:bCs/>
          <w:color w:val="2E74B5"/>
          <w:sz w:val="20"/>
          <w:lang w:val="nl"/>
        </w:rPr>
      </w:pPr>
    </w:p>
    <w:sectPr w:rsidR="006D097D" w:rsidRPr="000660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885" w:rsidRDefault="00EA6885" w:rsidP="000C1A1B">
      <w:pPr>
        <w:spacing w:line="240" w:lineRule="auto"/>
      </w:pPr>
      <w:r>
        <w:separator/>
      </w:r>
    </w:p>
  </w:endnote>
  <w:endnote w:type="continuationSeparator" w:id="0">
    <w:p w:rsidR="00EA6885" w:rsidRDefault="00EA6885" w:rsidP="000C1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885" w:rsidRDefault="00EA6885" w:rsidP="000C1A1B">
      <w:pPr>
        <w:spacing w:line="240" w:lineRule="auto"/>
      </w:pPr>
      <w:r>
        <w:separator/>
      </w:r>
    </w:p>
  </w:footnote>
  <w:footnote w:type="continuationSeparator" w:id="0">
    <w:p w:rsidR="00EA6885" w:rsidRDefault="00EA6885" w:rsidP="000C1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7231" w:tblpY="625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</w:tblGrid>
    <w:tr w:rsidR="000660B9" w:rsidRPr="00142B94" w:rsidTr="000446C3">
      <w:tc>
        <w:tcPr>
          <w:tcW w:w="4181" w:type="dxa"/>
        </w:tcPr>
        <w:p w:rsidR="000660B9" w:rsidRPr="00142B94" w:rsidRDefault="000660B9" w:rsidP="000660B9">
          <w:pPr>
            <w:pStyle w:val="tussenkopje"/>
            <w:spacing w:before="0"/>
          </w:pPr>
          <w:r w:rsidRPr="00142B94">
            <w:t>Datum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C13CDE" w:rsidP="000660B9">
          <w:pPr>
            <w:spacing w:line="240" w:lineRule="atLeast"/>
          </w:pPr>
          <w:r>
            <w:t>02 maart</w:t>
          </w:r>
          <w:r w:rsidR="00E02E2D">
            <w:t xml:space="preserve"> 2018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0660B9" w:rsidP="000660B9">
          <w:pPr>
            <w:pStyle w:val="tussenkopje"/>
          </w:pPr>
          <w:r w:rsidRPr="00142B94">
            <w:t>Titel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E02E2D" w:rsidP="001A543A">
          <w:pPr>
            <w:spacing w:line="240" w:lineRule="atLeast"/>
            <w:rPr>
              <w:noProof/>
            </w:rPr>
          </w:pPr>
          <w:r>
            <w:t xml:space="preserve">Bijlage: </w:t>
          </w:r>
          <w:r w:rsidR="006550F8">
            <w:t>Referenties_</w:t>
          </w:r>
          <w:r w:rsidR="000660B9">
            <w:t>17.</w:t>
          </w:r>
          <w:r w:rsidR="001A543A">
            <w:t>038982</w:t>
          </w:r>
        </w:p>
      </w:tc>
    </w:tr>
  </w:tbl>
  <w:p w:rsidR="000660B9" w:rsidRDefault="000660B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EE643C5" wp14:editId="22C2A2ED">
          <wp:simplePos x="0" y="0"/>
          <wp:positionH relativeFrom="margin">
            <wp:align>center</wp:align>
          </wp:positionH>
          <wp:positionV relativeFrom="paragraph">
            <wp:posOffset>-114410</wp:posOffset>
          </wp:positionV>
          <wp:extent cx="1333500" cy="1114425"/>
          <wp:effectExtent l="0" t="0" r="0" b="9525"/>
          <wp:wrapNone/>
          <wp:docPr id="7" name="Afbeelding 7" descr="Kadaster beeldmerk wimpel RGB 2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Kadaster beeldmerk wimpel RGB 2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A0E18"/>
    <w:multiLevelType w:val="hybridMultilevel"/>
    <w:tmpl w:val="E1424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112F"/>
    <w:multiLevelType w:val="hybridMultilevel"/>
    <w:tmpl w:val="F1248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2091"/>
    <w:multiLevelType w:val="hybridMultilevel"/>
    <w:tmpl w:val="0CA458A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86939"/>
    <w:multiLevelType w:val="hybridMultilevel"/>
    <w:tmpl w:val="1624E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3607C"/>
    <w:multiLevelType w:val="hybridMultilevel"/>
    <w:tmpl w:val="9D2E9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1D82884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lang w:val="nl-NL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7A363E0B"/>
    <w:multiLevelType w:val="hybridMultilevel"/>
    <w:tmpl w:val="BFD27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5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1B"/>
    <w:rsid w:val="000660B9"/>
    <w:rsid w:val="00091441"/>
    <w:rsid w:val="000C1A1B"/>
    <w:rsid w:val="000C1BA4"/>
    <w:rsid w:val="001A543A"/>
    <w:rsid w:val="00216638"/>
    <w:rsid w:val="00317026"/>
    <w:rsid w:val="003C6D1B"/>
    <w:rsid w:val="00581F36"/>
    <w:rsid w:val="00595947"/>
    <w:rsid w:val="00607973"/>
    <w:rsid w:val="006550F8"/>
    <w:rsid w:val="00771D14"/>
    <w:rsid w:val="007B5168"/>
    <w:rsid w:val="00864CD2"/>
    <w:rsid w:val="008B60DB"/>
    <w:rsid w:val="00B70267"/>
    <w:rsid w:val="00C13CDE"/>
    <w:rsid w:val="00D05E9E"/>
    <w:rsid w:val="00E02E2D"/>
    <w:rsid w:val="00EA6885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4AFA-CC4E-42CA-A818-926717A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C1A1B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aliases w:val="Vet + inhoudsopg-niveau 1,hoofdstuk,Episteem PvA Kop 1,Episteem PvA Kop 1 + Links:  0 cm,...,Chapter,Section Heading,Hoofdstuk,sectionHeading,PA Chapter,kop 1,051,k1,k1 + Arial Narrow,Left:  -0,39&quot;,First line:  0&quot;,h1,A MAJOR/BOLD,Schedheading,H1"/>
    <w:basedOn w:val="Standaard"/>
    <w:next w:val="Standaard"/>
    <w:link w:val="Kop1Char"/>
    <w:qFormat/>
    <w:rsid w:val="000C1A1B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0C1A1B"/>
    <w:pPr>
      <w:keepNext/>
      <w:numPr>
        <w:ilvl w:val="1"/>
        <w:numId w:val="1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aliases w:val="Vet + inhoudsopg-niveau 3,Level 1 - 1,Numbered - 3,3,sub-sub,dd heading 3,Level 1 - 2,h3,C Sub-Sub/Italic,h3 sub heading,Head 31,Head 32,C Sub-Sub/Italic1,h3 sub heading1,H3,3m,GPH Heading 3,Sub-section,H31,(Alt+3),Sub2Para,Kop Curs,heading 3"/>
    <w:basedOn w:val="Standaard"/>
    <w:next w:val="Standaard"/>
    <w:link w:val="Kop3Char"/>
    <w:qFormat/>
    <w:rsid w:val="000C1A1B"/>
    <w:pPr>
      <w:numPr>
        <w:ilvl w:val="2"/>
        <w:numId w:val="1"/>
      </w:numPr>
      <w:spacing w:before="240"/>
      <w:outlineLvl w:val="2"/>
    </w:pPr>
    <w:rPr>
      <w:bCs/>
      <w:szCs w:val="26"/>
      <w:lang w:val="nl"/>
    </w:rPr>
  </w:style>
  <w:style w:type="paragraph" w:styleId="Kop4">
    <w:name w:val="heading 4"/>
    <w:aliases w:val="Kop 4 Char Char Char Char Char Char Char Char,Level 2 - a,Kop 4 Char Char Char Char Char Char Char Char + Niet Cursie..."/>
    <w:basedOn w:val="Standaard"/>
    <w:next w:val="Standaard"/>
    <w:link w:val="Kop4Char"/>
    <w:qFormat/>
    <w:rsid w:val="000C1A1B"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link w:val="Kop5Char"/>
    <w:qFormat/>
    <w:rsid w:val="000C1A1B"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0C1A1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C1A1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link w:val="Kop8Char"/>
    <w:qFormat/>
    <w:rsid w:val="000C1A1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aliases w:val="App1,App Heading"/>
    <w:basedOn w:val="Standaard"/>
    <w:next w:val="Standaard"/>
    <w:link w:val="Kop9Char"/>
    <w:qFormat/>
    <w:rsid w:val="000C1A1B"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,hoofdstuk Char,Episteem PvA Kop 1 Char,Episteem PvA Kop 1 + Links:  0 cm Char,... Char,Chapter Char,Section Heading Char,Hoofdstuk Char,sectionHeading Char,PA Chapter Char,kop 1 Char,051 Char,k1 Char,39&quot; Char"/>
    <w:basedOn w:val="Standaardalinea-lettertype"/>
    <w:link w:val="Kop1"/>
    <w:rsid w:val="000C1A1B"/>
    <w:rPr>
      <w:rFonts w:ascii="Arial" w:eastAsia="Times New Roman" w:hAnsi="Arial" w:cs="Times New Roman"/>
      <w:b/>
      <w:bCs/>
      <w:kern w:val="28"/>
      <w:sz w:val="20"/>
      <w:szCs w:val="20"/>
      <w:lang w:val="nl"/>
    </w:rPr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0C1A1B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character" w:customStyle="1" w:styleId="Kop3Char">
    <w:name w:val="Kop 3 Char"/>
    <w:aliases w:val="Vet + inhoudsopg-niveau 3 Char,Level 1 - 1 Char,Numbered - 3 Char,3 Char,sub-sub Char,dd heading 3 Char,Level 1 - 2 Char,h3 Char,C Sub-Sub/Italic Char,h3 sub heading Char,Head 31 Char,Head 32 Char,C Sub-Sub/Italic1 Char,h3 sub heading1 Char"/>
    <w:basedOn w:val="Standaardalinea-lettertype"/>
    <w:link w:val="Kop3"/>
    <w:rsid w:val="000C1A1B"/>
    <w:rPr>
      <w:rFonts w:ascii="Arial" w:eastAsia="Times New Roman" w:hAnsi="Arial" w:cs="Times New Roman"/>
      <w:bCs/>
      <w:kern w:val="28"/>
      <w:sz w:val="18"/>
      <w:szCs w:val="26"/>
      <w:lang w:val="nl"/>
    </w:rPr>
  </w:style>
  <w:style w:type="character" w:customStyle="1" w:styleId="Kop4Char">
    <w:name w:val="Kop 4 Char"/>
    <w:aliases w:val="Kop 4 Char Char Char Char Char Char Char Char Char,Level 2 - a Char,Kop 4 Char Char Char Char Char Char Char Char + Niet Cursie... Char"/>
    <w:basedOn w:val="Standaardalinea-lettertype"/>
    <w:link w:val="Kop4"/>
    <w:rsid w:val="000C1A1B"/>
    <w:rPr>
      <w:rFonts w:ascii="Arial" w:eastAsia="Times New Roman" w:hAnsi="Arial" w:cs="Times New Roman"/>
      <w:kern w:val="28"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0C1A1B"/>
    <w:rPr>
      <w:rFonts w:ascii="Arial" w:eastAsia="Times New Roman" w:hAnsi="Arial" w:cs="Times New Roman"/>
      <w:iCs/>
      <w:kern w:val="28"/>
      <w:sz w:val="18"/>
      <w:szCs w:val="26"/>
    </w:rPr>
  </w:style>
  <w:style w:type="character" w:customStyle="1" w:styleId="Kop6Char">
    <w:name w:val="Kop 6 Char"/>
    <w:basedOn w:val="Standaardalinea-lettertype"/>
    <w:link w:val="Kop6"/>
    <w:rsid w:val="000C1A1B"/>
    <w:rPr>
      <w:rFonts w:ascii="Times New Roman" w:eastAsia="Times New Roman" w:hAnsi="Times New Roman" w:cs="Times New Roman"/>
      <w:b/>
      <w:kern w:val="28"/>
    </w:rPr>
  </w:style>
  <w:style w:type="character" w:customStyle="1" w:styleId="Kop7Char">
    <w:name w:val="Kop 7 Char"/>
    <w:basedOn w:val="Standaardalinea-lettertype"/>
    <w:link w:val="Kop7"/>
    <w:rsid w:val="000C1A1B"/>
    <w:rPr>
      <w:rFonts w:ascii="Times New Roman" w:eastAsia="Times New Roman" w:hAnsi="Times New Roman" w:cs="Times New Roman"/>
      <w:bCs/>
      <w:kern w:val="28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0C1A1B"/>
    <w:rPr>
      <w:rFonts w:ascii="Times New Roman" w:eastAsia="Times New Roman" w:hAnsi="Times New Roman" w:cs="Times New Roman"/>
      <w:bCs/>
      <w:i/>
      <w:iCs/>
      <w:kern w:val="28"/>
      <w:sz w:val="24"/>
      <w:szCs w:val="20"/>
    </w:rPr>
  </w:style>
  <w:style w:type="character" w:customStyle="1" w:styleId="Kop9Char">
    <w:name w:val="Kop 9 Char"/>
    <w:aliases w:val="App1 Char,App Heading Char"/>
    <w:basedOn w:val="Standaardalinea-lettertype"/>
    <w:link w:val="Kop9"/>
    <w:rsid w:val="000C1A1B"/>
    <w:rPr>
      <w:rFonts w:ascii="Arial" w:eastAsia="Times New Roman" w:hAnsi="Arial" w:cs="Times New Roman"/>
      <w:bCs/>
      <w:kern w:val="28"/>
    </w:rPr>
  </w:style>
  <w:style w:type="paragraph" w:styleId="Voetnoottekst">
    <w:name w:val="footnote text"/>
    <w:basedOn w:val="Standaard"/>
    <w:link w:val="VoetnoottekstChar"/>
    <w:uiPriority w:val="99"/>
    <w:rsid w:val="000C1A1B"/>
    <w:pPr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C1A1B"/>
    <w:rPr>
      <w:rFonts w:ascii="Arial" w:eastAsia="Times New Roman" w:hAnsi="Arial" w:cs="Times New Roman"/>
      <w:kern w:val="28"/>
      <w:sz w:val="16"/>
      <w:szCs w:val="20"/>
    </w:rPr>
  </w:style>
  <w:style w:type="character" w:styleId="Voetnootmarkering">
    <w:name w:val="footnote reference"/>
    <w:semiHidden/>
    <w:rsid w:val="000C1A1B"/>
    <w:rPr>
      <w:rFonts w:cs="Times New Roman"/>
      <w:vertAlign w:val="superscript"/>
    </w:rPr>
  </w:style>
  <w:style w:type="table" w:styleId="Tabelraster">
    <w:name w:val="Table Grid"/>
    <w:basedOn w:val="Standaardtabel"/>
    <w:rsid w:val="000C1A1B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6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0B9"/>
    <w:rPr>
      <w:rFonts w:ascii="Arial" w:eastAsia="Times New Roman" w:hAnsi="Arial" w:cs="Times New Roman"/>
      <w:kern w:val="28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66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0B9"/>
    <w:rPr>
      <w:rFonts w:ascii="Arial" w:eastAsia="Times New Roman" w:hAnsi="Arial" w:cs="Times New Roman"/>
      <w:kern w:val="28"/>
      <w:sz w:val="18"/>
      <w:szCs w:val="20"/>
    </w:rPr>
  </w:style>
  <w:style w:type="paragraph" w:customStyle="1" w:styleId="tussenkopje">
    <w:name w:val="tussenkopje"/>
    <w:basedOn w:val="Standaard"/>
    <w:rsid w:val="000660B9"/>
    <w:pPr>
      <w:spacing w:before="90" w:line="240" w:lineRule="atLeast"/>
    </w:pPr>
    <w:rPr>
      <w:snapToGrid w:val="0"/>
      <w:sz w:val="14"/>
      <w:lang w:val="nl"/>
    </w:rPr>
  </w:style>
  <w:style w:type="paragraph" w:customStyle="1" w:styleId="bullet">
    <w:name w:val="bullet"/>
    <w:basedOn w:val="Standaard"/>
    <w:rsid w:val="00C13CDE"/>
    <w:pPr>
      <w:tabs>
        <w:tab w:val="left" w:pos="227"/>
        <w:tab w:val="left" w:pos="454"/>
      </w:tabs>
    </w:pPr>
    <w:rPr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02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026"/>
    <w:rPr>
      <w:rFonts w:ascii="Segoe UI" w:eastAsia="Times New Roman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1D7C7701.dotm</Template>
  <TotalTime>57</TotalTime>
  <Pages>3</Pages>
  <Words>794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Kadaster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Spaan, Ad</dc:creator>
  <cp:keywords/>
  <dc:description/>
  <cp:lastModifiedBy>Roelofsma,Mark</cp:lastModifiedBy>
  <cp:revision>16</cp:revision>
  <cp:lastPrinted>2018-03-02T09:10:00Z</cp:lastPrinted>
  <dcterms:created xsi:type="dcterms:W3CDTF">2016-09-20T07:55:00Z</dcterms:created>
  <dcterms:modified xsi:type="dcterms:W3CDTF">2018-03-02T09:20:00Z</dcterms:modified>
</cp:coreProperties>
</file>