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70F93" w14:textId="77777777" w:rsidR="00E62ACF" w:rsidRPr="00C45F58" w:rsidRDefault="00E62ACF" w:rsidP="00CF7CC0">
      <w:pPr>
        <w:pStyle w:val="Title"/>
        <w:spacing w:line="300" w:lineRule="atLeast"/>
        <w:rPr>
          <w:rFonts w:asciiTheme="minorHAnsi" w:hAnsiTheme="minorHAnsi" w:cs="Times New Roman"/>
          <w:sz w:val="22"/>
          <w:szCs w:val="22"/>
        </w:rPr>
      </w:pPr>
      <w:bookmarkStart w:id="0" w:name="_GoBack"/>
      <w:bookmarkEnd w:id="0"/>
    </w:p>
    <w:p w14:paraId="022D4675" w14:textId="77777777" w:rsidR="00D65FC6" w:rsidRPr="00C45F58" w:rsidRDefault="00D65FC6" w:rsidP="00CF7CC0">
      <w:pPr>
        <w:pStyle w:val="Title"/>
        <w:spacing w:line="300" w:lineRule="atLeast"/>
        <w:rPr>
          <w:rFonts w:asciiTheme="minorHAnsi" w:hAnsiTheme="minorHAnsi" w:cs="Times New Roman"/>
          <w:sz w:val="22"/>
          <w:szCs w:val="22"/>
        </w:rPr>
      </w:pPr>
    </w:p>
    <w:p w14:paraId="1DF4B7FE" w14:textId="77777777" w:rsidR="00E62ACF" w:rsidRPr="00C45F58" w:rsidRDefault="00CF2C8B" w:rsidP="00CF2C8B">
      <w:pPr>
        <w:pStyle w:val="Title"/>
        <w:tabs>
          <w:tab w:val="left" w:pos="3381"/>
        </w:tabs>
        <w:spacing w:line="300" w:lineRule="atLeast"/>
        <w:rPr>
          <w:rFonts w:asciiTheme="minorHAnsi" w:hAnsiTheme="minorHAnsi" w:cs="Times New Roman"/>
          <w:sz w:val="22"/>
          <w:szCs w:val="22"/>
        </w:rPr>
      </w:pPr>
      <w:r w:rsidRPr="00C45F58">
        <w:rPr>
          <w:rFonts w:asciiTheme="minorHAnsi" w:hAnsiTheme="minorHAnsi" w:cs="Times New Roman"/>
          <w:sz w:val="22"/>
          <w:szCs w:val="22"/>
        </w:rPr>
        <w:tab/>
      </w:r>
    </w:p>
    <w:p w14:paraId="50435BAC" w14:textId="77777777" w:rsidR="00E62ACF" w:rsidRPr="00C45F58" w:rsidRDefault="00366789" w:rsidP="00CF7CC0">
      <w:pPr>
        <w:pStyle w:val="Title"/>
        <w:spacing w:line="300" w:lineRule="atLeast"/>
        <w:rPr>
          <w:rFonts w:asciiTheme="minorHAnsi" w:hAnsiTheme="minorHAnsi" w:cs="Times New Roman"/>
          <w:sz w:val="22"/>
          <w:szCs w:val="22"/>
        </w:rPr>
      </w:pPr>
      <w:r w:rsidRPr="00C45F58">
        <w:rPr>
          <w:rFonts w:asciiTheme="minorHAnsi" w:hAnsiTheme="minorHAnsi" w:cs="Times New Roman"/>
          <w:noProof/>
          <w:sz w:val="22"/>
          <w:szCs w:val="22"/>
        </w:rPr>
        <w:drawing>
          <wp:anchor distT="0" distB="0" distL="114300" distR="114300" simplePos="0" relativeHeight="251657728" behindDoc="1" locked="0" layoutInCell="1" allowOverlap="1" wp14:anchorId="00DD9939" wp14:editId="504BD821">
            <wp:simplePos x="0" y="0"/>
            <wp:positionH relativeFrom="column">
              <wp:posOffset>1731645</wp:posOffset>
            </wp:positionH>
            <wp:positionV relativeFrom="paragraph">
              <wp:posOffset>-705485</wp:posOffset>
            </wp:positionV>
            <wp:extent cx="2512695" cy="1511300"/>
            <wp:effectExtent l="19050" t="0" r="1905" b="0"/>
            <wp:wrapNone/>
            <wp:docPr id="4" name="Picture 4" descr="AFM-1600PX-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M-1600PX-RGB"/>
                    <pic:cNvPicPr>
                      <a:picLocks noChangeAspect="1" noChangeArrowheads="1"/>
                    </pic:cNvPicPr>
                  </pic:nvPicPr>
                  <pic:blipFill>
                    <a:blip r:embed="rId14" cstate="print"/>
                    <a:srcRect/>
                    <a:stretch>
                      <a:fillRect/>
                    </a:stretch>
                  </pic:blipFill>
                  <pic:spPr bwMode="auto">
                    <a:xfrm>
                      <a:off x="0" y="0"/>
                      <a:ext cx="2512695" cy="1511300"/>
                    </a:xfrm>
                    <a:prstGeom prst="rect">
                      <a:avLst/>
                    </a:prstGeom>
                    <a:noFill/>
                    <a:ln w="9525">
                      <a:noFill/>
                      <a:miter lim="800000"/>
                      <a:headEnd/>
                      <a:tailEnd/>
                    </a:ln>
                  </pic:spPr>
                </pic:pic>
              </a:graphicData>
            </a:graphic>
          </wp:anchor>
        </w:drawing>
      </w:r>
    </w:p>
    <w:p w14:paraId="4320C281" w14:textId="77777777" w:rsidR="00E62ACF" w:rsidRPr="00C45F58" w:rsidRDefault="00E62ACF" w:rsidP="00CF7CC0">
      <w:pPr>
        <w:pStyle w:val="Title"/>
        <w:spacing w:line="300" w:lineRule="atLeast"/>
        <w:rPr>
          <w:rFonts w:asciiTheme="minorHAnsi" w:hAnsiTheme="minorHAnsi" w:cs="Times New Roman"/>
          <w:sz w:val="22"/>
          <w:szCs w:val="22"/>
        </w:rPr>
      </w:pPr>
    </w:p>
    <w:p w14:paraId="5AD2B3B7" w14:textId="77777777" w:rsidR="00E62ACF" w:rsidRPr="00C45F58" w:rsidRDefault="00E62ACF" w:rsidP="00CF7CC0">
      <w:pPr>
        <w:pStyle w:val="Title"/>
        <w:spacing w:line="300" w:lineRule="atLeast"/>
        <w:rPr>
          <w:rFonts w:asciiTheme="minorHAnsi" w:hAnsiTheme="minorHAnsi" w:cs="Times New Roman"/>
          <w:sz w:val="22"/>
          <w:szCs w:val="22"/>
        </w:rPr>
      </w:pPr>
    </w:p>
    <w:p w14:paraId="6045600D" w14:textId="77777777" w:rsidR="00E62ACF" w:rsidRPr="00C45F58" w:rsidRDefault="00E62ACF" w:rsidP="00CF7CC0">
      <w:pPr>
        <w:pStyle w:val="Title"/>
        <w:spacing w:line="300" w:lineRule="atLeast"/>
        <w:rPr>
          <w:rFonts w:asciiTheme="minorHAnsi" w:hAnsiTheme="minorHAnsi" w:cs="Times New Roman"/>
          <w:sz w:val="22"/>
          <w:szCs w:val="22"/>
        </w:rPr>
      </w:pPr>
    </w:p>
    <w:p w14:paraId="6082B421" w14:textId="77777777" w:rsidR="00E62ACF" w:rsidRPr="00C45F58" w:rsidRDefault="00E62ACF" w:rsidP="00CF7CC0">
      <w:pPr>
        <w:pStyle w:val="Title"/>
        <w:spacing w:line="300" w:lineRule="atLeast"/>
        <w:rPr>
          <w:rFonts w:asciiTheme="minorHAnsi" w:hAnsiTheme="minorHAnsi" w:cs="Times New Roman"/>
          <w:sz w:val="22"/>
          <w:szCs w:val="22"/>
        </w:rPr>
      </w:pPr>
    </w:p>
    <w:p w14:paraId="114534ED" w14:textId="77777777" w:rsidR="00E62ACF" w:rsidRPr="00C45F58" w:rsidRDefault="00E62ACF" w:rsidP="00BF4F91">
      <w:pPr>
        <w:pStyle w:val="Title"/>
        <w:spacing w:line="300" w:lineRule="atLeast"/>
        <w:rPr>
          <w:rFonts w:asciiTheme="minorHAnsi" w:hAnsiTheme="minorHAnsi" w:cs="Times New Roman"/>
          <w:sz w:val="22"/>
          <w:szCs w:val="22"/>
        </w:rPr>
      </w:pPr>
    </w:p>
    <w:p w14:paraId="270C20E5" w14:textId="77777777" w:rsidR="00E62ACF" w:rsidRPr="00C45F58" w:rsidRDefault="00E62ACF" w:rsidP="009F428A">
      <w:pPr>
        <w:pStyle w:val="Title"/>
        <w:spacing w:line="300" w:lineRule="atLeast"/>
        <w:jc w:val="center"/>
        <w:rPr>
          <w:rFonts w:asciiTheme="minorHAnsi" w:hAnsiTheme="minorHAnsi" w:cs="Times New Roman"/>
          <w:sz w:val="40"/>
          <w:szCs w:val="40"/>
        </w:rPr>
      </w:pPr>
    </w:p>
    <w:p w14:paraId="1756BEE5" w14:textId="56056A69" w:rsidR="0029515C" w:rsidRPr="00C45F58" w:rsidRDefault="00FB7D89" w:rsidP="009F428A">
      <w:pPr>
        <w:pStyle w:val="Title"/>
        <w:spacing w:line="260" w:lineRule="atLeast"/>
        <w:jc w:val="center"/>
        <w:rPr>
          <w:rFonts w:asciiTheme="minorHAnsi" w:hAnsiTheme="minorHAnsi" w:cs="Times New Roman"/>
          <w:sz w:val="40"/>
          <w:szCs w:val="40"/>
        </w:rPr>
      </w:pPr>
      <w:r w:rsidRPr="00C45F58">
        <w:rPr>
          <w:rFonts w:asciiTheme="minorHAnsi" w:hAnsiTheme="minorHAnsi" w:cs="Times New Roman"/>
          <w:sz w:val="40"/>
          <w:szCs w:val="40"/>
        </w:rPr>
        <w:t xml:space="preserve">BIJLAGEN bij de </w:t>
      </w:r>
      <w:r w:rsidR="00BF4F91" w:rsidRPr="00C45F58">
        <w:rPr>
          <w:rFonts w:asciiTheme="minorHAnsi" w:hAnsiTheme="minorHAnsi" w:cs="Times New Roman"/>
          <w:sz w:val="40"/>
          <w:szCs w:val="40"/>
        </w:rPr>
        <w:t>Selectieleidraad</w:t>
      </w:r>
    </w:p>
    <w:p w14:paraId="75E61887" w14:textId="77777777" w:rsidR="0029515C" w:rsidRPr="00C45F58" w:rsidRDefault="0029515C" w:rsidP="009F428A">
      <w:pPr>
        <w:pStyle w:val="Title"/>
        <w:spacing w:line="260" w:lineRule="atLeast"/>
        <w:jc w:val="center"/>
        <w:rPr>
          <w:rFonts w:asciiTheme="minorHAnsi" w:hAnsiTheme="minorHAnsi" w:cs="Times New Roman"/>
          <w:sz w:val="36"/>
          <w:szCs w:val="36"/>
        </w:rPr>
      </w:pPr>
    </w:p>
    <w:p w14:paraId="1747DBDF" w14:textId="77777777" w:rsidR="00511E6F" w:rsidRPr="00C45F58" w:rsidRDefault="00511E6F" w:rsidP="009F428A">
      <w:pPr>
        <w:pStyle w:val="Title"/>
        <w:spacing w:line="260" w:lineRule="atLeast"/>
        <w:jc w:val="center"/>
        <w:rPr>
          <w:rFonts w:asciiTheme="minorHAnsi" w:hAnsiTheme="minorHAnsi" w:cs="Times New Roman"/>
          <w:sz w:val="36"/>
          <w:szCs w:val="36"/>
        </w:rPr>
      </w:pPr>
    </w:p>
    <w:p w14:paraId="3ACAB1FC" w14:textId="77777777" w:rsidR="00511E6F" w:rsidRPr="00C45F58" w:rsidRDefault="00511E6F" w:rsidP="009F428A">
      <w:pPr>
        <w:pStyle w:val="Title"/>
        <w:spacing w:line="260" w:lineRule="atLeast"/>
        <w:jc w:val="center"/>
        <w:rPr>
          <w:rFonts w:asciiTheme="minorHAnsi" w:hAnsiTheme="minorHAnsi" w:cs="Times New Roman"/>
          <w:sz w:val="36"/>
          <w:szCs w:val="36"/>
        </w:rPr>
      </w:pPr>
    </w:p>
    <w:p w14:paraId="0D1ADE53" w14:textId="77777777" w:rsidR="00BF4F91" w:rsidRPr="00C45F58" w:rsidRDefault="003F3E1C" w:rsidP="00D07400">
      <w:pPr>
        <w:pStyle w:val="Title"/>
        <w:spacing w:line="260" w:lineRule="atLeast"/>
        <w:jc w:val="center"/>
        <w:rPr>
          <w:rFonts w:asciiTheme="minorHAnsi" w:hAnsiTheme="minorHAnsi" w:cs="Times New Roman"/>
          <w:sz w:val="36"/>
          <w:szCs w:val="36"/>
        </w:rPr>
      </w:pPr>
      <w:r w:rsidRPr="00C45F58">
        <w:rPr>
          <w:rFonts w:asciiTheme="minorHAnsi" w:hAnsiTheme="minorHAnsi" w:cs="Times New Roman"/>
          <w:sz w:val="36"/>
          <w:szCs w:val="36"/>
        </w:rPr>
        <w:t>i</w:t>
      </w:r>
      <w:r w:rsidR="0029515C" w:rsidRPr="00C45F58">
        <w:rPr>
          <w:rFonts w:asciiTheme="minorHAnsi" w:hAnsiTheme="minorHAnsi" w:cs="Times New Roman"/>
          <w:sz w:val="36"/>
          <w:szCs w:val="36"/>
        </w:rPr>
        <w:t xml:space="preserve">n het kader van de </w:t>
      </w:r>
      <w:r w:rsidR="009F428A" w:rsidRPr="00C45F58">
        <w:rPr>
          <w:rFonts w:asciiTheme="minorHAnsi" w:hAnsiTheme="minorHAnsi" w:cs="Times New Roman"/>
          <w:sz w:val="36"/>
          <w:szCs w:val="36"/>
        </w:rPr>
        <w:t>mededingingsprocedure met onderhandeling</w:t>
      </w:r>
      <w:r w:rsidR="00D07400" w:rsidRPr="00C45F58">
        <w:rPr>
          <w:rFonts w:asciiTheme="minorHAnsi" w:hAnsiTheme="minorHAnsi" w:cs="Times New Roman"/>
          <w:sz w:val="36"/>
          <w:szCs w:val="36"/>
        </w:rPr>
        <w:t xml:space="preserve"> ‘</w:t>
      </w:r>
      <w:r w:rsidR="009F428A" w:rsidRPr="00C45F58">
        <w:rPr>
          <w:rFonts w:asciiTheme="minorHAnsi" w:hAnsiTheme="minorHAnsi" w:cs="Times New Roman"/>
          <w:sz w:val="36"/>
          <w:szCs w:val="36"/>
        </w:rPr>
        <w:t>Algemeen Pensioenfonds APF</w:t>
      </w:r>
      <w:r w:rsidR="00D07400" w:rsidRPr="00C45F58">
        <w:rPr>
          <w:rFonts w:asciiTheme="minorHAnsi" w:hAnsiTheme="minorHAnsi" w:cs="Times New Roman"/>
          <w:sz w:val="36"/>
          <w:szCs w:val="36"/>
        </w:rPr>
        <w:t>, ref. AFM/2016-170-04’</w:t>
      </w:r>
    </w:p>
    <w:p w14:paraId="5ACFDE75" w14:textId="77777777" w:rsidR="00511E6F" w:rsidRPr="00C45F58" w:rsidRDefault="00511E6F" w:rsidP="00511E6F">
      <w:pPr>
        <w:pStyle w:val="Title"/>
        <w:spacing w:line="260" w:lineRule="atLeast"/>
        <w:jc w:val="center"/>
        <w:rPr>
          <w:rFonts w:asciiTheme="minorHAnsi" w:hAnsiTheme="minorHAnsi" w:cs="Times New Roman"/>
          <w:sz w:val="36"/>
          <w:szCs w:val="36"/>
        </w:rPr>
      </w:pPr>
    </w:p>
    <w:p w14:paraId="73961334" w14:textId="77777777" w:rsidR="00511E6F" w:rsidRPr="00C45F58" w:rsidRDefault="00511E6F" w:rsidP="00511E6F">
      <w:pPr>
        <w:pStyle w:val="Title"/>
        <w:spacing w:line="260" w:lineRule="atLeast"/>
        <w:jc w:val="center"/>
        <w:rPr>
          <w:rFonts w:asciiTheme="minorHAnsi" w:hAnsiTheme="minorHAnsi" w:cs="Times New Roman"/>
          <w:sz w:val="36"/>
          <w:szCs w:val="36"/>
        </w:rPr>
      </w:pPr>
    </w:p>
    <w:p w14:paraId="5F6BB6E3" w14:textId="77777777" w:rsidR="00511E6F" w:rsidRPr="00C45F58" w:rsidRDefault="00511E6F" w:rsidP="00511E6F">
      <w:pPr>
        <w:pStyle w:val="Title"/>
        <w:spacing w:line="260" w:lineRule="atLeast"/>
        <w:jc w:val="center"/>
        <w:rPr>
          <w:rFonts w:asciiTheme="minorHAnsi" w:hAnsiTheme="minorHAnsi" w:cs="Times New Roman"/>
          <w:sz w:val="36"/>
          <w:szCs w:val="36"/>
        </w:rPr>
      </w:pPr>
    </w:p>
    <w:p w14:paraId="42540C30" w14:textId="77777777" w:rsidR="0029515C" w:rsidRPr="00C45F58" w:rsidRDefault="00D07400" w:rsidP="00511E6F">
      <w:pPr>
        <w:pStyle w:val="Title"/>
        <w:spacing w:line="260" w:lineRule="atLeast"/>
        <w:jc w:val="center"/>
        <w:rPr>
          <w:rFonts w:asciiTheme="minorHAnsi" w:hAnsiTheme="minorHAnsi" w:cs="Times New Roman"/>
          <w:sz w:val="36"/>
          <w:szCs w:val="36"/>
        </w:rPr>
      </w:pPr>
      <w:r w:rsidRPr="00C45F58">
        <w:rPr>
          <w:rFonts w:asciiTheme="minorHAnsi" w:hAnsiTheme="minorHAnsi" w:cs="Times New Roman"/>
          <w:sz w:val="36"/>
          <w:szCs w:val="36"/>
        </w:rPr>
        <w:t>Ten beh</w:t>
      </w:r>
      <w:r w:rsidR="0029515C" w:rsidRPr="00C45F58">
        <w:rPr>
          <w:rFonts w:asciiTheme="minorHAnsi" w:hAnsiTheme="minorHAnsi" w:cs="Times New Roman"/>
          <w:sz w:val="36"/>
          <w:szCs w:val="36"/>
        </w:rPr>
        <w:t>oeve van</w:t>
      </w:r>
    </w:p>
    <w:p w14:paraId="2D647298" w14:textId="77777777" w:rsidR="0029515C" w:rsidRPr="00C45F58" w:rsidRDefault="0029515C" w:rsidP="00511E6F">
      <w:pPr>
        <w:pStyle w:val="Title"/>
        <w:spacing w:line="260" w:lineRule="atLeast"/>
        <w:jc w:val="center"/>
        <w:rPr>
          <w:rFonts w:asciiTheme="minorHAnsi" w:hAnsiTheme="minorHAnsi" w:cs="Times New Roman"/>
          <w:sz w:val="36"/>
          <w:szCs w:val="36"/>
        </w:rPr>
      </w:pPr>
    </w:p>
    <w:p w14:paraId="018CECF1" w14:textId="77777777" w:rsidR="0029515C" w:rsidRPr="00C45F58" w:rsidRDefault="009F428A" w:rsidP="00511E6F">
      <w:pPr>
        <w:spacing w:line="260" w:lineRule="atLeast"/>
        <w:jc w:val="center"/>
        <w:rPr>
          <w:rFonts w:asciiTheme="minorHAnsi" w:hAnsiTheme="minorHAnsi"/>
          <w:b/>
          <w:bCs/>
          <w:sz w:val="36"/>
          <w:szCs w:val="36"/>
        </w:rPr>
      </w:pPr>
      <w:r w:rsidRPr="00C45F58">
        <w:rPr>
          <w:rFonts w:asciiTheme="minorHAnsi" w:hAnsiTheme="minorHAnsi"/>
          <w:b/>
          <w:bCs/>
          <w:sz w:val="36"/>
          <w:szCs w:val="36"/>
        </w:rPr>
        <w:t xml:space="preserve">Stichting </w:t>
      </w:r>
      <w:r w:rsidR="0029515C" w:rsidRPr="00C45F58">
        <w:rPr>
          <w:rFonts w:asciiTheme="minorHAnsi" w:hAnsiTheme="minorHAnsi"/>
          <w:b/>
          <w:bCs/>
          <w:sz w:val="36"/>
          <w:szCs w:val="36"/>
        </w:rPr>
        <w:t>Autoriteit Financiële Markten</w:t>
      </w:r>
      <w:r w:rsidRPr="00C45F58">
        <w:rPr>
          <w:rFonts w:asciiTheme="minorHAnsi" w:hAnsiTheme="minorHAnsi"/>
          <w:b/>
          <w:bCs/>
          <w:sz w:val="36"/>
          <w:szCs w:val="36"/>
        </w:rPr>
        <w:t xml:space="preserve"> </w:t>
      </w:r>
      <w:r w:rsidR="0029515C" w:rsidRPr="00C45F58">
        <w:rPr>
          <w:rFonts w:asciiTheme="minorHAnsi" w:hAnsiTheme="minorHAnsi"/>
          <w:b/>
          <w:bCs/>
          <w:sz w:val="36"/>
          <w:szCs w:val="36"/>
        </w:rPr>
        <w:t>te Amsterdam</w:t>
      </w:r>
    </w:p>
    <w:p w14:paraId="166A841D" w14:textId="77777777" w:rsidR="00D07400" w:rsidRPr="00C45F58" w:rsidRDefault="00D07400" w:rsidP="00D07400">
      <w:pPr>
        <w:pStyle w:val="Default"/>
        <w:rPr>
          <w:rFonts w:asciiTheme="minorHAnsi" w:hAnsiTheme="minorHAnsi"/>
          <w:color w:val="A6A6A6" w:themeColor="background1" w:themeShade="A6"/>
          <w:sz w:val="28"/>
          <w:szCs w:val="28"/>
        </w:rPr>
      </w:pPr>
    </w:p>
    <w:p w14:paraId="0F5B069C" w14:textId="77777777" w:rsidR="00511E6F" w:rsidRPr="00C45F58" w:rsidRDefault="00511E6F" w:rsidP="00D07400">
      <w:pPr>
        <w:pStyle w:val="Default"/>
        <w:rPr>
          <w:rFonts w:asciiTheme="minorHAnsi" w:hAnsiTheme="minorHAnsi"/>
          <w:color w:val="A6A6A6" w:themeColor="background1" w:themeShade="A6"/>
          <w:sz w:val="21"/>
          <w:szCs w:val="21"/>
        </w:rPr>
      </w:pPr>
    </w:p>
    <w:p w14:paraId="321944E2" w14:textId="77777777" w:rsidR="00D07400" w:rsidRPr="00C45F58" w:rsidRDefault="00D07400" w:rsidP="00D07400">
      <w:pPr>
        <w:pStyle w:val="Default"/>
        <w:rPr>
          <w:rFonts w:asciiTheme="minorHAnsi" w:hAnsiTheme="minorHAnsi"/>
          <w:color w:val="A6A6A6" w:themeColor="background1" w:themeShade="A6"/>
          <w:sz w:val="21"/>
          <w:szCs w:val="21"/>
        </w:rPr>
      </w:pPr>
    </w:p>
    <w:p w14:paraId="0E7468C2" w14:textId="77777777" w:rsidR="00511E6F" w:rsidRPr="00C45F58" w:rsidRDefault="00511E6F" w:rsidP="00D07400">
      <w:pPr>
        <w:pStyle w:val="Default"/>
        <w:rPr>
          <w:rFonts w:asciiTheme="minorHAnsi" w:hAnsiTheme="minorHAnsi"/>
          <w:color w:val="A6A6A6" w:themeColor="background1" w:themeShade="A6"/>
          <w:sz w:val="21"/>
          <w:szCs w:val="21"/>
        </w:rPr>
      </w:pPr>
    </w:p>
    <w:p w14:paraId="22E3A3B9" w14:textId="77777777" w:rsidR="00511E6F" w:rsidRPr="00C45F58" w:rsidRDefault="00511E6F" w:rsidP="00D07400">
      <w:pPr>
        <w:pStyle w:val="Default"/>
        <w:rPr>
          <w:rFonts w:asciiTheme="minorHAnsi" w:hAnsiTheme="minorHAnsi"/>
          <w:color w:val="A6A6A6" w:themeColor="background1" w:themeShade="A6"/>
          <w:sz w:val="21"/>
          <w:szCs w:val="21"/>
        </w:rPr>
      </w:pPr>
    </w:p>
    <w:p w14:paraId="120CA5BF" w14:textId="77777777" w:rsidR="00511E6F" w:rsidRPr="00C45F58" w:rsidRDefault="00511E6F" w:rsidP="00D07400">
      <w:pPr>
        <w:pStyle w:val="Default"/>
        <w:rPr>
          <w:rFonts w:asciiTheme="minorHAnsi" w:hAnsiTheme="minorHAnsi"/>
          <w:color w:val="A6A6A6" w:themeColor="background1" w:themeShade="A6"/>
          <w:sz w:val="21"/>
          <w:szCs w:val="21"/>
        </w:rPr>
      </w:pPr>
    </w:p>
    <w:p w14:paraId="0A3F4EB1" w14:textId="77777777" w:rsidR="00511E6F" w:rsidRPr="00C45F58" w:rsidRDefault="00511E6F" w:rsidP="00D07400">
      <w:pPr>
        <w:pStyle w:val="Default"/>
        <w:rPr>
          <w:rFonts w:asciiTheme="minorHAnsi" w:hAnsiTheme="minorHAnsi"/>
          <w:color w:val="A6A6A6" w:themeColor="background1" w:themeShade="A6"/>
          <w:sz w:val="21"/>
          <w:szCs w:val="21"/>
        </w:rPr>
      </w:pPr>
    </w:p>
    <w:p w14:paraId="39BAA445" w14:textId="77777777" w:rsidR="00511E6F" w:rsidRPr="00C45F58" w:rsidRDefault="00511E6F" w:rsidP="00D07400">
      <w:pPr>
        <w:pStyle w:val="Default"/>
        <w:rPr>
          <w:rFonts w:asciiTheme="minorHAnsi" w:hAnsiTheme="minorHAnsi"/>
          <w:color w:val="A6A6A6" w:themeColor="background1" w:themeShade="A6"/>
          <w:sz w:val="21"/>
          <w:szCs w:val="21"/>
        </w:rPr>
      </w:pPr>
    </w:p>
    <w:p w14:paraId="483CC398" w14:textId="77777777" w:rsidR="00511E6F" w:rsidRPr="00C45F58" w:rsidRDefault="00511E6F" w:rsidP="00D07400">
      <w:pPr>
        <w:pStyle w:val="Default"/>
        <w:rPr>
          <w:rFonts w:asciiTheme="minorHAnsi" w:hAnsiTheme="minorHAnsi"/>
          <w:color w:val="A6A6A6" w:themeColor="background1" w:themeShade="A6"/>
          <w:sz w:val="21"/>
          <w:szCs w:val="21"/>
        </w:rPr>
      </w:pPr>
    </w:p>
    <w:p w14:paraId="5E287C2D" w14:textId="77777777" w:rsidR="00511E6F" w:rsidRPr="00C45F58" w:rsidRDefault="00511E6F" w:rsidP="00D07400">
      <w:pPr>
        <w:pStyle w:val="Default"/>
        <w:rPr>
          <w:rFonts w:asciiTheme="minorHAnsi" w:hAnsiTheme="minorHAnsi"/>
          <w:color w:val="A6A6A6" w:themeColor="background1" w:themeShade="A6"/>
          <w:sz w:val="21"/>
          <w:szCs w:val="21"/>
        </w:rPr>
      </w:pPr>
    </w:p>
    <w:p w14:paraId="5230C202" w14:textId="77777777" w:rsidR="00511E6F" w:rsidRPr="00C45F58" w:rsidRDefault="00511E6F" w:rsidP="00D07400">
      <w:pPr>
        <w:pStyle w:val="Default"/>
        <w:rPr>
          <w:rFonts w:asciiTheme="minorHAnsi" w:hAnsiTheme="minorHAnsi"/>
          <w:color w:val="A6A6A6" w:themeColor="background1" w:themeShade="A6"/>
          <w:sz w:val="21"/>
          <w:szCs w:val="21"/>
        </w:rPr>
      </w:pPr>
    </w:p>
    <w:p w14:paraId="338FA3A4" w14:textId="77777777" w:rsidR="00511E6F" w:rsidRPr="00C45F58" w:rsidRDefault="00511E6F" w:rsidP="00D07400">
      <w:pPr>
        <w:pStyle w:val="Default"/>
        <w:rPr>
          <w:rFonts w:asciiTheme="minorHAnsi" w:hAnsiTheme="minorHAnsi"/>
          <w:color w:val="A6A6A6" w:themeColor="background1" w:themeShade="A6"/>
          <w:sz w:val="21"/>
          <w:szCs w:val="21"/>
        </w:rPr>
      </w:pPr>
    </w:p>
    <w:p w14:paraId="2885870C" w14:textId="77777777" w:rsidR="00511E6F" w:rsidRPr="00C45F58" w:rsidRDefault="00511E6F" w:rsidP="00D07400">
      <w:pPr>
        <w:pStyle w:val="Default"/>
        <w:rPr>
          <w:rFonts w:asciiTheme="minorHAnsi" w:hAnsiTheme="minorHAnsi"/>
          <w:color w:val="A6A6A6" w:themeColor="background1" w:themeShade="A6"/>
          <w:sz w:val="21"/>
          <w:szCs w:val="21"/>
        </w:rPr>
      </w:pPr>
    </w:p>
    <w:p w14:paraId="259AA13E" w14:textId="77777777" w:rsidR="00511E6F" w:rsidRPr="00C45F58" w:rsidRDefault="00511E6F" w:rsidP="00D07400">
      <w:pPr>
        <w:pStyle w:val="Default"/>
        <w:rPr>
          <w:rFonts w:asciiTheme="minorHAnsi" w:hAnsiTheme="minorHAnsi"/>
          <w:color w:val="A6A6A6" w:themeColor="background1" w:themeShade="A6"/>
          <w:sz w:val="21"/>
          <w:szCs w:val="21"/>
        </w:rPr>
      </w:pPr>
    </w:p>
    <w:p w14:paraId="38287EBF" w14:textId="77777777" w:rsidR="00D07400" w:rsidRPr="00C45F58" w:rsidRDefault="00D07400" w:rsidP="00D07400">
      <w:pPr>
        <w:pStyle w:val="Default"/>
        <w:rPr>
          <w:rFonts w:asciiTheme="minorHAnsi" w:hAnsiTheme="minorHAnsi"/>
          <w:color w:val="A6A6A6" w:themeColor="background1" w:themeShade="A6"/>
          <w:sz w:val="21"/>
          <w:szCs w:val="21"/>
        </w:rPr>
      </w:pPr>
      <w:r w:rsidRPr="00C45F58">
        <w:rPr>
          <w:rFonts w:asciiTheme="minorHAnsi" w:hAnsiTheme="minorHAnsi"/>
          <w:color w:val="A6A6A6" w:themeColor="background1" w:themeShade="A6"/>
          <w:sz w:val="21"/>
          <w:szCs w:val="21"/>
        </w:rPr>
        <w:t xml:space="preserve">CPV codes: </w:t>
      </w:r>
      <w:r w:rsidRPr="00C45F58">
        <w:rPr>
          <w:rFonts w:asciiTheme="minorHAnsi" w:hAnsiTheme="minorHAnsi"/>
          <w:color w:val="A6A6A6" w:themeColor="background1" w:themeShade="A6"/>
          <w:sz w:val="21"/>
          <w:szCs w:val="21"/>
        </w:rPr>
        <w:tab/>
      </w:r>
      <w:r w:rsidRPr="00C45F58">
        <w:rPr>
          <w:rFonts w:asciiTheme="minorHAnsi" w:hAnsiTheme="minorHAnsi"/>
          <w:color w:val="A6A6A6" w:themeColor="background1" w:themeShade="A6"/>
          <w:sz w:val="21"/>
          <w:szCs w:val="21"/>
        </w:rPr>
        <w:tab/>
        <w:t>66520000-1 Pensioendiensten</w:t>
      </w:r>
    </w:p>
    <w:p w14:paraId="04933A36" w14:textId="77777777" w:rsidR="00D07400" w:rsidRPr="00C45F58" w:rsidRDefault="00D07400" w:rsidP="00D07400">
      <w:pPr>
        <w:pStyle w:val="Default"/>
        <w:rPr>
          <w:rFonts w:asciiTheme="minorHAnsi" w:hAnsiTheme="minorHAnsi"/>
          <w:color w:val="A6A6A6" w:themeColor="background1" w:themeShade="A6"/>
          <w:sz w:val="21"/>
          <w:szCs w:val="21"/>
        </w:rPr>
      </w:pPr>
      <w:r w:rsidRPr="00C45F58">
        <w:rPr>
          <w:rFonts w:asciiTheme="minorHAnsi" w:hAnsiTheme="minorHAnsi"/>
          <w:color w:val="A6A6A6" w:themeColor="background1" w:themeShade="A6"/>
          <w:sz w:val="21"/>
          <w:szCs w:val="21"/>
        </w:rPr>
        <w:tab/>
      </w:r>
      <w:r w:rsidRPr="00C45F58">
        <w:rPr>
          <w:rFonts w:asciiTheme="minorHAnsi" w:hAnsiTheme="minorHAnsi"/>
          <w:color w:val="A6A6A6" w:themeColor="background1" w:themeShade="A6"/>
          <w:sz w:val="21"/>
          <w:szCs w:val="21"/>
        </w:rPr>
        <w:tab/>
      </w:r>
      <w:r w:rsidRPr="00C45F58">
        <w:rPr>
          <w:rFonts w:asciiTheme="minorHAnsi" w:hAnsiTheme="minorHAnsi"/>
          <w:color w:val="A6A6A6" w:themeColor="background1" w:themeShade="A6"/>
          <w:sz w:val="21"/>
          <w:szCs w:val="21"/>
        </w:rPr>
        <w:tab/>
        <w:t>66141000-0 Beheer van pensioenfonds</w:t>
      </w:r>
      <w:r w:rsidRPr="00C45F58" w:rsidDel="009F428A">
        <w:rPr>
          <w:rFonts w:asciiTheme="minorHAnsi" w:hAnsiTheme="minorHAnsi"/>
          <w:color w:val="A6A6A6" w:themeColor="background1" w:themeShade="A6"/>
          <w:sz w:val="21"/>
          <w:szCs w:val="21"/>
        </w:rPr>
        <w:t xml:space="preserve"> </w:t>
      </w:r>
    </w:p>
    <w:p w14:paraId="1F2CCE69" w14:textId="77777777" w:rsidR="00D07400" w:rsidRPr="00C45F58" w:rsidRDefault="00D07400" w:rsidP="00511E6F">
      <w:pPr>
        <w:pStyle w:val="Default"/>
        <w:rPr>
          <w:rFonts w:asciiTheme="minorHAnsi" w:hAnsiTheme="minorHAnsi"/>
          <w:b/>
          <w:bCs/>
          <w:szCs w:val="21"/>
        </w:rPr>
      </w:pPr>
      <w:r w:rsidRPr="00C45F58">
        <w:rPr>
          <w:rFonts w:asciiTheme="minorHAnsi" w:hAnsiTheme="minorHAnsi"/>
          <w:color w:val="A6A6A6" w:themeColor="background1" w:themeShade="A6"/>
          <w:sz w:val="21"/>
          <w:szCs w:val="21"/>
        </w:rPr>
        <w:tab/>
      </w:r>
      <w:r w:rsidRPr="00C45F58">
        <w:rPr>
          <w:rFonts w:asciiTheme="minorHAnsi" w:hAnsiTheme="minorHAnsi"/>
          <w:color w:val="A6A6A6" w:themeColor="background1" w:themeShade="A6"/>
          <w:sz w:val="21"/>
          <w:szCs w:val="21"/>
        </w:rPr>
        <w:tab/>
      </w:r>
      <w:r w:rsidRPr="00C45F58">
        <w:rPr>
          <w:rFonts w:asciiTheme="minorHAnsi" w:hAnsiTheme="minorHAnsi"/>
          <w:color w:val="A6A6A6" w:themeColor="background1" w:themeShade="A6"/>
          <w:sz w:val="21"/>
          <w:szCs w:val="21"/>
        </w:rPr>
        <w:tab/>
        <w:t>66131100-8 Pensioenbelegging</w:t>
      </w:r>
      <w:r w:rsidRPr="00C45F58">
        <w:rPr>
          <w:rFonts w:asciiTheme="minorHAnsi" w:hAnsiTheme="minorHAnsi"/>
          <w:b/>
          <w:bCs/>
          <w:szCs w:val="21"/>
        </w:rPr>
        <w:br w:type="page"/>
      </w:r>
    </w:p>
    <w:p w14:paraId="4B19A18B" w14:textId="77777777" w:rsidR="00E62ACF" w:rsidRPr="00C45F58" w:rsidRDefault="00366789" w:rsidP="00CF7CC0">
      <w:pPr>
        <w:rPr>
          <w:rFonts w:asciiTheme="minorHAnsi" w:hAnsiTheme="minorHAnsi"/>
          <w:b/>
          <w:bCs/>
          <w:sz w:val="22"/>
          <w:szCs w:val="22"/>
        </w:rPr>
      </w:pPr>
      <w:bookmarkStart w:id="1" w:name="_Toc95635212"/>
      <w:r w:rsidRPr="00C45F58">
        <w:rPr>
          <w:rFonts w:asciiTheme="minorHAnsi" w:hAnsiTheme="minorHAnsi"/>
          <w:b/>
          <w:bCs/>
          <w:sz w:val="22"/>
          <w:szCs w:val="22"/>
        </w:rPr>
        <w:lastRenderedPageBreak/>
        <w:t>Inhoudsopgave</w:t>
      </w:r>
      <w:bookmarkEnd w:id="1"/>
    </w:p>
    <w:p w14:paraId="46C8DE54" w14:textId="77777777" w:rsidR="00FB7D89" w:rsidRPr="00C45F58" w:rsidRDefault="009E5A31">
      <w:pPr>
        <w:pStyle w:val="TOC1"/>
        <w:rPr>
          <w:rFonts w:asciiTheme="minorHAnsi" w:eastAsiaTheme="minorEastAsia" w:hAnsiTheme="minorHAnsi" w:cstheme="minorBidi"/>
          <w:b w:val="0"/>
          <w:bCs w:val="0"/>
          <w:caps w:val="0"/>
          <w:noProof/>
          <w:sz w:val="22"/>
          <w:szCs w:val="22"/>
          <w:lang w:eastAsia="nl-NL"/>
        </w:rPr>
      </w:pPr>
      <w:r w:rsidRPr="00C45F58">
        <w:rPr>
          <w:rFonts w:asciiTheme="minorHAnsi" w:hAnsiTheme="minorHAnsi"/>
        </w:rPr>
        <w:fldChar w:fldCharType="begin"/>
      </w:r>
      <w:r w:rsidR="00366789" w:rsidRPr="00C45F58">
        <w:rPr>
          <w:rFonts w:asciiTheme="minorHAnsi" w:hAnsiTheme="minorHAnsi"/>
        </w:rPr>
        <w:instrText xml:space="preserve"> TOC \o "1-3" \h \z </w:instrText>
      </w:r>
      <w:r w:rsidRPr="00C45F58">
        <w:rPr>
          <w:rFonts w:asciiTheme="minorHAnsi" w:hAnsiTheme="minorHAnsi"/>
        </w:rPr>
        <w:fldChar w:fldCharType="separate"/>
      </w:r>
      <w:hyperlink w:anchor="_Toc468700201" w:history="1">
        <w:r w:rsidR="00FB7D89" w:rsidRPr="00C45F58">
          <w:rPr>
            <w:rStyle w:val="Hyperlink"/>
            <w:rFonts w:asciiTheme="minorHAnsi" w:hAnsiTheme="minorHAnsi"/>
            <w:noProof/>
          </w:rPr>
          <w:t>Bijlage 1 / Uniform Europees Aanbestedingsdocument (UEA)</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_Toc468700201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3</w:t>
        </w:r>
        <w:r w:rsidR="00FB7D89" w:rsidRPr="00C45F58">
          <w:rPr>
            <w:rFonts w:asciiTheme="minorHAnsi" w:hAnsiTheme="minorHAnsi"/>
            <w:noProof/>
            <w:webHidden/>
          </w:rPr>
          <w:fldChar w:fldCharType="end"/>
        </w:r>
      </w:hyperlink>
    </w:p>
    <w:p w14:paraId="23062199"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2" w:history="1">
        <w:r w:rsidR="00FB7D89" w:rsidRPr="00C45F58">
          <w:rPr>
            <w:rStyle w:val="Hyperlink"/>
            <w:rFonts w:asciiTheme="minorHAnsi" w:hAnsiTheme="minorHAnsi"/>
            <w:noProof/>
          </w:rPr>
          <w:t>Bijlage 2 / Sjabloon Technische bekwaamheid</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_Toc468700202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4</w:t>
        </w:r>
        <w:r w:rsidR="00FB7D89" w:rsidRPr="00C45F58">
          <w:rPr>
            <w:rFonts w:asciiTheme="minorHAnsi" w:hAnsiTheme="minorHAnsi"/>
            <w:noProof/>
            <w:webHidden/>
          </w:rPr>
          <w:fldChar w:fldCharType="end"/>
        </w:r>
      </w:hyperlink>
    </w:p>
    <w:p w14:paraId="3D439F55"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3" w:history="1">
        <w:r w:rsidR="00FB7D89" w:rsidRPr="00C45F58">
          <w:rPr>
            <w:rStyle w:val="Hyperlink"/>
            <w:rFonts w:asciiTheme="minorHAnsi" w:hAnsiTheme="minorHAnsi"/>
            <w:noProof/>
          </w:rPr>
          <w:t>Bijlage 3  / Verklaring akkoord procedurevoorschriften</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_Toc468700203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6</w:t>
        </w:r>
        <w:r w:rsidR="00FB7D89" w:rsidRPr="00C45F58">
          <w:rPr>
            <w:rFonts w:asciiTheme="minorHAnsi" w:hAnsiTheme="minorHAnsi"/>
            <w:noProof/>
            <w:webHidden/>
          </w:rPr>
          <w:fldChar w:fldCharType="end"/>
        </w:r>
      </w:hyperlink>
    </w:p>
    <w:p w14:paraId="664454EC"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4" w:history="1">
        <w:r w:rsidR="00FB7D89" w:rsidRPr="00C45F58">
          <w:rPr>
            <w:rStyle w:val="Hyperlink"/>
            <w:rFonts w:asciiTheme="minorHAnsi" w:hAnsiTheme="minorHAnsi"/>
            <w:noProof/>
          </w:rPr>
          <w:t>Bijlage 4 / ARVODI 2016</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_Toc468700204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7</w:t>
        </w:r>
        <w:r w:rsidR="00FB7D89" w:rsidRPr="00C45F58">
          <w:rPr>
            <w:rFonts w:asciiTheme="minorHAnsi" w:hAnsiTheme="minorHAnsi"/>
            <w:noProof/>
            <w:webHidden/>
          </w:rPr>
          <w:fldChar w:fldCharType="end"/>
        </w:r>
      </w:hyperlink>
    </w:p>
    <w:p w14:paraId="667AC1CA"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5" w:history="1">
        <w:r w:rsidR="00FB7D89" w:rsidRPr="00C45F58">
          <w:rPr>
            <w:rStyle w:val="Hyperlink"/>
            <w:rFonts w:asciiTheme="minorHAnsi" w:hAnsiTheme="minorHAnsi"/>
            <w:noProof/>
          </w:rPr>
          <w:t>Bijlage 5 / Format voor het stellen van vragen</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_Toc468700205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8</w:t>
        </w:r>
        <w:r w:rsidR="00FB7D89" w:rsidRPr="00C45F58">
          <w:rPr>
            <w:rFonts w:asciiTheme="minorHAnsi" w:hAnsiTheme="minorHAnsi"/>
            <w:noProof/>
            <w:webHidden/>
          </w:rPr>
          <w:fldChar w:fldCharType="end"/>
        </w:r>
      </w:hyperlink>
    </w:p>
    <w:p w14:paraId="0E695D58"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6" w:history="1">
        <w:r w:rsidR="00FB7D89" w:rsidRPr="00C45F58">
          <w:rPr>
            <w:rStyle w:val="Hyperlink"/>
            <w:rFonts w:asciiTheme="minorHAnsi" w:hAnsiTheme="minorHAnsi"/>
            <w:noProof/>
          </w:rPr>
          <w:t>Bijlage 6 / Checklist volledigheid Aanvraag tot Deelneming</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_Toc468700206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9</w:t>
        </w:r>
        <w:r w:rsidR="00FB7D89" w:rsidRPr="00C45F58">
          <w:rPr>
            <w:rFonts w:asciiTheme="minorHAnsi" w:hAnsiTheme="minorHAnsi"/>
            <w:noProof/>
            <w:webHidden/>
          </w:rPr>
          <w:fldChar w:fldCharType="end"/>
        </w:r>
      </w:hyperlink>
    </w:p>
    <w:p w14:paraId="7B2EAF37" w14:textId="77777777" w:rsidR="00FB7D89" w:rsidRPr="00C45F58" w:rsidRDefault="003A15EE">
      <w:pPr>
        <w:pStyle w:val="TOC1"/>
        <w:rPr>
          <w:rFonts w:asciiTheme="minorHAnsi" w:eastAsiaTheme="minorEastAsia" w:hAnsiTheme="minorHAnsi" w:cstheme="minorBidi"/>
          <w:b w:val="0"/>
          <w:bCs w:val="0"/>
          <w:caps w:val="0"/>
          <w:noProof/>
          <w:sz w:val="22"/>
          <w:szCs w:val="22"/>
          <w:lang w:eastAsia="nl-NL"/>
        </w:rPr>
      </w:pPr>
      <w:hyperlink w:anchor="_Toc468700207" w:history="1">
        <w:r w:rsidR="00FB7D89" w:rsidRPr="00C45F58">
          <w:rPr>
            <w:rStyle w:val="Hyperlink"/>
            <w:rFonts w:asciiTheme="minorHAnsi" w:hAnsiTheme="minorHAnsi"/>
            <w:noProof/>
          </w:rPr>
          <w:t>Bijlage 7 / Jaarverslag Pensieonfonds AFM</w:t>
        </w:r>
        <w:r w:rsidR="00FB7D89" w:rsidRPr="00C45F58">
          <w:rPr>
            <w:rFonts w:asciiTheme="minorHAnsi" w:hAnsiTheme="minorHAnsi"/>
            <w:noProof/>
            <w:webHidden/>
          </w:rPr>
          <w:tab/>
        </w:r>
        <w:r w:rsidR="00FB7D89" w:rsidRPr="00C45F58">
          <w:rPr>
            <w:rFonts w:asciiTheme="minorHAnsi" w:hAnsiTheme="minorHAnsi"/>
            <w:noProof/>
            <w:webHidden/>
          </w:rPr>
          <w:fldChar w:fldCharType="begin"/>
        </w:r>
        <w:r w:rsidR="00FB7D89" w:rsidRPr="00C45F58">
          <w:rPr>
            <w:rFonts w:asciiTheme="minorHAnsi" w:hAnsiTheme="minorHAnsi"/>
            <w:noProof/>
            <w:webHidden/>
          </w:rPr>
          <w:instrText xml:space="preserve"> PAGEREF _Toc468700207 \h </w:instrText>
        </w:r>
        <w:r w:rsidR="00FB7D89" w:rsidRPr="00C45F58">
          <w:rPr>
            <w:rFonts w:asciiTheme="minorHAnsi" w:hAnsiTheme="minorHAnsi"/>
            <w:noProof/>
            <w:webHidden/>
          </w:rPr>
        </w:r>
        <w:r w:rsidR="00FB7D89" w:rsidRPr="00C45F58">
          <w:rPr>
            <w:rFonts w:asciiTheme="minorHAnsi" w:hAnsiTheme="minorHAnsi"/>
            <w:noProof/>
            <w:webHidden/>
          </w:rPr>
          <w:fldChar w:fldCharType="separate"/>
        </w:r>
        <w:r w:rsidR="00AD51E8">
          <w:rPr>
            <w:rFonts w:asciiTheme="minorHAnsi" w:hAnsiTheme="minorHAnsi"/>
            <w:noProof/>
            <w:webHidden/>
          </w:rPr>
          <w:t>10</w:t>
        </w:r>
        <w:r w:rsidR="00FB7D89" w:rsidRPr="00C45F58">
          <w:rPr>
            <w:rFonts w:asciiTheme="minorHAnsi" w:hAnsiTheme="minorHAnsi"/>
            <w:noProof/>
            <w:webHidden/>
          </w:rPr>
          <w:fldChar w:fldCharType="end"/>
        </w:r>
      </w:hyperlink>
    </w:p>
    <w:p w14:paraId="032F1EA5" w14:textId="754A89BD" w:rsidR="0000288E" w:rsidRPr="00C45F58" w:rsidRDefault="009E5A31" w:rsidP="00FB7D89">
      <w:pPr>
        <w:pStyle w:val="Heading1"/>
        <w:numPr>
          <w:ilvl w:val="0"/>
          <w:numId w:val="0"/>
        </w:numPr>
        <w:rPr>
          <w:rFonts w:asciiTheme="minorHAnsi" w:hAnsiTheme="minorHAnsi"/>
          <w:sz w:val="28"/>
          <w:szCs w:val="28"/>
        </w:rPr>
      </w:pPr>
      <w:r w:rsidRPr="00C45F58">
        <w:rPr>
          <w:rFonts w:asciiTheme="minorHAnsi" w:hAnsiTheme="minorHAnsi"/>
        </w:rPr>
        <w:lastRenderedPageBreak/>
        <w:fldChar w:fldCharType="end"/>
      </w:r>
      <w:bookmarkStart w:id="2" w:name="_Toc468700201"/>
      <w:bookmarkStart w:id="3" w:name="_Toc419988467"/>
      <w:bookmarkStart w:id="4" w:name="_Toc233441432"/>
      <w:r w:rsidR="0075045E" w:rsidRPr="00C45F58">
        <w:rPr>
          <w:rFonts w:asciiTheme="minorHAnsi" w:hAnsiTheme="minorHAnsi"/>
          <w:sz w:val="28"/>
          <w:szCs w:val="28"/>
        </w:rPr>
        <w:t>B</w:t>
      </w:r>
      <w:r w:rsidR="00693223" w:rsidRPr="00C45F58">
        <w:rPr>
          <w:rFonts w:asciiTheme="minorHAnsi" w:hAnsiTheme="minorHAnsi"/>
          <w:sz w:val="28"/>
          <w:szCs w:val="28"/>
        </w:rPr>
        <w:t>ijlage 1 /</w:t>
      </w:r>
      <w:r w:rsidR="004A3569" w:rsidRPr="00C45F58">
        <w:rPr>
          <w:rFonts w:asciiTheme="minorHAnsi" w:hAnsiTheme="minorHAnsi"/>
          <w:sz w:val="28"/>
          <w:szCs w:val="28"/>
        </w:rPr>
        <w:t xml:space="preserve"> Uniform Europees Aanbestedingsdocument (UEA)</w:t>
      </w:r>
      <w:bookmarkEnd w:id="2"/>
      <w:r w:rsidR="00693223" w:rsidRPr="00C45F58">
        <w:rPr>
          <w:rFonts w:asciiTheme="minorHAnsi" w:hAnsiTheme="minorHAnsi"/>
          <w:sz w:val="28"/>
          <w:szCs w:val="28"/>
        </w:rPr>
        <w:t xml:space="preserve"> </w:t>
      </w:r>
      <w:bookmarkEnd w:id="3"/>
    </w:p>
    <w:p w14:paraId="7E2FAE68" w14:textId="77777777" w:rsidR="00FB27C1" w:rsidRPr="00C45F58" w:rsidRDefault="004A5E36" w:rsidP="004A5E36">
      <w:pPr>
        <w:rPr>
          <w:rFonts w:asciiTheme="minorHAnsi" w:hAnsiTheme="minorHAnsi"/>
          <w:szCs w:val="21"/>
        </w:rPr>
      </w:pPr>
      <w:r w:rsidRPr="00C45F58">
        <w:rPr>
          <w:rFonts w:asciiTheme="minorHAnsi" w:hAnsiTheme="minorHAnsi"/>
          <w:szCs w:val="21"/>
        </w:rPr>
        <w:t xml:space="preserve">Inschrijver dient </w:t>
      </w:r>
      <w:proofErr w:type="gramStart"/>
      <w:r w:rsidRPr="00C45F58">
        <w:rPr>
          <w:rFonts w:asciiTheme="minorHAnsi" w:hAnsiTheme="minorHAnsi"/>
          <w:szCs w:val="21"/>
        </w:rPr>
        <w:t>middels</w:t>
      </w:r>
      <w:proofErr w:type="gramEnd"/>
      <w:r w:rsidRPr="00C45F58">
        <w:rPr>
          <w:rFonts w:asciiTheme="minorHAnsi" w:hAnsiTheme="minorHAnsi"/>
          <w:szCs w:val="21"/>
        </w:rPr>
        <w:t xml:space="preserve"> de digitaal beschikbaar gestelde </w:t>
      </w:r>
      <w:r w:rsidRPr="00C45F58">
        <w:rPr>
          <w:rFonts w:asciiTheme="minorHAnsi" w:hAnsiTheme="minorHAnsi"/>
          <w:szCs w:val="21"/>
          <w:u w:val="single"/>
        </w:rPr>
        <w:t>Bijlage 1</w:t>
      </w:r>
      <w:r w:rsidRPr="00C45F58">
        <w:rPr>
          <w:rFonts w:asciiTheme="minorHAnsi" w:hAnsiTheme="minorHAnsi"/>
          <w:szCs w:val="21"/>
        </w:rPr>
        <w:t>: ‘201</w:t>
      </w:r>
      <w:r w:rsidR="00C06FE3" w:rsidRPr="00C45F58">
        <w:rPr>
          <w:rFonts w:asciiTheme="minorHAnsi" w:hAnsiTheme="minorHAnsi"/>
          <w:szCs w:val="21"/>
        </w:rPr>
        <w:t>61205</w:t>
      </w:r>
      <w:r w:rsidRPr="00C45F58">
        <w:rPr>
          <w:rFonts w:asciiTheme="minorHAnsi" w:hAnsiTheme="minorHAnsi"/>
          <w:szCs w:val="21"/>
        </w:rPr>
        <w:t>_Bijlage 1 ref AFM-20</w:t>
      </w:r>
      <w:r w:rsidR="00C06FE3" w:rsidRPr="00C45F58">
        <w:rPr>
          <w:rFonts w:asciiTheme="minorHAnsi" w:hAnsiTheme="minorHAnsi"/>
          <w:szCs w:val="21"/>
        </w:rPr>
        <w:t>16-170-04</w:t>
      </w:r>
      <w:r w:rsidRPr="00C45F58">
        <w:rPr>
          <w:rFonts w:asciiTheme="minorHAnsi" w:hAnsiTheme="minorHAnsi"/>
          <w:szCs w:val="21"/>
        </w:rPr>
        <w:t xml:space="preserve">’ aan te geven dat hij voldoet aan de selectiecriteria zoals opgenomen in hoofdstuk 3 van dit document. </w:t>
      </w:r>
      <w:r w:rsidR="00FB27C1" w:rsidRPr="00C45F58">
        <w:rPr>
          <w:rFonts w:asciiTheme="minorHAnsi" w:hAnsiTheme="minorHAnsi"/>
          <w:szCs w:val="21"/>
        </w:rPr>
        <w:t xml:space="preserve">Dit bestand kan worden geopend door op onderstaande PDF afbeelding te klikken. </w:t>
      </w:r>
    </w:p>
    <w:p w14:paraId="49848C4B" w14:textId="77777777" w:rsidR="00FB27C1" w:rsidRPr="00C45F58" w:rsidRDefault="00FB27C1" w:rsidP="004A5E36">
      <w:pPr>
        <w:rPr>
          <w:rFonts w:asciiTheme="minorHAnsi" w:hAnsiTheme="minorHAnsi"/>
          <w:szCs w:val="21"/>
        </w:rPr>
      </w:pPr>
    </w:p>
    <w:p w14:paraId="61D80662" w14:textId="13A61239" w:rsidR="00FB27C1" w:rsidRPr="00C45F58" w:rsidRDefault="00734B37" w:rsidP="004A5E36">
      <w:pPr>
        <w:rPr>
          <w:rFonts w:asciiTheme="minorHAnsi" w:hAnsiTheme="minorHAnsi"/>
          <w:szCs w:val="21"/>
        </w:rPr>
      </w:pPr>
      <w:r w:rsidRPr="00C45F58">
        <w:rPr>
          <w:rFonts w:asciiTheme="minorHAnsi" w:hAnsiTheme="minorHAnsi"/>
          <w:szCs w:val="21"/>
        </w:rPr>
        <w:object w:dxaOrig="1933" w:dyaOrig="1251" w14:anchorId="7D06F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1pt;height:72.7pt" o:ole="">
            <v:imagedata r:id="rId15" o:title=""/>
          </v:shape>
          <o:OLEObject Type="Embed" ProgID="AcroExch.Document.11" ShapeID="_x0000_i1025" DrawAspect="Icon" ObjectID="_1542449030" r:id="rId16"/>
        </w:object>
      </w:r>
    </w:p>
    <w:p w14:paraId="3779C6F4" w14:textId="77777777" w:rsidR="00FB27C1" w:rsidRPr="00C45F58" w:rsidRDefault="00FB27C1" w:rsidP="004A5E36">
      <w:pPr>
        <w:rPr>
          <w:rFonts w:asciiTheme="minorHAnsi" w:hAnsiTheme="minorHAnsi"/>
          <w:szCs w:val="21"/>
        </w:rPr>
      </w:pPr>
    </w:p>
    <w:p w14:paraId="12D49615" w14:textId="77777777" w:rsidR="0070651A" w:rsidRPr="00C45F58" w:rsidRDefault="0070651A" w:rsidP="0070651A">
      <w:pPr>
        <w:rPr>
          <w:rFonts w:asciiTheme="minorHAnsi" w:hAnsiTheme="minorHAnsi"/>
          <w:szCs w:val="21"/>
        </w:rPr>
      </w:pPr>
      <w:r w:rsidRPr="00C45F58">
        <w:rPr>
          <w:rFonts w:asciiTheme="minorHAnsi" w:hAnsiTheme="minorHAnsi"/>
          <w:szCs w:val="21"/>
        </w:rPr>
        <w:t>Inschrijver kan tot het moment van gunnen volstaan met het Uniform Europees Aanbestedingsdocument. Voorafgaande aan de gunning kan de AFM de bewijsstukken stukken opvragen. De gegevens uit het handelsregister dienen direct te worden meegezonden met de Inschrijving.</w:t>
      </w:r>
    </w:p>
    <w:p w14:paraId="151D483B" w14:textId="77777777" w:rsidR="0070651A" w:rsidRPr="00C45F58" w:rsidRDefault="0070651A" w:rsidP="004A5E36">
      <w:pPr>
        <w:rPr>
          <w:rFonts w:asciiTheme="minorHAnsi" w:hAnsiTheme="minorHAnsi"/>
          <w:szCs w:val="21"/>
        </w:rPr>
      </w:pPr>
    </w:p>
    <w:p w14:paraId="70408285" w14:textId="6B1BF2C6" w:rsidR="004A5E36" w:rsidRPr="00C45F58" w:rsidRDefault="004A5E36" w:rsidP="004A5E36">
      <w:pPr>
        <w:rPr>
          <w:rFonts w:asciiTheme="minorHAnsi" w:hAnsiTheme="minorHAnsi"/>
          <w:i/>
          <w:szCs w:val="21"/>
        </w:rPr>
      </w:pPr>
      <w:r w:rsidRPr="00C45F58">
        <w:rPr>
          <w:rFonts w:asciiTheme="minorHAnsi" w:hAnsiTheme="minorHAnsi"/>
          <w:i/>
          <w:szCs w:val="21"/>
        </w:rPr>
        <w:t xml:space="preserve">Let op: </w:t>
      </w:r>
      <w:r w:rsidR="00FB27C1" w:rsidRPr="00C45F58">
        <w:rPr>
          <w:rFonts w:asciiTheme="minorHAnsi" w:hAnsiTheme="minorHAnsi"/>
          <w:i/>
          <w:szCs w:val="21"/>
        </w:rPr>
        <w:t xml:space="preserve">indien </w:t>
      </w:r>
      <w:r w:rsidR="00C3150A" w:rsidRPr="00C45F58">
        <w:rPr>
          <w:rFonts w:asciiTheme="minorHAnsi" w:hAnsiTheme="minorHAnsi"/>
          <w:i/>
          <w:szCs w:val="21"/>
        </w:rPr>
        <w:t>het dubbelklikken op het</w:t>
      </w:r>
      <w:r w:rsidR="00FB27C1" w:rsidRPr="00C45F58">
        <w:rPr>
          <w:rFonts w:asciiTheme="minorHAnsi" w:hAnsiTheme="minorHAnsi"/>
          <w:i/>
          <w:szCs w:val="21"/>
        </w:rPr>
        <w:t xml:space="preserve"> PDF bestand niet werkt, kunt u ook het separaat bijgesloten bestand ‘</w:t>
      </w:r>
      <w:r w:rsidR="00C06FE3" w:rsidRPr="00C45F58">
        <w:rPr>
          <w:rFonts w:asciiTheme="minorHAnsi" w:hAnsiTheme="minorHAnsi"/>
          <w:szCs w:val="21"/>
        </w:rPr>
        <w:t>‘20161205_Bijlage 1 ref AFM-2016-170-04’</w:t>
      </w:r>
      <w:r w:rsidR="00FB27C1" w:rsidRPr="00C45F58">
        <w:rPr>
          <w:rFonts w:asciiTheme="minorHAnsi" w:hAnsiTheme="minorHAnsi"/>
          <w:szCs w:val="21"/>
        </w:rPr>
        <w:t xml:space="preserve"> gebruiken. </w:t>
      </w:r>
    </w:p>
    <w:p w14:paraId="75DC1303" w14:textId="77777777" w:rsidR="004A5E36" w:rsidRPr="00C45F58" w:rsidRDefault="004A5E36" w:rsidP="004A5E36">
      <w:pPr>
        <w:rPr>
          <w:rFonts w:asciiTheme="minorHAnsi" w:hAnsiTheme="minorHAnsi"/>
          <w:szCs w:val="21"/>
        </w:rPr>
      </w:pPr>
    </w:p>
    <w:p w14:paraId="16D24D1C" w14:textId="1514C65D" w:rsidR="004A5E36" w:rsidRPr="00C45F58" w:rsidRDefault="004A5E36" w:rsidP="004A5E36">
      <w:pPr>
        <w:rPr>
          <w:rFonts w:asciiTheme="minorHAnsi" w:hAnsiTheme="minorHAnsi"/>
          <w:szCs w:val="21"/>
        </w:rPr>
      </w:pPr>
      <w:r w:rsidRPr="00C45F58">
        <w:rPr>
          <w:rFonts w:asciiTheme="minorHAnsi" w:hAnsiTheme="minorHAnsi"/>
          <w:szCs w:val="21"/>
        </w:rPr>
        <w:t>Inschrijvers dienen een</w:t>
      </w:r>
      <w:r w:rsidR="00C3150A" w:rsidRPr="00C45F58">
        <w:rPr>
          <w:rFonts w:asciiTheme="minorHAnsi" w:hAnsiTheme="minorHAnsi"/>
          <w:szCs w:val="21"/>
        </w:rPr>
        <w:t xml:space="preserve"> rechtsgeldig </w:t>
      </w:r>
      <w:r w:rsidRPr="00C45F58">
        <w:rPr>
          <w:rFonts w:asciiTheme="minorHAnsi" w:hAnsiTheme="minorHAnsi"/>
          <w:szCs w:val="21"/>
        </w:rPr>
        <w:t xml:space="preserve">ondertekend exemplaar van Bijlage 1 </w:t>
      </w:r>
      <w:r w:rsidR="00FB27C1" w:rsidRPr="00C45F58">
        <w:rPr>
          <w:rFonts w:asciiTheme="minorHAnsi" w:hAnsiTheme="minorHAnsi"/>
          <w:szCs w:val="21"/>
        </w:rPr>
        <w:t>in te dienen</w:t>
      </w:r>
      <w:r w:rsidRPr="00C45F58">
        <w:rPr>
          <w:rFonts w:asciiTheme="minorHAnsi" w:hAnsiTheme="minorHAnsi"/>
          <w:szCs w:val="21"/>
        </w:rPr>
        <w:t xml:space="preserve">. </w:t>
      </w:r>
    </w:p>
    <w:p w14:paraId="1CE4D7C2" w14:textId="77777777" w:rsidR="0000288E" w:rsidRPr="00C45F58" w:rsidRDefault="0000288E" w:rsidP="0000288E">
      <w:pPr>
        <w:rPr>
          <w:rFonts w:asciiTheme="minorHAnsi" w:hAnsiTheme="minorHAnsi"/>
          <w:szCs w:val="21"/>
          <w:lang w:eastAsia="nl-NL"/>
        </w:rPr>
      </w:pPr>
    </w:p>
    <w:p w14:paraId="1235E3E1" w14:textId="3C4B9BEF" w:rsidR="00092A96" w:rsidRPr="00C45F58" w:rsidRDefault="0075045E" w:rsidP="00896E91">
      <w:pPr>
        <w:pStyle w:val="Bijlage1"/>
        <w:numPr>
          <w:ilvl w:val="0"/>
          <w:numId w:val="0"/>
        </w:numPr>
        <w:rPr>
          <w:rFonts w:asciiTheme="minorHAnsi" w:hAnsiTheme="minorHAnsi"/>
          <w:sz w:val="28"/>
          <w:szCs w:val="28"/>
        </w:rPr>
      </w:pPr>
      <w:bookmarkStart w:id="5" w:name="_Toc419988468"/>
      <w:bookmarkStart w:id="6" w:name="_Toc468700202"/>
      <w:r w:rsidRPr="00C45F58">
        <w:rPr>
          <w:rFonts w:asciiTheme="minorHAnsi" w:hAnsiTheme="minorHAnsi"/>
          <w:sz w:val="28"/>
          <w:szCs w:val="28"/>
        </w:rPr>
        <w:lastRenderedPageBreak/>
        <w:t xml:space="preserve">Bijlage </w:t>
      </w:r>
      <w:r w:rsidR="00417E83" w:rsidRPr="00C45F58">
        <w:rPr>
          <w:rFonts w:asciiTheme="minorHAnsi" w:hAnsiTheme="minorHAnsi"/>
          <w:sz w:val="28"/>
          <w:szCs w:val="28"/>
        </w:rPr>
        <w:t>2</w:t>
      </w:r>
      <w:r w:rsidRPr="00C45F58">
        <w:rPr>
          <w:rFonts w:asciiTheme="minorHAnsi" w:hAnsiTheme="minorHAnsi"/>
          <w:sz w:val="28"/>
          <w:szCs w:val="28"/>
        </w:rPr>
        <w:t xml:space="preserve"> </w:t>
      </w:r>
      <w:r w:rsidR="00092A96" w:rsidRPr="00C45F58">
        <w:rPr>
          <w:rFonts w:asciiTheme="minorHAnsi" w:hAnsiTheme="minorHAnsi"/>
          <w:sz w:val="28"/>
          <w:szCs w:val="28"/>
        </w:rPr>
        <w:t xml:space="preserve">/ Sjabloon </w:t>
      </w:r>
      <w:bookmarkEnd w:id="4"/>
      <w:bookmarkEnd w:id="5"/>
      <w:r w:rsidR="00417E83" w:rsidRPr="00C45F58">
        <w:rPr>
          <w:rFonts w:asciiTheme="minorHAnsi" w:hAnsiTheme="minorHAnsi"/>
          <w:sz w:val="28"/>
          <w:szCs w:val="28"/>
        </w:rPr>
        <w:t>Technische bekwaamheid</w:t>
      </w:r>
      <w:bookmarkEnd w:id="6"/>
    </w:p>
    <w:p w14:paraId="3873DD45" w14:textId="77777777" w:rsidR="00092A96" w:rsidRPr="00C45F58" w:rsidRDefault="00092A96" w:rsidP="00CF7CC0">
      <w:pPr>
        <w:rPr>
          <w:rFonts w:asciiTheme="minorHAnsi" w:hAnsiTheme="minorHAnsi"/>
          <w:szCs w:val="21"/>
        </w:rPr>
      </w:pPr>
      <w:r w:rsidRPr="00C45F58">
        <w:rPr>
          <w:rFonts w:asciiTheme="minorHAnsi" w:hAnsiTheme="minorHAnsi"/>
          <w:szCs w:val="21"/>
        </w:rPr>
        <w:t xml:space="preserve">Gegadigde dient onderstaande Referenties te beschrijven met behulp van de standaardvorm die hieronder is aangegeven.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417E83" w:rsidRPr="00C45F58" w14:paraId="22B57847" w14:textId="77777777" w:rsidTr="00C06FE3">
        <w:trPr>
          <w:trHeight w:val="488"/>
        </w:trPr>
        <w:tc>
          <w:tcPr>
            <w:tcW w:w="9634" w:type="dxa"/>
            <w:shd w:val="pct10" w:color="auto" w:fill="FFFFFF"/>
          </w:tcPr>
          <w:p w14:paraId="4FFC7230" w14:textId="77777777" w:rsidR="00417E83" w:rsidRPr="00C45F58" w:rsidRDefault="00417E83" w:rsidP="00417E83">
            <w:pPr>
              <w:rPr>
                <w:rFonts w:asciiTheme="minorHAnsi" w:hAnsiTheme="minorHAnsi"/>
                <w:iCs/>
                <w:color w:val="000000"/>
                <w:szCs w:val="21"/>
              </w:rPr>
            </w:pPr>
            <w:r w:rsidRPr="00C45F58">
              <w:rPr>
                <w:rFonts w:asciiTheme="minorHAnsi" w:hAnsiTheme="minorHAnsi"/>
                <w:b/>
                <w:bCs/>
                <w:color w:val="000000"/>
                <w:szCs w:val="21"/>
              </w:rPr>
              <w:t xml:space="preserve">G.2 Omschrijving technische bekwaamheid eigen kring </w:t>
            </w:r>
          </w:p>
        </w:tc>
      </w:tr>
      <w:tr w:rsidR="00417E83" w:rsidRPr="00C45F58" w14:paraId="2BDC983F" w14:textId="77777777" w:rsidTr="00C06FE3">
        <w:trPr>
          <w:trHeight w:val="5074"/>
        </w:trPr>
        <w:tc>
          <w:tcPr>
            <w:tcW w:w="9634" w:type="dxa"/>
            <w:shd w:val="clear" w:color="auto" w:fill="auto"/>
          </w:tcPr>
          <w:p w14:paraId="26D3F14B" w14:textId="77777777" w:rsidR="00417E83" w:rsidRPr="00C45F58" w:rsidRDefault="00417E83" w:rsidP="000675C3">
            <w:pPr>
              <w:rPr>
                <w:rFonts w:asciiTheme="minorHAnsi" w:hAnsiTheme="minorHAnsi"/>
                <w:color w:val="000000"/>
                <w:szCs w:val="21"/>
              </w:rPr>
            </w:pPr>
          </w:p>
        </w:tc>
      </w:tr>
      <w:tr w:rsidR="00417E83" w:rsidRPr="00C45F58" w14:paraId="762A456B" w14:textId="77777777" w:rsidTr="00C06FE3">
        <w:trPr>
          <w:trHeight w:val="720"/>
        </w:trPr>
        <w:tc>
          <w:tcPr>
            <w:tcW w:w="9634" w:type="dxa"/>
            <w:shd w:val="pct10" w:color="auto" w:fill="FFFFFF"/>
          </w:tcPr>
          <w:p w14:paraId="48C98619" w14:textId="77777777" w:rsidR="00417E83" w:rsidRPr="00C45F58" w:rsidRDefault="00417E83" w:rsidP="00417E83">
            <w:pPr>
              <w:rPr>
                <w:rFonts w:asciiTheme="minorHAnsi" w:hAnsiTheme="minorHAnsi"/>
                <w:iCs/>
                <w:color w:val="000000"/>
                <w:szCs w:val="21"/>
              </w:rPr>
            </w:pPr>
            <w:r w:rsidRPr="00C45F58">
              <w:rPr>
                <w:rFonts w:asciiTheme="minorHAnsi" w:hAnsiTheme="minorHAnsi"/>
                <w:b/>
                <w:bCs/>
                <w:color w:val="000000"/>
                <w:szCs w:val="21"/>
              </w:rPr>
              <w:t>G.2 Omschrijving technische bekwaamheid eigen belanghebbendenorgaan</w:t>
            </w:r>
          </w:p>
        </w:tc>
      </w:tr>
      <w:tr w:rsidR="00417E83" w:rsidRPr="00C45F58" w14:paraId="3BF63282" w14:textId="77777777" w:rsidTr="00C06FE3">
        <w:trPr>
          <w:trHeight w:val="5383"/>
        </w:trPr>
        <w:tc>
          <w:tcPr>
            <w:tcW w:w="9634" w:type="dxa"/>
            <w:shd w:val="clear" w:color="auto" w:fill="auto"/>
          </w:tcPr>
          <w:p w14:paraId="4EB61FFE" w14:textId="77777777" w:rsidR="00417E83" w:rsidRPr="00C45F58" w:rsidRDefault="00417E83" w:rsidP="00CF7CC0">
            <w:pPr>
              <w:rPr>
                <w:rFonts w:asciiTheme="minorHAnsi" w:hAnsiTheme="minorHAnsi"/>
                <w:b/>
                <w:bCs/>
                <w:color w:val="000000"/>
                <w:szCs w:val="21"/>
              </w:rPr>
            </w:pPr>
          </w:p>
        </w:tc>
      </w:tr>
    </w:tbl>
    <w:p w14:paraId="6EFC79E5" w14:textId="77777777" w:rsidR="007869C1" w:rsidRPr="00C45F58" w:rsidRDefault="007869C1" w:rsidP="00CF7CC0">
      <w:pPr>
        <w:rPr>
          <w:rFonts w:asciiTheme="minorHAnsi" w:hAnsiTheme="minorHAnsi"/>
          <w:b/>
          <w:color w:val="000000"/>
          <w:szCs w:val="21"/>
          <w:lang w:va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6946"/>
      </w:tblGrid>
      <w:tr w:rsidR="0000288E" w:rsidRPr="00C45F58" w14:paraId="4D9853D7" w14:textId="77777777" w:rsidTr="002C6EF9">
        <w:trPr>
          <w:cantSplit/>
        </w:trPr>
        <w:tc>
          <w:tcPr>
            <w:tcW w:w="9426" w:type="dxa"/>
            <w:gridSpan w:val="2"/>
            <w:tcBorders>
              <w:top w:val="nil"/>
              <w:left w:val="nil"/>
              <w:bottom w:val="single" w:sz="4" w:space="0" w:color="auto"/>
              <w:right w:val="nil"/>
            </w:tcBorders>
          </w:tcPr>
          <w:p w14:paraId="66DD29C5" w14:textId="77777777" w:rsidR="0000288E" w:rsidRPr="00C45F58" w:rsidRDefault="0000288E" w:rsidP="00967021">
            <w:pPr>
              <w:rPr>
                <w:rFonts w:asciiTheme="minorHAnsi" w:hAnsiTheme="minorHAnsi"/>
                <w:szCs w:val="21"/>
              </w:rPr>
            </w:pPr>
            <w:r w:rsidRPr="00C45F58">
              <w:rPr>
                <w:rFonts w:asciiTheme="minorHAnsi" w:hAnsiTheme="minorHAnsi"/>
                <w:szCs w:val="21"/>
              </w:rPr>
              <w:br w:type="page"/>
            </w:r>
          </w:p>
        </w:tc>
      </w:tr>
      <w:tr w:rsidR="0000288E" w:rsidRPr="00C45F58" w14:paraId="38B85B67" w14:textId="77777777" w:rsidTr="002C6EF9">
        <w:tc>
          <w:tcPr>
            <w:tcW w:w="9426" w:type="dxa"/>
            <w:gridSpan w:val="2"/>
            <w:tcBorders>
              <w:top w:val="single" w:sz="4" w:space="0" w:color="auto"/>
              <w:left w:val="single" w:sz="4" w:space="0" w:color="auto"/>
              <w:bottom w:val="single" w:sz="4" w:space="0" w:color="auto"/>
              <w:right w:val="single" w:sz="4" w:space="0" w:color="auto"/>
            </w:tcBorders>
            <w:shd w:val="pct15" w:color="auto" w:fill="FFFFFF"/>
          </w:tcPr>
          <w:p w14:paraId="67D540CF" w14:textId="77777777" w:rsidR="0000288E" w:rsidRPr="00C45F58" w:rsidRDefault="0000288E" w:rsidP="002C6EF9">
            <w:pPr>
              <w:rPr>
                <w:rFonts w:asciiTheme="minorHAnsi" w:hAnsiTheme="minorHAnsi"/>
                <w:szCs w:val="21"/>
              </w:rPr>
            </w:pPr>
            <w:r w:rsidRPr="00C45F58">
              <w:rPr>
                <w:rFonts w:asciiTheme="minorHAnsi" w:hAnsiTheme="minorHAnsi"/>
                <w:szCs w:val="21"/>
              </w:rPr>
              <w:t>Gegadigde verklaart, dat hij deze bijlage naar waarheid heeft ondertekend en dat hij bereid is op eerste verzoek van de Aanbestedende Dienst</w:t>
            </w:r>
            <w:r w:rsidR="00A43808" w:rsidRPr="00C45F58">
              <w:rPr>
                <w:rFonts w:asciiTheme="minorHAnsi" w:hAnsiTheme="minorHAnsi"/>
                <w:szCs w:val="21"/>
              </w:rPr>
              <w:t xml:space="preserve"> de</w:t>
            </w:r>
            <w:r w:rsidRPr="00C45F58">
              <w:rPr>
                <w:rFonts w:asciiTheme="minorHAnsi" w:hAnsiTheme="minorHAnsi"/>
                <w:szCs w:val="21"/>
              </w:rPr>
              <w:t xml:space="preserve"> bewij</w:t>
            </w:r>
            <w:r w:rsidR="00A43808" w:rsidRPr="00C45F58">
              <w:rPr>
                <w:rFonts w:asciiTheme="minorHAnsi" w:hAnsiTheme="minorHAnsi"/>
                <w:szCs w:val="21"/>
              </w:rPr>
              <w:t>sstukken daartoe</w:t>
            </w:r>
            <w:r w:rsidRPr="00C45F58">
              <w:rPr>
                <w:rFonts w:asciiTheme="minorHAnsi" w:hAnsiTheme="minorHAnsi"/>
                <w:szCs w:val="21"/>
              </w:rPr>
              <w:t xml:space="preserve"> te overleggen in het besef dat het verstrekken van onjuiste gegevens, ook als dit niet opzettelijk gebeurt, tot uitsluiting van deelname kan leiden.</w:t>
            </w:r>
          </w:p>
          <w:p w14:paraId="7B244001" w14:textId="77777777" w:rsidR="0000288E" w:rsidRPr="00C45F58" w:rsidRDefault="0000288E" w:rsidP="002C6EF9">
            <w:pPr>
              <w:rPr>
                <w:rFonts w:asciiTheme="minorHAnsi" w:hAnsiTheme="minorHAnsi"/>
                <w:szCs w:val="21"/>
              </w:rPr>
            </w:pPr>
          </w:p>
        </w:tc>
      </w:tr>
      <w:tr w:rsidR="0000288E" w:rsidRPr="00C45F58" w14:paraId="7DBFA880" w14:textId="77777777" w:rsidTr="002C6EF9">
        <w:tc>
          <w:tcPr>
            <w:tcW w:w="2480" w:type="dxa"/>
            <w:tcBorders>
              <w:top w:val="single" w:sz="4" w:space="0" w:color="auto"/>
              <w:left w:val="single" w:sz="4" w:space="0" w:color="auto"/>
              <w:bottom w:val="single" w:sz="4" w:space="0" w:color="auto"/>
              <w:right w:val="single" w:sz="4" w:space="0" w:color="auto"/>
            </w:tcBorders>
            <w:shd w:val="pct15" w:color="auto" w:fill="FFFFFF"/>
          </w:tcPr>
          <w:p w14:paraId="13974DC5" w14:textId="77777777" w:rsidR="0000288E" w:rsidRPr="00C45F58" w:rsidRDefault="0000288E" w:rsidP="002C6EF9">
            <w:pPr>
              <w:rPr>
                <w:rFonts w:asciiTheme="minorHAnsi" w:hAnsiTheme="minorHAnsi"/>
                <w:szCs w:val="21"/>
              </w:rPr>
            </w:pPr>
            <w:r w:rsidRPr="00C45F58">
              <w:rPr>
                <w:rFonts w:asciiTheme="minorHAnsi" w:hAnsiTheme="minorHAnsi"/>
                <w:szCs w:val="21"/>
              </w:rPr>
              <w:t>Naam ondertekenaar:</w:t>
            </w:r>
          </w:p>
          <w:p w14:paraId="2E8F3FC1" w14:textId="77777777" w:rsidR="0000288E" w:rsidRPr="00C45F58" w:rsidRDefault="0000288E" w:rsidP="002C6EF9">
            <w:pPr>
              <w:rPr>
                <w:rFonts w:asciiTheme="minorHAnsi" w:hAnsiTheme="minorHAnsi"/>
                <w:szCs w:val="21"/>
              </w:rPr>
            </w:pPr>
          </w:p>
        </w:tc>
        <w:tc>
          <w:tcPr>
            <w:tcW w:w="6946" w:type="dxa"/>
            <w:tcBorders>
              <w:top w:val="single" w:sz="4" w:space="0" w:color="auto"/>
              <w:left w:val="single" w:sz="4" w:space="0" w:color="auto"/>
              <w:bottom w:val="single" w:sz="4" w:space="0" w:color="auto"/>
              <w:right w:val="single" w:sz="4" w:space="0" w:color="auto"/>
            </w:tcBorders>
          </w:tcPr>
          <w:p w14:paraId="488DAA00" w14:textId="77777777" w:rsidR="0000288E" w:rsidRPr="00C45F58" w:rsidRDefault="0000288E" w:rsidP="002C6EF9">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p>
        </w:tc>
      </w:tr>
      <w:tr w:rsidR="0000288E" w:rsidRPr="00C45F58" w14:paraId="3E4AA17A" w14:textId="77777777" w:rsidTr="002C6EF9">
        <w:tc>
          <w:tcPr>
            <w:tcW w:w="2480" w:type="dxa"/>
            <w:tcBorders>
              <w:top w:val="single" w:sz="4" w:space="0" w:color="auto"/>
              <w:left w:val="single" w:sz="4" w:space="0" w:color="auto"/>
              <w:bottom w:val="single" w:sz="4" w:space="0" w:color="auto"/>
              <w:right w:val="single" w:sz="4" w:space="0" w:color="auto"/>
            </w:tcBorders>
            <w:shd w:val="pct15" w:color="auto" w:fill="FFFFFF"/>
          </w:tcPr>
          <w:p w14:paraId="3CB022EC" w14:textId="77777777" w:rsidR="0000288E" w:rsidRPr="00C45F58" w:rsidRDefault="0000288E" w:rsidP="002C6EF9">
            <w:pPr>
              <w:rPr>
                <w:rFonts w:asciiTheme="minorHAnsi" w:hAnsiTheme="minorHAnsi"/>
                <w:szCs w:val="21"/>
              </w:rPr>
            </w:pPr>
            <w:r w:rsidRPr="00C45F58">
              <w:rPr>
                <w:rFonts w:asciiTheme="minorHAnsi" w:hAnsiTheme="minorHAnsi"/>
                <w:szCs w:val="21"/>
              </w:rPr>
              <w:t>Functie</w:t>
            </w:r>
          </w:p>
          <w:p w14:paraId="4C388B47" w14:textId="77777777" w:rsidR="0000288E" w:rsidRPr="00C45F58" w:rsidRDefault="0000288E" w:rsidP="002C6EF9">
            <w:pPr>
              <w:rPr>
                <w:rFonts w:asciiTheme="minorHAnsi" w:hAnsiTheme="minorHAnsi"/>
                <w:szCs w:val="21"/>
              </w:rPr>
            </w:pPr>
          </w:p>
        </w:tc>
        <w:tc>
          <w:tcPr>
            <w:tcW w:w="6946" w:type="dxa"/>
            <w:tcBorders>
              <w:top w:val="single" w:sz="4" w:space="0" w:color="auto"/>
              <w:left w:val="single" w:sz="4" w:space="0" w:color="auto"/>
              <w:bottom w:val="single" w:sz="4" w:space="0" w:color="auto"/>
              <w:right w:val="single" w:sz="4" w:space="0" w:color="auto"/>
            </w:tcBorders>
          </w:tcPr>
          <w:p w14:paraId="304410F0" w14:textId="77777777" w:rsidR="0000288E" w:rsidRPr="00C45F58" w:rsidRDefault="0000288E" w:rsidP="002C6EF9">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p>
        </w:tc>
      </w:tr>
      <w:tr w:rsidR="0000288E" w:rsidRPr="00C45F58" w14:paraId="7630A2A0" w14:textId="77777777" w:rsidTr="002C6EF9">
        <w:tc>
          <w:tcPr>
            <w:tcW w:w="2480" w:type="dxa"/>
            <w:tcBorders>
              <w:top w:val="single" w:sz="4" w:space="0" w:color="auto"/>
              <w:left w:val="single" w:sz="4" w:space="0" w:color="auto"/>
              <w:bottom w:val="single" w:sz="4" w:space="0" w:color="auto"/>
              <w:right w:val="single" w:sz="4" w:space="0" w:color="auto"/>
            </w:tcBorders>
            <w:shd w:val="pct15" w:color="auto" w:fill="FFFFFF"/>
          </w:tcPr>
          <w:p w14:paraId="50219A70" w14:textId="77777777" w:rsidR="0000288E" w:rsidRPr="00C45F58" w:rsidRDefault="0000288E" w:rsidP="002C6EF9">
            <w:pPr>
              <w:rPr>
                <w:rFonts w:asciiTheme="minorHAnsi" w:hAnsiTheme="minorHAnsi"/>
                <w:szCs w:val="21"/>
              </w:rPr>
            </w:pPr>
            <w:r w:rsidRPr="00C45F58">
              <w:rPr>
                <w:rFonts w:asciiTheme="minorHAnsi" w:hAnsiTheme="minorHAnsi"/>
                <w:szCs w:val="21"/>
              </w:rPr>
              <w:t>Plaats:</w:t>
            </w:r>
          </w:p>
          <w:p w14:paraId="342EA1B7" w14:textId="77777777" w:rsidR="0000288E" w:rsidRPr="00C45F58" w:rsidRDefault="0000288E" w:rsidP="002C6EF9">
            <w:pPr>
              <w:rPr>
                <w:rFonts w:asciiTheme="minorHAnsi" w:hAnsiTheme="minorHAnsi"/>
                <w:szCs w:val="21"/>
              </w:rPr>
            </w:pPr>
          </w:p>
        </w:tc>
        <w:tc>
          <w:tcPr>
            <w:tcW w:w="6946" w:type="dxa"/>
            <w:tcBorders>
              <w:top w:val="single" w:sz="4" w:space="0" w:color="auto"/>
              <w:left w:val="single" w:sz="4" w:space="0" w:color="auto"/>
              <w:bottom w:val="single" w:sz="4" w:space="0" w:color="auto"/>
              <w:right w:val="single" w:sz="4" w:space="0" w:color="auto"/>
            </w:tcBorders>
          </w:tcPr>
          <w:p w14:paraId="7BFEB9F3" w14:textId="77777777" w:rsidR="0000288E" w:rsidRPr="00C45F58" w:rsidRDefault="0000288E" w:rsidP="002C6EF9">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p>
        </w:tc>
      </w:tr>
      <w:tr w:rsidR="0000288E" w:rsidRPr="00C45F58" w14:paraId="6B070EB5" w14:textId="77777777" w:rsidTr="002C6EF9">
        <w:tc>
          <w:tcPr>
            <w:tcW w:w="2480" w:type="dxa"/>
            <w:tcBorders>
              <w:top w:val="single" w:sz="4" w:space="0" w:color="auto"/>
              <w:left w:val="single" w:sz="4" w:space="0" w:color="auto"/>
              <w:bottom w:val="single" w:sz="4" w:space="0" w:color="auto"/>
              <w:right w:val="single" w:sz="4" w:space="0" w:color="auto"/>
            </w:tcBorders>
            <w:shd w:val="pct15" w:color="auto" w:fill="FFFFFF"/>
          </w:tcPr>
          <w:p w14:paraId="42DBBE00" w14:textId="77777777" w:rsidR="0000288E" w:rsidRPr="00C45F58" w:rsidRDefault="0000288E" w:rsidP="002C6EF9">
            <w:pPr>
              <w:rPr>
                <w:rFonts w:asciiTheme="minorHAnsi" w:hAnsiTheme="minorHAnsi"/>
                <w:szCs w:val="21"/>
              </w:rPr>
            </w:pPr>
            <w:r w:rsidRPr="00C45F58">
              <w:rPr>
                <w:rFonts w:asciiTheme="minorHAnsi" w:hAnsiTheme="minorHAnsi"/>
                <w:szCs w:val="21"/>
              </w:rPr>
              <w:t>Datum:</w:t>
            </w:r>
          </w:p>
          <w:p w14:paraId="0314D2CE" w14:textId="77777777" w:rsidR="0000288E" w:rsidRPr="00C45F58" w:rsidRDefault="0000288E" w:rsidP="002C6EF9">
            <w:pPr>
              <w:rPr>
                <w:rFonts w:asciiTheme="minorHAnsi" w:hAnsiTheme="minorHAnsi"/>
                <w:szCs w:val="21"/>
              </w:rPr>
            </w:pPr>
          </w:p>
        </w:tc>
        <w:tc>
          <w:tcPr>
            <w:tcW w:w="6946" w:type="dxa"/>
            <w:tcBorders>
              <w:top w:val="single" w:sz="4" w:space="0" w:color="auto"/>
              <w:left w:val="single" w:sz="4" w:space="0" w:color="auto"/>
              <w:bottom w:val="single" w:sz="4" w:space="0" w:color="auto"/>
              <w:right w:val="single" w:sz="4" w:space="0" w:color="auto"/>
            </w:tcBorders>
          </w:tcPr>
          <w:p w14:paraId="50E7E348" w14:textId="77777777" w:rsidR="0000288E" w:rsidRPr="00C45F58" w:rsidRDefault="0000288E" w:rsidP="002C6EF9">
            <w:pPr>
              <w:rPr>
                <w:rFonts w:asciiTheme="minorHAnsi" w:hAnsiTheme="minorHAnsi"/>
                <w:szCs w:val="21"/>
              </w:rPr>
            </w:pPr>
          </w:p>
        </w:tc>
      </w:tr>
      <w:tr w:rsidR="0000288E" w:rsidRPr="00C45F58" w14:paraId="481E9182" w14:textId="77777777" w:rsidTr="002C6EF9">
        <w:tc>
          <w:tcPr>
            <w:tcW w:w="2480" w:type="dxa"/>
            <w:tcBorders>
              <w:top w:val="single" w:sz="4" w:space="0" w:color="auto"/>
              <w:left w:val="single" w:sz="4" w:space="0" w:color="auto"/>
              <w:bottom w:val="single" w:sz="4" w:space="0" w:color="auto"/>
              <w:right w:val="single" w:sz="4" w:space="0" w:color="auto"/>
            </w:tcBorders>
            <w:shd w:val="pct15" w:color="auto" w:fill="FFFFFF"/>
          </w:tcPr>
          <w:p w14:paraId="08CC2686" w14:textId="77777777" w:rsidR="0000288E" w:rsidRPr="00C45F58" w:rsidRDefault="0000288E" w:rsidP="002C6EF9">
            <w:pPr>
              <w:rPr>
                <w:rFonts w:asciiTheme="minorHAnsi" w:hAnsiTheme="minorHAnsi"/>
                <w:szCs w:val="21"/>
              </w:rPr>
            </w:pPr>
            <w:r w:rsidRPr="00C45F58">
              <w:rPr>
                <w:rFonts w:asciiTheme="minorHAnsi" w:hAnsiTheme="minorHAnsi"/>
                <w:szCs w:val="21"/>
              </w:rPr>
              <w:t>Handtekening:</w:t>
            </w:r>
          </w:p>
          <w:p w14:paraId="1AEEA465" w14:textId="77777777" w:rsidR="0000288E" w:rsidRPr="00C45F58" w:rsidRDefault="0000288E" w:rsidP="002C6EF9">
            <w:pPr>
              <w:rPr>
                <w:rFonts w:asciiTheme="minorHAnsi" w:hAnsiTheme="minorHAnsi"/>
                <w:szCs w:val="21"/>
              </w:rPr>
            </w:pPr>
          </w:p>
        </w:tc>
        <w:tc>
          <w:tcPr>
            <w:tcW w:w="6946" w:type="dxa"/>
            <w:tcBorders>
              <w:top w:val="single" w:sz="4" w:space="0" w:color="auto"/>
              <w:left w:val="single" w:sz="4" w:space="0" w:color="auto"/>
              <w:bottom w:val="single" w:sz="4" w:space="0" w:color="auto"/>
              <w:right w:val="single" w:sz="4" w:space="0" w:color="auto"/>
            </w:tcBorders>
          </w:tcPr>
          <w:p w14:paraId="502575A1" w14:textId="590A9D06" w:rsidR="0000288E" w:rsidRPr="00C45F58" w:rsidRDefault="00FB27C1" w:rsidP="002C6EF9">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jc w:val="right"/>
              <w:rPr>
                <w:rFonts w:asciiTheme="minorHAnsi" w:hAnsiTheme="minorHAnsi"/>
                <w:i/>
                <w:szCs w:val="21"/>
              </w:rPr>
            </w:pPr>
            <w:r w:rsidRPr="00C45F58">
              <w:rPr>
                <w:rFonts w:asciiTheme="minorHAnsi" w:hAnsiTheme="minorHAnsi"/>
                <w:i/>
                <w:szCs w:val="21"/>
              </w:rPr>
              <w:t>Deze bijlag</w:t>
            </w:r>
            <w:r w:rsidR="00C3150A" w:rsidRPr="00C45F58">
              <w:rPr>
                <w:rFonts w:asciiTheme="minorHAnsi" w:hAnsiTheme="minorHAnsi"/>
                <w:i/>
                <w:szCs w:val="21"/>
              </w:rPr>
              <w:t>e</w:t>
            </w:r>
            <w:r w:rsidRPr="00C45F58">
              <w:rPr>
                <w:rFonts w:asciiTheme="minorHAnsi" w:hAnsiTheme="minorHAnsi"/>
                <w:i/>
                <w:szCs w:val="21"/>
              </w:rPr>
              <w:t xml:space="preserve"> dient als Bijlage 2 te worden ingediend.</w:t>
            </w:r>
          </w:p>
        </w:tc>
      </w:tr>
    </w:tbl>
    <w:p w14:paraId="57C0F0E8" w14:textId="77777777" w:rsidR="00092A96" w:rsidRPr="00C45F58" w:rsidRDefault="00092A96" w:rsidP="00CF7CC0">
      <w:pPr>
        <w:rPr>
          <w:rFonts w:asciiTheme="minorHAnsi" w:hAnsiTheme="minorHAnsi"/>
          <w:i/>
          <w:szCs w:val="21"/>
        </w:rPr>
      </w:pPr>
    </w:p>
    <w:p w14:paraId="1FE6D577" w14:textId="77777777" w:rsidR="00651603" w:rsidRPr="00C45F58" w:rsidRDefault="00A10FFF" w:rsidP="00896E91">
      <w:pPr>
        <w:pStyle w:val="Bijlage1"/>
        <w:numPr>
          <w:ilvl w:val="0"/>
          <w:numId w:val="0"/>
        </w:numPr>
        <w:rPr>
          <w:rFonts w:asciiTheme="minorHAnsi" w:hAnsiTheme="minorHAnsi"/>
          <w:sz w:val="28"/>
          <w:szCs w:val="28"/>
        </w:rPr>
      </w:pPr>
      <w:bookmarkStart w:id="7" w:name="_Toc419988469"/>
      <w:bookmarkStart w:id="8" w:name="_Toc468700203"/>
      <w:r w:rsidRPr="00C45F58">
        <w:rPr>
          <w:rFonts w:asciiTheme="minorHAnsi" w:hAnsiTheme="minorHAnsi"/>
          <w:sz w:val="28"/>
          <w:szCs w:val="28"/>
        </w:rPr>
        <w:lastRenderedPageBreak/>
        <w:t>Bijlage 3</w:t>
      </w:r>
      <w:r w:rsidR="00651603" w:rsidRPr="00C45F58">
        <w:rPr>
          <w:rFonts w:asciiTheme="minorHAnsi" w:hAnsiTheme="minorHAnsi"/>
          <w:sz w:val="28"/>
          <w:szCs w:val="28"/>
        </w:rPr>
        <w:t xml:space="preserve">  / Verklaring akkoord procedurevoorschriften</w:t>
      </w:r>
      <w:bookmarkEnd w:id="7"/>
      <w:bookmarkEnd w:id="8"/>
    </w:p>
    <w:p w14:paraId="75980042" w14:textId="77777777" w:rsidR="00651603" w:rsidRPr="00C45F58" w:rsidRDefault="00651603" w:rsidP="00651603">
      <w:pPr>
        <w:rPr>
          <w:rFonts w:asciiTheme="minorHAnsi" w:hAnsiTheme="minorHAnsi"/>
          <w:szCs w:val="21"/>
        </w:rPr>
      </w:pPr>
      <w:r w:rsidRPr="00C45F58">
        <w:rPr>
          <w:rFonts w:asciiTheme="minorHAnsi" w:hAnsiTheme="minorHAnsi"/>
          <w:szCs w:val="21"/>
        </w:rPr>
        <w:t>Het formulier dient door de Gegadigde naar waarheid te worden ingevuld en dient te worden ondertekend door een persoon die blijkens het handelsregister of een volmacht van degene die blijkens het handelsregister bevoegd is om Inschrijver te vertegenwoordigen en om namens Gegadigde dit formulier te ondertekenen.</w:t>
      </w:r>
    </w:p>
    <w:p w14:paraId="634ECF7F" w14:textId="77777777" w:rsidR="00651603" w:rsidRPr="00C45F58" w:rsidRDefault="00651603" w:rsidP="00651603">
      <w:pPr>
        <w:rPr>
          <w:rFonts w:asciiTheme="minorHAnsi" w:hAnsiTheme="minorHAnsi"/>
          <w:b/>
          <w:szCs w:val="21"/>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6950"/>
      </w:tblGrid>
      <w:tr w:rsidR="00651603" w:rsidRPr="00C45F58" w14:paraId="02E5926E" w14:textId="77777777" w:rsidTr="00BE1055">
        <w:trPr>
          <w:trHeight w:val="488"/>
        </w:trPr>
        <w:tc>
          <w:tcPr>
            <w:tcW w:w="2480" w:type="dxa"/>
            <w:shd w:val="pct10" w:color="auto" w:fill="FFFFFF"/>
          </w:tcPr>
          <w:p w14:paraId="617B2E26" w14:textId="77777777" w:rsidR="00651603" w:rsidRPr="00C45F58" w:rsidRDefault="00651603" w:rsidP="00BE1055">
            <w:pPr>
              <w:tabs>
                <w:tab w:val="left" w:pos="-1070"/>
                <w:tab w:val="left" w:pos="-848"/>
                <w:tab w:val="left" w:pos="-282"/>
                <w:tab w:val="left" w:pos="284"/>
                <w:tab w:val="left" w:pos="850"/>
                <w:tab w:val="left" w:pos="2779"/>
              </w:tabs>
              <w:rPr>
                <w:rFonts w:asciiTheme="minorHAnsi" w:hAnsiTheme="minorHAnsi"/>
                <w:b/>
                <w:szCs w:val="21"/>
              </w:rPr>
            </w:pPr>
            <w:r w:rsidRPr="00C45F58">
              <w:rPr>
                <w:rFonts w:asciiTheme="minorHAnsi" w:hAnsiTheme="minorHAnsi"/>
                <w:b/>
                <w:szCs w:val="21"/>
              </w:rPr>
              <w:t>Bedrijfsnaam:</w:t>
            </w:r>
          </w:p>
        </w:tc>
        <w:tc>
          <w:tcPr>
            <w:tcW w:w="6950" w:type="dxa"/>
          </w:tcPr>
          <w:p w14:paraId="4DA6610A" w14:textId="77777777" w:rsidR="00651603" w:rsidRPr="00C45F58" w:rsidRDefault="00651603" w:rsidP="00BE1055">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r w:rsidRPr="00C45F58">
              <w:rPr>
                <w:rFonts w:asciiTheme="minorHAnsi" w:hAnsiTheme="minorHAnsi"/>
                <w:szCs w:val="21"/>
              </w:rPr>
              <w:t xml:space="preserve">     </w:t>
            </w:r>
          </w:p>
        </w:tc>
      </w:tr>
    </w:tbl>
    <w:p w14:paraId="3C2F389D" w14:textId="77777777" w:rsidR="00651603" w:rsidRPr="00C45F58" w:rsidRDefault="00651603" w:rsidP="00651603">
      <w:pPr>
        <w:rPr>
          <w:rFonts w:asciiTheme="minorHAnsi" w:hAnsiTheme="minorHAnsi"/>
          <w:b/>
          <w:szCs w:val="21"/>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25"/>
        <w:gridCol w:w="850"/>
        <w:gridCol w:w="851"/>
      </w:tblGrid>
      <w:tr w:rsidR="00651603" w:rsidRPr="00C45F58" w14:paraId="1E88DE62" w14:textId="77777777" w:rsidTr="00BE1055">
        <w:trPr>
          <w:trHeight w:val="488"/>
        </w:trPr>
        <w:tc>
          <w:tcPr>
            <w:tcW w:w="7725" w:type="dxa"/>
            <w:tcBorders>
              <w:top w:val="single" w:sz="4" w:space="0" w:color="auto"/>
              <w:left w:val="single" w:sz="4" w:space="0" w:color="auto"/>
              <w:bottom w:val="single" w:sz="4" w:space="0" w:color="auto"/>
              <w:right w:val="single" w:sz="4" w:space="0" w:color="auto"/>
            </w:tcBorders>
          </w:tcPr>
          <w:p w14:paraId="7A9BB0C8" w14:textId="77777777" w:rsidR="00651603" w:rsidRPr="00C45F58" w:rsidRDefault="00651603" w:rsidP="002D2C6C">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r w:rsidRPr="00C45F58">
              <w:rPr>
                <w:rFonts w:asciiTheme="minorHAnsi" w:hAnsiTheme="minorHAnsi"/>
                <w:szCs w:val="21"/>
              </w:rPr>
              <w:t>De Gegadigde verklaart akkoord te zijn met alle gestelde procedurevoorschriften zoals verme</w:t>
            </w:r>
            <w:r w:rsidR="002D2C6C" w:rsidRPr="00C45F58">
              <w:rPr>
                <w:rFonts w:asciiTheme="minorHAnsi" w:hAnsiTheme="minorHAnsi"/>
                <w:szCs w:val="21"/>
              </w:rPr>
              <w:t>ld in hoofdstuk 3</w:t>
            </w:r>
            <w:r w:rsidR="00A10FFF" w:rsidRPr="00C45F58">
              <w:rPr>
                <w:rFonts w:asciiTheme="minorHAnsi" w:hAnsiTheme="minorHAnsi"/>
                <w:szCs w:val="21"/>
              </w:rPr>
              <w:t xml:space="preserve"> en 4</w:t>
            </w:r>
            <w:r w:rsidR="002D2C6C" w:rsidRPr="00C45F58">
              <w:rPr>
                <w:rFonts w:asciiTheme="minorHAnsi" w:hAnsiTheme="minorHAnsi"/>
                <w:szCs w:val="21"/>
              </w:rPr>
              <w:t xml:space="preserve"> van dit </w:t>
            </w:r>
            <w:r w:rsidRPr="00C45F58">
              <w:rPr>
                <w:rFonts w:asciiTheme="minorHAnsi" w:hAnsiTheme="minorHAnsi"/>
                <w:szCs w:val="21"/>
              </w:rPr>
              <w:t>aanbestedingsdocument</w:t>
            </w:r>
          </w:p>
        </w:tc>
        <w:tc>
          <w:tcPr>
            <w:tcW w:w="850" w:type="dxa"/>
            <w:tcBorders>
              <w:top w:val="single" w:sz="4" w:space="0" w:color="auto"/>
              <w:left w:val="single" w:sz="4" w:space="0" w:color="auto"/>
              <w:bottom w:val="single" w:sz="4" w:space="0" w:color="auto"/>
              <w:right w:val="single" w:sz="4" w:space="0" w:color="auto"/>
            </w:tcBorders>
          </w:tcPr>
          <w:p w14:paraId="41D9E004" w14:textId="77777777" w:rsidR="00651603" w:rsidRPr="00C45F58" w:rsidRDefault="00651603" w:rsidP="00BE1055">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r w:rsidRPr="00C45F58">
              <w:rPr>
                <w:rFonts w:asciiTheme="minorHAnsi" w:hAnsiTheme="minorHAnsi"/>
                <w:szCs w:val="21"/>
              </w:rPr>
              <w:t xml:space="preserve">Ja </w:t>
            </w:r>
            <w:r w:rsidRPr="00C45F58">
              <w:rPr>
                <w:rFonts w:asciiTheme="minorHAnsi" w:hAnsiTheme="minorHAnsi"/>
                <w:szCs w:val="21"/>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szCs w:val="21"/>
              </w:rPr>
              <w:instrText xml:space="preserve"> FORMCHECKBOX </w:instrText>
            </w:r>
            <w:r w:rsidR="003A15EE">
              <w:rPr>
                <w:rFonts w:asciiTheme="minorHAnsi" w:hAnsiTheme="minorHAnsi"/>
                <w:szCs w:val="21"/>
              </w:rPr>
            </w:r>
            <w:r w:rsidR="003A15EE">
              <w:rPr>
                <w:rFonts w:asciiTheme="minorHAnsi" w:hAnsiTheme="minorHAnsi"/>
                <w:szCs w:val="21"/>
              </w:rPr>
              <w:fldChar w:fldCharType="separate"/>
            </w:r>
            <w:r w:rsidRPr="00C45F58">
              <w:rPr>
                <w:rFonts w:asciiTheme="minorHAnsi" w:hAnsiTheme="minorHAnsi"/>
                <w:szCs w:val="21"/>
              </w:rPr>
              <w:fldChar w:fldCharType="end"/>
            </w:r>
            <w:r w:rsidRPr="00C45F58">
              <w:rPr>
                <w:rFonts w:asciiTheme="minorHAnsi" w:hAnsiTheme="minorHAnsi"/>
                <w:szCs w:val="21"/>
              </w:rPr>
              <w:t xml:space="preserve"> </w:t>
            </w:r>
          </w:p>
        </w:tc>
        <w:tc>
          <w:tcPr>
            <w:tcW w:w="851" w:type="dxa"/>
            <w:tcBorders>
              <w:top w:val="single" w:sz="4" w:space="0" w:color="auto"/>
              <w:left w:val="single" w:sz="4" w:space="0" w:color="auto"/>
              <w:bottom w:val="single" w:sz="4" w:space="0" w:color="auto"/>
              <w:right w:val="single" w:sz="4" w:space="0" w:color="auto"/>
            </w:tcBorders>
          </w:tcPr>
          <w:p w14:paraId="5E73E0ED" w14:textId="77777777" w:rsidR="00651603" w:rsidRPr="00C45F58" w:rsidRDefault="00651603" w:rsidP="00BE1055">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szCs w:val="21"/>
              </w:rPr>
            </w:pPr>
            <w:r w:rsidRPr="00C45F58">
              <w:rPr>
                <w:rFonts w:asciiTheme="minorHAnsi" w:hAnsiTheme="minorHAnsi"/>
                <w:szCs w:val="21"/>
              </w:rPr>
              <w:t>Nee</w:t>
            </w:r>
            <w:r w:rsidRPr="00C45F58">
              <w:rPr>
                <w:rFonts w:asciiTheme="minorHAnsi" w:hAnsiTheme="minorHAnsi"/>
                <w:szCs w:val="21"/>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szCs w:val="21"/>
              </w:rPr>
              <w:instrText xml:space="preserve"> FORMCHECKBOX </w:instrText>
            </w:r>
            <w:r w:rsidR="003A15EE">
              <w:rPr>
                <w:rFonts w:asciiTheme="minorHAnsi" w:hAnsiTheme="minorHAnsi"/>
                <w:szCs w:val="21"/>
              </w:rPr>
            </w:r>
            <w:r w:rsidR="003A15EE">
              <w:rPr>
                <w:rFonts w:asciiTheme="minorHAnsi" w:hAnsiTheme="minorHAnsi"/>
                <w:szCs w:val="21"/>
              </w:rPr>
              <w:fldChar w:fldCharType="separate"/>
            </w:r>
            <w:r w:rsidRPr="00C45F58">
              <w:rPr>
                <w:rFonts w:asciiTheme="minorHAnsi" w:hAnsiTheme="minorHAnsi"/>
                <w:szCs w:val="21"/>
              </w:rPr>
              <w:fldChar w:fldCharType="end"/>
            </w:r>
          </w:p>
        </w:tc>
      </w:tr>
    </w:tbl>
    <w:p w14:paraId="03C819DE" w14:textId="77777777" w:rsidR="00651603" w:rsidRPr="00C45F58" w:rsidRDefault="00651603" w:rsidP="00651603">
      <w:pPr>
        <w:rPr>
          <w:rFonts w:asciiTheme="minorHAnsi" w:hAnsiTheme="minorHAnsi"/>
          <w:b/>
          <w:szCs w:val="21"/>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1"/>
        <w:gridCol w:w="3700"/>
        <w:gridCol w:w="1138"/>
        <w:gridCol w:w="2757"/>
      </w:tblGrid>
      <w:tr w:rsidR="00651603" w:rsidRPr="00C45F58" w14:paraId="24201916" w14:textId="77777777" w:rsidTr="00BE1055">
        <w:trPr>
          <w:cantSplit/>
          <w:trHeight w:val="771"/>
        </w:trPr>
        <w:tc>
          <w:tcPr>
            <w:tcW w:w="9426" w:type="dxa"/>
            <w:gridSpan w:val="4"/>
            <w:shd w:val="pct5" w:color="auto" w:fill="FFFFFF"/>
            <w:vAlign w:val="center"/>
          </w:tcPr>
          <w:p w14:paraId="2E94F8F8" w14:textId="77777777" w:rsidR="00651603" w:rsidRPr="00C45F58" w:rsidRDefault="00651603" w:rsidP="00BE1055">
            <w:pPr>
              <w:rPr>
                <w:rFonts w:asciiTheme="minorHAnsi" w:hAnsiTheme="minorHAnsi"/>
                <w:szCs w:val="21"/>
              </w:rPr>
            </w:pPr>
            <w:r w:rsidRPr="00C45F58">
              <w:rPr>
                <w:rFonts w:asciiTheme="minorHAnsi" w:hAnsiTheme="minorHAnsi"/>
                <w:szCs w:val="21"/>
              </w:rPr>
              <w:t>Gegadigde verklaart, dat hij deze verklaring volledig en naar waarheid heeft ondertekend en dat hij bereid is op eerste verzoek van de Aanbestedende Dienst bewijzen dienaangaande te overleggen in het besef dat het verstrekken van onjuiste gegevens, ook als dit niet opzettelijk gebeurt, tot uitsluiting van deelname zal leiden.</w:t>
            </w:r>
          </w:p>
        </w:tc>
      </w:tr>
      <w:tr w:rsidR="00651603" w:rsidRPr="00C45F58" w14:paraId="3E23D0B6" w14:textId="77777777" w:rsidTr="00BE1055">
        <w:trPr>
          <w:cantSplit/>
          <w:trHeight w:val="460"/>
        </w:trPr>
        <w:tc>
          <w:tcPr>
            <w:tcW w:w="1831" w:type="dxa"/>
            <w:vAlign w:val="center"/>
          </w:tcPr>
          <w:p w14:paraId="7E6F3668" w14:textId="77777777" w:rsidR="00651603" w:rsidRPr="00C45F58" w:rsidRDefault="00651603" w:rsidP="00BE1055">
            <w:pPr>
              <w:rPr>
                <w:rFonts w:asciiTheme="minorHAnsi" w:hAnsiTheme="minorHAnsi"/>
                <w:szCs w:val="21"/>
              </w:rPr>
            </w:pPr>
            <w:r w:rsidRPr="00C45F58">
              <w:rPr>
                <w:rFonts w:asciiTheme="minorHAnsi" w:hAnsiTheme="minorHAnsi"/>
                <w:szCs w:val="21"/>
              </w:rPr>
              <w:t>Plaats</w:t>
            </w:r>
          </w:p>
        </w:tc>
        <w:tc>
          <w:tcPr>
            <w:tcW w:w="3700" w:type="dxa"/>
            <w:vAlign w:val="center"/>
          </w:tcPr>
          <w:p w14:paraId="0B8736AF" w14:textId="77777777" w:rsidR="00651603" w:rsidRPr="00C45F58" w:rsidRDefault="00651603" w:rsidP="00BE1055">
            <w:pPr>
              <w:rPr>
                <w:rFonts w:asciiTheme="minorHAnsi" w:hAnsiTheme="minorHAnsi"/>
                <w:szCs w:val="21"/>
              </w:rPr>
            </w:pPr>
          </w:p>
        </w:tc>
        <w:tc>
          <w:tcPr>
            <w:tcW w:w="1138" w:type="dxa"/>
            <w:vAlign w:val="center"/>
          </w:tcPr>
          <w:p w14:paraId="5D4997A3" w14:textId="77777777" w:rsidR="00651603" w:rsidRPr="00C45F58" w:rsidRDefault="00651603" w:rsidP="00BE1055">
            <w:pPr>
              <w:rPr>
                <w:rFonts w:asciiTheme="minorHAnsi" w:hAnsiTheme="minorHAnsi"/>
                <w:szCs w:val="21"/>
              </w:rPr>
            </w:pPr>
            <w:r w:rsidRPr="00C45F58">
              <w:rPr>
                <w:rFonts w:asciiTheme="minorHAnsi" w:hAnsiTheme="minorHAnsi"/>
                <w:szCs w:val="21"/>
              </w:rPr>
              <w:t>Datum</w:t>
            </w:r>
          </w:p>
        </w:tc>
        <w:tc>
          <w:tcPr>
            <w:tcW w:w="2757" w:type="dxa"/>
            <w:vAlign w:val="center"/>
          </w:tcPr>
          <w:p w14:paraId="6B4B2DAA" w14:textId="77777777" w:rsidR="00651603" w:rsidRPr="00C45F58" w:rsidRDefault="00651603" w:rsidP="00BE1055">
            <w:pPr>
              <w:rPr>
                <w:rFonts w:asciiTheme="minorHAnsi" w:hAnsiTheme="minorHAnsi"/>
                <w:szCs w:val="21"/>
              </w:rPr>
            </w:pPr>
          </w:p>
        </w:tc>
      </w:tr>
      <w:tr w:rsidR="00651603" w:rsidRPr="00C45F58" w14:paraId="7DC78E36" w14:textId="77777777" w:rsidTr="00BE1055">
        <w:trPr>
          <w:cantSplit/>
          <w:trHeight w:val="460"/>
        </w:trPr>
        <w:tc>
          <w:tcPr>
            <w:tcW w:w="1831" w:type="dxa"/>
            <w:vAlign w:val="center"/>
          </w:tcPr>
          <w:p w14:paraId="7F0ABCFD" w14:textId="77777777" w:rsidR="00651603" w:rsidRPr="00C45F58" w:rsidRDefault="00651603" w:rsidP="00BE1055">
            <w:pPr>
              <w:rPr>
                <w:rFonts w:asciiTheme="minorHAnsi" w:hAnsiTheme="minorHAnsi"/>
                <w:szCs w:val="21"/>
              </w:rPr>
            </w:pPr>
            <w:r w:rsidRPr="00C45F58">
              <w:rPr>
                <w:rFonts w:asciiTheme="minorHAnsi" w:hAnsiTheme="minorHAnsi"/>
                <w:szCs w:val="21"/>
              </w:rPr>
              <w:t>Naam</w:t>
            </w:r>
          </w:p>
        </w:tc>
        <w:tc>
          <w:tcPr>
            <w:tcW w:w="7595" w:type="dxa"/>
            <w:gridSpan w:val="3"/>
            <w:vAlign w:val="center"/>
          </w:tcPr>
          <w:p w14:paraId="5A01452C" w14:textId="77777777" w:rsidR="00651603" w:rsidRPr="00C45F58" w:rsidRDefault="00651603" w:rsidP="00BE1055">
            <w:pPr>
              <w:rPr>
                <w:rFonts w:asciiTheme="minorHAnsi" w:hAnsiTheme="minorHAnsi"/>
                <w:szCs w:val="21"/>
              </w:rPr>
            </w:pPr>
          </w:p>
        </w:tc>
      </w:tr>
      <w:tr w:rsidR="00651603" w:rsidRPr="00C45F58" w14:paraId="5686005B" w14:textId="77777777" w:rsidTr="00BE1055">
        <w:trPr>
          <w:cantSplit/>
          <w:trHeight w:val="460"/>
        </w:trPr>
        <w:tc>
          <w:tcPr>
            <w:tcW w:w="1831" w:type="dxa"/>
            <w:vAlign w:val="center"/>
          </w:tcPr>
          <w:p w14:paraId="6BA796AA" w14:textId="77777777" w:rsidR="00651603" w:rsidRPr="00C45F58" w:rsidRDefault="00651603" w:rsidP="00BE1055">
            <w:pPr>
              <w:rPr>
                <w:rFonts w:asciiTheme="minorHAnsi" w:hAnsiTheme="minorHAnsi"/>
                <w:szCs w:val="21"/>
              </w:rPr>
            </w:pPr>
            <w:r w:rsidRPr="00C45F58">
              <w:rPr>
                <w:rFonts w:asciiTheme="minorHAnsi" w:hAnsiTheme="minorHAnsi"/>
                <w:szCs w:val="21"/>
              </w:rPr>
              <w:t>Functie</w:t>
            </w:r>
          </w:p>
        </w:tc>
        <w:tc>
          <w:tcPr>
            <w:tcW w:w="7595" w:type="dxa"/>
            <w:gridSpan w:val="3"/>
            <w:vAlign w:val="center"/>
          </w:tcPr>
          <w:p w14:paraId="174BEB13" w14:textId="77777777" w:rsidR="00651603" w:rsidRPr="00C45F58" w:rsidRDefault="00651603" w:rsidP="00BE1055">
            <w:pPr>
              <w:rPr>
                <w:rFonts w:asciiTheme="minorHAnsi" w:hAnsiTheme="minorHAnsi"/>
                <w:szCs w:val="21"/>
              </w:rPr>
            </w:pPr>
          </w:p>
        </w:tc>
      </w:tr>
      <w:tr w:rsidR="00651603" w:rsidRPr="00C45F58" w14:paraId="4F195558" w14:textId="77777777" w:rsidTr="00BE1055">
        <w:trPr>
          <w:cantSplit/>
          <w:trHeight w:val="460"/>
        </w:trPr>
        <w:tc>
          <w:tcPr>
            <w:tcW w:w="1831" w:type="dxa"/>
            <w:vAlign w:val="center"/>
          </w:tcPr>
          <w:p w14:paraId="6DC895B2" w14:textId="77777777" w:rsidR="00651603" w:rsidRPr="00C45F58" w:rsidRDefault="00651603" w:rsidP="00BE1055">
            <w:pPr>
              <w:rPr>
                <w:rFonts w:asciiTheme="minorHAnsi" w:hAnsiTheme="minorHAnsi"/>
                <w:szCs w:val="21"/>
              </w:rPr>
            </w:pPr>
            <w:r w:rsidRPr="00C45F58">
              <w:rPr>
                <w:rFonts w:asciiTheme="minorHAnsi" w:hAnsiTheme="minorHAnsi"/>
                <w:szCs w:val="21"/>
              </w:rPr>
              <w:t>Handtekening</w:t>
            </w:r>
          </w:p>
        </w:tc>
        <w:tc>
          <w:tcPr>
            <w:tcW w:w="7595" w:type="dxa"/>
            <w:gridSpan w:val="3"/>
            <w:vAlign w:val="center"/>
          </w:tcPr>
          <w:p w14:paraId="4323CA6B" w14:textId="61E3837D" w:rsidR="00651603" w:rsidRPr="00C45F58" w:rsidRDefault="00651603" w:rsidP="00FB27C1">
            <w:pPr>
              <w:jc w:val="right"/>
              <w:rPr>
                <w:rFonts w:asciiTheme="minorHAnsi" w:hAnsiTheme="minorHAnsi"/>
                <w:szCs w:val="21"/>
              </w:rPr>
            </w:pPr>
            <w:r w:rsidRPr="00C45F58">
              <w:rPr>
                <w:rFonts w:asciiTheme="minorHAnsi" w:hAnsiTheme="minorHAnsi"/>
                <w:i/>
                <w:szCs w:val="21"/>
              </w:rPr>
              <w:t>Verklaring en bijbehorende documentatie</w:t>
            </w:r>
            <w:r w:rsidR="00FB27C1" w:rsidRPr="00C45F58">
              <w:rPr>
                <w:rFonts w:asciiTheme="minorHAnsi" w:hAnsiTheme="minorHAnsi"/>
                <w:i/>
                <w:szCs w:val="21"/>
              </w:rPr>
              <w:t xml:space="preserve"> indienen als Bijlage 3</w:t>
            </w:r>
            <w:r w:rsidRPr="00C45F58">
              <w:rPr>
                <w:rFonts w:asciiTheme="minorHAnsi" w:hAnsiTheme="minorHAnsi"/>
                <w:i/>
                <w:szCs w:val="21"/>
              </w:rPr>
              <w:t>.</w:t>
            </w:r>
          </w:p>
        </w:tc>
      </w:tr>
    </w:tbl>
    <w:p w14:paraId="19EBEF15" w14:textId="77777777" w:rsidR="00651603" w:rsidRPr="00C45F58" w:rsidRDefault="00651603" w:rsidP="00AE5EE0">
      <w:pPr>
        <w:pStyle w:val="Heading2"/>
        <w:numPr>
          <w:ilvl w:val="0"/>
          <w:numId w:val="0"/>
        </w:numPr>
        <w:ind w:left="576"/>
        <w:rPr>
          <w:rFonts w:asciiTheme="minorHAnsi" w:hAnsiTheme="minorHAnsi"/>
        </w:rPr>
      </w:pPr>
    </w:p>
    <w:p w14:paraId="0B3FB181" w14:textId="77777777" w:rsidR="009426CB" w:rsidRPr="00C45F58" w:rsidRDefault="009426CB" w:rsidP="00AB1FFE">
      <w:pPr>
        <w:rPr>
          <w:rFonts w:asciiTheme="minorHAnsi" w:hAnsiTheme="minorHAnsi"/>
          <w:lang w:eastAsia="nl-NL"/>
        </w:rPr>
      </w:pPr>
    </w:p>
    <w:p w14:paraId="2589502C" w14:textId="77777777" w:rsidR="002466EE" w:rsidRPr="00C45F58" w:rsidRDefault="002466EE">
      <w:pPr>
        <w:spacing w:line="240" w:lineRule="auto"/>
        <w:rPr>
          <w:rFonts w:asciiTheme="minorHAnsi" w:hAnsiTheme="minorHAnsi"/>
          <w:b/>
          <w:noProof/>
          <w:color w:val="000000"/>
          <w:kern w:val="28"/>
          <w:sz w:val="22"/>
          <w:szCs w:val="22"/>
          <w:lang w:eastAsia="nl-NL"/>
        </w:rPr>
      </w:pPr>
      <w:r w:rsidRPr="00C45F58">
        <w:rPr>
          <w:rFonts w:asciiTheme="minorHAnsi" w:hAnsiTheme="minorHAnsi"/>
          <w:sz w:val="22"/>
        </w:rPr>
        <w:br w:type="page"/>
      </w:r>
    </w:p>
    <w:p w14:paraId="50B7EE62" w14:textId="5E4B3E74" w:rsidR="005F2F1E" w:rsidRPr="00C45F58" w:rsidRDefault="005F2F1E" w:rsidP="005F2F1E">
      <w:pPr>
        <w:pStyle w:val="Bijlage1"/>
        <w:numPr>
          <w:ilvl w:val="0"/>
          <w:numId w:val="0"/>
        </w:numPr>
        <w:rPr>
          <w:rFonts w:asciiTheme="minorHAnsi" w:hAnsiTheme="minorHAnsi"/>
          <w:sz w:val="28"/>
          <w:szCs w:val="28"/>
        </w:rPr>
      </w:pPr>
      <w:bookmarkStart w:id="9" w:name="_Toc468700204"/>
      <w:bookmarkStart w:id="10" w:name="_Toc419988473"/>
      <w:r w:rsidRPr="00C45F58">
        <w:rPr>
          <w:rFonts w:asciiTheme="minorHAnsi" w:hAnsiTheme="minorHAnsi"/>
          <w:sz w:val="28"/>
          <w:szCs w:val="28"/>
        </w:rPr>
        <w:lastRenderedPageBreak/>
        <w:t>Bijlage 4 / ARVODI 2016</w:t>
      </w:r>
      <w:bookmarkEnd w:id="9"/>
    </w:p>
    <w:p w14:paraId="3B40F82C" w14:textId="0A742112" w:rsidR="005F2F1E" w:rsidRPr="00C45F58" w:rsidRDefault="005F2F1E" w:rsidP="005F2F1E">
      <w:pPr>
        <w:rPr>
          <w:rFonts w:asciiTheme="minorHAnsi" w:hAnsiTheme="minorHAnsi"/>
          <w:szCs w:val="21"/>
        </w:rPr>
      </w:pPr>
      <w:r w:rsidRPr="00C45F58">
        <w:rPr>
          <w:rFonts w:asciiTheme="minorHAnsi" w:hAnsiTheme="minorHAnsi"/>
          <w:szCs w:val="21"/>
        </w:rPr>
        <w:t>Zoals weergegeven in hoofdstuk 4.1 sub I zullen de ARVODI 2016 van toepassing zijn op de Offerteaanvraag. Volledigheidshalve geeft de AFM deze alvast in deze fase van de aanbesteding weer. Eventuele suggesties kunnen in de gunningsfase worden gedaan via de Nota van Inlichten van die fase.</w:t>
      </w:r>
    </w:p>
    <w:p w14:paraId="52A476F3" w14:textId="77777777" w:rsidR="005F2F1E" w:rsidRPr="00C45F58" w:rsidRDefault="005F2F1E" w:rsidP="005F2F1E">
      <w:pPr>
        <w:rPr>
          <w:rFonts w:asciiTheme="minorHAnsi" w:hAnsiTheme="minorHAnsi"/>
          <w:szCs w:val="21"/>
        </w:rPr>
      </w:pPr>
    </w:p>
    <w:p w14:paraId="24256C62" w14:textId="77777777" w:rsidR="005F2F1E" w:rsidRPr="00C45F58" w:rsidRDefault="005F2F1E" w:rsidP="005F2F1E">
      <w:pPr>
        <w:rPr>
          <w:rFonts w:asciiTheme="minorHAnsi" w:hAnsiTheme="minorHAnsi"/>
          <w:szCs w:val="21"/>
        </w:rPr>
      </w:pPr>
      <w:r w:rsidRPr="00C45F58">
        <w:rPr>
          <w:rFonts w:asciiTheme="minorHAnsi" w:hAnsiTheme="minorHAnsi"/>
          <w:szCs w:val="21"/>
        </w:rPr>
        <w:object w:dxaOrig="1535" w:dyaOrig="993" w14:anchorId="7D2AAFBC">
          <v:shape id="_x0000_i1026" type="#_x0000_t75" style="width:76.75pt;height:49.6pt" o:ole="">
            <v:imagedata r:id="rId17" o:title=""/>
          </v:shape>
          <o:OLEObject Type="Embed" ProgID="AcroExch.Document.11" ShapeID="_x0000_i1026" DrawAspect="Icon" ObjectID="_1542449031" r:id="rId18"/>
        </w:object>
      </w:r>
    </w:p>
    <w:p w14:paraId="56538C81" w14:textId="77777777" w:rsidR="005F2F1E" w:rsidRPr="00C45F58" w:rsidRDefault="005F2F1E" w:rsidP="005F2F1E">
      <w:pPr>
        <w:rPr>
          <w:rFonts w:asciiTheme="minorHAnsi" w:hAnsiTheme="minorHAnsi"/>
          <w:szCs w:val="21"/>
        </w:rPr>
      </w:pPr>
    </w:p>
    <w:p w14:paraId="5E4218CA" w14:textId="68674972" w:rsidR="005F2F1E" w:rsidRPr="00C45F58" w:rsidRDefault="005F2F1E" w:rsidP="005F2F1E">
      <w:pPr>
        <w:rPr>
          <w:rFonts w:asciiTheme="minorHAnsi" w:hAnsiTheme="minorHAnsi"/>
          <w:szCs w:val="21"/>
        </w:rPr>
      </w:pPr>
      <w:r w:rsidRPr="00C45F58">
        <w:rPr>
          <w:rFonts w:asciiTheme="minorHAnsi" w:hAnsiTheme="minorHAnsi"/>
          <w:szCs w:val="21"/>
        </w:rPr>
        <w:t xml:space="preserve">Indien de koppeling van het PDF bestand niet werkt kunt u ook deze link gebruiken: </w:t>
      </w:r>
      <w:hyperlink r:id="rId19" w:history="1">
        <w:r w:rsidRPr="00C45F58">
          <w:rPr>
            <w:rStyle w:val="Hyperlink"/>
            <w:rFonts w:asciiTheme="minorHAnsi" w:hAnsiTheme="minorHAnsi"/>
            <w:szCs w:val="21"/>
          </w:rPr>
          <w:t>Besluit vaststelling Algemene Rijksvoorwaarden bij IT-overeenkomsten (ARBIT-2016, ARIV-2016, ARVODI-2016)</w:t>
        </w:r>
      </w:hyperlink>
      <w:r w:rsidRPr="00C45F58">
        <w:rPr>
          <w:rFonts w:asciiTheme="minorHAnsi" w:hAnsiTheme="minorHAnsi"/>
          <w:color w:val="000000"/>
          <w:sz w:val="17"/>
          <w:szCs w:val="17"/>
        </w:rPr>
        <w:t xml:space="preserve"> </w:t>
      </w:r>
    </w:p>
    <w:p w14:paraId="58983EBA" w14:textId="4D7B414F" w:rsidR="004A1882" w:rsidRPr="00C45F58" w:rsidRDefault="004A1882" w:rsidP="00C06FE3">
      <w:pPr>
        <w:pStyle w:val="Bijlage1"/>
        <w:numPr>
          <w:ilvl w:val="0"/>
          <w:numId w:val="0"/>
        </w:numPr>
        <w:rPr>
          <w:rFonts w:asciiTheme="minorHAnsi" w:hAnsiTheme="minorHAnsi"/>
          <w:sz w:val="28"/>
          <w:szCs w:val="28"/>
        </w:rPr>
      </w:pPr>
      <w:bookmarkStart w:id="11" w:name="_Toc468700205"/>
      <w:r w:rsidRPr="00C45F58">
        <w:rPr>
          <w:rFonts w:asciiTheme="minorHAnsi" w:hAnsiTheme="minorHAnsi"/>
          <w:sz w:val="28"/>
          <w:szCs w:val="28"/>
        </w:rPr>
        <w:lastRenderedPageBreak/>
        <w:t xml:space="preserve">Bijlage </w:t>
      </w:r>
      <w:r w:rsidR="005F2F1E" w:rsidRPr="00C45F58">
        <w:rPr>
          <w:rFonts w:asciiTheme="minorHAnsi" w:hAnsiTheme="minorHAnsi"/>
          <w:sz w:val="28"/>
          <w:szCs w:val="28"/>
        </w:rPr>
        <w:t>5</w:t>
      </w:r>
      <w:r w:rsidR="00A10FFF" w:rsidRPr="00C45F58">
        <w:rPr>
          <w:rFonts w:asciiTheme="minorHAnsi" w:hAnsiTheme="minorHAnsi"/>
          <w:sz w:val="28"/>
          <w:szCs w:val="28"/>
        </w:rPr>
        <w:t xml:space="preserve"> </w:t>
      </w:r>
      <w:r w:rsidR="0027063A" w:rsidRPr="00C45F58">
        <w:rPr>
          <w:rFonts w:asciiTheme="minorHAnsi" w:hAnsiTheme="minorHAnsi"/>
          <w:sz w:val="28"/>
          <w:szCs w:val="28"/>
        </w:rPr>
        <w:t xml:space="preserve">/ </w:t>
      </w:r>
      <w:r w:rsidRPr="00C45F58">
        <w:rPr>
          <w:rFonts w:asciiTheme="minorHAnsi" w:hAnsiTheme="minorHAnsi"/>
          <w:sz w:val="28"/>
          <w:szCs w:val="28"/>
        </w:rPr>
        <w:t>Format voor het stellen van vragen</w:t>
      </w:r>
      <w:bookmarkEnd w:id="10"/>
      <w:bookmarkEnd w:id="11"/>
      <w:r w:rsidRPr="00C45F58">
        <w:rPr>
          <w:rFonts w:asciiTheme="minorHAnsi" w:hAnsiTheme="minorHAnsi"/>
          <w:sz w:val="28"/>
          <w:szCs w:val="28"/>
        </w:rPr>
        <w:t xml:space="preserve"> </w:t>
      </w:r>
    </w:p>
    <w:p w14:paraId="63AB404E" w14:textId="063A4C0C" w:rsidR="004A1882" w:rsidRPr="00C45F58" w:rsidRDefault="004A1882" w:rsidP="004A1882">
      <w:pPr>
        <w:rPr>
          <w:rFonts w:asciiTheme="minorHAnsi" w:hAnsiTheme="minorHAnsi"/>
          <w:szCs w:val="21"/>
        </w:rPr>
      </w:pPr>
      <w:r w:rsidRPr="00C45F58">
        <w:rPr>
          <w:rFonts w:asciiTheme="minorHAnsi" w:hAnsiTheme="minorHAnsi"/>
          <w:szCs w:val="21"/>
        </w:rPr>
        <w:t xml:space="preserve">De AFM dient de vragen van </w:t>
      </w:r>
      <w:r w:rsidR="008F5559" w:rsidRPr="00C45F58">
        <w:rPr>
          <w:rFonts w:asciiTheme="minorHAnsi" w:hAnsiTheme="minorHAnsi"/>
          <w:szCs w:val="21"/>
        </w:rPr>
        <w:t>Gegadigde</w:t>
      </w:r>
      <w:r w:rsidR="00A84B28" w:rsidRPr="00C45F58">
        <w:rPr>
          <w:rFonts w:asciiTheme="minorHAnsi" w:hAnsiTheme="minorHAnsi"/>
          <w:szCs w:val="21"/>
        </w:rPr>
        <w:t xml:space="preserve"> voor de Nota van Inlichtingen</w:t>
      </w:r>
      <w:r w:rsidRPr="00C45F58">
        <w:rPr>
          <w:rFonts w:asciiTheme="minorHAnsi" w:hAnsiTheme="minorHAnsi"/>
          <w:szCs w:val="21"/>
        </w:rPr>
        <w:t xml:space="preserve"> conform onderstaand model </w:t>
      </w:r>
      <w:r w:rsidRPr="00C45F58">
        <w:rPr>
          <w:rFonts w:asciiTheme="minorHAnsi" w:hAnsiTheme="minorHAnsi"/>
          <w:b/>
          <w:szCs w:val="21"/>
        </w:rPr>
        <w:t xml:space="preserve">uiterlijk </w:t>
      </w:r>
      <w:r w:rsidR="00213FF9" w:rsidRPr="00C45F58">
        <w:rPr>
          <w:rFonts w:asciiTheme="minorHAnsi" w:hAnsiTheme="minorHAnsi"/>
          <w:b/>
          <w:szCs w:val="21"/>
        </w:rPr>
        <w:t>12 december 2016</w:t>
      </w:r>
      <w:r w:rsidR="00A6488E" w:rsidRPr="00C45F58">
        <w:rPr>
          <w:rFonts w:asciiTheme="minorHAnsi" w:hAnsiTheme="minorHAnsi"/>
          <w:b/>
          <w:szCs w:val="21"/>
        </w:rPr>
        <w:t xml:space="preserve"> </w:t>
      </w:r>
      <w:r w:rsidRPr="00C45F58">
        <w:rPr>
          <w:rFonts w:asciiTheme="minorHAnsi" w:hAnsiTheme="minorHAnsi"/>
          <w:szCs w:val="21"/>
        </w:rPr>
        <w:t xml:space="preserve">te hebben ontvangen in de e-mailbox van: </w:t>
      </w:r>
      <w:hyperlink r:id="rId20" w:history="1">
        <w:r w:rsidRPr="00C45F58">
          <w:rPr>
            <w:rStyle w:val="Hyperlink"/>
            <w:rFonts w:asciiTheme="minorHAnsi" w:hAnsiTheme="minorHAnsi"/>
            <w:b/>
            <w:szCs w:val="21"/>
          </w:rPr>
          <w:t>inkoop-aanbesteden@afm.nl</w:t>
        </w:r>
      </w:hyperlink>
      <w:r w:rsidRPr="00C45F58">
        <w:rPr>
          <w:rFonts w:asciiTheme="minorHAnsi" w:hAnsiTheme="minorHAnsi"/>
          <w:szCs w:val="21"/>
        </w:rPr>
        <w:t>. Ind</w:t>
      </w:r>
      <w:r w:rsidR="00A6488E" w:rsidRPr="00C45F58">
        <w:rPr>
          <w:rFonts w:asciiTheme="minorHAnsi" w:hAnsiTheme="minorHAnsi"/>
          <w:szCs w:val="21"/>
        </w:rPr>
        <w:t>ien noodzakelijk mag Gegadigde</w:t>
      </w:r>
      <w:r w:rsidRPr="00C45F58">
        <w:rPr>
          <w:rFonts w:asciiTheme="minorHAnsi" w:hAnsiTheme="minorHAnsi"/>
          <w:szCs w:val="21"/>
        </w:rPr>
        <w:t xml:space="preserve"> de regels van onderstaand model aanvullen mits de lay-out hierbij gehanteerd blijft.</w:t>
      </w:r>
    </w:p>
    <w:p w14:paraId="3BCEEF44" w14:textId="77777777" w:rsidR="004A1882" w:rsidRPr="00C45F58" w:rsidRDefault="004A1882" w:rsidP="004A1882">
      <w:pPr>
        <w:rPr>
          <w:rFonts w:asciiTheme="minorHAnsi" w:hAnsiTheme="minorHAnsi"/>
          <w:szCs w:val="21"/>
        </w:rPr>
      </w:pPr>
    </w:p>
    <w:tbl>
      <w:tblPr>
        <w:tblW w:w="9889" w:type="dxa"/>
        <w:tblCellMar>
          <w:top w:w="57" w:type="dxa"/>
          <w:left w:w="57" w:type="dxa"/>
          <w:bottom w:w="57" w:type="dxa"/>
          <w:right w:w="57" w:type="dxa"/>
        </w:tblCellMar>
        <w:tblLook w:val="04A0" w:firstRow="1" w:lastRow="0" w:firstColumn="1" w:lastColumn="0" w:noHBand="0" w:noVBand="1"/>
      </w:tblPr>
      <w:tblGrid>
        <w:gridCol w:w="1108"/>
        <w:gridCol w:w="1013"/>
        <w:gridCol w:w="1452"/>
        <w:gridCol w:w="6316"/>
      </w:tblGrid>
      <w:tr w:rsidR="004A1882" w:rsidRPr="00C45F58" w14:paraId="6D978B5A" w14:textId="77777777" w:rsidTr="00B3596E">
        <w:trPr>
          <w:trHeight w:val="85"/>
          <w:tblHeader/>
        </w:trPr>
        <w:tc>
          <w:tcPr>
            <w:tcW w:w="677" w:type="dxa"/>
            <w:tcBorders>
              <w:top w:val="single" w:sz="8" w:space="0" w:color="000000"/>
              <w:left w:val="single" w:sz="8" w:space="0" w:color="000000"/>
              <w:bottom w:val="single" w:sz="8" w:space="0" w:color="000000"/>
              <w:right w:val="single" w:sz="8" w:space="0" w:color="000000"/>
            </w:tcBorders>
            <w:shd w:val="clear" w:color="auto" w:fill="000000"/>
            <w:tcMar>
              <w:top w:w="0" w:type="dxa"/>
              <w:left w:w="108" w:type="dxa"/>
              <w:bottom w:w="0" w:type="dxa"/>
              <w:right w:w="108" w:type="dxa"/>
            </w:tcMar>
            <w:hideMark/>
          </w:tcPr>
          <w:p w14:paraId="0CBDD202" w14:textId="77777777" w:rsidR="004A1882" w:rsidRPr="00C45F58" w:rsidRDefault="004A1882" w:rsidP="00B3596E">
            <w:pPr>
              <w:rPr>
                <w:rFonts w:asciiTheme="minorHAnsi" w:hAnsiTheme="minorHAnsi"/>
                <w:b/>
                <w:bCs/>
                <w:szCs w:val="21"/>
                <w:lang w:val="en-US"/>
              </w:rPr>
            </w:pPr>
            <w:r w:rsidRPr="00C45F58">
              <w:rPr>
                <w:rFonts w:asciiTheme="minorHAnsi" w:hAnsiTheme="minorHAnsi"/>
                <w:b/>
                <w:bCs/>
                <w:szCs w:val="21"/>
                <w:lang w:val="en-US"/>
              </w:rPr>
              <w:t>ID</w:t>
            </w:r>
          </w:p>
        </w:tc>
        <w:tc>
          <w:tcPr>
            <w:tcW w:w="1029" w:type="dxa"/>
            <w:tcBorders>
              <w:top w:val="single" w:sz="8" w:space="0" w:color="000000"/>
              <w:left w:val="single" w:sz="8" w:space="0" w:color="000000"/>
              <w:bottom w:val="single" w:sz="8" w:space="0" w:color="000000"/>
              <w:right w:val="single" w:sz="8" w:space="0" w:color="000000"/>
            </w:tcBorders>
            <w:shd w:val="clear" w:color="auto" w:fill="000000"/>
            <w:tcMar>
              <w:top w:w="0" w:type="dxa"/>
              <w:left w:w="108" w:type="dxa"/>
              <w:bottom w:w="0" w:type="dxa"/>
              <w:right w:w="108" w:type="dxa"/>
            </w:tcMar>
            <w:hideMark/>
          </w:tcPr>
          <w:p w14:paraId="692E4315" w14:textId="77777777" w:rsidR="004A1882" w:rsidRPr="00C45F58" w:rsidRDefault="004A1882" w:rsidP="00B3596E">
            <w:pPr>
              <w:rPr>
                <w:rFonts w:asciiTheme="minorHAnsi" w:hAnsiTheme="minorHAnsi"/>
                <w:b/>
                <w:bCs/>
                <w:szCs w:val="21"/>
                <w:lang w:val="en-US"/>
              </w:rPr>
            </w:pPr>
            <w:proofErr w:type="spellStart"/>
            <w:r w:rsidRPr="00C45F58">
              <w:rPr>
                <w:rFonts w:asciiTheme="minorHAnsi" w:hAnsiTheme="minorHAnsi"/>
                <w:b/>
                <w:bCs/>
                <w:szCs w:val="21"/>
                <w:lang w:val="en-US"/>
              </w:rPr>
              <w:t>Pagina</w:t>
            </w:r>
            <w:proofErr w:type="spellEnd"/>
          </w:p>
        </w:tc>
        <w:tc>
          <w:tcPr>
            <w:tcW w:w="1478" w:type="dxa"/>
            <w:tcBorders>
              <w:top w:val="single" w:sz="8" w:space="0" w:color="000000"/>
              <w:left w:val="single" w:sz="8" w:space="0" w:color="000000"/>
              <w:bottom w:val="single" w:sz="8" w:space="0" w:color="000000"/>
              <w:right w:val="single" w:sz="8" w:space="0" w:color="000000"/>
            </w:tcBorders>
            <w:shd w:val="clear" w:color="auto" w:fill="000000"/>
          </w:tcPr>
          <w:p w14:paraId="2ED06ADA" w14:textId="77777777" w:rsidR="004A1882" w:rsidRPr="00C45F58" w:rsidRDefault="004A1882" w:rsidP="00B3596E">
            <w:pPr>
              <w:rPr>
                <w:rFonts w:asciiTheme="minorHAnsi" w:hAnsiTheme="minorHAnsi"/>
                <w:b/>
                <w:bCs/>
                <w:szCs w:val="21"/>
                <w:lang w:val="en-US"/>
              </w:rPr>
            </w:pPr>
            <w:proofErr w:type="spellStart"/>
            <w:r w:rsidRPr="00C45F58">
              <w:rPr>
                <w:rFonts w:asciiTheme="minorHAnsi" w:hAnsiTheme="minorHAnsi"/>
                <w:b/>
                <w:bCs/>
                <w:szCs w:val="21"/>
                <w:lang w:val="en-US"/>
              </w:rPr>
              <w:t>Onderwerp</w:t>
            </w:r>
            <w:proofErr w:type="spellEnd"/>
          </w:p>
        </w:tc>
        <w:tc>
          <w:tcPr>
            <w:tcW w:w="6705" w:type="dxa"/>
            <w:tcBorders>
              <w:top w:val="single" w:sz="8" w:space="0" w:color="000000"/>
              <w:left w:val="single" w:sz="8" w:space="0" w:color="000000"/>
              <w:bottom w:val="single" w:sz="8" w:space="0" w:color="000000"/>
              <w:right w:val="single" w:sz="8" w:space="0" w:color="000000"/>
            </w:tcBorders>
            <w:shd w:val="clear" w:color="auto" w:fill="000000"/>
          </w:tcPr>
          <w:p w14:paraId="0C9FE818" w14:textId="77777777" w:rsidR="004A1882" w:rsidRPr="00C45F58" w:rsidRDefault="004A1882" w:rsidP="00B3596E">
            <w:pPr>
              <w:rPr>
                <w:rFonts w:asciiTheme="minorHAnsi" w:hAnsiTheme="minorHAnsi"/>
                <w:b/>
                <w:bCs/>
                <w:szCs w:val="21"/>
                <w:lang w:val="en-US"/>
              </w:rPr>
            </w:pPr>
            <w:proofErr w:type="spellStart"/>
            <w:r w:rsidRPr="00C45F58">
              <w:rPr>
                <w:rFonts w:asciiTheme="minorHAnsi" w:hAnsiTheme="minorHAnsi"/>
                <w:b/>
                <w:bCs/>
                <w:szCs w:val="21"/>
                <w:lang w:val="en-US"/>
              </w:rPr>
              <w:t>Vraag</w:t>
            </w:r>
            <w:proofErr w:type="spellEnd"/>
          </w:p>
        </w:tc>
      </w:tr>
      <w:tr w:rsidR="004A1882" w:rsidRPr="00C45F58" w14:paraId="5DF338A6" w14:textId="77777777" w:rsidTr="00B3596E">
        <w:trPr>
          <w:trHeight w:val="23"/>
        </w:trPr>
        <w:tc>
          <w:tcPr>
            <w:tcW w:w="3184"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C9E318" w14:textId="77777777" w:rsidR="004A1882" w:rsidRPr="00C45F58" w:rsidRDefault="004A1882" w:rsidP="00B3596E">
            <w:pPr>
              <w:rPr>
                <w:rFonts w:asciiTheme="minorHAnsi" w:hAnsiTheme="minorHAnsi"/>
                <w:b/>
                <w:bCs/>
                <w:szCs w:val="21"/>
                <w:lang w:val="en-US"/>
              </w:rPr>
            </w:pPr>
          </w:p>
        </w:tc>
        <w:tc>
          <w:tcPr>
            <w:tcW w:w="6705" w:type="dxa"/>
            <w:tcBorders>
              <w:top w:val="single" w:sz="8" w:space="0" w:color="000000"/>
              <w:left w:val="nil"/>
              <w:bottom w:val="single" w:sz="8" w:space="0" w:color="000000"/>
              <w:right w:val="single" w:sz="8" w:space="0" w:color="000000"/>
            </w:tcBorders>
          </w:tcPr>
          <w:p w14:paraId="011A030A" w14:textId="77777777" w:rsidR="004A1882" w:rsidRPr="00C45F58" w:rsidRDefault="004A1882" w:rsidP="00B3596E">
            <w:pPr>
              <w:rPr>
                <w:rFonts w:asciiTheme="minorHAnsi" w:hAnsiTheme="minorHAnsi"/>
                <w:b/>
                <w:bCs/>
                <w:szCs w:val="21"/>
                <w:lang w:val="en-US"/>
              </w:rPr>
            </w:pPr>
            <w:proofErr w:type="spellStart"/>
            <w:r w:rsidRPr="00C45F58">
              <w:rPr>
                <w:rFonts w:asciiTheme="minorHAnsi" w:hAnsiTheme="minorHAnsi"/>
                <w:b/>
                <w:bCs/>
                <w:szCs w:val="21"/>
                <w:lang w:val="en-US"/>
              </w:rPr>
              <w:t>Omschrijving</w:t>
            </w:r>
            <w:proofErr w:type="spellEnd"/>
          </w:p>
        </w:tc>
      </w:tr>
      <w:tr w:rsidR="004A1882" w:rsidRPr="00C45F58" w14:paraId="4595D873" w14:textId="77777777" w:rsidTr="00B3596E">
        <w:trPr>
          <w:trHeight w:val="905"/>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D123FA" w14:textId="77777777" w:rsidR="004A1882" w:rsidRPr="00C45F58" w:rsidRDefault="004A1882" w:rsidP="00B3596E">
            <w:pPr>
              <w:spacing w:line="260" w:lineRule="atLeast"/>
              <w:rPr>
                <w:rFonts w:asciiTheme="minorHAnsi" w:hAnsiTheme="minorHAnsi"/>
                <w:szCs w:val="21"/>
                <w:lang w:val="en-US"/>
              </w:rPr>
            </w:pPr>
            <w:proofErr w:type="spellStart"/>
            <w:r w:rsidRPr="00C45F58">
              <w:rPr>
                <w:rFonts w:asciiTheme="minorHAnsi" w:hAnsiTheme="minorHAnsi"/>
                <w:szCs w:val="21"/>
                <w:lang w:val="en-US"/>
              </w:rPr>
              <w:t>Voorbeeld</w:t>
            </w:r>
            <w:proofErr w:type="spellEnd"/>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305E13CD" w14:textId="77777777" w:rsidR="004A1882" w:rsidRPr="00C45F58" w:rsidRDefault="004A1882" w:rsidP="00B3596E">
            <w:pPr>
              <w:rPr>
                <w:rFonts w:asciiTheme="minorHAnsi" w:hAnsiTheme="minorHAnsi"/>
                <w:szCs w:val="21"/>
                <w:lang w:val="en-US"/>
              </w:rPr>
            </w:pPr>
            <w:r w:rsidRPr="00C45F58">
              <w:rPr>
                <w:rFonts w:asciiTheme="minorHAnsi" w:hAnsiTheme="minorHAnsi"/>
                <w:szCs w:val="21"/>
                <w:lang w:val="en-US"/>
              </w:rPr>
              <w:t>1/100</w:t>
            </w:r>
          </w:p>
        </w:tc>
        <w:tc>
          <w:tcPr>
            <w:tcW w:w="1478" w:type="dxa"/>
            <w:tcBorders>
              <w:top w:val="nil"/>
              <w:left w:val="nil"/>
              <w:bottom w:val="single" w:sz="8" w:space="0" w:color="000000"/>
              <w:right w:val="single" w:sz="8" w:space="0" w:color="000000"/>
            </w:tcBorders>
          </w:tcPr>
          <w:p w14:paraId="242A5B1E" w14:textId="77777777" w:rsidR="004A1882" w:rsidRPr="00C45F58" w:rsidRDefault="004A1882" w:rsidP="00B3596E">
            <w:pPr>
              <w:rPr>
                <w:rFonts w:asciiTheme="minorHAnsi" w:hAnsiTheme="minorHAnsi"/>
                <w:szCs w:val="21"/>
              </w:rPr>
            </w:pPr>
            <w:r w:rsidRPr="00C45F58">
              <w:rPr>
                <w:rFonts w:asciiTheme="minorHAnsi" w:hAnsiTheme="minorHAnsi"/>
                <w:szCs w:val="21"/>
              </w:rPr>
              <w:t>1.1</w:t>
            </w:r>
          </w:p>
        </w:tc>
        <w:tc>
          <w:tcPr>
            <w:tcW w:w="6705" w:type="dxa"/>
            <w:tcBorders>
              <w:top w:val="nil"/>
              <w:left w:val="nil"/>
              <w:bottom w:val="single" w:sz="8" w:space="0" w:color="000000"/>
              <w:right w:val="single" w:sz="8" w:space="0" w:color="000000"/>
            </w:tcBorders>
          </w:tcPr>
          <w:p w14:paraId="07F657DB" w14:textId="77777777" w:rsidR="004A1882" w:rsidRPr="00C45F58" w:rsidRDefault="008F5559" w:rsidP="00B3596E">
            <w:pPr>
              <w:rPr>
                <w:rFonts w:asciiTheme="minorHAnsi" w:hAnsiTheme="minorHAnsi"/>
                <w:szCs w:val="21"/>
              </w:rPr>
            </w:pPr>
            <w:r w:rsidRPr="00C45F58">
              <w:rPr>
                <w:rFonts w:asciiTheme="minorHAnsi" w:hAnsiTheme="minorHAnsi"/>
                <w:szCs w:val="21"/>
              </w:rPr>
              <w:t>Gegadigde</w:t>
            </w:r>
            <w:r w:rsidR="004A1882" w:rsidRPr="00C45F58">
              <w:rPr>
                <w:rFonts w:asciiTheme="minorHAnsi" w:hAnsiTheme="minorHAnsi"/>
                <w:szCs w:val="21"/>
              </w:rPr>
              <w:t xml:space="preserve"> dient hier zijn vraag te formuleren. Achter de vraag zet </w:t>
            </w:r>
            <w:r w:rsidRPr="00C45F58">
              <w:rPr>
                <w:rFonts w:asciiTheme="minorHAnsi" w:hAnsiTheme="minorHAnsi"/>
                <w:szCs w:val="21"/>
              </w:rPr>
              <w:t>Gegadigde</w:t>
            </w:r>
            <w:r w:rsidR="004A1882" w:rsidRPr="00C45F58">
              <w:rPr>
                <w:rFonts w:asciiTheme="minorHAnsi" w:hAnsiTheme="minorHAnsi"/>
                <w:szCs w:val="21"/>
              </w:rPr>
              <w:t xml:space="preserve"> zijn naam in een afwijkende kleur:</w:t>
            </w:r>
          </w:p>
          <w:p w14:paraId="10952AC1" w14:textId="77777777" w:rsidR="004A1882" w:rsidRPr="00C45F58" w:rsidRDefault="004A1882" w:rsidP="000675C3">
            <w:pPr>
              <w:rPr>
                <w:rFonts w:asciiTheme="minorHAnsi" w:hAnsiTheme="minorHAnsi"/>
                <w:b/>
                <w:color w:val="FF0000"/>
                <w:szCs w:val="21"/>
              </w:rPr>
            </w:pPr>
            <w:r w:rsidRPr="00C45F58">
              <w:rPr>
                <w:rFonts w:asciiTheme="minorHAnsi" w:hAnsiTheme="minorHAnsi"/>
                <w:b/>
                <w:color w:val="FF0000"/>
                <w:szCs w:val="21"/>
              </w:rPr>
              <w:t xml:space="preserve">Naam </w:t>
            </w:r>
            <w:proofErr w:type="gramStart"/>
            <w:r w:rsidR="000675C3" w:rsidRPr="00C45F58">
              <w:rPr>
                <w:rFonts w:asciiTheme="minorHAnsi" w:hAnsiTheme="minorHAnsi"/>
                <w:b/>
                <w:color w:val="FF0000"/>
                <w:szCs w:val="21"/>
              </w:rPr>
              <w:t>Gegadigde</w:t>
            </w:r>
            <w:r w:rsidRPr="00C45F58">
              <w:rPr>
                <w:rFonts w:asciiTheme="minorHAnsi" w:hAnsiTheme="minorHAnsi"/>
                <w:b/>
                <w:color w:val="FF0000"/>
                <w:szCs w:val="21"/>
              </w:rPr>
              <w:t xml:space="preserve">  </w:t>
            </w:r>
            <w:proofErr w:type="gramEnd"/>
            <w:r w:rsidRPr="00C45F58">
              <w:rPr>
                <w:rFonts w:asciiTheme="minorHAnsi" w:hAnsiTheme="minorHAnsi"/>
                <w:b/>
                <w:color w:val="FF0000"/>
                <w:szCs w:val="21"/>
              </w:rPr>
              <w:t>(organisatie)</w:t>
            </w:r>
          </w:p>
        </w:tc>
      </w:tr>
      <w:tr w:rsidR="004A1882" w:rsidRPr="00C45F58" w14:paraId="3B6F62D0" w14:textId="77777777" w:rsidTr="00B3596E">
        <w:trPr>
          <w:trHeight w:val="302"/>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9D7F4F"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5529B0C5" w14:textId="77777777" w:rsidR="004A1882" w:rsidRPr="00C45F58" w:rsidRDefault="004A1882" w:rsidP="00B3596E">
            <w:pPr>
              <w:rPr>
                <w:rFonts w:asciiTheme="minorHAnsi" w:hAnsiTheme="minorHAnsi"/>
                <w:szCs w:val="21"/>
              </w:rPr>
            </w:pPr>
          </w:p>
        </w:tc>
      </w:tr>
      <w:tr w:rsidR="004A1882" w:rsidRPr="00C45F58" w14:paraId="41DE890E" w14:textId="77777777" w:rsidTr="00B3596E">
        <w:trPr>
          <w:trHeight w:val="624"/>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2E98F5"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05AECF37"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1E502D26"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04E0DF2E" w14:textId="77777777" w:rsidR="004A1882" w:rsidRPr="00C45F58" w:rsidRDefault="004A1882" w:rsidP="00B3596E">
            <w:pPr>
              <w:rPr>
                <w:rFonts w:asciiTheme="minorHAnsi" w:hAnsiTheme="minorHAnsi"/>
                <w:szCs w:val="21"/>
              </w:rPr>
            </w:pPr>
          </w:p>
        </w:tc>
      </w:tr>
      <w:tr w:rsidR="004A1882" w:rsidRPr="00C45F58" w14:paraId="132FF279" w14:textId="77777777" w:rsidTr="00B3596E">
        <w:trPr>
          <w:trHeight w:val="302"/>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3CB169"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606EBC05" w14:textId="77777777" w:rsidR="004A1882" w:rsidRPr="00C45F58" w:rsidRDefault="004A1882" w:rsidP="00B3596E">
            <w:pPr>
              <w:rPr>
                <w:rFonts w:asciiTheme="minorHAnsi" w:hAnsiTheme="minorHAnsi"/>
                <w:szCs w:val="21"/>
              </w:rPr>
            </w:pPr>
          </w:p>
        </w:tc>
      </w:tr>
      <w:tr w:rsidR="004A1882" w:rsidRPr="00C45F58" w14:paraId="69D9A2AF" w14:textId="77777777" w:rsidTr="00B3596E">
        <w:trPr>
          <w:trHeight w:val="603"/>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75B997"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0C5DA116"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7EF98A8D"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464540F4" w14:textId="77777777" w:rsidR="004A1882" w:rsidRPr="00C45F58" w:rsidRDefault="004A1882" w:rsidP="00B3596E">
            <w:pPr>
              <w:rPr>
                <w:rFonts w:asciiTheme="minorHAnsi" w:hAnsiTheme="minorHAnsi"/>
                <w:szCs w:val="21"/>
              </w:rPr>
            </w:pPr>
          </w:p>
        </w:tc>
      </w:tr>
      <w:tr w:rsidR="004A1882" w:rsidRPr="00C45F58" w14:paraId="64FE12EA" w14:textId="77777777" w:rsidTr="00B3596E">
        <w:trPr>
          <w:trHeight w:val="323"/>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430FCE"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70C231D1" w14:textId="77777777" w:rsidR="004A1882" w:rsidRPr="00C45F58" w:rsidRDefault="004A1882" w:rsidP="00B3596E">
            <w:pPr>
              <w:rPr>
                <w:rFonts w:asciiTheme="minorHAnsi" w:hAnsiTheme="minorHAnsi"/>
                <w:szCs w:val="21"/>
              </w:rPr>
            </w:pPr>
          </w:p>
        </w:tc>
      </w:tr>
      <w:tr w:rsidR="004A1882" w:rsidRPr="00C45F58" w14:paraId="6F3EE12D" w14:textId="77777777" w:rsidTr="00B3596E">
        <w:trPr>
          <w:trHeight w:val="603"/>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287BBF"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661FEE9B"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72118E31"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2688F57F" w14:textId="77777777" w:rsidR="004A1882" w:rsidRPr="00C45F58" w:rsidRDefault="004A1882" w:rsidP="00B3596E">
            <w:pPr>
              <w:rPr>
                <w:rFonts w:asciiTheme="minorHAnsi" w:hAnsiTheme="minorHAnsi"/>
                <w:szCs w:val="21"/>
              </w:rPr>
            </w:pPr>
          </w:p>
        </w:tc>
      </w:tr>
      <w:tr w:rsidR="004A1882" w:rsidRPr="00C45F58" w14:paraId="20A7355C" w14:textId="77777777" w:rsidTr="00B3596E">
        <w:trPr>
          <w:trHeight w:val="302"/>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516598"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7FB367EF" w14:textId="77777777" w:rsidR="004A1882" w:rsidRPr="00C45F58" w:rsidRDefault="004A1882" w:rsidP="00B3596E">
            <w:pPr>
              <w:rPr>
                <w:rFonts w:asciiTheme="minorHAnsi" w:hAnsiTheme="minorHAnsi"/>
                <w:szCs w:val="21"/>
              </w:rPr>
            </w:pPr>
          </w:p>
        </w:tc>
      </w:tr>
      <w:tr w:rsidR="004A1882" w:rsidRPr="00C45F58" w14:paraId="5DBA178C" w14:textId="77777777" w:rsidTr="00B3596E">
        <w:trPr>
          <w:trHeight w:val="926"/>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B6D5E0"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0637C8D9"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2520D179"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7710E1F9" w14:textId="77777777" w:rsidR="004A1882" w:rsidRPr="00C45F58" w:rsidRDefault="004A1882" w:rsidP="00B3596E">
            <w:pPr>
              <w:rPr>
                <w:rFonts w:asciiTheme="minorHAnsi" w:hAnsiTheme="minorHAnsi"/>
                <w:szCs w:val="21"/>
                <w:lang w:eastAsia="en-GB"/>
              </w:rPr>
            </w:pPr>
          </w:p>
        </w:tc>
      </w:tr>
      <w:tr w:rsidR="004A1882" w:rsidRPr="00C45F58" w14:paraId="55664C8E" w14:textId="77777777" w:rsidTr="00B3596E">
        <w:trPr>
          <w:trHeight w:val="302"/>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264D12"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23678501" w14:textId="77777777" w:rsidR="004A1882" w:rsidRPr="00C45F58" w:rsidRDefault="004A1882" w:rsidP="00B3596E">
            <w:pPr>
              <w:rPr>
                <w:rFonts w:asciiTheme="minorHAnsi" w:hAnsiTheme="minorHAnsi"/>
                <w:szCs w:val="21"/>
              </w:rPr>
            </w:pPr>
          </w:p>
        </w:tc>
      </w:tr>
      <w:tr w:rsidR="004A1882" w:rsidRPr="00C45F58" w14:paraId="6D4B1DF2" w14:textId="77777777" w:rsidTr="00B3596E">
        <w:trPr>
          <w:trHeight w:val="905"/>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93D194"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51DC0D7B"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01FE050C"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09145D47" w14:textId="77777777" w:rsidR="004A1882" w:rsidRPr="00C45F58" w:rsidRDefault="004A1882" w:rsidP="00B3596E">
            <w:pPr>
              <w:rPr>
                <w:rFonts w:asciiTheme="minorHAnsi" w:hAnsiTheme="minorHAnsi"/>
                <w:szCs w:val="21"/>
                <w:lang w:eastAsia="en-GB"/>
              </w:rPr>
            </w:pPr>
          </w:p>
        </w:tc>
      </w:tr>
      <w:tr w:rsidR="004A1882" w:rsidRPr="00C45F58" w14:paraId="4928E9B9" w14:textId="77777777" w:rsidTr="00B3596E">
        <w:trPr>
          <w:trHeight w:val="323"/>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C8C3BD" w14:textId="77777777" w:rsidR="004A1882" w:rsidRPr="00C45F58" w:rsidRDefault="004A1882" w:rsidP="00B3596E">
            <w:pPr>
              <w:jc w:val="right"/>
              <w:rPr>
                <w:rFonts w:asciiTheme="minorHAnsi" w:hAnsiTheme="minorHAnsi"/>
                <w:szCs w:val="21"/>
              </w:rPr>
            </w:pPr>
            <w:r w:rsidRPr="00C45F58">
              <w:rPr>
                <w:rFonts w:asciiTheme="minorHAnsi" w:hAnsiTheme="minorHAnsi"/>
                <w:i/>
                <w:szCs w:val="21"/>
              </w:rPr>
              <w:t>Antwoord:</w:t>
            </w:r>
          </w:p>
        </w:tc>
        <w:tc>
          <w:tcPr>
            <w:tcW w:w="6705" w:type="dxa"/>
            <w:tcBorders>
              <w:top w:val="nil"/>
              <w:left w:val="nil"/>
              <w:bottom w:val="single" w:sz="8" w:space="0" w:color="000000"/>
              <w:right w:val="single" w:sz="8" w:space="0" w:color="000000"/>
            </w:tcBorders>
          </w:tcPr>
          <w:p w14:paraId="320A1DE0" w14:textId="77777777" w:rsidR="004A1882" w:rsidRPr="00C45F58" w:rsidRDefault="004A1882" w:rsidP="00B3596E">
            <w:pPr>
              <w:rPr>
                <w:rFonts w:asciiTheme="minorHAnsi" w:hAnsiTheme="minorHAnsi"/>
                <w:szCs w:val="21"/>
              </w:rPr>
            </w:pPr>
          </w:p>
        </w:tc>
      </w:tr>
      <w:tr w:rsidR="004A1882" w:rsidRPr="00C45F58" w14:paraId="0813D906" w14:textId="77777777" w:rsidTr="00B3596E">
        <w:trPr>
          <w:trHeight w:val="603"/>
        </w:trPr>
        <w:tc>
          <w:tcPr>
            <w:tcW w:w="67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9B45C2" w14:textId="77777777" w:rsidR="004A1882" w:rsidRPr="00C45F58" w:rsidRDefault="004A1882" w:rsidP="00F91191">
            <w:pPr>
              <w:numPr>
                <w:ilvl w:val="0"/>
                <w:numId w:val="7"/>
              </w:numPr>
              <w:spacing w:line="260" w:lineRule="atLeast"/>
              <w:rPr>
                <w:rFonts w:asciiTheme="minorHAnsi" w:hAnsiTheme="minorHAnsi"/>
                <w:szCs w:val="21"/>
              </w:rPr>
            </w:pPr>
          </w:p>
        </w:tc>
        <w:tc>
          <w:tcPr>
            <w:tcW w:w="1029" w:type="dxa"/>
            <w:tcBorders>
              <w:top w:val="nil"/>
              <w:left w:val="nil"/>
              <w:bottom w:val="single" w:sz="8" w:space="0" w:color="000000"/>
              <w:right w:val="single" w:sz="8" w:space="0" w:color="000000"/>
            </w:tcBorders>
            <w:tcMar>
              <w:top w:w="0" w:type="dxa"/>
              <w:left w:w="108" w:type="dxa"/>
              <w:bottom w:w="0" w:type="dxa"/>
              <w:right w:w="108" w:type="dxa"/>
            </w:tcMar>
            <w:hideMark/>
          </w:tcPr>
          <w:p w14:paraId="7CCFFE5C" w14:textId="77777777" w:rsidR="004A1882" w:rsidRPr="00C45F58" w:rsidRDefault="004A1882" w:rsidP="00B3596E">
            <w:pPr>
              <w:rPr>
                <w:rFonts w:asciiTheme="minorHAnsi" w:hAnsiTheme="minorHAnsi"/>
                <w:szCs w:val="21"/>
              </w:rPr>
            </w:pPr>
          </w:p>
        </w:tc>
        <w:tc>
          <w:tcPr>
            <w:tcW w:w="1478" w:type="dxa"/>
            <w:tcBorders>
              <w:top w:val="nil"/>
              <w:left w:val="nil"/>
              <w:bottom w:val="single" w:sz="8" w:space="0" w:color="000000"/>
              <w:right w:val="single" w:sz="8" w:space="0" w:color="000000"/>
            </w:tcBorders>
          </w:tcPr>
          <w:p w14:paraId="525E1C49" w14:textId="77777777" w:rsidR="004A1882" w:rsidRPr="00C45F58" w:rsidRDefault="004A1882" w:rsidP="00B3596E">
            <w:pPr>
              <w:rPr>
                <w:rFonts w:asciiTheme="minorHAnsi" w:hAnsiTheme="minorHAnsi"/>
                <w:szCs w:val="21"/>
              </w:rPr>
            </w:pPr>
          </w:p>
        </w:tc>
        <w:tc>
          <w:tcPr>
            <w:tcW w:w="6705" w:type="dxa"/>
            <w:tcBorders>
              <w:top w:val="nil"/>
              <w:left w:val="nil"/>
              <w:bottom w:val="single" w:sz="8" w:space="0" w:color="000000"/>
              <w:right w:val="single" w:sz="8" w:space="0" w:color="000000"/>
            </w:tcBorders>
          </w:tcPr>
          <w:p w14:paraId="7F7008F0" w14:textId="77777777" w:rsidR="004A1882" w:rsidRPr="00C45F58" w:rsidRDefault="004A1882" w:rsidP="00B3596E">
            <w:pPr>
              <w:rPr>
                <w:rFonts w:asciiTheme="minorHAnsi" w:hAnsiTheme="minorHAnsi"/>
                <w:szCs w:val="21"/>
                <w:lang w:eastAsia="en-GB"/>
              </w:rPr>
            </w:pPr>
          </w:p>
        </w:tc>
      </w:tr>
      <w:tr w:rsidR="004A1882" w:rsidRPr="00C45F58" w14:paraId="18B8EB41" w14:textId="77777777" w:rsidTr="00B3596E">
        <w:trPr>
          <w:trHeight w:val="302"/>
        </w:trPr>
        <w:tc>
          <w:tcPr>
            <w:tcW w:w="3184"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797C24" w14:textId="77777777" w:rsidR="004A1882" w:rsidRPr="00C45F58" w:rsidRDefault="004A1882" w:rsidP="00B3596E">
            <w:pPr>
              <w:jc w:val="right"/>
              <w:rPr>
                <w:rFonts w:asciiTheme="minorHAnsi" w:hAnsiTheme="minorHAnsi"/>
                <w:szCs w:val="21"/>
              </w:rPr>
            </w:pPr>
            <w:proofErr w:type="spellStart"/>
            <w:r w:rsidRPr="00C45F58">
              <w:rPr>
                <w:rFonts w:asciiTheme="minorHAnsi" w:hAnsiTheme="minorHAnsi"/>
                <w:i/>
                <w:szCs w:val="21"/>
                <w:lang w:val="en-US"/>
              </w:rPr>
              <w:t>Antwoord</w:t>
            </w:r>
            <w:proofErr w:type="spellEnd"/>
            <w:r w:rsidRPr="00C45F58">
              <w:rPr>
                <w:rFonts w:asciiTheme="minorHAnsi" w:hAnsiTheme="minorHAnsi"/>
                <w:i/>
                <w:szCs w:val="21"/>
                <w:lang w:val="en-US"/>
              </w:rPr>
              <w:t>:</w:t>
            </w:r>
          </w:p>
        </w:tc>
        <w:tc>
          <w:tcPr>
            <w:tcW w:w="6705" w:type="dxa"/>
            <w:tcBorders>
              <w:top w:val="nil"/>
              <w:left w:val="nil"/>
              <w:bottom w:val="single" w:sz="8" w:space="0" w:color="000000"/>
              <w:right w:val="single" w:sz="8" w:space="0" w:color="000000"/>
            </w:tcBorders>
          </w:tcPr>
          <w:p w14:paraId="5B9C5D6C" w14:textId="77777777" w:rsidR="004A1882" w:rsidRPr="00C45F58" w:rsidRDefault="004A1882" w:rsidP="00B3596E">
            <w:pPr>
              <w:rPr>
                <w:rFonts w:asciiTheme="minorHAnsi" w:hAnsiTheme="minorHAnsi"/>
                <w:szCs w:val="21"/>
              </w:rPr>
            </w:pPr>
          </w:p>
        </w:tc>
      </w:tr>
    </w:tbl>
    <w:p w14:paraId="0925C920" w14:textId="77777777" w:rsidR="008F5559" w:rsidRPr="00C45F58" w:rsidRDefault="008F5559" w:rsidP="00CF7CC0">
      <w:pPr>
        <w:rPr>
          <w:rFonts w:asciiTheme="minorHAnsi" w:hAnsiTheme="minorHAnsi"/>
          <w:szCs w:val="21"/>
        </w:rPr>
      </w:pPr>
    </w:p>
    <w:p w14:paraId="09A1800F" w14:textId="77777777" w:rsidR="008F5559" w:rsidRPr="00C45F58" w:rsidRDefault="008F5559">
      <w:pPr>
        <w:spacing w:line="240" w:lineRule="auto"/>
        <w:rPr>
          <w:rFonts w:asciiTheme="minorHAnsi" w:hAnsiTheme="minorHAnsi"/>
          <w:szCs w:val="21"/>
        </w:rPr>
      </w:pPr>
      <w:r w:rsidRPr="00C45F58">
        <w:rPr>
          <w:rFonts w:asciiTheme="minorHAnsi" w:hAnsiTheme="minorHAnsi"/>
          <w:szCs w:val="21"/>
        </w:rPr>
        <w:br w:type="page"/>
      </w:r>
    </w:p>
    <w:p w14:paraId="13BA721B" w14:textId="6EF43036" w:rsidR="008F5559" w:rsidRPr="00C45F58" w:rsidRDefault="0075045E" w:rsidP="00896E91">
      <w:pPr>
        <w:pStyle w:val="Bijlage1"/>
        <w:numPr>
          <w:ilvl w:val="0"/>
          <w:numId w:val="0"/>
        </w:numPr>
        <w:rPr>
          <w:rFonts w:asciiTheme="minorHAnsi" w:hAnsiTheme="minorHAnsi"/>
          <w:sz w:val="28"/>
          <w:szCs w:val="28"/>
        </w:rPr>
      </w:pPr>
      <w:bookmarkStart w:id="12" w:name="_Toc419988474"/>
      <w:bookmarkStart w:id="13" w:name="_Toc468700206"/>
      <w:r w:rsidRPr="00C45F58">
        <w:rPr>
          <w:rFonts w:asciiTheme="minorHAnsi" w:hAnsiTheme="minorHAnsi"/>
          <w:sz w:val="28"/>
          <w:szCs w:val="28"/>
        </w:rPr>
        <w:lastRenderedPageBreak/>
        <w:t xml:space="preserve">Bijlage </w:t>
      </w:r>
      <w:r w:rsidR="005F2F1E" w:rsidRPr="00C45F58">
        <w:rPr>
          <w:rFonts w:asciiTheme="minorHAnsi" w:hAnsiTheme="minorHAnsi"/>
          <w:sz w:val="28"/>
          <w:szCs w:val="28"/>
        </w:rPr>
        <w:t>6</w:t>
      </w:r>
      <w:r w:rsidR="008F5559" w:rsidRPr="00C45F58">
        <w:rPr>
          <w:rFonts w:asciiTheme="minorHAnsi" w:hAnsiTheme="minorHAnsi"/>
          <w:sz w:val="28"/>
          <w:szCs w:val="28"/>
        </w:rPr>
        <w:t xml:space="preserve"> </w:t>
      </w:r>
      <w:r w:rsidR="009A297C" w:rsidRPr="00C45F58">
        <w:rPr>
          <w:rFonts w:asciiTheme="minorHAnsi" w:hAnsiTheme="minorHAnsi"/>
          <w:sz w:val="28"/>
          <w:szCs w:val="28"/>
        </w:rPr>
        <w:t>/</w:t>
      </w:r>
      <w:r w:rsidR="008F5559" w:rsidRPr="00C45F58">
        <w:rPr>
          <w:rFonts w:asciiTheme="minorHAnsi" w:hAnsiTheme="minorHAnsi"/>
          <w:sz w:val="28"/>
          <w:szCs w:val="28"/>
        </w:rPr>
        <w:t xml:space="preserve"> Checklist</w:t>
      </w:r>
      <w:bookmarkEnd w:id="12"/>
      <w:r w:rsidR="00F738E8" w:rsidRPr="00C45F58">
        <w:rPr>
          <w:rFonts w:asciiTheme="minorHAnsi" w:hAnsiTheme="minorHAnsi"/>
          <w:sz w:val="28"/>
          <w:szCs w:val="28"/>
        </w:rPr>
        <w:t xml:space="preserve"> volledigheid </w:t>
      </w:r>
      <w:r w:rsidR="00054D1B" w:rsidRPr="00C45F58">
        <w:rPr>
          <w:rFonts w:asciiTheme="minorHAnsi" w:hAnsiTheme="minorHAnsi"/>
          <w:sz w:val="28"/>
          <w:szCs w:val="28"/>
        </w:rPr>
        <w:t xml:space="preserve">Aanvraag tot </w:t>
      </w:r>
      <w:r w:rsidR="00F56AA2" w:rsidRPr="00C45F58">
        <w:rPr>
          <w:rFonts w:asciiTheme="minorHAnsi" w:hAnsiTheme="minorHAnsi"/>
          <w:sz w:val="28"/>
          <w:szCs w:val="28"/>
        </w:rPr>
        <w:t>Deelneming</w:t>
      </w:r>
      <w:bookmarkEnd w:id="13"/>
    </w:p>
    <w:p w14:paraId="72B82130" w14:textId="77777777" w:rsidR="008F5559" w:rsidRPr="00C45F58" w:rsidRDefault="008F5559" w:rsidP="008F5559">
      <w:pPr>
        <w:autoSpaceDE w:val="0"/>
        <w:autoSpaceDN w:val="0"/>
        <w:adjustRightInd w:val="0"/>
        <w:spacing w:line="240" w:lineRule="auto"/>
        <w:rPr>
          <w:rFonts w:asciiTheme="minorHAnsi" w:hAnsiTheme="minorHAnsi"/>
          <w:noProof/>
          <w:kern w:val="28"/>
          <w:szCs w:val="21"/>
          <w:lang w:eastAsia="nl-NL"/>
        </w:rPr>
      </w:pPr>
      <w:r w:rsidRPr="00C45F58">
        <w:rPr>
          <w:rFonts w:asciiTheme="minorHAnsi" w:hAnsiTheme="minorHAnsi"/>
          <w:noProof/>
          <w:kern w:val="28"/>
          <w:szCs w:val="21"/>
          <w:lang w:eastAsia="nl-NL"/>
        </w:rPr>
        <w:t>Onderstaan</w:t>
      </w:r>
      <w:r w:rsidR="00A6488E" w:rsidRPr="00C45F58">
        <w:rPr>
          <w:rFonts w:asciiTheme="minorHAnsi" w:hAnsiTheme="minorHAnsi"/>
          <w:noProof/>
          <w:kern w:val="28"/>
          <w:szCs w:val="21"/>
          <w:lang w:eastAsia="nl-NL"/>
        </w:rPr>
        <w:t>de Checklist kan door Gegadigde</w:t>
      </w:r>
      <w:r w:rsidRPr="00C45F58">
        <w:rPr>
          <w:rFonts w:asciiTheme="minorHAnsi" w:hAnsiTheme="minorHAnsi"/>
          <w:noProof/>
          <w:kern w:val="28"/>
          <w:szCs w:val="21"/>
          <w:lang w:eastAsia="nl-NL"/>
        </w:rPr>
        <w:t xml:space="preserve"> worden gebruikt ter controle va</w:t>
      </w:r>
      <w:r w:rsidR="00A6488E" w:rsidRPr="00C45F58">
        <w:rPr>
          <w:rFonts w:asciiTheme="minorHAnsi" w:hAnsiTheme="minorHAnsi"/>
          <w:noProof/>
          <w:kern w:val="28"/>
          <w:szCs w:val="21"/>
          <w:lang w:eastAsia="nl-NL"/>
        </w:rPr>
        <w:t xml:space="preserve">n de volledigheid van de Aanvraag tot </w:t>
      </w:r>
      <w:r w:rsidR="00F56AA2" w:rsidRPr="00C45F58">
        <w:rPr>
          <w:rFonts w:asciiTheme="minorHAnsi" w:hAnsiTheme="minorHAnsi"/>
          <w:noProof/>
          <w:kern w:val="28"/>
          <w:szCs w:val="21"/>
          <w:lang w:eastAsia="nl-NL"/>
        </w:rPr>
        <w:t>Deelneming</w:t>
      </w:r>
      <w:r w:rsidRPr="00C45F58">
        <w:rPr>
          <w:rFonts w:asciiTheme="minorHAnsi" w:hAnsiTheme="minorHAnsi"/>
          <w:noProof/>
          <w:kern w:val="28"/>
          <w:szCs w:val="21"/>
          <w:lang w:eastAsia="nl-NL"/>
        </w:rPr>
        <w:t>. Aan deze checklist kunnen geen rech</w:t>
      </w:r>
      <w:r w:rsidR="00A6488E" w:rsidRPr="00C45F58">
        <w:rPr>
          <w:rFonts w:asciiTheme="minorHAnsi" w:hAnsiTheme="minorHAnsi"/>
          <w:noProof/>
          <w:kern w:val="28"/>
          <w:szCs w:val="21"/>
          <w:lang w:eastAsia="nl-NL"/>
        </w:rPr>
        <w:t>ten worden ontleent. Gegadigde</w:t>
      </w:r>
      <w:r w:rsidRPr="00C45F58">
        <w:rPr>
          <w:rFonts w:asciiTheme="minorHAnsi" w:hAnsiTheme="minorHAnsi"/>
          <w:noProof/>
          <w:kern w:val="28"/>
          <w:szCs w:val="21"/>
          <w:lang w:eastAsia="nl-NL"/>
        </w:rPr>
        <w:t xml:space="preserve"> blijft zelf verantwoordelijk voor de volledigheid van zijn offerte.</w:t>
      </w:r>
    </w:p>
    <w:p w14:paraId="1CDE3529" w14:textId="77777777" w:rsidR="008F5559" w:rsidRPr="00C45F58" w:rsidRDefault="008F5559" w:rsidP="008F5559">
      <w:pPr>
        <w:rPr>
          <w:rFonts w:asciiTheme="minorHAnsi" w:hAnsiTheme="minorHAnsi"/>
          <w:noProof/>
          <w:kern w:val="28"/>
          <w:szCs w:val="21"/>
          <w:lang w:eastAsia="nl-NL"/>
        </w:rPr>
      </w:pPr>
    </w:p>
    <w:tbl>
      <w:tblPr>
        <w:tblW w:w="9422" w:type="dxa"/>
        <w:tblLayout w:type="fixed"/>
        <w:tblLook w:val="04A0" w:firstRow="1" w:lastRow="0" w:firstColumn="1" w:lastColumn="0" w:noHBand="0" w:noVBand="1"/>
      </w:tblPr>
      <w:tblGrid>
        <w:gridCol w:w="1276"/>
        <w:gridCol w:w="8146"/>
      </w:tblGrid>
      <w:tr w:rsidR="004E7373" w:rsidRPr="00C45F58" w14:paraId="03BC6D14" w14:textId="77777777" w:rsidTr="00736C16">
        <w:tc>
          <w:tcPr>
            <w:tcW w:w="1276" w:type="dxa"/>
            <w:vAlign w:val="center"/>
          </w:tcPr>
          <w:p w14:paraId="4F9FBBD2" w14:textId="6F8C21A9" w:rsidR="004E7373" w:rsidRPr="00C45F58" w:rsidRDefault="004E7373" w:rsidP="004E7373">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noProof/>
                <w:kern w:val="28"/>
                <w:szCs w:val="21"/>
                <w:lang w:eastAsia="nl-NL"/>
              </w:rPr>
            </w:pPr>
            <w:r w:rsidRPr="00C45F58">
              <w:rPr>
                <w:rFonts w:asciiTheme="minorHAnsi" w:hAnsiTheme="minorHAnsi"/>
                <w:noProof/>
                <w:kern w:val="28"/>
                <w:szCs w:val="21"/>
                <w:lang w:eastAsia="nl-NL"/>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noProof/>
                <w:kern w:val="28"/>
                <w:szCs w:val="21"/>
                <w:lang w:eastAsia="nl-NL"/>
              </w:rPr>
              <w:instrText xml:space="preserve"> FORMCHECKBOX </w:instrText>
            </w:r>
            <w:r w:rsidR="003A15EE">
              <w:rPr>
                <w:rFonts w:asciiTheme="minorHAnsi" w:hAnsiTheme="minorHAnsi"/>
                <w:noProof/>
                <w:kern w:val="28"/>
                <w:szCs w:val="21"/>
                <w:lang w:eastAsia="nl-NL"/>
              </w:rPr>
            </w:r>
            <w:r w:rsidR="003A15EE">
              <w:rPr>
                <w:rFonts w:asciiTheme="minorHAnsi" w:hAnsiTheme="minorHAnsi"/>
                <w:noProof/>
                <w:kern w:val="28"/>
                <w:szCs w:val="21"/>
                <w:lang w:eastAsia="nl-NL"/>
              </w:rPr>
              <w:fldChar w:fldCharType="separate"/>
            </w:r>
            <w:r w:rsidRPr="00C45F58">
              <w:rPr>
                <w:rFonts w:asciiTheme="minorHAnsi" w:hAnsiTheme="minorHAnsi"/>
                <w:noProof/>
                <w:kern w:val="28"/>
                <w:szCs w:val="21"/>
                <w:lang w:eastAsia="nl-NL"/>
              </w:rPr>
              <w:fldChar w:fldCharType="end"/>
            </w:r>
            <w:r w:rsidRPr="00C45F58">
              <w:rPr>
                <w:rFonts w:asciiTheme="minorHAnsi" w:hAnsiTheme="minorHAnsi"/>
                <w:noProof/>
                <w:kern w:val="28"/>
                <w:szCs w:val="21"/>
                <w:lang w:eastAsia="nl-NL"/>
              </w:rPr>
              <w:t xml:space="preserve"> </w:t>
            </w:r>
          </w:p>
        </w:tc>
        <w:tc>
          <w:tcPr>
            <w:tcW w:w="8146" w:type="dxa"/>
          </w:tcPr>
          <w:p w14:paraId="3DF539EF" w14:textId="29D41BD9" w:rsidR="004E7373" w:rsidRPr="00C45F58" w:rsidRDefault="00FB27C1" w:rsidP="00FB27C1">
            <w:pPr>
              <w:rPr>
                <w:rFonts w:asciiTheme="minorHAnsi" w:hAnsiTheme="minorHAnsi"/>
                <w:noProof/>
                <w:kern w:val="28"/>
                <w:szCs w:val="21"/>
                <w:lang w:eastAsia="nl-NL"/>
              </w:rPr>
            </w:pPr>
            <w:r w:rsidRPr="00C45F58">
              <w:rPr>
                <w:rFonts w:asciiTheme="minorHAnsi" w:hAnsiTheme="minorHAnsi"/>
                <w:noProof/>
                <w:kern w:val="28"/>
                <w:szCs w:val="21"/>
                <w:lang w:eastAsia="nl-NL"/>
              </w:rPr>
              <w:t xml:space="preserve">Bijlage </w:t>
            </w:r>
            <w:r w:rsidR="004E7373" w:rsidRPr="00C45F58">
              <w:rPr>
                <w:rFonts w:asciiTheme="minorHAnsi" w:hAnsiTheme="minorHAnsi"/>
                <w:noProof/>
                <w:kern w:val="28"/>
                <w:szCs w:val="21"/>
                <w:lang w:eastAsia="nl-NL"/>
              </w:rPr>
              <w:t>0: Aanbiedingsbrief</w:t>
            </w:r>
          </w:p>
        </w:tc>
      </w:tr>
      <w:tr w:rsidR="004E7373" w:rsidRPr="00C45F58" w14:paraId="179C5A3A" w14:textId="77777777" w:rsidTr="00736C16">
        <w:tc>
          <w:tcPr>
            <w:tcW w:w="1276" w:type="dxa"/>
            <w:vAlign w:val="center"/>
          </w:tcPr>
          <w:p w14:paraId="13AA3027" w14:textId="77777777" w:rsidR="004E7373" w:rsidRPr="00C45F58" w:rsidRDefault="004E7373" w:rsidP="004E7373">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noProof/>
                <w:kern w:val="28"/>
                <w:szCs w:val="21"/>
                <w:lang w:eastAsia="nl-NL"/>
              </w:rPr>
            </w:pPr>
            <w:r w:rsidRPr="00C45F58">
              <w:rPr>
                <w:rFonts w:asciiTheme="minorHAnsi" w:hAnsiTheme="minorHAnsi"/>
                <w:noProof/>
                <w:kern w:val="28"/>
                <w:szCs w:val="21"/>
                <w:lang w:eastAsia="nl-NL"/>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noProof/>
                <w:kern w:val="28"/>
                <w:szCs w:val="21"/>
                <w:lang w:eastAsia="nl-NL"/>
              </w:rPr>
              <w:instrText xml:space="preserve"> FORMCHECKBOX </w:instrText>
            </w:r>
            <w:r w:rsidR="003A15EE">
              <w:rPr>
                <w:rFonts w:asciiTheme="minorHAnsi" w:hAnsiTheme="minorHAnsi"/>
                <w:noProof/>
                <w:kern w:val="28"/>
                <w:szCs w:val="21"/>
                <w:lang w:eastAsia="nl-NL"/>
              </w:rPr>
            </w:r>
            <w:r w:rsidR="003A15EE">
              <w:rPr>
                <w:rFonts w:asciiTheme="minorHAnsi" w:hAnsiTheme="minorHAnsi"/>
                <w:noProof/>
                <w:kern w:val="28"/>
                <w:szCs w:val="21"/>
                <w:lang w:eastAsia="nl-NL"/>
              </w:rPr>
              <w:fldChar w:fldCharType="separate"/>
            </w:r>
            <w:r w:rsidRPr="00C45F58">
              <w:rPr>
                <w:rFonts w:asciiTheme="minorHAnsi" w:hAnsiTheme="minorHAnsi"/>
                <w:noProof/>
                <w:kern w:val="28"/>
                <w:szCs w:val="21"/>
                <w:lang w:eastAsia="nl-NL"/>
              </w:rPr>
              <w:fldChar w:fldCharType="end"/>
            </w:r>
            <w:r w:rsidRPr="00C45F58">
              <w:rPr>
                <w:rFonts w:asciiTheme="minorHAnsi" w:hAnsiTheme="minorHAnsi"/>
                <w:noProof/>
                <w:kern w:val="28"/>
                <w:szCs w:val="21"/>
                <w:lang w:eastAsia="nl-NL"/>
              </w:rPr>
              <w:t xml:space="preserve"> </w:t>
            </w:r>
          </w:p>
        </w:tc>
        <w:tc>
          <w:tcPr>
            <w:tcW w:w="8146" w:type="dxa"/>
          </w:tcPr>
          <w:p w14:paraId="0305FBDF" w14:textId="52357127" w:rsidR="004E7373" w:rsidRPr="00C45F58" w:rsidRDefault="004E7373" w:rsidP="004E7373">
            <w:pPr>
              <w:rPr>
                <w:rFonts w:asciiTheme="minorHAnsi" w:hAnsiTheme="minorHAnsi"/>
                <w:noProof/>
                <w:kern w:val="28"/>
                <w:szCs w:val="21"/>
                <w:lang w:eastAsia="nl-NL"/>
              </w:rPr>
            </w:pPr>
            <w:r w:rsidRPr="00C45F58">
              <w:rPr>
                <w:rFonts w:asciiTheme="minorHAnsi" w:hAnsiTheme="minorHAnsi"/>
                <w:noProof/>
                <w:kern w:val="28"/>
                <w:szCs w:val="21"/>
                <w:lang w:eastAsia="nl-NL"/>
              </w:rPr>
              <w:t xml:space="preserve">Bijlage 1 / </w:t>
            </w:r>
            <w:r w:rsidRPr="00C45F58">
              <w:rPr>
                <w:rFonts w:asciiTheme="minorHAnsi" w:hAnsiTheme="minorHAnsi"/>
                <w:szCs w:val="21"/>
              </w:rPr>
              <w:t>Uniform Europees Aanbestedingsdocument (UEA)</w:t>
            </w:r>
            <w:r w:rsidRPr="00C45F58">
              <w:rPr>
                <w:rFonts w:asciiTheme="minorHAnsi" w:hAnsiTheme="minorHAnsi"/>
                <w:noProof/>
                <w:kern w:val="28"/>
                <w:szCs w:val="21"/>
                <w:lang w:eastAsia="nl-NL"/>
              </w:rPr>
              <w:t>+ KVK gegevens</w:t>
            </w:r>
          </w:p>
        </w:tc>
      </w:tr>
      <w:tr w:rsidR="00C3150A" w:rsidRPr="00C45F58" w14:paraId="3412AC58" w14:textId="77777777" w:rsidTr="00736C16">
        <w:tc>
          <w:tcPr>
            <w:tcW w:w="1276" w:type="dxa"/>
            <w:vAlign w:val="center"/>
          </w:tcPr>
          <w:p w14:paraId="38E499BE" w14:textId="07747109" w:rsidR="00C3150A" w:rsidRPr="00C45F58" w:rsidRDefault="00C3150A" w:rsidP="004E7373">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noProof/>
                <w:kern w:val="28"/>
                <w:szCs w:val="21"/>
                <w:lang w:eastAsia="nl-NL"/>
              </w:rPr>
            </w:pPr>
            <w:r w:rsidRPr="00C45F58">
              <w:rPr>
                <w:rFonts w:asciiTheme="minorHAnsi" w:hAnsiTheme="minorHAnsi"/>
                <w:noProof/>
                <w:kern w:val="28"/>
                <w:szCs w:val="21"/>
                <w:lang w:eastAsia="nl-NL"/>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noProof/>
                <w:kern w:val="28"/>
                <w:szCs w:val="21"/>
                <w:lang w:eastAsia="nl-NL"/>
              </w:rPr>
              <w:instrText xml:space="preserve"> FORMCHECKBOX </w:instrText>
            </w:r>
            <w:r w:rsidR="003A15EE">
              <w:rPr>
                <w:rFonts w:asciiTheme="minorHAnsi" w:hAnsiTheme="minorHAnsi"/>
                <w:noProof/>
                <w:kern w:val="28"/>
                <w:szCs w:val="21"/>
                <w:lang w:eastAsia="nl-NL"/>
              </w:rPr>
            </w:r>
            <w:r w:rsidR="003A15EE">
              <w:rPr>
                <w:rFonts w:asciiTheme="minorHAnsi" w:hAnsiTheme="minorHAnsi"/>
                <w:noProof/>
                <w:kern w:val="28"/>
                <w:szCs w:val="21"/>
                <w:lang w:eastAsia="nl-NL"/>
              </w:rPr>
              <w:fldChar w:fldCharType="separate"/>
            </w:r>
            <w:r w:rsidRPr="00C45F58">
              <w:rPr>
                <w:rFonts w:asciiTheme="minorHAnsi" w:hAnsiTheme="minorHAnsi"/>
                <w:noProof/>
                <w:kern w:val="28"/>
                <w:szCs w:val="21"/>
                <w:lang w:eastAsia="nl-NL"/>
              </w:rPr>
              <w:fldChar w:fldCharType="end"/>
            </w:r>
          </w:p>
        </w:tc>
        <w:tc>
          <w:tcPr>
            <w:tcW w:w="8146" w:type="dxa"/>
          </w:tcPr>
          <w:p w14:paraId="34EAF055" w14:textId="20F56A68" w:rsidR="00C3150A" w:rsidRPr="00C45F58" w:rsidRDefault="00C3150A" w:rsidP="00C3150A">
            <w:pPr>
              <w:rPr>
                <w:rFonts w:asciiTheme="minorHAnsi" w:hAnsiTheme="minorHAnsi"/>
                <w:noProof/>
                <w:kern w:val="28"/>
                <w:szCs w:val="21"/>
                <w:lang w:eastAsia="nl-NL"/>
              </w:rPr>
            </w:pPr>
            <w:r w:rsidRPr="00C45F58">
              <w:rPr>
                <w:rFonts w:asciiTheme="minorHAnsi" w:hAnsiTheme="minorHAnsi"/>
                <w:noProof/>
                <w:kern w:val="28"/>
                <w:szCs w:val="21"/>
                <w:lang w:eastAsia="nl-NL"/>
              </w:rPr>
              <w:t>Bijlage 2 / Sjabloon Technische bekwaamheid</w:t>
            </w:r>
          </w:p>
        </w:tc>
      </w:tr>
      <w:tr w:rsidR="004E7373" w:rsidRPr="00C45F58" w14:paraId="157CDDEA" w14:textId="77777777" w:rsidTr="00736C16">
        <w:tc>
          <w:tcPr>
            <w:tcW w:w="1276" w:type="dxa"/>
            <w:vAlign w:val="center"/>
          </w:tcPr>
          <w:p w14:paraId="643E3019" w14:textId="77777777" w:rsidR="004E7373" w:rsidRPr="00C45F58" w:rsidRDefault="004E7373" w:rsidP="004E7373">
            <w:pPr>
              <w:rPr>
                <w:rFonts w:asciiTheme="minorHAnsi" w:hAnsiTheme="minorHAnsi"/>
                <w:noProof/>
                <w:kern w:val="28"/>
                <w:szCs w:val="21"/>
                <w:lang w:eastAsia="nl-NL"/>
              </w:rPr>
            </w:pPr>
            <w:r w:rsidRPr="00C45F58">
              <w:rPr>
                <w:rFonts w:asciiTheme="minorHAnsi" w:hAnsiTheme="minorHAnsi"/>
                <w:noProof/>
                <w:kern w:val="28"/>
                <w:szCs w:val="21"/>
                <w:lang w:eastAsia="nl-NL"/>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noProof/>
                <w:kern w:val="28"/>
                <w:szCs w:val="21"/>
                <w:lang w:eastAsia="nl-NL"/>
              </w:rPr>
              <w:instrText xml:space="preserve"> FORMCHECKBOX </w:instrText>
            </w:r>
            <w:r w:rsidR="003A15EE">
              <w:rPr>
                <w:rFonts w:asciiTheme="minorHAnsi" w:hAnsiTheme="minorHAnsi"/>
                <w:noProof/>
                <w:kern w:val="28"/>
                <w:szCs w:val="21"/>
                <w:lang w:eastAsia="nl-NL"/>
              </w:rPr>
            </w:r>
            <w:r w:rsidR="003A15EE">
              <w:rPr>
                <w:rFonts w:asciiTheme="minorHAnsi" w:hAnsiTheme="minorHAnsi"/>
                <w:noProof/>
                <w:kern w:val="28"/>
                <w:szCs w:val="21"/>
                <w:lang w:eastAsia="nl-NL"/>
              </w:rPr>
              <w:fldChar w:fldCharType="separate"/>
            </w:r>
            <w:r w:rsidRPr="00C45F58">
              <w:rPr>
                <w:rFonts w:asciiTheme="minorHAnsi" w:hAnsiTheme="minorHAnsi"/>
                <w:noProof/>
                <w:kern w:val="28"/>
                <w:szCs w:val="21"/>
                <w:lang w:eastAsia="nl-NL"/>
              </w:rPr>
              <w:fldChar w:fldCharType="end"/>
            </w:r>
          </w:p>
        </w:tc>
        <w:tc>
          <w:tcPr>
            <w:tcW w:w="8146" w:type="dxa"/>
          </w:tcPr>
          <w:p w14:paraId="56EB21CF" w14:textId="40C3EBC1" w:rsidR="004E7373" w:rsidRPr="00C45F58" w:rsidRDefault="004E7373" w:rsidP="004E7373">
            <w:pPr>
              <w:rPr>
                <w:rFonts w:asciiTheme="minorHAnsi" w:hAnsiTheme="minorHAnsi"/>
                <w:noProof/>
                <w:kern w:val="28"/>
                <w:szCs w:val="21"/>
                <w:lang w:eastAsia="nl-NL"/>
              </w:rPr>
            </w:pPr>
            <w:r w:rsidRPr="00C45F58">
              <w:rPr>
                <w:rFonts w:asciiTheme="minorHAnsi" w:hAnsiTheme="minorHAnsi"/>
                <w:noProof/>
                <w:kern w:val="28"/>
                <w:szCs w:val="21"/>
                <w:lang w:eastAsia="nl-NL"/>
              </w:rPr>
              <w:t>Bijlage 3 / Verklaring akkoord procedurevoorschriften</w:t>
            </w:r>
          </w:p>
        </w:tc>
      </w:tr>
    </w:tbl>
    <w:p w14:paraId="0FD37584" w14:textId="77777777" w:rsidR="004E7373" w:rsidRPr="00C45F58" w:rsidRDefault="004E7373" w:rsidP="00CF7CC0">
      <w:pPr>
        <w:rPr>
          <w:rFonts w:asciiTheme="minorHAnsi" w:hAnsiTheme="minorHAnsi"/>
          <w:szCs w:val="21"/>
        </w:rPr>
      </w:pPr>
    </w:p>
    <w:p w14:paraId="7F2F5128" w14:textId="77777777" w:rsidR="008F5559" w:rsidRPr="00C45F58" w:rsidRDefault="0027063A" w:rsidP="00CF7CC0">
      <w:pPr>
        <w:rPr>
          <w:rFonts w:asciiTheme="minorHAnsi" w:hAnsiTheme="minorHAnsi"/>
          <w:szCs w:val="21"/>
        </w:rPr>
      </w:pPr>
      <w:r w:rsidRPr="00C45F58">
        <w:rPr>
          <w:rFonts w:asciiTheme="minorHAnsi" w:hAnsiTheme="minorHAnsi"/>
          <w:szCs w:val="21"/>
        </w:rPr>
        <w:t>Bewijsstukken op eerste verzoek</w:t>
      </w:r>
    </w:p>
    <w:tbl>
      <w:tblPr>
        <w:tblW w:w="0" w:type="auto"/>
        <w:tblLook w:val="04A0" w:firstRow="1" w:lastRow="0" w:firstColumn="1" w:lastColumn="0" w:noHBand="0" w:noVBand="1"/>
      </w:tblPr>
      <w:tblGrid>
        <w:gridCol w:w="1090"/>
        <w:gridCol w:w="8548"/>
      </w:tblGrid>
      <w:tr w:rsidR="0027063A" w:rsidRPr="00C45F58" w14:paraId="6F05A274" w14:textId="77777777" w:rsidTr="0027063A">
        <w:tc>
          <w:tcPr>
            <w:tcW w:w="1090" w:type="dxa"/>
            <w:vAlign w:val="center"/>
          </w:tcPr>
          <w:p w14:paraId="554962AB" w14:textId="77777777" w:rsidR="0027063A" w:rsidRPr="00C45F58" w:rsidRDefault="0027063A" w:rsidP="00B3596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rPr>
                <w:rFonts w:asciiTheme="minorHAnsi" w:hAnsiTheme="minorHAnsi"/>
                <w:noProof/>
                <w:kern w:val="28"/>
                <w:szCs w:val="21"/>
                <w:lang w:eastAsia="nl-NL"/>
              </w:rPr>
            </w:pPr>
            <w:r w:rsidRPr="00C45F58">
              <w:rPr>
                <w:rFonts w:asciiTheme="minorHAnsi" w:hAnsiTheme="minorHAnsi"/>
                <w:noProof/>
                <w:kern w:val="28"/>
                <w:szCs w:val="21"/>
                <w:lang w:eastAsia="nl-NL"/>
              </w:rPr>
              <w:fldChar w:fldCharType="begin">
                <w:ffData>
                  <w:name w:val=""/>
                  <w:enabled/>
                  <w:calcOnExit w:val="0"/>
                  <w:helpText w:type="text" w:val="Aanklikken indien u voornemens bent met betrekking tot de in het bestek gevraagde dienstverlening c.q. levering(en)  met andere bedrijven een combinatie aan te gaan. In dat geval is een afzonderlijk inschrijven op de opdracht niet toegestaan."/>
                  <w:checkBox>
                    <w:sizeAuto/>
                    <w:default w:val="0"/>
                  </w:checkBox>
                </w:ffData>
              </w:fldChar>
            </w:r>
            <w:r w:rsidRPr="00C45F58">
              <w:rPr>
                <w:rFonts w:asciiTheme="minorHAnsi" w:hAnsiTheme="minorHAnsi"/>
                <w:noProof/>
                <w:kern w:val="28"/>
                <w:szCs w:val="21"/>
                <w:lang w:eastAsia="nl-NL"/>
              </w:rPr>
              <w:instrText xml:space="preserve"> FORMCHECKBOX </w:instrText>
            </w:r>
            <w:r w:rsidR="003A15EE">
              <w:rPr>
                <w:rFonts w:asciiTheme="minorHAnsi" w:hAnsiTheme="minorHAnsi"/>
                <w:noProof/>
                <w:kern w:val="28"/>
                <w:szCs w:val="21"/>
                <w:lang w:eastAsia="nl-NL"/>
              </w:rPr>
            </w:r>
            <w:r w:rsidR="003A15EE">
              <w:rPr>
                <w:rFonts w:asciiTheme="minorHAnsi" w:hAnsiTheme="minorHAnsi"/>
                <w:noProof/>
                <w:kern w:val="28"/>
                <w:szCs w:val="21"/>
                <w:lang w:eastAsia="nl-NL"/>
              </w:rPr>
              <w:fldChar w:fldCharType="separate"/>
            </w:r>
            <w:r w:rsidRPr="00C45F58">
              <w:rPr>
                <w:rFonts w:asciiTheme="minorHAnsi" w:hAnsiTheme="minorHAnsi"/>
                <w:noProof/>
                <w:kern w:val="28"/>
                <w:szCs w:val="21"/>
                <w:lang w:eastAsia="nl-NL"/>
              </w:rPr>
              <w:fldChar w:fldCharType="end"/>
            </w:r>
            <w:r w:rsidRPr="00C45F58">
              <w:rPr>
                <w:rFonts w:asciiTheme="minorHAnsi" w:hAnsiTheme="minorHAnsi"/>
                <w:noProof/>
                <w:kern w:val="28"/>
                <w:szCs w:val="21"/>
                <w:lang w:eastAsia="nl-NL"/>
              </w:rPr>
              <w:t xml:space="preserve"> </w:t>
            </w:r>
          </w:p>
        </w:tc>
        <w:tc>
          <w:tcPr>
            <w:tcW w:w="8548" w:type="dxa"/>
          </w:tcPr>
          <w:p w14:paraId="7B5B0CC4" w14:textId="77777777" w:rsidR="0027063A" w:rsidRPr="00C45F58" w:rsidRDefault="0027063A" w:rsidP="00B3596E">
            <w:pPr>
              <w:rPr>
                <w:rFonts w:asciiTheme="minorHAnsi" w:hAnsiTheme="minorHAnsi"/>
                <w:noProof/>
                <w:kern w:val="28"/>
                <w:szCs w:val="21"/>
                <w:lang w:eastAsia="nl-NL"/>
              </w:rPr>
            </w:pPr>
            <w:r w:rsidRPr="00C45F58">
              <w:rPr>
                <w:rFonts w:asciiTheme="minorHAnsi" w:hAnsiTheme="minorHAnsi"/>
                <w:noProof/>
                <w:kern w:val="28"/>
                <w:szCs w:val="21"/>
                <w:lang w:eastAsia="nl-NL"/>
              </w:rPr>
              <w:t>Bewijssstukk</w:t>
            </w:r>
            <w:r w:rsidR="004F52CD" w:rsidRPr="00C45F58">
              <w:rPr>
                <w:rFonts w:asciiTheme="minorHAnsi" w:hAnsiTheme="minorHAnsi"/>
                <w:noProof/>
                <w:kern w:val="28"/>
                <w:szCs w:val="21"/>
                <w:lang w:eastAsia="nl-NL"/>
              </w:rPr>
              <w:t>en zoals gevraagd in paragraaf 3</w:t>
            </w:r>
            <w:r w:rsidRPr="00C45F58">
              <w:rPr>
                <w:rFonts w:asciiTheme="minorHAnsi" w:hAnsiTheme="minorHAnsi"/>
                <w:noProof/>
                <w:kern w:val="28"/>
                <w:szCs w:val="21"/>
                <w:lang w:eastAsia="nl-NL"/>
              </w:rPr>
              <w:t>.1.2</w:t>
            </w:r>
          </w:p>
        </w:tc>
      </w:tr>
    </w:tbl>
    <w:p w14:paraId="3E500C9D" w14:textId="77777777" w:rsidR="004E7373" w:rsidRPr="00C45F58" w:rsidRDefault="004E7373" w:rsidP="00CF7CC0">
      <w:pPr>
        <w:rPr>
          <w:rFonts w:asciiTheme="minorHAnsi" w:hAnsiTheme="minorHAnsi"/>
          <w:noProof/>
          <w:kern w:val="28"/>
          <w:szCs w:val="21"/>
          <w:lang w:eastAsia="nl-NL"/>
        </w:rPr>
      </w:pPr>
    </w:p>
    <w:p w14:paraId="0C270C93" w14:textId="394A426C" w:rsidR="009F3BFD" w:rsidRPr="00C45F58" w:rsidRDefault="00FB27C1" w:rsidP="00CF7CC0">
      <w:pPr>
        <w:rPr>
          <w:rFonts w:asciiTheme="minorHAnsi" w:hAnsiTheme="minorHAnsi"/>
          <w:noProof/>
          <w:kern w:val="28"/>
          <w:szCs w:val="21"/>
          <w:lang w:eastAsia="nl-NL"/>
        </w:rPr>
      </w:pPr>
      <w:r w:rsidRPr="00C45F58">
        <w:rPr>
          <w:rFonts w:asciiTheme="minorHAnsi" w:hAnsiTheme="minorHAnsi"/>
          <w:noProof/>
          <w:kern w:val="28"/>
          <w:szCs w:val="21"/>
          <w:lang w:eastAsia="nl-NL"/>
        </w:rPr>
        <w:t xml:space="preserve">De AFM verzoetk inschrijver om elke bijlage </w:t>
      </w:r>
      <w:r w:rsidR="000F34D7" w:rsidRPr="00C45F58">
        <w:rPr>
          <w:rFonts w:asciiTheme="minorHAnsi" w:hAnsiTheme="minorHAnsi"/>
          <w:noProof/>
          <w:kern w:val="28"/>
          <w:szCs w:val="21"/>
          <w:lang w:eastAsia="nl-NL"/>
        </w:rPr>
        <w:t>als separaat bestand te up</w:t>
      </w:r>
      <w:r w:rsidR="009F3BFD" w:rsidRPr="00C45F58">
        <w:rPr>
          <w:rFonts w:asciiTheme="minorHAnsi" w:hAnsiTheme="minorHAnsi"/>
          <w:noProof/>
          <w:kern w:val="28"/>
          <w:szCs w:val="21"/>
          <w:lang w:eastAsia="nl-NL"/>
        </w:rPr>
        <w:t xml:space="preserve">loaden in PDF format. </w:t>
      </w:r>
    </w:p>
    <w:p w14:paraId="511A106F" w14:textId="77777777" w:rsidR="009F3BFD" w:rsidRPr="00C45F58" w:rsidRDefault="009F3BFD" w:rsidP="00CF7CC0">
      <w:pPr>
        <w:rPr>
          <w:rFonts w:asciiTheme="minorHAnsi" w:hAnsiTheme="minorHAnsi"/>
          <w:noProof/>
          <w:kern w:val="28"/>
          <w:szCs w:val="21"/>
          <w:lang w:eastAsia="nl-NL"/>
        </w:rPr>
      </w:pPr>
    </w:p>
    <w:p w14:paraId="56EA9832" w14:textId="5FD5060F" w:rsidR="009A297C" w:rsidRPr="00C45F58" w:rsidRDefault="0027063A" w:rsidP="00CF7CC0">
      <w:pPr>
        <w:rPr>
          <w:rFonts w:asciiTheme="minorHAnsi" w:hAnsiTheme="minorHAnsi"/>
          <w:noProof/>
          <w:kern w:val="28"/>
          <w:szCs w:val="21"/>
          <w:lang w:eastAsia="nl-NL"/>
        </w:rPr>
      </w:pPr>
      <w:r w:rsidRPr="00C45F58">
        <w:rPr>
          <w:rFonts w:asciiTheme="minorHAnsi" w:hAnsiTheme="minorHAnsi"/>
          <w:noProof/>
          <w:kern w:val="28"/>
          <w:szCs w:val="21"/>
          <w:lang w:eastAsia="nl-NL"/>
        </w:rPr>
        <w:t>Gegadigde doet er verstandig aan om bewijsstukken tijdig te verzamelen in verband met de soms lange doorlooptijd. Het niet of niet tijdig indienen van bewijsstukken kan leiden tot uitsluiting van verdere deelname aan de procedure.</w:t>
      </w:r>
    </w:p>
    <w:p w14:paraId="0A5653F4" w14:textId="77777777" w:rsidR="009A297C" w:rsidRPr="00C45F58" w:rsidRDefault="009A297C">
      <w:pPr>
        <w:spacing w:line="240" w:lineRule="auto"/>
        <w:rPr>
          <w:rFonts w:asciiTheme="minorHAnsi" w:hAnsiTheme="minorHAnsi"/>
          <w:noProof/>
          <w:kern w:val="28"/>
          <w:szCs w:val="21"/>
          <w:lang w:eastAsia="nl-NL"/>
        </w:rPr>
      </w:pPr>
      <w:r w:rsidRPr="00C45F58">
        <w:rPr>
          <w:rFonts w:asciiTheme="minorHAnsi" w:hAnsiTheme="minorHAnsi"/>
          <w:noProof/>
          <w:kern w:val="28"/>
          <w:szCs w:val="21"/>
          <w:lang w:eastAsia="nl-NL"/>
        </w:rPr>
        <w:br w:type="page"/>
      </w:r>
    </w:p>
    <w:p w14:paraId="6574BA7C" w14:textId="61D44EEC" w:rsidR="009A297C" w:rsidRPr="00C45F58" w:rsidRDefault="009A297C" w:rsidP="009A297C">
      <w:pPr>
        <w:pStyle w:val="Bijlage1"/>
        <w:numPr>
          <w:ilvl w:val="0"/>
          <w:numId w:val="0"/>
        </w:numPr>
        <w:rPr>
          <w:rFonts w:asciiTheme="minorHAnsi" w:hAnsiTheme="minorHAnsi"/>
          <w:sz w:val="28"/>
          <w:szCs w:val="28"/>
        </w:rPr>
      </w:pPr>
      <w:bookmarkStart w:id="14" w:name="_Toc468700207"/>
      <w:r w:rsidRPr="00C45F58">
        <w:rPr>
          <w:rFonts w:asciiTheme="minorHAnsi" w:hAnsiTheme="minorHAnsi"/>
          <w:sz w:val="28"/>
          <w:szCs w:val="28"/>
        </w:rPr>
        <w:lastRenderedPageBreak/>
        <w:t xml:space="preserve">Bijlage </w:t>
      </w:r>
      <w:r w:rsidR="005F2F1E" w:rsidRPr="00C45F58">
        <w:rPr>
          <w:rFonts w:asciiTheme="minorHAnsi" w:hAnsiTheme="minorHAnsi"/>
          <w:sz w:val="28"/>
          <w:szCs w:val="28"/>
        </w:rPr>
        <w:t>7</w:t>
      </w:r>
      <w:r w:rsidR="00D249F8">
        <w:rPr>
          <w:rFonts w:asciiTheme="minorHAnsi" w:hAnsiTheme="minorHAnsi"/>
          <w:sz w:val="28"/>
          <w:szCs w:val="28"/>
        </w:rPr>
        <w:t xml:space="preserve"> / Jaarverslag Pensi</w:t>
      </w:r>
      <w:r w:rsidRPr="00C45F58">
        <w:rPr>
          <w:rFonts w:asciiTheme="minorHAnsi" w:hAnsiTheme="minorHAnsi"/>
          <w:sz w:val="28"/>
          <w:szCs w:val="28"/>
        </w:rPr>
        <w:t>o</w:t>
      </w:r>
      <w:r w:rsidR="00D249F8">
        <w:rPr>
          <w:rFonts w:asciiTheme="minorHAnsi" w:hAnsiTheme="minorHAnsi"/>
          <w:sz w:val="28"/>
          <w:szCs w:val="28"/>
        </w:rPr>
        <w:t>e</w:t>
      </w:r>
      <w:r w:rsidRPr="00C45F58">
        <w:rPr>
          <w:rFonts w:asciiTheme="minorHAnsi" w:hAnsiTheme="minorHAnsi"/>
          <w:sz w:val="28"/>
          <w:szCs w:val="28"/>
        </w:rPr>
        <w:t>nfonds AFM</w:t>
      </w:r>
      <w:bookmarkEnd w:id="14"/>
    </w:p>
    <w:p w14:paraId="56824D1C" w14:textId="7E5A4504" w:rsidR="0027063A" w:rsidRPr="00C45F58" w:rsidRDefault="009A297C" w:rsidP="00CF7CC0">
      <w:pPr>
        <w:rPr>
          <w:rFonts w:asciiTheme="minorHAnsi" w:hAnsiTheme="minorHAnsi"/>
          <w:szCs w:val="21"/>
        </w:rPr>
      </w:pPr>
      <w:r w:rsidRPr="00C45F58">
        <w:rPr>
          <w:rFonts w:asciiTheme="minorHAnsi" w:hAnsiTheme="minorHAnsi"/>
          <w:szCs w:val="21"/>
        </w:rPr>
        <w:t xml:space="preserve">Onderstaand PDF bestand betreft het jaarverslag over 2015. Inschrijver dient deze door te nemen om een inschatting te maken van de omvang van onderhavige opdracht. Indien het bestand niet geopend kan worden kunt u ook </w:t>
      </w:r>
      <w:hyperlink r:id="rId21" w:history="1">
        <w:r w:rsidRPr="00C45F58">
          <w:rPr>
            <w:rStyle w:val="Hyperlink"/>
            <w:rFonts w:asciiTheme="minorHAnsi" w:hAnsiTheme="minorHAnsi"/>
            <w:szCs w:val="21"/>
          </w:rPr>
          <w:t>deze link</w:t>
        </w:r>
      </w:hyperlink>
      <w:r w:rsidRPr="00C45F58">
        <w:rPr>
          <w:rFonts w:asciiTheme="minorHAnsi" w:hAnsiTheme="minorHAnsi"/>
          <w:szCs w:val="21"/>
        </w:rPr>
        <w:t xml:space="preserve"> gebruiken. </w:t>
      </w:r>
    </w:p>
    <w:p w14:paraId="6F117755" w14:textId="77777777" w:rsidR="009A297C" w:rsidRPr="00C45F58" w:rsidRDefault="009A297C" w:rsidP="00CF7CC0">
      <w:pPr>
        <w:rPr>
          <w:rFonts w:asciiTheme="minorHAnsi" w:hAnsiTheme="minorHAnsi"/>
          <w:szCs w:val="21"/>
        </w:rPr>
      </w:pPr>
    </w:p>
    <w:p w14:paraId="3E28B8A1" w14:textId="1321A8A5" w:rsidR="009A297C" w:rsidRPr="00C45F58" w:rsidRDefault="000504D2" w:rsidP="00CF7CC0">
      <w:pPr>
        <w:rPr>
          <w:rFonts w:asciiTheme="minorHAnsi" w:hAnsiTheme="minorHAnsi"/>
          <w:szCs w:val="21"/>
        </w:rPr>
      </w:pPr>
      <w:r w:rsidRPr="00C45F58">
        <w:rPr>
          <w:rFonts w:asciiTheme="minorHAnsi" w:hAnsiTheme="minorHAnsi"/>
          <w:szCs w:val="21"/>
        </w:rPr>
        <w:object w:dxaOrig="1535" w:dyaOrig="993" w14:anchorId="4E2EE130">
          <v:shape id="_x0000_i1027" type="#_x0000_t75" style="width:108pt;height:69.95pt" o:ole="">
            <v:imagedata r:id="rId22" o:title=""/>
          </v:shape>
          <o:OLEObject Type="Embed" ProgID="AcroExch.Document.11" ShapeID="_x0000_i1027" DrawAspect="Icon" ObjectID="_1542449032" r:id="rId23"/>
        </w:object>
      </w:r>
    </w:p>
    <w:sectPr w:rsidR="009A297C" w:rsidRPr="00C45F58" w:rsidSect="009373CA">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644" w:right="1134" w:bottom="1644" w:left="1134" w:header="709" w:footer="466" w:gutter="0"/>
      <w:pgNumType w:start="1"/>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EC012" w14:textId="77777777" w:rsidR="009E00B9" w:rsidRDefault="009E00B9">
      <w:r>
        <w:separator/>
      </w:r>
    </w:p>
  </w:endnote>
  <w:endnote w:type="continuationSeparator" w:id="0">
    <w:p w14:paraId="523DE21B" w14:textId="77777777" w:rsidR="009E00B9" w:rsidRDefault="009E00B9">
      <w:r>
        <w:continuationSeparator/>
      </w:r>
    </w:p>
  </w:endnote>
  <w:endnote w:type="continuationNotice" w:id="1">
    <w:p w14:paraId="51F3DDC5" w14:textId="77777777" w:rsidR="009E00B9" w:rsidRDefault="009E00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topia Bold">
    <w:altName w:val="Times New Roman"/>
    <w:charset w:val="00"/>
    <w:family w:val="roman"/>
    <w:pitch w:val="variable"/>
    <w:sig w:usb0="00000000" w:usb1="00000000" w:usb2="00000000" w:usb3="00000000" w:csb0="00000053"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Utopia">
    <w:altName w:val="Century Gothic"/>
    <w:charset w:val="00"/>
    <w:family w:val="swiss"/>
    <w:pitch w:val="variable"/>
    <w:sig w:usb0="00000001" w:usb1="00000000" w:usb2="00000000" w:usb3="00000000" w:csb0="00000093" w:csb1="00000000"/>
  </w:font>
  <w:font w:name="Imago Book">
    <w:altName w:val="Segoe UI"/>
    <w:charset w:val="00"/>
    <w:family w:val="swiss"/>
    <w:pitch w:val="variable"/>
    <w:sig w:usb0="00000001" w:usb1="00000000"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06868" w14:textId="77777777" w:rsidR="009E00B9" w:rsidRDefault="009E00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sz w:val="21"/>
        <w:szCs w:val="20"/>
      </w:rPr>
      <w:id w:val="13731855"/>
      <w:docPartObj>
        <w:docPartGallery w:val="Page Numbers (Bottom of Page)"/>
        <w:docPartUnique/>
      </w:docPartObj>
    </w:sdtPr>
    <w:sdtEndPr>
      <w:rPr>
        <w:rFonts w:asciiTheme="minorHAnsi" w:hAnsiTheme="minorHAnsi"/>
        <w:sz w:val="16"/>
        <w:szCs w:val="16"/>
      </w:rPr>
    </w:sdtEndPr>
    <w:sdtContent>
      <w:sdt>
        <w:sdtPr>
          <w:rPr>
            <w:rFonts w:ascii="Times New Roman" w:eastAsia="Times New Roman" w:hAnsi="Times New Roman"/>
            <w:sz w:val="21"/>
            <w:szCs w:val="20"/>
          </w:rPr>
          <w:id w:val="565050477"/>
          <w:docPartObj>
            <w:docPartGallery w:val="Page Numbers (Top of Page)"/>
            <w:docPartUnique/>
          </w:docPartObj>
        </w:sdtPr>
        <w:sdtEndPr>
          <w:rPr>
            <w:rFonts w:asciiTheme="minorHAnsi" w:hAnsiTheme="minorHAnsi"/>
            <w:sz w:val="16"/>
            <w:szCs w:val="16"/>
          </w:rPr>
        </w:sdtEndPr>
        <w:sdtContent>
          <w:sdt>
            <w:sdtPr>
              <w:id w:val="-1729372064"/>
              <w:docPartObj>
                <w:docPartGallery w:val="Page Numbers (Bottom of Page)"/>
                <w:docPartUnique/>
              </w:docPartObj>
            </w:sdtPr>
            <w:sdtEndPr/>
            <w:sdtContent>
              <w:sdt>
                <w:sdtPr>
                  <w:id w:val="857002636"/>
                  <w:docPartObj>
                    <w:docPartGallery w:val="Page Numbers (Top of Page)"/>
                    <w:docPartUnique/>
                  </w:docPartObj>
                </w:sdtPr>
                <w:sdtEndPr/>
                <w:sdtContent>
                  <w:p w14:paraId="3C831EC5" w14:textId="77777777" w:rsidR="009E00B9" w:rsidRPr="00F41DB2" w:rsidRDefault="009E00B9" w:rsidP="00F41DB2">
                    <w:pPr>
                      <w:pStyle w:val="NoSpacing"/>
                      <w:rPr>
                        <w:sz w:val="16"/>
                        <w:szCs w:val="16"/>
                      </w:rPr>
                    </w:pPr>
                    <w:r w:rsidRPr="00F41DB2">
                      <w:rPr>
                        <w:sz w:val="16"/>
                        <w:szCs w:val="16"/>
                      </w:rPr>
                      <w:t>5 december 2016</w:t>
                    </w:r>
                  </w:p>
                  <w:p w14:paraId="0D403C6B" w14:textId="77777777" w:rsidR="009E00B9" w:rsidRPr="00F41DB2" w:rsidRDefault="009E00B9" w:rsidP="00F41DB2">
                    <w:pPr>
                      <w:pStyle w:val="NoSpacing"/>
                      <w:rPr>
                        <w:rStyle w:val="PageNumber"/>
                        <w:rFonts w:asciiTheme="minorHAnsi" w:hAnsiTheme="minorHAnsi" w:cs="Arial"/>
                        <w:sz w:val="16"/>
                        <w:szCs w:val="16"/>
                      </w:rPr>
                    </w:pPr>
                    <w:r w:rsidRPr="00F41DB2">
                      <w:rPr>
                        <w:sz w:val="16"/>
                        <w:szCs w:val="16"/>
                      </w:rPr>
                      <w:t>Referentie. EG - AFM/2016-172-04</w:t>
                    </w:r>
                  </w:p>
                  <w:p w14:paraId="745A87F8" w14:textId="77777777" w:rsidR="009E00B9" w:rsidRDefault="009E00B9" w:rsidP="00F41DB2">
                    <w:pPr>
                      <w:pStyle w:val="NoSpacing"/>
                    </w:pPr>
                    <w:r w:rsidRPr="00F41DB2">
                      <w:rPr>
                        <w:rStyle w:val="PageNumber"/>
                        <w:rFonts w:asciiTheme="minorHAnsi" w:hAnsiTheme="minorHAnsi"/>
                        <w:sz w:val="16"/>
                        <w:szCs w:val="16"/>
                      </w:rPr>
                      <w:t>Definitief</w:t>
                    </w:r>
                  </w:p>
                </w:sdtContent>
              </w:sdt>
            </w:sdtContent>
          </w:sdt>
          <w:p w14:paraId="501F30A6" w14:textId="77777777" w:rsidR="009E00B9" w:rsidRPr="00511E6F" w:rsidRDefault="009E00B9" w:rsidP="00092974">
            <w:pPr>
              <w:pStyle w:val="Footer"/>
              <w:tabs>
                <w:tab w:val="left" w:pos="802"/>
              </w:tabs>
              <w:jc w:val="right"/>
              <w:rPr>
                <w:rFonts w:asciiTheme="minorHAnsi" w:hAnsiTheme="minorHAnsi"/>
                <w:sz w:val="16"/>
                <w:szCs w:val="16"/>
              </w:rPr>
            </w:pPr>
            <w:r>
              <w:rPr>
                <w:rFonts w:asciiTheme="minorHAnsi" w:hAnsiTheme="minorHAnsi"/>
                <w:sz w:val="16"/>
                <w:szCs w:val="16"/>
              </w:rPr>
              <w:t>P</w:t>
            </w:r>
            <w:r w:rsidRPr="008166F6">
              <w:rPr>
                <w:rFonts w:asciiTheme="minorHAnsi" w:hAnsiTheme="minorHAnsi"/>
                <w:sz w:val="16"/>
                <w:szCs w:val="16"/>
              </w:rPr>
              <w:t xml:space="preserve">age </w:t>
            </w:r>
            <w:r w:rsidRPr="006943D6">
              <w:rPr>
                <w:rFonts w:asciiTheme="minorHAnsi" w:hAnsiTheme="minorHAnsi"/>
                <w:b/>
                <w:sz w:val="16"/>
                <w:szCs w:val="16"/>
              </w:rPr>
              <w:fldChar w:fldCharType="begin"/>
            </w:r>
            <w:r w:rsidRPr="008166F6">
              <w:rPr>
                <w:rFonts w:asciiTheme="minorHAnsi" w:hAnsiTheme="minorHAnsi"/>
                <w:b/>
                <w:sz w:val="16"/>
                <w:szCs w:val="16"/>
              </w:rPr>
              <w:instrText xml:space="preserve"> PAGE </w:instrText>
            </w:r>
            <w:r w:rsidRPr="006943D6">
              <w:rPr>
                <w:rFonts w:asciiTheme="minorHAnsi" w:hAnsiTheme="minorHAnsi"/>
                <w:b/>
                <w:sz w:val="16"/>
                <w:szCs w:val="16"/>
              </w:rPr>
              <w:fldChar w:fldCharType="separate"/>
            </w:r>
            <w:r w:rsidR="003A15EE">
              <w:rPr>
                <w:rFonts w:asciiTheme="minorHAnsi" w:hAnsiTheme="minorHAnsi"/>
                <w:b/>
                <w:noProof/>
                <w:sz w:val="16"/>
                <w:szCs w:val="16"/>
              </w:rPr>
              <w:t>10</w:t>
            </w:r>
            <w:r w:rsidRPr="006943D6">
              <w:rPr>
                <w:rFonts w:asciiTheme="minorHAnsi" w:hAnsiTheme="minorHAnsi"/>
                <w:b/>
                <w:sz w:val="16"/>
                <w:szCs w:val="16"/>
              </w:rPr>
              <w:fldChar w:fldCharType="end"/>
            </w:r>
            <w:r w:rsidRPr="008166F6">
              <w:rPr>
                <w:rFonts w:asciiTheme="minorHAnsi" w:hAnsiTheme="minorHAnsi"/>
                <w:sz w:val="16"/>
                <w:szCs w:val="16"/>
              </w:rPr>
              <w:t xml:space="preserve"> of </w:t>
            </w:r>
            <w:r w:rsidRPr="006943D6">
              <w:rPr>
                <w:rFonts w:asciiTheme="minorHAnsi" w:hAnsiTheme="minorHAnsi"/>
                <w:b/>
                <w:sz w:val="16"/>
                <w:szCs w:val="16"/>
              </w:rPr>
              <w:fldChar w:fldCharType="begin"/>
            </w:r>
            <w:r w:rsidRPr="008166F6">
              <w:rPr>
                <w:rFonts w:asciiTheme="minorHAnsi" w:hAnsiTheme="minorHAnsi"/>
                <w:b/>
                <w:sz w:val="16"/>
                <w:szCs w:val="16"/>
              </w:rPr>
              <w:instrText xml:space="preserve"> NUMPAGES  </w:instrText>
            </w:r>
            <w:r w:rsidRPr="006943D6">
              <w:rPr>
                <w:rFonts w:asciiTheme="minorHAnsi" w:hAnsiTheme="minorHAnsi"/>
                <w:b/>
                <w:sz w:val="16"/>
                <w:szCs w:val="16"/>
              </w:rPr>
              <w:fldChar w:fldCharType="separate"/>
            </w:r>
            <w:r w:rsidR="003A15EE">
              <w:rPr>
                <w:rFonts w:asciiTheme="minorHAnsi" w:hAnsiTheme="minorHAnsi"/>
                <w:b/>
                <w:noProof/>
                <w:sz w:val="16"/>
                <w:szCs w:val="16"/>
              </w:rPr>
              <w:t>10</w:t>
            </w:r>
            <w:r w:rsidRPr="006943D6">
              <w:rPr>
                <w:rFonts w:asciiTheme="minorHAnsi" w:hAnsiTheme="minorHAnsi"/>
                <w:b/>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6"/>
        <w:szCs w:val="16"/>
      </w:rPr>
      <w:id w:val="13731783"/>
      <w:docPartObj>
        <w:docPartGallery w:val="Page Numbers (Bottom of Page)"/>
        <w:docPartUnique/>
      </w:docPartObj>
    </w:sdtPr>
    <w:sdtEndPr/>
    <w:sdtContent>
      <w:sdt>
        <w:sdtPr>
          <w:rPr>
            <w:rFonts w:asciiTheme="minorHAnsi" w:hAnsiTheme="minorHAnsi"/>
            <w:sz w:val="16"/>
            <w:szCs w:val="16"/>
          </w:rPr>
          <w:id w:val="565050523"/>
          <w:docPartObj>
            <w:docPartGallery w:val="Page Numbers (Top of Page)"/>
            <w:docPartUnique/>
          </w:docPartObj>
        </w:sdtPr>
        <w:sdtEndPr/>
        <w:sdtContent>
          <w:p w14:paraId="70188D11" w14:textId="77777777" w:rsidR="009E00B9" w:rsidRPr="00511E6F" w:rsidRDefault="009E00B9" w:rsidP="009373CA">
            <w:pPr>
              <w:pStyle w:val="Footer"/>
              <w:rPr>
                <w:rFonts w:asciiTheme="minorHAnsi" w:hAnsiTheme="minorHAnsi"/>
                <w:sz w:val="16"/>
                <w:szCs w:val="16"/>
              </w:rPr>
            </w:pPr>
            <w:r w:rsidRPr="00511E6F">
              <w:rPr>
                <w:rFonts w:asciiTheme="minorHAnsi" w:hAnsiTheme="minorHAnsi"/>
                <w:sz w:val="16"/>
                <w:szCs w:val="16"/>
              </w:rPr>
              <w:t>5 december 2016</w:t>
            </w:r>
          </w:p>
          <w:p w14:paraId="78E8BF88" w14:textId="77777777" w:rsidR="009E00B9" w:rsidRPr="00511E6F" w:rsidRDefault="009E00B9" w:rsidP="009373CA">
            <w:pPr>
              <w:pStyle w:val="Footer"/>
              <w:rPr>
                <w:rStyle w:val="PageNumber"/>
                <w:rFonts w:asciiTheme="minorHAnsi" w:hAnsiTheme="minorHAnsi" w:cs="Arial"/>
                <w:sz w:val="16"/>
                <w:szCs w:val="16"/>
              </w:rPr>
            </w:pPr>
            <w:r w:rsidRPr="00511E6F">
              <w:rPr>
                <w:rFonts w:asciiTheme="minorHAnsi" w:hAnsiTheme="minorHAnsi"/>
                <w:sz w:val="16"/>
                <w:szCs w:val="16"/>
              </w:rPr>
              <w:t>Referentie. EG - AFM/2016-172-04</w:t>
            </w:r>
          </w:p>
          <w:p w14:paraId="1408B613" w14:textId="77777777" w:rsidR="009E00B9" w:rsidRPr="00511E6F" w:rsidRDefault="009E00B9" w:rsidP="009373CA">
            <w:pPr>
              <w:pStyle w:val="Footer"/>
              <w:rPr>
                <w:rFonts w:asciiTheme="minorHAnsi" w:hAnsiTheme="minorHAnsi"/>
                <w:sz w:val="16"/>
                <w:szCs w:val="16"/>
              </w:rPr>
            </w:pPr>
            <w:r w:rsidRPr="00511E6F">
              <w:rPr>
                <w:rStyle w:val="PageNumber"/>
                <w:rFonts w:asciiTheme="minorHAnsi" w:hAnsiTheme="minorHAnsi"/>
                <w:sz w:val="16"/>
                <w:szCs w:val="16"/>
              </w:rPr>
              <w:t>Definitief</w:t>
            </w:r>
            <w:r w:rsidRPr="00511E6F">
              <w:rPr>
                <w:rStyle w:val="PageNumber"/>
                <w:rFonts w:asciiTheme="minorHAnsi" w:hAnsiTheme="minorHAnsi"/>
                <w:sz w:val="16"/>
                <w:szCs w:val="16"/>
              </w:rPr>
              <w:tab/>
            </w:r>
            <w:r w:rsidRPr="00511E6F">
              <w:rPr>
                <w:rStyle w:val="PageNumber"/>
                <w:rFonts w:asciiTheme="minorHAnsi" w:hAnsiTheme="minorHAnsi"/>
                <w:sz w:val="16"/>
                <w:szCs w:val="16"/>
              </w:rPr>
              <w:tab/>
            </w:r>
          </w:p>
        </w:sdtContent>
      </w:sdt>
    </w:sdtContent>
  </w:sdt>
  <w:p w14:paraId="2D3DBF82" w14:textId="77777777" w:rsidR="009E00B9" w:rsidRPr="004C7F49" w:rsidRDefault="009E00B9">
    <w:pPr>
      <w:pStyle w:val="Footer"/>
      <w:rPr>
        <w:rFonts w:asciiTheme="minorHAnsi" w:hAnsiTheme="minorHAnsi"/>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3AECC" w14:textId="77777777" w:rsidR="009E00B9" w:rsidRDefault="009E00B9">
      <w:r>
        <w:separator/>
      </w:r>
    </w:p>
  </w:footnote>
  <w:footnote w:type="continuationSeparator" w:id="0">
    <w:p w14:paraId="0A004B0F" w14:textId="77777777" w:rsidR="009E00B9" w:rsidRDefault="009E00B9">
      <w:r>
        <w:continuationSeparator/>
      </w:r>
    </w:p>
  </w:footnote>
  <w:footnote w:type="continuationNotice" w:id="1">
    <w:p w14:paraId="2E4C60F6" w14:textId="77777777" w:rsidR="009E00B9" w:rsidRDefault="009E00B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B9C0F" w14:textId="77777777" w:rsidR="009E00B9" w:rsidRDefault="009E00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BC40D" w14:textId="77777777" w:rsidR="009E00B9" w:rsidRPr="00A7529F" w:rsidRDefault="009E00B9">
    <w:pPr>
      <w:jc w:val="right"/>
      <w:rPr>
        <w:rFonts w:asciiTheme="minorHAnsi" w:hAnsiTheme="minorHAnsi"/>
        <w:sz w:val="16"/>
      </w:rPr>
    </w:pPr>
    <w:r w:rsidRPr="00A7529F">
      <w:rPr>
        <w:rFonts w:asciiTheme="minorHAnsi" w:hAnsiTheme="minorHAnsi"/>
        <w:noProof/>
        <w:sz w:val="20"/>
        <w:lang w:eastAsia="nl-NL"/>
      </w:rPr>
      <w:drawing>
        <wp:anchor distT="0" distB="0" distL="114300" distR="114300" simplePos="0" relativeHeight="251672576" behindDoc="1" locked="0" layoutInCell="1" allowOverlap="1" wp14:anchorId="0180B0AE" wp14:editId="4106ACF2">
          <wp:simplePos x="0" y="0"/>
          <wp:positionH relativeFrom="column">
            <wp:posOffset>17145</wp:posOffset>
          </wp:positionH>
          <wp:positionV relativeFrom="paragraph">
            <wp:posOffset>-190500</wp:posOffset>
          </wp:positionV>
          <wp:extent cx="1143000" cy="470535"/>
          <wp:effectExtent l="19050" t="0" r="0" b="0"/>
          <wp:wrapNone/>
          <wp:docPr id="3" name="Picture 3" descr="AFM-1600PX-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M-1600PX-RGB"/>
                  <pic:cNvPicPr>
                    <a:picLocks noChangeAspect="1" noChangeArrowheads="1"/>
                  </pic:cNvPicPr>
                </pic:nvPicPr>
                <pic:blipFill>
                  <a:blip r:embed="rId1"/>
                  <a:srcRect l="4549" t="15126" r="18120" b="31932"/>
                  <a:stretch>
                    <a:fillRect/>
                  </a:stretch>
                </pic:blipFill>
                <pic:spPr bwMode="auto">
                  <a:xfrm>
                    <a:off x="0" y="0"/>
                    <a:ext cx="1143000" cy="470535"/>
                  </a:xfrm>
                  <a:prstGeom prst="rect">
                    <a:avLst/>
                  </a:prstGeom>
                  <a:noFill/>
                  <a:ln w="9525">
                    <a:noFill/>
                    <a:miter lim="800000"/>
                    <a:headEnd/>
                    <a:tailEnd/>
                  </a:ln>
                </pic:spPr>
              </pic:pic>
            </a:graphicData>
          </a:graphic>
        </wp:anchor>
      </w:drawing>
    </w:r>
    <w:r w:rsidRPr="00A7529F">
      <w:rPr>
        <w:rFonts w:asciiTheme="minorHAnsi" w:hAnsiTheme="minorHAnsi"/>
        <w:sz w:val="16"/>
      </w:rPr>
      <w:tab/>
    </w:r>
    <w:r w:rsidRPr="00A7529F">
      <w:rPr>
        <w:rFonts w:asciiTheme="minorHAnsi" w:hAnsiTheme="minorHAnsi"/>
        <w:sz w:val="16"/>
      </w:rPr>
      <w:tab/>
      <w:t xml:space="preserve"> Autoriteit Financiële Markten</w:t>
    </w:r>
  </w:p>
  <w:p w14:paraId="489CD4F4" w14:textId="77777777" w:rsidR="009E00B9" w:rsidRPr="00A7529F" w:rsidRDefault="009E00B9">
    <w:pPr>
      <w:pBdr>
        <w:bottom w:val="single" w:sz="12" w:space="1" w:color="auto"/>
      </w:pBdr>
      <w:spacing w:line="200" w:lineRule="atLeast"/>
      <w:jc w:val="right"/>
      <w:rPr>
        <w:rFonts w:asciiTheme="minorHAnsi" w:hAnsiTheme="minorHAnsi"/>
        <w:sz w:val="16"/>
      </w:rPr>
    </w:pPr>
    <w:r w:rsidRPr="00A7529F">
      <w:rPr>
        <w:rFonts w:asciiTheme="minorHAnsi" w:hAnsiTheme="minorHAnsi"/>
        <w:sz w:val="16"/>
      </w:rPr>
      <w:tab/>
    </w:r>
    <w:r w:rsidRPr="00A7529F">
      <w:rPr>
        <w:rFonts w:asciiTheme="minorHAnsi" w:hAnsiTheme="minorHAnsi"/>
        <w:sz w:val="16"/>
      </w:rPr>
      <w:tab/>
      <w:t>Europ</w:t>
    </w:r>
    <w:r>
      <w:rPr>
        <w:rFonts w:asciiTheme="minorHAnsi" w:hAnsiTheme="minorHAnsi"/>
        <w:sz w:val="16"/>
      </w:rPr>
      <w:t>ese aanbesteding Algemeen Pensioenfonds</w:t>
    </w:r>
  </w:p>
  <w:p w14:paraId="43A27141" w14:textId="77777777" w:rsidR="009E00B9" w:rsidRPr="00A7529F" w:rsidRDefault="009E00B9">
    <w:pPr>
      <w:pStyle w:val="Header"/>
      <w:tabs>
        <w:tab w:val="clear" w:pos="8306"/>
        <w:tab w:val="right" w:pos="9356"/>
      </w:tabs>
      <w:rPr>
        <w:rFonts w:asciiTheme="minorHAnsi" w:hAnsiTheme="minorHAnsi"/>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7BC32" w14:textId="77777777" w:rsidR="009E00B9" w:rsidRDefault="009E0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463E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B18F2"/>
    <w:multiLevelType w:val="multilevel"/>
    <w:tmpl w:val="454CDB66"/>
    <w:lvl w:ilvl="0">
      <w:start w:val="1"/>
      <w:numFmt w:val="decimal"/>
      <w:lvlText w:val="%1."/>
      <w:lvlJc w:val="left"/>
      <w:pPr>
        <w:tabs>
          <w:tab w:val="num" w:pos="567"/>
        </w:tabs>
        <w:ind w:left="567" w:hanging="567"/>
      </w:pPr>
      <w:rPr>
        <w:rFonts w:hint="default"/>
        <w:sz w:val="13586"/>
      </w:rPr>
    </w:lvl>
    <w:lvl w:ilvl="1">
      <w:start w:val="1"/>
      <w:numFmt w:val="lowerLetter"/>
      <w:pStyle w:val="Opmaakprofiel2"/>
      <w:lvlText w:val="%2)"/>
      <w:lvlJc w:val="left"/>
      <w:pPr>
        <w:tabs>
          <w:tab w:val="num" w:pos="710"/>
        </w:tabs>
        <w:ind w:left="710" w:hanging="284"/>
      </w:pPr>
      <w:rPr>
        <w:rFonts w:hint="default"/>
      </w:rPr>
    </w:lvl>
    <w:lvl w:ilvl="2">
      <w:start w:val="1"/>
      <w:numFmt w:val="lowerRoman"/>
      <w:lvlText w:val="%3)"/>
      <w:lvlJc w:val="left"/>
      <w:pPr>
        <w:tabs>
          <w:tab w:val="num" w:pos="2496"/>
        </w:tabs>
        <w:ind w:left="2496" w:hanging="360"/>
      </w:pPr>
      <w:rPr>
        <w:rFonts w:hint="default"/>
      </w:rPr>
    </w:lvl>
    <w:lvl w:ilvl="3">
      <w:start w:val="1"/>
      <w:numFmt w:val="decimal"/>
      <w:lvlText w:val="%4."/>
      <w:lvlJc w:val="left"/>
      <w:pPr>
        <w:tabs>
          <w:tab w:val="num" w:pos="2856"/>
        </w:tabs>
        <w:ind w:left="2856" w:hanging="360"/>
      </w:pPr>
      <w:rPr>
        <w:rFonts w:hint="default"/>
      </w:rPr>
    </w:lvl>
    <w:lvl w:ilvl="4">
      <w:start w:val="1"/>
      <w:numFmt w:val="lowerLetter"/>
      <w:lvlText w:val="(%5)"/>
      <w:lvlJc w:val="left"/>
      <w:pPr>
        <w:tabs>
          <w:tab w:val="num" w:pos="3216"/>
        </w:tabs>
        <w:ind w:left="3216" w:hanging="360"/>
      </w:pPr>
      <w:rPr>
        <w:rFonts w:hint="default"/>
      </w:rPr>
    </w:lvl>
    <w:lvl w:ilvl="5">
      <w:start w:val="1"/>
      <w:numFmt w:val="lowerRoman"/>
      <w:lvlText w:val="(%6)"/>
      <w:lvlJc w:val="left"/>
      <w:pPr>
        <w:tabs>
          <w:tab w:val="num" w:pos="3576"/>
        </w:tabs>
        <w:ind w:left="3576" w:hanging="360"/>
      </w:pPr>
      <w:rPr>
        <w:rFonts w:hint="default"/>
      </w:rPr>
    </w:lvl>
    <w:lvl w:ilvl="6">
      <w:start w:val="1"/>
      <w:numFmt w:val="decimal"/>
      <w:lvlText w:val="%7."/>
      <w:lvlJc w:val="left"/>
      <w:pPr>
        <w:tabs>
          <w:tab w:val="num" w:pos="3936"/>
        </w:tabs>
        <w:ind w:left="3936" w:hanging="360"/>
      </w:pPr>
      <w:rPr>
        <w:rFonts w:hint="default"/>
      </w:rPr>
    </w:lvl>
    <w:lvl w:ilvl="7">
      <w:start w:val="1"/>
      <w:numFmt w:val="lowerLetter"/>
      <w:lvlText w:val="%8."/>
      <w:lvlJc w:val="left"/>
      <w:pPr>
        <w:tabs>
          <w:tab w:val="num" w:pos="4296"/>
        </w:tabs>
        <w:ind w:left="4296" w:hanging="360"/>
      </w:pPr>
      <w:rPr>
        <w:rFonts w:hint="default"/>
      </w:rPr>
    </w:lvl>
    <w:lvl w:ilvl="8">
      <w:start w:val="1"/>
      <w:numFmt w:val="lowerRoman"/>
      <w:lvlText w:val="%9."/>
      <w:lvlJc w:val="left"/>
      <w:pPr>
        <w:tabs>
          <w:tab w:val="num" w:pos="4656"/>
        </w:tabs>
        <w:ind w:left="4656" w:hanging="360"/>
      </w:pPr>
      <w:rPr>
        <w:rFonts w:hint="default"/>
      </w:rPr>
    </w:lvl>
  </w:abstractNum>
  <w:abstractNum w:abstractNumId="2" w15:restartNumberingAfterBreak="0">
    <w:nsid w:val="0A4648A8"/>
    <w:multiLevelType w:val="hybridMultilevel"/>
    <w:tmpl w:val="7174F0D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972C30"/>
    <w:multiLevelType w:val="hybridMultilevel"/>
    <w:tmpl w:val="AE72CD2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092A22"/>
    <w:multiLevelType w:val="hybridMultilevel"/>
    <w:tmpl w:val="262A7760"/>
    <w:lvl w:ilvl="0" w:tplc="04130001">
      <w:start w:val="5"/>
      <w:numFmt w:val="bullet"/>
      <w:lvlText w:val="-"/>
      <w:lvlJc w:val="left"/>
      <w:pPr>
        <w:tabs>
          <w:tab w:val="num" w:pos="360"/>
        </w:tabs>
        <w:ind w:left="36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6E1E2B"/>
    <w:multiLevelType w:val="hybridMultilevel"/>
    <w:tmpl w:val="9C7A9E72"/>
    <w:lvl w:ilvl="0" w:tplc="7D082486">
      <w:start w:val="13"/>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2C2318"/>
    <w:multiLevelType w:val="hybridMultilevel"/>
    <w:tmpl w:val="115A07F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1876FE"/>
    <w:multiLevelType w:val="hybridMultilevel"/>
    <w:tmpl w:val="9AAAD508"/>
    <w:lvl w:ilvl="0" w:tplc="0413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DFC7FF4"/>
    <w:multiLevelType w:val="hybridMultilevel"/>
    <w:tmpl w:val="CA48E28E"/>
    <w:lvl w:ilvl="0" w:tplc="F918A310">
      <w:start w:val="1"/>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DD72C2"/>
    <w:multiLevelType w:val="hybridMultilevel"/>
    <w:tmpl w:val="ED7A04B4"/>
    <w:lvl w:ilvl="0" w:tplc="FFFFFFFF">
      <w:start w:val="1"/>
      <w:numFmt w:val="bullet"/>
      <w:pStyle w:val="Huisstijl-sjabloonnaam"/>
      <w:lvlText w:val=""/>
      <w:lvlJc w:val="left"/>
      <w:pPr>
        <w:tabs>
          <w:tab w:val="num" w:pos="360"/>
        </w:tabs>
        <w:ind w:left="240" w:hanging="24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B6A4A"/>
    <w:multiLevelType w:val="hybridMultilevel"/>
    <w:tmpl w:val="1EB4307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C19FF"/>
    <w:multiLevelType w:val="hybridMultilevel"/>
    <w:tmpl w:val="1D882AB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DF25F4"/>
    <w:multiLevelType w:val="hybridMultilevel"/>
    <w:tmpl w:val="5C76A6F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036925"/>
    <w:multiLevelType w:val="hybridMultilevel"/>
    <w:tmpl w:val="2004BFA4"/>
    <w:lvl w:ilvl="0" w:tplc="53FECD9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384F3A"/>
    <w:multiLevelType w:val="hybridMultilevel"/>
    <w:tmpl w:val="3798228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863992"/>
    <w:multiLevelType w:val="hybridMultilevel"/>
    <w:tmpl w:val="87C0629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C0630A"/>
    <w:multiLevelType w:val="hybridMultilevel"/>
    <w:tmpl w:val="316453B6"/>
    <w:lvl w:ilvl="0" w:tplc="0409000F">
      <w:start w:val="1"/>
      <w:numFmt w:val="decimal"/>
      <w:lvlText w:val="%1."/>
      <w:lvlJc w:val="left"/>
      <w:pPr>
        <w:tabs>
          <w:tab w:val="num" w:pos="720"/>
        </w:tabs>
        <w:ind w:left="720" w:hanging="360"/>
      </w:p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593B3E"/>
    <w:multiLevelType w:val="multilevel"/>
    <w:tmpl w:val="ED7C3DE0"/>
    <w:lvl w:ilvl="0">
      <w:start w:val="1"/>
      <w:numFmt w:val="decimal"/>
      <w:pStyle w:val="Artikel1"/>
      <w:lvlText w:val="Artikel %1"/>
      <w:lvlJc w:val="right"/>
      <w:pPr>
        <w:tabs>
          <w:tab w:val="num" w:pos="113"/>
        </w:tabs>
        <w:ind w:left="113" w:hanging="113"/>
      </w:pPr>
      <w:rPr>
        <w:rFonts w:ascii="Utopia Bold" w:hAnsi="Utopia Bold" w:hint="default"/>
        <w:b w:val="0"/>
        <w:i/>
        <w:sz w:val="18"/>
      </w:rPr>
    </w:lvl>
    <w:lvl w:ilvl="1">
      <w:start w:val="1"/>
      <w:numFmt w:val="decimal"/>
      <w:pStyle w:val="Artikeltekst"/>
      <w:lvlText w:val="%1.%2"/>
      <w:lvlJc w:val="right"/>
      <w:pPr>
        <w:tabs>
          <w:tab w:val="num" w:pos="113"/>
        </w:tabs>
        <w:ind w:left="113" w:hanging="113"/>
      </w:pPr>
      <w:rPr>
        <w:rFonts w:ascii="Utopia Bold" w:hAnsi="Utopia Bold" w:hint="default"/>
        <w:b w:val="0"/>
        <w:i/>
        <w:sz w:val="18"/>
      </w:rPr>
    </w:lvl>
    <w:lvl w:ilvl="2">
      <w:start w:val="1"/>
      <w:numFmt w:val="lowerLetter"/>
      <w:lvlText w:val="(%3)"/>
      <w:lvlJc w:val="right"/>
      <w:pPr>
        <w:tabs>
          <w:tab w:val="num" w:pos="113"/>
        </w:tabs>
        <w:ind w:left="113" w:hanging="113"/>
      </w:pPr>
      <w:rPr>
        <w:rFonts w:ascii="Utopia Bold" w:hAnsi="Utopia Bold" w:hint="default"/>
        <w:b w:val="0"/>
        <w:i/>
        <w:sz w:val="18"/>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B927201"/>
    <w:multiLevelType w:val="hybridMultilevel"/>
    <w:tmpl w:val="C1DA3AC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C966E37"/>
    <w:multiLevelType w:val="hybridMultilevel"/>
    <w:tmpl w:val="0FBC1A2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AF66EE"/>
    <w:multiLevelType w:val="multilevel"/>
    <w:tmpl w:val="FB0235B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15:restartNumberingAfterBreak="0">
    <w:nsid w:val="5B4A7949"/>
    <w:multiLevelType w:val="hybridMultilevel"/>
    <w:tmpl w:val="518E2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9C1D79"/>
    <w:multiLevelType w:val="hybridMultilevel"/>
    <w:tmpl w:val="B14C55A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D1CE7"/>
    <w:multiLevelType w:val="multilevel"/>
    <w:tmpl w:val="7F54198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1570"/>
        </w:tabs>
        <w:ind w:left="157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9C75627"/>
    <w:multiLevelType w:val="hybridMultilevel"/>
    <w:tmpl w:val="98269134"/>
    <w:lvl w:ilvl="0" w:tplc="53FECD9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0E7084"/>
    <w:multiLevelType w:val="hybridMultilevel"/>
    <w:tmpl w:val="78886BA0"/>
    <w:lvl w:ilvl="0" w:tplc="04130019">
      <w:start w:val="1"/>
      <w:numFmt w:val="lowerLetter"/>
      <w:lvlText w:val="%1."/>
      <w:lvlJc w:val="left"/>
      <w:pPr>
        <w:tabs>
          <w:tab w:val="num" w:pos="720"/>
        </w:tabs>
        <w:ind w:left="720" w:hanging="360"/>
      </w:pPr>
      <w:rPr>
        <w:rFonts w:hint="default"/>
        <w:sz w:val="21"/>
        <w:szCs w:val="21"/>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4BC2105"/>
    <w:multiLevelType w:val="hybridMultilevel"/>
    <w:tmpl w:val="D74ADEB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5701551"/>
    <w:multiLevelType w:val="hybridMultilevel"/>
    <w:tmpl w:val="D748785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6C816D9"/>
    <w:multiLevelType w:val="hybridMultilevel"/>
    <w:tmpl w:val="4A8C60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8ED5C20"/>
    <w:multiLevelType w:val="hybridMultilevel"/>
    <w:tmpl w:val="5AF2665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9"/>
  </w:num>
  <w:num w:numId="2">
    <w:abstractNumId w:val="21"/>
  </w:num>
  <w:num w:numId="3">
    <w:abstractNumId w:val="23"/>
  </w:num>
  <w:num w:numId="4">
    <w:abstractNumId w:val="13"/>
  </w:num>
  <w:num w:numId="5">
    <w:abstractNumId w:val="24"/>
  </w:num>
  <w:num w:numId="6">
    <w:abstractNumId w:val="0"/>
  </w:num>
  <w:num w:numId="7">
    <w:abstractNumId w:val="29"/>
  </w:num>
  <w:num w:numId="8">
    <w:abstractNumId w:val="1"/>
  </w:num>
  <w:num w:numId="9">
    <w:abstractNumId w:val="10"/>
  </w:num>
  <w:num w:numId="10">
    <w:abstractNumId w:val="2"/>
  </w:num>
  <w:num w:numId="11">
    <w:abstractNumId w:val="20"/>
  </w:num>
  <w:num w:numId="12">
    <w:abstractNumId w:val="8"/>
  </w:num>
  <w:num w:numId="13">
    <w:abstractNumId w:val="17"/>
  </w:num>
  <w:num w:numId="14">
    <w:abstractNumId w:val="15"/>
  </w:num>
  <w:num w:numId="15">
    <w:abstractNumId w:val="18"/>
  </w:num>
  <w:num w:numId="16">
    <w:abstractNumId w:val="12"/>
  </w:num>
  <w:num w:numId="17">
    <w:abstractNumId w:val="11"/>
  </w:num>
  <w:num w:numId="18">
    <w:abstractNumId w:val="4"/>
  </w:num>
  <w:num w:numId="19">
    <w:abstractNumId w:val="14"/>
  </w:num>
  <w:num w:numId="20">
    <w:abstractNumId w:val="28"/>
  </w:num>
  <w:num w:numId="21">
    <w:abstractNumId w:val="22"/>
  </w:num>
  <w:num w:numId="22">
    <w:abstractNumId w:val="6"/>
  </w:num>
  <w:num w:numId="23">
    <w:abstractNumId w:val="26"/>
  </w:num>
  <w:num w:numId="24">
    <w:abstractNumId w:val="7"/>
  </w:num>
  <w:num w:numId="25">
    <w:abstractNumId w:val="19"/>
  </w:num>
  <w:num w:numId="26">
    <w:abstractNumId w:val="27"/>
  </w:num>
  <w:num w:numId="27">
    <w:abstractNumId w:val="5"/>
  </w:num>
  <w:num w:numId="28">
    <w:abstractNumId w:val="3"/>
  </w:num>
  <w:num w:numId="29">
    <w:abstractNumId w:val="16"/>
  </w:num>
  <w:num w:numId="3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425"/>
  <w:drawingGridHorizontalSpacing w:val="105"/>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52"/>
    <w:rsid w:val="00001F8D"/>
    <w:rsid w:val="0000288E"/>
    <w:rsid w:val="0000566E"/>
    <w:rsid w:val="000068AB"/>
    <w:rsid w:val="00006A83"/>
    <w:rsid w:val="00011D40"/>
    <w:rsid w:val="000139AA"/>
    <w:rsid w:val="00015690"/>
    <w:rsid w:val="00020826"/>
    <w:rsid w:val="00022B82"/>
    <w:rsid w:val="00022E59"/>
    <w:rsid w:val="00023B95"/>
    <w:rsid w:val="00025078"/>
    <w:rsid w:val="000251DA"/>
    <w:rsid w:val="00025488"/>
    <w:rsid w:val="00027B27"/>
    <w:rsid w:val="000315EC"/>
    <w:rsid w:val="00032271"/>
    <w:rsid w:val="0003233C"/>
    <w:rsid w:val="000350EF"/>
    <w:rsid w:val="000356C0"/>
    <w:rsid w:val="000356E6"/>
    <w:rsid w:val="00035D7A"/>
    <w:rsid w:val="0003670D"/>
    <w:rsid w:val="0003700F"/>
    <w:rsid w:val="00041E0A"/>
    <w:rsid w:val="00044BCF"/>
    <w:rsid w:val="00045929"/>
    <w:rsid w:val="00047C09"/>
    <w:rsid w:val="000504D2"/>
    <w:rsid w:val="00051924"/>
    <w:rsid w:val="00054D1B"/>
    <w:rsid w:val="000622B9"/>
    <w:rsid w:val="000649B6"/>
    <w:rsid w:val="000675C3"/>
    <w:rsid w:val="0006795E"/>
    <w:rsid w:val="00074743"/>
    <w:rsid w:val="00074CBC"/>
    <w:rsid w:val="00082250"/>
    <w:rsid w:val="0008238E"/>
    <w:rsid w:val="00082573"/>
    <w:rsid w:val="0008342A"/>
    <w:rsid w:val="000868F3"/>
    <w:rsid w:val="00090B7B"/>
    <w:rsid w:val="00092974"/>
    <w:rsid w:val="00092A96"/>
    <w:rsid w:val="00094190"/>
    <w:rsid w:val="00094F17"/>
    <w:rsid w:val="00095933"/>
    <w:rsid w:val="000A3C68"/>
    <w:rsid w:val="000A5046"/>
    <w:rsid w:val="000A7507"/>
    <w:rsid w:val="000A7CC2"/>
    <w:rsid w:val="000B013B"/>
    <w:rsid w:val="000B3BDC"/>
    <w:rsid w:val="000B5177"/>
    <w:rsid w:val="000C367F"/>
    <w:rsid w:val="000C7E1C"/>
    <w:rsid w:val="000D0E11"/>
    <w:rsid w:val="000D171C"/>
    <w:rsid w:val="000D36FF"/>
    <w:rsid w:val="000D7712"/>
    <w:rsid w:val="000E6D07"/>
    <w:rsid w:val="000F1F17"/>
    <w:rsid w:val="000F34D7"/>
    <w:rsid w:val="000F5FE6"/>
    <w:rsid w:val="00104238"/>
    <w:rsid w:val="00112B02"/>
    <w:rsid w:val="00113268"/>
    <w:rsid w:val="00116289"/>
    <w:rsid w:val="00123369"/>
    <w:rsid w:val="00124B31"/>
    <w:rsid w:val="00124D1C"/>
    <w:rsid w:val="00127152"/>
    <w:rsid w:val="00131612"/>
    <w:rsid w:val="00132BFF"/>
    <w:rsid w:val="00137826"/>
    <w:rsid w:val="00140146"/>
    <w:rsid w:val="00140A69"/>
    <w:rsid w:val="001445BA"/>
    <w:rsid w:val="0015169B"/>
    <w:rsid w:val="00151766"/>
    <w:rsid w:val="001621D7"/>
    <w:rsid w:val="0016583A"/>
    <w:rsid w:val="00171929"/>
    <w:rsid w:val="001749E4"/>
    <w:rsid w:val="00176121"/>
    <w:rsid w:val="0018528F"/>
    <w:rsid w:val="00186A4A"/>
    <w:rsid w:val="00192306"/>
    <w:rsid w:val="00192BFC"/>
    <w:rsid w:val="00196AE5"/>
    <w:rsid w:val="00196F93"/>
    <w:rsid w:val="001A16B7"/>
    <w:rsid w:val="001A5677"/>
    <w:rsid w:val="001B2B86"/>
    <w:rsid w:val="001B5FFF"/>
    <w:rsid w:val="001C053A"/>
    <w:rsid w:val="001D183B"/>
    <w:rsid w:val="001D3123"/>
    <w:rsid w:val="001E0C37"/>
    <w:rsid w:val="001E1B27"/>
    <w:rsid w:val="001E312F"/>
    <w:rsid w:val="001E3B9C"/>
    <w:rsid w:val="001E4296"/>
    <w:rsid w:val="001E7901"/>
    <w:rsid w:val="001F52A1"/>
    <w:rsid w:val="001F69E2"/>
    <w:rsid w:val="001F6B26"/>
    <w:rsid w:val="00205CDB"/>
    <w:rsid w:val="00205D0E"/>
    <w:rsid w:val="00210D71"/>
    <w:rsid w:val="00213FF9"/>
    <w:rsid w:val="002140D6"/>
    <w:rsid w:val="002166EB"/>
    <w:rsid w:val="00223964"/>
    <w:rsid w:val="002368FE"/>
    <w:rsid w:val="002400E0"/>
    <w:rsid w:val="00245555"/>
    <w:rsid w:val="002466EE"/>
    <w:rsid w:val="00246BCF"/>
    <w:rsid w:val="002477D5"/>
    <w:rsid w:val="00252D2C"/>
    <w:rsid w:val="00254DFC"/>
    <w:rsid w:val="00255EC1"/>
    <w:rsid w:val="002600A7"/>
    <w:rsid w:val="002649E2"/>
    <w:rsid w:val="002659A7"/>
    <w:rsid w:val="00265E33"/>
    <w:rsid w:val="00266F8E"/>
    <w:rsid w:val="00270411"/>
    <w:rsid w:val="0027063A"/>
    <w:rsid w:val="002711FF"/>
    <w:rsid w:val="00274F18"/>
    <w:rsid w:val="0027591F"/>
    <w:rsid w:val="002770B3"/>
    <w:rsid w:val="0028634D"/>
    <w:rsid w:val="0029442D"/>
    <w:rsid w:val="00294F26"/>
    <w:rsid w:val="0029515C"/>
    <w:rsid w:val="002A4979"/>
    <w:rsid w:val="002A5623"/>
    <w:rsid w:val="002B0DD8"/>
    <w:rsid w:val="002B22BA"/>
    <w:rsid w:val="002B36D0"/>
    <w:rsid w:val="002B4730"/>
    <w:rsid w:val="002B4948"/>
    <w:rsid w:val="002B7A78"/>
    <w:rsid w:val="002C0431"/>
    <w:rsid w:val="002C289C"/>
    <w:rsid w:val="002C510A"/>
    <w:rsid w:val="002C6EF9"/>
    <w:rsid w:val="002D292B"/>
    <w:rsid w:val="002D2C6C"/>
    <w:rsid w:val="002D3AF1"/>
    <w:rsid w:val="002D3B78"/>
    <w:rsid w:val="002E1D47"/>
    <w:rsid w:val="002E6D41"/>
    <w:rsid w:val="002E6FBD"/>
    <w:rsid w:val="002F02BD"/>
    <w:rsid w:val="002F1550"/>
    <w:rsid w:val="002F40C0"/>
    <w:rsid w:val="00300C6C"/>
    <w:rsid w:val="00300E01"/>
    <w:rsid w:val="00301AC9"/>
    <w:rsid w:val="00302642"/>
    <w:rsid w:val="00303590"/>
    <w:rsid w:val="00305040"/>
    <w:rsid w:val="0030587E"/>
    <w:rsid w:val="003065BB"/>
    <w:rsid w:val="00313A4A"/>
    <w:rsid w:val="00316C5D"/>
    <w:rsid w:val="0031713A"/>
    <w:rsid w:val="00321ED8"/>
    <w:rsid w:val="00322D3A"/>
    <w:rsid w:val="00322FAC"/>
    <w:rsid w:val="0033642C"/>
    <w:rsid w:val="00337145"/>
    <w:rsid w:val="00342785"/>
    <w:rsid w:val="00346432"/>
    <w:rsid w:val="00350D19"/>
    <w:rsid w:val="00351F1B"/>
    <w:rsid w:val="003533CD"/>
    <w:rsid w:val="0035356E"/>
    <w:rsid w:val="00353F90"/>
    <w:rsid w:val="003548AC"/>
    <w:rsid w:val="00356821"/>
    <w:rsid w:val="00361844"/>
    <w:rsid w:val="00363D4F"/>
    <w:rsid w:val="00363FF1"/>
    <w:rsid w:val="00364016"/>
    <w:rsid w:val="00365000"/>
    <w:rsid w:val="00366789"/>
    <w:rsid w:val="003723BA"/>
    <w:rsid w:val="00376E03"/>
    <w:rsid w:val="00380327"/>
    <w:rsid w:val="00380409"/>
    <w:rsid w:val="00387E1D"/>
    <w:rsid w:val="00391C71"/>
    <w:rsid w:val="00396E0F"/>
    <w:rsid w:val="00397820"/>
    <w:rsid w:val="003A028E"/>
    <w:rsid w:val="003A0AF3"/>
    <w:rsid w:val="003A0CAB"/>
    <w:rsid w:val="003A15EE"/>
    <w:rsid w:val="003A7738"/>
    <w:rsid w:val="003B265A"/>
    <w:rsid w:val="003B56BF"/>
    <w:rsid w:val="003C09E4"/>
    <w:rsid w:val="003C4687"/>
    <w:rsid w:val="003C59B4"/>
    <w:rsid w:val="003C633A"/>
    <w:rsid w:val="003E3C68"/>
    <w:rsid w:val="003E48C8"/>
    <w:rsid w:val="003E5D91"/>
    <w:rsid w:val="003F0C47"/>
    <w:rsid w:val="003F21FA"/>
    <w:rsid w:val="003F3212"/>
    <w:rsid w:val="003F3E1C"/>
    <w:rsid w:val="003F47A0"/>
    <w:rsid w:val="00400DA2"/>
    <w:rsid w:val="00402487"/>
    <w:rsid w:val="004024C5"/>
    <w:rsid w:val="00403BF0"/>
    <w:rsid w:val="00405834"/>
    <w:rsid w:val="00412F6E"/>
    <w:rsid w:val="00415D8A"/>
    <w:rsid w:val="00417E83"/>
    <w:rsid w:val="004206B1"/>
    <w:rsid w:val="00420CAE"/>
    <w:rsid w:val="00425DD9"/>
    <w:rsid w:val="00427ADA"/>
    <w:rsid w:val="0043014B"/>
    <w:rsid w:val="00430156"/>
    <w:rsid w:val="00430B18"/>
    <w:rsid w:val="00431E91"/>
    <w:rsid w:val="00434493"/>
    <w:rsid w:val="004372C2"/>
    <w:rsid w:val="00443E1D"/>
    <w:rsid w:val="0044491D"/>
    <w:rsid w:val="004458E5"/>
    <w:rsid w:val="00445AC8"/>
    <w:rsid w:val="00445C2A"/>
    <w:rsid w:val="00446C52"/>
    <w:rsid w:val="0045384B"/>
    <w:rsid w:val="00454734"/>
    <w:rsid w:val="00455473"/>
    <w:rsid w:val="004601E6"/>
    <w:rsid w:val="0046270B"/>
    <w:rsid w:val="00463EE3"/>
    <w:rsid w:val="0046500A"/>
    <w:rsid w:val="004655E6"/>
    <w:rsid w:val="004665FB"/>
    <w:rsid w:val="00471BBF"/>
    <w:rsid w:val="0047563D"/>
    <w:rsid w:val="00477907"/>
    <w:rsid w:val="00484698"/>
    <w:rsid w:val="00484DBB"/>
    <w:rsid w:val="00491041"/>
    <w:rsid w:val="004921F8"/>
    <w:rsid w:val="004923C6"/>
    <w:rsid w:val="00493E4C"/>
    <w:rsid w:val="004A1882"/>
    <w:rsid w:val="004A3514"/>
    <w:rsid w:val="004A3569"/>
    <w:rsid w:val="004A5124"/>
    <w:rsid w:val="004A582B"/>
    <w:rsid w:val="004A5E36"/>
    <w:rsid w:val="004B48F2"/>
    <w:rsid w:val="004B6876"/>
    <w:rsid w:val="004C02D9"/>
    <w:rsid w:val="004C62D4"/>
    <w:rsid w:val="004C7F49"/>
    <w:rsid w:val="004D0972"/>
    <w:rsid w:val="004D222B"/>
    <w:rsid w:val="004D28B0"/>
    <w:rsid w:val="004D3262"/>
    <w:rsid w:val="004D4076"/>
    <w:rsid w:val="004D6D9D"/>
    <w:rsid w:val="004D7CBA"/>
    <w:rsid w:val="004E173C"/>
    <w:rsid w:val="004E7373"/>
    <w:rsid w:val="004F0F70"/>
    <w:rsid w:val="004F1916"/>
    <w:rsid w:val="004F1DE0"/>
    <w:rsid w:val="004F1E8F"/>
    <w:rsid w:val="004F217B"/>
    <w:rsid w:val="004F31AC"/>
    <w:rsid w:val="004F52CD"/>
    <w:rsid w:val="004F7C76"/>
    <w:rsid w:val="004F7F71"/>
    <w:rsid w:val="00500CED"/>
    <w:rsid w:val="00500F85"/>
    <w:rsid w:val="00502E6F"/>
    <w:rsid w:val="00511E6F"/>
    <w:rsid w:val="00515170"/>
    <w:rsid w:val="0051528B"/>
    <w:rsid w:val="0051550C"/>
    <w:rsid w:val="00515AC8"/>
    <w:rsid w:val="005165D8"/>
    <w:rsid w:val="00526CAE"/>
    <w:rsid w:val="0053136E"/>
    <w:rsid w:val="00531FCF"/>
    <w:rsid w:val="00532DD5"/>
    <w:rsid w:val="005352EE"/>
    <w:rsid w:val="005365DB"/>
    <w:rsid w:val="005415B0"/>
    <w:rsid w:val="005430C7"/>
    <w:rsid w:val="005452E6"/>
    <w:rsid w:val="00545D3D"/>
    <w:rsid w:val="00552943"/>
    <w:rsid w:val="00557F1A"/>
    <w:rsid w:val="0056059B"/>
    <w:rsid w:val="00560CD4"/>
    <w:rsid w:val="00565219"/>
    <w:rsid w:val="005769E9"/>
    <w:rsid w:val="00580882"/>
    <w:rsid w:val="00581A64"/>
    <w:rsid w:val="00585185"/>
    <w:rsid w:val="00585CDB"/>
    <w:rsid w:val="00586972"/>
    <w:rsid w:val="005909C0"/>
    <w:rsid w:val="00590DAA"/>
    <w:rsid w:val="00592CF1"/>
    <w:rsid w:val="005932B4"/>
    <w:rsid w:val="005A0455"/>
    <w:rsid w:val="005A2E9D"/>
    <w:rsid w:val="005A545C"/>
    <w:rsid w:val="005A54F1"/>
    <w:rsid w:val="005A7824"/>
    <w:rsid w:val="005A7E89"/>
    <w:rsid w:val="005B2851"/>
    <w:rsid w:val="005B2DEF"/>
    <w:rsid w:val="005B321D"/>
    <w:rsid w:val="005C09BA"/>
    <w:rsid w:val="005C14F1"/>
    <w:rsid w:val="005C3EC0"/>
    <w:rsid w:val="005C6A08"/>
    <w:rsid w:val="005D2064"/>
    <w:rsid w:val="005D539B"/>
    <w:rsid w:val="005E43A2"/>
    <w:rsid w:val="005E56C2"/>
    <w:rsid w:val="005E6AC5"/>
    <w:rsid w:val="005F0322"/>
    <w:rsid w:val="005F2F1E"/>
    <w:rsid w:val="005F392B"/>
    <w:rsid w:val="005F686C"/>
    <w:rsid w:val="00603861"/>
    <w:rsid w:val="00606049"/>
    <w:rsid w:val="00606BF7"/>
    <w:rsid w:val="00606F3F"/>
    <w:rsid w:val="00607562"/>
    <w:rsid w:val="00607D8E"/>
    <w:rsid w:val="00610A73"/>
    <w:rsid w:val="006140A1"/>
    <w:rsid w:val="006148BC"/>
    <w:rsid w:val="006148C6"/>
    <w:rsid w:val="00615E56"/>
    <w:rsid w:val="006169E5"/>
    <w:rsid w:val="0062196C"/>
    <w:rsid w:val="00624E2E"/>
    <w:rsid w:val="0062555A"/>
    <w:rsid w:val="00636A60"/>
    <w:rsid w:val="006401AE"/>
    <w:rsid w:val="00641A4E"/>
    <w:rsid w:val="00651603"/>
    <w:rsid w:val="00657624"/>
    <w:rsid w:val="00662CF5"/>
    <w:rsid w:val="0067032A"/>
    <w:rsid w:val="0067083A"/>
    <w:rsid w:val="00673A22"/>
    <w:rsid w:val="0067441F"/>
    <w:rsid w:val="006746E2"/>
    <w:rsid w:val="00674D35"/>
    <w:rsid w:val="00680443"/>
    <w:rsid w:val="00684C57"/>
    <w:rsid w:val="0068610E"/>
    <w:rsid w:val="00686BDB"/>
    <w:rsid w:val="00693223"/>
    <w:rsid w:val="006940AF"/>
    <w:rsid w:val="006943D6"/>
    <w:rsid w:val="006A17BD"/>
    <w:rsid w:val="006B3E0D"/>
    <w:rsid w:val="006C01A3"/>
    <w:rsid w:val="006C6F90"/>
    <w:rsid w:val="006D1914"/>
    <w:rsid w:val="006D3E56"/>
    <w:rsid w:val="006D5FE2"/>
    <w:rsid w:val="006D6771"/>
    <w:rsid w:val="006E0860"/>
    <w:rsid w:val="006E0FC3"/>
    <w:rsid w:val="006E1466"/>
    <w:rsid w:val="006E1E63"/>
    <w:rsid w:val="006E2DAF"/>
    <w:rsid w:val="006F0F19"/>
    <w:rsid w:val="006F53BC"/>
    <w:rsid w:val="0070493F"/>
    <w:rsid w:val="00704D88"/>
    <w:rsid w:val="007057BE"/>
    <w:rsid w:val="0070651A"/>
    <w:rsid w:val="007113CE"/>
    <w:rsid w:val="00711E46"/>
    <w:rsid w:val="007131CE"/>
    <w:rsid w:val="00715DD2"/>
    <w:rsid w:val="00722693"/>
    <w:rsid w:val="007235E0"/>
    <w:rsid w:val="00725246"/>
    <w:rsid w:val="00732859"/>
    <w:rsid w:val="00732A43"/>
    <w:rsid w:val="00732C0E"/>
    <w:rsid w:val="00734024"/>
    <w:rsid w:val="00734B37"/>
    <w:rsid w:val="00736C16"/>
    <w:rsid w:val="007370E7"/>
    <w:rsid w:val="0073711B"/>
    <w:rsid w:val="00747457"/>
    <w:rsid w:val="0075045E"/>
    <w:rsid w:val="00772691"/>
    <w:rsid w:val="00772B49"/>
    <w:rsid w:val="0078451A"/>
    <w:rsid w:val="007869C1"/>
    <w:rsid w:val="0079081D"/>
    <w:rsid w:val="00791370"/>
    <w:rsid w:val="0079341C"/>
    <w:rsid w:val="00793F9B"/>
    <w:rsid w:val="0079475D"/>
    <w:rsid w:val="007A1589"/>
    <w:rsid w:val="007A186F"/>
    <w:rsid w:val="007A299A"/>
    <w:rsid w:val="007B131C"/>
    <w:rsid w:val="007B2386"/>
    <w:rsid w:val="007B2411"/>
    <w:rsid w:val="007B4051"/>
    <w:rsid w:val="007B58F1"/>
    <w:rsid w:val="007B61BA"/>
    <w:rsid w:val="007C0FBD"/>
    <w:rsid w:val="007C41DB"/>
    <w:rsid w:val="007C46A4"/>
    <w:rsid w:val="007C53D2"/>
    <w:rsid w:val="007C6BF4"/>
    <w:rsid w:val="007D3BEC"/>
    <w:rsid w:val="007D52B1"/>
    <w:rsid w:val="007E5CED"/>
    <w:rsid w:val="007F4D17"/>
    <w:rsid w:val="007F6476"/>
    <w:rsid w:val="007F77CA"/>
    <w:rsid w:val="00804DB7"/>
    <w:rsid w:val="00811687"/>
    <w:rsid w:val="00815D17"/>
    <w:rsid w:val="008166F6"/>
    <w:rsid w:val="00822990"/>
    <w:rsid w:val="00822AEB"/>
    <w:rsid w:val="00823667"/>
    <w:rsid w:val="00833B88"/>
    <w:rsid w:val="00840B64"/>
    <w:rsid w:val="0084288B"/>
    <w:rsid w:val="008437ED"/>
    <w:rsid w:val="00845158"/>
    <w:rsid w:val="008532C9"/>
    <w:rsid w:val="00853443"/>
    <w:rsid w:val="00853D50"/>
    <w:rsid w:val="00854EF5"/>
    <w:rsid w:val="00863B25"/>
    <w:rsid w:val="00863C3D"/>
    <w:rsid w:val="00864DCE"/>
    <w:rsid w:val="008656A1"/>
    <w:rsid w:val="00873B07"/>
    <w:rsid w:val="00876F98"/>
    <w:rsid w:val="00877877"/>
    <w:rsid w:val="0087787D"/>
    <w:rsid w:val="00877B16"/>
    <w:rsid w:val="008800A4"/>
    <w:rsid w:val="00881E02"/>
    <w:rsid w:val="00884E5E"/>
    <w:rsid w:val="008856E1"/>
    <w:rsid w:val="008863E8"/>
    <w:rsid w:val="0088795C"/>
    <w:rsid w:val="008901A8"/>
    <w:rsid w:val="00890C99"/>
    <w:rsid w:val="008922DC"/>
    <w:rsid w:val="008929D3"/>
    <w:rsid w:val="00894BD8"/>
    <w:rsid w:val="00894F2F"/>
    <w:rsid w:val="00896E91"/>
    <w:rsid w:val="008A115F"/>
    <w:rsid w:val="008A7A49"/>
    <w:rsid w:val="008B0E50"/>
    <w:rsid w:val="008B1CE2"/>
    <w:rsid w:val="008B4360"/>
    <w:rsid w:val="008B551B"/>
    <w:rsid w:val="008B7561"/>
    <w:rsid w:val="008C0380"/>
    <w:rsid w:val="008C38FD"/>
    <w:rsid w:val="008C450B"/>
    <w:rsid w:val="008C707E"/>
    <w:rsid w:val="008D0853"/>
    <w:rsid w:val="008D1CE8"/>
    <w:rsid w:val="008D4C4C"/>
    <w:rsid w:val="008D4EB2"/>
    <w:rsid w:val="008D5B83"/>
    <w:rsid w:val="008E0D7B"/>
    <w:rsid w:val="008E27C9"/>
    <w:rsid w:val="008E463C"/>
    <w:rsid w:val="008E475E"/>
    <w:rsid w:val="008F0640"/>
    <w:rsid w:val="008F0855"/>
    <w:rsid w:val="008F2D02"/>
    <w:rsid w:val="008F3AC4"/>
    <w:rsid w:val="008F5559"/>
    <w:rsid w:val="008F7A20"/>
    <w:rsid w:val="008F7A8C"/>
    <w:rsid w:val="00901200"/>
    <w:rsid w:val="00902FE8"/>
    <w:rsid w:val="00913AC4"/>
    <w:rsid w:val="00913C27"/>
    <w:rsid w:val="00915EBF"/>
    <w:rsid w:val="0092092E"/>
    <w:rsid w:val="00921B9D"/>
    <w:rsid w:val="0092227E"/>
    <w:rsid w:val="00923A1D"/>
    <w:rsid w:val="009263B1"/>
    <w:rsid w:val="00931117"/>
    <w:rsid w:val="0093229F"/>
    <w:rsid w:val="009359AB"/>
    <w:rsid w:val="009373CA"/>
    <w:rsid w:val="00937B80"/>
    <w:rsid w:val="009426CB"/>
    <w:rsid w:val="009446E6"/>
    <w:rsid w:val="00945FA4"/>
    <w:rsid w:val="00946F51"/>
    <w:rsid w:val="00951ED4"/>
    <w:rsid w:val="00952818"/>
    <w:rsid w:val="00956580"/>
    <w:rsid w:val="0095681F"/>
    <w:rsid w:val="009612C3"/>
    <w:rsid w:val="00962BC1"/>
    <w:rsid w:val="00966F6B"/>
    <w:rsid w:val="00967021"/>
    <w:rsid w:val="00970334"/>
    <w:rsid w:val="009726A4"/>
    <w:rsid w:val="00972B5D"/>
    <w:rsid w:val="00973A0A"/>
    <w:rsid w:val="00974CFB"/>
    <w:rsid w:val="0097583A"/>
    <w:rsid w:val="00976016"/>
    <w:rsid w:val="00977967"/>
    <w:rsid w:val="00980982"/>
    <w:rsid w:val="00982801"/>
    <w:rsid w:val="0098390D"/>
    <w:rsid w:val="00985157"/>
    <w:rsid w:val="00985163"/>
    <w:rsid w:val="00990449"/>
    <w:rsid w:val="0099216D"/>
    <w:rsid w:val="00992600"/>
    <w:rsid w:val="00994A9F"/>
    <w:rsid w:val="0099559D"/>
    <w:rsid w:val="00995D00"/>
    <w:rsid w:val="00997623"/>
    <w:rsid w:val="009976BF"/>
    <w:rsid w:val="009A2552"/>
    <w:rsid w:val="009A297C"/>
    <w:rsid w:val="009A2984"/>
    <w:rsid w:val="009B1D11"/>
    <w:rsid w:val="009B4B13"/>
    <w:rsid w:val="009C1F21"/>
    <w:rsid w:val="009C2749"/>
    <w:rsid w:val="009D034C"/>
    <w:rsid w:val="009E00B9"/>
    <w:rsid w:val="009E0C80"/>
    <w:rsid w:val="009E1740"/>
    <w:rsid w:val="009E5500"/>
    <w:rsid w:val="009E5A31"/>
    <w:rsid w:val="009F3BFD"/>
    <w:rsid w:val="009F428A"/>
    <w:rsid w:val="009F4619"/>
    <w:rsid w:val="009F4771"/>
    <w:rsid w:val="00A00327"/>
    <w:rsid w:val="00A0267C"/>
    <w:rsid w:val="00A0551A"/>
    <w:rsid w:val="00A056E5"/>
    <w:rsid w:val="00A10E9A"/>
    <w:rsid w:val="00A10FFF"/>
    <w:rsid w:val="00A11A33"/>
    <w:rsid w:val="00A12B9B"/>
    <w:rsid w:val="00A216DE"/>
    <w:rsid w:val="00A22F34"/>
    <w:rsid w:val="00A27ABC"/>
    <w:rsid w:val="00A326B9"/>
    <w:rsid w:val="00A33BCF"/>
    <w:rsid w:val="00A33C2E"/>
    <w:rsid w:val="00A4193D"/>
    <w:rsid w:val="00A4213F"/>
    <w:rsid w:val="00A42784"/>
    <w:rsid w:val="00A43399"/>
    <w:rsid w:val="00A43808"/>
    <w:rsid w:val="00A50640"/>
    <w:rsid w:val="00A5195E"/>
    <w:rsid w:val="00A51D30"/>
    <w:rsid w:val="00A52137"/>
    <w:rsid w:val="00A553C5"/>
    <w:rsid w:val="00A61077"/>
    <w:rsid w:val="00A6488E"/>
    <w:rsid w:val="00A65B64"/>
    <w:rsid w:val="00A712BE"/>
    <w:rsid w:val="00A732E0"/>
    <w:rsid w:val="00A738AA"/>
    <w:rsid w:val="00A7529F"/>
    <w:rsid w:val="00A77D00"/>
    <w:rsid w:val="00A81F53"/>
    <w:rsid w:val="00A82334"/>
    <w:rsid w:val="00A84B28"/>
    <w:rsid w:val="00A877F1"/>
    <w:rsid w:val="00A90FCB"/>
    <w:rsid w:val="00A94766"/>
    <w:rsid w:val="00A94CBA"/>
    <w:rsid w:val="00AA0028"/>
    <w:rsid w:val="00AA5063"/>
    <w:rsid w:val="00AA51CA"/>
    <w:rsid w:val="00AA7726"/>
    <w:rsid w:val="00AB0578"/>
    <w:rsid w:val="00AB1FFE"/>
    <w:rsid w:val="00AB3624"/>
    <w:rsid w:val="00AB4A1B"/>
    <w:rsid w:val="00AB4C40"/>
    <w:rsid w:val="00AC0DEC"/>
    <w:rsid w:val="00AD2C86"/>
    <w:rsid w:val="00AD2EFE"/>
    <w:rsid w:val="00AD44E1"/>
    <w:rsid w:val="00AD5127"/>
    <w:rsid w:val="00AD51E8"/>
    <w:rsid w:val="00AD72FD"/>
    <w:rsid w:val="00AD7EB4"/>
    <w:rsid w:val="00AE0E06"/>
    <w:rsid w:val="00AE3869"/>
    <w:rsid w:val="00AE4411"/>
    <w:rsid w:val="00AE483E"/>
    <w:rsid w:val="00AE4C61"/>
    <w:rsid w:val="00AE5EE0"/>
    <w:rsid w:val="00AE6AC4"/>
    <w:rsid w:val="00AE7E23"/>
    <w:rsid w:val="00AF2842"/>
    <w:rsid w:val="00AF309F"/>
    <w:rsid w:val="00AF343A"/>
    <w:rsid w:val="00AF3B1A"/>
    <w:rsid w:val="00AF5A73"/>
    <w:rsid w:val="00AF7C98"/>
    <w:rsid w:val="00B04A23"/>
    <w:rsid w:val="00B07193"/>
    <w:rsid w:val="00B1142F"/>
    <w:rsid w:val="00B1493E"/>
    <w:rsid w:val="00B15D72"/>
    <w:rsid w:val="00B15EA5"/>
    <w:rsid w:val="00B16752"/>
    <w:rsid w:val="00B2070E"/>
    <w:rsid w:val="00B21C2F"/>
    <w:rsid w:val="00B22A67"/>
    <w:rsid w:val="00B23F66"/>
    <w:rsid w:val="00B31479"/>
    <w:rsid w:val="00B33EC3"/>
    <w:rsid w:val="00B3596E"/>
    <w:rsid w:val="00B41789"/>
    <w:rsid w:val="00B41841"/>
    <w:rsid w:val="00B44406"/>
    <w:rsid w:val="00B45218"/>
    <w:rsid w:val="00B4535E"/>
    <w:rsid w:val="00B47EDF"/>
    <w:rsid w:val="00B524B4"/>
    <w:rsid w:val="00B52832"/>
    <w:rsid w:val="00B575EF"/>
    <w:rsid w:val="00B60568"/>
    <w:rsid w:val="00B6290F"/>
    <w:rsid w:val="00B645BB"/>
    <w:rsid w:val="00B669D0"/>
    <w:rsid w:val="00B71D06"/>
    <w:rsid w:val="00B7632B"/>
    <w:rsid w:val="00B8719B"/>
    <w:rsid w:val="00B97DCD"/>
    <w:rsid w:val="00BA07C6"/>
    <w:rsid w:val="00BA72AE"/>
    <w:rsid w:val="00BB1392"/>
    <w:rsid w:val="00BB2858"/>
    <w:rsid w:val="00BB28F6"/>
    <w:rsid w:val="00BB3212"/>
    <w:rsid w:val="00BB3639"/>
    <w:rsid w:val="00BB621D"/>
    <w:rsid w:val="00BB696E"/>
    <w:rsid w:val="00BB6DCE"/>
    <w:rsid w:val="00BC025F"/>
    <w:rsid w:val="00BC032F"/>
    <w:rsid w:val="00BC07A8"/>
    <w:rsid w:val="00BC1096"/>
    <w:rsid w:val="00BC3D0A"/>
    <w:rsid w:val="00BC423F"/>
    <w:rsid w:val="00BD0482"/>
    <w:rsid w:val="00BD4DFE"/>
    <w:rsid w:val="00BD79BE"/>
    <w:rsid w:val="00BE0727"/>
    <w:rsid w:val="00BE1055"/>
    <w:rsid w:val="00BE1066"/>
    <w:rsid w:val="00BE4CB4"/>
    <w:rsid w:val="00BE5C5B"/>
    <w:rsid w:val="00BE7FA0"/>
    <w:rsid w:val="00BF0A0A"/>
    <w:rsid w:val="00BF157F"/>
    <w:rsid w:val="00BF486E"/>
    <w:rsid w:val="00BF4F91"/>
    <w:rsid w:val="00C012FD"/>
    <w:rsid w:val="00C02B13"/>
    <w:rsid w:val="00C06FE3"/>
    <w:rsid w:val="00C106BF"/>
    <w:rsid w:val="00C11A1C"/>
    <w:rsid w:val="00C156F9"/>
    <w:rsid w:val="00C15F78"/>
    <w:rsid w:val="00C27CBF"/>
    <w:rsid w:val="00C3150A"/>
    <w:rsid w:val="00C3223F"/>
    <w:rsid w:val="00C358A2"/>
    <w:rsid w:val="00C412EB"/>
    <w:rsid w:val="00C42871"/>
    <w:rsid w:val="00C434EF"/>
    <w:rsid w:val="00C45F58"/>
    <w:rsid w:val="00C46E65"/>
    <w:rsid w:val="00C509C6"/>
    <w:rsid w:val="00C54569"/>
    <w:rsid w:val="00C54AE2"/>
    <w:rsid w:val="00C5693C"/>
    <w:rsid w:val="00C61485"/>
    <w:rsid w:val="00C61D4C"/>
    <w:rsid w:val="00C62086"/>
    <w:rsid w:val="00C7243C"/>
    <w:rsid w:val="00C73DC2"/>
    <w:rsid w:val="00C75BD1"/>
    <w:rsid w:val="00C81ECE"/>
    <w:rsid w:val="00C84379"/>
    <w:rsid w:val="00C84EA4"/>
    <w:rsid w:val="00C93613"/>
    <w:rsid w:val="00CA09C8"/>
    <w:rsid w:val="00CA7246"/>
    <w:rsid w:val="00CC59AA"/>
    <w:rsid w:val="00CC6242"/>
    <w:rsid w:val="00CC6BFB"/>
    <w:rsid w:val="00CD2155"/>
    <w:rsid w:val="00CD27C8"/>
    <w:rsid w:val="00CD4E67"/>
    <w:rsid w:val="00CD5D30"/>
    <w:rsid w:val="00CE084A"/>
    <w:rsid w:val="00CE22ED"/>
    <w:rsid w:val="00CE2B39"/>
    <w:rsid w:val="00CF065E"/>
    <w:rsid w:val="00CF2C8B"/>
    <w:rsid w:val="00CF52AF"/>
    <w:rsid w:val="00CF7CC0"/>
    <w:rsid w:val="00D01696"/>
    <w:rsid w:val="00D07400"/>
    <w:rsid w:val="00D15E21"/>
    <w:rsid w:val="00D16CEB"/>
    <w:rsid w:val="00D1782D"/>
    <w:rsid w:val="00D2328E"/>
    <w:rsid w:val="00D23C4A"/>
    <w:rsid w:val="00D249F8"/>
    <w:rsid w:val="00D25F7F"/>
    <w:rsid w:val="00D263B6"/>
    <w:rsid w:val="00D3125C"/>
    <w:rsid w:val="00D34BEC"/>
    <w:rsid w:val="00D355AB"/>
    <w:rsid w:val="00D358F7"/>
    <w:rsid w:val="00D37618"/>
    <w:rsid w:val="00D418A1"/>
    <w:rsid w:val="00D4250D"/>
    <w:rsid w:val="00D46C06"/>
    <w:rsid w:val="00D50968"/>
    <w:rsid w:val="00D50B28"/>
    <w:rsid w:val="00D51198"/>
    <w:rsid w:val="00D51A8E"/>
    <w:rsid w:val="00D5325F"/>
    <w:rsid w:val="00D60367"/>
    <w:rsid w:val="00D63F4C"/>
    <w:rsid w:val="00D6410B"/>
    <w:rsid w:val="00D65FC6"/>
    <w:rsid w:val="00D663C4"/>
    <w:rsid w:val="00D70C8D"/>
    <w:rsid w:val="00D73E09"/>
    <w:rsid w:val="00D81AAC"/>
    <w:rsid w:val="00D83FB8"/>
    <w:rsid w:val="00DA0A48"/>
    <w:rsid w:val="00DA4751"/>
    <w:rsid w:val="00DA4758"/>
    <w:rsid w:val="00DB1319"/>
    <w:rsid w:val="00DB1BD9"/>
    <w:rsid w:val="00DB31B5"/>
    <w:rsid w:val="00DB3BEB"/>
    <w:rsid w:val="00DB3EA4"/>
    <w:rsid w:val="00DB55BA"/>
    <w:rsid w:val="00DC2E47"/>
    <w:rsid w:val="00DC40AB"/>
    <w:rsid w:val="00DD28DA"/>
    <w:rsid w:val="00DD50B7"/>
    <w:rsid w:val="00DD6117"/>
    <w:rsid w:val="00DE3C25"/>
    <w:rsid w:val="00DF00FE"/>
    <w:rsid w:val="00DF1FE6"/>
    <w:rsid w:val="00DF5F26"/>
    <w:rsid w:val="00DF734B"/>
    <w:rsid w:val="00E02C9C"/>
    <w:rsid w:val="00E033EE"/>
    <w:rsid w:val="00E0546A"/>
    <w:rsid w:val="00E05A8F"/>
    <w:rsid w:val="00E07376"/>
    <w:rsid w:val="00E07CEB"/>
    <w:rsid w:val="00E10178"/>
    <w:rsid w:val="00E10870"/>
    <w:rsid w:val="00E111EC"/>
    <w:rsid w:val="00E11617"/>
    <w:rsid w:val="00E119F7"/>
    <w:rsid w:val="00E17AAA"/>
    <w:rsid w:val="00E207E9"/>
    <w:rsid w:val="00E233C4"/>
    <w:rsid w:val="00E27383"/>
    <w:rsid w:val="00E27427"/>
    <w:rsid w:val="00E30A5B"/>
    <w:rsid w:val="00E32855"/>
    <w:rsid w:val="00E33689"/>
    <w:rsid w:val="00E33815"/>
    <w:rsid w:val="00E42E6C"/>
    <w:rsid w:val="00E45D0D"/>
    <w:rsid w:val="00E46DF8"/>
    <w:rsid w:val="00E54174"/>
    <w:rsid w:val="00E548A0"/>
    <w:rsid w:val="00E55857"/>
    <w:rsid w:val="00E565ED"/>
    <w:rsid w:val="00E60E92"/>
    <w:rsid w:val="00E62ACF"/>
    <w:rsid w:val="00E63947"/>
    <w:rsid w:val="00E64261"/>
    <w:rsid w:val="00E648EF"/>
    <w:rsid w:val="00E64E75"/>
    <w:rsid w:val="00E672FE"/>
    <w:rsid w:val="00E67E4A"/>
    <w:rsid w:val="00E735A0"/>
    <w:rsid w:val="00E752D0"/>
    <w:rsid w:val="00E8352B"/>
    <w:rsid w:val="00E8462C"/>
    <w:rsid w:val="00E876CB"/>
    <w:rsid w:val="00E93213"/>
    <w:rsid w:val="00E95C4C"/>
    <w:rsid w:val="00EA0DD5"/>
    <w:rsid w:val="00EA117D"/>
    <w:rsid w:val="00EA14F6"/>
    <w:rsid w:val="00EA2FD7"/>
    <w:rsid w:val="00EA3DC1"/>
    <w:rsid w:val="00EA49E4"/>
    <w:rsid w:val="00EA6C1A"/>
    <w:rsid w:val="00EB11BB"/>
    <w:rsid w:val="00EB2A1B"/>
    <w:rsid w:val="00EB38DD"/>
    <w:rsid w:val="00EB57F3"/>
    <w:rsid w:val="00EB7618"/>
    <w:rsid w:val="00EC00E8"/>
    <w:rsid w:val="00EC3A8C"/>
    <w:rsid w:val="00EC4B77"/>
    <w:rsid w:val="00ED2038"/>
    <w:rsid w:val="00ED40FD"/>
    <w:rsid w:val="00ED4660"/>
    <w:rsid w:val="00EE055D"/>
    <w:rsid w:val="00EE0DFB"/>
    <w:rsid w:val="00EE263F"/>
    <w:rsid w:val="00EE3CF1"/>
    <w:rsid w:val="00EE66C1"/>
    <w:rsid w:val="00EF4D29"/>
    <w:rsid w:val="00F01BD6"/>
    <w:rsid w:val="00F104C3"/>
    <w:rsid w:val="00F11024"/>
    <w:rsid w:val="00F122AE"/>
    <w:rsid w:val="00F133AF"/>
    <w:rsid w:val="00F14EEF"/>
    <w:rsid w:val="00F201A3"/>
    <w:rsid w:val="00F2354F"/>
    <w:rsid w:val="00F25A21"/>
    <w:rsid w:val="00F31344"/>
    <w:rsid w:val="00F37237"/>
    <w:rsid w:val="00F41DB2"/>
    <w:rsid w:val="00F439DA"/>
    <w:rsid w:val="00F47C0F"/>
    <w:rsid w:val="00F5023F"/>
    <w:rsid w:val="00F52C59"/>
    <w:rsid w:val="00F5614E"/>
    <w:rsid w:val="00F56AA2"/>
    <w:rsid w:val="00F57C7F"/>
    <w:rsid w:val="00F61AD8"/>
    <w:rsid w:val="00F62326"/>
    <w:rsid w:val="00F62DEC"/>
    <w:rsid w:val="00F661D0"/>
    <w:rsid w:val="00F675FA"/>
    <w:rsid w:val="00F72EAC"/>
    <w:rsid w:val="00F738E8"/>
    <w:rsid w:val="00F82301"/>
    <w:rsid w:val="00F8275F"/>
    <w:rsid w:val="00F90B3C"/>
    <w:rsid w:val="00F91191"/>
    <w:rsid w:val="00F9197C"/>
    <w:rsid w:val="00F94FD3"/>
    <w:rsid w:val="00FA1B2D"/>
    <w:rsid w:val="00FA7982"/>
    <w:rsid w:val="00FB2572"/>
    <w:rsid w:val="00FB27C1"/>
    <w:rsid w:val="00FB2D2B"/>
    <w:rsid w:val="00FB3B2E"/>
    <w:rsid w:val="00FB66F6"/>
    <w:rsid w:val="00FB7D89"/>
    <w:rsid w:val="00FC0F86"/>
    <w:rsid w:val="00FC421F"/>
    <w:rsid w:val="00FC467A"/>
    <w:rsid w:val="00FC6287"/>
    <w:rsid w:val="00FD0F09"/>
    <w:rsid w:val="00FD22A5"/>
    <w:rsid w:val="00FD37DC"/>
    <w:rsid w:val="00FD7DB7"/>
    <w:rsid w:val="00FE0BD0"/>
    <w:rsid w:val="00FE2C41"/>
    <w:rsid w:val="00FE7636"/>
    <w:rsid w:val="00FF2BC9"/>
    <w:rsid w:val="00FF733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4781ED2"/>
  <w15:docId w15:val="{5A453234-93FB-4D35-9540-D8AF1434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ACF"/>
    <w:pPr>
      <w:spacing w:line="300" w:lineRule="atLeast"/>
    </w:pPr>
    <w:rPr>
      <w:rFonts w:ascii="Times New Roman" w:hAnsi="Times New Roman"/>
      <w:sz w:val="21"/>
      <w:lang w:eastAsia="en-US"/>
    </w:rPr>
  </w:style>
  <w:style w:type="paragraph" w:styleId="Heading1">
    <w:name w:val="heading 1"/>
    <w:aliases w:val="Section Heading,sectionHeading,Hoofdstuk (1.)"/>
    <w:basedOn w:val="Normal"/>
    <w:next w:val="Heading2"/>
    <w:link w:val="Heading1Char"/>
    <w:autoRedefine/>
    <w:uiPriority w:val="9"/>
    <w:qFormat/>
    <w:rsid w:val="00896E91"/>
    <w:pPr>
      <w:keepNext/>
      <w:keepLines/>
      <w:pageBreakBefore/>
      <w:numPr>
        <w:numId w:val="3"/>
      </w:numPr>
      <w:suppressAutoHyphens/>
      <w:spacing w:after="480"/>
      <w:outlineLvl w:val="0"/>
    </w:pPr>
    <w:rPr>
      <w:b/>
      <w:color w:val="000000"/>
      <w:kern w:val="28"/>
      <w:sz w:val="22"/>
      <w:szCs w:val="22"/>
      <w:lang w:eastAsia="nl-NL"/>
    </w:rPr>
  </w:style>
  <w:style w:type="paragraph" w:styleId="Heading2">
    <w:name w:val="heading 2"/>
    <w:aliases w:val="Bijlage,Reset numbering,Paragraaf (1.1)"/>
    <w:basedOn w:val="Heading1"/>
    <w:next w:val="Normal"/>
    <w:autoRedefine/>
    <w:qFormat/>
    <w:rsid w:val="00AE5EE0"/>
    <w:pPr>
      <w:pageBreakBefore w:val="0"/>
      <w:numPr>
        <w:ilvl w:val="1"/>
      </w:numPr>
      <w:tabs>
        <w:tab w:val="left" w:pos="684"/>
        <w:tab w:val="right" w:pos="9576"/>
      </w:tabs>
      <w:suppressAutoHyphens w:val="0"/>
      <w:spacing w:before="360" w:after="120"/>
      <w:outlineLvl w:val="1"/>
    </w:pPr>
    <w:rPr>
      <w:bCs/>
      <w:kern w:val="0"/>
      <w:sz w:val="21"/>
    </w:rPr>
  </w:style>
  <w:style w:type="paragraph" w:styleId="Heading3">
    <w:name w:val="heading 3"/>
    <w:aliases w:val="Voorwoord,Level 1 - 1,Sub-paragraaf"/>
    <w:basedOn w:val="Heading2"/>
    <w:next w:val="Normal"/>
    <w:autoRedefine/>
    <w:qFormat/>
    <w:rsid w:val="00967021"/>
    <w:pPr>
      <w:numPr>
        <w:ilvl w:val="2"/>
      </w:numPr>
      <w:tabs>
        <w:tab w:val="left" w:pos="1701"/>
      </w:tabs>
      <w:outlineLvl w:val="2"/>
    </w:pPr>
    <w:rPr>
      <w:rFonts w:asciiTheme="minorHAnsi" w:hAnsiTheme="minorHAnsi" w:cs="Calibri"/>
      <w:b w:val="0"/>
      <w:i/>
      <w:color w:val="auto"/>
      <w:kern w:val="20"/>
      <w:sz w:val="22"/>
    </w:rPr>
  </w:style>
  <w:style w:type="paragraph" w:styleId="Heading4">
    <w:name w:val="heading 4"/>
    <w:aliases w:val="Kop 4+tab"/>
    <w:basedOn w:val="Heading3"/>
    <w:next w:val="Normal"/>
    <w:qFormat/>
    <w:rsid w:val="00E62ACF"/>
    <w:pPr>
      <w:numPr>
        <w:ilvl w:val="3"/>
      </w:numPr>
      <w:tabs>
        <w:tab w:val="clear" w:pos="684"/>
      </w:tabs>
      <w:spacing w:before="120" w:after="0" w:line="260" w:lineRule="atLeast"/>
      <w:outlineLvl w:val="3"/>
    </w:pPr>
    <w:rPr>
      <w:b/>
      <w:bCs w:val="0"/>
      <w:noProof/>
    </w:rPr>
  </w:style>
  <w:style w:type="paragraph" w:styleId="Heading5">
    <w:name w:val="heading 5"/>
    <w:basedOn w:val="Normal"/>
    <w:next w:val="Normal"/>
    <w:qFormat/>
    <w:rsid w:val="00E62ACF"/>
    <w:pPr>
      <w:keepNext/>
      <w:numPr>
        <w:ilvl w:val="4"/>
        <w:numId w:val="3"/>
      </w:num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outlineLvl w:val="4"/>
    </w:pPr>
    <w:rPr>
      <w:i/>
      <w:color w:val="0000FF"/>
      <w:szCs w:val="21"/>
    </w:rPr>
  </w:style>
  <w:style w:type="paragraph" w:styleId="Heading6">
    <w:name w:val="heading 6"/>
    <w:basedOn w:val="Normal"/>
    <w:next w:val="Normal"/>
    <w:qFormat/>
    <w:rsid w:val="00E62ACF"/>
    <w:pPr>
      <w:numPr>
        <w:ilvl w:val="5"/>
        <w:numId w:val="3"/>
      </w:numPr>
      <w:spacing w:before="240" w:after="60"/>
      <w:outlineLvl w:val="5"/>
    </w:pPr>
    <w:rPr>
      <w:b/>
      <w:bCs/>
      <w:sz w:val="22"/>
      <w:szCs w:val="22"/>
    </w:rPr>
  </w:style>
  <w:style w:type="paragraph" w:styleId="Heading7">
    <w:name w:val="heading 7"/>
    <w:basedOn w:val="Normal"/>
    <w:next w:val="Normal"/>
    <w:qFormat/>
    <w:rsid w:val="00E62ACF"/>
    <w:pPr>
      <w:numPr>
        <w:ilvl w:val="6"/>
        <w:numId w:val="3"/>
      </w:numPr>
      <w:spacing w:before="240" w:after="60"/>
      <w:outlineLvl w:val="6"/>
    </w:pPr>
    <w:rPr>
      <w:sz w:val="24"/>
      <w:szCs w:val="24"/>
    </w:rPr>
  </w:style>
  <w:style w:type="paragraph" w:styleId="Heading8">
    <w:name w:val="heading 8"/>
    <w:basedOn w:val="Normal"/>
    <w:next w:val="Normal"/>
    <w:qFormat/>
    <w:rsid w:val="00E62ACF"/>
    <w:pPr>
      <w:numPr>
        <w:ilvl w:val="7"/>
        <w:numId w:val="3"/>
      </w:numPr>
      <w:spacing w:before="240" w:after="60"/>
      <w:outlineLvl w:val="7"/>
    </w:pPr>
    <w:rPr>
      <w:i/>
      <w:iCs/>
      <w:sz w:val="24"/>
      <w:szCs w:val="24"/>
    </w:rPr>
  </w:style>
  <w:style w:type="paragraph" w:styleId="Heading9">
    <w:name w:val="heading 9"/>
    <w:basedOn w:val="Normal"/>
    <w:next w:val="Normal"/>
    <w:qFormat/>
    <w:rsid w:val="00E62ACF"/>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2ACF"/>
    <w:pPr>
      <w:tabs>
        <w:tab w:val="center" w:pos="4153"/>
        <w:tab w:val="right" w:pos="8306"/>
      </w:tabs>
    </w:pPr>
  </w:style>
  <w:style w:type="paragraph" w:styleId="Footer">
    <w:name w:val="footer"/>
    <w:basedOn w:val="Normal"/>
    <w:link w:val="FooterChar"/>
    <w:rsid w:val="00E62ACF"/>
    <w:pPr>
      <w:tabs>
        <w:tab w:val="center" w:pos="4153"/>
        <w:tab w:val="right" w:pos="8306"/>
      </w:tabs>
    </w:pPr>
  </w:style>
  <w:style w:type="paragraph" w:styleId="Title">
    <w:name w:val="Title"/>
    <w:basedOn w:val="Normal"/>
    <w:link w:val="TitleChar"/>
    <w:uiPriority w:val="10"/>
    <w:qFormat/>
    <w:rsid w:val="00E62ACF"/>
    <w:pPr>
      <w:suppressAutoHyphens/>
      <w:spacing w:line="288" w:lineRule="auto"/>
    </w:pPr>
    <w:rPr>
      <w:rFonts w:ascii="Arial" w:hAnsi="Arial" w:cs="Arial"/>
      <w:b/>
      <w:bCs/>
      <w:sz w:val="28"/>
      <w:szCs w:val="32"/>
      <w:lang w:eastAsia="nl-NL"/>
    </w:rPr>
  </w:style>
  <w:style w:type="character" w:styleId="PageNumber">
    <w:name w:val="page number"/>
    <w:basedOn w:val="DefaultParagraphFont"/>
    <w:semiHidden/>
    <w:rsid w:val="00E62ACF"/>
  </w:style>
  <w:style w:type="paragraph" w:customStyle="1" w:styleId="Hoofdstuktitelongenum">
    <w:name w:val="Hoofdstuktitel ongenum"/>
    <w:basedOn w:val="Heading1"/>
    <w:next w:val="Paragraaf"/>
    <w:rsid w:val="00E62ACF"/>
    <w:pPr>
      <w:numPr>
        <w:numId w:val="0"/>
      </w:numPr>
      <w:tabs>
        <w:tab w:val="right" w:pos="9576"/>
      </w:tabs>
      <w:suppressAutoHyphens w:val="0"/>
      <w:spacing w:after="840"/>
    </w:pPr>
    <w:rPr>
      <w:noProof/>
      <w:kern w:val="40"/>
    </w:rPr>
  </w:style>
  <w:style w:type="paragraph" w:customStyle="1" w:styleId="Paragraaf">
    <w:name w:val="Paragraaf"/>
    <w:basedOn w:val="Heading2"/>
    <w:next w:val="Normal"/>
    <w:rsid w:val="00E62ACF"/>
    <w:pPr>
      <w:numPr>
        <w:ilvl w:val="0"/>
        <w:numId w:val="0"/>
      </w:numPr>
      <w:tabs>
        <w:tab w:val="clear" w:pos="684"/>
      </w:tabs>
      <w:spacing w:line="260" w:lineRule="atLeast"/>
    </w:pPr>
    <w:rPr>
      <w:b w:val="0"/>
      <w:bCs w:val="0"/>
      <w:noProof/>
      <w:color w:val="auto"/>
    </w:rPr>
  </w:style>
  <w:style w:type="paragraph" w:customStyle="1" w:styleId="lijst">
    <w:name w:val="lijst"/>
    <w:rsid w:val="00E62ACF"/>
    <w:pPr>
      <w:spacing w:before="40" w:after="40"/>
      <w:ind w:left="284" w:hanging="284"/>
    </w:pPr>
    <w:rPr>
      <w:rFonts w:ascii="Times New Roman" w:hAnsi="Times New Roman"/>
      <w:noProof/>
    </w:rPr>
  </w:style>
  <w:style w:type="paragraph" w:customStyle="1" w:styleId="Stip1">
    <w:name w:val="Stip1"/>
    <w:basedOn w:val="Normal"/>
    <w:rsid w:val="00E62ACF"/>
    <w:pPr>
      <w:ind w:left="567" w:hanging="567"/>
    </w:pPr>
    <w:rPr>
      <w:bCs/>
      <w:lang w:eastAsia="nl-NL"/>
    </w:rPr>
  </w:style>
  <w:style w:type="paragraph" w:customStyle="1" w:styleId="Stip2">
    <w:name w:val="Stip2"/>
    <w:basedOn w:val="Stip1"/>
    <w:rsid w:val="00E62ACF"/>
    <w:pPr>
      <w:ind w:left="1134"/>
    </w:pPr>
  </w:style>
  <w:style w:type="paragraph" w:customStyle="1" w:styleId="Stip3">
    <w:name w:val="Stip3"/>
    <w:basedOn w:val="Stip1"/>
    <w:rsid w:val="00E62ACF"/>
    <w:pPr>
      <w:ind w:left="1701"/>
    </w:pPr>
  </w:style>
  <w:style w:type="paragraph" w:styleId="ListBullet5">
    <w:name w:val="List Bullet 5"/>
    <w:basedOn w:val="Normal"/>
    <w:semiHidden/>
    <w:rsid w:val="00E62ACF"/>
    <w:pPr>
      <w:tabs>
        <w:tab w:val="num" w:pos="1492"/>
      </w:tabs>
      <w:ind w:left="1492" w:hanging="360"/>
    </w:pPr>
    <w:rPr>
      <w:bCs/>
      <w:lang w:eastAsia="nl-NL"/>
    </w:rPr>
  </w:style>
  <w:style w:type="paragraph" w:styleId="ListBullet4">
    <w:name w:val="List Bullet 4"/>
    <w:basedOn w:val="Normal"/>
    <w:semiHidden/>
    <w:rsid w:val="00E62ACF"/>
    <w:pPr>
      <w:tabs>
        <w:tab w:val="num" w:pos="1209"/>
      </w:tabs>
      <w:ind w:left="1209" w:hanging="360"/>
    </w:pPr>
    <w:rPr>
      <w:bCs/>
      <w:lang w:eastAsia="nl-NL"/>
    </w:rPr>
  </w:style>
  <w:style w:type="paragraph" w:styleId="ListBullet3">
    <w:name w:val="List Bullet 3"/>
    <w:basedOn w:val="Normal"/>
    <w:semiHidden/>
    <w:rsid w:val="00E62ACF"/>
    <w:pPr>
      <w:tabs>
        <w:tab w:val="num" w:pos="926"/>
      </w:tabs>
      <w:ind w:left="926" w:hanging="360"/>
    </w:pPr>
    <w:rPr>
      <w:bCs/>
      <w:lang w:eastAsia="nl-NL"/>
    </w:rPr>
  </w:style>
  <w:style w:type="paragraph" w:styleId="ListBullet2">
    <w:name w:val="List Bullet 2"/>
    <w:basedOn w:val="Normal"/>
    <w:semiHidden/>
    <w:rsid w:val="00E62ACF"/>
    <w:pPr>
      <w:tabs>
        <w:tab w:val="num" w:pos="643"/>
      </w:tabs>
      <w:ind w:left="643" w:hanging="360"/>
    </w:pPr>
    <w:rPr>
      <w:bCs/>
      <w:lang w:eastAsia="nl-NL"/>
    </w:rPr>
  </w:style>
  <w:style w:type="paragraph" w:styleId="PlainText">
    <w:name w:val="Plain Text"/>
    <w:basedOn w:val="Normal"/>
    <w:semiHidden/>
    <w:rsid w:val="00E62ACF"/>
    <w:pPr>
      <w:tabs>
        <w:tab w:val="right" w:pos="9576"/>
      </w:tabs>
      <w:spacing w:before="100" w:beforeAutospacing="1" w:after="100" w:afterAutospacing="1"/>
    </w:pPr>
    <w:rPr>
      <w:rFonts w:ascii="Verdana" w:eastAsia="Arial Unicode MS" w:hAnsi="Verdana" w:cs="Arial Unicode MS"/>
      <w:bCs/>
      <w:noProof/>
      <w:color w:val="000000"/>
      <w:sz w:val="15"/>
      <w:szCs w:val="15"/>
      <w:lang w:eastAsia="nl-NL"/>
    </w:rPr>
  </w:style>
  <w:style w:type="paragraph" w:customStyle="1" w:styleId="Kopjecursief">
    <w:name w:val="Kopje (cursief)"/>
    <w:basedOn w:val="Heading4"/>
    <w:next w:val="Normal"/>
    <w:rsid w:val="00E62ACF"/>
    <w:pPr>
      <w:numPr>
        <w:ilvl w:val="0"/>
        <w:numId w:val="0"/>
      </w:numPr>
    </w:pPr>
  </w:style>
  <w:style w:type="paragraph" w:customStyle="1" w:styleId="Bijlage1">
    <w:name w:val="Bijlage1"/>
    <w:basedOn w:val="Heading1"/>
    <w:rsid w:val="00E62ACF"/>
    <w:pPr>
      <w:tabs>
        <w:tab w:val="right" w:pos="9576"/>
      </w:tabs>
      <w:suppressAutoHyphens w:val="0"/>
      <w:spacing w:after="840"/>
    </w:pPr>
    <w:rPr>
      <w:noProof/>
    </w:rPr>
  </w:style>
  <w:style w:type="paragraph" w:styleId="NormalWeb">
    <w:name w:val="Normal (Web)"/>
    <w:basedOn w:val="Normal"/>
    <w:semiHidden/>
    <w:rsid w:val="00E62ACF"/>
    <w:pPr>
      <w:spacing w:before="100" w:beforeAutospacing="1" w:after="100" w:afterAutospacing="1"/>
    </w:pPr>
    <w:rPr>
      <w:rFonts w:ascii="Arial Unicode MS" w:eastAsia="Arial Unicode MS" w:hAnsi="Arial Unicode MS" w:cs="Arial Unicode MS"/>
      <w:color w:val="093A5D"/>
      <w:szCs w:val="24"/>
      <w:lang w:val="en-GB"/>
    </w:rPr>
  </w:style>
  <w:style w:type="character" w:styleId="FollowedHyperlink">
    <w:name w:val="FollowedHyperlink"/>
    <w:basedOn w:val="DefaultParagraphFont"/>
    <w:semiHidden/>
    <w:rsid w:val="00E62ACF"/>
    <w:rPr>
      <w:color w:val="800080"/>
      <w:u w:val="single"/>
    </w:rPr>
  </w:style>
  <w:style w:type="character" w:styleId="Hyperlink">
    <w:name w:val="Hyperlink"/>
    <w:basedOn w:val="DefaultParagraphFont"/>
    <w:uiPriority w:val="99"/>
    <w:rsid w:val="00E62ACF"/>
    <w:rPr>
      <w:color w:val="0000FF"/>
      <w:u w:val="single"/>
    </w:rPr>
  </w:style>
  <w:style w:type="character" w:styleId="CommentReference">
    <w:name w:val="annotation reference"/>
    <w:basedOn w:val="DefaultParagraphFont"/>
    <w:uiPriority w:val="99"/>
    <w:semiHidden/>
    <w:rsid w:val="00E62ACF"/>
    <w:rPr>
      <w:sz w:val="16"/>
      <w:szCs w:val="16"/>
    </w:rPr>
  </w:style>
  <w:style w:type="paragraph" w:styleId="BodyTextIndent">
    <w:name w:val="Body Text Indent"/>
    <w:basedOn w:val="Normal"/>
    <w:semiHidden/>
    <w:rsid w:val="00E62ACF"/>
    <w:pPr>
      <w:tabs>
        <w:tab w:val="right" w:pos="9576"/>
      </w:tabs>
      <w:spacing w:line="260" w:lineRule="atLeast"/>
      <w:ind w:left="2520"/>
    </w:pPr>
    <w:rPr>
      <w:bCs/>
      <w:noProof/>
      <w:color w:val="000000"/>
      <w:szCs w:val="22"/>
      <w:lang w:eastAsia="nl-NL"/>
    </w:rPr>
  </w:style>
  <w:style w:type="paragraph" w:styleId="CommentText">
    <w:name w:val="annotation text"/>
    <w:basedOn w:val="Normal"/>
    <w:link w:val="CommentTextChar"/>
    <w:uiPriority w:val="99"/>
    <w:rsid w:val="00E62ACF"/>
    <w:pPr>
      <w:tabs>
        <w:tab w:val="right" w:pos="9576"/>
      </w:tabs>
      <w:spacing w:line="260" w:lineRule="atLeast"/>
    </w:pPr>
    <w:rPr>
      <w:bCs/>
      <w:noProof/>
      <w:color w:val="000000"/>
      <w:szCs w:val="22"/>
      <w:lang w:eastAsia="nl-NL"/>
    </w:rPr>
  </w:style>
  <w:style w:type="paragraph" w:styleId="BodyText">
    <w:name w:val="Body Text"/>
    <w:basedOn w:val="Normal"/>
    <w:semiHidden/>
    <w:rsid w:val="00E62ACF"/>
    <w:pPr>
      <w:tabs>
        <w:tab w:val="right" w:pos="9576"/>
      </w:tabs>
      <w:spacing w:line="260" w:lineRule="atLeast"/>
    </w:pPr>
    <w:rPr>
      <w:rFonts w:ascii="Franklin Gothic Book" w:hAnsi="Franklin Gothic Book"/>
      <w:bCs/>
      <w:noProof/>
      <w:color w:val="000000"/>
      <w:szCs w:val="22"/>
      <w:lang w:eastAsia="nl-NL"/>
    </w:rPr>
  </w:style>
  <w:style w:type="paragraph" w:styleId="BalloonText">
    <w:name w:val="Balloon Text"/>
    <w:basedOn w:val="Normal"/>
    <w:semiHidden/>
    <w:rsid w:val="00E62ACF"/>
    <w:rPr>
      <w:rFonts w:ascii="Tahoma" w:hAnsi="Tahoma" w:cs="Tahoma"/>
      <w:sz w:val="16"/>
      <w:szCs w:val="16"/>
    </w:rPr>
  </w:style>
  <w:style w:type="character" w:customStyle="1" w:styleId="Bullet">
    <w:name w:val="Bullet"/>
    <w:basedOn w:val="DefaultParagraphFont"/>
    <w:rsid w:val="00E62ACF"/>
    <w:rPr>
      <w:spacing w:val="-2"/>
    </w:rPr>
  </w:style>
  <w:style w:type="paragraph" w:customStyle="1" w:styleId="TOC4">
    <w:name w:val="TOC4"/>
    <w:basedOn w:val="Normal"/>
    <w:rsid w:val="00E62ACF"/>
    <w:rPr>
      <w:sz w:val="22"/>
      <w:lang w:eastAsia="nl-NL"/>
    </w:rPr>
  </w:style>
  <w:style w:type="character" w:customStyle="1" w:styleId="defaultcolornormalnormalsmall1">
    <w:name w:val="defaultcolor_normal_normal_small1"/>
    <w:basedOn w:val="DefaultParagraphFont"/>
    <w:rsid w:val="00E62ACF"/>
    <w:rPr>
      <w:sz w:val="22"/>
      <w:szCs w:val="22"/>
    </w:rPr>
  </w:style>
  <w:style w:type="paragraph" w:styleId="TOC1">
    <w:name w:val="toc 1"/>
    <w:basedOn w:val="Normal"/>
    <w:next w:val="Normal"/>
    <w:autoRedefine/>
    <w:uiPriority w:val="39"/>
    <w:rsid w:val="00DD50B7"/>
    <w:pPr>
      <w:tabs>
        <w:tab w:val="left" w:pos="420"/>
        <w:tab w:val="right" w:leader="dot" w:pos="9628"/>
      </w:tabs>
      <w:spacing w:before="120" w:after="120"/>
    </w:pPr>
    <w:rPr>
      <w:b/>
      <w:bCs/>
      <w:caps/>
      <w:szCs w:val="24"/>
    </w:rPr>
  </w:style>
  <w:style w:type="paragraph" w:styleId="FootnoteText">
    <w:name w:val="footnote text"/>
    <w:basedOn w:val="Normal"/>
    <w:link w:val="FootnoteTextChar"/>
    <w:semiHidden/>
    <w:rsid w:val="00E62ACF"/>
    <w:pPr>
      <w:ind w:left="284"/>
    </w:pPr>
    <w:rPr>
      <w:rFonts w:ascii="Arial" w:hAnsi="Arial"/>
      <w:sz w:val="16"/>
      <w:lang w:val="en-GB" w:eastAsia="nl-NL"/>
    </w:rPr>
  </w:style>
  <w:style w:type="paragraph" w:styleId="BodyTextIndent3">
    <w:name w:val="Body Text Indent 3"/>
    <w:basedOn w:val="Normal"/>
    <w:semiHidden/>
    <w:rsid w:val="00E62ACF"/>
    <w:pPr>
      <w:spacing w:after="120"/>
      <w:ind w:left="283"/>
    </w:pPr>
    <w:rPr>
      <w:rFonts w:ascii="Arial" w:hAnsi="Arial"/>
      <w:sz w:val="16"/>
      <w:szCs w:val="16"/>
      <w:lang w:eastAsia="nl-NL"/>
    </w:rPr>
  </w:style>
  <w:style w:type="paragraph" w:styleId="CommentSubject">
    <w:name w:val="annotation subject"/>
    <w:basedOn w:val="CommentText"/>
    <w:next w:val="CommentText"/>
    <w:semiHidden/>
    <w:rsid w:val="00E62ACF"/>
    <w:pPr>
      <w:tabs>
        <w:tab w:val="clear" w:pos="9576"/>
      </w:tabs>
      <w:spacing w:line="240" w:lineRule="auto"/>
    </w:pPr>
    <w:rPr>
      <w:rFonts w:ascii="Courier" w:hAnsi="Courier"/>
      <w:b/>
      <w:noProof w:val="0"/>
      <w:color w:val="auto"/>
      <w:sz w:val="20"/>
      <w:szCs w:val="20"/>
      <w:lang w:eastAsia="en-US"/>
    </w:rPr>
  </w:style>
  <w:style w:type="paragraph" w:styleId="DocumentMap">
    <w:name w:val="Document Map"/>
    <w:basedOn w:val="Normal"/>
    <w:semiHidden/>
    <w:rsid w:val="00E62ACF"/>
    <w:pPr>
      <w:shd w:val="clear" w:color="auto" w:fill="000080"/>
    </w:pPr>
    <w:rPr>
      <w:rFonts w:ascii="Tahoma" w:hAnsi="Tahoma" w:cs="Tahoma"/>
      <w:sz w:val="20"/>
    </w:rPr>
  </w:style>
  <w:style w:type="paragraph" w:styleId="TOC2">
    <w:name w:val="toc 2"/>
    <w:basedOn w:val="Normal"/>
    <w:next w:val="Normal"/>
    <w:autoRedefine/>
    <w:uiPriority w:val="39"/>
    <w:rsid w:val="00E62ACF"/>
    <w:pPr>
      <w:ind w:left="210"/>
    </w:pPr>
    <w:rPr>
      <w:szCs w:val="24"/>
    </w:rPr>
  </w:style>
  <w:style w:type="paragraph" w:styleId="TOC3">
    <w:name w:val="toc 3"/>
    <w:basedOn w:val="Normal"/>
    <w:next w:val="Normal"/>
    <w:autoRedefine/>
    <w:uiPriority w:val="39"/>
    <w:rsid w:val="00E62ACF"/>
    <w:pPr>
      <w:ind w:left="420"/>
    </w:pPr>
    <w:rPr>
      <w:i/>
      <w:iCs/>
      <w:szCs w:val="24"/>
    </w:rPr>
  </w:style>
  <w:style w:type="paragraph" w:styleId="TOC40">
    <w:name w:val="toc 4"/>
    <w:basedOn w:val="Normal"/>
    <w:next w:val="Normal"/>
    <w:autoRedefine/>
    <w:uiPriority w:val="39"/>
    <w:rsid w:val="00E62ACF"/>
    <w:pPr>
      <w:ind w:left="630"/>
    </w:pPr>
    <w:rPr>
      <w:szCs w:val="21"/>
    </w:rPr>
  </w:style>
  <w:style w:type="paragraph" w:styleId="TOC5">
    <w:name w:val="toc 5"/>
    <w:basedOn w:val="Normal"/>
    <w:next w:val="Normal"/>
    <w:autoRedefine/>
    <w:uiPriority w:val="39"/>
    <w:rsid w:val="00E62ACF"/>
    <w:pPr>
      <w:ind w:left="840"/>
    </w:pPr>
    <w:rPr>
      <w:szCs w:val="21"/>
    </w:rPr>
  </w:style>
  <w:style w:type="paragraph" w:styleId="TOC6">
    <w:name w:val="toc 6"/>
    <w:basedOn w:val="Normal"/>
    <w:next w:val="Normal"/>
    <w:autoRedefine/>
    <w:uiPriority w:val="39"/>
    <w:rsid w:val="00E62ACF"/>
    <w:pPr>
      <w:ind w:left="1050"/>
    </w:pPr>
    <w:rPr>
      <w:szCs w:val="21"/>
    </w:rPr>
  </w:style>
  <w:style w:type="paragraph" w:styleId="TOC7">
    <w:name w:val="toc 7"/>
    <w:basedOn w:val="Normal"/>
    <w:next w:val="Normal"/>
    <w:autoRedefine/>
    <w:uiPriority w:val="39"/>
    <w:rsid w:val="00E62ACF"/>
    <w:pPr>
      <w:ind w:left="1260"/>
    </w:pPr>
    <w:rPr>
      <w:szCs w:val="21"/>
    </w:rPr>
  </w:style>
  <w:style w:type="paragraph" w:styleId="TOC8">
    <w:name w:val="toc 8"/>
    <w:basedOn w:val="Normal"/>
    <w:next w:val="Normal"/>
    <w:autoRedefine/>
    <w:uiPriority w:val="39"/>
    <w:rsid w:val="00E62ACF"/>
    <w:pPr>
      <w:ind w:left="1470"/>
    </w:pPr>
    <w:rPr>
      <w:szCs w:val="21"/>
    </w:rPr>
  </w:style>
  <w:style w:type="paragraph" w:styleId="TOC9">
    <w:name w:val="toc 9"/>
    <w:basedOn w:val="Normal"/>
    <w:next w:val="Normal"/>
    <w:autoRedefine/>
    <w:uiPriority w:val="39"/>
    <w:rsid w:val="00E62ACF"/>
    <w:pPr>
      <w:ind w:left="1680"/>
    </w:pPr>
    <w:rPr>
      <w:szCs w:val="21"/>
    </w:rPr>
  </w:style>
  <w:style w:type="paragraph" w:styleId="BodyText2">
    <w:name w:val="Body Text 2"/>
    <w:basedOn w:val="Normal"/>
    <w:semiHidden/>
    <w:rsid w:val="00E62ACF"/>
    <w:pPr>
      <w:spacing w:after="120" w:line="480" w:lineRule="auto"/>
    </w:pPr>
  </w:style>
  <w:style w:type="paragraph" w:customStyle="1" w:styleId="Huisstijl-sjabloonnaam">
    <w:name w:val="Huisstijl-sjabloonnaam"/>
    <w:basedOn w:val="Normal"/>
    <w:rsid w:val="00E62ACF"/>
    <w:pPr>
      <w:numPr>
        <w:numId w:val="1"/>
      </w:numPr>
      <w:tabs>
        <w:tab w:val="clear" w:pos="360"/>
      </w:tabs>
      <w:spacing w:line="280" w:lineRule="exact"/>
      <w:ind w:left="1320" w:hanging="1320"/>
    </w:pPr>
    <w:rPr>
      <w:b/>
      <w:sz w:val="28"/>
      <w:lang w:eastAsia="nl-NL"/>
    </w:rPr>
  </w:style>
  <w:style w:type="character" w:styleId="FootnoteReference">
    <w:name w:val="footnote reference"/>
    <w:basedOn w:val="DefaultParagraphFont"/>
    <w:uiPriority w:val="99"/>
    <w:semiHidden/>
    <w:rsid w:val="00E62ACF"/>
    <w:rPr>
      <w:vertAlign w:val="superscript"/>
    </w:rPr>
  </w:style>
  <w:style w:type="paragraph" w:styleId="BodyText3">
    <w:name w:val="Body Text 3"/>
    <w:basedOn w:val="Normal"/>
    <w:semiHidden/>
    <w:rsid w:val="00E62ACF"/>
    <w:rPr>
      <w:bCs/>
      <w:color w:val="000000"/>
      <w:sz w:val="22"/>
      <w:szCs w:val="28"/>
    </w:rPr>
  </w:style>
  <w:style w:type="paragraph" w:customStyle="1" w:styleId="Ballontekst">
    <w:name w:val="Ballontekst"/>
    <w:basedOn w:val="Normal"/>
    <w:semiHidden/>
    <w:unhideWhenUsed/>
    <w:rsid w:val="00E62ACF"/>
    <w:rPr>
      <w:rFonts w:ascii="Tahoma" w:hAnsi="Tahoma" w:cs="Tahoma"/>
      <w:sz w:val="16"/>
      <w:szCs w:val="16"/>
    </w:rPr>
  </w:style>
  <w:style w:type="character" w:customStyle="1" w:styleId="BallontekstChar">
    <w:name w:val="Ballontekst Char"/>
    <w:basedOn w:val="DefaultParagraphFont"/>
    <w:semiHidden/>
    <w:rsid w:val="00E62ACF"/>
    <w:rPr>
      <w:rFonts w:ascii="Tahoma" w:hAnsi="Tahoma" w:cs="Tahoma"/>
      <w:sz w:val="16"/>
      <w:szCs w:val="16"/>
      <w:lang w:eastAsia="en-US"/>
    </w:rPr>
  </w:style>
  <w:style w:type="paragraph" w:styleId="NormalIndent">
    <w:name w:val="Normal Indent"/>
    <w:basedOn w:val="Normal"/>
    <w:link w:val="NormalIndentChar"/>
    <w:semiHidden/>
    <w:rsid w:val="00E62ACF"/>
    <w:pPr>
      <w:spacing w:line="280" w:lineRule="exact"/>
      <w:ind w:left="708"/>
    </w:pPr>
    <w:rPr>
      <w:lang w:eastAsia="nl-NL"/>
    </w:rPr>
  </w:style>
  <w:style w:type="paragraph" w:customStyle="1" w:styleId="uitzend3">
    <w:name w:val="uitzend3"/>
    <w:basedOn w:val="Normal"/>
    <w:next w:val="Normal"/>
    <w:autoRedefine/>
    <w:rsid w:val="00E62ACF"/>
    <w:pPr>
      <w:numPr>
        <w:ilvl w:val="1"/>
      </w:numPr>
      <w:tabs>
        <w:tab w:val="left" w:pos="567"/>
      </w:tabs>
      <w:spacing w:before="240" w:after="120" w:line="300" w:lineRule="exact"/>
    </w:pPr>
    <w:rPr>
      <w:rFonts w:ascii="Arial" w:hAnsi="Arial" w:cs="Arial"/>
      <w:b/>
      <w:bCs/>
      <w:color w:val="000000"/>
      <w:sz w:val="20"/>
      <w:u w:color="666699"/>
    </w:rPr>
  </w:style>
  <w:style w:type="character" w:customStyle="1" w:styleId="uitzend3Char1">
    <w:name w:val="uitzend3 Char1"/>
    <w:basedOn w:val="DefaultParagraphFont"/>
    <w:rsid w:val="00E62ACF"/>
    <w:rPr>
      <w:rFonts w:ascii="Arial" w:hAnsi="Arial" w:cs="Arial"/>
      <w:b/>
      <w:bCs/>
      <w:color w:val="000000"/>
      <w:u w:color="666699"/>
      <w:lang w:eastAsia="en-US"/>
    </w:rPr>
  </w:style>
  <w:style w:type="paragraph" w:styleId="BodyTextIndent2">
    <w:name w:val="Body Text Indent 2"/>
    <w:basedOn w:val="Normal"/>
    <w:semiHidden/>
    <w:rsid w:val="00E62ACF"/>
    <w:pPr>
      <w:ind w:left="720"/>
    </w:pPr>
    <w:rPr>
      <w:szCs w:val="21"/>
    </w:rPr>
  </w:style>
  <w:style w:type="paragraph" w:styleId="ListParagraph">
    <w:name w:val="List Paragraph"/>
    <w:basedOn w:val="Normal"/>
    <w:uiPriority w:val="34"/>
    <w:qFormat/>
    <w:rsid w:val="00A11A33"/>
    <w:pPr>
      <w:ind w:left="720"/>
      <w:contextualSpacing/>
    </w:pPr>
  </w:style>
  <w:style w:type="character" w:customStyle="1" w:styleId="NormalIndentChar">
    <w:name w:val="Normal Indent Char"/>
    <w:basedOn w:val="DefaultParagraphFont"/>
    <w:link w:val="NormalIndent"/>
    <w:semiHidden/>
    <w:rsid w:val="00C106BF"/>
    <w:rPr>
      <w:rFonts w:ascii="Times New Roman" w:hAnsi="Times New Roman"/>
      <w:sz w:val="21"/>
    </w:rPr>
  </w:style>
  <w:style w:type="table" w:styleId="TableGrid">
    <w:name w:val="Table Grid"/>
    <w:basedOn w:val="TableNormal"/>
    <w:uiPriority w:val="59"/>
    <w:rsid w:val="001445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9373CA"/>
    <w:rPr>
      <w:rFonts w:ascii="Times New Roman" w:hAnsi="Times New Roman"/>
      <w:sz w:val="21"/>
      <w:lang w:eastAsia="en-US"/>
    </w:rPr>
  </w:style>
  <w:style w:type="paragraph" w:styleId="List">
    <w:name w:val="List"/>
    <w:basedOn w:val="Normal"/>
    <w:rsid w:val="00913AC4"/>
    <w:pPr>
      <w:spacing w:line="240" w:lineRule="auto"/>
      <w:ind w:left="283" w:hanging="283"/>
    </w:pPr>
    <w:rPr>
      <w:rFonts w:ascii="Arial" w:hAnsi="Arial"/>
      <w:sz w:val="20"/>
      <w:lang w:eastAsia="nl-NL"/>
    </w:rPr>
  </w:style>
  <w:style w:type="paragraph" w:customStyle="1" w:styleId="zzTabelTitel">
    <w:name w:val="zz_TabelTitel"/>
    <w:basedOn w:val="Normal"/>
    <w:uiPriority w:val="99"/>
    <w:rsid w:val="00D16CEB"/>
    <w:pPr>
      <w:keepNext/>
      <w:spacing w:before="520" w:after="260" w:line="260" w:lineRule="atLeast"/>
    </w:pPr>
    <w:rPr>
      <w:rFonts w:ascii="Verdana" w:eastAsia="MS Mincho" w:hAnsi="Verdana"/>
      <w:sz w:val="16"/>
      <w:szCs w:val="24"/>
      <w:lang w:eastAsia="nl-NL"/>
    </w:rPr>
  </w:style>
  <w:style w:type="character" w:customStyle="1" w:styleId="WW8Num31z0">
    <w:name w:val="WW8Num31z0"/>
    <w:rsid w:val="00641A4E"/>
    <w:rPr>
      <w:rFonts w:ascii="Wingdings" w:hAnsi="Wingdings"/>
    </w:rPr>
  </w:style>
  <w:style w:type="character" w:customStyle="1" w:styleId="HeaderChar">
    <w:name w:val="Header Char"/>
    <w:basedOn w:val="DefaultParagraphFont"/>
    <w:link w:val="Header"/>
    <w:rsid w:val="000D171C"/>
    <w:rPr>
      <w:rFonts w:ascii="Times New Roman" w:hAnsi="Times New Roman"/>
      <w:sz w:val="21"/>
      <w:lang w:eastAsia="en-US"/>
    </w:rPr>
  </w:style>
  <w:style w:type="paragraph" w:customStyle="1" w:styleId="Voetnootteks">
    <w:name w:val="Voetnootteks"/>
    <w:basedOn w:val="Normal"/>
    <w:rsid w:val="00321ED8"/>
    <w:pPr>
      <w:widowControl w:val="0"/>
      <w:spacing w:line="240" w:lineRule="auto"/>
    </w:pPr>
    <w:rPr>
      <w:snapToGrid w:val="0"/>
      <w:sz w:val="24"/>
      <w:lang w:val="en-US" w:eastAsia="nl-NL"/>
    </w:rPr>
  </w:style>
  <w:style w:type="paragraph" w:customStyle="1" w:styleId="Tabelcel">
    <w:name w:val="Tabelcel"/>
    <w:basedOn w:val="Normal"/>
    <w:rsid w:val="0046270B"/>
    <w:pPr>
      <w:keepNext/>
      <w:keepLines/>
      <w:spacing w:after="20" w:line="260" w:lineRule="atLeast"/>
    </w:pPr>
    <w:rPr>
      <w:rFonts w:ascii="Arial" w:hAnsi="Arial" w:cs="Arial"/>
      <w:sz w:val="18"/>
      <w:szCs w:val="18"/>
      <w:lang w:eastAsia="nl-NL"/>
    </w:rPr>
  </w:style>
  <w:style w:type="character" w:styleId="Strong">
    <w:name w:val="Strong"/>
    <w:basedOn w:val="DefaultParagraphFont"/>
    <w:uiPriority w:val="22"/>
    <w:qFormat/>
    <w:rsid w:val="00913C27"/>
    <w:rPr>
      <w:b/>
      <w:bCs/>
    </w:rPr>
  </w:style>
  <w:style w:type="paragraph" w:styleId="NoSpacing">
    <w:name w:val="No Spacing"/>
    <w:uiPriority w:val="1"/>
    <w:qFormat/>
    <w:rsid w:val="009426CB"/>
    <w:rPr>
      <w:rFonts w:ascii="Calibri" w:eastAsia="Calibri" w:hAnsi="Calibri"/>
      <w:sz w:val="22"/>
      <w:szCs w:val="22"/>
      <w:lang w:eastAsia="en-US"/>
    </w:rPr>
  </w:style>
  <w:style w:type="paragraph" w:styleId="ListBullet">
    <w:name w:val="List Bullet"/>
    <w:basedOn w:val="Normal"/>
    <w:uiPriority w:val="99"/>
    <w:unhideWhenUsed/>
    <w:rsid w:val="003A0AF3"/>
    <w:pPr>
      <w:numPr>
        <w:numId w:val="6"/>
      </w:numPr>
      <w:contextualSpacing/>
    </w:pPr>
  </w:style>
  <w:style w:type="paragraph" w:styleId="Revision">
    <w:name w:val="Revision"/>
    <w:hidden/>
    <w:uiPriority w:val="99"/>
    <w:semiHidden/>
    <w:rsid w:val="00FB2D2B"/>
    <w:rPr>
      <w:rFonts w:ascii="Times New Roman" w:hAnsi="Times New Roman"/>
      <w:sz w:val="21"/>
      <w:lang w:eastAsia="en-US"/>
    </w:rPr>
  </w:style>
  <w:style w:type="paragraph" w:customStyle="1" w:styleId="Opmaakprofiel2">
    <w:name w:val="Opmaakprofiel2"/>
    <w:basedOn w:val="Normal"/>
    <w:rsid w:val="008F5559"/>
    <w:pPr>
      <w:numPr>
        <w:ilvl w:val="1"/>
        <w:numId w:val="8"/>
      </w:numPr>
      <w:spacing w:after="40" w:line="240" w:lineRule="atLeast"/>
      <w:jc w:val="both"/>
    </w:pPr>
    <w:rPr>
      <w:rFonts w:ascii="Verdana" w:hAnsi="Verdana"/>
      <w:sz w:val="16"/>
      <w:szCs w:val="18"/>
      <w:lang w:eastAsia="nl-NL"/>
    </w:rPr>
  </w:style>
  <w:style w:type="character" w:customStyle="1" w:styleId="FootnoteTextChar">
    <w:name w:val="Footnote Text Char"/>
    <w:link w:val="FootnoteText"/>
    <w:semiHidden/>
    <w:rsid w:val="007869C1"/>
    <w:rPr>
      <w:rFonts w:ascii="Arial" w:hAnsi="Arial"/>
      <w:sz w:val="16"/>
      <w:lang w:val="en-GB"/>
    </w:rPr>
  </w:style>
  <w:style w:type="paragraph" w:customStyle="1" w:styleId="Default">
    <w:name w:val="Default"/>
    <w:rsid w:val="00BF4F91"/>
    <w:pPr>
      <w:autoSpaceDE w:val="0"/>
      <w:autoSpaceDN w:val="0"/>
      <w:adjustRightInd w:val="0"/>
    </w:pPr>
    <w:rPr>
      <w:rFonts w:ascii="Times New Roman" w:eastAsia="Calibri" w:hAnsi="Times New Roman"/>
      <w:color w:val="000000"/>
      <w:sz w:val="24"/>
      <w:szCs w:val="24"/>
      <w:lang w:eastAsia="en-US"/>
    </w:rPr>
  </w:style>
  <w:style w:type="character" w:customStyle="1" w:styleId="TitleChar">
    <w:name w:val="Title Char"/>
    <w:link w:val="Title"/>
    <w:uiPriority w:val="10"/>
    <w:rsid w:val="00BF4F91"/>
    <w:rPr>
      <w:rFonts w:ascii="Arial" w:hAnsi="Arial" w:cs="Arial"/>
      <w:b/>
      <w:bCs/>
      <w:sz w:val="28"/>
      <w:szCs w:val="32"/>
    </w:rPr>
  </w:style>
  <w:style w:type="paragraph" w:customStyle="1" w:styleId="Artikeltekst">
    <w:name w:val="Artikeltekst"/>
    <w:basedOn w:val="Normal"/>
    <w:rsid w:val="00F122AE"/>
    <w:pPr>
      <w:keepLines/>
      <w:numPr>
        <w:ilvl w:val="1"/>
        <w:numId w:val="13"/>
      </w:numPr>
      <w:spacing w:after="280" w:line="280" w:lineRule="atLeast"/>
    </w:pPr>
    <w:rPr>
      <w:rFonts w:ascii="Utopia" w:eastAsia="MS Mincho" w:hAnsi="Utopia"/>
      <w:sz w:val="18"/>
      <w:lang w:eastAsia="nl-NL"/>
    </w:rPr>
  </w:style>
  <w:style w:type="paragraph" w:customStyle="1" w:styleId="Artikel1">
    <w:name w:val="Artikel 1"/>
    <w:basedOn w:val="Normal"/>
    <w:next w:val="Artikeltekst"/>
    <w:rsid w:val="00F122AE"/>
    <w:pPr>
      <w:keepNext/>
      <w:numPr>
        <w:numId w:val="13"/>
      </w:numPr>
      <w:spacing w:before="560" w:after="280" w:line="480" w:lineRule="auto"/>
    </w:pPr>
    <w:rPr>
      <w:rFonts w:ascii="Imago Book" w:eastAsia="MS Mincho" w:hAnsi="Imago Book"/>
      <w:sz w:val="36"/>
      <w:lang w:eastAsia="nl-NL"/>
    </w:rPr>
  </w:style>
  <w:style w:type="character" w:customStyle="1" w:styleId="Heading2Char">
    <w:name w:val="Heading 2 Char"/>
    <w:aliases w:val="Bijlage Char,Reset numbering Char,Paragraaf (1.1) Char"/>
    <w:rsid w:val="008C707E"/>
    <w:rPr>
      <w:b/>
      <w:bCs/>
      <w:kern w:val="28"/>
      <w:sz w:val="21"/>
      <w:szCs w:val="24"/>
    </w:rPr>
  </w:style>
  <w:style w:type="character" w:customStyle="1" w:styleId="Heading1Char">
    <w:name w:val="Heading 1 Char"/>
    <w:aliases w:val="Section Heading Char,sectionHeading Char,Hoofdstuk (1.) Char"/>
    <w:link w:val="Heading1"/>
    <w:uiPriority w:val="9"/>
    <w:rsid w:val="00AE0E06"/>
    <w:rPr>
      <w:rFonts w:ascii="Times New Roman" w:hAnsi="Times New Roman"/>
      <w:b/>
      <w:color w:val="000000"/>
      <w:kern w:val="28"/>
      <w:sz w:val="22"/>
      <w:szCs w:val="22"/>
    </w:rPr>
  </w:style>
  <w:style w:type="paragraph" w:customStyle="1" w:styleId="OpsommetLetters">
    <w:name w:val="Opsom met Letters"/>
    <w:basedOn w:val="Normal"/>
    <w:rsid w:val="00994A9F"/>
    <w:pPr>
      <w:spacing w:line="270" w:lineRule="atLeast"/>
    </w:pPr>
    <w:rPr>
      <w:rFonts w:ascii="Arial" w:hAnsi="Arial"/>
      <w:sz w:val="20"/>
      <w:lang w:eastAsia="nl-NL"/>
    </w:rPr>
  </w:style>
  <w:style w:type="character" w:customStyle="1" w:styleId="WW8Num37z2">
    <w:name w:val="WW8Num37z2"/>
    <w:rsid w:val="00863B25"/>
    <w:rPr>
      <w:rFonts w:ascii="Wingdings" w:hAnsi="Wingdings"/>
    </w:rPr>
  </w:style>
  <w:style w:type="character" w:customStyle="1" w:styleId="CommentTextChar">
    <w:name w:val="Comment Text Char"/>
    <w:basedOn w:val="DefaultParagraphFont"/>
    <w:link w:val="CommentText"/>
    <w:uiPriority w:val="99"/>
    <w:rsid w:val="00C75BD1"/>
    <w:rPr>
      <w:rFonts w:ascii="Times New Roman" w:hAnsi="Times New Roman"/>
      <w:bCs/>
      <w:noProof/>
      <w:color w:val="00000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737048">
      <w:bodyDiv w:val="1"/>
      <w:marLeft w:val="0"/>
      <w:marRight w:val="0"/>
      <w:marTop w:val="0"/>
      <w:marBottom w:val="0"/>
      <w:divBdr>
        <w:top w:val="none" w:sz="0" w:space="0" w:color="auto"/>
        <w:left w:val="none" w:sz="0" w:space="0" w:color="auto"/>
        <w:bottom w:val="none" w:sz="0" w:space="0" w:color="auto"/>
        <w:right w:val="none" w:sz="0" w:space="0" w:color="auto"/>
      </w:divBdr>
    </w:div>
    <w:div w:id="898054821">
      <w:bodyDiv w:val="1"/>
      <w:marLeft w:val="0"/>
      <w:marRight w:val="0"/>
      <w:marTop w:val="0"/>
      <w:marBottom w:val="0"/>
      <w:divBdr>
        <w:top w:val="none" w:sz="0" w:space="0" w:color="auto"/>
        <w:left w:val="none" w:sz="0" w:space="0" w:color="auto"/>
        <w:bottom w:val="none" w:sz="0" w:space="0" w:color="auto"/>
        <w:right w:val="none" w:sz="0" w:space="0" w:color="auto"/>
      </w:divBdr>
      <w:divsChild>
        <w:div w:id="1519612540">
          <w:marLeft w:val="0"/>
          <w:marRight w:val="0"/>
          <w:marTop w:val="0"/>
          <w:marBottom w:val="0"/>
          <w:divBdr>
            <w:top w:val="none" w:sz="0" w:space="0" w:color="auto"/>
            <w:left w:val="none" w:sz="0" w:space="0" w:color="auto"/>
            <w:bottom w:val="none" w:sz="0" w:space="0" w:color="auto"/>
            <w:right w:val="none" w:sz="0" w:space="0" w:color="auto"/>
          </w:divBdr>
          <w:divsChild>
            <w:div w:id="471562161">
              <w:marLeft w:val="0"/>
              <w:marRight w:val="0"/>
              <w:marTop w:val="0"/>
              <w:marBottom w:val="0"/>
              <w:divBdr>
                <w:top w:val="none" w:sz="0" w:space="0" w:color="auto"/>
                <w:left w:val="none" w:sz="0" w:space="0" w:color="auto"/>
                <w:bottom w:val="none" w:sz="0" w:space="0" w:color="auto"/>
                <w:right w:val="none" w:sz="0" w:space="0" w:color="auto"/>
              </w:divBdr>
              <w:divsChild>
                <w:div w:id="2065791365">
                  <w:marLeft w:val="0"/>
                  <w:marRight w:val="0"/>
                  <w:marTop w:val="0"/>
                  <w:marBottom w:val="0"/>
                  <w:divBdr>
                    <w:top w:val="none" w:sz="0" w:space="0" w:color="auto"/>
                    <w:left w:val="none" w:sz="0" w:space="0" w:color="auto"/>
                    <w:bottom w:val="none" w:sz="0" w:space="0" w:color="auto"/>
                    <w:right w:val="none" w:sz="0" w:space="0" w:color="auto"/>
                  </w:divBdr>
                  <w:divsChild>
                    <w:div w:id="18179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40455">
      <w:bodyDiv w:val="1"/>
      <w:marLeft w:val="0"/>
      <w:marRight w:val="0"/>
      <w:marTop w:val="0"/>
      <w:marBottom w:val="0"/>
      <w:divBdr>
        <w:top w:val="none" w:sz="0" w:space="0" w:color="auto"/>
        <w:left w:val="none" w:sz="0" w:space="0" w:color="auto"/>
        <w:bottom w:val="none" w:sz="0" w:space="0" w:color="auto"/>
        <w:right w:val="none" w:sz="0" w:space="0" w:color="auto"/>
      </w:divBdr>
      <w:divsChild>
        <w:div w:id="1158381149">
          <w:marLeft w:val="0"/>
          <w:marRight w:val="0"/>
          <w:marTop w:val="0"/>
          <w:marBottom w:val="0"/>
          <w:divBdr>
            <w:top w:val="none" w:sz="0" w:space="0" w:color="auto"/>
            <w:left w:val="none" w:sz="0" w:space="0" w:color="auto"/>
            <w:bottom w:val="none" w:sz="0" w:space="0" w:color="auto"/>
            <w:right w:val="none" w:sz="0" w:space="0" w:color="auto"/>
          </w:divBdr>
          <w:divsChild>
            <w:div w:id="599293863">
              <w:marLeft w:val="0"/>
              <w:marRight w:val="0"/>
              <w:marTop w:val="0"/>
              <w:marBottom w:val="0"/>
              <w:divBdr>
                <w:top w:val="none" w:sz="0" w:space="0" w:color="auto"/>
                <w:left w:val="none" w:sz="0" w:space="0" w:color="auto"/>
                <w:bottom w:val="none" w:sz="0" w:space="0" w:color="auto"/>
                <w:right w:val="none" w:sz="0" w:space="0" w:color="auto"/>
              </w:divBdr>
              <w:divsChild>
                <w:div w:id="2124305922">
                  <w:marLeft w:val="0"/>
                  <w:marRight w:val="0"/>
                  <w:marTop w:val="0"/>
                  <w:marBottom w:val="0"/>
                  <w:divBdr>
                    <w:top w:val="none" w:sz="0" w:space="0" w:color="auto"/>
                    <w:left w:val="none" w:sz="0" w:space="0" w:color="auto"/>
                    <w:bottom w:val="none" w:sz="0" w:space="0" w:color="auto"/>
                    <w:right w:val="none" w:sz="0" w:space="0" w:color="auto"/>
                  </w:divBdr>
                  <w:divsChild>
                    <w:div w:id="776027434">
                      <w:marLeft w:val="0"/>
                      <w:marRight w:val="0"/>
                      <w:marTop w:val="0"/>
                      <w:marBottom w:val="0"/>
                      <w:divBdr>
                        <w:top w:val="none" w:sz="0" w:space="0" w:color="auto"/>
                        <w:left w:val="none" w:sz="0" w:space="0" w:color="auto"/>
                        <w:bottom w:val="none" w:sz="0" w:space="0" w:color="auto"/>
                        <w:right w:val="none" w:sz="0" w:space="0" w:color="auto"/>
                      </w:divBdr>
                      <w:divsChild>
                        <w:div w:id="10260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861306">
      <w:bodyDiv w:val="1"/>
      <w:marLeft w:val="0"/>
      <w:marRight w:val="0"/>
      <w:marTop w:val="0"/>
      <w:marBottom w:val="0"/>
      <w:divBdr>
        <w:top w:val="none" w:sz="0" w:space="0" w:color="auto"/>
        <w:left w:val="none" w:sz="0" w:space="0" w:color="auto"/>
        <w:bottom w:val="none" w:sz="0" w:space="0" w:color="auto"/>
        <w:right w:val="none" w:sz="0" w:space="0" w:color="auto"/>
      </w:divBdr>
      <w:divsChild>
        <w:div w:id="1881236283">
          <w:marLeft w:val="0"/>
          <w:marRight w:val="0"/>
          <w:marTop w:val="0"/>
          <w:marBottom w:val="0"/>
          <w:divBdr>
            <w:top w:val="none" w:sz="0" w:space="0" w:color="auto"/>
            <w:left w:val="none" w:sz="0" w:space="0" w:color="auto"/>
            <w:bottom w:val="none" w:sz="0" w:space="0" w:color="auto"/>
            <w:right w:val="none" w:sz="0" w:space="0" w:color="auto"/>
          </w:divBdr>
          <w:divsChild>
            <w:div w:id="1705592193">
              <w:marLeft w:val="0"/>
              <w:marRight w:val="0"/>
              <w:marTop w:val="0"/>
              <w:marBottom w:val="0"/>
              <w:divBdr>
                <w:top w:val="none" w:sz="0" w:space="0" w:color="auto"/>
                <w:left w:val="none" w:sz="0" w:space="0" w:color="auto"/>
                <w:bottom w:val="none" w:sz="0" w:space="0" w:color="auto"/>
                <w:right w:val="none" w:sz="0" w:space="0" w:color="auto"/>
              </w:divBdr>
              <w:divsChild>
                <w:div w:id="111487562">
                  <w:marLeft w:val="0"/>
                  <w:marRight w:val="0"/>
                  <w:marTop w:val="0"/>
                  <w:marBottom w:val="0"/>
                  <w:divBdr>
                    <w:top w:val="none" w:sz="0" w:space="0" w:color="auto"/>
                    <w:left w:val="none" w:sz="0" w:space="0" w:color="auto"/>
                    <w:bottom w:val="none" w:sz="0" w:space="0" w:color="auto"/>
                    <w:right w:val="none" w:sz="0" w:space="0" w:color="auto"/>
                  </w:divBdr>
                  <w:divsChild>
                    <w:div w:id="2529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ensioenfondsafm.nl/sites/www.pensioenfondsafm.nl/files/Jaarverslag_Pensioenfonds_AFM2015.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inkoop-aanbesteden@afm.n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wetten.overheid.nl/jci1.3:c:BWBR0038569&amp;z=2016-10-04&amp;g=2016-10-04"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eijers\Local%20Settings\Temporary%20Internet%20Files\Content.IE5\XOCHOSD7\template_AFM%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1a17d7f3-a02c-4e88-b87b-9e831c62902c" ContentTypeId="0x010100AF3C3E63A8E348D0B83574E1B1F453E5003929ED3A8D04456685ACF4C22313EE1B" PreviousValue="false"/>
</file>

<file path=customXml/item2.xml><?xml version="1.0" encoding="utf-8"?>
<p:properties xmlns:p="http://schemas.microsoft.com/office/2006/metadata/properties" xmlns:xsi="http://www.w3.org/2001/XMLSchema-instance" xmlns:pc="http://schemas.microsoft.com/office/infopath/2007/PartnerControls">
  <documentManagement>
    <LL_subfolder_1 xmlns="936c9f6d-703f-4492-b10b-5967c53212d1" xsi:nil="true"/>
    <TaxCatchAll xmlns="936c9f6d-703f-4492-b10b-5967c53212d1"/>
    <OrigineleLLLocatie xmlns="936c9f6d-703f-4492-b10b-5967c53212d1" xsi:nil="true"/>
    <OrigineleLLObjectId xmlns="936c9f6d-703f-4492-b10b-5967c53212d1" xsi:nil="true"/>
    <Relatienummer xmlns="936c9f6d-703f-4492-b10b-5967c53212d1" xsi:nil="true"/>
    <LL_subfolder_5 xmlns="936c9f6d-703f-4492-b10b-5967c53212d1" xsi:nil="true"/>
    <OrigineleLLFolder xmlns="936c9f6d-703f-4492-b10b-5967c53212d1" xsi:nil="true"/>
    <TaxKeywordTaxHTField xmlns="936c9f6d-703f-4492-b10b-5967c53212d1">
      <Terms xmlns="http://schemas.microsoft.com/office/infopath/2007/PartnerControls"/>
    </TaxKeywordTaxHTField>
    <LL_subfolder_4 xmlns="936c9f6d-703f-4492-b10b-5967c53212d1" xsi:nil="true"/>
    <Betreft xmlns="936c9f6d-703f-4492-b10b-5967c53212d1" xsi:nil="true"/>
    <OmschrijvingNote xmlns="936c9f6d-703f-4492-b10b-5967c53212d1" xsi:nil="true"/>
    <vergunningnummer xmlns="936c9f6d-703f-4492-b10b-5967c53212d1" xsi:nil="true"/>
    <OrganisatieonderdeelHTField0 xmlns="936c9f6d-703f-4492-b10b-5967c53212d1">
      <Terms xmlns="http://schemas.microsoft.com/office/infopath/2007/PartnerControls"/>
    </OrganisatieonderdeelHTField0>
    <ProcesHTField0 xmlns="936c9f6d-703f-4492-b10b-5967c53212d1">
      <Terms xmlns="http://schemas.microsoft.com/office/infopath/2007/PartnerControls"/>
    </ProcesHTField0>
    <LL_subfolder_3 xmlns="936c9f6d-703f-4492-b10b-5967c53212d1" xsi:nil="true"/>
    <DocumenttypeHTField0 xmlns="936c9f6d-703f-4492-b10b-5967c53212d1">
      <Terms xmlns="http://schemas.microsoft.com/office/infopath/2007/PartnerControls"/>
    </DocumenttypeHTField0>
    <Opsteldatum xmlns="936c9f6d-703f-4492-b10b-5967c53212d1" xsi:nil="true"/>
    <ToezichtstaakHTField0 xmlns="936c9f6d-703f-4492-b10b-5967c53212d1">
      <Terms xmlns="http://schemas.microsoft.com/office/infopath/2007/PartnerControls"/>
    </ToezichtstaakHTField0>
    <Geadresseerde xmlns="936c9f6d-703f-4492-b10b-5967c53212d1" xsi:nil="true"/>
    <Referentie xmlns="936c9f6d-703f-4492-b10b-5967c53212d1" xsi:nil="true"/>
    <Debiteurnummer xmlns="936c9f6d-703f-4492-b10b-5967c53212d1" xsi:nil="true"/>
    <LL_subfolder_2 xmlns="936c9f6d-703f-4492-b10b-5967c53212d1" xsi:nil="true"/>
    <Jaar xmlns="936c9f6d-703f-4492-b10b-5967c53212d1" xsi:nil="true"/>
    <KopieAan xmlns="936c9f6d-703f-4492-b10b-5967c53212d1" xsi:nil="true"/>
    <KanaalHTField0 xmlns="936c9f6d-703f-4492-b10b-5967c53212d1">
      <Terms xmlns="http://schemas.microsoft.com/office/infopath/2007/PartnerControls"/>
    </KanaalHTField0>
    <_dlc_DocId xmlns="dd62d345-e1f9-48ef-b6ff-7cdbbbf7a6ae">AFMAFD-74-2225</_dlc_DocId>
    <_dlc_DocIdUrl xmlns="dd62d345-e1f9-48ef-b6ff-7cdbbbf7a6ae">
      <Url>http://dms.stelan.nl/sites/Afdelingen/JZ/_layouts/15/DocIdRedir.aspx?ID=AFMAFD-74-2225</Url>
      <Description>AFMAFD-74-2225</Description>
    </_dlc_DocIdUrl>
    <_dlc_DocIdPersistId xmlns="dd62d345-e1f9-48ef-b6ff-7cdbbbf7a6ae">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Algemeen document" ma:contentTypeID="0x010100AF3C3E63A8E348D0B83574E1B1F453E5003929ED3A8D04456685ACF4C22313EE1B00021714C71F6F4A48AB2F6A2FB931002E" ma:contentTypeVersion="230" ma:contentTypeDescription="Een nieuw document maken." ma:contentTypeScope="" ma:versionID="1771a501162019a6d6b358ea55b02773">
  <xsd:schema xmlns:xsd="http://www.w3.org/2001/XMLSchema" xmlns:xs="http://www.w3.org/2001/XMLSchema" xmlns:p="http://schemas.microsoft.com/office/2006/metadata/properties" xmlns:ns1="http://schemas.microsoft.com/sharepoint/v3" xmlns:ns3="936c9f6d-703f-4492-b10b-5967c53212d1" xmlns:ns4="dd62d345-e1f9-48ef-b6ff-7cdbbbf7a6ae" targetNamespace="http://schemas.microsoft.com/office/2006/metadata/properties" ma:root="true" ma:fieldsID="ddba4575db3ccab544ca90175d2ff9b0" ns1:_="" ns3:_="" ns4:_="">
    <xsd:import namespace="http://schemas.microsoft.com/sharepoint/v3"/>
    <xsd:import namespace="936c9f6d-703f-4492-b10b-5967c53212d1"/>
    <xsd:import namespace="dd62d345-e1f9-48ef-b6ff-7cdbbbf7a6ae"/>
    <xsd:element name="properties">
      <xsd:complexType>
        <xsd:sequence>
          <xsd:element name="documentManagement">
            <xsd:complexType>
              <xsd:all>
                <xsd:element ref="ns3:Opsteldatum" minOccurs="0"/>
                <xsd:element ref="ns3:Jaar" minOccurs="0"/>
                <xsd:element ref="ns3:Geadresseerde" minOccurs="0"/>
                <xsd:element ref="ns3:Relatienummer" minOccurs="0"/>
                <xsd:element ref="ns3:vergunningnummer" minOccurs="0"/>
                <xsd:element ref="ns3:Debiteurnummer" minOccurs="0"/>
                <xsd:element ref="ns3:Referentie" minOccurs="0"/>
                <xsd:element ref="ns3:OmschrijvingNote" minOccurs="0"/>
                <xsd:element ref="ns3:Betreft" minOccurs="0"/>
                <xsd:element ref="ns3:KopieAan" minOccurs="0"/>
                <xsd:element ref="ns3:OrigineleLLLocatie" minOccurs="0"/>
                <xsd:element ref="ns3:OrigineleLLObjectId" minOccurs="0"/>
                <xsd:element ref="ns3:OrigineleLLFolder" minOccurs="0"/>
                <xsd:element ref="ns3:LL_subfolder_1" minOccurs="0"/>
                <xsd:element ref="ns3:LL_subfolder_2" minOccurs="0"/>
                <xsd:element ref="ns3:LL_subfolder_3" minOccurs="0"/>
                <xsd:element ref="ns3:LL_subfolder_4" minOccurs="0"/>
                <xsd:element ref="ns3:LL_subfolder_5" minOccurs="0"/>
                <xsd:element ref="ns3:ToezichtstaakHTField0" minOccurs="0"/>
                <xsd:element ref="ns3:KanaalHTField0" minOccurs="0"/>
                <xsd:element ref="ns3:OrganisatieonderdeelHTField0" minOccurs="0"/>
                <xsd:element ref="ns3:ProcesHTField0" minOccurs="0"/>
                <xsd:element ref="ns3:TaxCatchAllLabel" minOccurs="0"/>
                <xsd:element ref="ns3:TaxCatchAll" minOccurs="0"/>
                <xsd:element ref="ns3:TaxKeywordTaxHTField" minOccurs="0"/>
                <xsd:element ref="ns3:DocumenttypeHTField0" minOccurs="0"/>
                <xsd:element ref="ns1:_dlc_Exempt"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1"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6c9f6d-703f-4492-b10b-5967c53212d1" elementFormDefault="qualified">
    <xsd:import namespace="http://schemas.microsoft.com/office/2006/documentManagement/types"/>
    <xsd:import namespace="http://schemas.microsoft.com/office/infopath/2007/PartnerControls"/>
    <xsd:element name="Opsteldatum" ma:index="7" nillable="true" ma:displayName="Opsteldatum" ma:format="DateOnly" ma:internalName="Opsteldatum">
      <xsd:simpleType>
        <xsd:restriction base="dms:DateTime"/>
      </xsd:simpleType>
    </xsd:element>
    <xsd:element name="Jaar" ma:index="8" nillable="true" ma:displayName="Jaar" ma:internalName="Jaar">
      <xsd:simpleType>
        <xsd:restriction base="dms:Text">
          <xsd:maxLength value="4"/>
        </xsd:restriction>
      </xsd:simpleType>
    </xsd:element>
    <xsd:element name="Geadresseerde" ma:index="10" nillable="true" ma:displayName="Geadresseerde" ma:internalName="Geadresseerde" ma:readOnly="false">
      <xsd:simpleType>
        <xsd:restriction base="dms:Note">
          <xsd:maxLength value="255"/>
        </xsd:restriction>
      </xsd:simpleType>
    </xsd:element>
    <xsd:element name="Relatienummer" ma:index="11" nillable="true" ma:displayName="Relatienummer" ma:description="Meerdere relatienummers scheiden door middel van een puntkomma." ma:internalName="Relatienummer">
      <xsd:simpleType>
        <xsd:restriction base="dms:Text">
          <xsd:maxLength value="255"/>
        </xsd:restriction>
      </xsd:simpleType>
    </xsd:element>
    <xsd:element name="vergunningnummer" ma:index="12" nillable="true" ma:displayName="Vergunningnummer" ma:internalName="vergunningnummer" ma:readOnly="false">
      <xsd:simpleType>
        <xsd:restriction base="dms:Text"/>
      </xsd:simpleType>
    </xsd:element>
    <xsd:element name="Debiteurnummer" ma:index="13" nillable="true" ma:displayName="Debiteurnummer" ma:indexed="true" ma:internalName="Debiteurnummer" ma:readOnly="false">
      <xsd:simpleType>
        <xsd:restriction base="dms:Text"/>
      </xsd:simpleType>
    </xsd:element>
    <xsd:element name="Referentie" ma:index="14" nillable="true" ma:displayName="Referentie" ma:internalName="Referentie" ma:readOnly="false">
      <xsd:simpleType>
        <xsd:restriction base="dms:Text"/>
      </xsd:simpleType>
    </xsd:element>
    <xsd:element name="OmschrijvingNote" ma:index="15" nillable="true" ma:displayName="Omschrijving" ma:internalName="OmschrijvingNote" ma:readOnly="false">
      <xsd:simpleType>
        <xsd:restriction base="dms:Note">
          <xsd:maxLength value="255"/>
        </xsd:restriction>
      </xsd:simpleType>
    </xsd:element>
    <xsd:element name="Betreft" ma:index="17" nillable="true" ma:displayName="Betreft" ma:internalName="Betreft" ma:readOnly="false">
      <xsd:simpleType>
        <xsd:restriction base="dms:Text"/>
      </xsd:simpleType>
    </xsd:element>
    <xsd:element name="KopieAan" ma:index="18" nillable="true" ma:displayName="Kopie aan" ma:internalName="KopieAan" ma:readOnly="false">
      <xsd:simpleType>
        <xsd:restriction base="dms:Note">
          <xsd:maxLength value="255"/>
        </xsd:restriction>
      </xsd:simpleType>
    </xsd:element>
    <xsd:element name="OrigineleLLLocatie" ma:index="19" nillable="true" ma:displayName="Originele LL Locatie" ma:internalName="OrigineleLLLocatie">
      <xsd:simpleType>
        <xsd:restriction base="dms:Note"/>
      </xsd:simpleType>
    </xsd:element>
    <xsd:element name="OrigineleLLObjectId" ma:index="20" nillable="true" ma:displayName="Originele LL objectid" ma:internalName="OrigineleLLObjectId">
      <xsd:simpleType>
        <xsd:restriction base="dms:Text"/>
      </xsd:simpleType>
    </xsd:element>
    <xsd:element name="OrigineleLLFolder" ma:index="21" nillable="true" ma:displayName="Originele LL folder" ma:internalName="OrigineleLLFolder">
      <xsd:simpleType>
        <xsd:restriction base="dms:Text"/>
      </xsd:simpleType>
    </xsd:element>
    <xsd:element name="LL_subfolder_1" ma:index="22" nillable="true" ma:displayName="LL subfolder 1" ma:internalName="LL_subfolder_1">
      <xsd:simpleType>
        <xsd:restriction base="dms:Text">
          <xsd:maxLength value="255"/>
        </xsd:restriction>
      </xsd:simpleType>
    </xsd:element>
    <xsd:element name="LL_subfolder_2" ma:index="23" nillable="true" ma:displayName="LL subfolder 2" ma:internalName="LL_subfolder_2">
      <xsd:simpleType>
        <xsd:restriction base="dms:Text"/>
      </xsd:simpleType>
    </xsd:element>
    <xsd:element name="LL_subfolder_3" ma:index="24" nillable="true" ma:displayName="LL subfolder 3" ma:internalName="LL_subfolder_3">
      <xsd:simpleType>
        <xsd:restriction base="dms:Text"/>
      </xsd:simpleType>
    </xsd:element>
    <xsd:element name="LL_subfolder_4" ma:index="25" nillable="true" ma:displayName="LL subfolder 4" ma:internalName="LL_subfolder_4">
      <xsd:simpleType>
        <xsd:restriction base="dms:Text"/>
      </xsd:simpleType>
    </xsd:element>
    <xsd:element name="LL_subfolder_5" ma:index="26" nillable="true" ma:displayName="LL subfolder 5" ma:internalName="LL_subfolder_5">
      <xsd:simpleType>
        <xsd:restriction base="dms:Text"/>
      </xsd:simpleType>
    </xsd:element>
    <xsd:element name="ToezichtstaakHTField0" ma:index="27" nillable="true" ma:taxonomy="true" ma:internalName="ToezichtstaakTaxHTField0" ma:taxonomyFieldName="Toezichtstaak" ma:displayName="Taak" ma:default="" ma:fieldId="{713f5d9e-51e9-4a7c-9bff-c27fd59a3be3}" ma:sspId="1a17d7f3-a02c-4e88-b87b-9e831c62902c" ma:termSetId="6e520f14-f60a-4e68-8b6d-6a1e18369352" ma:anchorId="00000000-0000-0000-0000-000000000000" ma:open="true" ma:isKeyword="false">
      <xsd:complexType>
        <xsd:sequence>
          <xsd:element ref="pc:Terms" minOccurs="0" maxOccurs="1"/>
        </xsd:sequence>
      </xsd:complexType>
    </xsd:element>
    <xsd:element name="KanaalHTField0" ma:index="28" nillable="true" ma:taxonomy="true" ma:internalName="KanaalTaxHTField0" ma:taxonomyFieldName="Kanaal" ma:displayName="Kanaal" ma:readOnly="false" ma:fieldId="{be854940-bd99-479f-802b-c0c3789748bf}" ma:sspId="1a17d7f3-a02c-4e88-b87b-9e831c62902c" ma:termSetId="5bb6c286-dbb6-4c25-b2ca-12fdc7485cb0" ma:anchorId="00000000-0000-0000-0000-000000000000" ma:open="true" ma:isKeyword="false">
      <xsd:complexType>
        <xsd:sequence>
          <xsd:element ref="pc:Terms" minOccurs="0" maxOccurs="1"/>
        </xsd:sequence>
      </xsd:complexType>
    </xsd:element>
    <xsd:element name="OrganisatieonderdeelHTField0" ma:index="29" nillable="true" ma:taxonomy="true" ma:internalName="OrganisatieonderdeelTaxHTField0" ma:taxonomyFieldName="Organisatieonderdeel" ma:displayName="Organisatie onderdeel" ma:default="" ma:fieldId="{0a539a65-524b-4bd0-8108-3755f7372a81}" ma:sspId="1a17d7f3-a02c-4e88-b87b-9e831c62902c" ma:termSetId="94fea994-e0b0-4b70-96b8-4fc22f8611b5" ma:anchorId="00000000-0000-0000-0000-000000000000" ma:open="true" ma:isKeyword="false">
      <xsd:complexType>
        <xsd:sequence>
          <xsd:element ref="pc:Terms" minOccurs="0" maxOccurs="1"/>
        </xsd:sequence>
      </xsd:complexType>
    </xsd:element>
    <xsd:element name="ProcesHTField0" ma:index="32" nillable="true" ma:taxonomy="true" ma:internalName="ProcesTaxHTField0" ma:taxonomyFieldName="Proces" ma:displayName="Proces" ma:indexed="true" ma:default="" ma:fieldId="{73969141-b825-401d-b68b-4fed00d26698}" ma:sspId="1a17d7f3-a02c-4e88-b87b-9e831c62902c" ma:termSetId="9cf31780-5a2d-4a89-a874-4589c950fb6d" ma:anchorId="00000000-0000-0000-0000-000000000000" ma:open="true" ma:isKeyword="false">
      <xsd:complexType>
        <xsd:sequence>
          <xsd:element ref="pc:Terms" minOccurs="0" maxOccurs="1"/>
        </xsd:sequence>
      </xsd:complexType>
    </xsd:element>
    <xsd:element name="TaxCatchAllLabel" ma:index="35" nillable="true" ma:displayName="Taxonomy Catch All Column1" ma:hidden="true" ma:list="{6dd70db7-66df-48bc-9ddc-f0fc8a61b896}" ma:internalName="TaxCatchAllLabel" ma:readOnly="true" ma:showField="CatchAllDataLabel" ma:web="dd62d345-e1f9-48ef-b6ff-7cdbbbf7a6ae">
      <xsd:complexType>
        <xsd:complexContent>
          <xsd:extension base="dms:MultiChoiceLookup">
            <xsd:sequence>
              <xsd:element name="Value" type="dms:Lookup" maxOccurs="unbounded" minOccurs="0" nillable="true"/>
            </xsd:sequence>
          </xsd:extension>
        </xsd:complexContent>
      </xsd:complexType>
    </xsd:element>
    <xsd:element name="TaxCatchAll" ma:index="38" nillable="true" ma:displayName="Taxonomy Catch All Column" ma:hidden="true" ma:list="{6dd70db7-66df-48bc-9ddc-f0fc8a61b896}" ma:internalName="TaxCatchAll" ma:showField="CatchAllData" ma:web="dd62d345-e1f9-48ef-b6ff-7cdbbbf7a6ae">
      <xsd:complexType>
        <xsd:complexContent>
          <xsd:extension base="dms:MultiChoiceLookup">
            <xsd:sequence>
              <xsd:element name="Value" type="dms:Lookup" maxOccurs="unbounded" minOccurs="0" nillable="true"/>
            </xsd:sequence>
          </xsd:extension>
        </xsd:complexContent>
      </xsd:complexType>
    </xsd:element>
    <xsd:element name="TaxKeywordTaxHTField" ma:index="39" nillable="true" ma:taxonomy="true" ma:internalName="TaxKeywordTaxHTField" ma:taxonomyFieldName="TaxKeyword" ma:displayName="Ondernemingstrefwoorden" ma:fieldId="{23f27201-bee3-471e-b2e7-b64fd8b7ca38}" ma:taxonomyMulti="true" ma:sspId="1a17d7f3-a02c-4e88-b87b-9e831c62902c" ma:termSetId="00000000-0000-0000-0000-000000000000" ma:anchorId="00000000-0000-0000-0000-000000000000" ma:open="true" ma:isKeyword="true">
      <xsd:complexType>
        <xsd:sequence>
          <xsd:element ref="pc:Terms" minOccurs="0" maxOccurs="1"/>
        </xsd:sequence>
      </xsd:complexType>
    </xsd:element>
    <xsd:element name="DocumenttypeHTField0" ma:index="40" nillable="true" ma:taxonomy="true" ma:internalName="DocumenttypeTaxHTField0" ma:taxonomyFieldName="Documenttype" ma:displayName="Document type" ma:indexed="true" ma:readOnly="false" ma:fieldId="{6d1e6da9-9114-43e8-994f-c6d34dcc13df}" ma:sspId="1a17d7f3-a02c-4e88-b87b-9e831c62902c" ma:termSetId="95f02a91-1e12-4e2a-afe4-67746b61138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62d345-e1f9-48ef-b6ff-7cdbbbf7a6ae" elementFormDefault="qualified">
    <xsd:import namespace="http://schemas.microsoft.com/office/2006/documentManagement/types"/>
    <xsd:import namespace="http://schemas.microsoft.com/office/infopath/2007/PartnerControls"/>
    <xsd:element name="_dlc_DocId" ma:index="42" nillable="true" ma:displayName="Waarde van de document-id" ma:description="De waarde van de document-id die aan dit item is toegewezen." ma:internalName="_dlc_DocId" ma:readOnly="true">
      <xsd:simpleType>
        <xsd:restriction base="dms:Text"/>
      </xsd:simpleType>
    </xsd:element>
    <xsd:element name="_dlc_DocIdUrl" ma:index="4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3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AFM Document</p:Name>
  <p:Description/>
  <p:Statement/>
  <p:PolicyItems>
    <p:PolicyItem featureId="Microsoft.Office.RecordsManagement.PolicyFeatures.PolicyAudit" staticId="0x010100AF3C3E63A8E348D0B83574E1B1F453E5|8138272" UniqueId="b847960f-7d6d-4c57-be37-bd2dfa15816b">
      <p:Name>Controle</p:Name>
      <p:Description>Hiermee worden acties van gebruikers op documenten en lijstitems gecontroleerd en in het controlelogbestand opgenomen.</p:Description>
      <p:CustomData>
        <Audit>
          <Update/>
          <View/>
          <CheckInOut/>
          <MoveCopy/>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95154-6C7F-4C8A-8DD8-983121D80689}">
  <ds:schemaRefs>
    <ds:schemaRef ds:uri="Microsoft.SharePoint.Taxonomy.ContentTypeSync"/>
  </ds:schemaRefs>
</ds:datastoreItem>
</file>

<file path=customXml/itemProps2.xml><?xml version="1.0" encoding="utf-8"?>
<ds:datastoreItem xmlns:ds="http://schemas.openxmlformats.org/officeDocument/2006/customXml" ds:itemID="{8A8E2D4F-D65D-410A-B64A-FF1F2149C299}">
  <ds:schemaRefs>
    <ds:schemaRef ds:uri="http://purl.org/dc/elements/1.1/"/>
    <ds:schemaRef ds:uri="936c9f6d-703f-4492-b10b-5967c53212d1"/>
    <ds:schemaRef ds:uri="dd62d345-e1f9-48ef-b6ff-7cdbbbf7a6ae"/>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B0585BFC-5980-4EAD-BF99-4F5E7A048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c9f6d-703f-4492-b10b-5967c53212d1"/>
    <ds:schemaRef ds:uri="dd62d345-e1f9-48ef-b6ff-7cdbbbf7a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1A0A0E-4ECE-4C76-8D1D-1009AD27AA77}">
  <ds:schemaRefs>
    <ds:schemaRef ds:uri="http://schemas.microsoft.com/sharepoint/v3/contenttype/forms"/>
  </ds:schemaRefs>
</ds:datastoreItem>
</file>

<file path=customXml/itemProps5.xml><?xml version="1.0" encoding="utf-8"?>
<ds:datastoreItem xmlns:ds="http://schemas.openxmlformats.org/officeDocument/2006/customXml" ds:itemID="{89D07FC0-54F2-4B30-BC75-14A6F8BA4C5F}">
  <ds:schemaRefs>
    <ds:schemaRef ds:uri="http://schemas.microsoft.com/sharepoint/events"/>
  </ds:schemaRefs>
</ds:datastoreItem>
</file>

<file path=customXml/itemProps6.xml><?xml version="1.0" encoding="utf-8"?>
<ds:datastoreItem xmlns:ds="http://schemas.openxmlformats.org/officeDocument/2006/customXml" ds:itemID="{7EE9191E-1FB5-4F48-90E8-8113BC22FD4E}">
  <ds:schemaRefs>
    <ds:schemaRef ds:uri="office.server.policy"/>
  </ds:schemaRefs>
</ds:datastoreItem>
</file>

<file path=customXml/itemProps7.xml><?xml version="1.0" encoding="utf-8"?>
<ds:datastoreItem xmlns:ds="http://schemas.openxmlformats.org/officeDocument/2006/customXml" ds:itemID="{7EF9C07B-2E94-4E81-ADC0-7AF905D7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template_AFM[1]</Template>
  <TotalTime>13</TotalTime>
  <Pages>10</Pages>
  <Words>791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Autoriteit Financiële Markten</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Verbeeks</cp:lastModifiedBy>
  <cp:revision>8</cp:revision>
  <cp:lastPrinted>2016-12-05T09:42:00Z</cp:lastPrinted>
  <dcterms:created xsi:type="dcterms:W3CDTF">2016-12-05T10:15:00Z</dcterms:created>
  <dcterms:modified xsi:type="dcterms:W3CDTF">2016-12-05T12:17:00Z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0x010100AF3C3E63A8E348D0B83574E1B1F453E5003929ED3A8D04456685ACF4C22313EE1B00021714C71F6F4A48AB2F6A2FB931002E</vt:lpwstr>
  </property>
  <property fmtid="{D5CDD505-2E9C-101B-9397-08002B2CF9AE}" pid="3" name="_dlc_DocIdItemGuid">
    <vt:lpwstr>5d3f451c-61d7-4fde-b350-f435bd81abf5</vt:lpwstr>
  </property>
</Properties>
</file>