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455B2" w14:textId="00F3DE49" w:rsidR="002D143A" w:rsidRDefault="00A35436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Standaardformulier </w:t>
      </w:r>
      <w:r w:rsidR="00062138">
        <w:rPr>
          <w:rFonts w:ascii="Calibri" w:hAnsi="Calibri" w:cs="Calibri"/>
          <w:b/>
          <w:sz w:val="24"/>
          <w:szCs w:val="24"/>
        </w:rPr>
        <w:t>F</w:t>
      </w:r>
      <w:r w:rsidR="0030396C" w:rsidRPr="00FB6F75">
        <w:rPr>
          <w:rFonts w:ascii="Calibri" w:hAnsi="Calibri" w:cs="Calibri"/>
          <w:b/>
          <w:sz w:val="24"/>
          <w:szCs w:val="24"/>
        </w:rPr>
        <w:t xml:space="preserve"> – </w:t>
      </w:r>
      <w:r w:rsidR="002D143A" w:rsidRPr="00FB6F75">
        <w:rPr>
          <w:rFonts w:ascii="Calibri" w:hAnsi="Calibri" w:cs="Calibri"/>
          <w:b/>
          <w:sz w:val="24"/>
          <w:szCs w:val="24"/>
        </w:rPr>
        <w:t>Verklaring</w:t>
      </w:r>
      <w:r w:rsidR="00413F42">
        <w:rPr>
          <w:rFonts w:ascii="Calibri" w:hAnsi="Calibri" w:cs="Calibri"/>
          <w:b/>
          <w:sz w:val="24"/>
          <w:szCs w:val="24"/>
        </w:rPr>
        <w:t xml:space="preserve"> van de Nederlandse taal</w:t>
      </w:r>
    </w:p>
    <w:p w14:paraId="78DF8E12" w14:textId="77777777" w:rsidR="00186D1D" w:rsidRPr="00EB1590" w:rsidRDefault="00186D1D" w:rsidP="00186D1D">
      <w:pPr>
        <w:spacing w:line="360" w:lineRule="auto"/>
        <w:rPr>
          <w:rFonts w:ascii="Arial" w:hAnsi="Arial" w:cs="Arial"/>
          <w:szCs w:val="22"/>
        </w:rPr>
      </w:pPr>
    </w:p>
    <w:p w14:paraId="275DECF3" w14:textId="1B711F43" w:rsidR="00186D1D" w:rsidRDefault="00186D1D" w:rsidP="00186D1D">
      <w:pPr>
        <w:pStyle w:val="Koptekst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E6E6E6"/>
        <w:spacing w:line="360" w:lineRule="auto"/>
        <w:rPr>
          <w:rFonts w:ascii="Arial" w:hAnsi="Arial" w:cs="Arial"/>
          <w:b/>
          <w:sz w:val="24"/>
          <w:szCs w:val="24"/>
        </w:rPr>
      </w:pPr>
      <w:r w:rsidRPr="001F41B1">
        <w:rPr>
          <w:rFonts w:ascii="Arial" w:hAnsi="Arial" w:cs="Arial"/>
          <w:b/>
          <w:sz w:val="24"/>
          <w:szCs w:val="24"/>
        </w:rPr>
        <w:t>Verklaring van de Nederlandse taal</w:t>
      </w:r>
      <w:bookmarkStart w:id="0" w:name="_GoBack"/>
      <w:bookmarkEnd w:id="0"/>
    </w:p>
    <w:p w14:paraId="3D5EDA9F" w14:textId="77777777" w:rsidR="00186D1D" w:rsidRPr="001F41B1" w:rsidRDefault="00186D1D" w:rsidP="00186D1D">
      <w:pPr>
        <w:pStyle w:val="Koptekst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E6E6E6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6B9A4C5" w14:textId="77777777" w:rsidR="00186D1D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</w:p>
    <w:p w14:paraId="1EDB7E27" w14:textId="0E20BBDB" w:rsidR="00186D1D" w:rsidRPr="00D56636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  <w:r w:rsidRPr="00D56636">
        <w:rPr>
          <w:rFonts w:ascii="Arial" w:hAnsi="Arial" w:cs="Arial"/>
          <w:sz w:val="20"/>
        </w:rPr>
        <w:t xml:space="preserve">Gegadigde verklaart </w:t>
      </w:r>
      <w:r w:rsidRPr="00D33E65">
        <w:rPr>
          <w:rFonts w:ascii="Arial" w:hAnsi="Arial" w:cs="Arial"/>
          <w:sz w:val="20"/>
        </w:rPr>
        <w:t xml:space="preserve">dat </w:t>
      </w:r>
      <w:r w:rsidR="00413F42" w:rsidRPr="00413F42">
        <w:rPr>
          <w:rFonts w:ascii="Arial" w:hAnsi="Arial" w:cs="Arial"/>
          <w:sz w:val="20"/>
        </w:rPr>
        <w:t xml:space="preserve">de architect(en), ontwerper(s) en projectleider(s) </w:t>
      </w:r>
      <w:r w:rsidRPr="00D33E65">
        <w:rPr>
          <w:rFonts w:ascii="Arial" w:hAnsi="Arial" w:cs="Arial"/>
          <w:sz w:val="20"/>
        </w:rPr>
        <w:t>de Nederlandse taal machtig zijn in woord en geschrift</w:t>
      </w:r>
      <w:r w:rsidRPr="00D56636">
        <w:rPr>
          <w:rFonts w:ascii="Arial" w:hAnsi="Arial" w:cs="Arial"/>
          <w:sz w:val="20"/>
        </w:rPr>
        <w:t xml:space="preserve"> en dat de mondelinge en schriftelijke correspondentie </w:t>
      </w:r>
      <w:r>
        <w:rPr>
          <w:rFonts w:ascii="Arial" w:hAnsi="Arial" w:cs="Arial"/>
          <w:sz w:val="20"/>
        </w:rPr>
        <w:t xml:space="preserve">met de Opdrachtgever </w:t>
      </w:r>
      <w:r w:rsidRPr="00D56636">
        <w:rPr>
          <w:rFonts w:ascii="Arial" w:hAnsi="Arial" w:cs="Arial"/>
          <w:sz w:val="20"/>
        </w:rPr>
        <w:t xml:space="preserve">in de Nederlandse taal zal plaatsvinden. </w:t>
      </w:r>
    </w:p>
    <w:p w14:paraId="65835BE8" w14:textId="77777777" w:rsidR="00186D1D" w:rsidRPr="00D56636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</w:p>
    <w:p w14:paraId="24002373" w14:textId="5DC913EC" w:rsidR="00186D1D" w:rsidRPr="00D56636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  <w:r w:rsidRPr="00D56636">
        <w:rPr>
          <w:rFonts w:ascii="Arial" w:hAnsi="Arial" w:cs="Arial"/>
          <w:sz w:val="20"/>
        </w:rPr>
        <w:t xml:space="preserve">Aldus rechtsgeldig ondertekend en gegevens naar waarheid verstrekt, </w:t>
      </w:r>
    </w:p>
    <w:p w14:paraId="345CA7C1" w14:textId="4598976C" w:rsidR="00186D1D" w:rsidRPr="00D56636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  <w:r w:rsidRPr="00D56636">
        <w:rPr>
          <w:rFonts w:ascii="Arial" w:hAnsi="Arial" w:cs="Arial"/>
          <w:sz w:val="20"/>
        </w:rPr>
        <w:t>Plaats: .....................</w:t>
      </w:r>
      <w:r>
        <w:rPr>
          <w:rFonts w:ascii="Arial" w:hAnsi="Arial" w:cs="Arial"/>
          <w:sz w:val="20"/>
        </w:rPr>
        <w:t xml:space="preserve">......................... </w:t>
      </w:r>
      <w:r>
        <w:rPr>
          <w:rFonts w:ascii="Arial" w:hAnsi="Arial" w:cs="Arial"/>
          <w:sz w:val="20"/>
        </w:rPr>
        <w:tab/>
        <w:t>Datum</w:t>
      </w:r>
      <w:r w:rsidRPr="00D56636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</w:t>
      </w:r>
      <w:r w:rsidRPr="00D56636">
        <w:rPr>
          <w:rFonts w:ascii="Arial" w:hAnsi="Arial" w:cs="Arial"/>
          <w:sz w:val="20"/>
        </w:rPr>
        <w:t>..............................................</w:t>
      </w:r>
    </w:p>
    <w:p w14:paraId="619C5AB2" w14:textId="77777777" w:rsidR="00186D1D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  <w:r w:rsidRPr="00D56636">
        <w:rPr>
          <w:rFonts w:ascii="Arial" w:hAnsi="Arial" w:cs="Arial"/>
          <w:sz w:val="20"/>
        </w:rPr>
        <w:t xml:space="preserve">Naam: .............................................. </w:t>
      </w:r>
      <w:r w:rsidRPr="00D56636">
        <w:rPr>
          <w:rFonts w:ascii="Arial" w:hAnsi="Arial" w:cs="Arial"/>
          <w:sz w:val="20"/>
        </w:rPr>
        <w:tab/>
        <w:t>Functie: ..............................................</w:t>
      </w:r>
    </w:p>
    <w:p w14:paraId="09F5D7CA" w14:textId="77777777" w:rsidR="00186D1D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</w:p>
    <w:p w14:paraId="136886EE" w14:textId="77777777" w:rsidR="00186D1D" w:rsidRPr="00D56636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</w:rPr>
      </w:pPr>
      <w:r w:rsidRPr="00D56636">
        <w:rPr>
          <w:rFonts w:ascii="Arial" w:hAnsi="Arial" w:cs="Arial"/>
          <w:sz w:val="20"/>
        </w:rPr>
        <w:t>Handtekening: ............................................................................</w:t>
      </w:r>
    </w:p>
    <w:p w14:paraId="2C0D0425" w14:textId="77777777" w:rsidR="00186D1D" w:rsidRPr="00EB1590" w:rsidRDefault="00186D1D" w:rsidP="00186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Cs w:val="22"/>
        </w:rPr>
      </w:pPr>
    </w:p>
    <w:p w14:paraId="0A64D550" w14:textId="77777777" w:rsidR="00186D1D" w:rsidRDefault="00186D1D" w:rsidP="00186D1D">
      <w:pPr>
        <w:pStyle w:val="Koptekst"/>
        <w:spacing w:line="360" w:lineRule="auto"/>
        <w:rPr>
          <w:rFonts w:ascii="Arial" w:hAnsi="Arial" w:cs="Arial"/>
          <w:sz w:val="16"/>
          <w:szCs w:val="16"/>
        </w:rPr>
      </w:pPr>
    </w:p>
    <w:p w14:paraId="66D20EEF" w14:textId="77777777" w:rsidR="00186D1D" w:rsidRDefault="00186D1D">
      <w:pPr>
        <w:rPr>
          <w:rFonts w:ascii="Calibri" w:hAnsi="Calibri" w:cs="Calibri"/>
        </w:rPr>
      </w:pPr>
    </w:p>
    <w:sectPr w:rsidR="00186D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C5BDF" w14:textId="77777777" w:rsidR="0030396C" w:rsidRDefault="0030396C" w:rsidP="0030396C">
      <w:r>
        <w:separator/>
      </w:r>
    </w:p>
  </w:endnote>
  <w:endnote w:type="continuationSeparator" w:id="0">
    <w:p w14:paraId="6816233C" w14:textId="77777777" w:rsidR="0030396C" w:rsidRDefault="0030396C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EAB80" w14:textId="46153FB3" w:rsidR="0030396C" w:rsidRPr="00821E35" w:rsidRDefault="00D60330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</w:t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0171EA">
      <w:rPr>
        <w:rFonts w:asciiTheme="minorHAnsi" w:hAnsiTheme="minorHAnsi" w:cstheme="minorHAnsi"/>
        <w:sz w:val="18"/>
        <w:szCs w:val="18"/>
      </w:rPr>
      <w:t>F</w:t>
    </w:r>
    <w:r w:rsidR="0030396C"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begin"/>
    </w:r>
    <w:r w:rsidR="0030396C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30396C" w:rsidRPr="00821E35">
      <w:rPr>
        <w:rFonts w:asciiTheme="minorHAnsi" w:hAnsiTheme="minorHAnsi" w:cstheme="minorHAnsi"/>
        <w:sz w:val="18"/>
        <w:szCs w:val="18"/>
      </w:rPr>
      <w:fldChar w:fldCharType="separate"/>
    </w:r>
    <w:r w:rsidR="00E20750">
      <w:rPr>
        <w:rFonts w:asciiTheme="minorHAnsi" w:hAnsiTheme="minorHAnsi" w:cstheme="minorHAnsi"/>
        <w:noProof/>
        <w:sz w:val="18"/>
        <w:szCs w:val="18"/>
      </w:rPr>
      <w:t>1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end"/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30396C" w:rsidRPr="00821E35">
      <w:rPr>
        <w:rFonts w:asciiTheme="minorHAnsi" w:hAnsiTheme="minorHAnsi" w:cstheme="minorHAnsi"/>
        <w:sz w:val="18"/>
        <w:szCs w:val="18"/>
      </w:rPr>
      <w:tab/>
    </w:r>
    <w:r w:rsidR="00413F42">
      <w:rPr>
        <w:rFonts w:asciiTheme="minorHAnsi" w:hAnsiTheme="minorHAnsi" w:cstheme="minorHAnsi"/>
        <w:sz w:val="18"/>
        <w:szCs w:val="18"/>
      </w:rPr>
      <w:t>3</w:t>
    </w:r>
    <w:r w:rsidR="00530345">
      <w:rPr>
        <w:rFonts w:asciiTheme="minorHAnsi" w:hAnsiTheme="minorHAnsi" w:cstheme="minorHAnsi"/>
        <w:sz w:val="18"/>
        <w:szCs w:val="18"/>
      </w:rPr>
      <w:t>0</w:t>
    </w:r>
    <w:r w:rsidR="00413F42">
      <w:rPr>
        <w:rFonts w:asciiTheme="minorHAnsi" w:hAnsiTheme="minorHAnsi" w:cstheme="minorHAnsi"/>
        <w:sz w:val="18"/>
        <w:szCs w:val="18"/>
      </w:rPr>
      <w:t>-10</w:t>
    </w:r>
    <w:r w:rsidR="0030396C" w:rsidRPr="00821E35">
      <w:rPr>
        <w:rFonts w:asciiTheme="minorHAnsi" w:hAnsiTheme="minorHAnsi" w:cstheme="minorHAnsi"/>
        <w:sz w:val="18"/>
        <w:szCs w:val="18"/>
      </w:rPr>
      <w:t>-201</w:t>
    </w:r>
    <w:r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E75E6" w14:textId="77777777" w:rsidR="0030396C" w:rsidRDefault="0030396C" w:rsidP="0030396C">
      <w:r>
        <w:separator/>
      </w:r>
    </w:p>
  </w:footnote>
  <w:footnote w:type="continuationSeparator" w:id="0">
    <w:p w14:paraId="08103F58" w14:textId="77777777" w:rsidR="0030396C" w:rsidRDefault="0030396C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13274"/>
    <w:rsid w:val="000171EA"/>
    <w:rsid w:val="0003595F"/>
    <w:rsid w:val="000609B2"/>
    <w:rsid w:val="00062138"/>
    <w:rsid w:val="00091BBE"/>
    <w:rsid w:val="000A3965"/>
    <w:rsid w:val="000D4424"/>
    <w:rsid w:val="001809F8"/>
    <w:rsid w:val="00186D1D"/>
    <w:rsid w:val="00220881"/>
    <w:rsid w:val="0029013F"/>
    <w:rsid w:val="002D143A"/>
    <w:rsid w:val="0030396C"/>
    <w:rsid w:val="003D5110"/>
    <w:rsid w:val="003E1A2B"/>
    <w:rsid w:val="00410DEA"/>
    <w:rsid w:val="00413F42"/>
    <w:rsid w:val="00530345"/>
    <w:rsid w:val="0054341E"/>
    <w:rsid w:val="005813C4"/>
    <w:rsid w:val="005B0EAE"/>
    <w:rsid w:val="00645A41"/>
    <w:rsid w:val="00675785"/>
    <w:rsid w:val="00692556"/>
    <w:rsid w:val="006E1236"/>
    <w:rsid w:val="007B5C60"/>
    <w:rsid w:val="00821E35"/>
    <w:rsid w:val="0087168D"/>
    <w:rsid w:val="008C2B08"/>
    <w:rsid w:val="0091464A"/>
    <w:rsid w:val="009E43C4"/>
    <w:rsid w:val="00A35436"/>
    <w:rsid w:val="00AC0C0A"/>
    <w:rsid w:val="00B472AC"/>
    <w:rsid w:val="00B80F31"/>
    <w:rsid w:val="00B82610"/>
    <w:rsid w:val="00BB7DDA"/>
    <w:rsid w:val="00C24067"/>
    <w:rsid w:val="00C27FF5"/>
    <w:rsid w:val="00D27B95"/>
    <w:rsid w:val="00D50831"/>
    <w:rsid w:val="00D60330"/>
    <w:rsid w:val="00DB390D"/>
    <w:rsid w:val="00E20750"/>
    <w:rsid w:val="00E97F20"/>
    <w:rsid w:val="00FA68E2"/>
    <w:rsid w:val="00FB6F75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403E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BB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BBE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595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595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595F"/>
    <w:rPr>
      <w:vertAlign w:val="superscript"/>
    </w:rPr>
  </w:style>
  <w:style w:type="table" w:styleId="Tabelraster">
    <w:name w:val="Table Grid"/>
    <w:basedOn w:val="Standaardtabel"/>
    <w:uiPriority w:val="39"/>
    <w:rsid w:val="008C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7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544CC-DF21-4645-A6FD-784A6C80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24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10</cp:revision>
  <cp:lastPrinted>2016-03-14T15:57:00Z</cp:lastPrinted>
  <dcterms:created xsi:type="dcterms:W3CDTF">2017-09-16T13:05:00Z</dcterms:created>
  <dcterms:modified xsi:type="dcterms:W3CDTF">2017-10-30T11:45:00Z</dcterms:modified>
</cp:coreProperties>
</file>