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B6E249" w14:textId="7AA5C3F2" w:rsidR="00C40378" w:rsidRDefault="00626EBD">
      <w:r>
        <w:rPr>
          <w:rFonts w:ascii="Calibri" w:hAnsi="Calibri" w:cs="Calibri"/>
          <w:b/>
          <w:sz w:val="24"/>
          <w:szCs w:val="24"/>
        </w:rPr>
        <w:t>Standaardformulier</w:t>
      </w:r>
      <w:r w:rsidR="0093147B">
        <w:rPr>
          <w:rFonts w:ascii="Calibri" w:hAnsi="Calibri" w:cs="Calibri"/>
          <w:b/>
          <w:sz w:val="24"/>
          <w:szCs w:val="24"/>
        </w:rPr>
        <w:t xml:space="preserve"> </w:t>
      </w:r>
      <w:r w:rsidR="00F75843">
        <w:rPr>
          <w:rFonts w:ascii="Calibri" w:hAnsi="Calibri" w:cs="Calibri"/>
          <w:b/>
          <w:sz w:val="24"/>
          <w:szCs w:val="24"/>
        </w:rPr>
        <w:t>C</w:t>
      </w:r>
      <w:r w:rsidR="00286703" w:rsidRPr="0030396C">
        <w:rPr>
          <w:rFonts w:ascii="Calibri" w:hAnsi="Calibri" w:cs="Calibri"/>
          <w:b/>
          <w:sz w:val="24"/>
          <w:szCs w:val="24"/>
        </w:rPr>
        <w:t xml:space="preserve"> – </w:t>
      </w:r>
      <w:r w:rsidR="00286703">
        <w:rPr>
          <w:rFonts w:ascii="Calibri" w:hAnsi="Calibri" w:cs="Calibri"/>
          <w:b/>
          <w:sz w:val="24"/>
          <w:szCs w:val="24"/>
        </w:rPr>
        <w:t xml:space="preserve">Selectiecriteria technische </w:t>
      </w:r>
      <w:r w:rsidR="00EF0B12" w:rsidRPr="00EF0B12">
        <w:rPr>
          <w:rFonts w:ascii="Calibri" w:hAnsi="Calibri" w:cs="Calibri"/>
          <w:b/>
          <w:sz w:val="24"/>
          <w:szCs w:val="24"/>
        </w:rPr>
        <w:t xml:space="preserve">en </w:t>
      </w:r>
      <w:r w:rsidR="00F75843">
        <w:rPr>
          <w:rFonts w:ascii="Calibri" w:hAnsi="Calibri" w:cs="Calibri"/>
          <w:b/>
          <w:sz w:val="24"/>
          <w:szCs w:val="24"/>
        </w:rPr>
        <w:t>beroeps</w:t>
      </w:r>
      <w:r w:rsidR="00286703">
        <w:rPr>
          <w:rFonts w:ascii="Calibri" w:hAnsi="Calibri" w:cs="Calibri"/>
          <w:b/>
          <w:sz w:val="24"/>
          <w:szCs w:val="24"/>
        </w:rPr>
        <w:t>bekwaamheid</w:t>
      </w:r>
    </w:p>
    <w:p w14:paraId="3913E5A2" w14:textId="77777777" w:rsidR="00C40378" w:rsidRDefault="00C403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5240"/>
        <w:gridCol w:w="2410"/>
        <w:gridCol w:w="1412"/>
      </w:tblGrid>
      <w:tr w:rsidR="00C40378" w:rsidRPr="00D25958" w14:paraId="04A10F16" w14:textId="77777777" w:rsidTr="00286703">
        <w:trPr>
          <w:trHeight w:val="680"/>
        </w:trPr>
        <w:tc>
          <w:tcPr>
            <w:tcW w:w="7650" w:type="dxa"/>
            <w:gridSpan w:val="2"/>
            <w:shd w:val="clear" w:color="auto" w:fill="D9D9D9"/>
          </w:tcPr>
          <w:p w14:paraId="4B5D4CE5" w14:textId="7E2F979A" w:rsidR="00C40378" w:rsidRPr="000D57A4" w:rsidRDefault="00C40378" w:rsidP="00C76C70">
            <w:pPr>
              <w:pStyle w:val="Koptekst"/>
              <w:rPr>
                <w:rFonts w:ascii="Calibri" w:hAnsi="Calibri" w:cs="Calibri"/>
                <w:sz w:val="24"/>
                <w:szCs w:val="24"/>
              </w:rPr>
            </w:pPr>
            <w:r w:rsidRPr="000D57A4">
              <w:rPr>
                <w:rFonts w:ascii="Calibri" w:hAnsi="Calibri" w:cs="Calibri"/>
                <w:sz w:val="24"/>
                <w:szCs w:val="24"/>
              </w:rPr>
              <w:t xml:space="preserve">Selectiecriteria technische </w:t>
            </w:r>
            <w:r w:rsidR="000D57A4" w:rsidRPr="000D57A4">
              <w:rPr>
                <w:rFonts w:ascii="Calibri" w:hAnsi="Calibri" w:cs="Calibri"/>
                <w:sz w:val="24"/>
                <w:szCs w:val="24"/>
              </w:rPr>
              <w:t xml:space="preserve">en </w:t>
            </w:r>
            <w:r w:rsidR="00D1409D">
              <w:rPr>
                <w:rFonts w:ascii="Calibri" w:hAnsi="Calibri" w:cs="Calibri"/>
                <w:sz w:val="24"/>
                <w:szCs w:val="24"/>
              </w:rPr>
              <w:t>beroeps</w:t>
            </w:r>
            <w:r w:rsidRPr="000D57A4">
              <w:rPr>
                <w:rFonts w:ascii="Calibri" w:hAnsi="Calibri" w:cs="Calibri"/>
                <w:sz w:val="24"/>
                <w:szCs w:val="24"/>
              </w:rPr>
              <w:t>bekwaamheid</w:t>
            </w:r>
          </w:p>
          <w:p w14:paraId="555BCD40" w14:textId="3A604A98" w:rsidR="00C40378" w:rsidRPr="00C40378" w:rsidRDefault="0097042D" w:rsidP="0097042D">
            <w:pPr>
              <w:pStyle w:val="Koptekst"/>
              <w:jc w:val="right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Interieurontwerp “Multifunctioneel”</w:t>
            </w:r>
          </w:p>
        </w:tc>
        <w:tc>
          <w:tcPr>
            <w:tcW w:w="1412" w:type="dxa"/>
            <w:shd w:val="clear" w:color="auto" w:fill="D9D9D9"/>
          </w:tcPr>
          <w:p w14:paraId="3DDDE4D8" w14:textId="77777777" w:rsidR="00C40378" w:rsidRPr="00D25958" w:rsidRDefault="00C40378" w:rsidP="00C40378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</w:rPr>
            </w:pPr>
            <w:r w:rsidRPr="00D25958">
              <w:rPr>
                <w:rFonts w:ascii="Calibri" w:hAnsi="Calibri" w:cs="Calibri"/>
                <w:b/>
                <w:sz w:val="44"/>
                <w:szCs w:val="44"/>
              </w:rPr>
              <w:t>S-1</w:t>
            </w:r>
          </w:p>
        </w:tc>
      </w:tr>
      <w:tr w:rsidR="00C40378" w:rsidRPr="00D25958" w14:paraId="1214C8A6" w14:textId="77777777" w:rsidTr="00C642DD">
        <w:trPr>
          <w:trHeight w:val="340"/>
        </w:trPr>
        <w:tc>
          <w:tcPr>
            <w:tcW w:w="5240" w:type="dxa"/>
            <w:vAlign w:val="center"/>
          </w:tcPr>
          <w:p w14:paraId="31CC5F96" w14:textId="77777777" w:rsidR="00C40378" w:rsidRPr="00D25958" w:rsidRDefault="00C40378" w:rsidP="00C76C70">
            <w:pPr>
              <w:pStyle w:val="Koptekst"/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Vraag</w:t>
            </w:r>
          </w:p>
        </w:tc>
        <w:tc>
          <w:tcPr>
            <w:tcW w:w="3822" w:type="dxa"/>
            <w:gridSpan w:val="2"/>
            <w:vAlign w:val="center"/>
          </w:tcPr>
          <w:p w14:paraId="087BD7DC" w14:textId="77777777" w:rsidR="00C40378" w:rsidRPr="00D25958" w:rsidRDefault="00C40378" w:rsidP="00C76C70">
            <w:pPr>
              <w:pStyle w:val="Koptekst"/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Antwoord</w:t>
            </w:r>
          </w:p>
        </w:tc>
      </w:tr>
      <w:tr w:rsidR="00C40378" w:rsidRPr="00D25958" w14:paraId="4EF809AE" w14:textId="77777777" w:rsidTr="00C40378">
        <w:trPr>
          <w:trHeight w:val="340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426244D9" w14:textId="77777777" w:rsidR="00C40378" w:rsidRPr="00D25958" w:rsidRDefault="00C40378" w:rsidP="00C76C70">
            <w:pPr>
              <w:pStyle w:val="Koptekst"/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I. Algemeen</w:t>
            </w:r>
          </w:p>
        </w:tc>
      </w:tr>
      <w:tr w:rsidR="00C40378" w:rsidRPr="00D25958" w14:paraId="179A60A1" w14:textId="77777777" w:rsidTr="00C642DD">
        <w:trPr>
          <w:trHeight w:val="227"/>
        </w:trPr>
        <w:tc>
          <w:tcPr>
            <w:tcW w:w="5240" w:type="dxa"/>
          </w:tcPr>
          <w:p w14:paraId="1C9831AE" w14:textId="77777777" w:rsidR="00C40378" w:rsidRPr="00D25958" w:rsidRDefault="00C40378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Projectnaam</w:t>
            </w:r>
          </w:p>
        </w:tc>
        <w:tc>
          <w:tcPr>
            <w:tcW w:w="3822" w:type="dxa"/>
            <w:gridSpan w:val="2"/>
          </w:tcPr>
          <w:p w14:paraId="15B68F0B" w14:textId="77777777" w:rsidR="00C40378" w:rsidRPr="00D25958" w:rsidRDefault="00C40378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40378" w:rsidRPr="00D25958" w14:paraId="02DA8883" w14:textId="77777777" w:rsidTr="00C642DD">
        <w:trPr>
          <w:trHeight w:val="227"/>
        </w:trPr>
        <w:tc>
          <w:tcPr>
            <w:tcW w:w="5240" w:type="dxa"/>
          </w:tcPr>
          <w:p w14:paraId="1879CCD8" w14:textId="77777777" w:rsidR="00C40378" w:rsidRPr="00D25958" w:rsidRDefault="00C40378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Plaats van uitvoering</w:t>
            </w:r>
          </w:p>
        </w:tc>
        <w:tc>
          <w:tcPr>
            <w:tcW w:w="3822" w:type="dxa"/>
            <w:gridSpan w:val="2"/>
          </w:tcPr>
          <w:p w14:paraId="13B43178" w14:textId="77777777" w:rsidR="00C40378" w:rsidRPr="00D25958" w:rsidRDefault="00C40378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40378" w:rsidRPr="00D25958" w14:paraId="53B1D09D" w14:textId="77777777" w:rsidTr="00C642DD">
        <w:trPr>
          <w:trHeight w:val="227"/>
        </w:trPr>
        <w:tc>
          <w:tcPr>
            <w:tcW w:w="5240" w:type="dxa"/>
          </w:tcPr>
          <w:p w14:paraId="14B3BABF" w14:textId="77777777" w:rsidR="00C40378" w:rsidRPr="00D25958" w:rsidRDefault="00286703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Beknopte o</w:t>
            </w:r>
            <w:r w:rsidR="00C40378" w:rsidRPr="00D25958">
              <w:rPr>
                <w:rFonts w:ascii="Calibri" w:hAnsi="Calibri" w:cs="Calibri"/>
                <w:sz w:val="18"/>
                <w:szCs w:val="18"/>
              </w:rPr>
              <w:t>mschrijving van het project</w:t>
            </w:r>
          </w:p>
        </w:tc>
        <w:tc>
          <w:tcPr>
            <w:tcW w:w="3822" w:type="dxa"/>
            <w:gridSpan w:val="2"/>
          </w:tcPr>
          <w:p w14:paraId="4E0FEADC" w14:textId="77777777" w:rsidR="00C40378" w:rsidRPr="00D25958" w:rsidRDefault="00C40378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094A8DE5" w14:textId="77777777" w:rsidTr="00C642DD">
        <w:trPr>
          <w:trHeight w:val="227"/>
        </w:trPr>
        <w:tc>
          <w:tcPr>
            <w:tcW w:w="5240" w:type="dxa"/>
          </w:tcPr>
          <w:p w14:paraId="66E2DE93" w14:textId="77777777" w:rsidR="00626EBD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Opdrachtnemer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van het referentieproject </w:t>
            </w:r>
          </w:p>
          <w:p w14:paraId="679CF6F1" w14:textId="2881909C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(N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aam Gegadigde of lid van de Combinatie of Derde)</w:t>
            </w:r>
          </w:p>
        </w:tc>
        <w:tc>
          <w:tcPr>
            <w:tcW w:w="3822" w:type="dxa"/>
            <w:gridSpan w:val="2"/>
          </w:tcPr>
          <w:p w14:paraId="0BBA6893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0B269FCE" w14:textId="77777777" w:rsidTr="00C642DD">
        <w:trPr>
          <w:trHeight w:val="227"/>
        </w:trPr>
        <w:tc>
          <w:tcPr>
            <w:tcW w:w="5240" w:type="dxa"/>
          </w:tcPr>
          <w:p w14:paraId="0C325067" w14:textId="1E93A5B5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Omschrijving van de opdracht, werkzaamheden c.q. rol van </w:t>
            </w:r>
            <w:r>
              <w:rPr>
                <w:rFonts w:ascii="Calibri" w:hAnsi="Calibri" w:cs="Calibri"/>
                <w:sz w:val="18"/>
                <w:szCs w:val="18"/>
              </w:rPr>
              <w:t>opdrachtnemer</w:t>
            </w:r>
            <w:r w:rsidRPr="0030396C">
              <w:rPr>
                <w:rFonts w:ascii="Calibri" w:hAnsi="Calibri" w:cs="Calibri"/>
                <w:sz w:val="18"/>
                <w:szCs w:val="18"/>
              </w:rPr>
              <w:t xml:space="preserve"> in het referentieproject</w:t>
            </w:r>
          </w:p>
        </w:tc>
        <w:tc>
          <w:tcPr>
            <w:tcW w:w="3822" w:type="dxa"/>
            <w:gridSpan w:val="2"/>
          </w:tcPr>
          <w:p w14:paraId="01433A77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4E2A92B6" w14:textId="77777777" w:rsidTr="00C642DD">
        <w:trPr>
          <w:trHeight w:val="227"/>
        </w:trPr>
        <w:tc>
          <w:tcPr>
            <w:tcW w:w="5240" w:type="dxa"/>
          </w:tcPr>
          <w:p w14:paraId="63CD5AA2" w14:textId="39E52C43" w:rsidR="00626EBD" w:rsidRPr="00D25958" w:rsidRDefault="00626EBD" w:rsidP="00286703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Zijn de werkzaamheden in een samenwerkingsverband uitgevoerd of is beroep op derden gedaan (onderaanneming)?</w:t>
            </w:r>
          </w:p>
        </w:tc>
        <w:tc>
          <w:tcPr>
            <w:tcW w:w="3822" w:type="dxa"/>
            <w:gridSpan w:val="2"/>
          </w:tcPr>
          <w:p w14:paraId="581AD20D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17F9331D" w14:textId="77777777" w:rsidR="00626EBD" w:rsidRPr="00D25958" w:rsidRDefault="00626EBD" w:rsidP="00286703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Licht </w:t>
            </w: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toe: …</w:t>
            </w:r>
          </w:p>
        </w:tc>
      </w:tr>
      <w:tr w:rsidR="00C40378" w:rsidRPr="00D25958" w14:paraId="622431D9" w14:textId="77777777" w:rsidTr="00C642DD">
        <w:trPr>
          <w:trHeight w:val="227"/>
        </w:trPr>
        <w:tc>
          <w:tcPr>
            <w:tcW w:w="5240" w:type="dxa"/>
          </w:tcPr>
          <w:p w14:paraId="524B2C47" w14:textId="5140C68C" w:rsidR="00C40378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Totale bouwkosten, excl. B</w:t>
            </w:r>
            <w:r w:rsidR="00C40378" w:rsidRPr="00D25958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3822" w:type="dxa"/>
            <w:gridSpan w:val="2"/>
          </w:tcPr>
          <w:p w14:paraId="28EE89AB" w14:textId="77777777" w:rsidR="00C40378" w:rsidRPr="00D25958" w:rsidRDefault="00C40378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 xml:space="preserve">€ </w:t>
            </w:r>
          </w:p>
        </w:tc>
      </w:tr>
      <w:tr w:rsidR="00C40378" w:rsidRPr="00D25958" w14:paraId="3DA9D2EC" w14:textId="77777777" w:rsidTr="00C642DD">
        <w:trPr>
          <w:trHeight w:val="227"/>
        </w:trPr>
        <w:tc>
          <w:tcPr>
            <w:tcW w:w="5240" w:type="dxa"/>
          </w:tcPr>
          <w:p w14:paraId="21992BAC" w14:textId="56576327" w:rsidR="00C40378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Opdrachtsom, excl. B</w:t>
            </w:r>
            <w:r w:rsidR="00C40378" w:rsidRPr="00D25958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3822" w:type="dxa"/>
            <w:gridSpan w:val="2"/>
          </w:tcPr>
          <w:p w14:paraId="0C2D3729" w14:textId="77777777" w:rsidR="00C40378" w:rsidRPr="00D25958" w:rsidRDefault="00C40378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€</w:t>
            </w:r>
          </w:p>
        </w:tc>
      </w:tr>
      <w:tr w:rsidR="00C40378" w:rsidRPr="00D25958" w14:paraId="4F23B33D" w14:textId="77777777" w:rsidTr="00C642DD">
        <w:trPr>
          <w:trHeight w:val="227"/>
        </w:trPr>
        <w:tc>
          <w:tcPr>
            <w:tcW w:w="5240" w:type="dxa"/>
          </w:tcPr>
          <w:p w14:paraId="370D75F6" w14:textId="77777777" w:rsidR="00C40378" w:rsidRPr="00D25958" w:rsidRDefault="00C40378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</w:tc>
        <w:tc>
          <w:tcPr>
            <w:tcW w:w="3822" w:type="dxa"/>
            <w:gridSpan w:val="2"/>
          </w:tcPr>
          <w:p w14:paraId="1A732A1F" w14:textId="77777777" w:rsidR="00C40378" w:rsidRPr="00D25958" w:rsidRDefault="00C40378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286703" w:rsidRPr="00D25958" w14:paraId="4F045B98" w14:textId="77777777" w:rsidTr="00C642DD">
        <w:trPr>
          <w:trHeight w:val="227"/>
        </w:trPr>
        <w:tc>
          <w:tcPr>
            <w:tcW w:w="5240" w:type="dxa"/>
          </w:tcPr>
          <w:p w14:paraId="27A00C0B" w14:textId="77777777" w:rsidR="00286703" w:rsidRPr="0030396C" w:rsidRDefault="00286703" w:rsidP="00286703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Naam, functie en telefoonnummer van contactpersoon bij de opdrachtgever die door Aanbesteder kan worden geconsulteerd</w:t>
            </w:r>
          </w:p>
        </w:tc>
        <w:tc>
          <w:tcPr>
            <w:tcW w:w="3822" w:type="dxa"/>
            <w:gridSpan w:val="2"/>
          </w:tcPr>
          <w:p w14:paraId="41FAD684" w14:textId="77777777" w:rsidR="00286703" w:rsidRPr="00D25958" w:rsidRDefault="00286703" w:rsidP="00286703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40378" w:rsidRPr="00D25958" w14:paraId="6B0A7862" w14:textId="77777777" w:rsidTr="00C40378">
        <w:trPr>
          <w:trHeight w:val="340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753AC7A8" w14:textId="77777777" w:rsidR="00C40378" w:rsidRPr="00D25958" w:rsidRDefault="00C40378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bookmarkStart w:id="0" w:name="_Hlk202160628"/>
            <w:r w:rsidRPr="00D25958">
              <w:rPr>
                <w:rFonts w:ascii="Calibri" w:hAnsi="Calibri" w:cs="Calibri"/>
                <w:b/>
                <w:sz w:val="18"/>
                <w:szCs w:val="18"/>
              </w:rPr>
              <w:t>II. Voorwaarden in relatie tot het referentieproject</w:t>
            </w:r>
          </w:p>
        </w:tc>
      </w:tr>
      <w:tr w:rsidR="00C40378" w:rsidRPr="00D25958" w14:paraId="7E950483" w14:textId="77777777" w:rsidTr="00C642DD">
        <w:trPr>
          <w:trHeight w:val="227"/>
        </w:trPr>
        <w:tc>
          <w:tcPr>
            <w:tcW w:w="5240" w:type="dxa"/>
          </w:tcPr>
          <w:p w14:paraId="0BB9274A" w14:textId="23AC9114" w:rsidR="00C40378" w:rsidRPr="00D25958" w:rsidRDefault="007A0B11" w:rsidP="001C2770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7A0B11">
              <w:rPr>
                <w:rFonts w:ascii="Calibri" w:hAnsi="Calibri" w:cs="Calibri"/>
                <w:sz w:val="18"/>
                <w:szCs w:val="18"/>
              </w:rPr>
              <w:t xml:space="preserve">Het referentieproject is opgeleverd in de periode van </w:t>
            </w:r>
            <w:r w:rsidR="0097042D">
              <w:rPr>
                <w:rFonts w:ascii="Calibri" w:hAnsi="Calibri" w:cs="Calibri"/>
                <w:sz w:val="18"/>
                <w:szCs w:val="18"/>
              </w:rPr>
              <w:t>drie</w:t>
            </w:r>
            <w:r w:rsidRPr="007A0B11">
              <w:rPr>
                <w:rFonts w:ascii="Calibri" w:hAnsi="Calibri" w:cs="Calibri"/>
                <w:sz w:val="18"/>
                <w:szCs w:val="18"/>
              </w:rPr>
              <w:t xml:space="preserve"> jaar voorafgaand aan de uiterste datum van Aanmelding.</w:t>
            </w:r>
          </w:p>
        </w:tc>
        <w:tc>
          <w:tcPr>
            <w:tcW w:w="3822" w:type="dxa"/>
            <w:gridSpan w:val="2"/>
          </w:tcPr>
          <w:p w14:paraId="5924F3B5" w14:textId="77777777" w:rsidR="00C40378" w:rsidRPr="00D25958" w:rsidRDefault="00C40378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79A65EF0" w14:textId="77777777" w:rsidR="00C40378" w:rsidRPr="00D25958" w:rsidRDefault="00286703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Licht</w:t>
            </w:r>
            <w:r w:rsidR="00C40378" w:rsidRPr="00D25958">
              <w:rPr>
                <w:rFonts w:ascii="Calibri" w:hAnsi="Calibri" w:cs="Calibri"/>
                <w:i/>
                <w:sz w:val="18"/>
                <w:szCs w:val="18"/>
              </w:rPr>
              <w:t xml:space="preserve"> toe: …</w:t>
            </w:r>
          </w:p>
        </w:tc>
      </w:tr>
      <w:bookmarkEnd w:id="0"/>
      <w:tr w:rsidR="00C40378" w:rsidRPr="00D25958" w14:paraId="61643333" w14:textId="77777777" w:rsidTr="00C40378">
        <w:trPr>
          <w:trHeight w:val="567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1243FD38" w14:textId="142830C6" w:rsidR="00C40378" w:rsidRPr="00D25958" w:rsidRDefault="00C40378" w:rsidP="00C76C70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 xml:space="preserve">III. Beschrijving in relatie tot de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bekwaamheid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55560E02" w14:textId="70CBF6F2" w:rsidR="00C40378" w:rsidRPr="00D25958" w:rsidRDefault="0097042D" w:rsidP="000544F9">
            <w:pPr>
              <w:pStyle w:val="Koptekst"/>
              <w:spacing w:line="276" w:lineRule="auto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97042D">
              <w:rPr>
                <w:rFonts w:ascii="Calibri" w:hAnsi="Calibri" w:cs="Calibri"/>
                <w:i/>
                <w:sz w:val="18"/>
                <w:szCs w:val="18"/>
              </w:rPr>
              <w:t>Interieurontwerp “Multifunctioneel”</w:t>
            </w:r>
          </w:p>
        </w:tc>
      </w:tr>
      <w:tr w:rsidR="00C40378" w:rsidRPr="00D25958" w14:paraId="7B0C7363" w14:textId="77777777" w:rsidTr="00C40378">
        <w:trPr>
          <w:trHeight w:val="1153"/>
        </w:trPr>
        <w:tc>
          <w:tcPr>
            <w:tcW w:w="9062" w:type="dxa"/>
            <w:gridSpan w:val="3"/>
          </w:tcPr>
          <w:p w14:paraId="5C0D0883" w14:textId="77777777" w:rsidR="00C40378" w:rsidRPr="00D25958" w:rsidRDefault="00C40378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…</w:t>
            </w:r>
          </w:p>
        </w:tc>
      </w:tr>
      <w:tr w:rsidR="00C40378" w:rsidRPr="00D25958" w14:paraId="2D9EEF07" w14:textId="77777777" w:rsidTr="00C40378">
        <w:trPr>
          <w:trHeight w:val="34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B38917" w14:textId="77777777" w:rsidR="00C40378" w:rsidRPr="00D25958" w:rsidRDefault="00C40378" w:rsidP="00C40378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 xml:space="preserve">De beschrijving (lid III) dient maximaal </w:t>
            </w:r>
            <w:r>
              <w:rPr>
                <w:rFonts w:ascii="Calibri" w:hAnsi="Calibri" w:cs="Calibri"/>
                <w:sz w:val="18"/>
                <w:szCs w:val="18"/>
              </w:rPr>
              <w:t>één</w:t>
            </w:r>
            <w:r w:rsidRPr="00D25958">
              <w:rPr>
                <w:rFonts w:ascii="Calibri" w:hAnsi="Calibri" w:cs="Calibri"/>
                <w:sz w:val="18"/>
                <w:szCs w:val="18"/>
              </w:rPr>
              <w:t xml:space="preserve"> pagina A4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en maximaal 650 woorden 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te beslaan!</w:t>
            </w:r>
          </w:p>
        </w:tc>
      </w:tr>
      <w:tr w:rsidR="00C40378" w:rsidRPr="00D25958" w14:paraId="7FDCD641" w14:textId="77777777" w:rsidTr="00C40378">
        <w:trPr>
          <w:trHeight w:val="34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3FEC51E" w14:textId="483FC9FA" w:rsidR="00C40378" w:rsidRPr="0030396C" w:rsidRDefault="0097042D" w:rsidP="0097042D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Voeg 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maximaal één A4 projectblad met beeldmateriaal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toe.</w:t>
            </w:r>
          </w:p>
        </w:tc>
      </w:tr>
    </w:tbl>
    <w:p w14:paraId="56146AF5" w14:textId="77777777" w:rsidR="00AE4D4F" w:rsidRDefault="00AE4D4F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5240"/>
        <w:gridCol w:w="2410"/>
        <w:gridCol w:w="1412"/>
      </w:tblGrid>
      <w:tr w:rsidR="00AE4D4F" w:rsidRPr="00D25958" w14:paraId="52B9D1B5" w14:textId="77777777" w:rsidTr="00C76C70">
        <w:trPr>
          <w:trHeight w:val="680"/>
        </w:trPr>
        <w:tc>
          <w:tcPr>
            <w:tcW w:w="7650" w:type="dxa"/>
            <w:gridSpan w:val="2"/>
            <w:shd w:val="clear" w:color="auto" w:fill="D9D9D9"/>
          </w:tcPr>
          <w:p w14:paraId="68580FD8" w14:textId="73359B88" w:rsidR="00AE4D4F" w:rsidRPr="000D57A4" w:rsidRDefault="00AE4D4F" w:rsidP="00C76C70">
            <w:pPr>
              <w:pStyle w:val="Koptekst"/>
              <w:rPr>
                <w:rFonts w:ascii="Calibri" w:hAnsi="Calibri" w:cs="Calibri"/>
                <w:sz w:val="24"/>
                <w:szCs w:val="24"/>
              </w:rPr>
            </w:pPr>
            <w:r w:rsidRPr="000D57A4">
              <w:rPr>
                <w:rFonts w:ascii="Calibri" w:hAnsi="Calibri" w:cs="Calibri"/>
                <w:sz w:val="24"/>
                <w:szCs w:val="24"/>
              </w:rPr>
              <w:lastRenderedPageBreak/>
              <w:t>Selectiecriteria technische</w:t>
            </w:r>
            <w:r w:rsidR="000D57A4">
              <w:rPr>
                <w:rFonts w:ascii="Calibri" w:hAnsi="Calibri" w:cs="Calibri"/>
                <w:sz w:val="24"/>
                <w:szCs w:val="24"/>
              </w:rPr>
              <w:t xml:space="preserve"> en </w:t>
            </w:r>
            <w:r w:rsidR="00994AC6">
              <w:rPr>
                <w:rFonts w:ascii="Calibri" w:hAnsi="Calibri" w:cs="Calibri"/>
                <w:sz w:val="24"/>
                <w:szCs w:val="24"/>
              </w:rPr>
              <w:t>beroeps</w:t>
            </w:r>
            <w:r w:rsidRPr="000D57A4">
              <w:rPr>
                <w:rFonts w:ascii="Calibri" w:hAnsi="Calibri" w:cs="Calibri"/>
                <w:sz w:val="24"/>
                <w:szCs w:val="24"/>
              </w:rPr>
              <w:t>bekwaamheid</w:t>
            </w:r>
          </w:p>
          <w:p w14:paraId="1564BF51" w14:textId="7EF33275" w:rsidR="00AE4D4F" w:rsidRPr="00C40378" w:rsidRDefault="0097042D" w:rsidP="0097042D">
            <w:pPr>
              <w:pStyle w:val="Koptekst"/>
              <w:jc w:val="right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97042D">
              <w:rPr>
                <w:rFonts w:ascii="Calibri" w:hAnsi="Calibri" w:cs="Calibri"/>
                <w:b/>
                <w:i/>
                <w:sz w:val="24"/>
                <w:szCs w:val="24"/>
              </w:rPr>
              <w:t>Interieurontwerp “</w:t>
            </w:r>
            <w:proofErr w:type="spellStart"/>
            <w:r w:rsidRPr="0097042D">
              <w:rPr>
                <w:rFonts w:ascii="Calibri" w:hAnsi="Calibri" w:cs="Calibri"/>
                <w:b/>
                <w:i/>
                <w:sz w:val="24"/>
                <w:szCs w:val="24"/>
              </w:rPr>
              <w:t>Hoogdynamisch</w:t>
            </w:r>
            <w:proofErr w:type="spellEnd"/>
            <w:r w:rsidRPr="0097042D">
              <w:rPr>
                <w:rFonts w:ascii="Calibri" w:hAnsi="Calibri" w:cs="Calibri"/>
                <w:b/>
                <w:i/>
                <w:sz w:val="24"/>
                <w:szCs w:val="24"/>
              </w:rPr>
              <w:t>”</w:t>
            </w:r>
          </w:p>
        </w:tc>
        <w:tc>
          <w:tcPr>
            <w:tcW w:w="1412" w:type="dxa"/>
            <w:shd w:val="clear" w:color="auto" w:fill="D9D9D9"/>
          </w:tcPr>
          <w:p w14:paraId="550C44D7" w14:textId="77777777" w:rsidR="00AE4D4F" w:rsidRPr="00D25958" w:rsidRDefault="00AE4D4F" w:rsidP="00AE4D4F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</w:rPr>
            </w:pPr>
            <w:r w:rsidRPr="00D25958">
              <w:rPr>
                <w:rFonts w:ascii="Calibri" w:hAnsi="Calibri" w:cs="Calibri"/>
                <w:b/>
                <w:sz w:val="44"/>
                <w:szCs w:val="44"/>
              </w:rPr>
              <w:t>S-</w:t>
            </w:r>
            <w:r>
              <w:rPr>
                <w:rFonts w:ascii="Calibri" w:hAnsi="Calibri" w:cs="Calibri"/>
                <w:b/>
                <w:sz w:val="44"/>
                <w:szCs w:val="44"/>
              </w:rPr>
              <w:t>2</w:t>
            </w:r>
          </w:p>
        </w:tc>
      </w:tr>
      <w:tr w:rsidR="00AE4D4F" w:rsidRPr="00D25958" w14:paraId="1AB6592A" w14:textId="77777777" w:rsidTr="00C76C70">
        <w:trPr>
          <w:trHeight w:val="340"/>
        </w:trPr>
        <w:tc>
          <w:tcPr>
            <w:tcW w:w="5240" w:type="dxa"/>
            <w:vAlign w:val="center"/>
          </w:tcPr>
          <w:p w14:paraId="3DAEF248" w14:textId="77777777" w:rsidR="00AE4D4F" w:rsidRPr="00D25958" w:rsidRDefault="00AE4D4F" w:rsidP="00C76C70">
            <w:pPr>
              <w:pStyle w:val="Koptekst"/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Vraag</w:t>
            </w:r>
          </w:p>
        </w:tc>
        <w:tc>
          <w:tcPr>
            <w:tcW w:w="3822" w:type="dxa"/>
            <w:gridSpan w:val="2"/>
            <w:vAlign w:val="center"/>
          </w:tcPr>
          <w:p w14:paraId="7B9192B6" w14:textId="77777777" w:rsidR="00AE4D4F" w:rsidRPr="00D25958" w:rsidRDefault="00AE4D4F" w:rsidP="00C76C70">
            <w:pPr>
              <w:pStyle w:val="Koptekst"/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Antwoord</w:t>
            </w:r>
          </w:p>
        </w:tc>
      </w:tr>
      <w:tr w:rsidR="00AE4D4F" w:rsidRPr="00D25958" w14:paraId="43EBD63A" w14:textId="77777777" w:rsidTr="00C76C70">
        <w:trPr>
          <w:trHeight w:val="340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60875C46" w14:textId="77777777" w:rsidR="00AE4D4F" w:rsidRPr="00D25958" w:rsidRDefault="00AE4D4F" w:rsidP="00C76C70">
            <w:pPr>
              <w:pStyle w:val="Koptekst"/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I. Algemeen</w:t>
            </w:r>
          </w:p>
        </w:tc>
      </w:tr>
      <w:tr w:rsidR="00626EBD" w:rsidRPr="00D25958" w14:paraId="4AA0373F" w14:textId="77777777" w:rsidTr="00C76C70">
        <w:trPr>
          <w:trHeight w:val="227"/>
        </w:trPr>
        <w:tc>
          <w:tcPr>
            <w:tcW w:w="5240" w:type="dxa"/>
          </w:tcPr>
          <w:p w14:paraId="49863F05" w14:textId="0E0B726B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Projectnaam</w:t>
            </w:r>
          </w:p>
        </w:tc>
        <w:tc>
          <w:tcPr>
            <w:tcW w:w="3822" w:type="dxa"/>
            <w:gridSpan w:val="2"/>
          </w:tcPr>
          <w:p w14:paraId="3E2C7563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6EDC1122" w14:textId="77777777" w:rsidTr="00C76C70">
        <w:trPr>
          <w:trHeight w:val="227"/>
        </w:trPr>
        <w:tc>
          <w:tcPr>
            <w:tcW w:w="5240" w:type="dxa"/>
          </w:tcPr>
          <w:p w14:paraId="7F745562" w14:textId="3FE6BE06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Plaats van uitvoering</w:t>
            </w:r>
          </w:p>
        </w:tc>
        <w:tc>
          <w:tcPr>
            <w:tcW w:w="3822" w:type="dxa"/>
            <w:gridSpan w:val="2"/>
          </w:tcPr>
          <w:p w14:paraId="2CFC8737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7C6FC996" w14:textId="77777777" w:rsidTr="00C76C70">
        <w:trPr>
          <w:trHeight w:val="227"/>
        </w:trPr>
        <w:tc>
          <w:tcPr>
            <w:tcW w:w="5240" w:type="dxa"/>
          </w:tcPr>
          <w:p w14:paraId="0B8A427C" w14:textId="3FF816C4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Beknopte o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mschrijving van het project</w:t>
            </w:r>
          </w:p>
        </w:tc>
        <w:tc>
          <w:tcPr>
            <w:tcW w:w="3822" w:type="dxa"/>
            <w:gridSpan w:val="2"/>
          </w:tcPr>
          <w:p w14:paraId="52254FB6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60DA78E9" w14:textId="77777777" w:rsidTr="00C76C70">
        <w:trPr>
          <w:trHeight w:val="227"/>
        </w:trPr>
        <w:tc>
          <w:tcPr>
            <w:tcW w:w="5240" w:type="dxa"/>
          </w:tcPr>
          <w:p w14:paraId="0BBF9D34" w14:textId="77777777" w:rsidR="00626EBD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Opdrachtnemer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van het referentieproject </w:t>
            </w:r>
          </w:p>
          <w:p w14:paraId="679582D7" w14:textId="50FE8D5C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(N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aam Gegadigde of lid van de Combinatie of Derde)</w:t>
            </w:r>
          </w:p>
        </w:tc>
        <w:tc>
          <w:tcPr>
            <w:tcW w:w="3822" w:type="dxa"/>
            <w:gridSpan w:val="2"/>
          </w:tcPr>
          <w:p w14:paraId="6DC95BFA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70EDB63B" w14:textId="77777777" w:rsidTr="00C76C70">
        <w:trPr>
          <w:trHeight w:val="227"/>
        </w:trPr>
        <w:tc>
          <w:tcPr>
            <w:tcW w:w="5240" w:type="dxa"/>
          </w:tcPr>
          <w:p w14:paraId="385D5C7C" w14:textId="22C052EF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Omschrijving van de opdracht, werkzaamheden c.q. rol van </w:t>
            </w:r>
            <w:r>
              <w:rPr>
                <w:rFonts w:ascii="Calibri" w:hAnsi="Calibri" w:cs="Calibri"/>
                <w:sz w:val="18"/>
                <w:szCs w:val="18"/>
              </w:rPr>
              <w:t>opdrachtnemer</w:t>
            </w:r>
            <w:r w:rsidRPr="0030396C">
              <w:rPr>
                <w:rFonts w:ascii="Calibri" w:hAnsi="Calibri" w:cs="Calibri"/>
                <w:sz w:val="18"/>
                <w:szCs w:val="18"/>
              </w:rPr>
              <w:t xml:space="preserve"> in het referentieproject</w:t>
            </w:r>
          </w:p>
        </w:tc>
        <w:tc>
          <w:tcPr>
            <w:tcW w:w="3822" w:type="dxa"/>
            <w:gridSpan w:val="2"/>
          </w:tcPr>
          <w:p w14:paraId="70B1D2B7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56148A73" w14:textId="77777777" w:rsidTr="00C76C70">
        <w:trPr>
          <w:trHeight w:val="227"/>
        </w:trPr>
        <w:tc>
          <w:tcPr>
            <w:tcW w:w="5240" w:type="dxa"/>
          </w:tcPr>
          <w:p w14:paraId="6A74EA18" w14:textId="259AF1F6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Zijn de werkzaamheden in een samenwerkingsverband uitgevoerd of is beroep op derden gedaan (onderaanneming)?</w:t>
            </w:r>
          </w:p>
        </w:tc>
        <w:tc>
          <w:tcPr>
            <w:tcW w:w="3822" w:type="dxa"/>
            <w:gridSpan w:val="2"/>
          </w:tcPr>
          <w:p w14:paraId="224593E1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6246ED90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Licht </w:t>
            </w: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toe: …</w:t>
            </w:r>
          </w:p>
        </w:tc>
      </w:tr>
      <w:tr w:rsidR="00626EBD" w:rsidRPr="00D25958" w14:paraId="586D205B" w14:textId="77777777" w:rsidTr="00C76C70">
        <w:trPr>
          <w:trHeight w:val="227"/>
        </w:trPr>
        <w:tc>
          <w:tcPr>
            <w:tcW w:w="5240" w:type="dxa"/>
          </w:tcPr>
          <w:p w14:paraId="6D102F26" w14:textId="14FCACC9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Totale bouwkosten, excl. B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3822" w:type="dxa"/>
            <w:gridSpan w:val="2"/>
          </w:tcPr>
          <w:p w14:paraId="20EDA8B0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 xml:space="preserve">€ </w:t>
            </w:r>
          </w:p>
        </w:tc>
      </w:tr>
      <w:tr w:rsidR="00626EBD" w:rsidRPr="00D25958" w14:paraId="37C44221" w14:textId="77777777" w:rsidTr="00C76C70">
        <w:trPr>
          <w:trHeight w:val="227"/>
        </w:trPr>
        <w:tc>
          <w:tcPr>
            <w:tcW w:w="5240" w:type="dxa"/>
          </w:tcPr>
          <w:p w14:paraId="6D7F3AA4" w14:textId="2F0B065E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Opdrachtsom, excl. B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3822" w:type="dxa"/>
            <w:gridSpan w:val="2"/>
          </w:tcPr>
          <w:p w14:paraId="44F9A1E2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€</w:t>
            </w:r>
          </w:p>
        </w:tc>
      </w:tr>
      <w:tr w:rsidR="00626EBD" w:rsidRPr="00D25958" w14:paraId="6978B011" w14:textId="77777777" w:rsidTr="00C76C70">
        <w:trPr>
          <w:trHeight w:val="227"/>
        </w:trPr>
        <w:tc>
          <w:tcPr>
            <w:tcW w:w="5240" w:type="dxa"/>
          </w:tcPr>
          <w:p w14:paraId="7F29BC75" w14:textId="0162DAE3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</w:tc>
        <w:tc>
          <w:tcPr>
            <w:tcW w:w="3822" w:type="dxa"/>
            <w:gridSpan w:val="2"/>
          </w:tcPr>
          <w:p w14:paraId="7F2FD7DA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260BD90F" w14:textId="77777777" w:rsidTr="00C76C70">
        <w:trPr>
          <w:trHeight w:val="227"/>
        </w:trPr>
        <w:tc>
          <w:tcPr>
            <w:tcW w:w="5240" w:type="dxa"/>
          </w:tcPr>
          <w:p w14:paraId="56076F57" w14:textId="217DF8C1" w:rsidR="00626EBD" w:rsidRPr="0030396C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Naam, functie en telefoonnummer van contactpersoon bij de opdrachtgever die door Aanbesteder kan worden geconsulteerd</w:t>
            </w:r>
          </w:p>
        </w:tc>
        <w:tc>
          <w:tcPr>
            <w:tcW w:w="3822" w:type="dxa"/>
            <w:gridSpan w:val="2"/>
          </w:tcPr>
          <w:p w14:paraId="76473D69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AE4D4F" w:rsidRPr="00D25958" w14:paraId="32CC5E8E" w14:textId="77777777" w:rsidTr="00C76C70">
        <w:trPr>
          <w:trHeight w:val="340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2F92EE4A" w14:textId="77777777" w:rsidR="00AE4D4F" w:rsidRPr="00D25958" w:rsidRDefault="00AE4D4F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II. Voorwaarden in relatie tot het referentieproject</w:t>
            </w:r>
          </w:p>
        </w:tc>
      </w:tr>
      <w:tr w:rsidR="00AE4D4F" w:rsidRPr="00D25958" w14:paraId="0FACE797" w14:textId="77777777" w:rsidTr="00C76C70">
        <w:trPr>
          <w:trHeight w:val="227"/>
        </w:trPr>
        <w:tc>
          <w:tcPr>
            <w:tcW w:w="5240" w:type="dxa"/>
          </w:tcPr>
          <w:p w14:paraId="655446F9" w14:textId="0BA4AB3E" w:rsidR="00AE4D4F" w:rsidRPr="00D25958" w:rsidRDefault="00AE4D4F" w:rsidP="001C2770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7A0B11">
              <w:rPr>
                <w:rFonts w:ascii="Calibri" w:hAnsi="Calibri" w:cs="Calibri"/>
                <w:sz w:val="18"/>
                <w:szCs w:val="18"/>
              </w:rPr>
              <w:t xml:space="preserve">Het referentieproject is opgeleverd in de periode van </w:t>
            </w:r>
            <w:r w:rsidR="0097042D">
              <w:rPr>
                <w:rFonts w:ascii="Calibri" w:hAnsi="Calibri" w:cs="Calibri"/>
                <w:sz w:val="18"/>
                <w:szCs w:val="18"/>
              </w:rPr>
              <w:t>drie</w:t>
            </w:r>
            <w:r w:rsidRPr="007A0B11">
              <w:rPr>
                <w:rFonts w:ascii="Calibri" w:hAnsi="Calibri" w:cs="Calibri"/>
                <w:sz w:val="18"/>
                <w:szCs w:val="18"/>
              </w:rPr>
              <w:t xml:space="preserve"> jaar voorafgaand aan de uiterste datum van Aanmelding.</w:t>
            </w:r>
          </w:p>
        </w:tc>
        <w:tc>
          <w:tcPr>
            <w:tcW w:w="3822" w:type="dxa"/>
            <w:gridSpan w:val="2"/>
          </w:tcPr>
          <w:p w14:paraId="6D33B30B" w14:textId="77777777" w:rsidR="00AE4D4F" w:rsidRPr="00D25958" w:rsidRDefault="00AE4D4F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73689F1C" w14:textId="77777777" w:rsidR="00AE4D4F" w:rsidRPr="00D25958" w:rsidRDefault="00AE4D4F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Licht</w:t>
            </w:r>
            <w:r w:rsidRPr="00D25958">
              <w:rPr>
                <w:rFonts w:ascii="Calibri" w:hAnsi="Calibri" w:cs="Calibri"/>
                <w:i/>
                <w:sz w:val="18"/>
                <w:szCs w:val="18"/>
              </w:rPr>
              <w:t xml:space="preserve"> toe: …</w:t>
            </w:r>
          </w:p>
        </w:tc>
      </w:tr>
      <w:tr w:rsidR="00AE4D4F" w:rsidRPr="00D25958" w14:paraId="27EB1353" w14:textId="77777777" w:rsidTr="00C76C70">
        <w:trPr>
          <w:trHeight w:val="567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659B333E" w14:textId="6A9C95B5" w:rsidR="00AE4D4F" w:rsidRPr="00D25958" w:rsidRDefault="00AE4D4F" w:rsidP="00C76C70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 xml:space="preserve">III. Beschrijving in relatie tot de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bekwaamheid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0E09C584" w14:textId="53AFC79F" w:rsidR="00AE4D4F" w:rsidRPr="00D25958" w:rsidRDefault="0097042D" w:rsidP="00C76C70">
            <w:pPr>
              <w:pStyle w:val="Koptekst"/>
              <w:spacing w:line="276" w:lineRule="auto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97042D">
              <w:rPr>
                <w:rFonts w:ascii="Calibri" w:hAnsi="Calibri" w:cs="Calibri"/>
                <w:i/>
                <w:sz w:val="18"/>
                <w:szCs w:val="18"/>
              </w:rPr>
              <w:t>Interieurontwerp “</w:t>
            </w:r>
            <w:proofErr w:type="spellStart"/>
            <w:r w:rsidRPr="0097042D">
              <w:rPr>
                <w:rFonts w:ascii="Calibri" w:hAnsi="Calibri" w:cs="Calibri"/>
                <w:i/>
                <w:sz w:val="18"/>
                <w:szCs w:val="18"/>
              </w:rPr>
              <w:t>Hoogdynamisch</w:t>
            </w:r>
            <w:proofErr w:type="spellEnd"/>
            <w:r w:rsidRPr="0097042D">
              <w:rPr>
                <w:rFonts w:ascii="Calibri" w:hAnsi="Calibri" w:cs="Calibri"/>
                <w:i/>
                <w:sz w:val="18"/>
                <w:szCs w:val="18"/>
              </w:rPr>
              <w:t>”</w:t>
            </w:r>
          </w:p>
        </w:tc>
      </w:tr>
      <w:tr w:rsidR="00AE4D4F" w:rsidRPr="00D25958" w14:paraId="42EE932F" w14:textId="77777777" w:rsidTr="00C76C70">
        <w:trPr>
          <w:trHeight w:val="1153"/>
        </w:trPr>
        <w:tc>
          <w:tcPr>
            <w:tcW w:w="9062" w:type="dxa"/>
            <w:gridSpan w:val="3"/>
          </w:tcPr>
          <w:p w14:paraId="00511DBD" w14:textId="77777777" w:rsidR="00AE4D4F" w:rsidRPr="00D25958" w:rsidRDefault="00AE4D4F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…</w:t>
            </w:r>
          </w:p>
        </w:tc>
      </w:tr>
      <w:tr w:rsidR="00AE4D4F" w:rsidRPr="00D25958" w14:paraId="3FC72AD6" w14:textId="77777777" w:rsidTr="00C76C70">
        <w:trPr>
          <w:trHeight w:val="34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913C67" w14:textId="77777777" w:rsidR="00AE4D4F" w:rsidRPr="00D25958" w:rsidRDefault="00AE4D4F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 xml:space="preserve">De beschrijving (lid III) dient maximaal </w:t>
            </w:r>
            <w:r>
              <w:rPr>
                <w:rFonts w:ascii="Calibri" w:hAnsi="Calibri" w:cs="Calibri"/>
                <w:sz w:val="18"/>
                <w:szCs w:val="18"/>
              </w:rPr>
              <w:t>één</w:t>
            </w:r>
            <w:r w:rsidRPr="00D25958">
              <w:rPr>
                <w:rFonts w:ascii="Calibri" w:hAnsi="Calibri" w:cs="Calibri"/>
                <w:sz w:val="18"/>
                <w:szCs w:val="18"/>
              </w:rPr>
              <w:t xml:space="preserve"> pagina A4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en maximaal 650 woorden 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te beslaan!</w:t>
            </w:r>
          </w:p>
        </w:tc>
      </w:tr>
      <w:tr w:rsidR="0097042D" w:rsidRPr="00D25958" w14:paraId="399C81DA" w14:textId="77777777" w:rsidTr="00C76C70">
        <w:trPr>
          <w:trHeight w:val="34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EC7049" w14:textId="2C3BAEC6" w:rsidR="0097042D" w:rsidRPr="0030396C" w:rsidRDefault="0097042D" w:rsidP="0097042D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Voeg 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maximaal één A4 projectblad met beeldmateriaal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toe.</w:t>
            </w:r>
          </w:p>
        </w:tc>
      </w:tr>
    </w:tbl>
    <w:p w14:paraId="442E603C" w14:textId="77777777" w:rsidR="00AE4D4F" w:rsidRDefault="00AE4D4F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5240"/>
        <w:gridCol w:w="2410"/>
        <w:gridCol w:w="1412"/>
      </w:tblGrid>
      <w:tr w:rsidR="00AE4D4F" w:rsidRPr="00D25958" w14:paraId="722FC630" w14:textId="77777777" w:rsidTr="00C76C70">
        <w:trPr>
          <w:trHeight w:val="680"/>
        </w:trPr>
        <w:tc>
          <w:tcPr>
            <w:tcW w:w="7650" w:type="dxa"/>
            <w:gridSpan w:val="2"/>
            <w:shd w:val="clear" w:color="auto" w:fill="D9D9D9"/>
          </w:tcPr>
          <w:p w14:paraId="422EC80C" w14:textId="6B413C96" w:rsidR="00AE4D4F" w:rsidRPr="000D57A4" w:rsidRDefault="00AE4D4F" w:rsidP="00C76C70">
            <w:pPr>
              <w:pStyle w:val="Koptekst"/>
              <w:rPr>
                <w:rFonts w:ascii="Calibri" w:hAnsi="Calibri" w:cs="Calibri"/>
                <w:sz w:val="24"/>
                <w:szCs w:val="24"/>
              </w:rPr>
            </w:pPr>
            <w:r w:rsidRPr="000D57A4">
              <w:rPr>
                <w:rFonts w:ascii="Calibri" w:hAnsi="Calibri" w:cs="Calibri"/>
                <w:sz w:val="24"/>
                <w:szCs w:val="24"/>
              </w:rPr>
              <w:lastRenderedPageBreak/>
              <w:t>Selectiecriteria technische</w:t>
            </w:r>
            <w:r w:rsidR="000D57A4" w:rsidRPr="000D57A4">
              <w:t xml:space="preserve"> </w:t>
            </w:r>
            <w:r w:rsidR="000D57A4" w:rsidRPr="000D57A4">
              <w:rPr>
                <w:rFonts w:ascii="Calibri" w:hAnsi="Calibri" w:cs="Calibri"/>
                <w:sz w:val="24"/>
                <w:szCs w:val="24"/>
              </w:rPr>
              <w:t xml:space="preserve">en </w:t>
            </w:r>
            <w:r w:rsidR="00994AC6">
              <w:rPr>
                <w:rFonts w:ascii="Calibri" w:hAnsi="Calibri" w:cs="Calibri"/>
                <w:sz w:val="24"/>
                <w:szCs w:val="24"/>
              </w:rPr>
              <w:t>beroeps</w:t>
            </w:r>
            <w:r w:rsidRPr="000D57A4">
              <w:rPr>
                <w:rFonts w:ascii="Calibri" w:hAnsi="Calibri" w:cs="Calibri"/>
                <w:sz w:val="24"/>
                <w:szCs w:val="24"/>
              </w:rPr>
              <w:t>bekwaamheid</w:t>
            </w:r>
          </w:p>
          <w:p w14:paraId="17BD3D91" w14:textId="2F4E97E8" w:rsidR="00AE4D4F" w:rsidRPr="00C40378" w:rsidRDefault="0097042D" w:rsidP="0097042D">
            <w:pPr>
              <w:pStyle w:val="Koptekst"/>
              <w:jc w:val="right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97042D">
              <w:rPr>
                <w:rFonts w:ascii="Calibri" w:hAnsi="Calibri" w:cs="Calibri"/>
                <w:b/>
                <w:i/>
                <w:sz w:val="24"/>
                <w:szCs w:val="24"/>
              </w:rPr>
              <w:t>Interieurontwerp “Onderscheidend”</w:t>
            </w:r>
          </w:p>
        </w:tc>
        <w:tc>
          <w:tcPr>
            <w:tcW w:w="1412" w:type="dxa"/>
            <w:shd w:val="clear" w:color="auto" w:fill="D9D9D9"/>
          </w:tcPr>
          <w:p w14:paraId="51EFA8E9" w14:textId="77777777" w:rsidR="00AE4D4F" w:rsidRPr="00D25958" w:rsidRDefault="00AE4D4F" w:rsidP="00AE4D4F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</w:rPr>
            </w:pPr>
            <w:r w:rsidRPr="00D25958">
              <w:rPr>
                <w:rFonts w:ascii="Calibri" w:hAnsi="Calibri" w:cs="Calibri"/>
                <w:b/>
                <w:sz w:val="44"/>
                <w:szCs w:val="44"/>
              </w:rPr>
              <w:t>S-</w:t>
            </w:r>
            <w:r>
              <w:rPr>
                <w:rFonts w:ascii="Calibri" w:hAnsi="Calibri" w:cs="Calibri"/>
                <w:b/>
                <w:sz w:val="44"/>
                <w:szCs w:val="44"/>
              </w:rPr>
              <w:t>3</w:t>
            </w:r>
          </w:p>
        </w:tc>
      </w:tr>
      <w:tr w:rsidR="00AE4D4F" w:rsidRPr="00D25958" w14:paraId="2E0C88BB" w14:textId="77777777" w:rsidTr="00C76C70">
        <w:trPr>
          <w:trHeight w:val="340"/>
        </w:trPr>
        <w:tc>
          <w:tcPr>
            <w:tcW w:w="5240" w:type="dxa"/>
            <w:vAlign w:val="center"/>
          </w:tcPr>
          <w:p w14:paraId="2DD30D95" w14:textId="77777777" w:rsidR="00AE4D4F" w:rsidRPr="00D25958" w:rsidRDefault="00AE4D4F" w:rsidP="00C76C70">
            <w:pPr>
              <w:pStyle w:val="Koptekst"/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Vraag</w:t>
            </w:r>
          </w:p>
        </w:tc>
        <w:tc>
          <w:tcPr>
            <w:tcW w:w="3822" w:type="dxa"/>
            <w:gridSpan w:val="2"/>
            <w:vAlign w:val="center"/>
          </w:tcPr>
          <w:p w14:paraId="14BCE792" w14:textId="77777777" w:rsidR="00AE4D4F" w:rsidRPr="00D25958" w:rsidRDefault="00AE4D4F" w:rsidP="00C76C70">
            <w:pPr>
              <w:pStyle w:val="Koptekst"/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Antwoord</w:t>
            </w:r>
          </w:p>
        </w:tc>
      </w:tr>
      <w:tr w:rsidR="00AE4D4F" w:rsidRPr="00D25958" w14:paraId="6B1A0010" w14:textId="77777777" w:rsidTr="00C76C70">
        <w:trPr>
          <w:trHeight w:val="340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31E64CB8" w14:textId="77777777" w:rsidR="00AE4D4F" w:rsidRPr="00D25958" w:rsidRDefault="00AE4D4F" w:rsidP="00C76C70">
            <w:pPr>
              <w:pStyle w:val="Koptekst"/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I. Algemeen</w:t>
            </w:r>
          </w:p>
        </w:tc>
      </w:tr>
      <w:tr w:rsidR="00626EBD" w:rsidRPr="00D25958" w14:paraId="256FF793" w14:textId="77777777" w:rsidTr="00C76C70">
        <w:trPr>
          <w:trHeight w:val="227"/>
        </w:trPr>
        <w:tc>
          <w:tcPr>
            <w:tcW w:w="5240" w:type="dxa"/>
          </w:tcPr>
          <w:p w14:paraId="5F81621E" w14:textId="18FC1FDA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Projectnaam</w:t>
            </w:r>
          </w:p>
        </w:tc>
        <w:tc>
          <w:tcPr>
            <w:tcW w:w="3822" w:type="dxa"/>
            <w:gridSpan w:val="2"/>
          </w:tcPr>
          <w:p w14:paraId="019DFFEE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7D5ED30D" w14:textId="77777777" w:rsidTr="00C76C70">
        <w:trPr>
          <w:trHeight w:val="227"/>
        </w:trPr>
        <w:tc>
          <w:tcPr>
            <w:tcW w:w="5240" w:type="dxa"/>
          </w:tcPr>
          <w:p w14:paraId="53797906" w14:textId="19788022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Plaats van uitvoering</w:t>
            </w:r>
          </w:p>
        </w:tc>
        <w:tc>
          <w:tcPr>
            <w:tcW w:w="3822" w:type="dxa"/>
            <w:gridSpan w:val="2"/>
          </w:tcPr>
          <w:p w14:paraId="7624D07A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0C6EFB12" w14:textId="77777777" w:rsidTr="00C76C70">
        <w:trPr>
          <w:trHeight w:val="227"/>
        </w:trPr>
        <w:tc>
          <w:tcPr>
            <w:tcW w:w="5240" w:type="dxa"/>
          </w:tcPr>
          <w:p w14:paraId="39D387F1" w14:textId="0F42E341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Beknopte o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mschrijving van het project</w:t>
            </w:r>
          </w:p>
        </w:tc>
        <w:tc>
          <w:tcPr>
            <w:tcW w:w="3822" w:type="dxa"/>
            <w:gridSpan w:val="2"/>
          </w:tcPr>
          <w:p w14:paraId="031309E3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4195BB90" w14:textId="77777777" w:rsidTr="00C76C70">
        <w:trPr>
          <w:trHeight w:val="227"/>
        </w:trPr>
        <w:tc>
          <w:tcPr>
            <w:tcW w:w="5240" w:type="dxa"/>
          </w:tcPr>
          <w:p w14:paraId="01A285D3" w14:textId="77777777" w:rsidR="00626EBD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Opdrachtnemer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van het referentieproject </w:t>
            </w:r>
          </w:p>
          <w:p w14:paraId="18A29E76" w14:textId="52F49CAF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(N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aam Gegadigde of lid van de Combinatie of Derde)</w:t>
            </w:r>
          </w:p>
        </w:tc>
        <w:tc>
          <w:tcPr>
            <w:tcW w:w="3822" w:type="dxa"/>
            <w:gridSpan w:val="2"/>
          </w:tcPr>
          <w:p w14:paraId="31A5D2D3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62D20D5E" w14:textId="77777777" w:rsidTr="00C76C70">
        <w:trPr>
          <w:trHeight w:val="227"/>
        </w:trPr>
        <w:tc>
          <w:tcPr>
            <w:tcW w:w="5240" w:type="dxa"/>
          </w:tcPr>
          <w:p w14:paraId="28494969" w14:textId="634F77A6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Omschrijving van de opdracht, werkzaamheden c.q. rol van </w:t>
            </w:r>
            <w:r>
              <w:rPr>
                <w:rFonts w:ascii="Calibri" w:hAnsi="Calibri" w:cs="Calibri"/>
                <w:sz w:val="18"/>
                <w:szCs w:val="18"/>
              </w:rPr>
              <w:t>opdrachtnemer</w:t>
            </w:r>
            <w:r w:rsidRPr="0030396C">
              <w:rPr>
                <w:rFonts w:ascii="Calibri" w:hAnsi="Calibri" w:cs="Calibri"/>
                <w:sz w:val="18"/>
                <w:szCs w:val="18"/>
              </w:rPr>
              <w:t xml:space="preserve"> in het referentieproject</w:t>
            </w:r>
          </w:p>
        </w:tc>
        <w:tc>
          <w:tcPr>
            <w:tcW w:w="3822" w:type="dxa"/>
            <w:gridSpan w:val="2"/>
          </w:tcPr>
          <w:p w14:paraId="1E9204E2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5BE0E6E6" w14:textId="77777777" w:rsidTr="00C76C70">
        <w:trPr>
          <w:trHeight w:val="227"/>
        </w:trPr>
        <w:tc>
          <w:tcPr>
            <w:tcW w:w="5240" w:type="dxa"/>
          </w:tcPr>
          <w:p w14:paraId="2F57C2FD" w14:textId="025CB32E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Zijn de werkzaamheden in een samenwerkingsverband uitgevoerd of is beroep op derden gedaan (onderaanneming)?</w:t>
            </w:r>
          </w:p>
        </w:tc>
        <w:tc>
          <w:tcPr>
            <w:tcW w:w="3822" w:type="dxa"/>
            <w:gridSpan w:val="2"/>
          </w:tcPr>
          <w:p w14:paraId="54E036B4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389F8C94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Licht </w:t>
            </w: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toe: …</w:t>
            </w:r>
          </w:p>
        </w:tc>
      </w:tr>
      <w:tr w:rsidR="00626EBD" w:rsidRPr="00D25958" w14:paraId="41418E8D" w14:textId="77777777" w:rsidTr="00C76C70">
        <w:trPr>
          <w:trHeight w:val="227"/>
        </w:trPr>
        <w:tc>
          <w:tcPr>
            <w:tcW w:w="5240" w:type="dxa"/>
          </w:tcPr>
          <w:p w14:paraId="5E06FD4A" w14:textId="3394B063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Totale bouwkosten, excl. B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3822" w:type="dxa"/>
            <w:gridSpan w:val="2"/>
          </w:tcPr>
          <w:p w14:paraId="4D2FE3C3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 xml:space="preserve">€ </w:t>
            </w:r>
          </w:p>
        </w:tc>
      </w:tr>
      <w:tr w:rsidR="00626EBD" w:rsidRPr="00D25958" w14:paraId="48CF392E" w14:textId="77777777" w:rsidTr="00C76C70">
        <w:trPr>
          <w:trHeight w:val="227"/>
        </w:trPr>
        <w:tc>
          <w:tcPr>
            <w:tcW w:w="5240" w:type="dxa"/>
          </w:tcPr>
          <w:p w14:paraId="0B06817B" w14:textId="233EF1E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Opdrachtsom, excl. B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3822" w:type="dxa"/>
            <w:gridSpan w:val="2"/>
          </w:tcPr>
          <w:p w14:paraId="13A1FF63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€</w:t>
            </w:r>
          </w:p>
        </w:tc>
      </w:tr>
      <w:tr w:rsidR="00626EBD" w:rsidRPr="00D25958" w14:paraId="3AC1A447" w14:textId="77777777" w:rsidTr="00C76C70">
        <w:trPr>
          <w:trHeight w:val="227"/>
        </w:trPr>
        <w:tc>
          <w:tcPr>
            <w:tcW w:w="5240" w:type="dxa"/>
          </w:tcPr>
          <w:p w14:paraId="50D166BD" w14:textId="7600AAF8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</w:tc>
        <w:tc>
          <w:tcPr>
            <w:tcW w:w="3822" w:type="dxa"/>
            <w:gridSpan w:val="2"/>
          </w:tcPr>
          <w:p w14:paraId="0C5F3003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7AA6C989" w14:textId="77777777" w:rsidTr="00C76C70">
        <w:trPr>
          <w:trHeight w:val="227"/>
        </w:trPr>
        <w:tc>
          <w:tcPr>
            <w:tcW w:w="5240" w:type="dxa"/>
          </w:tcPr>
          <w:p w14:paraId="31C812AF" w14:textId="69C2C3B3" w:rsidR="00626EBD" w:rsidRPr="0030396C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Naam, functie en telefoonnummer van contactpersoon bij de opdrachtgever die door Aanbesteder kan worden geconsulteerd</w:t>
            </w:r>
          </w:p>
        </w:tc>
        <w:tc>
          <w:tcPr>
            <w:tcW w:w="3822" w:type="dxa"/>
            <w:gridSpan w:val="2"/>
          </w:tcPr>
          <w:p w14:paraId="638183B6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AE4D4F" w:rsidRPr="00D25958" w14:paraId="55CEA945" w14:textId="77777777" w:rsidTr="00C76C70">
        <w:trPr>
          <w:trHeight w:val="340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6B8E869A" w14:textId="77777777" w:rsidR="00AE4D4F" w:rsidRPr="00D25958" w:rsidRDefault="00AE4D4F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II. Voorwaarden in relatie tot het referentieproject</w:t>
            </w:r>
          </w:p>
        </w:tc>
      </w:tr>
      <w:tr w:rsidR="00AE4D4F" w:rsidRPr="00D25958" w14:paraId="30B8DB3C" w14:textId="77777777" w:rsidTr="00C76C70">
        <w:trPr>
          <w:trHeight w:val="227"/>
        </w:trPr>
        <w:tc>
          <w:tcPr>
            <w:tcW w:w="5240" w:type="dxa"/>
          </w:tcPr>
          <w:p w14:paraId="7440A87C" w14:textId="107F8B2A" w:rsidR="00AE4D4F" w:rsidRPr="00D25958" w:rsidRDefault="00AE4D4F" w:rsidP="001C2770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7A0B11">
              <w:rPr>
                <w:rFonts w:ascii="Calibri" w:hAnsi="Calibri" w:cs="Calibri"/>
                <w:sz w:val="18"/>
                <w:szCs w:val="18"/>
              </w:rPr>
              <w:t xml:space="preserve">Het referentieproject is opgeleverd in de periode van </w:t>
            </w:r>
            <w:r w:rsidR="0097042D">
              <w:rPr>
                <w:rFonts w:ascii="Calibri" w:hAnsi="Calibri" w:cs="Calibri"/>
                <w:sz w:val="18"/>
                <w:szCs w:val="18"/>
              </w:rPr>
              <w:t>drie</w:t>
            </w:r>
            <w:r w:rsidRPr="007A0B11">
              <w:rPr>
                <w:rFonts w:ascii="Calibri" w:hAnsi="Calibri" w:cs="Calibri"/>
                <w:sz w:val="18"/>
                <w:szCs w:val="18"/>
              </w:rPr>
              <w:t xml:space="preserve"> jaar voorafgaand aan de uiterste datum van Aanmelding.</w:t>
            </w:r>
          </w:p>
        </w:tc>
        <w:tc>
          <w:tcPr>
            <w:tcW w:w="3822" w:type="dxa"/>
            <w:gridSpan w:val="2"/>
          </w:tcPr>
          <w:p w14:paraId="6F8C96E1" w14:textId="77777777" w:rsidR="00AE4D4F" w:rsidRPr="00D25958" w:rsidRDefault="00AE4D4F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7F851D10" w14:textId="77777777" w:rsidR="00AE4D4F" w:rsidRPr="00D25958" w:rsidRDefault="00AE4D4F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Licht</w:t>
            </w:r>
            <w:r w:rsidRPr="00D25958">
              <w:rPr>
                <w:rFonts w:ascii="Calibri" w:hAnsi="Calibri" w:cs="Calibri"/>
                <w:i/>
                <w:sz w:val="18"/>
                <w:szCs w:val="18"/>
              </w:rPr>
              <w:t xml:space="preserve"> toe: …</w:t>
            </w:r>
          </w:p>
        </w:tc>
      </w:tr>
      <w:tr w:rsidR="00AE4D4F" w:rsidRPr="00D25958" w14:paraId="23C87131" w14:textId="77777777" w:rsidTr="00C76C70">
        <w:trPr>
          <w:trHeight w:val="567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1DFC03C7" w14:textId="40BE3204" w:rsidR="00AE4D4F" w:rsidRPr="00D25958" w:rsidRDefault="00AE4D4F" w:rsidP="00C76C70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 xml:space="preserve">III. Beschrijving in relatie tot de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bekwaamheid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6829B9C4" w14:textId="23130740" w:rsidR="00AE4D4F" w:rsidRPr="00D25958" w:rsidRDefault="0097042D" w:rsidP="0097042D">
            <w:pPr>
              <w:pStyle w:val="Koptekst"/>
              <w:spacing w:line="276" w:lineRule="auto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97042D">
              <w:rPr>
                <w:rFonts w:ascii="Calibri" w:hAnsi="Calibri" w:cs="Calibri"/>
                <w:i/>
                <w:sz w:val="18"/>
                <w:szCs w:val="18"/>
              </w:rPr>
              <w:t>Interieurontwerp “Onderscheidend”</w:t>
            </w:r>
          </w:p>
        </w:tc>
      </w:tr>
      <w:tr w:rsidR="00AE4D4F" w:rsidRPr="00D25958" w14:paraId="503371EB" w14:textId="77777777" w:rsidTr="00C76C70">
        <w:trPr>
          <w:trHeight w:val="1153"/>
        </w:trPr>
        <w:tc>
          <w:tcPr>
            <w:tcW w:w="9062" w:type="dxa"/>
            <w:gridSpan w:val="3"/>
          </w:tcPr>
          <w:p w14:paraId="5BAB283C" w14:textId="77777777" w:rsidR="00AE4D4F" w:rsidRPr="00D25958" w:rsidRDefault="00AE4D4F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…</w:t>
            </w:r>
          </w:p>
        </w:tc>
      </w:tr>
      <w:tr w:rsidR="00AE4D4F" w:rsidRPr="00D25958" w14:paraId="607FE82D" w14:textId="77777777" w:rsidTr="00C76C70">
        <w:trPr>
          <w:trHeight w:val="34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0A62254" w14:textId="77777777" w:rsidR="00AE4D4F" w:rsidRPr="00D25958" w:rsidRDefault="00AE4D4F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 xml:space="preserve">De beschrijving (lid III) dient maximaal </w:t>
            </w:r>
            <w:r>
              <w:rPr>
                <w:rFonts w:ascii="Calibri" w:hAnsi="Calibri" w:cs="Calibri"/>
                <w:sz w:val="18"/>
                <w:szCs w:val="18"/>
              </w:rPr>
              <w:t>één</w:t>
            </w:r>
            <w:r w:rsidRPr="00D25958">
              <w:rPr>
                <w:rFonts w:ascii="Calibri" w:hAnsi="Calibri" w:cs="Calibri"/>
                <w:sz w:val="18"/>
                <w:szCs w:val="18"/>
              </w:rPr>
              <w:t xml:space="preserve"> pagina A4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en maximaal 650 woorden 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te beslaan!</w:t>
            </w:r>
          </w:p>
        </w:tc>
      </w:tr>
      <w:tr w:rsidR="0097042D" w:rsidRPr="00D25958" w14:paraId="2201F4DA" w14:textId="77777777" w:rsidTr="00C76C70">
        <w:trPr>
          <w:trHeight w:val="34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68F814" w14:textId="42A3C8B2" w:rsidR="0097042D" w:rsidRPr="0030396C" w:rsidRDefault="0097042D" w:rsidP="0097042D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Voeg 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maximaal één A4 projectblad met beeldmateriaal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toe.</w:t>
            </w:r>
          </w:p>
        </w:tc>
      </w:tr>
    </w:tbl>
    <w:p w14:paraId="6C18F348" w14:textId="77777777" w:rsidR="002704E8" w:rsidRDefault="002704E8" w:rsidP="002704E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5240"/>
        <w:gridCol w:w="2410"/>
        <w:gridCol w:w="1412"/>
      </w:tblGrid>
      <w:tr w:rsidR="00533D6B" w:rsidRPr="00D25958" w14:paraId="4FEFF7F7" w14:textId="77777777" w:rsidTr="00C76C70">
        <w:trPr>
          <w:trHeight w:val="680"/>
        </w:trPr>
        <w:tc>
          <w:tcPr>
            <w:tcW w:w="7650" w:type="dxa"/>
            <w:gridSpan w:val="2"/>
            <w:shd w:val="clear" w:color="auto" w:fill="D9D9D9"/>
          </w:tcPr>
          <w:p w14:paraId="2C70804C" w14:textId="77777777" w:rsidR="00533D6B" w:rsidRPr="000D57A4" w:rsidRDefault="00533D6B" w:rsidP="00C76C70">
            <w:pPr>
              <w:pStyle w:val="Koptekst"/>
              <w:rPr>
                <w:rFonts w:ascii="Calibri" w:hAnsi="Calibri" w:cs="Calibri"/>
                <w:sz w:val="24"/>
                <w:szCs w:val="24"/>
              </w:rPr>
            </w:pPr>
            <w:r w:rsidRPr="000D57A4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Selectiecriteria technische en </w:t>
            </w:r>
            <w:r>
              <w:rPr>
                <w:rFonts w:ascii="Calibri" w:hAnsi="Calibri" w:cs="Calibri"/>
                <w:sz w:val="24"/>
                <w:szCs w:val="24"/>
              </w:rPr>
              <w:t>beroeps</w:t>
            </w:r>
            <w:r w:rsidRPr="000D57A4">
              <w:rPr>
                <w:rFonts w:ascii="Calibri" w:hAnsi="Calibri" w:cs="Calibri"/>
                <w:sz w:val="24"/>
                <w:szCs w:val="24"/>
              </w:rPr>
              <w:t>bekwaamheid</w:t>
            </w:r>
          </w:p>
          <w:p w14:paraId="72F6A864" w14:textId="539E7257" w:rsidR="00533D6B" w:rsidRPr="00C40378" w:rsidRDefault="0097042D" w:rsidP="0097042D">
            <w:pPr>
              <w:pStyle w:val="Koptekst"/>
              <w:jc w:val="right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97042D">
              <w:rPr>
                <w:rFonts w:ascii="Calibri" w:hAnsi="Calibri" w:cs="Calibri"/>
                <w:b/>
                <w:i/>
                <w:sz w:val="24"/>
                <w:szCs w:val="24"/>
              </w:rPr>
              <w:t>Interieurontwerp “Robuust en flexibel”</w:t>
            </w:r>
          </w:p>
        </w:tc>
        <w:tc>
          <w:tcPr>
            <w:tcW w:w="1412" w:type="dxa"/>
            <w:shd w:val="clear" w:color="auto" w:fill="D9D9D9"/>
          </w:tcPr>
          <w:p w14:paraId="7BA6FAC9" w14:textId="6F124FF6" w:rsidR="00533D6B" w:rsidRPr="00D25958" w:rsidRDefault="00533D6B" w:rsidP="00533D6B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</w:rPr>
            </w:pPr>
            <w:r w:rsidRPr="00D25958">
              <w:rPr>
                <w:rFonts w:ascii="Calibri" w:hAnsi="Calibri" w:cs="Calibri"/>
                <w:b/>
                <w:sz w:val="44"/>
                <w:szCs w:val="44"/>
              </w:rPr>
              <w:t>S-</w:t>
            </w:r>
            <w:r>
              <w:rPr>
                <w:rFonts w:ascii="Calibri" w:hAnsi="Calibri" w:cs="Calibri"/>
                <w:b/>
                <w:sz w:val="44"/>
                <w:szCs w:val="44"/>
              </w:rPr>
              <w:t>4</w:t>
            </w:r>
          </w:p>
        </w:tc>
      </w:tr>
      <w:tr w:rsidR="00533D6B" w:rsidRPr="00D25958" w14:paraId="6F6715DA" w14:textId="77777777" w:rsidTr="00C76C70">
        <w:trPr>
          <w:trHeight w:val="340"/>
        </w:trPr>
        <w:tc>
          <w:tcPr>
            <w:tcW w:w="5240" w:type="dxa"/>
            <w:vAlign w:val="center"/>
          </w:tcPr>
          <w:p w14:paraId="44089DD1" w14:textId="77777777" w:rsidR="00533D6B" w:rsidRPr="00D25958" w:rsidRDefault="00533D6B" w:rsidP="00C76C70">
            <w:pPr>
              <w:pStyle w:val="Koptekst"/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Vraag</w:t>
            </w:r>
          </w:p>
        </w:tc>
        <w:tc>
          <w:tcPr>
            <w:tcW w:w="3822" w:type="dxa"/>
            <w:gridSpan w:val="2"/>
            <w:vAlign w:val="center"/>
          </w:tcPr>
          <w:p w14:paraId="199B21A9" w14:textId="77777777" w:rsidR="00533D6B" w:rsidRPr="00D25958" w:rsidRDefault="00533D6B" w:rsidP="00C76C70">
            <w:pPr>
              <w:pStyle w:val="Koptekst"/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Antwoord</w:t>
            </w:r>
          </w:p>
        </w:tc>
      </w:tr>
      <w:tr w:rsidR="00533D6B" w:rsidRPr="00D25958" w14:paraId="7BF67FDF" w14:textId="77777777" w:rsidTr="00C76C70">
        <w:trPr>
          <w:trHeight w:val="340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60BE34A5" w14:textId="77777777" w:rsidR="00533D6B" w:rsidRPr="00D25958" w:rsidRDefault="00533D6B" w:rsidP="00C76C70">
            <w:pPr>
              <w:pStyle w:val="Koptekst"/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I. Algemeen</w:t>
            </w:r>
          </w:p>
        </w:tc>
      </w:tr>
      <w:tr w:rsidR="00626EBD" w:rsidRPr="00D25958" w14:paraId="4DA16825" w14:textId="77777777" w:rsidTr="00C76C70">
        <w:trPr>
          <w:trHeight w:val="227"/>
        </w:trPr>
        <w:tc>
          <w:tcPr>
            <w:tcW w:w="5240" w:type="dxa"/>
          </w:tcPr>
          <w:p w14:paraId="3A94775D" w14:textId="0EB040C6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Projectnaam</w:t>
            </w:r>
          </w:p>
        </w:tc>
        <w:tc>
          <w:tcPr>
            <w:tcW w:w="3822" w:type="dxa"/>
            <w:gridSpan w:val="2"/>
          </w:tcPr>
          <w:p w14:paraId="6CB3ED3F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79AECDF9" w14:textId="77777777" w:rsidTr="00C76C70">
        <w:trPr>
          <w:trHeight w:val="227"/>
        </w:trPr>
        <w:tc>
          <w:tcPr>
            <w:tcW w:w="5240" w:type="dxa"/>
          </w:tcPr>
          <w:p w14:paraId="442540C3" w14:textId="2BE9A2B2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Plaats van uitvoering</w:t>
            </w:r>
          </w:p>
        </w:tc>
        <w:tc>
          <w:tcPr>
            <w:tcW w:w="3822" w:type="dxa"/>
            <w:gridSpan w:val="2"/>
          </w:tcPr>
          <w:p w14:paraId="64325334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57D3B456" w14:textId="77777777" w:rsidTr="00C76C70">
        <w:trPr>
          <w:trHeight w:val="227"/>
        </w:trPr>
        <w:tc>
          <w:tcPr>
            <w:tcW w:w="5240" w:type="dxa"/>
          </w:tcPr>
          <w:p w14:paraId="4220D2BA" w14:textId="28C964CD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Beknopte o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mschrijving van het project</w:t>
            </w:r>
          </w:p>
        </w:tc>
        <w:tc>
          <w:tcPr>
            <w:tcW w:w="3822" w:type="dxa"/>
            <w:gridSpan w:val="2"/>
          </w:tcPr>
          <w:p w14:paraId="0040FA6C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5E2A494F" w14:textId="77777777" w:rsidTr="00C76C70">
        <w:trPr>
          <w:trHeight w:val="227"/>
        </w:trPr>
        <w:tc>
          <w:tcPr>
            <w:tcW w:w="5240" w:type="dxa"/>
          </w:tcPr>
          <w:p w14:paraId="3D8496AC" w14:textId="77777777" w:rsidR="00626EBD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Opdrachtnemer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van het referentieproject </w:t>
            </w:r>
          </w:p>
          <w:p w14:paraId="6FBA1C6F" w14:textId="229522AC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(N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aam Gegadigde of lid van de Combinatie of Derde)</w:t>
            </w:r>
          </w:p>
        </w:tc>
        <w:tc>
          <w:tcPr>
            <w:tcW w:w="3822" w:type="dxa"/>
            <w:gridSpan w:val="2"/>
          </w:tcPr>
          <w:p w14:paraId="51E1CAB4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3E1B5418" w14:textId="77777777" w:rsidTr="00C76C70">
        <w:trPr>
          <w:trHeight w:val="227"/>
        </w:trPr>
        <w:tc>
          <w:tcPr>
            <w:tcW w:w="5240" w:type="dxa"/>
          </w:tcPr>
          <w:p w14:paraId="174B4773" w14:textId="4F2DA0B3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Omschrijving van de opdracht, werkzaamheden c.q. rol van </w:t>
            </w:r>
            <w:r>
              <w:rPr>
                <w:rFonts w:ascii="Calibri" w:hAnsi="Calibri" w:cs="Calibri"/>
                <w:sz w:val="18"/>
                <w:szCs w:val="18"/>
              </w:rPr>
              <w:t>opdrachtnemer</w:t>
            </w:r>
            <w:r w:rsidRPr="0030396C">
              <w:rPr>
                <w:rFonts w:ascii="Calibri" w:hAnsi="Calibri" w:cs="Calibri"/>
                <w:sz w:val="18"/>
                <w:szCs w:val="18"/>
              </w:rPr>
              <w:t xml:space="preserve"> in het referentieproject</w:t>
            </w:r>
          </w:p>
        </w:tc>
        <w:tc>
          <w:tcPr>
            <w:tcW w:w="3822" w:type="dxa"/>
            <w:gridSpan w:val="2"/>
          </w:tcPr>
          <w:p w14:paraId="3E00C1E5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3EBCC7B6" w14:textId="77777777" w:rsidTr="00C76C70">
        <w:trPr>
          <w:trHeight w:val="227"/>
        </w:trPr>
        <w:tc>
          <w:tcPr>
            <w:tcW w:w="5240" w:type="dxa"/>
          </w:tcPr>
          <w:p w14:paraId="3975F7C2" w14:textId="179640DD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Zijn de werkzaamheden in een samenwerkingsverband uitgevoerd of is beroep op derden gedaan (onderaanneming)?</w:t>
            </w:r>
          </w:p>
        </w:tc>
        <w:tc>
          <w:tcPr>
            <w:tcW w:w="3822" w:type="dxa"/>
            <w:gridSpan w:val="2"/>
          </w:tcPr>
          <w:p w14:paraId="7DAE9B8C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2E925467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Licht </w:t>
            </w: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toe: …</w:t>
            </w:r>
          </w:p>
        </w:tc>
      </w:tr>
      <w:tr w:rsidR="00626EBD" w:rsidRPr="00D25958" w14:paraId="618F9EF5" w14:textId="77777777" w:rsidTr="00C76C70">
        <w:trPr>
          <w:trHeight w:val="227"/>
        </w:trPr>
        <w:tc>
          <w:tcPr>
            <w:tcW w:w="5240" w:type="dxa"/>
          </w:tcPr>
          <w:p w14:paraId="6B467837" w14:textId="7CD8F74E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Totale bouwkosten, excl. B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3822" w:type="dxa"/>
            <w:gridSpan w:val="2"/>
          </w:tcPr>
          <w:p w14:paraId="097ED3CA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 xml:space="preserve">€ </w:t>
            </w:r>
          </w:p>
        </w:tc>
      </w:tr>
      <w:tr w:rsidR="00626EBD" w:rsidRPr="00D25958" w14:paraId="5D9F7876" w14:textId="77777777" w:rsidTr="00C76C70">
        <w:trPr>
          <w:trHeight w:val="227"/>
        </w:trPr>
        <w:tc>
          <w:tcPr>
            <w:tcW w:w="5240" w:type="dxa"/>
          </w:tcPr>
          <w:p w14:paraId="5DD20E25" w14:textId="1C52CED8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Opdrachtsom, excl. B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3822" w:type="dxa"/>
            <w:gridSpan w:val="2"/>
          </w:tcPr>
          <w:p w14:paraId="5E7585EB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€</w:t>
            </w:r>
          </w:p>
        </w:tc>
      </w:tr>
      <w:tr w:rsidR="00626EBD" w:rsidRPr="00D25958" w14:paraId="7D0F62E0" w14:textId="77777777" w:rsidTr="00C76C70">
        <w:trPr>
          <w:trHeight w:val="227"/>
        </w:trPr>
        <w:tc>
          <w:tcPr>
            <w:tcW w:w="5240" w:type="dxa"/>
          </w:tcPr>
          <w:p w14:paraId="49DD3CE1" w14:textId="41126854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</w:tc>
        <w:tc>
          <w:tcPr>
            <w:tcW w:w="3822" w:type="dxa"/>
            <w:gridSpan w:val="2"/>
          </w:tcPr>
          <w:p w14:paraId="477560CD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626EBD" w:rsidRPr="00D25958" w14:paraId="29506D65" w14:textId="77777777" w:rsidTr="00C76C70">
        <w:trPr>
          <w:trHeight w:val="227"/>
        </w:trPr>
        <w:tc>
          <w:tcPr>
            <w:tcW w:w="5240" w:type="dxa"/>
          </w:tcPr>
          <w:p w14:paraId="52511360" w14:textId="01B21B89" w:rsidR="00626EBD" w:rsidRPr="0030396C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Naam, functie en telefoonnummer van contactpersoon bij de opdrachtgever die door Aanbesteder kan worden geconsulteerd</w:t>
            </w:r>
          </w:p>
        </w:tc>
        <w:tc>
          <w:tcPr>
            <w:tcW w:w="3822" w:type="dxa"/>
            <w:gridSpan w:val="2"/>
          </w:tcPr>
          <w:p w14:paraId="0B612837" w14:textId="77777777" w:rsidR="00626EBD" w:rsidRPr="00D25958" w:rsidRDefault="00626EBD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533D6B" w:rsidRPr="00D25958" w14:paraId="3CB1B257" w14:textId="77777777" w:rsidTr="00C76C70">
        <w:trPr>
          <w:trHeight w:val="340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0D818400" w14:textId="77777777" w:rsidR="00533D6B" w:rsidRPr="00D25958" w:rsidRDefault="00533D6B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II. Voorwaarden in relatie tot het referentieproject</w:t>
            </w:r>
          </w:p>
        </w:tc>
      </w:tr>
      <w:tr w:rsidR="00533D6B" w:rsidRPr="00D25958" w14:paraId="051A1BE2" w14:textId="77777777" w:rsidTr="00C76C70">
        <w:trPr>
          <w:trHeight w:val="227"/>
        </w:trPr>
        <w:tc>
          <w:tcPr>
            <w:tcW w:w="5240" w:type="dxa"/>
          </w:tcPr>
          <w:p w14:paraId="0813923E" w14:textId="4DF83734" w:rsidR="00533D6B" w:rsidRPr="00D25958" w:rsidRDefault="00533D6B" w:rsidP="001C2770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7A0B11">
              <w:rPr>
                <w:rFonts w:ascii="Calibri" w:hAnsi="Calibri" w:cs="Calibri"/>
                <w:sz w:val="18"/>
                <w:szCs w:val="18"/>
              </w:rPr>
              <w:t xml:space="preserve">Het referentieproject is opgeleverd in de periode van </w:t>
            </w:r>
            <w:r w:rsidR="0097042D">
              <w:rPr>
                <w:rFonts w:ascii="Calibri" w:hAnsi="Calibri" w:cs="Calibri"/>
                <w:sz w:val="18"/>
                <w:szCs w:val="18"/>
              </w:rPr>
              <w:t>drie</w:t>
            </w:r>
            <w:r w:rsidRPr="007A0B11">
              <w:rPr>
                <w:rFonts w:ascii="Calibri" w:hAnsi="Calibri" w:cs="Calibri"/>
                <w:sz w:val="18"/>
                <w:szCs w:val="18"/>
              </w:rPr>
              <w:t xml:space="preserve"> jaar voorafgaand aan de uiterste datum van Aanmelding.</w:t>
            </w:r>
          </w:p>
        </w:tc>
        <w:tc>
          <w:tcPr>
            <w:tcW w:w="3822" w:type="dxa"/>
            <w:gridSpan w:val="2"/>
          </w:tcPr>
          <w:p w14:paraId="71DE17CE" w14:textId="77777777" w:rsidR="00533D6B" w:rsidRPr="00D25958" w:rsidRDefault="00533D6B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70443E62" w14:textId="77777777" w:rsidR="00533D6B" w:rsidRPr="00D25958" w:rsidRDefault="00533D6B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Licht</w:t>
            </w:r>
            <w:r w:rsidRPr="00D25958">
              <w:rPr>
                <w:rFonts w:ascii="Calibri" w:hAnsi="Calibri" w:cs="Calibri"/>
                <w:i/>
                <w:sz w:val="18"/>
                <w:szCs w:val="18"/>
              </w:rPr>
              <w:t xml:space="preserve"> toe: …</w:t>
            </w:r>
          </w:p>
        </w:tc>
      </w:tr>
      <w:tr w:rsidR="00533D6B" w:rsidRPr="00D25958" w14:paraId="48963211" w14:textId="77777777" w:rsidTr="00C76C70">
        <w:trPr>
          <w:trHeight w:val="567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62917674" w14:textId="5B91901A" w:rsidR="00533D6B" w:rsidRPr="00D25958" w:rsidRDefault="00533D6B" w:rsidP="00C76C70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 xml:space="preserve">III. Beschrijving in relatie tot de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bekwaamheid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017A36D5" w14:textId="66232C1B" w:rsidR="00533D6B" w:rsidRPr="00D25958" w:rsidRDefault="0097042D" w:rsidP="0097042D">
            <w:pPr>
              <w:pStyle w:val="Koptekst"/>
              <w:spacing w:line="276" w:lineRule="auto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97042D">
              <w:rPr>
                <w:rFonts w:ascii="Calibri" w:hAnsi="Calibri" w:cs="Calibri"/>
                <w:i/>
                <w:sz w:val="18"/>
                <w:szCs w:val="18"/>
              </w:rPr>
              <w:t>Interieurontwerp “Robuust en flexibel”</w:t>
            </w:r>
          </w:p>
        </w:tc>
      </w:tr>
      <w:tr w:rsidR="00533D6B" w:rsidRPr="00D25958" w14:paraId="65817F08" w14:textId="77777777" w:rsidTr="00C76C70">
        <w:trPr>
          <w:trHeight w:val="1153"/>
        </w:trPr>
        <w:tc>
          <w:tcPr>
            <w:tcW w:w="9062" w:type="dxa"/>
            <w:gridSpan w:val="3"/>
          </w:tcPr>
          <w:p w14:paraId="450B81DB" w14:textId="77777777" w:rsidR="00533D6B" w:rsidRPr="00D25958" w:rsidRDefault="00533D6B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…</w:t>
            </w:r>
          </w:p>
        </w:tc>
      </w:tr>
      <w:tr w:rsidR="00533D6B" w:rsidRPr="00D25958" w14:paraId="13F43EA1" w14:textId="77777777" w:rsidTr="00C76C70">
        <w:trPr>
          <w:trHeight w:val="34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3F332E5" w14:textId="77777777" w:rsidR="00533D6B" w:rsidRPr="00D25958" w:rsidRDefault="00533D6B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 xml:space="preserve">De beschrijving (lid III) dient maximaal </w:t>
            </w:r>
            <w:r>
              <w:rPr>
                <w:rFonts w:ascii="Calibri" w:hAnsi="Calibri" w:cs="Calibri"/>
                <w:sz w:val="18"/>
                <w:szCs w:val="18"/>
              </w:rPr>
              <w:t>één</w:t>
            </w:r>
            <w:r w:rsidRPr="00D25958">
              <w:rPr>
                <w:rFonts w:ascii="Calibri" w:hAnsi="Calibri" w:cs="Calibri"/>
                <w:sz w:val="18"/>
                <w:szCs w:val="18"/>
              </w:rPr>
              <w:t xml:space="preserve"> pagina A4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en maximaal 650 woorden 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te beslaan!</w:t>
            </w:r>
          </w:p>
        </w:tc>
      </w:tr>
      <w:tr w:rsidR="0097042D" w:rsidRPr="00D25958" w14:paraId="602866E6" w14:textId="77777777" w:rsidTr="00C76C70">
        <w:trPr>
          <w:trHeight w:val="34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7D77821" w14:textId="07C69D74" w:rsidR="0097042D" w:rsidRPr="0030396C" w:rsidRDefault="0097042D" w:rsidP="0097042D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Voeg 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maximaal één A4 projectblad met beeldmateriaal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toe.</w:t>
            </w:r>
          </w:p>
        </w:tc>
      </w:tr>
    </w:tbl>
    <w:p w14:paraId="1439F4E4" w14:textId="77777777" w:rsidR="002704E8" w:rsidRDefault="002704E8" w:rsidP="002704E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5240"/>
        <w:gridCol w:w="2410"/>
        <w:gridCol w:w="1412"/>
      </w:tblGrid>
      <w:tr w:rsidR="00C76C70" w:rsidRPr="00D25958" w14:paraId="2AA746D2" w14:textId="77777777" w:rsidTr="00C76C70">
        <w:trPr>
          <w:trHeight w:val="680"/>
        </w:trPr>
        <w:tc>
          <w:tcPr>
            <w:tcW w:w="7650" w:type="dxa"/>
            <w:gridSpan w:val="2"/>
            <w:shd w:val="clear" w:color="auto" w:fill="D9D9D9"/>
          </w:tcPr>
          <w:p w14:paraId="468F2737" w14:textId="77777777" w:rsidR="00C76C70" w:rsidRPr="000D57A4" w:rsidRDefault="00C76C70" w:rsidP="00C76C70">
            <w:pPr>
              <w:pStyle w:val="Koptekst"/>
              <w:rPr>
                <w:rFonts w:ascii="Calibri" w:hAnsi="Calibri" w:cs="Calibri"/>
                <w:sz w:val="24"/>
                <w:szCs w:val="24"/>
              </w:rPr>
            </w:pPr>
            <w:r w:rsidRPr="000D57A4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Selectiecriteria technische en </w:t>
            </w:r>
            <w:r>
              <w:rPr>
                <w:rFonts w:ascii="Calibri" w:hAnsi="Calibri" w:cs="Calibri"/>
                <w:sz w:val="24"/>
                <w:szCs w:val="24"/>
              </w:rPr>
              <w:t>beroeps</w:t>
            </w:r>
            <w:r w:rsidRPr="000D57A4">
              <w:rPr>
                <w:rFonts w:ascii="Calibri" w:hAnsi="Calibri" w:cs="Calibri"/>
                <w:sz w:val="24"/>
                <w:szCs w:val="24"/>
              </w:rPr>
              <w:t>bekwaamheid</w:t>
            </w:r>
          </w:p>
          <w:p w14:paraId="7CE04BBC" w14:textId="669BF6EB" w:rsidR="00C76C70" w:rsidRPr="00C40378" w:rsidRDefault="0097042D" w:rsidP="0097042D">
            <w:pPr>
              <w:pStyle w:val="Koptekst"/>
              <w:jc w:val="right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97042D">
              <w:rPr>
                <w:rFonts w:ascii="Calibri" w:hAnsi="Calibri" w:cs="Calibri"/>
                <w:b/>
                <w:i/>
                <w:sz w:val="24"/>
                <w:szCs w:val="24"/>
              </w:rPr>
              <w:t>Interieurontwerp “Duurzaam”</w:t>
            </w:r>
          </w:p>
        </w:tc>
        <w:tc>
          <w:tcPr>
            <w:tcW w:w="1412" w:type="dxa"/>
            <w:shd w:val="clear" w:color="auto" w:fill="D9D9D9"/>
          </w:tcPr>
          <w:p w14:paraId="43C65492" w14:textId="6ECF85E6" w:rsidR="00C76C70" w:rsidRPr="00D25958" w:rsidRDefault="00C76C70" w:rsidP="00C76C70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</w:rPr>
            </w:pPr>
            <w:r w:rsidRPr="00D25958">
              <w:rPr>
                <w:rFonts w:ascii="Calibri" w:hAnsi="Calibri" w:cs="Calibri"/>
                <w:b/>
                <w:sz w:val="44"/>
                <w:szCs w:val="44"/>
              </w:rPr>
              <w:t>S-</w:t>
            </w:r>
            <w:r>
              <w:rPr>
                <w:rFonts w:ascii="Calibri" w:hAnsi="Calibri" w:cs="Calibri"/>
                <w:b/>
                <w:sz w:val="44"/>
                <w:szCs w:val="44"/>
              </w:rPr>
              <w:t>5</w:t>
            </w:r>
          </w:p>
        </w:tc>
      </w:tr>
      <w:tr w:rsidR="00C76C70" w:rsidRPr="00D25958" w14:paraId="119D7391" w14:textId="77777777" w:rsidTr="00C76C70">
        <w:trPr>
          <w:trHeight w:val="340"/>
        </w:trPr>
        <w:tc>
          <w:tcPr>
            <w:tcW w:w="5240" w:type="dxa"/>
            <w:vAlign w:val="center"/>
          </w:tcPr>
          <w:p w14:paraId="6E54C1B3" w14:textId="77777777" w:rsidR="00C76C70" w:rsidRPr="00D25958" w:rsidRDefault="00C76C70" w:rsidP="00C76C70">
            <w:pPr>
              <w:pStyle w:val="Koptekst"/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Vraag</w:t>
            </w:r>
          </w:p>
        </w:tc>
        <w:tc>
          <w:tcPr>
            <w:tcW w:w="3822" w:type="dxa"/>
            <w:gridSpan w:val="2"/>
            <w:vAlign w:val="center"/>
          </w:tcPr>
          <w:p w14:paraId="4497E0F2" w14:textId="77777777" w:rsidR="00C76C70" w:rsidRPr="00D25958" w:rsidRDefault="00C76C70" w:rsidP="00C76C70">
            <w:pPr>
              <w:pStyle w:val="Koptekst"/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Antwoord</w:t>
            </w:r>
          </w:p>
        </w:tc>
      </w:tr>
      <w:tr w:rsidR="00C76C70" w:rsidRPr="00D25958" w14:paraId="72EA8547" w14:textId="77777777" w:rsidTr="00C76C70">
        <w:trPr>
          <w:trHeight w:val="340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6067385F" w14:textId="77777777" w:rsidR="00C76C70" w:rsidRPr="00D25958" w:rsidRDefault="00C76C70" w:rsidP="00C76C70">
            <w:pPr>
              <w:pStyle w:val="Koptekst"/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I. Algemeen</w:t>
            </w:r>
          </w:p>
        </w:tc>
      </w:tr>
      <w:tr w:rsidR="00C76C70" w:rsidRPr="00D25958" w14:paraId="585D9167" w14:textId="77777777" w:rsidTr="00C76C70">
        <w:trPr>
          <w:trHeight w:val="227"/>
        </w:trPr>
        <w:tc>
          <w:tcPr>
            <w:tcW w:w="5240" w:type="dxa"/>
          </w:tcPr>
          <w:p w14:paraId="2A07DCCC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Projectnaam</w:t>
            </w:r>
          </w:p>
        </w:tc>
        <w:tc>
          <w:tcPr>
            <w:tcW w:w="3822" w:type="dxa"/>
            <w:gridSpan w:val="2"/>
          </w:tcPr>
          <w:p w14:paraId="0AAE3616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76C70" w:rsidRPr="00D25958" w14:paraId="09F09E4D" w14:textId="77777777" w:rsidTr="00C76C70">
        <w:trPr>
          <w:trHeight w:val="227"/>
        </w:trPr>
        <w:tc>
          <w:tcPr>
            <w:tcW w:w="5240" w:type="dxa"/>
          </w:tcPr>
          <w:p w14:paraId="18A00B17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Plaats van uitvoering</w:t>
            </w:r>
          </w:p>
        </w:tc>
        <w:tc>
          <w:tcPr>
            <w:tcW w:w="3822" w:type="dxa"/>
            <w:gridSpan w:val="2"/>
          </w:tcPr>
          <w:p w14:paraId="4ED62FB2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76C70" w:rsidRPr="00D25958" w14:paraId="6434102B" w14:textId="77777777" w:rsidTr="00C76C70">
        <w:trPr>
          <w:trHeight w:val="227"/>
        </w:trPr>
        <w:tc>
          <w:tcPr>
            <w:tcW w:w="5240" w:type="dxa"/>
          </w:tcPr>
          <w:p w14:paraId="6EF5B341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Beknopte o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mschrijving van het project</w:t>
            </w:r>
          </w:p>
        </w:tc>
        <w:tc>
          <w:tcPr>
            <w:tcW w:w="3822" w:type="dxa"/>
            <w:gridSpan w:val="2"/>
          </w:tcPr>
          <w:p w14:paraId="62EAC929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76C70" w:rsidRPr="00D25958" w14:paraId="1E17A670" w14:textId="77777777" w:rsidTr="00C76C70">
        <w:trPr>
          <w:trHeight w:val="227"/>
        </w:trPr>
        <w:tc>
          <w:tcPr>
            <w:tcW w:w="5240" w:type="dxa"/>
          </w:tcPr>
          <w:p w14:paraId="3C5D3F80" w14:textId="77777777" w:rsidR="00C76C70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Opdrachtnemer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van het referentieproject </w:t>
            </w:r>
          </w:p>
          <w:p w14:paraId="6059F155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(N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aam Gegadigde of lid van de Combinatie of Derde)</w:t>
            </w:r>
          </w:p>
        </w:tc>
        <w:tc>
          <w:tcPr>
            <w:tcW w:w="3822" w:type="dxa"/>
            <w:gridSpan w:val="2"/>
          </w:tcPr>
          <w:p w14:paraId="758C2FEE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76C70" w:rsidRPr="00D25958" w14:paraId="33CC0AF4" w14:textId="77777777" w:rsidTr="00C76C70">
        <w:trPr>
          <w:trHeight w:val="227"/>
        </w:trPr>
        <w:tc>
          <w:tcPr>
            <w:tcW w:w="5240" w:type="dxa"/>
          </w:tcPr>
          <w:p w14:paraId="0C58DC99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Omschrijving van de opdracht, werkzaamheden c.q. rol van </w:t>
            </w:r>
            <w:r>
              <w:rPr>
                <w:rFonts w:ascii="Calibri" w:hAnsi="Calibri" w:cs="Calibri"/>
                <w:sz w:val="18"/>
                <w:szCs w:val="18"/>
              </w:rPr>
              <w:t>opdrachtnemer</w:t>
            </w:r>
            <w:r w:rsidRPr="0030396C">
              <w:rPr>
                <w:rFonts w:ascii="Calibri" w:hAnsi="Calibri" w:cs="Calibri"/>
                <w:sz w:val="18"/>
                <w:szCs w:val="18"/>
              </w:rPr>
              <w:t xml:space="preserve"> in het referentieproject</w:t>
            </w:r>
          </w:p>
        </w:tc>
        <w:tc>
          <w:tcPr>
            <w:tcW w:w="3822" w:type="dxa"/>
            <w:gridSpan w:val="2"/>
          </w:tcPr>
          <w:p w14:paraId="48139F1E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76C70" w:rsidRPr="00D25958" w14:paraId="4A838C58" w14:textId="77777777" w:rsidTr="00C76C70">
        <w:trPr>
          <w:trHeight w:val="227"/>
        </w:trPr>
        <w:tc>
          <w:tcPr>
            <w:tcW w:w="5240" w:type="dxa"/>
          </w:tcPr>
          <w:p w14:paraId="35CD104D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Zijn de werkzaamheden in een samenwerkingsverband uitgevoerd of is beroep op derden gedaan (onderaanneming)?</w:t>
            </w:r>
          </w:p>
        </w:tc>
        <w:tc>
          <w:tcPr>
            <w:tcW w:w="3822" w:type="dxa"/>
            <w:gridSpan w:val="2"/>
          </w:tcPr>
          <w:p w14:paraId="16F735C3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24D640E0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Licht </w:t>
            </w: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toe: …</w:t>
            </w:r>
          </w:p>
        </w:tc>
      </w:tr>
      <w:tr w:rsidR="00C76C70" w:rsidRPr="00D25958" w14:paraId="0C067823" w14:textId="77777777" w:rsidTr="00C76C70">
        <w:trPr>
          <w:trHeight w:val="227"/>
        </w:trPr>
        <w:tc>
          <w:tcPr>
            <w:tcW w:w="5240" w:type="dxa"/>
          </w:tcPr>
          <w:p w14:paraId="33ABE3F0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Totale bouwkosten, excl. B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3822" w:type="dxa"/>
            <w:gridSpan w:val="2"/>
          </w:tcPr>
          <w:p w14:paraId="64542B1A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 xml:space="preserve">€ </w:t>
            </w:r>
          </w:p>
        </w:tc>
      </w:tr>
      <w:tr w:rsidR="00C76C70" w:rsidRPr="00D25958" w14:paraId="1FF93122" w14:textId="77777777" w:rsidTr="00C76C70">
        <w:trPr>
          <w:trHeight w:val="227"/>
        </w:trPr>
        <w:tc>
          <w:tcPr>
            <w:tcW w:w="5240" w:type="dxa"/>
          </w:tcPr>
          <w:p w14:paraId="6F3B9B92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Opdrachtsom, excl. B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3822" w:type="dxa"/>
            <w:gridSpan w:val="2"/>
          </w:tcPr>
          <w:p w14:paraId="5CCC2D78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€</w:t>
            </w:r>
          </w:p>
        </w:tc>
      </w:tr>
      <w:tr w:rsidR="00C76C70" w:rsidRPr="00D25958" w14:paraId="128A2312" w14:textId="77777777" w:rsidTr="00C76C70">
        <w:trPr>
          <w:trHeight w:val="227"/>
        </w:trPr>
        <w:tc>
          <w:tcPr>
            <w:tcW w:w="5240" w:type="dxa"/>
          </w:tcPr>
          <w:p w14:paraId="35DEA557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</w:tc>
        <w:tc>
          <w:tcPr>
            <w:tcW w:w="3822" w:type="dxa"/>
            <w:gridSpan w:val="2"/>
          </w:tcPr>
          <w:p w14:paraId="3979D917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76C70" w:rsidRPr="00D25958" w14:paraId="2378C6A6" w14:textId="77777777" w:rsidTr="00C76C70">
        <w:trPr>
          <w:trHeight w:val="227"/>
        </w:trPr>
        <w:tc>
          <w:tcPr>
            <w:tcW w:w="5240" w:type="dxa"/>
          </w:tcPr>
          <w:p w14:paraId="5870299A" w14:textId="77777777" w:rsidR="00C76C70" w:rsidRPr="0030396C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Naam, functie en telefoonnummer van contactpersoon bij de opdrachtgever die door Aanbesteder kan worden geconsulteerd</w:t>
            </w:r>
          </w:p>
        </w:tc>
        <w:tc>
          <w:tcPr>
            <w:tcW w:w="3822" w:type="dxa"/>
            <w:gridSpan w:val="2"/>
          </w:tcPr>
          <w:p w14:paraId="61F8DE65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76C70" w:rsidRPr="00D25958" w14:paraId="4B95F0F4" w14:textId="77777777" w:rsidTr="00C76C70">
        <w:trPr>
          <w:trHeight w:val="340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6B698EBE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II. Voorwaarden in relatie tot het referentieproject</w:t>
            </w:r>
          </w:p>
        </w:tc>
      </w:tr>
      <w:tr w:rsidR="00C76C70" w:rsidRPr="00D25958" w14:paraId="37AF8241" w14:textId="77777777" w:rsidTr="00C76C70">
        <w:trPr>
          <w:trHeight w:val="227"/>
        </w:trPr>
        <w:tc>
          <w:tcPr>
            <w:tcW w:w="5240" w:type="dxa"/>
          </w:tcPr>
          <w:p w14:paraId="5249AA10" w14:textId="2C63FE73" w:rsidR="00C76C70" w:rsidRPr="00D25958" w:rsidRDefault="00C76C70" w:rsidP="001C2770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7A0B11">
              <w:rPr>
                <w:rFonts w:ascii="Calibri" w:hAnsi="Calibri" w:cs="Calibri"/>
                <w:sz w:val="18"/>
                <w:szCs w:val="18"/>
              </w:rPr>
              <w:t xml:space="preserve">Het referentieproject is opgeleverd in de periode van </w:t>
            </w:r>
            <w:r w:rsidR="0097042D">
              <w:rPr>
                <w:rFonts w:ascii="Calibri" w:hAnsi="Calibri" w:cs="Calibri"/>
                <w:sz w:val="18"/>
                <w:szCs w:val="18"/>
              </w:rPr>
              <w:t>drie</w:t>
            </w:r>
            <w:r w:rsidRPr="007A0B11">
              <w:rPr>
                <w:rFonts w:ascii="Calibri" w:hAnsi="Calibri" w:cs="Calibri"/>
                <w:sz w:val="18"/>
                <w:szCs w:val="18"/>
              </w:rPr>
              <w:t xml:space="preserve"> jaar voorafgaand aan de uiterste datum van Aanmelding.</w:t>
            </w:r>
          </w:p>
        </w:tc>
        <w:tc>
          <w:tcPr>
            <w:tcW w:w="3822" w:type="dxa"/>
            <w:gridSpan w:val="2"/>
          </w:tcPr>
          <w:p w14:paraId="6F0E1774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0AA6AFB6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Licht</w:t>
            </w:r>
            <w:r w:rsidRPr="00D25958">
              <w:rPr>
                <w:rFonts w:ascii="Calibri" w:hAnsi="Calibri" w:cs="Calibri"/>
                <w:i/>
                <w:sz w:val="18"/>
                <w:szCs w:val="18"/>
              </w:rPr>
              <w:t xml:space="preserve"> toe: …</w:t>
            </w:r>
          </w:p>
        </w:tc>
      </w:tr>
      <w:tr w:rsidR="00C76C70" w:rsidRPr="00D25958" w14:paraId="45466690" w14:textId="77777777" w:rsidTr="00C76C70">
        <w:trPr>
          <w:trHeight w:val="567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7650ACA2" w14:textId="7A522EAD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 xml:space="preserve">III. Beschrijving in relatie tot de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bekwaamheid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0FFBADC7" w14:textId="43058A88" w:rsidR="00C76C70" w:rsidRPr="00D25958" w:rsidRDefault="0097042D" w:rsidP="0097042D">
            <w:pPr>
              <w:pStyle w:val="Koptekst"/>
              <w:spacing w:line="276" w:lineRule="auto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97042D">
              <w:rPr>
                <w:rFonts w:ascii="Calibri" w:hAnsi="Calibri" w:cs="Calibri"/>
                <w:i/>
                <w:sz w:val="18"/>
                <w:szCs w:val="18"/>
              </w:rPr>
              <w:t>Interieurontwerp “Duurzaam”</w:t>
            </w:r>
          </w:p>
        </w:tc>
      </w:tr>
      <w:tr w:rsidR="00C76C70" w:rsidRPr="00D25958" w14:paraId="08A26B2F" w14:textId="77777777" w:rsidTr="00C76C70">
        <w:trPr>
          <w:trHeight w:val="1153"/>
        </w:trPr>
        <w:tc>
          <w:tcPr>
            <w:tcW w:w="9062" w:type="dxa"/>
            <w:gridSpan w:val="3"/>
          </w:tcPr>
          <w:p w14:paraId="38D96FCA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…</w:t>
            </w:r>
          </w:p>
        </w:tc>
      </w:tr>
      <w:tr w:rsidR="00C76C70" w:rsidRPr="00D25958" w14:paraId="63606EE7" w14:textId="77777777" w:rsidTr="00C76C70">
        <w:trPr>
          <w:trHeight w:val="34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9F69289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 xml:space="preserve">De beschrijving (lid III) dient maximaal </w:t>
            </w:r>
            <w:r>
              <w:rPr>
                <w:rFonts w:ascii="Calibri" w:hAnsi="Calibri" w:cs="Calibri"/>
                <w:sz w:val="18"/>
                <w:szCs w:val="18"/>
              </w:rPr>
              <w:t>één</w:t>
            </w:r>
            <w:r w:rsidRPr="00D25958">
              <w:rPr>
                <w:rFonts w:ascii="Calibri" w:hAnsi="Calibri" w:cs="Calibri"/>
                <w:sz w:val="18"/>
                <w:szCs w:val="18"/>
              </w:rPr>
              <w:t xml:space="preserve"> pagina A4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en maximaal 650 woorden 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te beslaan!</w:t>
            </w:r>
          </w:p>
        </w:tc>
      </w:tr>
      <w:tr w:rsidR="0097042D" w:rsidRPr="00D25958" w14:paraId="127CF14C" w14:textId="77777777" w:rsidTr="00C76C70">
        <w:trPr>
          <w:trHeight w:val="34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D2FE92" w14:textId="4C691811" w:rsidR="0097042D" w:rsidRPr="0030396C" w:rsidRDefault="0097042D" w:rsidP="0097042D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Voeg 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maximaal één A4 projectblad met beeldmateriaal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toe.</w:t>
            </w:r>
          </w:p>
        </w:tc>
      </w:tr>
    </w:tbl>
    <w:p w14:paraId="0E747951" w14:textId="77777777" w:rsidR="002704E8" w:rsidRDefault="002704E8" w:rsidP="002704E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5240"/>
        <w:gridCol w:w="2410"/>
        <w:gridCol w:w="1412"/>
      </w:tblGrid>
      <w:tr w:rsidR="00C76C70" w:rsidRPr="00D25958" w14:paraId="5C8098BF" w14:textId="77777777" w:rsidTr="00C76C70">
        <w:trPr>
          <w:trHeight w:val="680"/>
        </w:trPr>
        <w:tc>
          <w:tcPr>
            <w:tcW w:w="7650" w:type="dxa"/>
            <w:gridSpan w:val="2"/>
            <w:shd w:val="clear" w:color="auto" w:fill="D9D9D9"/>
          </w:tcPr>
          <w:p w14:paraId="45AD90A3" w14:textId="77777777" w:rsidR="00C76C70" w:rsidRPr="000D57A4" w:rsidRDefault="00C76C70" w:rsidP="00C76C70">
            <w:pPr>
              <w:pStyle w:val="Koptekst"/>
              <w:rPr>
                <w:rFonts w:ascii="Calibri" w:hAnsi="Calibri" w:cs="Calibri"/>
                <w:sz w:val="24"/>
                <w:szCs w:val="24"/>
              </w:rPr>
            </w:pPr>
            <w:r w:rsidRPr="000D57A4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Selectiecriteria technische en </w:t>
            </w:r>
            <w:r>
              <w:rPr>
                <w:rFonts w:ascii="Calibri" w:hAnsi="Calibri" w:cs="Calibri"/>
                <w:sz w:val="24"/>
                <w:szCs w:val="24"/>
              </w:rPr>
              <w:t>beroeps</w:t>
            </w:r>
            <w:r w:rsidRPr="000D57A4">
              <w:rPr>
                <w:rFonts w:ascii="Calibri" w:hAnsi="Calibri" w:cs="Calibri"/>
                <w:sz w:val="24"/>
                <w:szCs w:val="24"/>
              </w:rPr>
              <w:t>bekwaamheid</w:t>
            </w:r>
          </w:p>
          <w:p w14:paraId="2E92A4D8" w14:textId="074C4E5D" w:rsidR="00C76C70" w:rsidRPr="00C40378" w:rsidRDefault="0097042D" w:rsidP="0097042D">
            <w:pPr>
              <w:pStyle w:val="Koptekst"/>
              <w:jc w:val="right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97042D">
              <w:rPr>
                <w:rFonts w:ascii="Calibri" w:hAnsi="Calibri" w:cs="Calibri"/>
                <w:b/>
                <w:i/>
                <w:sz w:val="24"/>
                <w:szCs w:val="24"/>
              </w:rPr>
              <w:t>Interieurontwerp “BIM”</w:t>
            </w:r>
          </w:p>
        </w:tc>
        <w:tc>
          <w:tcPr>
            <w:tcW w:w="1412" w:type="dxa"/>
            <w:shd w:val="clear" w:color="auto" w:fill="D9D9D9"/>
          </w:tcPr>
          <w:p w14:paraId="4ACAADF6" w14:textId="772A181E" w:rsidR="00C76C70" w:rsidRPr="00D25958" w:rsidRDefault="00C76C70" w:rsidP="00C76C70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</w:rPr>
            </w:pPr>
            <w:r w:rsidRPr="00D25958">
              <w:rPr>
                <w:rFonts w:ascii="Calibri" w:hAnsi="Calibri" w:cs="Calibri"/>
                <w:b/>
                <w:sz w:val="44"/>
                <w:szCs w:val="44"/>
              </w:rPr>
              <w:t>S-</w:t>
            </w:r>
            <w:r>
              <w:rPr>
                <w:rFonts w:ascii="Calibri" w:hAnsi="Calibri" w:cs="Calibri"/>
                <w:b/>
                <w:sz w:val="44"/>
                <w:szCs w:val="44"/>
              </w:rPr>
              <w:t>6</w:t>
            </w:r>
          </w:p>
        </w:tc>
      </w:tr>
      <w:tr w:rsidR="00C76C70" w:rsidRPr="00D25958" w14:paraId="65042BC0" w14:textId="77777777" w:rsidTr="00C76C70">
        <w:trPr>
          <w:trHeight w:val="340"/>
        </w:trPr>
        <w:tc>
          <w:tcPr>
            <w:tcW w:w="5240" w:type="dxa"/>
            <w:vAlign w:val="center"/>
          </w:tcPr>
          <w:p w14:paraId="4C70C42F" w14:textId="77777777" w:rsidR="00C76C70" w:rsidRPr="00D25958" w:rsidRDefault="00C76C70" w:rsidP="00C76C70">
            <w:pPr>
              <w:pStyle w:val="Koptekst"/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Vraag</w:t>
            </w:r>
          </w:p>
        </w:tc>
        <w:tc>
          <w:tcPr>
            <w:tcW w:w="3822" w:type="dxa"/>
            <w:gridSpan w:val="2"/>
            <w:vAlign w:val="center"/>
          </w:tcPr>
          <w:p w14:paraId="1D230F06" w14:textId="77777777" w:rsidR="00C76C70" w:rsidRPr="00D25958" w:rsidRDefault="00C76C70" w:rsidP="00C76C70">
            <w:pPr>
              <w:pStyle w:val="Koptekst"/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Antwoord</w:t>
            </w:r>
          </w:p>
        </w:tc>
      </w:tr>
      <w:tr w:rsidR="00C76C70" w:rsidRPr="00D25958" w14:paraId="20D82D68" w14:textId="77777777" w:rsidTr="00C76C70">
        <w:trPr>
          <w:trHeight w:val="340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6C0F4508" w14:textId="77777777" w:rsidR="00C76C70" w:rsidRPr="00D25958" w:rsidRDefault="00C76C70" w:rsidP="00C76C70">
            <w:pPr>
              <w:pStyle w:val="Koptekst"/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I. Algemeen</w:t>
            </w:r>
          </w:p>
        </w:tc>
      </w:tr>
      <w:tr w:rsidR="00C76C70" w:rsidRPr="00D25958" w14:paraId="7B5D82B5" w14:textId="77777777" w:rsidTr="00C76C70">
        <w:trPr>
          <w:trHeight w:val="227"/>
        </w:trPr>
        <w:tc>
          <w:tcPr>
            <w:tcW w:w="5240" w:type="dxa"/>
          </w:tcPr>
          <w:p w14:paraId="2052BF08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Projectnaam</w:t>
            </w:r>
          </w:p>
        </w:tc>
        <w:tc>
          <w:tcPr>
            <w:tcW w:w="3822" w:type="dxa"/>
            <w:gridSpan w:val="2"/>
          </w:tcPr>
          <w:p w14:paraId="21775DFD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76C70" w:rsidRPr="00D25958" w14:paraId="1D45002F" w14:textId="77777777" w:rsidTr="00C76C70">
        <w:trPr>
          <w:trHeight w:val="227"/>
        </w:trPr>
        <w:tc>
          <w:tcPr>
            <w:tcW w:w="5240" w:type="dxa"/>
          </w:tcPr>
          <w:p w14:paraId="4D6C44C0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Plaats van uitvoering</w:t>
            </w:r>
          </w:p>
        </w:tc>
        <w:tc>
          <w:tcPr>
            <w:tcW w:w="3822" w:type="dxa"/>
            <w:gridSpan w:val="2"/>
          </w:tcPr>
          <w:p w14:paraId="4D966246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76C70" w:rsidRPr="00D25958" w14:paraId="6D35324C" w14:textId="77777777" w:rsidTr="00C76C70">
        <w:trPr>
          <w:trHeight w:val="227"/>
        </w:trPr>
        <w:tc>
          <w:tcPr>
            <w:tcW w:w="5240" w:type="dxa"/>
          </w:tcPr>
          <w:p w14:paraId="7B24BC00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Beknopte o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mschrijving van het project</w:t>
            </w:r>
          </w:p>
        </w:tc>
        <w:tc>
          <w:tcPr>
            <w:tcW w:w="3822" w:type="dxa"/>
            <w:gridSpan w:val="2"/>
          </w:tcPr>
          <w:p w14:paraId="4B4D3D4B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76C70" w:rsidRPr="00D25958" w14:paraId="6C48828B" w14:textId="77777777" w:rsidTr="00C76C70">
        <w:trPr>
          <w:trHeight w:val="227"/>
        </w:trPr>
        <w:tc>
          <w:tcPr>
            <w:tcW w:w="5240" w:type="dxa"/>
          </w:tcPr>
          <w:p w14:paraId="2CD77576" w14:textId="77777777" w:rsidR="00C76C70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Opdrachtnemer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van het referentieproject </w:t>
            </w:r>
          </w:p>
          <w:p w14:paraId="60C2006A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(N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aam Gegadigde of lid van de Combinatie of Derde)</w:t>
            </w:r>
          </w:p>
        </w:tc>
        <w:tc>
          <w:tcPr>
            <w:tcW w:w="3822" w:type="dxa"/>
            <w:gridSpan w:val="2"/>
          </w:tcPr>
          <w:p w14:paraId="0D96C677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76C70" w:rsidRPr="00D25958" w14:paraId="6C9D752C" w14:textId="77777777" w:rsidTr="00C76C70">
        <w:trPr>
          <w:trHeight w:val="227"/>
        </w:trPr>
        <w:tc>
          <w:tcPr>
            <w:tcW w:w="5240" w:type="dxa"/>
          </w:tcPr>
          <w:p w14:paraId="34C4FAFE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Omschrijving van de opdracht, werkzaamheden c.q. rol van </w:t>
            </w:r>
            <w:r>
              <w:rPr>
                <w:rFonts w:ascii="Calibri" w:hAnsi="Calibri" w:cs="Calibri"/>
                <w:sz w:val="18"/>
                <w:szCs w:val="18"/>
              </w:rPr>
              <w:t>opdrachtnemer</w:t>
            </w:r>
            <w:r w:rsidRPr="0030396C">
              <w:rPr>
                <w:rFonts w:ascii="Calibri" w:hAnsi="Calibri" w:cs="Calibri"/>
                <w:sz w:val="18"/>
                <w:szCs w:val="18"/>
              </w:rPr>
              <w:t xml:space="preserve"> in het referentieproject</w:t>
            </w:r>
          </w:p>
        </w:tc>
        <w:tc>
          <w:tcPr>
            <w:tcW w:w="3822" w:type="dxa"/>
            <w:gridSpan w:val="2"/>
          </w:tcPr>
          <w:p w14:paraId="03DDBCB7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76C70" w:rsidRPr="00D25958" w14:paraId="31F9C8DE" w14:textId="77777777" w:rsidTr="00C76C70">
        <w:trPr>
          <w:trHeight w:val="227"/>
        </w:trPr>
        <w:tc>
          <w:tcPr>
            <w:tcW w:w="5240" w:type="dxa"/>
          </w:tcPr>
          <w:p w14:paraId="6FA4F7C4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Zijn de werkzaamheden in een samenwerkingsverband uitgevoerd of is beroep op derden gedaan (onderaanneming)?</w:t>
            </w:r>
          </w:p>
        </w:tc>
        <w:tc>
          <w:tcPr>
            <w:tcW w:w="3822" w:type="dxa"/>
            <w:gridSpan w:val="2"/>
          </w:tcPr>
          <w:p w14:paraId="26C211DE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7E342845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Licht </w:t>
            </w: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toe: …</w:t>
            </w:r>
          </w:p>
        </w:tc>
      </w:tr>
      <w:tr w:rsidR="00C76C70" w:rsidRPr="00D25958" w14:paraId="6E39D351" w14:textId="77777777" w:rsidTr="00C76C70">
        <w:trPr>
          <w:trHeight w:val="227"/>
        </w:trPr>
        <w:tc>
          <w:tcPr>
            <w:tcW w:w="5240" w:type="dxa"/>
          </w:tcPr>
          <w:p w14:paraId="569BB268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Totale bouwkosten, excl. B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3822" w:type="dxa"/>
            <w:gridSpan w:val="2"/>
          </w:tcPr>
          <w:p w14:paraId="2E181DBE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 xml:space="preserve">€ </w:t>
            </w:r>
          </w:p>
        </w:tc>
      </w:tr>
      <w:tr w:rsidR="00C76C70" w:rsidRPr="00D25958" w14:paraId="4C3E77CD" w14:textId="77777777" w:rsidTr="00C76C70">
        <w:trPr>
          <w:trHeight w:val="227"/>
        </w:trPr>
        <w:tc>
          <w:tcPr>
            <w:tcW w:w="5240" w:type="dxa"/>
          </w:tcPr>
          <w:p w14:paraId="3B6CCDB3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Opdrachtsom, excl. B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3822" w:type="dxa"/>
            <w:gridSpan w:val="2"/>
          </w:tcPr>
          <w:p w14:paraId="581C2EDB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€</w:t>
            </w:r>
          </w:p>
        </w:tc>
      </w:tr>
      <w:tr w:rsidR="00C76C70" w:rsidRPr="00D25958" w14:paraId="78B07F37" w14:textId="77777777" w:rsidTr="00C76C70">
        <w:trPr>
          <w:trHeight w:val="227"/>
        </w:trPr>
        <w:tc>
          <w:tcPr>
            <w:tcW w:w="5240" w:type="dxa"/>
          </w:tcPr>
          <w:p w14:paraId="1386D110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</w:tc>
        <w:tc>
          <w:tcPr>
            <w:tcW w:w="3822" w:type="dxa"/>
            <w:gridSpan w:val="2"/>
          </w:tcPr>
          <w:p w14:paraId="360F0145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76C70" w:rsidRPr="00D25958" w14:paraId="704D9921" w14:textId="77777777" w:rsidTr="00C76C70">
        <w:trPr>
          <w:trHeight w:val="227"/>
        </w:trPr>
        <w:tc>
          <w:tcPr>
            <w:tcW w:w="5240" w:type="dxa"/>
          </w:tcPr>
          <w:p w14:paraId="260D684E" w14:textId="77777777" w:rsidR="00C76C70" w:rsidRPr="0030396C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Naam, functie en telefoonnummer van contactpersoon bij de opdrachtgever die door Aanbesteder kan worden geconsulteerd</w:t>
            </w:r>
          </w:p>
        </w:tc>
        <w:tc>
          <w:tcPr>
            <w:tcW w:w="3822" w:type="dxa"/>
            <w:gridSpan w:val="2"/>
          </w:tcPr>
          <w:p w14:paraId="6B672D9C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76C70" w:rsidRPr="00D25958" w14:paraId="3508DB59" w14:textId="77777777" w:rsidTr="00C76C70">
        <w:trPr>
          <w:trHeight w:val="340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6BF870B6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>II. Voorwaarden in relatie tot het referentieproject</w:t>
            </w:r>
          </w:p>
        </w:tc>
      </w:tr>
      <w:tr w:rsidR="00C76C70" w:rsidRPr="00D25958" w14:paraId="5C1DD902" w14:textId="77777777" w:rsidTr="00C76C70">
        <w:trPr>
          <w:trHeight w:val="227"/>
        </w:trPr>
        <w:tc>
          <w:tcPr>
            <w:tcW w:w="5240" w:type="dxa"/>
          </w:tcPr>
          <w:p w14:paraId="2FD3A818" w14:textId="54132D33" w:rsidR="00C76C70" w:rsidRPr="00D25958" w:rsidRDefault="00C76C70" w:rsidP="001C2770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7A0B11">
              <w:rPr>
                <w:rFonts w:ascii="Calibri" w:hAnsi="Calibri" w:cs="Calibri"/>
                <w:sz w:val="18"/>
                <w:szCs w:val="18"/>
              </w:rPr>
              <w:t xml:space="preserve">Het referentieproject is opgeleverd in de periode van </w:t>
            </w:r>
            <w:r w:rsidR="0097042D">
              <w:rPr>
                <w:rFonts w:ascii="Calibri" w:hAnsi="Calibri" w:cs="Calibri"/>
                <w:sz w:val="18"/>
                <w:szCs w:val="18"/>
              </w:rPr>
              <w:t>drie</w:t>
            </w:r>
            <w:r w:rsidRPr="007A0B11">
              <w:rPr>
                <w:rFonts w:ascii="Calibri" w:hAnsi="Calibri" w:cs="Calibri"/>
                <w:sz w:val="18"/>
                <w:szCs w:val="18"/>
              </w:rPr>
              <w:t xml:space="preserve"> jaar voorafgaand aan de uiterste datum van Aanmelding.</w:t>
            </w:r>
          </w:p>
        </w:tc>
        <w:tc>
          <w:tcPr>
            <w:tcW w:w="3822" w:type="dxa"/>
            <w:gridSpan w:val="2"/>
          </w:tcPr>
          <w:p w14:paraId="65E4747D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D25958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0855BC1A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Licht</w:t>
            </w:r>
            <w:r w:rsidRPr="00D25958">
              <w:rPr>
                <w:rFonts w:ascii="Calibri" w:hAnsi="Calibri" w:cs="Calibri"/>
                <w:i/>
                <w:sz w:val="18"/>
                <w:szCs w:val="18"/>
              </w:rPr>
              <w:t xml:space="preserve"> toe: …</w:t>
            </w:r>
          </w:p>
        </w:tc>
      </w:tr>
      <w:tr w:rsidR="00C76C70" w:rsidRPr="00D25958" w14:paraId="3E8B68CB" w14:textId="77777777" w:rsidTr="00C76C70">
        <w:trPr>
          <w:trHeight w:val="567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28328C89" w14:textId="3DD59F01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 xml:space="preserve">III. Beschrijving in relatie tot de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bekwaamheid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364635D1" w14:textId="1A33D67B" w:rsidR="00C76C70" w:rsidRPr="00D25958" w:rsidRDefault="0097042D" w:rsidP="0097042D">
            <w:pPr>
              <w:pStyle w:val="Koptekst"/>
              <w:spacing w:line="276" w:lineRule="auto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97042D">
              <w:rPr>
                <w:rFonts w:ascii="Calibri" w:hAnsi="Calibri" w:cs="Calibri"/>
                <w:i/>
                <w:sz w:val="18"/>
                <w:szCs w:val="18"/>
              </w:rPr>
              <w:t>Interieurontwerp “BIM”</w:t>
            </w:r>
          </w:p>
        </w:tc>
      </w:tr>
      <w:tr w:rsidR="00C76C70" w:rsidRPr="00D25958" w14:paraId="0641BA90" w14:textId="77777777" w:rsidTr="00C76C70">
        <w:trPr>
          <w:trHeight w:val="1153"/>
        </w:trPr>
        <w:tc>
          <w:tcPr>
            <w:tcW w:w="9062" w:type="dxa"/>
            <w:gridSpan w:val="3"/>
          </w:tcPr>
          <w:p w14:paraId="054013BC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…</w:t>
            </w:r>
          </w:p>
        </w:tc>
      </w:tr>
      <w:tr w:rsidR="00C76C70" w:rsidRPr="00D25958" w14:paraId="441E6028" w14:textId="77777777" w:rsidTr="00C76C70">
        <w:trPr>
          <w:trHeight w:val="34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9EE0AF" w14:textId="77777777" w:rsidR="00C76C70" w:rsidRPr="00D25958" w:rsidRDefault="00C76C70" w:rsidP="00C76C7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 xml:space="preserve">De beschrijving (lid III) dient maximaal </w:t>
            </w:r>
            <w:r>
              <w:rPr>
                <w:rFonts w:ascii="Calibri" w:hAnsi="Calibri" w:cs="Calibri"/>
                <w:sz w:val="18"/>
                <w:szCs w:val="18"/>
              </w:rPr>
              <w:t>één</w:t>
            </w:r>
            <w:r w:rsidRPr="00D25958">
              <w:rPr>
                <w:rFonts w:ascii="Calibri" w:hAnsi="Calibri" w:cs="Calibri"/>
                <w:sz w:val="18"/>
                <w:szCs w:val="18"/>
              </w:rPr>
              <w:t xml:space="preserve"> pagina A4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en maximaal 650 woorden 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te beslaan!</w:t>
            </w:r>
          </w:p>
        </w:tc>
      </w:tr>
      <w:tr w:rsidR="0097042D" w:rsidRPr="00D25958" w14:paraId="6867F867" w14:textId="77777777" w:rsidTr="00C76C70">
        <w:trPr>
          <w:trHeight w:val="34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B1C88F" w14:textId="0F34F5AB" w:rsidR="0097042D" w:rsidRPr="0030396C" w:rsidRDefault="0097042D" w:rsidP="0097042D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Voeg 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maximaal één A4 projectblad met beeldmateriaal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toe.</w:t>
            </w:r>
          </w:p>
        </w:tc>
      </w:tr>
    </w:tbl>
    <w:p w14:paraId="255ECB87" w14:textId="5BA7F651" w:rsidR="002704E8" w:rsidRDefault="002704E8" w:rsidP="002704E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7647"/>
        <w:gridCol w:w="1415"/>
      </w:tblGrid>
      <w:tr w:rsidR="00994AC6" w:rsidRPr="00D25958" w14:paraId="24B15C09" w14:textId="77777777" w:rsidTr="00994AC6">
        <w:trPr>
          <w:trHeight w:val="680"/>
        </w:trPr>
        <w:tc>
          <w:tcPr>
            <w:tcW w:w="7647" w:type="dxa"/>
            <w:shd w:val="clear" w:color="auto" w:fill="D9D9D9"/>
          </w:tcPr>
          <w:p w14:paraId="50258415" w14:textId="1EFCB294" w:rsidR="0095309C" w:rsidRPr="000D57A4" w:rsidRDefault="0095309C" w:rsidP="0097042D">
            <w:pPr>
              <w:pStyle w:val="Koptekst"/>
              <w:rPr>
                <w:rFonts w:ascii="Calibri" w:hAnsi="Calibri" w:cs="Calibri"/>
                <w:sz w:val="24"/>
                <w:szCs w:val="24"/>
              </w:rPr>
            </w:pPr>
            <w:r w:rsidRPr="000D57A4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Selectiecriteria technische en </w:t>
            </w:r>
            <w:r w:rsidR="00994AC6">
              <w:rPr>
                <w:rFonts w:ascii="Calibri" w:hAnsi="Calibri" w:cs="Calibri"/>
                <w:sz w:val="24"/>
                <w:szCs w:val="24"/>
              </w:rPr>
              <w:t>beroeps</w:t>
            </w:r>
            <w:r w:rsidRPr="000D57A4">
              <w:rPr>
                <w:rFonts w:ascii="Calibri" w:hAnsi="Calibri" w:cs="Calibri"/>
                <w:sz w:val="24"/>
                <w:szCs w:val="24"/>
              </w:rPr>
              <w:t>bekwaamheid</w:t>
            </w:r>
          </w:p>
          <w:p w14:paraId="4A48FA5C" w14:textId="1E7A10E0" w:rsidR="0095309C" w:rsidRPr="00C40378" w:rsidRDefault="008A5DA0" w:rsidP="008A5DA0">
            <w:pPr>
              <w:pStyle w:val="Koptekst"/>
              <w:jc w:val="right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Ontwerpproces</w:t>
            </w:r>
          </w:p>
        </w:tc>
        <w:tc>
          <w:tcPr>
            <w:tcW w:w="1415" w:type="dxa"/>
            <w:shd w:val="clear" w:color="auto" w:fill="D9D9D9"/>
          </w:tcPr>
          <w:p w14:paraId="6CB9885D" w14:textId="5687874F" w:rsidR="0095309C" w:rsidRPr="00D25958" w:rsidRDefault="0095309C" w:rsidP="008A5DA0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</w:rPr>
            </w:pPr>
            <w:r w:rsidRPr="00D25958">
              <w:rPr>
                <w:rFonts w:ascii="Calibri" w:hAnsi="Calibri" w:cs="Calibri"/>
                <w:b/>
                <w:sz w:val="44"/>
                <w:szCs w:val="44"/>
              </w:rPr>
              <w:t>S-</w:t>
            </w:r>
            <w:r w:rsidR="008A5DA0">
              <w:rPr>
                <w:rFonts w:ascii="Calibri" w:hAnsi="Calibri" w:cs="Calibri"/>
                <w:b/>
                <w:sz w:val="44"/>
                <w:szCs w:val="44"/>
              </w:rPr>
              <w:t>7</w:t>
            </w:r>
          </w:p>
        </w:tc>
      </w:tr>
      <w:tr w:rsidR="0095309C" w:rsidRPr="00D25958" w14:paraId="66836B2F" w14:textId="77777777" w:rsidTr="0097042D">
        <w:trPr>
          <w:trHeight w:val="567"/>
        </w:trPr>
        <w:tc>
          <w:tcPr>
            <w:tcW w:w="9062" w:type="dxa"/>
            <w:gridSpan w:val="2"/>
            <w:shd w:val="clear" w:color="auto" w:fill="D9D9D9"/>
            <w:vAlign w:val="center"/>
          </w:tcPr>
          <w:p w14:paraId="3DF17475" w14:textId="5F5BA6AA" w:rsidR="0095309C" w:rsidRPr="00D25958" w:rsidRDefault="0095309C" w:rsidP="0097042D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D25958">
              <w:rPr>
                <w:rFonts w:ascii="Calibri" w:hAnsi="Calibri" w:cs="Calibri"/>
                <w:b/>
                <w:sz w:val="18"/>
                <w:szCs w:val="18"/>
              </w:rPr>
              <w:t xml:space="preserve">I. Beschrijving in relatie tot de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bekwaamheid</w:t>
            </w:r>
            <w:r w:rsidRPr="00D25958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730D7661" w14:textId="42E09745" w:rsidR="0095309C" w:rsidRPr="00D25958" w:rsidRDefault="008A5DA0" w:rsidP="008A5DA0">
            <w:pPr>
              <w:pStyle w:val="Koptekst"/>
              <w:spacing w:line="276" w:lineRule="auto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Ontwerpproces</w:t>
            </w:r>
          </w:p>
        </w:tc>
      </w:tr>
      <w:tr w:rsidR="0095309C" w:rsidRPr="00D25958" w14:paraId="4271C000" w14:textId="77777777" w:rsidTr="0097042D">
        <w:trPr>
          <w:trHeight w:val="1153"/>
        </w:trPr>
        <w:tc>
          <w:tcPr>
            <w:tcW w:w="9062" w:type="dxa"/>
            <w:gridSpan w:val="2"/>
          </w:tcPr>
          <w:p w14:paraId="5AB3E554" w14:textId="77777777" w:rsidR="0095309C" w:rsidRPr="00D25958" w:rsidRDefault="0095309C" w:rsidP="0097042D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…</w:t>
            </w:r>
          </w:p>
        </w:tc>
      </w:tr>
      <w:tr w:rsidR="0095309C" w:rsidRPr="00D25958" w14:paraId="3D90999B" w14:textId="77777777" w:rsidTr="0097042D">
        <w:trPr>
          <w:trHeight w:val="340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0DF9CD7" w14:textId="4C71BDC2" w:rsidR="0095309C" w:rsidRPr="00D25958" w:rsidRDefault="00E00D48" w:rsidP="0097042D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De beschrijving (lid I</w:t>
            </w:r>
            <w:r w:rsidR="0095309C" w:rsidRPr="00D25958">
              <w:rPr>
                <w:rFonts w:ascii="Calibri" w:hAnsi="Calibri" w:cs="Calibri"/>
                <w:sz w:val="18"/>
                <w:szCs w:val="18"/>
              </w:rPr>
              <w:t xml:space="preserve">) dient maximaal </w:t>
            </w:r>
            <w:r w:rsidR="0095309C">
              <w:rPr>
                <w:rFonts w:ascii="Calibri" w:hAnsi="Calibri" w:cs="Calibri"/>
                <w:sz w:val="18"/>
                <w:szCs w:val="18"/>
              </w:rPr>
              <w:t>één</w:t>
            </w:r>
            <w:r w:rsidR="0095309C" w:rsidRPr="00D25958">
              <w:rPr>
                <w:rFonts w:ascii="Calibri" w:hAnsi="Calibri" w:cs="Calibri"/>
                <w:sz w:val="18"/>
                <w:szCs w:val="18"/>
              </w:rPr>
              <w:t xml:space="preserve"> pagina A4 </w:t>
            </w:r>
            <w:r w:rsidR="0095309C">
              <w:rPr>
                <w:rFonts w:ascii="Calibri" w:hAnsi="Calibri" w:cs="Calibri"/>
                <w:sz w:val="18"/>
                <w:szCs w:val="18"/>
              </w:rPr>
              <w:t xml:space="preserve">en maximaal 650 woorden </w:t>
            </w:r>
            <w:r w:rsidR="0095309C" w:rsidRPr="00D25958">
              <w:rPr>
                <w:rFonts w:ascii="Calibri" w:hAnsi="Calibri" w:cs="Calibri"/>
                <w:sz w:val="18"/>
                <w:szCs w:val="18"/>
              </w:rPr>
              <w:t>te beslaan!</w:t>
            </w:r>
          </w:p>
        </w:tc>
      </w:tr>
    </w:tbl>
    <w:p w14:paraId="26C51ECB" w14:textId="1DFDECED" w:rsidR="002704E8" w:rsidRDefault="002704E8" w:rsidP="008A5DA0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562"/>
        <w:gridCol w:w="7088"/>
        <w:gridCol w:w="1412"/>
      </w:tblGrid>
      <w:tr w:rsidR="00E00D48" w:rsidRPr="00D25958" w14:paraId="088D85EB" w14:textId="77777777" w:rsidTr="008140AA">
        <w:trPr>
          <w:trHeight w:val="680"/>
        </w:trPr>
        <w:tc>
          <w:tcPr>
            <w:tcW w:w="7650" w:type="dxa"/>
            <w:gridSpan w:val="2"/>
            <w:shd w:val="clear" w:color="auto" w:fill="D9D9D9" w:themeFill="background1" w:themeFillShade="D9"/>
          </w:tcPr>
          <w:p w14:paraId="0CDEC70C" w14:textId="63B664C4" w:rsidR="00E00D48" w:rsidRPr="000D57A4" w:rsidRDefault="00E00D48" w:rsidP="0097042D">
            <w:pPr>
              <w:pStyle w:val="Koptekst"/>
              <w:rPr>
                <w:rFonts w:ascii="Calibri" w:hAnsi="Calibri" w:cs="Calibri"/>
                <w:sz w:val="24"/>
                <w:szCs w:val="24"/>
              </w:rPr>
            </w:pPr>
            <w:r w:rsidRPr="000D57A4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Selectiecriteria technische en </w:t>
            </w:r>
            <w:r w:rsidR="00994AC6">
              <w:rPr>
                <w:rFonts w:ascii="Calibri" w:hAnsi="Calibri" w:cs="Calibri"/>
                <w:sz w:val="24"/>
                <w:szCs w:val="24"/>
              </w:rPr>
              <w:t>beroeps</w:t>
            </w:r>
            <w:r w:rsidRPr="000D57A4">
              <w:rPr>
                <w:rFonts w:ascii="Calibri" w:hAnsi="Calibri" w:cs="Calibri"/>
                <w:sz w:val="24"/>
                <w:szCs w:val="24"/>
              </w:rPr>
              <w:t>bekwaamheid</w:t>
            </w:r>
          </w:p>
          <w:p w14:paraId="5986CB82" w14:textId="652CE9F9" w:rsidR="00E00D48" w:rsidRPr="00C40378" w:rsidRDefault="008140AA" w:rsidP="008A5DA0">
            <w:pPr>
              <w:pStyle w:val="Koptekst"/>
              <w:jc w:val="right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Certificaten m</w:t>
            </w:r>
            <w:r w:rsidR="00E00D48">
              <w:rPr>
                <w:rFonts w:ascii="Calibri" w:hAnsi="Calibri" w:cs="Calibri"/>
                <w:b/>
                <w:i/>
                <w:sz w:val="24"/>
                <w:szCs w:val="24"/>
              </w:rPr>
              <w:t>anagementsystem</w:t>
            </w:r>
            <w:r w:rsidR="008A5DA0">
              <w:rPr>
                <w:rFonts w:ascii="Calibri" w:hAnsi="Calibri" w:cs="Calibri"/>
                <w:b/>
                <w:i/>
                <w:sz w:val="24"/>
                <w:szCs w:val="24"/>
              </w:rPr>
              <w:t>en</w:t>
            </w:r>
          </w:p>
        </w:tc>
        <w:tc>
          <w:tcPr>
            <w:tcW w:w="1412" w:type="dxa"/>
            <w:shd w:val="clear" w:color="auto" w:fill="D9D9D9"/>
          </w:tcPr>
          <w:p w14:paraId="233A2441" w14:textId="2E41E2D2" w:rsidR="00E00D48" w:rsidRPr="00D25958" w:rsidRDefault="00E00D48" w:rsidP="008A5DA0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</w:rPr>
            </w:pPr>
            <w:r w:rsidRPr="00D25958">
              <w:rPr>
                <w:rFonts w:ascii="Calibri" w:hAnsi="Calibri" w:cs="Calibri"/>
                <w:b/>
                <w:sz w:val="44"/>
                <w:szCs w:val="44"/>
              </w:rPr>
              <w:t>S-</w:t>
            </w:r>
            <w:r w:rsidR="008A5DA0">
              <w:rPr>
                <w:rFonts w:ascii="Calibri" w:hAnsi="Calibri" w:cs="Calibri"/>
                <w:b/>
                <w:sz w:val="44"/>
                <w:szCs w:val="44"/>
              </w:rPr>
              <w:t>8</w:t>
            </w:r>
          </w:p>
        </w:tc>
      </w:tr>
      <w:tr w:rsidR="008140AA" w:rsidRPr="00D25958" w14:paraId="1E33E37F" w14:textId="77777777" w:rsidTr="008140AA">
        <w:trPr>
          <w:trHeight w:val="567"/>
        </w:trPr>
        <w:tc>
          <w:tcPr>
            <w:tcW w:w="562" w:type="dxa"/>
            <w:vMerge w:val="restart"/>
            <w:shd w:val="clear" w:color="auto" w:fill="D9D9D9" w:themeFill="background1" w:themeFillShade="D9"/>
          </w:tcPr>
          <w:p w14:paraId="45C03B74" w14:textId="7A5C2B41" w:rsidR="008140AA" w:rsidRPr="008140AA" w:rsidRDefault="008140AA" w:rsidP="008140AA">
            <w:pPr>
              <w:pStyle w:val="Koptekst"/>
              <w:spacing w:line="276" w:lineRule="auto"/>
              <w:rPr>
                <w:rFonts w:ascii="Calibri" w:hAnsi="Calibri" w:cs="Calibri"/>
                <w:b/>
                <w:sz w:val="28"/>
                <w:szCs w:val="28"/>
              </w:rPr>
            </w:pPr>
            <w:r w:rsidRPr="008140AA">
              <w:rPr>
                <w:rFonts w:ascii="Calibri" w:hAnsi="Calibri" w:cs="Calibri"/>
                <w:b/>
                <w:sz w:val="28"/>
                <w:szCs w:val="28"/>
              </w:rPr>
              <w:t>a</w:t>
            </w:r>
          </w:p>
        </w:tc>
        <w:tc>
          <w:tcPr>
            <w:tcW w:w="8500" w:type="dxa"/>
            <w:gridSpan w:val="2"/>
            <w:shd w:val="clear" w:color="auto" w:fill="auto"/>
            <w:vAlign w:val="center"/>
          </w:tcPr>
          <w:p w14:paraId="32526686" w14:textId="269C0B02" w:rsidR="008140AA" w:rsidRPr="008140AA" w:rsidRDefault="008140AA" w:rsidP="008140AA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140AA">
              <w:rPr>
                <w:rFonts w:ascii="Calibri" w:hAnsi="Calibri" w:cs="Calibri"/>
                <w:b/>
                <w:sz w:val="18"/>
                <w:szCs w:val="18"/>
              </w:rPr>
              <w:t>Gegadigde verklaart wel/niet* in het bezit te zijn van het certificaat ISO 9001: Kwaliteitsmanagementsysteem, of een gelijkwaardig systeem.</w:t>
            </w:r>
          </w:p>
        </w:tc>
      </w:tr>
      <w:tr w:rsidR="008140AA" w:rsidRPr="00D25958" w14:paraId="7B273F47" w14:textId="77777777" w:rsidTr="008140AA">
        <w:trPr>
          <w:trHeight w:val="567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41353EF1" w14:textId="5B02A616" w:rsidR="008140AA" w:rsidRPr="00DF71D4" w:rsidRDefault="008140AA" w:rsidP="008140AA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500" w:type="dxa"/>
            <w:gridSpan w:val="2"/>
            <w:shd w:val="clear" w:color="auto" w:fill="D9D9D9" w:themeFill="background1" w:themeFillShade="D9"/>
            <w:vAlign w:val="center"/>
          </w:tcPr>
          <w:p w14:paraId="046393BC" w14:textId="6C348CC0" w:rsidR="008140AA" w:rsidRPr="008140AA" w:rsidRDefault="008140AA" w:rsidP="008140AA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140AA">
              <w:rPr>
                <w:rFonts w:ascii="Calibri" w:hAnsi="Calibri" w:cs="Calibri"/>
                <w:b/>
                <w:sz w:val="18"/>
                <w:szCs w:val="18"/>
              </w:rPr>
              <w:t>Eventuele toelichting op het bezit van het certificaat ISO 9001: Kwaliteitsmanagementsysteem, of een gelijkwaardig systeem.</w:t>
            </w:r>
          </w:p>
        </w:tc>
      </w:tr>
      <w:tr w:rsidR="008140AA" w:rsidRPr="00D25958" w14:paraId="1F23EF6C" w14:textId="77777777" w:rsidTr="008140AA">
        <w:trPr>
          <w:trHeight w:val="1153"/>
        </w:trPr>
        <w:tc>
          <w:tcPr>
            <w:tcW w:w="562" w:type="dxa"/>
            <w:vMerge/>
            <w:shd w:val="clear" w:color="auto" w:fill="D9D9D9" w:themeFill="background1" w:themeFillShade="D9"/>
          </w:tcPr>
          <w:p w14:paraId="5837B8FC" w14:textId="0FAA78A1" w:rsidR="008140AA" w:rsidRPr="00D25958" w:rsidRDefault="008140AA" w:rsidP="008140AA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0" w:type="dxa"/>
            <w:gridSpan w:val="2"/>
          </w:tcPr>
          <w:p w14:paraId="2BB37889" w14:textId="4142A850" w:rsidR="008140AA" w:rsidRPr="008140AA" w:rsidRDefault="008140AA" w:rsidP="008140AA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8140AA">
              <w:rPr>
                <w:rFonts w:ascii="Calibri" w:hAnsi="Calibri" w:cs="Calibri"/>
                <w:sz w:val="18"/>
                <w:szCs w:val="18"/>
              </w:rPr>
              <w:t>…</w:t>
            </w:r>
          </w:p>
        </w:tc>
      </w:tr>
      <w:tr w:rsidR="008140AA" w:rsidRPr="00D25958" w14:paraId="0A57733B" w14:textId="77777777" w:rsidTr="008140AA">
        <w:trPr>
          <w:trHeight w:val="340"/>
        </w:trPr>
        <w:tc>
          <w:tcPr>
            <w:tcW w:w="56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88022" w14:textId="19E27BC7" w:rsidR="008140AA" w:rsidRPr="00D25958" w:rsidRDefault="008140AA" w:rsidP="008140AA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A4B8EF" w14:textId="2D265C4B" w:rsidR="008140AA" w:rsidRPr="008140AA" w:rsidRDefault="008140AA" w:rsidP="008140AA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8140AA">
              <w:rPr>
                <w:rFonts w:ascii="Calibri" w:hAnsi="Calibri" w:cs="Calibri"/>
                <w:sz w:val="18"/>
                <w:szCs w:val="18"/>
              </w:rPr>
              <w:t>De toelichting</w:t>
            </w:r>
            <w:r w:rsidR="0085665D">
              <w:rPr>
                <w:rFonts w:ascii="Calibri" w:hAnsi="Calibri" w:cs="Calibri"/>
                <w:sz w:val="18"/>
                <w:szCs w:val="18"/>
              </w:rPr>
              <w:t xml:space="preserve"> dient</w:t>
            </w:r>
            <w:r w:rsidRPr="008140A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5665D">
              <w:rPr>
                <w:rFonts w:ascii="Calibri" w:hAnsi="Calibri" w:cs="Calibri"/>
                <w:b/>
                <w:sz w:val="18"/>
                <w:szCs w:val="18"/>
              </w:rPr>
              <w:t>maximaal 30</w:t>
            </w:r>
            <w:r w:rsidRPr="008140AA">
              <w:rPr>
                <w:rFonts w:ascii="Calibri" w:hAnsi="Calibri" w:cs="Calibri"/>
                <w:b/>
                <w:sz w:val="18"/>
                <w:szCs w:val="18"/>
              </w:rPr>
              <w:t>0 woorden</w:t>
            </w:r>
            <w:r w:rsidRPr="008140AA">
              <w:rPr>
                <w:rFonts w:ascii="Calibri" w:hAnsi="Calibri" w:cs="Calibri"/>
                <w:sz w:val="18"/>
                <w:szCs w:val="18"/>
              </w:rPr>
              <w:t xml:space="preserve"> te beslaan!</w:t>
            </w:r>
          </w:p>
        </w:tc>
      </w:tr>
      <w:tr w:rsidR="008140AA" w:rsidRPr="00D25958" w14:paraId="2ED40BBA" w14:textId="2858E133" w:rsidTr="008140AA">
        <w:trPr>
          <w:trHeight w:val="567"/>
        </w:trPr>
        <w:tc>
          <w:tcPr>
            <w:tcW w:w="562" w:type="dxa"/>
            <w:vMerge w:val="restart"/>
            <w:shd w:val="clear" w:color="auto" w:fill="D9D9D9" w:themeFill="background1" w:themeFillShade="D9"/>
          </w:tcPr>
          <w:p w14:paraId="59BC7B53" w14:textId="3CF45EFD" w:rsidR="008140AA" w:rsidRPr="008140AA" w:rsidRDefault="008140AA" w:rsidP="008140AA">
            <w:pPr>
              <w:pStyle w:val="Koptekst"/>
              <w:spacing w:line="276" w:lineRule="auto"/>
              <w:rPr>
                <w:rFonts w:ascii="Calibri" w:hAnsi="Calibri" w:cs="Calibri"/>
                <w:b/>
                <w:sz w:val="28"/>
                <w:szCs w:val="28"/>
              </w:rPr>
            </w:pPr>
            <w:r w:rsidRPr="008140AA">
              <w:rPr>
                <w:rFonts w:ascii="Calibri" w:hAnsi="Calibri" w:cs="Calibri"/>
                <w:b/>
                <w:sz w:val="28"/>
                <w:szCs w:val="28"/>
              </w:rPr>
              <w:t>b</w:t>
            </w:r>
          </w:p>
        </w:tc>
        <w:tc>
          <w:tcPr>
            <w:tcW w:w="8500" w:type="dxa"/>
            <w:gridSpan w:val="2"/>
            <w:vAlign w:val="center"/>
          </w:tcPr>
          <w:p w14:paraId="74C41BAB" w14:textId="0EF382F2" w:rsidR="008140AA" w:rsidRPr="008140AA" w:rsidRDefault="008140AA" w:rsidP="008140AA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140AA">
              <w:rPr>
                <w:rFonts w:ascii="Calibri" w:hAnsi="Calibri" w:cs="Calibri"/>
                <w:b/>
                <w:sz w:val="18"/>
                <w:szCs w:val="18"/>
              </w:rPr>
              <w:t>Gegadigde verklaart wel/niet* in het bezit te zijn van het certificaat ISO 14001: Milieumanagementsysteem,</w:t>
            </w:r>
            <w:r w:rsidRPr="008140AA">
              <w:rPr>
                <w:sz w:val="18"/>
                <w:szCs w:val="18"/>
              </w:rPr>
              <w:t xml:space="preserve"> </w:t>
            </w:r>
            <w:r w:rsidRPr="008140AA">
              <w:rPr>
                <w:rFonts w:ascii="Calibri" w:hAnsi="Calibri" w:cs="Calibri"/>
                <w:b/>
                <w:sz w:val="18"/>
                <w:szCs w:val="18"/>
              </w:rPr>
              <w:t>of een gelijkwaardig systeem.</w:t>
            </w:r>
          </w:p>
        </w:tc>
      </w:tr>
      <w:tr w:rsidR="008140AA" w:rsidRPr="00D25958" w14:paraId="055BFAF9" w14:textId="22666D87" w:rsidTr="008140AA">
        <w:trPr>
          <w:trHeight w:val="567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17D2999E" w14:textId="3D044981" w:rsidR="008140AA" w:rsidRPr="00DF71D4" w:rsidRDefault="008140AA" w:rsidP="008140AA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500" w:type="dxa"/>
            <w:gridSpan w:val="2"/>
            <w:shd w:val="clear" w:color="auto" w:fill="D9D9D9" w:themeFill="background1" w:themeFillShade="D9"/>
            <w:vAlign w:val="center"/>
          </w:tcPr>
          <w:p w14:paraId="4E849801" w14:textId="37089571" w:rsidR="008140AA" w:rsidRPr="008140AA" w:rsidRDefault="008140AA" w:rsidP="008140AA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140AA">
              <w:rPr>
                <w:rFonts w:ascii="Calibri" w:hAnsi="Calibri" w:cs="Calibri"/>
                <w:b/>
                <w:sz w:val="18"/>
                <w:szCs w:val="18"/>
              </w:rPr>
              <w:t>Eventuele toelichting op het bezit van het certificaat ISO 14001: Milieumanagementsysteem, of een gelijkwaardig systeem.</w:t>
            </w:r>
          </w:p>
        </w:tc>
      </w:tr>
      <w:tr w:rsidR="008140AA" w:rsidRPr="00D25958" w14:paraId="0C631A51" w14:textId="4FC82E89" w:rsidTr="008140AA">
        <w:trPr>
          <w:trHeight w:val="1153"/>
        </w:trPr>
        <w:tc>
          <w:tcPr>
            <w:tcW w:w="562" w:type="dxa"/>
            <w:vMerge/>
            <w:shd w:val="clear" w:color="auto" w:fill="D9D9D9" w:themeFill="background1" w:themeFillShade="D9"/>
          </w:tcPr>
          <w:p w14:paraId="34B7DB41" w14:textId="3BC51451" w:rsidR="008140AA" w:rsidRPr="00D25958" w:rsidRDefault="008140AA" w:rsidP="008140AA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0" w:type="dxa"/>
            <w:gridSpan w:val="2"/>
          </w:tcPr>
          <w:p w14:paraId="4DAE253F" w14:textId="73BCB1BD" w:rsidR="008140AA" w:rsidRPr="008140AA" w:rsidRDefault="008140AA" w:rsidP="008140AA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8140AA">
              <w:rPr>
                <w:rFonts w:ascii="Calibri" w:hAnsi="Calibri" w:cs="Calibri"/>
                <w:sz w:val="18"/>
                <w:szCs w:val="18"/>
              </w:rPr>
              <w:t>…</w:t>
            </w:r>
          </w:p>
        </w:tc>
      </w:tr>
      <w:tr w:rsidR="008140AA" w:rsidRPr="00D25958" w14:paraId="6F0E5FA9" w14:textId="2CD7B5CF" w:rsidTr="008140AA">
        <w:trPr>
          <w:trHeight w:val="340"/>
        </w:trPr>
        <w:tc>
          <w:tcPr>
            <w:tcW w:w="56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F556C3" w14:textId="1865D4A6" w:rsidR="008140AA" w:rsidRPr="00D25958" w:rsidRDefault="008140AA" w:rsidP="008140AA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68A75" w14:textId="39D3B726" w:rsidR="008140AA" w:rsidRPr="008140AA" w:rsidRDefault="008140AA" w:rsidP="0085665D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8140AA">
              <w:rPr>
                <w:rFonts w:ascii="Calibri" w:hAnsi="Calibri" w:cs="Calibri"/>
                <w:sz w:val="18"/>
                <w:szCs w:val="18"/>
              </w:rPr>
              <w:t>De toelichti</w:t>
            </w:r>
            <w:r w:rsidR="0085665D">
              <w:rPr>
                <w:rFonts w:ascii="Calibri" w:hAnsi="Calibri" w:cs="Calibri"/>
                <w:sz w:val="18"/>
                <w:szCs w:val="18"/>
              </w:rPr>
              <w:t xml:space="preserve">ng dient </w:t>
            </w:r>
            <w:bookmarkStart w:id="1" w:name="_GoBack"/>
            <w:bookmarkEnd w:id="1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maximaal </w:t>
            </w:r>
            <w:r w:rsidR="0085665D">
              <w:rPr>
                <w:rFonts w:ascii="Calibri" w:hAnsi="Calibri" w:cs="Calibri"/>
                <w:b/>
                <w:sz w:val="18"/>
                <w:szCs w:val="18"/>
              </w:rPr>
              <w:t>300</w:t>
            </w:r>
            <w:r w:rsidRPr="008140AA">
              <w:rPr>
                <w:rFonts w:ascii="Calibri" w:hAnsi="Calibri" w:cs="Calibri"/>
                <w:b/>
                <w:sz w:val="18"/>
                <w:szCs w:val="18"/>
              </w:rPr>
              <w:t xml:space="preserve"> woorden</w:t>
            </w:r>
            <w:r w:rsidRPr="008140AA">
              <w:rPr>
                <w:rFonts w:ascii="Calibri" w:hAnsi="Calibri" w:cs="Calibri"/>
                <w:sz w:val="18"/>
                <w:szCs w:val="18"/>
              </w:rPr>
              <w:t xml:space="preserve"> te beslaan!</w:t>
            </w:r>
          </w:p>
        </w:tc>
      </w:tr>
    </w:tbl>
    <w:p w14:paraId="22A28B28" w14:textId="77777777" w:rsidR="008A5DA0" w:rsidRDefault="008A5DA0" w:rsidP="00626EBD">
      <w:pPr>
        <w:rPr>
          <w:rFonts w:ascii="Calibri" w:hAnsi="Calibri" w:cs="Calibri"/>
        </w:rPr>
      </w:pPr>
    </w:p>
    <w:p w14:paraId="4E5D06D5" w14:textId="61DBEDF9" w:rsidR="00DE7360" w:rsidRPr="009B0F61" w:rsidRDefault="00DE7360" w:rsidP="00626EBD">
      <w:pPr>
        <w:rPr>
          <w:rFonts w:ascii="Calibri" w:hAnsi="Calibri" w:cs="Calibri"/>
          <w:sz w:val="18"/>
          <w:szCs w:val="18"/>
        </w:rPr>
      </w:pPr>
      <w:r w:rsidRPr="009B0F61">
        <w:rPr>
          <w:rFonts w:ascii="Calibri" w:hAnsi="Calibri" w:cs="Calibri"/>
          <w:sz w:val="18"/>
          <w:szCs w:val="18"/>
        </w:rPr>
        <w:t>* haal door wat niet van toepassing is.</w:t>
      </w:r>
    </w:p>
    <w:sectPr w:rsidR="00DE7360" w:rsidRPr="009B0F6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619D10" w14:textId="77777777" w:rsidR="0097042D" w:rsidRDefault="0097042D" w:rsidP="0030396C">
      <w:r>
        <w:separator/>
      </w:r>
    </w:p>
  </w:endnote>
  <w:endnote w:type="continuationSeparator" w:id="0">
    <w:p w14:paraId="06D2DB19" w14:textId="77777777" w:rsidR="0097042D" w:rsidRDefault="0097042D" w:rsidP="0030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F5942" w14:textId="302F6C2A" w:rsidR="0097042D" w:rsidRPr="00821E35" w:rsidRDefault="0097042D">
    <w:pPr>
      <w:pStyle w:val="Voetteks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Standaardformulier</w:t>
    </w:r>
    <w:r w:rsidRPr="00821E35">
      <w:rPr>
        <w:rFonts w:asciiTheme="minorHAnsi" w:hAnsiTheme="minorHAnsi" w:cstheme="minorHAnsi"/>
        <w:sz w:val="18"/>
        <w:szCs w:val="18"/>
      </w:rPr>
      <w:t xml:space="preserve"> </w:t>
    </w:r>
    <w:r>
      <w:rPr>
        <w:rFonts w:asciiTheme="minorHAnsi" w:hAnsiTheme="minorHAnsi" w:cstheme="minorHAnsi"/>
        <w:sz w:val="18"/>
        <w:szCs w:val="18"/>
      </w:rPr>
      <w:t>C</w:t>
    </w:r>
    <w:r w:rsidRPr="00821E35">
      <w:rPr>
        <w:rFonts w:asciiTheme="minorHAnsi" w:hAnsiTheme="minorHAnsi" w:cstheme="minorHAnsi"/>
        <w:sz w:val="18"/>
        <w:szCs w:val="18"/>
      </w:rPr>
      <w:tab/>
      <w:t xml:space="preserve">blad </w:t>
    </w:r>
    <w:r w:rsidRPr="00821E35">
      <w:rPr>
        <w:rFonts w:asciiTheme="minorHAnsi" w:hAnsiTheme="minorHAnsi" w:cstheme="minorHAnsi"/>
        <w:sz w:val="18"/>
        <w:szCs w:val="18"/>
      </w:rPr>
      <w:fldChar w:fldCharType="begin"/>
    </w:r>
    <w:r w:rsidRPr="00821E35">
      <w:rPr>
        <w:rFonts w:asciiTheme="minorHAnsi" w:hAnsiTheme="minorHAnsi" w:cstheme="minorHAnsi"/>
        <w:sz w:val="18"/>
        <w:szCs w:val="18"/>
      </w:rPr>
      <w:instrText>PAGE   \* MERGEFORMAT</w:instrText>
    </w:r>
    <w:r w:rsidRPr="00821E35">
      <w:rPr>
        <w:rFonts w:asciiTheme="minorHAnsi" w:hAnsiTheme="minorHAnsi" w:cstheme="minorHAnsi"/>
        <w:sz w:val="18"/>
        <w:szCs w:val="18"/>
      </w:rPr>
      <w:fldChar w:fldCharType="separate"/>
    </w:r>
    <w:r w:rsidR="0085665D">
      <w:rPr>
        <w:rFonts w:asciiTheme="minorHAnsi" w:hAnsiTheme="minorHAnsi" w:cstheme="minorHAnsi"/>
        <w:noProof/>
        <w:sz w:val="18"/>
        <w:szCs w:val="18"/>
      </w:rPr>
      <w:t>8</w:t>
    </w:r>
    <w:r w:rsidRPr="00821E35">
      <w:rPr>
        <w:rFonts w:asciiTheme="minorHAnsi" w:hAnsiTheme="minorHAnsi" w:cstheme="minorHAnsi"/>
        <w:sz w:val="18"/>
        <w:szCs w:val="18"/>
      </w:rPr>
      <w:fldChar w:fldCharType="end"/>
    </w:r>
    <w:r w:rsidRPr="00821E35">
      <w:rPr>
        <w:rFonts w:asciiTheme="minorHAnsi" w:hAnsiTheme="minorHAnsi" w:cstheme="minorHAnsi"/>
        <w:sz w:val="18"/>
        <w:szCs w:val="18"/>
      </w:rPr>
      <w:t xml:space="preserve"> </w:t>
    </w:r>
    <w:r w:rsidRPr="00821E35"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>3</w:t>
    </w:r>
    <w:r w:rsidR="001176AF">
      <w:rPr>
        <w:rFonts w:asciiTheme="minorHAnsi" w:hAnsiTheme="minorHAnsi" w:cstheme="minorHAnsi"/>
        <w:sz w:val="18"/>
        <w:szCs w:val="18"/>
      </w:rPr>
      <w:t>0</w:t>
    </w:r>
    <w:r>
      <w:rPr>
        <w:rFonts w:asciiTheme="minorHAnsi" w:hAnsiTheme="minorHAnsi" w:cstheme="minorHAnsi"/>
        <w:sz w:val="18"/>
        <w:szCs w:val="18"/>
      </w:rPr>
      <w:t>-10</w:t>
    </w:r>
    <w:r w:rsidRPr="00821E35">
      <w:rPr>
        <w:rFonts w:asciiTheme="minorHAnsi" w:hAnsiTheme="minorHAnsi" w:cstheme="minorHAnsi"/>
        <w:sz w:val="18"/>
        <w:szCs w:val="18"/>
      </w:rPr>
      <w:t>-201</w:t>
    </w:r>
    <w:r>
      <w:rPr>
        <w:rFonts w:asciiTheme="minorHAnsi" w:hAnsiTheme="minorHAnsi" w:cstheme="minorHAnsi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DDFD4F" w14:textId="77777777" w:rsidR="0097042D" w:rsidRDefault="0097042D" w:rsidP="0030396C">
      <w:r>
        <w:separator/>
      </w:r>
    </w:p>
  </w:footnote>
  <w:footnote w:type="continuationSeparator" w:id="0">
    <w:p w14:paraId="20BEB24B" w14:textId="77777777" w:rsidR="0097042D" w:rsidRDefault="0097042D" w:rsidP="00303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736334"/>
    <w:multiLevelType w:val="hybridMultilevel"/>
    <w:tmpl w:val="28103A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6C"/>
    <w:rsid w:val="00007DB6"/>
    <w:rsid w:val="000544F9"/>
    <w:rsid w:val="000D57A4"/>
    <w:rsid w:val="001176AF"/>
    <w:rsid w:val="001C2770"/>
    <w:rsid w:val="002351C8"/>
    <w:rsid w:val="00246499"/>
    <w:rsid w:val="00265AF0"/>
    <w:rsid w:val="002704E8"/>
    <w:rsid w:val="00273F0B"/>
    <w:rsid w:val="00286703"/>
    <w:rsid w:val="0029013F"/>
    <w:rsid w:val="002926CC"/>
    <w:rsid w:val="0030396C"/>
    <w:rsid w:val="00533D6B"/>
    <w:rsid w:val="0054341E"/>
    <w:rsid w:val="00626EBD"/>
    <w:rsid w:val="00645A41"/>
    <w:rsid w:val="007A0B11"/>
    <w:rsid w:val="007A7CDF"/>
    <w:rsid w:val="008140AA"/>
    <w:rsid w:val="00821E35"/>
    <w:rsid w:val="0085665D"/>
    <w:rsid w:val="00862F27"/>
    <w:rsid w:val="00870F61"/>
    <w:rsid w:val="008A5DA0"/>
    <w:rsid w:val="0093147B"/>
    <w:rsid w:val="0095309C"/>
    <w:rsid w:val="0097042D"/>
    <w:rsid w:val="00994AC6"/>
    <w:rsid w:val="009B0F61"/>
    <w:rsid w:val="00AE4D4F"/>
    <w:rsid w:val="00B5798E"/>
    <w:rsid w:val="00B82610"/>
    <w:rsid w:val="00B93BF2"/>
    <w:rsid w:val="00C40378"/>
    <w:rsid w:val="00C642DD"/>
    <w:rsid w:val="00C76C70"/>
    <w:rsid w:val="00D1409D"/>
    <w:rsid w:val="00D31BD9"/>
    <w:rsid w:val="00D37B6C"/>
    <w:rsid w:val="00DE7360"/>
    <w:rsid w:val="00DF71D4"/>
    <w:rsid w:val="00DF71EA"/>
    <w:rsid w:val="00E00D48"/>
    <w:rsid w:val="00E22BFE"/>
    <w:rsid w:val="00E459DA"/>
    <w:rsid w:val="00EF0B12"/>
    <w:rsid w:val="00F7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3609"/>
  <w15:chartTrackingRefBased/>
  <w15:docId w15:val="{6F02E5C6-4487-4E88-B03A-625DC691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chiphol Frutiger" w:eastAsiaTheme="minorHAnsi" w:hAnsi="Schiphol Frutiger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396C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0396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0396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F0B1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0B12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32BC8-631B-4BE6-89A2-FDA262402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9258AF7E.dotm</Template>
  <TotalTime>104</TotalTime>
  <Pages>8</Pages>
  <Words>1224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7943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Michelotti, Marco</dc:creator>
  <cp:keywords/>
  <dc:description/>
  <cp:lastModifiedBy>Michelotti, Marco</cp:lastModifiedBy>
  <cp:revision>28</cp:revision>
  <cp:lastPrinted>2016-03-18T11:48:00Z</cp:lastPrinted>
  <dcterms:created xsi:type="dcterms:W3CDTF">2016-03-14T08:48:00Z</dcterms:created>
  <dcterms:modified xsi:type="dcterms:W3CDTF">2017-10-30T11:42:00Z</dcterms:modified>
</cp:coreProperties>
</file>