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F72AF" w14:textId="77777777" w:rsidR="00AE35E2" w:rsidRDefault="00AE35E2" w:rsidP="00991714"/>
    <w:p w14:paraId="2C7F52A1" w14:textId="77777777" w:rsidR="00AE35E2" w:rsidRDefault="00AE35E2" w:rsidP="00991714"/>
    <w:p w14:paraId="2B91C707" w14:textId="77777777" w:rsidR="00DB4BF9" w:rsidRPr="007B0EA1" w:rsidRDefault="00DB4BF9" w:rsidP="00991714"/>
    <w:p w14:paraId="128D1789" w14:textId="77777777" w:rsidR="00655778" w:rsidRPr="00AE35E2" w:rsidRDefault="00655778" w:rsidP="00991714"/>
    <w:p w14:paraId="49CC9AE4" w14:textId="77777777" w:rsidR="00655778" w:rsidRPr="00AE35E2" w:rsidRDefault="00655778" w:rsidP="00991714"/>
    <w:p w14:paraId="495EF88A" w14:textId="57D38724" w:rsidR="00AE35E2" w:rsidRPr="003D3AAF" w:rsidRDefault="009A4753" w:rsidP="003D3AAF">
      <w:pPr>
        <w:jc w:val="center"/>
        <w:rPr>
          <w:sz w:val="28"/>
          <w:szCs w:val="28"/>
        </w:rPr>
      </w:pPr>
      <w:r>
        <w:rPr>
          <w:sz w:val="28"/>
          <w:szCs w:val="28"/>
        </w:rPr>
        <w:t>Formulieren</w:t>
      </w:r>
      <w:bookmarkStart w:id="0" w:name="_GoBack"/>
      <w:bookmarkEnd w:id="0"/>
    </w:p>
    <w:p w14:paraId="5B71AC8F" w14:textId="77777777" w:rsidR="00AE35E2" w:rsidRPr="003D3AAF" w:rsidRDefault="00AE35E2" w:rsidP="003D3AAF">
      <w:pPr>
        <w:jc w:val="center"/>
        <w:rPr>
          <w:sz w:val="28"/>
          <w:szCs w:val="28"/>
        </w:rPr>
      </w:pPr>
      <w:bookmarkStart w:id="1" w:name="_Toc435709488"/>
      <w:bookmarkStart w:id="2" w:name="_Toc436134293"/>
      <w:r w:rsidRPr="003D3AAF">
        <w:rPr>
          <w:sz w:val="28"/>
          <w:szCs w:val="28"/>
        </w:rPr>
        <w:t>ten behoeve van de Europese aanbesteding</w:t>
      </w:r>
      <w:bookmarkEnd w:id="1"/>
      <w:bookmarkEnd w:id="2"/>
    </w:p>
    <w:p w14:paraId="32F5CF67" w14:textId="77777777" w:rsidR="00AE35E2" w:rsidRPr="003D3AAF" w:rsidRDefault="00AE35E2" w:rsidP="003D3AAF">
      <w:pPr>
        <w:jc w:val="center"/>
        <w:rPr>
          <w:sz w:val="28"/>
          <w:szCs w:val="28"/>
        </w:rPr>
      </w:pPr>
    </w:p>
    <w:p w14:paraId="1B227A03" w14:textId="2E891885" w:rsidR="00AE35E2" w:rsidRPr="003D3AAF" w:rsidRDefault="003A1138" w:rsidP="003D3AAF">
      <w:pPr>
        <w:jc w:val="center"/>
        <w:rPr>
          <w:b/>
          <w:sz w:val="28"/>
          <w:szCs w:val="28"/>
        </w:rPr>
      </w:pPr>
      <w:bookmarkStart w:id="3" w:name="_Toc435709490"/>
      <w:bookmarkStart w:id="4" w:name="_Toc436134295"/>
      <w:r>
        <w:rPr>
          <w:b/>
          <w:sz w:val="28"/>
          <w:szCs w:val="28"/>
        </w:rPr>
        <w:t>‘</w:t>
      </w:r>
      <w:r w:rsidR="008E093B">
        <w:rPr>
          <w:b/>
          <w:sz w:val="28"/>
          <w:szCs w:val="28"/>
        </w:rPr>
        <w:t>Schoonmaak Kantoren</w:t>
      </w:r>
      <w:r w:rsidR="00B00E54">
        <w:rPr>
          <w:b/>
          <w:sz w:val="28"/>
          <w:szCs w:val="28"/>
        </w:rPr>
        <w:t xml:space="preserve"> en Bedrijfsruimten</w:t>
      </w:r>
      <w:r>
        <w:rPr>
          <w:b/>
          <w:sz w:val="28"/>
          <w:szCs w:val="28"/>
        </w:rPr>
        <w:t>’</w:t>
      </w:r>
    </w:p>
    <w:p w14:paraId="14AF8588" w14:textId="77777777" w:rsidR="00AE35E2" w:rsidRPr="003D3AAF" w:rsidRDefault="00AE35E2" w:rsidP="003D3AAF">
      <w:pPr>
        <w:jc w:val="center"/>
        <w:rPr>
          <w:sz w:val="28"/>
          <w:szCs w:val="28"/>
          <w:lang w:eastAsia="nl-NL"/>
        </w:rPr>
      </w:pPr>
    </w:p>
    <w:p w14:paraId="2CA26DFA" w14:textId="77777777" w:rsidR="00AE35E2" w:rsidRPr="003D3AAF" w:rsidRDefault="00AE35E2" w:rsidP="003D3AAF">
      <w:pPr>
        <w:jc w:val="center"/>
        <w:rPr>
          <w:sz w:val="28"/>
          <w:szCs w:val="28"/>
          <w:lang w:eastAsia="nl-NL"/>
        </w:rPr>
      </w:pPr>
      <w:r w:rsidRPr="003D3AAF">
        <w:rPr>
          <w:sz w:val="28"/>
          <w:szCs w:val="28"/>
          <w:lang w:eastAsia="nl-NL"/>
        </w:rPr>
        <w:t>i.h.k.v.</w:t>
      </w:r>
    </w:p>
    <w:p w14:paraId="6E61D2CE" w14:textId="77777777" w:rsidR="00AE35E2" w:rsidRPr="003D3AAF" w:rsidRDefault="00AE35E2" w:rsidP="003D3AAF">
      <w:pPr>
        <w:jc w:val="center"/>
        <w:rPr>
          <w:sz w:val="28"/>
          <w:szCs w:val="28"/>
          <w:lang w:eastAsia="nl-NL"/>
        </w:rPr>
      </w:pPr>
    </w:p>
    <w:p w14:paraId="39E11183" w14:textId="77777777" w:rsidR="00AE35E2" w:rsidRPr="003D3AAF" w:rsidRDefault="003A1138" w:rsidP="003D3AAF">
      <w:pPr>
        <w:jc w:val="center"/>
        <w:rPr>
          <w:b/>
          <w:sz w:val="28"/>
          <w:szCs w:val="28"/>
          <w:lang w:eastAsia="nl-NL"/>
        </w:rPr>
      </w:pPr>
      <w:r>
        <w:rPr>
          <w:b/>
          <w:sz w:val="28"/>
          <w:szCs w:val="28"/>
          <w:lang w:eastAsia="nl-NL"/>
        </w:rPr>
        <w:t>Programma ‘Facilitaire Inkoop’</w:t>
      </w:r>
    </w:p>
    <w:p w14:paraId="0A699EFE" w14:textId="77777777" w:rsidR="00AE35E2" w:rsidRPr="003D3AAF" w:rsidRDefault="00AE35E2" w:rsidP="003D3AAF">
      <w:pPr>
        <w:jc w:val="center"/>
        <w:rPr>
          <w:sz w:val="28"/>
          <w:szCs w:val="28"/>
          <w:lang w:eastAsia="nl-NL"/>
        </w:rPr>
      </w:pPr>
    </w:p>
    <w:p w14:paraId="110525EE" w14:textId="77777777" w:rsidR="00AE35E2" w:rsidRPr="003D3AAF" w:rsidRDefault="00AE35E2" w:rsidP="003D3AAF">
      <w:pPr>
        <w:jc w:val="center"/>
        <w:rPr>
          <w:sz w:val="20"/>
          <w:szCs w:val="20"/>
          <w:lang w:eastAsia="nl-NL"/>
        </w:rPr>
      </w:pPr>
      <w:r w:rsidRPr="003D3AAF">
        <w:rPr>
          <w:sz w:val="20"/>
          <w:szCs w:val="20"/>
          <w:lang w:eastAsia="nl-NL"/>
        </w:rPr>
        <w:t>volgens procedure van</w:t>
      </w:r>
    </w:p>
    <w:p w14:paraId="0D8CE305" w14:textId="77777777" w:rsidR="00AE35E2" w:rsidRPr="003D3AAF" w:rsidRDefault="00AE35E2" w:rsidP="003D3AAF">
      <w:pPr>
        <w:jc w:val="center"/>
        <w:rPr>
          <w:sz w:val="20"/>
          <w:szCs w:val="20"/>
          <w:lang w:eastAsia="nl-NL"/>
        </w:rPr>
      </w:pPr>
      <w:r w:rsidRPr="003D3AAF">
        <w:rPr>
          <w:sz w:val="20"/>
          <w:szCs w:val="20"/>
          <w:lang w:eastAsia="nl-NL"/>
        </w:rPr>
        <w:t>onderhandeling</w:t>
      </w:r>
      <w:bookmarkEnd w:id="3"/>
      <w:bookmarkEnd w:id="4"/>
      <w:r w:rsidR="00E306E1">
        <w:rPr>
          <w:sz w:val="20"/>
          <w:szCs w:val="20"/>
          <w:lang w:eastAsia="nl-NL"/>
        </w:rPr>
        <w:t xml:space="preserve"> met aankondiging</w:t>
      </w:r>
    </w:p>
    <w:p w14:paraId="70EDFC33" w14:textId="77777777" w:rsidR="00AE35E2" w:rsidRPr="003D3AAF" w:rsidRDefault="00AE35E2" w:rsidP="003D3AAF">
      <w:pPr>
        <w:jc w:val="center"/>
        <w:rPr>
          <w:sz w:val="28"/>
          <w:szCs w:val="28"/>
        </w:rPr>
      </w:pPr>
    </w:p>
    <w:p w14:paraId="74F11202" w14:textId="0204DA5C" w:rsidR="0035140E" w:rsidRPr="003D3AAF" w:rsidRDefault="00512CD8" w:rsidP="003D3AAF">
      <w:pPr>
        <w:jc w:val="center"/>
        <w:rPr>
          <w:sz w:val="20"/>
          <w:szCs w:val="20"/>
        </w:rPr>
      </w:pPr>
      <w:r w:rsidRPr="00AF19F9">
        <w:rPr>
          <w:sz w:val="20"/>
          <w:szCs w:val="20"/>
        </w:rPr>
        <w:t>Datum</w:t>
      </w:r>
      <w:r w:rsidR="00AE35E2" w:rsidRPr="00AF19F9">
        <w:rPr>
          <w:sz w:val="20"/>
          <w:szCs w:val="20"/>
        </w:rPr>
        <w:t>:</w:t>
      </w:r>
      <w:r w:rsidRPr="00AF19F9">
        <w:rPr>
          <w:sz w:val="20"/>
          <w:szCs w:val="20"/>
        </w:rPr>
        <w:t xml:space="preserve"> </w:t>
      </w:r>
      <w:r w:rsidR="00AF19F9" w:rsidRPr="00AF19F9">
        <w:rPr>
          <w:sz w:val="20"/>
          <w:szCs w:val="20"/>
        </w:rPr>
        <w:t>12</w:t>
      </w:r>
      <w:r w:rsidR="00EB12B2" w:rsidRPr="00AF19F9">
        <w:rPr>
          <w:sz w:val="20"/>
          <w:szCs w:val="20"/>
        </w:rPr>
        <w:t xml:space="preserve"> </w:t>
      </w:r>
      <w:r w:rsidR="008E093B" w:rsidRPr="00AF19F9">
        <w:rPr>
          <w:sz w:val="20"/>
          <w:szCs w:val="20"/>
        </w:rPr>
        <w:t>oktober</w:t>
      </w:r>
      <w:r w:rsidR="00FC0FF0" w:rsidRPr="00AF19F9">
        <w:rPr>
          <w:sz w:val="20"/>
          <w:szCs w:val="20"/>
        </w:rPr>
        <w:t xml:space="preserve"> 2017</w:t>
      </w:r>
    </w:p>
    <w:p w14:paraId="5F4CBCB4" w14:textId="77777777" w:rsidR="0035140E" w:rsidRPr="003D3AAF" w:rsidRDefault="0035140E" w:rsidP="003D3AAF">
      <w:pPr>
        <w:jc w:val="center"/>
        <w:rPr>
          <w:sz w:val="20"/>
          <w:szCs w:val="20"/>
        </w:rPr>
      </w:pPr>
    </w:p>
    <w:p w14:paraId="1DF02779" w14:textId="77777777" w:rsidR="0035140E" w:rsidRPr="003D3AAF" w:rsidRDefault="0035140E" w:rsidP="003D3AAF">
      <w:pPr>
        <w:jc w:val="center"/>
        <w:rPr>
          <w:sz w:val="20"/>
          <w:szCs w:val="20"/>
        </w:rPr>
      </w:pPr>
      <w:r w:rsidRPr="003D3AAF">
        <w:rPr>
          <w:sz w:val="20"/>
          <w:szCs w:val="20"/>
        </w:rPr>
        <w:t>Deze aanbesteding wordt geheel uitgevoerd via</w:t>
      </w:r>
    </w:p>
    <w:p w14:paraId="21271DE2" w14:textId="77777777" w:rsidR="0035140E" w:rsidRPr="007B0EA1" w:rsidRDefault="0035140E" w:rsidP="003D3AAF">
      <w:pPr>
        <w:jc w:val="center"/>
        <w:rPr>
          <w:sz w:val="28"/>
        </w:rPr>
      </w:pPr>
      <w:r w:rsidRPr="007B0EA1">
        <w:rPr>
          <w:noProof/>
          <w:lang w:eastAsia="nl-NL"/>
        </w:rPr>
        <w:drawing>
          <wp:inline distT="0" distB="0" distL="0" distR="0" wp14:anchorId="08C53125" wp14:editId="0FFB1117">
            <wp:extent cx="2091193" cy="694838"/>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90903" cy="694742"/>
                    </a:xfrm>
                    <a:prstGeom prst="rect">
                      <a:avLst/>
                    </a:prstGeom>
                  </pic:spPr>
                </pic:pic>
              </a:graphicData>
            </a:graphic>
          </wp:inline>
        </w:drawing>
      </w:r>
    </w:p>
    <w:p w14:paraId="74B2212B" w14:textId="77777777" w:rsidR="007A6041" w:rsidRDefault="007A6041">
      <w:pPr>
        <w:tabs>
          <w:tab w:val="clear" w:pos="737"/>
        </w:tabs>
        <w:spacing w:before="0" w:after="0" w:line="240" w:lineRule="auto"/>
        <w:jc w:val="left"/>
        <w:rPr>
          <w:b/>
          <w:caps/>
          <w:color w:val="1F497D" w:themeColor="text2"/>
          <w:sz w:val="24"/>
        </w:rPr>
      </w:pPr>
      <w:r>
        <w:br w:type="page"/>
      </w:r>
    </w:p>
    <w:p w14:paraId="0E5F6392" w14:textId="77777777" w:rsidR="00CE0D3B" w:rsidRDefault="00CE0D3B" w:rsidP="00CE0D3B">
      <w:pPr>
        <w:pStyle w:val="Kop1"/>
        <w:numPr>
          <w:ilvl w:val="0"/>
          <w:numId w:val="0"/>
        </w:numPr>
        <w:spacing w:line="288" w:lineRule="auto"/>
        <w:rPr>
          <w:sz w:val="28"/>
          <w:lang w:val="nl-NL"/>
        </w:rPr>
      </w:pPr>
      <w:bookmarkStart w:id="5" w:name="_Toc477513227"/>
      <w:bookmarkStart w:id="6" w:name="_Toc495582199"/>
      <w:r>
        <w:rPr>
          <w:sz w:val="28"/>
          <w:lang w:val="nl-NL"/>
        </w:rPr>
        <w:lastRenderedPageBreak/>
        <w:t>Standaardformulier A</w:t>
      </w:r>
      <w:bookmarkEnd w:id="5"/>
      <w:bookmarkEnd w:id="6"/>
    </w:p>
    <w:p w14:paraId="7C7B7FAC" w14:textId="77777777" w:rsidR="00CE0D3B" w:rsidRPr="007B0EA1" w:rsidRDefault="00CE0D3B" w:rsidP="00CE0D3B">
      <w:pPr>
        <w:pStyle w:val="Plattetekst"/>
        <w:spacing w:after="0" w:line="288" w:lineRule="auto"/>
        <w:jc w:val="left"/>
        <w:rPr>
          <w:b/>
          <w:color w:val="1F497D" w:themeColor="text2"/>
          <w:sz w:val="22"/>
          <w:szCs w:val="22"/>
          <w:lang w:val="nl-NL"/>
        </w:rPr>
      </w:pPr>
      <w:r>
        <w:rPr>
          <w:b/>
          <w:color w:val="1F497D" w:themeColor="text2"/>
          <w:sz w:val="22"/>
          <w:szCs w:val="22"/>
          <w:lang w:val="nl-NL"/>
        </w:rPr>
        <w:t>Checklist</w:t>
      </w:r>
    </w:p>
    <w:p w14:paraId="28DDED0F" w14:textId="77777777" w:rsidR="00CE0D3B" w:rsidRDefault="00CE0D3B" w:rsidP="00CE0D3B">
      <w:pPr>
        <w:rPr>
          <w:rFonts w:cs="Arial"/>
        </w:rPr>
      </w:pPr>
      <w:r>
        <w:rPr>
          <w:rFonts w:cs="Arial"/>
        </w:rPr>
        <w:t>De Aanmelding</w:t>
      </w:r>
      <w:r w:rsidRPr="00E77127">
        <w:rPr>
          <w:rFonts w:cs="Arial"/>
        </w:rPr>
        <w:t xml:space="preserve"> dient te zijn ingericht conform onderstaande structuur. De ingevulde en door een rechtsgeldige vertegenwoordiger ondertekende checklist dient aan </w:t>
      </w:r>
      <w:r>
        <w:rPr>
          <w:rFonts w:cs="Arial"/>
        </w:rPr>
        <w:t>de Aanmelding</w:t>
      </w:r>
      <w:r w:rsidRPr="00E77127">
        <w:rPr>
          <w:rFonts w:cs="Arial"/>
        </w:rPr>
        <w:t xml:space="preserve"> te worden toegevoegd.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CE0D3B" w:rsidRPr="0015706A" w14:paraId="7ECBC310" w14:textId="77777777" w:rsidTr="009941FA">
        <w:trPr>
          <w:tblHeader/>
        </w:trPr>
        <w:tc>
          <w:tcPr>
            <w:tcW w:w="1135" w:type="dxa"/>
            <w:shd w:val="clear" w:color="auto" w:fill="D9D9D9" w:themeFill="background1" w:themeFillShade="D9"/>
          </w:tcPr>
          <w:p w14:paraId="64DC30CA" w14:textId="77777777" w:rsidR="00CE0D3B" w:rsidRPr="00C72B60" w:rsidRDefault="00CE0D3B" w:rsidP="00B3308B">
            <w:pPr>
              <w:jc w:val="center"/>
              <w:rPr>
                <w:b/>
                <w:szCs w:val="20"/>
              </w:rPr>
            </w:pPr>
            <w:r w:rsidRPr="00C72B60">
              <w:rPr>
                <w:b/>
                <w:szCs w:val="20"/>
              </w:rPr>
              <w:t>Betreft</w:t>
            </w:r>
          </w:p>
        </w:tc>
        <w:tc>
          <w:tcPr>
            <w:tcW w:w="6378" w:type="dxa"/>
            <w:shd w:val="clear" w:color="auto" w:fill="D9D9D9" w:themeFill="background1" w:themeFillShade="D9"/>
          </w:tcPr>
          <w:p w14:paraId="6E489523" w14:textId="77777777" w:rsidR="00CE0D3B" w:rsidRPr="00C72B60" w:rsidRDefault="00CE0D3B" w:rsidP="009941FA">
            <w:pPr>
              <w:rPr>
                <w:b/>
                <w:szCs w:val="20"/>
              </w:rPr>
            </w:pPr>
            <w:r>
              <w:rPr>
                <w:b/>
                <w:szCs w:val="20"/>
              </w:rPr>
              <w:t>Checkvragen</w:t>
            </w:r>
          </w:p>
        </w:tc>
        <w:tc>
          <w:tcPr>
            <w:tcW w:w="1843" w:type="dxa"/>
            <w:shd w:val="clear" w:color="auto" w:fill="D9D9D9" w:themeFill="background1" w:themeFillShade="D9"/>
            <w:tcMar>
              <w:right w:w="0" w:type="dxa"/>
            </w:tcMar>
          </w:tcPr>
          <w:p w14:paraId="718E6529" w14:textId="77777777" w:rsidR="00CE0D3B" w:rsidRPr="00C72B60" w:rsidRDefault="00CE0D3B" w:rsidP="00B3308B">
            <w:pPr>
              <w:jc w:val="center"/>
              <w:rPr>
                <w:b/>
                <w:szCs w:val="20"/>
              </w:rPr>
            </w:pPr>
            <w:r>
              <w:rPr>
                <w:b/>
                <w:szCs w:val="20"/>
              </w:rPr>
              <w:t>Invullen: Ja /Nee</w:t>
            </w:r>
          </w:p>
        </w:tc>
      </w:tr>
      <w:tr w:rsidR="00CE0D3B" w:rsidRPr="00C72B60" w14:paraId="2D7F327A" w14:textId="77777777" w:rsidTr="009941FA">
        <w:tc>
          <w:tcPr>
            <w:tcW w:w="1135" w:type="dxa"/>
          </w:tcPr>
          <w:p w14:paraId="6A072FAD" w14:textId="77777777" w:rsidR="00CE0D3B" w:rsidRPr="00B75C76" w:rsidRDefault="002A752B" w:rsidP="00B3308B">
            <w:pPr>
              <w:jc w:val="center"/>
              <w:rPr>
                <w:szCs w:val="20"/>
              </w:rPr>
            </w:pPr>
            <w:r>
              <w:rPr>
                <w:szCs w:val="20"/>
              </w:rPr>
              <w:t>§ 3.3</w:t>
            </w:r>
          </w:p>
        </w:tc>
        <w:tc>
          <w:tcPr>
            <w:tcW w:w="6378" w:type="dxa"/>
            <w:shd w:val="clear" w:color="auto" w:fill="auto"/>
          </w:tcPr>
          <w:p w14:paraId="30BCEB39" w14:textId="77777777" w:rsidR="00CE0D3B" w:rsidRPr="00C72B60" w:rsidRDefault="00CE0D3B" w:rsidP="00EF3CCC">
            <w:pPr>
              <w:rPr>
                <w:szCs w:val="20"/>
              </w:rPr>
            </w:pPr>
            <w:r>
              <w:rPr>
                <w:szCs w:val="20"/>
              </w:rPr>
              <w:t>Aanmelding</w:t>
            </w:r>
            <w:r w:rsidRPr="00C72B60">
              <w:rPr>
                <w:szCs w:val="20"/>
              </w:rPr>
              <w:t xml:space="preserve"> uiterlijk op </w:t>
            </w:r>
            <w:r w:rsidR="002A752B">
              <w:rPr>
                <w:szCs w:val="20"/>
              </w:rPr>
              <w:t>23 oktober 2017</w:t>
            </w:r>
            <w:r w:rsidRPr="00B75C76">
              <w:rPr>
                <w:szCs w:val="20"/>
              </w:rPr>
              <w:t xml:space="preserve"> vóór </w:t>
            </w:r>
            <w:r w:rsidR="00EF3CCC">
              <w:rPr>
                <w:szCs w:val="20"/>
              </w:rPr>
              <w:t>09</w:t>
            </w:r>
            <w:r>
              <w:rPr>
                <w:szCs w:val="20"/>
              </w:rPr>
              <w:t>:00</w:t>
            </w:r>
            <w:r w:rsidRPr="00B75C76">
              <w:rPr>
                <w:szCs w:val="20"/>
              </w:rPr>
              <w:t xml:space="preserve"> uur </w:t>
            </w:r>
            <w:r w:rsidRPr="00C72B60">
              <w:rPr>
                <w:szCs w:val="20"/>
              </w:rPr>
              <w:t xml:space="preserve">ingediend via </w:t>
            </w:r>
            <w:r>
              <w:rPr>
                <w:szCs w:val="20"/>
              </w:rPr>
              <w:t>TenderNed</w:t>
            </w:r>
            <w:r w:rsidRPr="00C72B60">
              <w:rPr>
                <w:szCs w:val="20"/>
              </w:rPr>
              <w:t>?</w:t>
            </w:r>
          </w:p>
        </w:tc>
        <w:tc>
          <w:tcPr>
            <w:tcW w:w="1843" w:type="dxa"/>
          </w:tcPr>
          <w:p w14:paraId="5A98A859" w14:textId="77777777" w:rsidR="00CE0D3B" w:rsidRPr="00C72B60" w:rsidRDefault="005B11AD" w:rsidP="005B11AD">
            <w:pPr>
              <w:jc w:val="center"/>
              <w:rPr>
                <w:szCs w:val="20"/>
              </w:rPr>
            </w:pPr>
            <w:r>
              <w:rPr>
                <w:szCs w:val="20"/>
              </w:rPr>
              <w:t>Ja/Nee</w:t>
            </w:r>
          </w:p>
        </w:tc>
      </w:tr>
      <w:tr w:rsidR="00CE0D3B" w:rsidRPr="00C72B60" w14:paraId="388AEE94" w14:textId="77777777" w:rsidTr="009941FA">
        <w:tc>
          <w:tcPr>
            <w:tcW w:w="1135" w:type="dxa"/>
          </w:tcPr>
          <w:p w14:paraId="03C04B7D" w14:textId="77777777" w:rsidR="00CE0D3B" w:rsidRPr="00B75C76" w:rsidRDefault="002A752B" w:rsidP="00B3308B">
            <w:pPr>
              <w:jc w:val="center"/>
              <w:rPr>
                <w:szCs w:val="20"/>
              </w:rPr>
            </w:pPr>
            <w:r>
              <w:rPr>
                <w:szCs w:val="20"/>
              </w:rPr>
              <w:t>§ 3.9.1</w:t>
            </w:r>
          </w:p>
        </w:tc>
        <w:tc>
          <w:tcPr>
            <w:tcW w:w="6378" w:type="dxa"/>
            <w:shd w:val="clear" w:color="auto" w:fill="auto"/>
          </w:tcPr>
          <w:p w14:paraId="031CB3BC" w14:textId="77777777" w:rsidR="00CE0D3B" w:rsidRPr="00C72B60" w:rsidRDefault="00CE0D3B" w:rsidP="009941FA">
            <w:pPr>
              <w:rPr>
                <w:szCs w:val="20"/>
              </w:rPr>
            </w:pPr>
            <w:r>
              <w:rPr>
                <w:szCs w:val="20"/>
              </w:rPr>
              <w:t>Aanmelding</w:t>
            </w:r>
            <w:r w:rsidRPr="00C72B60">
              <w:rPr>
                <w:szCs w:val="20"/>
              </w:rPr>
              <w:t xml:space="preserve"> in het Nederlands gesteld?</w:t>
            </w:r>
          </w:p>
        </w:tc>
        <w:tc>
          <w:tcPr>
            <w:tcW w:w="1843" w:type="dxa"/>
          </w:tcPr>
          <w:p w14:paraId="7F27E50C" w14:textId="77777777" w:rsidR="00CE0D3B" w:rsidRPr="00C72B60" w:rsidRDefault="005B11AD" w:rsidP="005B11AD">
            <w:pPr>
              <w:jc w:val="center"/>
              <w:rPr>
                <w:szCs w:val="20"/>
              </w:rPr>
            </w:pPr>
            <w:r>
              <w:rPr>
                <w:szCs w:val="20"/>
              </w:rPr>
              <w:t>Ja/Nee</w:t>
            </w:r>
          </w:p>
        </w:tc>
      </w:tr>
      <w:tr w:rsidR="00CE0D3B" w:rsidRPr="00C72B60" w14:paraId="76AE2DB5" w14:textId="77777777" w:rsidTr="009941FA">
        <w:tc>
          <w:tcPr>
            <w:tcW w:w="1135" w:type="dxa"/>
          </w:tcPr>
          <w:p w14:paraId="44EF7FDA" w14:textId="77777777" w:rsidR="00CE0D3B" w:rsidRPr="00C72B60" w:rsidRDefault="00CE0D3B" w:rsidP="00B3308B">
            <w:pPr>
              <w:jc w:val="center"/>
              <w:rPr>
                <w:szCs w:val="20"/>
              </w:rPr>
            </w:pPr>
            <w:r w:rsidRPr="00C72B60">
              <w:rPr>
                <w:szCs w:val="20"/>
              </w:rPr>
              <w:t>Diverse</w:t>
            </w:r>
          </w:p>
        </w:tc>
        <w:tc>
          <w:tcPr>
            <w:tcW w:w="6378" w:type="dxa"/>
            <w:shd w:val="clear" w:color="auto" w:fill="auto"/>
          </w:tcPr>
          <w:p w14:paraId="3308B11A" w14:textId="77777777" w:rsidR="00CE0D3B" w:rsidRPr="00C72B60" w:rsidRDefault="00CE0D3B" w:rsidP="009941FA">
            <w:pPr>
              <w:rPr>
                <w:szCs w:val="20"/>
              </w:rPr>
            </w:pPr>
            <w:r w:rsidRPr="00C72B60">
              <w:rPr>
                <w:szCs w:val="20"/>
              </w:rPr>
              <w:t>Standaardformulieren ingevuld, ondertekend</w:t>
            </w:r>
            <w:r>
              <w:rPr>
                <w:szCs w:val="20"/>
              </w:rPr>
              <w:t xml:space="preserve"> en bijgevoegd</w:t>
            </w:r>
            <w:r w:rsidRPr="00C72B60">
              <w:rPr>
                <w:szCs w:val="20"/>
              </w:rPr>
              <w:t>?</w:t>
            </w:r>
          </w:p>
        </w:tc>
        <w:tc>
          <w:tcPr>
            <w:tcW w:w="1843" w:type="dxa"/>
          </w:tcPr>
          <w:p w14:paraId="6F7F034A" w14:textId="77777777" w:rsidR="00CE0D3B" w:rsidRPr="00C72B60" w:rsidRDefault="005B11AD" w:rsidP="005B11AD">
            <w:pPr>
              <w:jc w:val="center"/>
              <w:rPr>
                <w:szCs w:val="20"/>
              </w:rPr>
            </w:pPr>
            <w:r>
              <w:rPr>
                <w:szCs w:val="20"/>
              </w:rPr>
              <w:t>Ja/Nee</w:t>
            </w:r>
          </w:p>
        </w:tc>
      </w:tr>
    </w:tbl>
    <w:p w14:paraId="131C7477" w14:textId="77777777" w:rsidR="00CE0D3B" w:rsidRDefault="00CE0D3B" w:rsidP="00CE0D3B">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E0D3B" w:rsidRPr="007B0EA1" w14:paraId="0BC974AC" w14:textId="77777777" w:rsidTr="009941FA">
        <w:trPr>
          <w:cantSplit/>
          <w:trHeight w:val="397"/>
        </w:trPr>
        <w:tc>
          <w:tcPr>
            <w:tcW w:w="9356" w:type="dxa"/>
            <w:gridSpan w:val="4"/>
            <w:shd w:val="clear" w:color="auto" w:fill="E0E0E0"/>
            <w:vAlign w:val="center"/>
          </w:tcPr>
          <w:p w14:paraId="45ACA883" w14:textId="77777777" w:rsidR="00CE0D3B" w:rsidRPr="002E56E9" w:rsidRDefault="00CE0D3B" w:rsidP="009941FA">
            <w:pPr>
              <w:pStyle w:val="Plattetekst"/>
              <w:spacing w:after="0" w:line="240" w:lineRule="auto"/>
              <w:contextualSpacing/>
              <w:jc w:val="center"/>
              <w:rPr>
                <w:b/>
                <w:sz w:val="22"/>
                <w:szCs w:val="22"/>
                <w:highlight w:val="green"/>
                <w:lang w:val="nl-NL"/>
              </w:rPr>
            </w:pPr>
            <w:r w:rsidRPr="002A295C">
              <w:rPr>
                <w:b/>
                <w:sz w:val="22"/>
                <w:szCs w:val="22"/>
                <w:lang w:val="nl-NL"/>
              </w:rPr>
              <w:t>Bij Aanmelding in te dienen bewijzen</w:t>
            </w:r>
          </w:p>
        </w:tc>
      </w:tr>
      <w:tr w:rsidR="00CE0D3B" w:rsidRPr="007B0EA1" w14:paraId="4F81ED6C" w14:textId="77777777" w:rsidTr="009941FA">
        <w:trPr>
          <w:cantSplit/>
          <w:trHeight w:val="376"/>
        </w:trPr>
        <w:tc>
          <w:tcPr>
            <w:tcW w:w="5104" w:type="dxa"/>
            <w:shd w:val="clear" w:color="auto" w:fill="E0E0E0"/>
            <w:vAlign w:val="center"/>
          </w:tcPr>
          <w:p w14:paraId="4A8D9E1C" w14:textId="77777777" w:rsidR="00CE0D3B" w:rsidRPr="00F94B0E" w:rsidRDefault="00CE0D3B" w:rsidP="009941FA">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14:paraId="35F777C8" w14:textId="77777777"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71BB04CD" w14:textId="77777777"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2EB421D0" w14:textId="77777777" w:rsidR="00CE0D3B" w:rsidRPr="008E48D6" w:rsidRDefault="00CE0D3B" w:rsidP="009941FA">
            <w:pPr>
              <w:pStyle w:val="Plattetekst"/>
              <w:spacing w:after="0" w:line="240" w:lineRule="auto"/>
              <w:jc w:val="center"/>
              <w:rPr>
                <w:b/>
                <w:lang w:val="nl-NL"/>
              </w:rPr>
            </w:pPr>
            <w:r>
              <w:rPr>
                <w:b/>
                <w:lang w:val="nl-NL"/>
              </w:rPr>
              <w:t>Invullen: Ja / Nee</w:t>
            </w:r>
          </w:p>
        </w:tc>
      </w:tr>
      <w:tr w:rsidR="00CE0D3B" w:rsidRPr="00D326F6" w14:paraId="4649C90E" w14:textId="77777777" w:rsidTr="009941FA">
        <w:trPr>
          <w:cantSplit/>
          <w:trHeight w:val="637"/>
        </w:trPr>
        <w:tc>
          <w:tcPr>
            <w:tcW w:w="5104" w:type="dxa"/>
          </w:tcPr>
          <w:p w14:paraId="467E1F4D" w14:textId="77777777" w:rsidR="00CE0D3B" w:rsidRDefault="00CE0D3B" w:rsidP="009941FA">
            <w:pPr>
              <w:pStyle w:val="Plattetekst"/>
              <w:spacing w:before="20" w:after="0" w:line="288" w:lineRule="auto"/>
              <w:jc w:val="left"/>
              <w:rPr>
                <w:b/>
                <w:lang w:val="nl-NL"/>
              </w:rPr>
            </w:pPr>
            <w:r w:rsidRPr="00CB3B22">
              <w:rPr>
                <w:b/>
                <w:lang w:val="nl-NL"/>
              </w:rPr>
              <w:t>Checklist</w:t>
            </w:r>
          </w:p>
          <w:p w14:paraId="6F83A95B" w14:textId="77777777" w:rsidR="00CE0D3B" w:rsidRPr="00CB3B22" w:rsidRDefault="00CE0D3B" w:rsidP="009941FA">
            <w:pPr>
              <w:pStyle w:val="Plattetekst"/>
              <w:spacing w:before="20" w:after="0" w:line="288" w:lineRule="auto"/>
              <w:jc w:val="left"/>
              <w:rPr>
                <w:b/>
                <w:lang w:val="nl-NL"/>
              </w:rPr>
            </w:pPr>
            <w:r w:rsidRPr="00F94B0E">
              <w:rPr>
                <w:i/>
                <w:lang w:val="nl-NL"/>
              </w:rPr>
              <w:t xml:space="preserve">volledig ingevuld en rechtsgeldig ondertekend </w:t>
            </w:r>
          </w:p>
        </w:tc>
        <w:tc>
          <w:tcPr>
            <w:tcW w:w="1275" w:type="dxa"/>
            <w:tcBorders>
              <w:bottom w:val="single" w:sz="4" w:space="0" w:color="auto"/>
            </w:tcBorders>
          </w:tcPr>
          <w:p w14:paraId="290506D7" w14:textId="77777777" w:rsidR="00CE0D3B" w:rsidRPr="00D326F6" w:rsidRDefault="00CE0D3B" w:rsidP="009941FA">
            <w:pPr>
              <w:pStyle w:val="Plattetekst"/>
              <w:spacing w:before="20" w:after="0" w:line="288" w:lineRule="auto"/>
              <w:rPr>
                <w:lang w:val="nl-NL"/>
              </w:rPr>
            </w:pPr>
            <w:r>
              <w:rPr>
                <w:lang w:val="nl-NL"/>
              </w:rPr>
              <w:t xml:space="preserve">Stf. </w:t>
            </w:r>
            <w:r w:rsidRPr="00D03ECA">
              <w:rPr>
                <w:lang w:val="nl-NL"/>
              </w:rPr>
              <w:t>A</w:t>
            </w:r>
          </w:p>
        </w:tc>
        <w:tc>
          <w:tcPr>
            <w:tcW w:w="1134" w:type="dxa"/>
            <w:tcBorders>
              <w:bottom w:val="single" w:sz="4" w:space="0" w:color="auto"/>
            </w:tcBorders>
          </w:tcPr>
          <w:p w14:paraId="40E42678" w14:textId="77777777" w:rsidR="00CE0D3B" w:rsidRPr="00D326F6" w:rsidRDefault="00CE0D3B" w:rsidP="009941FA">
            <w:pPr>
              <w:pStyle w:val="Plattetekst"/>
              <w:spacing w:before="20" w:after="0" w:line="288" w:lineRule="auto"/>
              <w:jc w:val="left"/>
              <w:rPr>
                <w:lang w:val="nl-NL"/>
              </w:rPr>
            </w:pPr>
          </w:p>
        </w:tc>
        <w:tc>
          <w:tcPr>
            <w:tcW w:w="1843" w:type="dxa"/>
            <w:tcBorders>
              <w:bottom w:val="single" w:sz="4" w:space="0" w:color="auto"/>
            </w:tcBorders>
          </w:tcPr>
          <w:p w14:paraId="0BA4A48F" w14:textId="65812FA6" w:rsidR="00CE0D3B" w:rsidRPr="00D326F6" w:rsidRDefault="00880557" w:rsidP="009941FA">
            <w:pPr>
              <w:pStyle w:val="Plattetekst"/>
              <w:spacing w:before="20" w:after="0" w:line="288" w:lineRule="auto"/>
              <w:jc w:val="center"/>
              <w:rPr>
                <w:lang w:val="nl-NL"/>
              </w:rPr>
            </w:pPr>
            <w:r>
              <w:rPr>
                <w:szCs w:val="20"/>
              </w:rPr>
              <w:t>Ja/Nee</w:t>
            </w:r>
          </w:p>
        </w:tc>
      </w:tr>
      <w:tr w:rsidR="00CE0D3B" w:rsidRPr="00D326F6" w14:paraId="014BF85D" w14:textId="77777777" w:rsidTr="009941FA">
        <w:trPr>
          <w:cantSplit/>
          <w:trHeight w:val="637"/>
        </w:trPr>
        <w:tc>
          <w:tcPr>
            <w:tcW w:w="5104" w:type="dxa"/>
          </w:tcPr>
          <w:p w14:paraId="17B30664" w14:textId="77777777" w:rsidR="00CE0D3B" w:rsidRPr="00F94B0E" w:rsidRDefault="00CE0D3B" w:rsidP="009941FA">
            <w:pPr>
              <w:pStyle w:val="Plattetekst"/>
              <w:spacing w:before="20" w:after="0" w:line="288" w:lineRule="auto"/>
              <w:jc w:val="left"/>
              <w:rPr>
                <w:b/>
                <w:lang w:val="nl-NL"/>
              </w:rPr>
            </w:pPr>
            <w:r w:rsidRPr="00F94B0E">
              <w:rPr>
                <w:b/>
                <w:lang w:val="nl-NL"/>
              </w:rPr>
              <w:t>UEA (gescande versie)</w:t>
            </w:r>
          </w:p>
          <w:p w14:paraId="4A08D7CF" w14:textId="77777777" w:rsidR="00CE0D3B" w:rsidRPr="00F94B0E" w:rsidRDefault="00CE0D3B" w:rsidP="009941FA">
            <w:pPr>
              <w:pStyle w:val="Plattetekst"/>
              <w:spacing w:before="20" w:after="0" w:line="288" w:lineRule="auto"/>
              <w:jc w:val="left"/>
              <w:rPr>
                <w:i/>
                <w:lang w:val="nl-NL"/>
              </w:rPr>
            </w:pPr>
            <w:r w:rsidRPr="00F94B0E">
              <w:rPr>
                <w:i/>
                <w:lang w:val="nl-NL"/>
              </w:rPr>
              <w:t xml:space="preserve">volledig ingevuld en rechtsgeldig ondertekend </w:t>
            </w:r>
          </w:p>
        </w:tc>
        <w:tc>
          <w:tcPr>
            <w:tcW w:w="1275" w:type="dxa"/>
            <w:tcBorders>
              <w:bottom w:val="single" w:sz="4" w:space="0" w:color="auto"/>
            </w:tcBorders>
          </w:tcPr>
          <w:p w14:paraId="504C03DA" w14:textId="77777777" w:rsidR="00CE0D3B" w:rsidRPr="00D326F6" w:rsidRDefault="00CE0D3B" w:rsidP="009941FA">
            <w:pPr>
              <w:pStyle w:val="Plattetekst"/>
              <w:spacing w:before="20" w:after="0" w:line="288" w:lineRule="auto"/>
              <w:rPr>
                <w:lang w:val="nl-NL"/>
              </w:rPr>
            </w:pPr>
            <w:r>
              <w:rPr>
                <w:lang w:val="nl-NL"/>
              </w:rPr>
              <w:t xml:space="preserve">Stf. </w:t>
            </w:r>
            <w:r w:rsidRPr="0055578E">
              <w:rPr>
                <w:lang w:val="nl-NL"/>
              </w:rPr>
              <w:t>B</w:t>
            </w:r>
          </w:p>
        </w:tc>
        <w:tc>
          <w:tcPr>
            <w:tcW w:w="1134" w:type="dxa"/>
            <w:tcBorders>
              <w:bottom w:val="single" w:sz="4" w:space="0" w:color="auto"/>
            </w:tcBorders>
          </w:tcPr>
          <w:p w14:paraId="0F3CB25E" w14:textId="77777777" w:rsidR="00CE0D3B" w:rsidRPr="00D326F6" w:rsidRDefault="00B3308B" w:rsidP="009941FA">
            <w:pPr>
              <w:pStyle w:val="Plattetekst"/>
              <w:spacing w:before="20" w:after="0" w:line="288" w:lineRule="auto"/>
              <w:jc w:val="left"/>
              <w:rPr>
                <w:lang w:val="nl-NL"/>
              </w:rPr>
            </w:pPr>
            <w:r>
              <w:rPr>
                <w:lang w:val="nl-NL"/>
              </w:rPr>
              <w:t>§ 5.1.1</w:t>
            </w:r>
          </w:p>
        </w:tc>
        <w:tc>
          <w:tcPr>
            <w:tcW w:w="1843" w:type="dxa"/>
            <w:tcBorders>
              <w:bottom w:val="single" w:sz="4" w:space="0" w:color="auto"/>
            </w:tcBorders>
          </w:tcPr>
          <w:p w14:paraId="26937067" w14:textId="280DDD41" w:rsidR="00CE0D3B" w:rsidRPr="00D326F6" w:rsidRDefault="00880557" w:rsidP="009941FA">
            <w:pPr>
              <w:pStyle w:val="Plattetekst"/>
              <w:spacing w:before="20" w:after="0" w:line="288" w:lineRule="auto"/>
              <w:jc w:val="center"/>
              <w:rPr>
                <w:lang w:val="nl-NL"/>
              </w:rPr>
            </w:pPr>
            <w:r>
              <w:rPr>
                <w:szCs w:val="20"/>
              </w:rPr>
              <w:t>Ja/Nee</w:t>
            </w:r>
          </w:p>
        </w:tc>
      </w:tr>
      <w:tr w:rsidR="00CE0D3B" w:rsidRPr="00D326F6" w14:paraId="51B0ECEF" w14:textId="77777777" w:rsidTr="009941FA">
        <w:trPr>
          <w:cantSplit/>
          <w:trHeight w:val="907"/>
        </w:trPr>
        <w:tc>
          <w:tcPr>
            <w:tcW w:w="5104" w:type="dxa"/>
          </w:tcPr>
          <w:p w14:paraId="5A83AC33" w14:textId="77777777" w:rsidR="00CE0D3B" w:rsidRPr="00D326F6" w:rsidRDefault="00CE0D3B" w:rsidP="009941FA">
            <w:pPr>
              <w:pStyle w:val="Plattetekst"/>
              <w:spacing w:before="20" w:after="0" w:line="288" w:lineRule="auto"/>
              <w:contextualSpacing/>
              <w:jc w:val="left"/>
              <w:rPr>
                <w:lang w:val="nl-NL"/>
              </w:rPr>
            </w:pPr>
            <w:r w:rsidRPr="00D326F6">
              <w:rPr>
                <w:b/>
                <w:lang w:val="nl-NL"/>
              </w:rPr>
              <w:t>Bewijs inschrijving in nationale beroeps/ handelsregister (KvK)</w:t>
            </w:r>
          </w:p>
          <w:p w14:paraId="08720503" w14:textId="77777777" w:rsidR="00CE0D3B" w:rsidRPr="00D326F6" w:rsidRDefault="00CE0D3B" w:rsidP="009941FA">
            <w:pPr>
              <w:pStyle w:val="Plattetekst"/>
              <w:spacing w:before="20" w:after="0" w:line="288" w:lineRule="auto"/>
              <w:jc w:val="left"/>
              <w:rPr>
                <w:b/>
                <w:lang w:val="nl-NL"/>
              </w:rPr>
            </w:pPr>
            <w:r w:rsidRPr="00D326F6">
              <w:rPr>
                <w:i/>
                <w:lang w:val="nl-NL"/>
              </w:rPr>
              <w:t>voor elke Combinant of derde die bij de uitvoering van de opdracht wordt ingeschakeld (indien van toepassing)</w:t>
            </w:r>
          </w:p>
        </w:tc>
        <w:tc>
          <w:tcPr>
            <w:tcW w:w="1275" w:type="dxa"/>
            <w:tcBorders>
              <w:bottom w:val="single" w:sz="4" w:space="0" w:color="auto"/>
            </w:tcBorders>
          </w:tcPr>
          <w:p w14:paraId="1936F2EC" w14:textId="77777777" w:rsidR="00CE0D3B" w:rsidRPr="00D326F6" w:rsidRDefault="00CE0D3B" w:rsidP="009941FA">
            <w:pPr>
              <w:pStyle w:val="Plattetekst"/>
              <w:spacing w:before="20" w:after="0" w:line="288" w:lineRule="auto"/>
              <w:rPr>
                <w:lang w:val="nl-NL"/>
              </w:rPr>
            </w:pPr>
            <w:r w:rsidRPr="00D326F6">
              <w:rPr>
                <w:lang w:val="nl-NL"/>
              </w:rPr>
              <w:t>geen</w:t>
            </w:r>
          </w:p>
        </w:tc>
        <w:tc>
          <w:tcPr>
            <w:tcW w:w="1134" w:type="dxa"/>
            <w:tcBorders>
              <w:bottom w:val="single" w:sz="4" w:space="0" w:color="auto"/>
            </w:tcBorders>
          </w:tcPr>
          <w:p w14:paraId="6C120F5D" w14:textId="77777777" w:rsidR="00CE0D3B" w:rsidRPr="00D326F6" w:rsidRDefault="00B3308B" w:rsidP="009941FA">
            <w:pPr>
              <w:pStyle w:val="Plattetekst"/>
              <w:spacing w:before="20" w:after="0" w:line="288" w:lineRule="auto"/>
              <w:jc w:val="left"/>
              <w:rPr>
                <w:lang w:val="nl-NL"/>
              </w:rPr>
            </w:pPr>
            <w:r>
              <w:rPr>
                <w:lang w:val="nl-NL"/>
              </w:rPr>
              <w:t>§ 5.1.2</w:t>
            </w:r>
          </w:p>
        </w:tc>
        <w:tc>
          <w:tcPr>
            <w:tcW w:w="1843" w:type="dxa"/>
            <w:tcBorders>
              <w:bottom w:val="single" w:sz="4" w:space="0" w:color="auto"/>
            </w:tcBorders>
          </w:tcPr>
          <w:p w14:paraId="0BE45581" w14:textId="36EDDA4F" w:rsidR="00CE0D3B" w:rsidRPr="00D326F6" w:rsidRDefault="00880557" w:rsidP="009941FA">
            <w:pPr>
              <w:pStyle w:val="Plattetekst"/>
              <w:spacing w:before="20" w:after="0" w:line="288" w:lineRule="auto"/>
              <w:jc w:val="center"/>
              <w:rPr>
                <w:lang w:val="nl-NL"/>
              </w:rPr>
            </w:pPr>
            <w:r>
              <w:rPr>
                <w:szCs w:val="20"/>
              </w:rPr>
              <w:t>Ja/Nee</w:t>
            </w:r>
          </w:p>
        </w:tc>
      </w:tr>
      <w:tr w:rsidR="00CE0D3B" w:rsidRPr="00D326F6" w14:paraId="3651AD18" w14:textId="77777777" w:rsidTr="009941FA">
        <w:trPr>
          <w:cantSplit/>
          <w:trHeight w:val="907"/>
        </w:trPr>
        <w:tc>
          <w:tcPr>
            <w:tcW w:w="5104" w:type="dxa"/>
          </w:tcPr>
          <w:p w14:paraId="52E596DA" w14:textId="77777777" w:rsidR="00CE0D3B" w:rsidRDefault="00CE0D3B" w:rsidP="009941FA">
            <w:pPr>
              <w:pStyle w:val="Plattetekst"/>
              <w:spacing w:before="20" w:after="0" w:line="288" w:lineRule="auto"/>
              <w:contextualSpacing/>
              <w:jc w:val="left"/>
              <w:rPr>
                <w:lang w:val="nl-NL"/>
              </w:rPr>
            </w:pPr>
            <w:r w:rsidRPr="007D7684">
              <w:rPr>
                <w:b/>
                <w:lang w:val="nl-NL"/>
              </w:rPr>
              <w:t xml:space="preserve">Beroep </w:t>
            </w:r>
            <w:r>
              <w:rPr>
                <w:b/>
                <w:lang w:val="nl-NL"/>
              </w:rPr>
              <w:t>technische bekwaamheid</w:t>
            </w:r>
            <w:r w:rsidRPr="007D7684">
              <w:rPr>
                <w:b/>
                <w:lang w:val="nl-NL"/>
              </w:rPr>
              <w:t xml:space="preserve"> Derde</w:t>
            </w:r>
            <w:r>
              <w:rPr>
                <w:b/>
                <w:lang w:val="nl-NL"/>
              </w:rPr>
              <w:t>,</w:t>
            </w:r>
            <w:r w:rsidRPr="007D7684">
              <w:rPr>
                <w:b/>
                <w:lang w:val="nl-NL"/>
              </w:rPr>
              <w:t xml:space="preserve"> </w:t>
            </w:r>
            <w:r w:rsidRPr="00FD60E5">
              <w:rPr>
                <w:lang w:val="nl-NL"/>
              </w:rPr>
              <w:t xml:space="preserve">inclusief </w:t>
            </w:r>
            <w:r>
              <w:rPr>
                <w:lang w:val="nl-NL"/>
              </w:rPr>
              <w:t>B</w:t>
            </w:r>
            <w:r w:rsidRPr="00FD60E5">
              <w:rPr>
                <w:lang w:val="nl-NL"/>
              </w:rPr>
              <w:t xml:space="preserve">ewijsstukken </w:t>
            </w:r>
          </w:p>
          <w:p w14:paraId="4CD9026F" w14:textId="77777777" w:rsidR="00CE0D3B" w:rsidRPr="00CC4B99" w:rsidRDefault="00CE0D3B" w:rsidP="009941FA">
            <w:pPr>
              <w:pStyle w:val="Plattetekst"/>
              <w:spacing w:before="20" w:after="0" w:line="288" w:lineRule="auto"/>
              <w:contextualSpacing/>
              <w:jc w:val="left"/>
              <w:rPr>
                <w:b/>
                <w:highlight w:val="yellow"/>
                <w:lang w:val="nl-NL"/>
              </w:rPr>
            </w:pPr>
            <w:r w:rsidRPr="00FD60E5">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FD60E5">
              <w:rPr>
                <w:lang w:val="nl-NL"/>
              </w:rPr>
              <w:t>)</w:t>
            </w:r>
          </w:p>
        </w:tc>
        <w:tc>
          <w:tcPr>
            <w:tcW w:w="1275" w:type="dxa"/>
            <w:tcBorders>
              <w:bottom w:val="single" w:sz="4" w:space="0" w:color="auto"/>
            </w:tcBorders>
          </w:tcPr>
          <w:p w14:paraId="3C3F42FA" w14:textId="4CA2C110" w:rsidR="00CE0D3B" w:rsidRDefault="00CE0D3B" w:rsidP="0055578E">
            <w:pPr>
              <w:pStyle w:val="Plattetekst"/>
              <w:spacing w:before="20" w:after="0" w:line="288" w:lineRule="auto"/>
              <w:rPr>
                <w:lang w:val="nl-NL"/>
              </w:rPr>
            </w:pPr>
            <w:r>
              <w:rPr>
                <w:lang w:val="nl-NL"/>
              </w:rPr>
              <w:t xml:space="preserve">Stf. </w:t>
            </w:r>
            <w:r w:rsidR="0055578E">
              <w:rPr>
                <w:lang w:val="nl-NL"/>
              </w:rPr>
              <w:t>C</w:t>
            </w:r>
          </w:p>
        </w:tc>
        <w:tc>
          <w:tcPr>
            <w:tcW w:w="1134" w:type="dxa"/>
            <w:tcBorders>
              <w:bottom w:val="single" w:sz="4" w:space="0" w:color="auto"/>
            </w:tcBorders>
          </w:tcPr>
          <w:p w14:paraId="61F944D0" w14:textId="6B758417" w:rsidR="00CE0D3B" w:rsidRDefault="0055578E" w:rsidP="0055578E">
            <w:pPr>
              <w:pStyle w:val="Plattetekst"/>
              <w:spacing w:before="20" w:after="0" w:line="288" w:lineRule="auto"/>
              <w:jc w:val="left"/>
              <w:rPr>
                <w:lang w:val="nl-NL"/>
              </w:rPr>
            </w:pPr>
            <w:r w:rsidRPr="0055578E">
              <w:rPr>
                <w:lang w:val="nl-NL"/>
              </w:rPr>
              <w:t xml:space="preserve">§ </w:t>
            </w:r>
            <w:r w:rsidR="00B3308B" w:rsidRPr="0055578E">
              <w:rPr>
                <w:lang w:val="nl-NL"/>
              </w:rPr>
              <w:t>3.</w:t>
            </w:r>
            <w:r w:rsidRPr="0055578E">
              <w:rPr>
                <w:lang w:val="nl-NL"/>
              </w:rPr>
              <w:t>7.8</w:t>
            </w:r>
          </w:p>
        </w:tc>
        <w:tc>
          <w:tcPr>
            <w:tcW w:w="1843" w:type="dxa"/>
            <w:tcBorders>
              <w:bottom w:val="single" w:sz="4" w:space="0" w:color="auto"/>
            </w:tcBorders>
          </w:tcPr>
          <w:p w14:paraId="32D1D128" w14:textId="5DDCDE6A" w:rsidR="00CE0D3B" w:rsidRPr="00D326F6" w:rsidRDefault="00880557" w:rsidP="009941FA">
            <w:pPr>
              <w:pStyle w:val="Plattetekst"/>
              <w:spacing w:before="20" w:after="0" w:line="288" w:lineRule="auto"/>
              <w:jc w:val="center"/>
              <w:rPr>
                <w:lang w:val="nl-NL"/>
              </w:rPr>
            </w:pPr>
            <w:r>
              <w:rPr>
                <w:szCs w:val="20"/>
              </w:rPr>
              <w:t>Ja/Nee</w:t>
            </w:r>
          </w:p>
        </w:tc>
      </w:tr>
      <w:tr w:rsidR="00CE0D3B" w:rsidRPr="00D326F6" w14:paraId="65909CAE" w14:textId="77777777" w:rsidTr="009941FA">
        <w:trPr>
          <w:cantSplit/>
          <w:trHeight w:val="510"/>
        </w:trPr>
        <w:tc>
          <w:tcPr>
            <w:tcW w:w="5104" w:type="dxa"/>
          </w:tcPr>
          <w:p w14:paraId="766A4915" w14:textId="77777777" w:rsidR="00CE0D3B" w:rsidRPr="0055578E" w:rsidRDefault="00CE0D3B" w:rsidP="009941FA">
            <w:pPr>
              <w:pStyle w:val="Plattetekst"/>
              <w:spacing w:before="20" w:after="0" w:line="288" w:lineRule="auto"/>
              <w:jc w:val="left"/>
              <w:rPr>
                <w:b/>
                <w:lang w:val="nl-NL"/>
              </w:rPr>
            </w:pPr>
            <w:r w:rsidRPr="0055578E">
              <w:rPr>
                <w:b/>
                <w:lang w:val="nl-NL"/>
              </w:rPr>
              <w:t>Opgave Referentie</w:t>
            </w:r>
          </w:p>
          <w:p w14:paraId="6682A2E3" w14:textId="77777777" w:rsidR="00CE0D3B" w:rsidRPr="00D326F6" w:rsidRDefault="00CE0D3B" w:rsidP="009941FA">
            <w:pPr>
              <w:pStyle w:val="Plattetekst"/>
              <w:spacing w:before="20" w:after="0" w:line="288" w:lineRule="auto"/>
              <w:jc w:val="left"/>
              <w:rPr>
                <w:b/>
                <w:lang w:val="nl-NL"/>
              </w:rPr>
            </w:pPr>
            <w:r w:rsidRPr="0055578E">
              <w:rPr>
                <w:i/>
                <w:lang w:val="nl-NL"/>
              </w:rPr>
              <w:t>incl. tevredenheidsverklaringen van de opdrachtgevers</w:t>
            </w:r>
          </w:p>
        </w:tc>
        <w:tc>
          <w:tcPr>
            <w:tcW w:w="1275" w:type="dxa"/>
            <w:tcBorders>
              <w:bottom w:val="single" w:sz="4" w:space="0" w:color="auto"/>
            </w:tcBorders>
          </w:tcPr>
          <w:p w14:paraId="3CAFCCD6" w14:textId="7DB8E397" w:rsidR="00CE0D3B" w:rsidRPr="00D326F6" w:rsidRDefault="00CE0D3B" w:rsidP="0055578E">
            <w:pPr>
              <w:pStyle w:val="Plattetekst"/>
              <w:spacing w:before="20" w:after="0" w:line="288" w:lineRule="auto"/>
              <w:rPr>
                <w:lang w:val="nl-NL"/>
              </w:rPr>
            </w:pPr>
            <w:r>
              <w:rPr>
                <w:lang w:val="nl-NL"/>
              </w:rPr>
              <w:t>Stf.</w:t>
            </w:r>
            <w:r w:rsidRPr="00D326F6">
              <w:rPr>
                <w:lang w:val="nl-NL"/>
              </w:rPr>
              <w:t xml:space="preserve"> </w:t>
            </w:r>
            <w:r w:rsidR="0055578E">
              <w:rPr>
                <w:lang w:val="nl-NL"/>
              </w:rPr>
              <w:t>D</w:t>
            </w:r>
          </w:p>
        </w:tc>
        <w:tc>
          <w:tcPr>
            <w:tcW w:w="1134" w:type="dxa"/>
            <w:tcBorders>
              <w:bottom w:val="single" w:sz="4" w:space="0" w:color="auto"/>
            </w:tcBorders>
          </w:tcPr>
          <w:p w14:paraId="3F51F693" w14:textId="50803738" w:rsidR="00CE0D3B" w:rsidRPr="00D326F6" w:rsidRDefault="0055578E" w:rsidP="009941FA">
            <w:pPr>
              <w:pStyle w:val="Plattetekst"/>
              <w:spacing w:before="20" w:after="0" w:line="288" w:lineRule="auto"/>
              <w:jc w:val="left"/>
              <w:rPr>
                <w:lang w:val="nl-NL"/>
              </w:rPr>
            </w:pPr>
            <w:r>
              <w:rPr>
                <w:lang w:val="nl-NL"/>
              </w:rPr>
              <w:t>§ 5.2.1</w:t>
            </w:r>
          </w:p>
        </w:tc>
        <w:tc>
          <w:tcPr>
            <w:tcW w:w="1843" w:type="dxa"/>
            <w:tcBorders>
              <w:bottom w:val="single" w:sz="4" w:space="0" w:color="auto"/>
            </w:tcBorders>
          </w:tcPr>
          <w:p w14:paraId="466D2E28" w14:textId="7D4D80EA" w:rsidR="00CE0D3B" w:rsidRPr="00D326F6" w:rsidRDefault="00880557" w:rsidP="009941FA">
            <w:pPr>
              <w:pStyle w:val="Plattetekst"/>
              <w:spacing w:before="20" w:after="0" w:line="288" w:lineRule="auto"/>
              <w:jc w:val="center"/>
              <w:rPr>
                <w:lang w:val="nl-NL"/>
              </w:rPr>
            </w:pPr>
            <w:r>
              <w:rPr>
                <w:szCs w:val="20"/>
              </w:rPr>
              <w:t>Ja/Nee</w:t>
            </w:r>
          </w:p>
        </w:tc>
      </w:tr>
      <w:tr w:rsidR="00CE0D3B" w:rsidRPr="00D326F6" w14:paraId="749B7215" w14:textId="77777777" w:rsidTr="0055578E">
        <w:trPr>
          <w:cantSplit/>
          <w:trHeight w:val="416"/>
        </w:trPr>
        <w:tc>
          <w:tcPr>
            <w:tcW w:w="5104" w:type="dxa"/>
          </w:tcPr>
          <w:p w14:paraId="77D7AB7B" w14:textId="77777777" w:rsidR="00CE0D3B" w:rsidRPr="00D326F6" w:rsidRDefault="00CE0D3B" w:rsidP="009941FA">
            <w:pPr>
              <w:pStyle w:val="Plattetekst"/>
              <w:spacing w:before="20" w:after="0" w:line="288" w:lineRule="auto"/>
              <w:jc w:val="left"/>
              <w:rPr>
                <w:i/>
                <w:lang w:val="nl-NL"/>
              </w:rPr>
            </w:pPr>
            <w:r w:rsidRPr="0055578E">
              <w:rPr>
                <w:b/>
                <w:lang w:val="nl-NL"/>
              </w:rPr>
              <w:t>Verklaring Nederlandse taal</w:t>
            </w:r>
          </w:p>
        </w:tc>
        <w:tc>
          <w:tcPr>
            <w:tcW w:w="1275" w:type="dxa"/>
            <w:tcBorders>
              <w:bottom w:val="single" w:sz="4" w:space="0" w:color="auto"/>
            </w:tcBorders>
          </w:tcPr>
          <w:p w14:paraId="27DA7995" w14:textId="5293D59C" w:rsidR="00CE0D3B" w:rsidRPr="00D326F6" w:rsidRDefault="00CE0D3B" w:rsidP="0055578E">
            <w:pPr>
              <w:pStyle w:val="Plattetekst"/>
              <w:spacing w:before="20" w:after="0" w:line="288" w:lineRule="auto"/>
              <w:rPr>
                <w:lang w:val="nl-NL"/>
              </w:rPr>
            </w:pPr>
            <w:r>
              <w:rPr>
                <w:lang w:val="nl-NL"/>
              </w:rPr>
              <w:t xml:space="preserve">Stf. </w:t>
            </w:r>
            <w:r w:rsidR="0055578E">
              <w:rPr>
                <w:lang w:val="nl-NL"/>
              </w:rPr>
              <w:t>E</w:t>
            </w:r>
          </w:p>
        </w:tc>
        <w:tc>
          <w:tcPr>
            <w:tcW w:w="1134" w:type="dxa"/>
            <w:tcBorders>
              <w:bottom w:val="single" w:sz="4" w:space="0" w:color="auto"/>
            </w:tcBorders>
          </w:tcPr>
          <w:p w14:paraId="03771230" w14:textId="3D96FF3E" w:rsidR="00CE0D3B" w:rsidRPr="00D326F6" w:rsidRDefault="0055578E" w:rsidP="009941FA">
            <w:pPr>
              <w:pStyle w:val="Plattetekst"/>
              <w:spacing w:before="20" w:after="0" w:line="288" w:lineRule="auto"/>
              <w:jc w:val="left"/>
              <w:rPr>
                <w:lang w:val="nl-NL"/>
              </w:rPr>
            </w:pPr>
            <w:r>
              <w:rPr>
                <w:lang w:val="nl-NL"/>
              </w:rPr>
              <w:t>§ 5.2.2</w:t>
            </w:r>
          </w:p>
        </w:tc>
        <w:tc>
          <w:tcPr>
            <w:tcW w:w="1843" w:type="dxa"/>
            <w:tcBorders>
              <w:bottom w:val="single" w:sz="4" w:space="0" w:color="auto"/>
            </w:tcBorders>
          </w:tcPr>
          <w:p w14:paraId="0A0172BD" w14:textId="21578D3E" w:rsidR="00CE0D3B" w:rsidRPr="00D326F6" w:rsidRDefault="00880557" w:rsidP="009941FA">
            <w:pPr>
              <w:pStyle w:val="Plattetekst"/>
              <w:spacing w:before="20" w:after="0" w:line="288" w:lineRule="auto"/>
              <w:jc w:val="center"/>
              <w:rPr>
                <w:lang w:val="nl-NL"/>
              </w:rPr>
            </w:pPr>
            <w:r>
              <w:rPr>
                <w:szCs w:val="20"/>
              </w:rPr>
              <w:t>Ja/Nee</w:t>
            </w:r>
          </w:p>
        </w:tc>
      </w:tr>
      <w:tr w:rsidR="00CE0D3B" w:rsidRPr="007B0EA1" w14:paraId="006ACF8E" w14:textId="77777777" w:rsidTr="009941FA">
        <w:trPr>
          <w:cantSplit/>
          <w:trHeight w:val="632"/>
        </w:trPr>
        <w:tc>
          <w:tcPr>
            <w:tcW w:w="5104" w:type="dxa"/>
          </w:tcPr>
          <w:p w14:paraId="31ED3083" w14:textId="30CAAACB" w:rsidR="00CE0D3B" w:rsidRPr="00D326F6" w:rsidRDefault="00CE0D3B" w:rsidP="0055578E">
            <w:pPr>
              <w:spacing w:before="20"/>
              <w:ind w:left="30"/>
              <w:jc w:val="left"/>
              <w:rPr>
                <w:i/>
              </w:rPr>
            </w:pPr>
            <w:r w:rsidRPr="00D326F6">
              <w:rPr>
                <w:b/>
              </w:rPr>
              <w:t>Verklaring over Combinatievorming</w:t>
            </w:r>
            <w:r w:rsidR="0055578E">
              <w:rPr>
                <w:b/>
              </w:rPr>
              <w:br/>
            </w:r>
            <w:r w:rsidRPr="00D326F6">
              <w:rPr>
                <w:i/>
              </w:rPr>
              <w:t>met  uitgebreide motivatie ‘Waarom</w:t>
            </w:r>
            <w:r w:rsidR="0055578E">
              <w:rPr>
                <w:i/>
              </w:rPr>
              <w:t xml:space="preserve"> </w:t>
            </w:r>
            <w:r>
              <w:rPr>
                <w:i/>
              </w:rPr>
              <w:t>C</w:t>
            </w:r>
            <w:r w:rsidRPr="00D326F6">
              <w:rPr>
                <w:i/>
              </w:rPr>
              <w:t>ombinatievorming'</w:t>
            </w:r>
            <w:r>
              <w:rPr>
                <w:i/>
              </w:rPr>
              <w:t xml:space="preserve"> </w:t>
            </w:r>
            <w:r w:rsidRPr="00D326F6">
              <w:rPr>
                <w:i/>
              </w:rPr>
              <w:t>(</w:t>
            </w:r>
            <w:r>
              <w:rPr>
                <w:i/>
              </w:rPr>
              <w:t>in geval van Combinatie</w:t>
            </w:r>
            <w:r w:rsidRPr="00D326F6">
              <w:rPr>
                <w:i/>
              </w:rPr>
              <w:t xml:space="preserve">) </w:t>
            </w:r>
          </w:p>
        </w:tc>
        <w:tc>
          <w:tcPr>
            <w:tcW w:w="1275" w:type="dxa"/>
          </w:tcPr>
          <w:p w14:paraId="736AE98E" w14:textId="2DE3DE1B" w:rsidR="00CE0D3B" w:rsidRPr="00D326F6" w:rsidRDefault="00CE0D3B" w:rsidP="0055578E">
            <w:pPr>
              <w:pStyle w:val="Plattetekst"/>
              <w:spacing w:before="20" w:after="0" w:line="288" w:lineRule="auto"/>
              <w:rPr>
                <w:lang w:val="nl-NL"/>
              </w:rPr>
            </w:pPr>
            <w:r>
              <w:rPr>
                <w:lang w:val="nl-NL"/>
              </w:rPr>
              <w:t xml:space="preserve">Stf. </w:t>
            </w:r>
            <w:r w:rsidR="0055578E">
              <w:rPr>
                <w:lang w:val="nl-NL"/>
              </w:rPr>
              <w:t>F</w:t>
            </w:r>
          </w:p>
        </w:tc>
        <w:tc>
          <w:tcPr>
            <w:tcW w:w="1134" w:type="dxa"/>
          </w:tcPr>
          <w:p w14:paraId="678ECFDD" w14:textId="3ADCA916" w:rsidR="00CE0D3B" w:rsidRPr="00D326F6" w:rsidRDefault="0055578E" w:rsidP="009941FA">
            <w:pPr>
              <w:pStyle w:val="Plattetekst"/>
              <w:spacing w:before="20" w:after="0" w:line="288" w:lineRule="auto"/>
              <w:jc w:val="left"/>
              <w:rPr>
                <w:lang w:val="nl-NL"/>
              </w:rPr>
            </w:pPr>
            <w:r>
              <w:rPr>
                <w:lang w:val="nl-NL"/>
              </w:rPr>
              <w:t>Hfst. 3.8</w:t>
            </w:r>
          </w:p>
        </w:tc>
        <w:tc>
          <w:tcPr>
            <w:tcW w:w="1843" w:type="dxa"/>
          </w:tcPr>
          <w:p w14:paraId="6CC9450C" w14:textId="36D23D4B" w:rsidR="00CE0D3B" w:rsidRPr="008E48D6" w:rsidRDefault="00880557" w:rsidP="009941FA">
            <w:pPr>
              <w:pStyle w:val="Plattetekst"/>
              <w:spacing w:before="20" w:after="0" w:line="288" w:lineRule="auto"/>
              <w:jc w:val="center"/>
              <w:rPr>
                <w:lang w:val="nl-NL"/>
              </w:rPr>
            </w:pPr>
            <w:r>
              <w:rPr>
                <w:szCs w:val="20"/>
              </w:rPr>
              <w:t>Ja/Nee</w:t>
            </w:r>
          </w:p>
        </w:tc>
      </w:tr>
    </w:tbl>
    <w:p w14:paraId="1CA9272C" w14:textId="77777777" w:rsidR="00CE0D3B" w:rsidRDefault="00CE0D3B" w:rsidP="00CE0D3B">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E0D3B" w:rsidRPr="007B0EA1" w14:paraId="4A4D84FF" w14:textId="77777777" w:rsidTr="009941FA">
        <w:trPr>
          <w:cantSplit/>
          <w:trHeight w:val="397"/>
        </w:trPr>
        <w:tc>
          <w:tcPr>
            <w:tcW w:w="9356" w:type="dxa"/>
            <w:gridSpan w:val="4"/>
            <w:shd w:val="clear" w:color="auto" w:fill="E0E0E0"/>
            <w:vAlign w:val="center"/>
          </w:tcPr>
          <w:p w14:paraId="20507963" w14:textId="77777777" w:rsidR="00CE0D3B" w:rsidRPr="002E56E9" w:rsidRDefault="00CE0D3B" w:rsidP="009941FA">
            <w:pPr>
              <w:pStyle w:val="Plattetekst"/>
              <w:spacing w:after="0" w:line="240" w:lineRule="auto"/>
              <w:contextualSpacing/>
              <w:jc w:val="center"/>
              <w:rPr>
                <w:b/>
                <w:sz w:val="22"/>
                <w:szCs w:val="22"/>
                <w:highlight w:val="green"/>
                <w:lang w:val="nl-NL"/>
              </w:rPr>
            </w:pPr>
            <w:r>
              <w:rPr>
                <w:b/>
                <w:sz w:val="22"/>
                <w:szCs w:val="22"/>
                <w:lang w:val="nl-NL"/>
              </w:rPr>
              <w:lastRenderedPageBreak/>
              <w:t>Op verzoek in te dienen bewijzen</w:t>
            </w:r>
          </w:p>
        </w:tc>
      </w:tr>
      <w:tr w:rsidR="00CE0D3B" w:rsidRPr="007B0EA1" w14:paraId="2F10B5D5" w14:textId="77777777" w:rsidTr="009941FA">
        <w:trPr>
          <w:cantSplit/>
          <w:trHeight w:val="376"/>
        </w:trPr>
        <w:tc>
          <w:tcPr>
            <w:tcW w:w="5104" w:type="dxa"/>
            <w:shd w:val="clear" w:color="auto" w:fill="E0E0E0"/>
            <w:vAlign w:val="center"/>
          </w:tcPr>
          <w:p w14:paraId="1AF40B69" w14:textId="77777777" w:rsidR="00CE0D3B" w:rsidRPr="00F94B0E" w:rsidRDefault="00CE0D3B" w:rsidP="009941FA">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14:paraId="1F6671FF" w14:textId="77777777"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382FF59D" w14:textId="77777777"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22EE67CC" w14:textId="77777777" w:rsidR="00CE0D3B" w:rsidRPr="008E48D6" w:rsidRDefault="00CE0D3B" w:rsidP="009941FA">
            <w:pPr>
              <w:pStyle w:val="Plattetekst"/>
              <w:spacing w:after="0" w:line="240" w:lineRule="auto"/>
              <w:jc w:val="center"/>
              <w:rPr>
                <w:b/>
                <w:lang w:val="nl-NL"/>
              </w:rPr>
            </w:pPr>
            <w:r>
              <w:rPr>
                <w:b/>
                <w:lang w:val="nl-NL"/>
              </w:rPr>
              <w:t>Invullen: Ja / Nee</w:t>
            </w:r>
          </w:p>
        </w:tc>
      </w:tr>
      <w:tr w:rsidR="00CE0D3B" w:rsidRPr="00D326F6" w14:paraId="196DA311" w14:textId="77777777" w:rsidTr="009941FA">
        <w:trPr>
          <w:cantSplit/>
          <w:trHeight w:val="637"/>
        </w:trPr>
        <w:tc>
          <w:tcPr>
            <w:tcW w:w="5104" w:type="dxa"/>
          </w:tcPr>
          <w:p w14:paraId="2F1C731D" w14:textId="77777777" w:rsidR="00CE0D3B" w:rsidRPr="00D326F6" w:rsidRDefault="00CE0D3B" w:rsidP="009941FA">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14:paraId="7178E4FE" w14:textId="77777777" w:rsidR="00CE0D3B" w:rsidRPr="00D326F6" w:rsidRDefault="00CE0D3B" w:rsidP="009941FA">
            <w:pPr>
              <w:pStyle w:val="Plattetekst"/>
              <w:spacing w:before="20" w:after="0" w:line="288" w:lineRule="auto"/>
              <w:contextualSpacing/>
              <w:rPr>
                <w:lang w:val="nl-NL"/>
              </w:rPr>
            </w:pPr>
            <w:r w:rsidRPr="00D326F6">
              <w:rPr>
                <w:lang w:val="nl-NL"/>
              </w:rPr>
              <w:t>geen</w:t>
            </w:r>
          </w:p>
        </w:tc>
        <w:tc>
          <w:tcPr>
            <w:tcW w:w="1134" w:type="dxa"/>
            <w:tcBorders>
              <w:bottom w:val="single" w:sz="4" w:space="0" w:color="auto"/>
            </w:tcBorders>
          </w:tcPr>
          <w:p w14:paraId="45F5CCB9" w14:textId="22C2B882" w:rsidR="00CE0D3B" w:rsidRPr="00D326F6" w:rsidRDefault="0090787C" w:rsidP="009941FA">
            <w:pPr>
              <w:pStyle w:val="Plattetekst"/>
              <w:spacing w:before="20" w:after="0" w:line="288" w:lineRule="auto"/>
              <w:jc w:val="left"/>
              <w:rPr>
                <w:lang w:val="nl-NL"/>
              </w:rPr>
            </w:pPr>
            <w:r>
              <w:rPr>
                <w:lang w:val="nl-NL"/>
              </w:rPr>
              <w:t>§ 3.7.3</w:t>
            </w:r>
          </w:p>
        </w:tc>
        <w:tc>
          <w:tcPr>
            <w:tcW w:w="1843" w:type="dxa"/>
            <w:tcBorders>
              <w:bottom w:val="single" w:sz="4" w:space="0" w:color="auto"/>
            </w:tcBorders>
          </w:tcPr>
          <w:p w14:paraId="01BBB724" w14:textId="735DD7DA" w:rsidR="00CE0D3B" w:rsidRPr="00D326F6" w:rsidRDefault="006905A3" w:rsidP="009941FA">
            <w:pPr>
              <w:pStyle w:val="Plattetekst"/>
              <w:spacing w:before="20" w:after="0" w:line="288" w:lineRule="auto"/>
              <w:jc w:val="center"/>
              <w:rPr>
                <w:lang w:val="nl-NL"/>
              </w:rPr>
            </w:pPr>
            <w:r>
              <w:rPr>
                <w:szCs w:val="20"/>
              </w:rPr>
              <w:t>Ja/Nee</w:t>
            </w:r>
          </w:p>
        </w:tc>
      </w:tr>
      <w:tr w:rsidR="00CE0D3B" w:rsidRPr="00D326F6" w14:paraId="78D9775D" w14:textId="77777777" w:rsidTr="009941FA">
        <w:trPr>
          <w:cantSplit/>
          <w:trHeight w:val="907"/>
        </w:trPr>
        <w:tc>
          <w:tcPr>
            <w:tcW w:w="5104" w:type="dxa"/>
          </w:tcPr>
          <w:p w14:paraId="1E15857E" w14:textId="77777777" w:rsidR="00CE0D3B" w:rsidRPr="00060CD9" w:rsidRDefault="00CE0D3B" w:rsidP="009941FA">
            <w:pPr>
              <w:pStyle w:val="Plattetekst"/>
              <w:spacing w:before="20" w:after="0" w:line="288" w:lineRule="auto"/>
              <w:contextualSpacing/>
              <w:jc w:val="left"/>
              <w:rPr>
                <w:b/>
                <w:lang w:val="nl-NL"/>
              </w:rPr>
            </w:pPr>
            <w:r w:rsidRPr="00060CD9">
              <w:rPr>
                <w:b/>
                <w:lang w:val="nl-NL"/>
              </w:rPr>
              <w:t>Verklaring van de Belastingdienst</w:t>
            </w:r>
          </w:p>
          <w:p w14:paraId="3AAEF3BD" w14:textId="77777777" w:rsidR="00CE0D3B" w:rsidRPr="00060CD9" w:rsidRDefault="00CE0D3B" w:rsidP="009941FA">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14:paraId="64C95FA4" w14:textId="77777777"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1C670972" w14:textId="38F31462" w:rsidR="00CE0D3B" w:rsidRPr="00D326F6" w:rsidRDefault="0090787C" w:rsidP="009941FA">
            <w:pPr>
              <w:pStyle w:val="Plattetekst"/>
              <w:spacing w:before="20" w:after="0" w:line="288" w:lineRule="auto"/>
              <w:jc w:val="left"/>
              <w:rPr>
                <w:lang w:val="nl-NL"/>
              </w:rPr>
            </w:pPr>
            <w:r>
              <w:rPr>
                <w:lang w:val="nl-NL"/>
              </w:rPr>
              <w:t>§ 5.1.3</w:t>
            </w:r>
          </w:p>
        </w:tc>
        <w:tc>
          <w:tcPr>
            <w:tcW w:w="1843" w:type="dxa"/>
            <w:tcBorders>
              <w:bottom w:val="single" w:sz="4" w:space="0" w:color="auto"/>
            </w:tcBorders>
          </w:tcPr>
          <w:p w14:paraId="37E21F59" w14:textId="722EA86C" w:rsidR="00CE0D3B" w:rsidRPr="00D326F6" w:rsidRDefault="006905A3" w:rsidP="009941FA">
            <w:pPr>
              <w:pStyle w:val="Plattetekst"/>
              <w:spacing w:before="20" w:after="0" w:line="288" w:lineRule="auto"/>
              <w:jc w:val="center"/>
              <w:rPr>
                <w:lang w:val="nl-NL"/>
              </w:rPr>
            </w:pPr>
            <w:r>
              <w:rPr>
                <w:szCs w:val="20"/>
              </w:rPr>
              <w:t>Ja/Nee</w:t>
            </w:r>
          </w:p>
        </w:tc>
      </w:tr>
      <w:tr w:rsidR="00CE0D3B" w:rsidRPr="00D326F6" w14:paraId="064ABEEF" w14:textId="77777777" w:rsidTr="009941FA">
        <w:trPr>
          <w:cantSplit/>
          <w:trHeight w:val="510"/>
        </w:trPr>
        <w:tc>
          <w:tcPr>
            <w:tcW w:w="5104" w:type="dxa"/>
          </w:tcPr>
          <w:p w14:paraId="49C5296A" w14:textId="77777777" w:rsidR="00CE0D3B" w:rsidRPr="00060CD9" w:rsidRDefault="00CE0D3B" w:rsidP="009941FA">
            <w:pPr>
              <w:pStyle w:val="Plattetekst"/>
              <w:spacing w:before="20" w:after="0" w:line="288" w:lineRule="auto"/>
              <w:contextualSpacing/>
              <w:jc w:val="left"/>
              <w:rPr>
                <w:lang w:val="nl-NL"/>
              </w:rPr>
            </w:pPr>
            <w:r w:rsidRPr="00060CD9">
              <w:rPr>
                <w:b/>
                <w:lang w:val="nl-NL"/>
              </w:rPr>
              <w:t>Gedragsverklaring Aanbesteden (GVA)</w:t>
            </w:r>
          </w:p>
          <w:p w14:paraId="2BD2A073" w14:textId="77777777" w:rsidR="00CE0D3B" w:rsidRPr="00060CD9" w:rsidRDefault="00CE0D3B" w:rsidP="009941FA">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(voor elke Combinant of derde die bij de uitvoering van de opdracht wordt ingeschakeld (indien van toepassing)</w:t>
            </w:r>
          </w:p>
        </w:tc>
        <w:tc>
          <w:tcPr>
            <w:tcW w:w="1275" w:type="dxa"/>
            <w:tcBorders>
              <w:bottom w:val="single" w:sz="4" w:space="0" w:color="auto"/>
            </w:tcBorders>
          </w:tcPr>
          <w:p w14:paraId="4A62268E" w14:textId="77777777"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326DFA11" w14:textId="7D4E0C8A" w:rsidR="00CE0D3B" w:rsidRPr="00D326F6" w:rsidRDefault="0090787C" w:rsidP="009941FA">
            <w:pPr>
              <w:pStyle w:val="Plattetekst"/>
              <w:spacing w:before="20" w:after="0" w:line="288" w:lineRule="auto"/>
              <w:jc w:val="left"/>
              <w:rPr>
                <w:lang w:val="nl-NL"/>
              </w:rPr>
            </w:pPr>
            <w:r>
              <w:rPr>
                <w:lang w:val="nl-NL"/>
              </w:rPr>
              <w:t>§ 5.1.4</w:t>
            </w:r>
          </w:p>
        </w:tc>
        <w:tc>
          <w:tcPr>
            <w:tcW w:w="1843" w:type="dxa"/>
            <w:tcBorders>
              <w:bottom w:val="single" w:sz="4" w:space="0" w:color="auto"/>
            </w:tcBorders>
          </w:tcPr>
          <w:p w14:paraId="401F27E8" w14:textId="03003C89" w:rsidR="00CE0D3B" w:rsidRPr="00D326F6" w:rsidRDefault="006905A3" w:rsidP="009941FA">
            <w:pPr>
              <w:pStyle w:val="Plattetekst"/>
              <w:spacing w:before="20" w:after="0" w:line="288" w:lineRule="auto"/>
              <w:jc w:val="center"/>
              <w:rPr>
                <w:lang w:val="nl-NL"/>
              </w:rPr>
            </w:pPr>
            <w:r>
              <w:rPr>
                <w:szCs w:val="20"/>
              </w:rPr>
              <w:t>Ja/Nee</w:t>
            </w:r>
          </w:p>
        </w:tc>
      </w:tr>
      <w:tr w:rsidR="00CE0D3B" w:rsidRPr="00D326F6" w14:paraId="6EDF0136" w14:textId="77777777" w:rsidTr="009941FA">
        <w:trPr>
          <w:cantSplit/>
          <w:trHeight w:val="357"/>
        </w:trPr>
        <w:tc>
          <w:tcPr>
            <w:tcW w:w="5104" w:type="dxa"/>
          </w:tcPr>
          <w:p w14:paraId="7C8B8D85" w14:textId="77777777" w:rsidR="00CE0D3B" w:rsidRPr="0090787C" w:rsidRDefault="00CE0D3B" w:rsidP="009941FA">
            <w:pPr>
              <w:pStyle w:val="Plattetekst"/>
              <w:spacing w:before="20" w:after="0" w:line="288" w:lineRule="auto"/>
              <w:contextualSpacing/>
              <w:jc w:val="left"/>
              <w:rPr>
                <w:b/>
                <w:lang w:val="nl-NL"/>
              </w:rPr>
            </w:pPr>
            <w:r w:rsidRPr="00060CD9">
              <w:rPr>
                <w:b/>
                <w:lang w:val="nl-NL"/>
              </w:rPr>
              <w:t xml:space="preserve">Verklaringen </w:t>
            </w:r>
            <w:r w:rsidRPr="0090787C">
              <w:rPr>
                <w:b/>
                <w:lang w:val="nl-NL"/>
              </w:rPr>
              <w:t>aansprakelijkheid en beschikbaarheid</w:t>
            </w:r>
          </w:p>
          <w:p w14:paraId="10C11816" w14:textId="5E04CBA7" w:rsidR="00CE0D3B" w:rsidRDefault="00CE0D3B" w:rsidP="009941FA">
            <w:pPr>
              <w:pStyle w:val="Plattetekst"/>
              <w:spacing w:before="20" w:after="0" w:line="288" w:lineRule="auto"/>
              <w:contextualSpacing/>
              <w:jc w:val="left"/>
              <w:rPr>
                <w:i/>
                <w:lang w:val="nl-NL"/>
              </w:rPr>
            </w:pPr>
            <w:r w:rsidRPr="0090787C">
              <w:rPr>
                <w:i/>
                <w:lang w:val="nl-NL"/>
              </w:rPr>
              <w:t>- Verklaring hoofdelijke aansprakelijkheid Combinanten</w:t>
            </w:r>
            <w:r w:rsidRPr="00060CD9">
              <w:rPr>
                <w:i/>
                <w:lang w:val="nl-NL"/>
              </w:rPr>
              <w:t xml:space="preserve"> overeenkomstig Art. 10.4 ARN </w:t>
            </w:r>
            <w:r w:rsidRPr="00060CD9">
              <w:rPr>
                <w:i/>
                <w:vertAlign w:val="superscript"/>
                <w:lang w:val="nl-NL"/>
              </w:rPr>
              <w:t xml:space="preserve">2016 </w:t>
            </w:r>
            <w:r w:rsidRPr="00060CD9">
              <w:rPr>
                <w:i/>
                <w:lang w:val="nl-NL"/>
              </w:rPr>
              <w:t xml:space="preserve">(indien van </w:t>
            </w:r>
            <w:r w:rsidR="0090787C">
              <w:rPr>
                <w:i/>
                <w:lang w:val="nl-NL"/>
              </w:rPr>
              <w:t>toepassing).</w:t>
            </w:r>
          </w:p>
          <w:p w14:paraId="703E6FB1" w14:textId="4B835A77" w:rsidR="00CE0D3B" w:rsidRPr="00060CD9" w:rsidRDefault="00CE0D3B" w:rsidP="009941FA">
            <w:pPr>
              <w:pStyle w:val="Plattetekst"/>
              <w:spacing w:before="20" w:after="0" w:line="288" w:lineRule="auto"/>
              <w:contextualSpacing/>
              <w:jc w:val="left"/>
              <w:rPr>
                <w:b/>
                <w:lang w:val="nl-NL"/>
              </w:rPr>
            </w:pPr>
          </w:p>
        </w:tc>
        <w:tc>
          <w:tcPr>
            <w:tcW w:w="1275" w:type="dxa"/>
            <w:tcBorders>
              <w:bottom w:val="single" w:sz="4" w:space="0" w:color="auto"/>
            </w:tcBorders>
          </w:tcPr>
          <w:p w14:paraId="264FC952" w14:textId="77777777"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5DEB178B" w14:textId="77777777" w:rsidR="00CE0D3B" w:rsidRPr="00D326F6" w:rsidRDefault="00CE0D3B" w:rsidP="009941FA">
            <w:pPr>
              <w:pStyle w:val="Plattetekst"/>
              <w:spacing w:before="20" w:after="0" w:line="288" w:lineRule="auto"/>
              <w:jc w:val="left"/>
              <w:rPr>
                <w:lang w:val="nl-NL"/>
              </w:rPr>
            </w:pPr>
          </w:p>
        </w:tc>
        <w:tc>
          <w:tcPr>
            <w:tcW w:w="1843" w:type="dxa"/>
            <w:tcBorders>
              <w:bottom w:val="single" w:sz="4" w:space="0" w:color="auto"/>
            </w:tcBorders>
          </w:tcPr>
          <w:p w14:paraId="1EF317A6" w14:textId="3B1F0CA4" w:rsidR="00CE0D3B" w:rsidRPr="00D326F6" w:rsidRDefault="006905A3" w:rsidP="009941FA">
            <w:pPr>
              <w:pStyle w:val="Plattetekst"/>
              <w:spacing w:before="20" w:after="0" w:line="288" w:lineRule="auto"/>
              <w:jc w:val="center"/>
              <w:rPr>
                <w:lang w:val="nl-NL"/>
              </w:rPr>
            </w:pPr>
            <w:r>
              <w:rPr>
                <w:szCs w:val="20"/>
              </w:rPr>
              <w:t>Ja/Nee</w:t>
            </w:r>
          </w:p>
        </w:tc>
      </w:tr>
      <w:tr w:rsidR="00CE0D3B" w:rsidRPr="00D326F6" w14:paraId="5ACBB063" w14:textId="77777777" w:rsidTr="009941FA">
        <w:trPr>
          <w:cantSplit/>
          <w:trHeight w:val="907"/>
        </w:trPr>
        <w:tc>
          <w:tcPr>
            <w:tcW w:w="5104" w:type="dxa"/>
          </w:tcPr>
          <w:p w14:paraId="7C3E6083" w14:textId="77777777" w:rsidR="00CE0D3B" w:rsidRPr="00060CD9" w:rsidRDefault="00CE0D3B" w:rsidP="009941FA">
            <w:pPr>
              <w:pStyle w:val="Plattetekst"/>
              <w:spacing w:before="20" w:after="0" w:line="288" w:lineRule="auto"/>
              <w:contextualSpacing/>
              <w:jc w:val="left"/>
              <w:rPr>
                <w:b/>
                <w:lang w:val="nl-NL"/>
              </w:rPr>
            </w:pPr>
            <w:r w:rsidRPr="00060CD9">
              <w:rPr>
                <w:b/>
                <w:lang w:val="nl-NL"/>
              </w:rPr>
              <w:t>Combinatieovereenkomst</w:t>
            </w:r>
          </w:p>
          <w:p w14:paraId="00097103" w14:textId="77777777" w:rsidR="00CE0D3B" w:rsidRPr="00060CD9" w:rsidRDefault="00CE0D3B" w:rsidP="009941FA">
            <w:pPr>
              <w:pStyle w:val="Plattetekst"/>
              <w:spacing w:before="20" w:after="0" w:line="288" w:lineRule="auto"/>
              <w:contextualSpacing/>
              <w:jc w:val="left"/>
              <w:rPr>
                <w:b/>
                <w:lang w:val="nl-NL"/>
              </w:rPr>
            </w:pPr>
            <w:r w:rsidRPr="00060CD9">
              <w:rPr>
                <w:i/>
                <w:lang w:val="nl-NL"/>
              </w:rPr>
              <w:t xml:space="preserve">met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p>
        </w:tc>
        <w:tc>
          <w:tcPr>
            <w:tcW w:w="1275" w:type="dxa"/>
            <w:tcBorders>
              <w:bottom w:val="single" w:sz="4" w:space="0" w:color="auto"/>
            </w:tcBorders>
          </w:tcPr>
          <w:p w14:paraId="05413777" w14:textId="77777777"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31F98CA0" w14:textId="77777777" w:rsidR="00CE0D3B" w:rsidRPr="00D326F6" w:rsidRDefault="00CE0D3B" w:rsidP="009941FA">
            <w:pPr>
              <w:pStyle w:val="Plattetekst"/>
              <w:spacing w:before="20" w:after="0" w:line="288" w:lineRule="auto"/>
              <w:jc w:val="left"/>
              <w:rPr>
                <w:lang w:val="nl-NL"/>
              </w:rPr>
            </w:pPr>
          </w:p>
        </w:tc>
        <w:tc>
          <w:tcPr>
            <w:tcW w:w="1843" w:type="dxa"/>
            <w:tcBorders>
              <w:bottom w:val="single" w:sz="4" w:space="0" w:color="auto"/>
            </w:tcBorders>
          </w:tcPr>
          <w:p w14:paraId="4D94A6B1" w14:textId="3134C440" w:rsidR="00CE0D3B" w:rsidRPr="00D326F6" w:rsidRDefault="006905A3" w:rsidP="009941FA">
            <w:pPr>
              <w:pStyle w:val="Plattetekst"/>
              <w:spacing w:before="20" w:after="0" w:line="288" w:lineRule="auto"/>
              <w:jc w:val="center"/>
              <w:rPr>
                <w:lang w:val="nl-NL"/>
              </w:rPr>
            </w:pPr>
            <w:r>
              <w:rPr>
                <w:szCs w:val="20"/>
              </w:rPr>
              <w:t>Ja/Nee</w:t>
            </w:r>
          </w:p>
        </w:tc>
      </w:tr>
      <w:tr w:rsidR="00CE0D3B" w:rsidRPr="007B0EA1" w14:paraId="7C427386" w14:textId="77777777" w:rsidTr="009941FA">
        <w:trPr>
          <w:cantSplit/>
          <w:trHeight w:val="632"/>
        </w:trPr>
        <w:tc>
          <w:tcPr>
            <w:tcW w:w="5104" w:type="dxa"/>
          </w:tcPr>
          <w:p w14:paraId="533AA8DF" w14:textId="77777777" w:rsidR="00CE0D3B" w:rsidRPr="00060CD9" w:rsidRDefault="00CE0D3B" w:rsidP="009941FA">
            <w:pPr>
              <w:pStyle w:val="Plattetekst"/>
              <w:spacing w:before="20" w:after="0" w:line="288" w:lineRule="auto"/>
              <w:contextualSpacing/>
              <w:rPr>
                <w:b/>
                <w:lang w:val="nl-NL"/>
              </w:rPr>
            </w:pPr>
            <w:r w:rsidRPr="00D326F6">
              <w:rPr>
                <w:b/>
                <w:lang w:val="nl-NL"/>
              </w:rPr>
              <w:t>Verklaring Kwaliteitsbewaking</w:t>
            </w:r>
          </w:p>
        </w:tc>
        <w:tc>
          <w:tcPr>
            <w:tcW w:w="1275" w:type="dxa"/>
          </w:tcPr>
          <w:p w14:paraId="0C6D43DD" w14:textId="77777777" w:rsidR="00CE0D3B" w:rsidRPr="00D326F6" w:rsidRDefault="00CE0D3B" w:rsidP="009941FA">
            <w:pPr>
              <w:pStyle w:val="Plattetekst"/>
              <w:spacing w:before="20" w:after="0" w:line="288" w:lineRule="auto"/>
              <w:contextualSpacing/>
              <w:rPr>
                <w:lang w:val="nl-NL"/>
              </w:rPr>
            </w:pPr>
            <w:r w:rsidRPr="00D326F6">
              <w:rPr>
                <w:lang w:val="nl-NL"/>
              </w:rPr>
              <w:t>geen</w:t>
            </w:r>
          </w:p>
        </w:tc>
        <w:tc>
          <w:tcPr>
            <w:tcW w:w="1134" w:type="dxa"/>
          </w:tcPr>
          <w:p w14:paraId="56D12863" w14:textId="294D58F5" w:rsidR="00CE0D3B" w:rsidRPr="00D326F6" w:rsidRDefault="0090787C" w:rsidP="009941FA">
            <w:pPr>
              <w:pStyle w:val="Plattetekst"/>
              <w:spacing w:before="20" w:after="0" w:line="288" w:lineRule="auto"/>
              <w:jc w:val="left"/>
              <w:rPr>
                <w:lang w:val="nl-NL"/>
              </w:rPr>
            </w:pPr>
            <w:r>
              <w:rPr>
                <w:lang w:val="nl-NL"/>
              </w:rPr>
              <w:t>§ 5.2.3</w:t>
            </w:r>
          </w:p>
        </w:tc>
        <w:tc>
          <w:tcPr>
            <w:tcW w:w="1843" w:type="dxa"/>
          </w:tcPr>
          <w:p w14:paraId="31073329" w14:textId="50599F78" w:rsidR="00CE0D3B" w:rsidRPr="008E48D6" w:rsidRDefault="006905A3" w:rsidP="009941FA">
            <w:pPr>
              <w:pStyle w:val="Plattetekst"/>
              <w:spacing w:before="20" w:after="0" w:line="288" w:lineRule="auto"/>
              <w:jc w:val="center"/>
              <w:rPr>
                <w:lang w:val="nl-NL"/>
              </w:rPr>
            </w:pPr>
            <w:r>
              <w:rPr>
                <w:szCs w:val="20"/>
              </w:rPr>
              <w:t>Ja/Nee</w:t>
            </w:r>
          </w:p>
        </w:tc>
      </w:tr>
    </w:tbl>
    <w:p w14:paraId="152F486C" w14:textId="77777777" w:rsidR="00CE0D3B" w:rsidRPr="00E77127" w:rsidRDefault="00CE0D3B" w:rsidP="00CE0D3B">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14:paraId="51FA1EF1" w14:textId="77777777" w:rsidR="00CE0D3B" w:rsidRPr="00E77127" w:rsidRDefault="00CE0D3B" w:rsidP="00CE0D3B"/>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4E100F" w14:paraId="1EEC37E7" w14:textId="77777777" w:rsidTr="009941FA">
        <w:trPr>
          <w:trHeight w:val="297"/>
          <w:jc w:val="center"/>
        </w:trPr>
        <w:tc>
          <w:tcPr>
            <w:tcW w:w="2835" w:type="dxa"/>
            <w:shd w:val="clear" w:color="auto" w:fill="E6E6E6"/>
          </w:tcPr>
          <w:p w14:paraId="0381D6E0" w14:textId="77777777" w:rsidR="00CE0D3B" w:rsidRPr="004E100F" w:rsidRDefault="00CE0D3B" w:rsidP="009941FA">
            <w:pPr>
              <w:spacing w:before="90" w:after="54"/>
              <w:ind w:left="57" w:right="57"/>
              <w:rPr>
                <w:rFonts w:cs="Tahoma"/>
              </w:rPr>
            </w:pPr>
            <w:r w:rsidRPr="006C5E05">
              <w:rPr>
                <w:rFonts w:cs="Tahoma"/>
              </w:rPr>
              <w:t xml:space="preserve">Naam </w:t>
            </w:r>
            <w:r>
              <w:t>Gegadigde</w:t>
            </w:r>
          </w:p>
        </w:tc>
        <w:tc>
          <w:tcPr>
            <w:tcW w:w="5670" w:type="dxa"/>
          </w:tcPr>
          <w:p w14:paraId="271D0241" w14:textId="77777777" w:rsidR="00CE0D3B" w:rsidRPr="004E100F" w:rsidRDefault="00CE0D3B" w:rsidP="009941FA">
            <w:pPr>
              <w:spacing w:before="90" w:after="54"/>
              <w:ind w:left="57" w:right="57"/>
              <w:rPr>
                <w:rFonts w:cs="Tahoma"/>
              </w:rPr>
            </w:pPr>
          </w:p>
        </w:tc>
      </w:tr>
      <w:tr w:rsidR="00CE0D3B" w:rsidRPr="004E100F" w14:paraId="3E629DB9" w14:textId="77777777" w:rsidTr="009941FA">
        <w:trPr>
          <w:jc w:val="center"/>
        </w:trPr>
        <w:tc>
          <w:tcPr>
            <w:tcW w:w="2835" w:type="dxa"/>
            <w:shd w:val="clear" w:color="auto" w:fill="E6E6E6"/>
          </w:tcPr>
          <w:p w14:paraId="67296CE9" w14:textId="77777777" w:rsidR="00CE0D3B" w:rsidRPr="004E100F" w:rsidRDefault="00CE0D3B" w:rsidP="009941FA">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3B44183D" w14:textId="77777777" w:rsidR="00CE0D3B" w:rsidRPr="004E100F" w:rsidRDefault="00CE0D3B" w:rsidP="009941FA">
            <w:pPr>
              <w:spacing w:before="90" w:after="54"/>
              <w:ind w:left="57" w:right="57"/>
              <w:rPr>
                <w:rFonts w:cs="Tahoma"/>
              </w:rPr>
            </w:pPr>
          </w:p>
        </w:tc>
      </w:tr>
      <w:tr w:rsidR="00CE0D3B" w:rsidRPr="004E100F" w14:paraId="01B547E8" w14:textId="77777777" w:rsidTr="009941FA">
        <w:trPr>
          <w:jc w:val="center"/>
        </w:trPr>
        <w:tc>
          <w:tcPr>
            <w:tcW w:w="2835" w:type="dxa"/>
            <w:shd w:val="clear" w:color="auto" w:fill="E6E6E6"/>
          </w:tcPr>
          <w:p w14:paraId="68499992" w14:textId="77777777" w:rsidR="00CE0D3B" w:rsidRPr="004E100F" w:rsidRDefault="00CE0D3B" w:rsidP="009941FA">
            <w:pPr>
              <w:spacing w:before="90" w:after="54"/>
              <w:ind w:left="57" w:right="57"/>
              <w:rPr>
                <w:rFonts w:cs="Tahoma"/>
              </w:rPr>
            </w:pPr>
            <w:r w:rsidRPr="006C5E05">
              <w:rPr>
                <w:rFonts w:cs="Tahoma"/>
              </w:rPr>
              <w:t>Functie</w:t>
            </w:r>
          </w:p>
        </w:tc>
        <w:tc>
          <w:tcPr>
            <w:tcW w:w="5670" w:type="dxa"/>
          </w:tcPr>
          <w:p w14:paraId="6A956E4C" w14:textId="77777777" w:rsidR="00CE0D3B" w:rsidRPr="004E100F" w:rsidRDefault="00CE0D3B" w:rsidP="009941FA">
            <w:pPr>
              <w:spacing w:before="90" w:after="54"/>
              <w:ind w:left="57" w:right="57"/>
              <w:rPr>
                <w:rFonts w:cs="Tahoma"/>
              </w:rPr>
            </w:pPr>
          </w:p>
        </w:tc>
      </w:tr>
      <w:tr w:rsidR="00CE0D3B" w:rsidRPr="004E100F" w14:paraId="71CEB89D" w14:textId="77777777" w:rsidTr="009941FA">
        <w:trPr>
          <w:jc w:val="center"/>
        </w:trPr>
        <w:tc>
          <w:tcPr>
            <w:tcW w:w="2835" w:type="dxa"/>
            <w:shd w:val="clear" w:color="auto" w:fill="E6E6E6"/>
          </w:tcPr>
          <w:p w14:paraId="22945125" w14:textId="77777777" w:rsidR="00CE0D3B" w:rsidRPr="004E100F" w:rsidRDefault="00CE0D3B" w:rsidP="009941FA">
            <w:pPr>
              <w:spacing w:before="90" w:after="54"/>
              <w:ind w:left="57" w:right="57"/>
              <w:rPr>
                <w:rFonts w:cs="Tahoma"/>
              </w:rPr>
            </w:pPr>
            <w:r w:rsidRPr="006C5E05">
              <w:rPr>
                <w:rFonts w:cs="Tahoma"/>
              </w:rPr>
              <w:t>Handtekening</w:t>
            </w:r>
          </w:p>
          <w:p w14:paraId="2EF9C552" w14:textId="77777777" w:rsidR="00CE0D3B" w:rsidRPr="004E100F" w:rsidRDefault="00CE0D3B" w:rsidP="009941FA">
            <w:pPr>
              <w:spacing w:before="90" w:after="54"/>
              <w:ind w:left="57" w:right="57"/>
              <w:rPr>
                <w:rFonts w:cs="Tahoma"/>
              </w:rPr>
            </w:pPr>
          </w:p>
        </w:tc>
        <w:tc>
          <w:tcPr>
            <w:tcW w:w="5670" w:type="dxa"/>
          </w:tcPr>
          <w:p w14:paraId="3F13B334" w14:textId="77777777" w:rsidR="00CE0D3B" w:rsidRPr="004E100F" w:rsidRDefault="00CE0D3B" w:rsidP="009941FA">
            <w:pPr>
              <w:spacing w:before="90" w:after="54"/>
              <w:ind w:left="57" w:right="57"/>
              <w:rPr>
                <w:rFonts w:cs="Tahoma"/>
              </w:rPr>
            </w:pPr>
          </w:p>
        </w:tc>
      </w:tr>
      <w:tr w:rsidR="00CE0D3B" w:rsidRPr="004E100F" w14:paraId="0BCD50E0" w14:textId="77777777" w:rsidTr="009941FA">
        <w:trPr>
          <w:jc w:val="center"/>
        </w:trPr>
        <w:tc>
          <w:tcPr>
            <w:tcW w:w="2835" w:type="dxa"/>
            <w:shd w:val="clear" w:color="auto" w:fill="E6E6E6"/>
          </w:tcPr>
          <w:p w14:paraId="228D605D" w14:textId="77777777" w:rsidR="00CE0D3B" w:rsidRPr="004E100F" w:rsidRDefault="00CE0D3B" w:rsidP="009941FA">
            <w:pPr>
              <w:spacing w:before="90" w:after="54"/>
              <w:ind w:left="57" w:right="57"/>
              <w:rPr>
                <w:rFonts w:cs="Tahoma"/>
              </w:rPr>
            </w:pPr>
            <w:r w:rsidRPr="006C5E05">
              <w:rPr>
                <w:rFonts w:cs="Tahoma"/>
              </w:rPr>
              <w:t>Plaats en datum</w:t>
            </w:r>
          </w:p>
        </w:tc>
        <w:tc>
          <w:tcPr>
            <w:tcW w:w="5670" w:type="dxa"/>
          </w:tcPr>
          <w:p w14:paraId="24B6970B" w14:textId="77777777" w:rsidR="00CE0D3B" w:rsidRPr="004E100F" w:rsidRDefault="00CE0D3B" w:rsidP="009941FA">
            <w:pPr>
              <w:spacing w:before="90" w:after="54"/>
              <w:ind w:left="57" w:right="57"/>
              <w:rPr>
                <w:rFonts w:cs="Tahoma"/>
              </w:rPr>
            </w:pPr>
          </w:p>
        </w:tc>
      </w:tr>
    </w:tbl>
    <w:p w14:paraId="5EA4469D" w14:textId="77777777" w:rsidR="00CE0D3B" w:rsidRDefault="00CE0D3B" w:rsidP="00CE0D3B">
      <w:pPr>
        <w:spacing w:line="240" w:lineRule="auto"/>
        <w:rPr>
          <w:b/>
          <w:caps/>
          <w:color w:val="1F497D" w:themeColor="text2"/>
          <w:sz w:val="28"/>
        </w:rPr>
      </w:pPr>
      <w:r>
        <w:rPr>
          <w:sz w:val="28"/>
        </w:rPr>
        <w:br w:type="page"/>
      </w:r>
    </w:p>
    <w:p w14:paraId="5F35D970" w14:textId="77777777" w:rsidR="00CE0D3B" w:rsidRPr="007B0EA1" w:rsidRDefault="00CE0D3B" w:rsidP="00CE0D3B">
      <w:pPr>
        <w:pStyle w:val="Kop1"/>
        <w:numPr>
          <w:ilvl w:val="0"/>
          <w:numId w:val="0"/>
        </w:numPr>
        <w:spacing w:line="288" w:lineRule="auto"/>
        <w:rPr>
          <w:sz w:val="28"/>
          <w:lang w:val="nl-NL"/>
        </w:rPr>
      </w:pPr>
      <w:bookmarkStart w:id="7" w:name="_Toc477513228"/>
      <w:bookmarkStart w:id="8" w:name="_Toc495582200"/>
      <w:r>
        <w:rPr>
          <w:sz w:val="28"/>
          <w:lang w:val="nl-NL"/>
        </w:rPr>
        <w:lastRenderedPageBreak/>
        <w:t>Standaardformulier B</w:t>
      </w:r>
      <w:bookmarkEnd w:id="7"/>
      <w:bookmarkEnd w:id="8"/>
    </w:p>
    <w:p w14:paraId="2FE386D0" w14:textId="77777777" w:rsidR="00CE0D3B" w:rsidRPr="007B0EA1" w:rsidRDefault="00CE0D3B" w:rsidP="00CE0D3B">
      <w:pPr>
        <w:pStyle w:val="Plattetekst"/>
        <w:spacing w:after="0" w:line="288" w:lineRule="auto"/>
        <w:jc w:val="left"/>
        <w:rPr>
          <w:b/>
          <w:color w:val="1F497D" w:themeColor="text2"/>
          <w:sz w:val="22"/>
          <w:szCs w:val="22"/>
          <w:lang w:val="nl-NL"/>
        </w:rPr>
      </w:pPr>
      <w:r w:rsidRPr="00F94B0E">
        <w:rPr>
          <w:b/>
          <w:color w:val="1F497D" w:themeColor="text2"/>
          <w:sz w:val="22"/>
          <w:szCs w:val="22"/>
          <w:lang w:val="nl-NL"/>
        </w:rPr>
        <w:t>UEA</w:t>
      </w:r>
      <w:r w:rsidRPr="004B6E3F">
        <w:rPr>
          <w:lang w:val="nl-NL"/>
        </w:rPr>
        <w:t xml:space="preserve"> - </w:t>
      </w:r>
      <w:r>
        <w:rPr>
          <w:b/>
          <w:color w:val="1F497D" w:themeColor="text2"/>
          <w:sz w:val="22"/>
          <w:szCs w:val="22"/>
          <w:lang w:val="nl-NL"/>
        </w:rPr>
        <w:t>Uniform Europees Aanbestedingsdocument</w:t>
      </w:r>
    </w:p>
    <w:p w14:paraId="0F817292" w14:textId="77777777" w:rsidR="00CE0D3B" w:rsidRPr="00FD60E5" w:rsidRDefault="00CE0D3B" w:rsidP="00CE0D3B">
      <w:pPr>
        <w:pStyle w:val="Plattetekst"/>
        <w:spacing w:after="0" w:line="288" w:lineRule="auto"/>
        <w:rPr>
          <w:color w:val="FF0000"/>
          <w:highlight w:val="green"/>
          <w:lang w:val="nl-NL"/>
        </w:rPr>
      </w:pPr>
      <w:r>
        <w:rPr>
          <w:lang w:val="nl-NL"/>
        </w:rPr>
        <w:t xml:space="preserve">Het Uniform </w:t>
      </w:r>
      <w:r w:rsidRPr="00E82B1D">
        <w:rPr>
          <w:lang w:val="nl-NL"/>
        </w:rPr>
        <w:t>Europees Aanbestedingsdocument is separaat bijgevoegd bij de Selectieleidraad.</w:t>
      </w:r>
      <w:r>
        <w:rPr>
          <w:lang w:val="nl-NL"/>
        </w:rPr>
        <w:t xml:space="preserve"> </w:t>
      </w:r>
    </w:p>
    <w:p w14:paraId="7414F299" w14:textId="77777777" w:rsidR="00CE0D3B" w:rsidRPr="007B0EA1" w:rsidRDefault="00CE0D3B" w:rsidP="00CE0D3B">
      <w:pPr>
        <w:pStyle w:val="Plattetekst"/>
        <w:spacing w:after="0" w:line="288" w:lineRule="auto"/>
        <w:jc w:val="left"/>
        <w:rPr>
          <w:lang w:val="nl-NL"/>
        </w:rPr>
      </w:pPr>
    </w:p>
    <w:p w14:paraId="4D85C5E7" w14:textId="77777777" w:rsidR="00CE0D3B" w:rsidRDefault="00CE0D3B" w:rsidP="00CE0D3B">
      <w:pPr>
        <w:pStyle w:val="Plattetekst"/>
        <w:spacing w:after="0" w:line="288" w:lineRule="auto"/>
        <w:rPr>
          <w:lang w:val="nl-NL"/>
        </w:rPr>
      </w:pPr>
    </w:p>
    <w:p w14:paraId="20061DAA" w14:textId="77777777" w:rsidR="00CE0D3B" w:rsidRDefault="00CE0D3B" w:rsidP="00CE0D3B">
      <w:pPr>
        <w:rPr>
          <w:color w:val="FF0000"/>
          <w:highlight w:val="green"/>
        </w:rPr>
      </w:pPr>
    </w:p>
    <w:p w14:paraId="25ACC812" w14:textId="77777777" w:rsidR="00CE0D3B" w:rsidRDefault="00CE0D3B" w:rsidP="00CE0D3B">
      <w:pPr>
        <w:rPr>
          <w:color w:val="FF0000"/>
          <w:highlight w:val="green"/>
        </w:rPr>
      </w:pPr>
    </w:p>
    <w:p w14:paraId="70840EB0" w14:textId="77777777" w:rsidR="00CE0D3B" w:rsidRDefault="00CE0D3B" w:rsidP="00CE0D3B">
      <w:pPr>
        <w:rPr>
          <w:color w:val="FF0000"/>
          <w:highlight w:val="green"/>
        </w:rPr>
      </w:pPr>
    </w:p>
    <w:p w14:paraId="15345FF7" w14:textId="77777777" w:rsidR="00CE0D3B" w:rsidRDefault="00CE0D3B" w:rsidP="00CE0D3B">
      <w:pPr>
        <w:spacing w:line="240" w:lineRule="auto"/>
        <w:rPr>
          <w:b/>
          <w:caps/>
          <w:color w:val="1F497D" w:themeColor="text2"/>
          <w:sz w:val="28"/>
        </w:rPr>
      </w:pPr>
      <w:r>
        <w:rPr>
          <w:sz w:val="28"/>
        </w:rPr>
        <w:br w:type="page"/>
      </w:r>
    </w:p>
    <w:p w14:paraId="15523B1C" w14:textId="77777777" w:rsidR="00CE0D3B" w:rsidRPr="007B0EA1" w:rsidRDefault="00CE0D3B" w:rsidP="00CE0D3B">
      <w:pPr>
        <w:pStyle w:val="Kop1"/>
        <w:numPr>
          <w:ilvl w:val="0"/>
          <w:numId w:val="0"/>
        </w:numPr>
        <w:spacing w:line="288" w:lineRule="auto"/>
        <w:rPr>
          <w:sz w:val="28"/>
          <w:lang w:val="nl-NL"/>
        </w:rPr>
      </w:pPr>
      <w:bookmarkStart w:id="9" w:name="_Toc477513229"/>
      <w:bookmarkStart w:id="10" w:name="_Toc495582201"/>
      <w:r>
        <w:rPr>
          <w:sz w:val="28"/>
          <w:lang w:val="nl-NL"/>
        </w:rPr>
        <w:lastRenderedPageBreak/>
        <w:t>Standaardformulier C</w:t>
      </w:r>
      <w:bookmarkEnd w:id="9"/>
      <w:bookmarkEnd w:id="10"/>
    </w:p>
    <w:p w14:paraId="596245B5" w14:textId="77777777" w:rsidR="00CE0D3B" w:rsidRPr="007B0EA1" w:rsidRDefault="00CE0D3B" w:rsidP="00CE0D3B">
      <w:pPr>
        <w:pStyle w:val="Plattetekst"/>
        <w:spacing w:after="0" w:line="288" w:lineRule="auto"/>
        <w:jc w:val="left"/>
        <w:rPr>
          <w:b/>
          <w:color w:val="1F497D" w:themeColor="text2"/>
          <w:sz w:val="22"/>
          <w:szCs w:val="22"/>
          <w:lang w:val="nl-NL"/>
        </w:rPr>
      </w:pPr>
      <w:r>
        <w:rPr>
          <w:b/>
          <w:color w:val="1F497D" w:themeColor="text2"/>
          <w:sz w:val="22"/>
          <w:szCs w:val="22"/>
          <w:lang w:val="nl-NL"/>
        </w:rPr>
        <w:t>Beroep technische bekwaamheid</w:t>
      </w:r>
    </w:p>
    <w:p w14:paraId="2A19093F" w14:textId="77777777" w:rsidR="00CE0D3B" w:rsidRPr="006477CA" w:rsidRDefault="00CE0D3B" w:rsidP="00CE0D3B">
      <w:pPr>
        <w:rPr>
          <w:bCs/>
        </w:rPr>
      </w:pPr>
      <w:r w:rsidRPr="006477CA">
        <w:rPr>
          <w:bCs/>
        </w:rPr>
        <w:t>Ondergetekenden verklaren dat,</w:t>
      </w:r>
    </w:p>
    <w:p w14:paraId="1D847D39" w14:textId="77777777"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sidR="009A4753">
        <w:rPr>
          <w:bCs/>
        </w:rPr>
        <w:t>3.7.8</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14:paraId="7EC4A42F" w14:textId="77777777"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14:paraId="58DB8CEB" w14:textId="77777777" w:rsidR="00CE0D3B" w:rsidRPr="00C80D50" w:rsidRDefault="00CE0D3B" w:rsidP="00CE0D3B">
      <w:pPr>
        <w:numPr>
          <w:ilvl w:val="0"/>
          <w:numId w:val="38"/>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14:paraId="79B9F84C" w14:textId="77777777" w:rsidR="00CE0D3B" w:rsidRPr="00C80D50" w:rsidRDefault="00CE0D3B" w:rsidP="00CE0D3B">
      <w:pPr>
        <w:numPr>
          <w:ilvl w:val="0"/>
          <w:numId w:val="38"/>
        </w:numPr>
        <w:tabs>
          <w:tab w:val="clear" w:pos="737"/>
        </w:tabs>
        <w:spacing w:before="0" w:after="0"/>
        <w:jc w:val="left"/>
        <w:rPr>
          <w:bCs/>
        </w:rPr>
      </w:pPr>
      <w:r w:rsidRPr="00C80D50">
        <w:rPr>
          <w:b/>
          <w:bCs/>
        </w:rPr>
        <w:t>[naam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14:paraId="6E776F25" w14:textId="77777777" w:rsidR="00CE0D3B" w:rsidRPr="001D2D24" w:rsidRDefault="00CE0D3B" w:rsidP="00CE0D3B">
      <w:pPr>
        <w:rPr>
          <w:bCs/>
        </w:rPr>
      </w:pPr>
      <w:r w:rsidRPr="001D2D24">
        <w:rPr>
          <w:bCs/>
        </w:rPr>
        <w:t>[</w:t>
      </w:r>
      <w:r w:rsidRPr="00203F2A">
        <w:rPr>
          <w:b/>
          <w:bCs/>
        </w:rPr>
        <w:t xml:space="preserve">naam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14:paraId="76EFE23D" w14:textId="77777777" w:rsidR="00CE0D3B" w:rsidRPr="00203F2A" w:rsidRDefault="00CE0D3B" w:rsidP="00CE0D3B">
      <w:pPr>
        <w:numPr>
          <w:ilvl w:val="0"/>
          <w:numId w:val="38"/>
        </w:numPr>
        <w:tabs>
          <w:tab w:val="clear" w:pos="737"/>
        </w:tabs>
        <w:spacing w:before="0" w:after="0"/>
        <w:jc w:val="left"/>
        <w:rPr>
          <w:b/>
          <w:bCs/>
        </w:rPr>
      </w:pPr>
      <w:r w:rsidRPr="00203F2A">
        <w:rPr>
          <w:b/>
          <w:bCs/>
        </w:rPr>
        <w:t>…</w:t>
      </w:r>
    </w:p>
    <w:p w14:paraId="6BC72B7A" w14:textId="77777777" w:rsidR="00CE0D3B" w:rsidRPr="006477CA" w:rsidRDefault="00CE0D3B" w:rsidP="00CE0D3B">
      <w:pPr>
        <w:rPr>
          <w:bCs/>
        </w:rPr>
      </w:pPr>
      <w:r w:rsidRPr="006477CA">
        <w:rPr>
          <w:bCs/>
        </w:rPr>
        <w:t>Ondergetekenden verklaren dat zij deze verklaring naar waarheid hebben ondertekend en tevens dat zij daartoe rechtens bevoegd zijn.</w:t>
      </w:r>
    </w:p>
    <w:p w14:paraId="52DBE81F" w14:textId="77777777" w:rsidR="00CE0D3B" w:rsidRPr="006477CA" w:rsidRDefault="00CE0D3B" w:rsidP="00CE0D3B">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14:paraId="5964D064" w14:textId="77777777" w:rsidR="00CE0D3B" w:rsidRPr="006477CA" w:rsidRDefault="00CE0D3B" w:rsidP="00CE0D3B">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14:paraId="3C164840"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B9B7216" w14:textId="77777777" w:rsidR="00CE0D3B" w:rsidRPr="00F005B7" w:rsidRDefault="00CE0D3B" w:rsidP="00545E1A">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65745CBA" w14:textId="77777777" w:rsidR="00CE0D3B" w:rsidRPr="00F005B7" w:rsidRDefault="00CE0D3B" w:rsidP="009941FA">
            <w:pPr>
              <w:spacing w:before="90" w:after="54"/>
              <w:ind w:left="57" w:right="57"/>
              <w:rPr>
                <w:rFonts w:cs="Tahoma"/>
                <w:sz w:val="16"/>
              </w:rPr>
            </w:pPr>
          </w:p>
        </w:tc>
      </w:tr>
      <w:tr w:rsidR="00CE0D3B" w:rsidRPr="00F005B7" w14:paraId="0EFEACF1"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DDEA2AE" w14:textId="77777777" w:rsidR="00CE0D3B" w:rsidRPr="00F005B7" w:rsidRDefault="00CE0D3B" w:rsidP="00545E1A">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2113C87A" w14:textId="77777777" w:rsidR="00CE0D3B" w:rsidRPr="00F005B7" w:rsidRDefault="00CE0D3B" w:rsidP="009941FA">
            <w:pPr>
              <w:spacing w:before="90" w:after="54"/>
              <w:ind w:left="57" w:right="57"/>
              <w:rPr>
                <w:rFonts w:cs="Tahoma"/>
                <w:sz w:val="16"/>
              </w:rPr>
            </w:pPr>
          </w:p>
        </w:tc>
      </w:tr>
      <w:tr w:rsidR="00CE0D3B" w:rsidRPr="00F005B7" w14:paraId="34A00753"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B3D4B01" w14:textId="77777777" w:rsidR="00CE0D3B" w:rsidRPr="00F005B7" w:rsidRDefault="00CE0D3B" w:rsidP="00545E1A">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59733AB5" w14:textId="77777777" w:rsidR="00CE0D3B" w:rsidRPr="00F005B7" w:rsidRDefault="00CE0D3B" w:rsidP="009941FA">
            <w:pPr>
              <w:spacing w:before="90" w:after="54"/>
              <w:ind w:left="57" w:right="57"/>
              <w:rPr>
                <w:rFonts w:cs="Tahoma"/>
                <w:sz w:val="16"/>
              </w:rPr>
            </w:pPr>
          </w:p>
        </w:tc>
      </w:tr>
      <w:tr w:rsidR="00CE0D3B" w:rsidRPr="00F005B7" w14:paraId="58A65A03"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A45BF42" w14:textId="77777777"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60C74B73" w14:textId="77777777" w:rsidR="00CE0D3B" w:rsidRPr="00F005B7" w:rsidRDefault="00CE0D3B" w:rsidP="009941FA">
            <w:pPr>
              <w:spacing w:before="90" w:after="54"/>
              <w:ind w:left="57" w:right="57"/>
              <w:rPr>
                <w:rFonts w:cs="Tahoma"/>
                <w:sz w:val="16"/>
              </w:rPr>
            </w:pPr>
          </w:p>
        </w:tc>
      </w:tr>
      <w:tr w:rsidR="00CE0D3B" w:rsidRPr="00F005B7" w14:paraId="1738E14A"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0D7F9C3" w14:textId="77777777" w:rsidR="00CE0D3B" w:rsidRPr="00F005B7" w:rsidRDefault="00CE0D3B" w:rsidP="00545E1A">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8956B0E" w14:textId="77777777" w:rsidR="00CE0D3B" w:rsidRPr="00F005B7" w:rsidRDefault="00CE0D3B" w:rsidP="009941FA">
            <w:pPr>
              <w:spacing w:before="90" w:after="54"/>
              <w:ind w:left="57" w:right="57"/>
              <w:rPr>
                <w:rFonts w:cs="Tahoma"/>
                <w:sz w:val="16"/>
              </w:rPr>
            </w:pPr>
          </w:p>
        </w:tc>
      </w:tr>
    </w:tbl>
    <w:p w14:paraId="7C2793CB" w14:textId="77777777" w:rsidR="00CE0D3B" w:rsidRPr="006477CA" w:rsidRDefault="00CE0D3B" w:rsidP="00CE0D3B">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14:paraId="2902C20F"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55DD0A1" w14:textId="77777777" w:rsidR="00CE0D3B" w:rsidRPr="00F005B7" w:rsidRDefault="00CE0D3B" w:rsidP="00545E1A">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4B1969F5" w14:textId="77777777" w:rsidR="00CE0D3B" w:rsidRPr="00F005B7" w:rsidRDefault="00CE0D3B" w:rsidP="009941FA">
            <w:pPr>
              <w:spacing w:before="90" w:after="54"/>
              <w:ind w:left="57" w:right="57"/>
              <w:rPr>
                <w:rFonts w:cs="Tahoma"/>
                <w:sz w:val="16"/>
              </w:rPr>
            </w:pPr>
          </w:p>
        </w:tc>
      </w:tr>
      <w:tr w:rsidR="00CE0D3B" w:rsidRPr="00F005B7" w14:paraId="5BEA99DE"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9DB7C0F" w14:textId="77777777" w:rsidR="00CE0D3B" w:rsidRPr="00F005B7" w:rsidRDefault="00CE0D3B" w:rsidP="00545E1A">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14:paraId="243337A6" w14:textId="77777777" w:rsidR="00CE0D3B" w:rsidRPr="00F005B7" w:rsidRDefault="00CE0D3B" w:rsidP="009941FA">
            <w:pPr>
              <w:spacing w:before="90" w:after="54"/>
              <w:ind w:left="57" w:right="57"/>
              <w:rPr>
                <w:rFonts w:cs="Tahoma"/>
                <w:sz w:val="16"/>
              </w:rPr>
            </w:pPr>
          </w:p>
        </w:tc>
      </w:tr>
      <w:tr w:rsidR="00CE0D3B" w:rsidRPr="00F005B7" w14:paraId="5844A384"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21DCD30" w14:textId="77777777" w:rsidR="00CE0D3B" w:rsidRPr="00F005B7" w:rsidRDefault="00CE0D3B" w:rsidP="00545E1A">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5C5587B9" w14:textId="77777777" w:rsidR="00CE0D3B" w:rsidRPr="00F005B7" w:rsidRDefault="00CE0D3B" w:rsidP="009941FA">
            <w:pPr>
              <w:spacing w:before="90" w:after="54"/>
              <w:ind w:left="57" w:right="57"/>
              <w:rPr>
                <w:rFonts w:cs="Tahoma"/>
                <w:sz w:val="16"/>
              </w:rPr>
            </w:pPr>
          </w:p>
        </w:tc>
      </w:tr>
      <w:tr w:rsidR="00CE0D3B" w:rsidRPr="00F005B7" w14:paraId="6FA490A2"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C41DA97" w14:textId="77777777"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656BB250" w14:textId="77777777" w:rsidR="00CE0D3B" w:rsidRPr="00F005B7" w:rsidRDefault="00CE0D3B" w:rsidP="009941FA">
            <w:pPr>
              <w:spacing w:before="90" w:after="54"/>
              <w:ind w:left="57" w:right="57"/>
              <w:rPr>
                <w:rFonts w:cs="Tahoma"/>
                <w:sz w:val="16"/>
              </w:rPr>
            </w:pPr>
          </w:p>
        </w:tc>
      </w:tr>
      <w:tr w:rsidR="00CE0D3B" w:rsidRPr="00F005B7" w14:paraId="501702B1" w14:textId="7777777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74D946F" w14:textId="77777777" w:rsidR="00CE0D3B" w:rsidRPr="00F005B7" w:rsidRDefault="00CE0D3B" w:rsidP="009941FA">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6442A49" w14:textId="77777777" w:rsidR="00CE0D3B" w:rsidRPr="00F005B7" w:rsidRDefault="00CE0D3B" w:rsidP="009941FA">
            <w:pPr>
              <w:spacing w:before="90" w:after="54"/>
              <w:ind w:left="57" w:right="57"/>
              <w:rPr>
                <w:rFonts w:cs="Tahoma"/>
                <w:sz w:val="16"/>
              </w:rPr>
            </w:pPr>
          </w:p>
        </w:tc>
      </w:tr>
    </w:tbl>
    <w:p w14:paraId="1DCF27C7" w14:textId="1EF9C0E9" w:rsidR="00CE0D3B" w:rsidRPr="007B0EA1" w:rsidRDefault="00201F72" w:rsidP="00CE0D3B">
      <w:pPr>
        <w:pStyle w:val="Kop1"/>
        <w:numPr>
          <w:ilvl w:val="0"/>
          <w:numId w:val="0"/>
        </w:numPr>
        <w:spacing w:line="288" w:lineRule="auto"/>
        <w:rPr>
          <w:sz w:val="28"/>
          <w:lang w:val="nl-NL"/>
        </w:rPr>
      </w:pPr>
      <w:bookmarkStart w:id="11" w:name="_Toc477513231"/>
      <w:bookmarkStart w:id="12" w:name="_Toc495582202"/>
      <w:r>
        <w:rPr>
          <w:sz w:val="28"/>
          <w:lang w:val="nl-NL"/>
        </w:rPr>
        <w:lastRenderedPageBreak/>
        <w:t>S</w:t>
      </w:r>
      <w:r w:rsidR="00CE0D3B">
        <w:rPr>
          <w:sz w:val="28"/>
          <w:lang w:val="nl-NL"/>
        </w:rPr>
        <w:t xml:space="preserve">tandaardformulier </w:t>
      </w:r>
      <w:bookmarkEnd w:id="11"/>
      <w:r w:rsidR="00675DCC">
        <w:rPr>
          <w:sz w:val="28"/>
          <w:lang w:val="nl-NL"/>
        </w:rPr>
        <w:t>D</w:t>
      </w:r>
      <w:bookmarkEnd w:id="12"/>
    </w:p>
    <w:p w14:paraId="2F35D137" w14:textId="77777777" w:rsidR="00CE0D3B" w:rsidRPr="007B0EA1" w:rsidRDefault="00CE0D3B" w:rsidP="00CE0D3B">
      <w:pPr>
        <w:pStyle w:val="Plattetekst"/>
        <w:spacing w:after="0" w:line="288" w:lineRule="auto"/>
        <w:jc w:val="left"/>
        <w:rPr>
          <w:b/>
          <w:color w:val="1F497D" w:themeColor="text2"/>
          <w:sz w:val="22"/>
          <w:szCs w:val="22"/>
          <w:lang w:val="nl-NL"/>
        </w:rPr>
      </w:pPr>
      <w:r w:rsidRPr="007B0EA1">
        <w:rPr>
          <w:b/>
          <w:color w:val="1F497D" w:themeColor="text2"/>
          <w:sz w:val="22"/>
          <w:szCs w:val="22"/>
          <w:lang w:val="nl-NL"/>
        </w:rPr>
        <w:t xml:space="preserve">Opgave </w:t>
      </w:r>
      <w:r>
        <w:rPr>
          <w:b/>
          <w:color w:val="1F497D" w:themeColor="text2"/>
          <w:sz w:val="22"/>
          <w:szCs w:val="22"/>
          <w:lang w:val="nl-NL"/>
        </w:rPr>
        <w:t>Kerncompetentie/R</w:t>
      </w:r>
      <w:r w:rsidRPr="007B0EA1">
        <w:rPr>
          <w:b/>
          <w:color w:val="1F497D" w:themeColor="text2"/>
          <w:sz w:val="22"/>
          <w:szCs w:val="22"/>
          <w:lang w:val="nl-NL"/>
        </w:rPr>
        <w:t>eferentie</w:t>
      </w:r>
    </w:p>
    <w:p w14:paraId="3EA7EF3E" w14:textId="77777777" w:rsidR="00CE0D3B" w:rsidRPr="00FE11F1" w:rsidRDefault="00CE0D3B" w:rsidP="00201F72">
      <w:pPr>
        <w:pStyle w:val="Plattetekst"/>
        <w:spacing w:line="288" w:lineRule="auto"/>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CE0D3B" w:rsidRPr="0097241C" w14:paraId="36C63F3F" w14:textId="77777777" w:rsidTr="009941FA">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4B91E335" w14:textId="77777777" w:rsidR="00CE0D3B" w:rsidRPr="0097241C" w:rsidRDefault="00CE0D3B" w:rsidP="009941FA">
            <w:pPr>
              <w:spacing w:before="90" w:after="54"/>
              <w:ind w:left="57" w:right="57"/>
              <w:jc w:val="center"/>
              <w:rPr>
                <w:b/>
                <w:bCs/>
              </w:rPr>
            </w:pPr>
            <w:r w:rsidRPr="0097241C">
              <w:rPr>
                <w:b/>
                <w:bCs/>
              </w:rPr>
              <w:t>Gegevens opdrachtgeve</w:t>
            </w:r>
            <w:r>
              <w:rPr>
                <w:b/>
                <w:bCs/>
              </w:rPr>
              <w:t>nde instantie of onderneming</w:t>
            </w:r>
          </w:p>
        </w:tc>
      </w:tr>
      <w:tr w:rsidR="00CE0D3B" w:rsidRPr="0097241C" w14:paraId="2FEAD424" w14:textId="77777777" w:rsidTr="009941FA">
        <w:trPr>
          <w:cantSplit/>
          <w:jc w:val="center"/>
        </w:trPr>
        <w:tc>
          <w:tcPr>
            <w:tcW w:w="567" w:type="dxa"/>
            <w:tcBorders>
              <w:top w:val="single" w:sz="12" w:space="0" w:color="808080"/>
            </w:tcBorders>
          </w:tcPr>
          <w:p w14:paraId="6E75294D" w14:textId="77777777" w:rsidR="00CE0D3B" w:rsidRPr="006C5E05" w:rsidRDefault="00CE0D3B" w:rsidP="009941FA">
            <w:pPr>
              <w:spacing w:before="90" w:after="54" w:line="276" w:lineRule="auto"/>
              <w:ind w:left="57" w:right="57"/>
            </w:pPr>
          </w:p>
        </w:tc>
        <w:tc>
          <w:tcPr>
            <w:tcW w:w="3686" w:type="dxa"/>
            <w:gridSpan w:val="2"/>
            <w:tcBorders>
              <w:top w:val="single" w:sz="12" w:space="0" w:color="808080"/>
            </w:tcBorders>
            <w:shd w:val="clear" w:color="auto" w:fill="E6E6E6"/>
            <w:vAlign w:val="center"/>
          </w:tcPr>
          <w:p w14:paraId="1FBE71E0" w14:textId="77777777" w:rsidR="00CE0D3B" w:rsidRPr="0064005D" w:rsidRDefault="00CE0D3B" w:rsidP="009941FA">
            <w:pPr>
              <w:spacing w:before="90" w:after="54" w:line="276" w:lineRule="auto"/>
              <w:ind w:left="57" w:right="57"/>
              <w:rPr>
                <w:b/>
              </w:rPr>
            </w:pPr>
            <w:r w:rsidRPr="0064005D">
              <w:rPr>
                <w:b/>
              </w:rPr>
              <w:t>Betrekking op Kerncompetentie</w:t>
            </w:r>
            <w:r w:rsidR="00201F72">
              <w:rPr>
                <w:b/>
              </w:rPr>
              <w:t xml:space="preserve"> 1</w:t>
            </w:r>
            <w:r w:rsidRPr="0064005D">
              <w:rPr>
                <w:b/>
              </w:rPr>
              <w:t>:</w:t>
            </w:r>
          </w:p>
        </w:tc>
        <w:tc>
          <w:tcPr>
            <w:tcW w:w="4253" w:type="dxa"/>
            <w:tcBorders>
              <w:top w:val="single" w:sz="12" w:space="0" w:color="808080"/>
            </w:tcBorders>
          </w:tcPr>
          <w:p w14:paraId="68235E70" w14:textId="46CB6406" w:rsidR="00CE0D3B" w:rsidRPr="00133B8C" w:rsidRDefault="004312AF" w:rsidP="00201F72">
            <w:pPr>
              <w:spacing w:before="90" w:after="54" w:line="276" w:lineRule="auto"/>
              <w:ind w:left="57" w:right="57"/>
              <w:jc w:val="left"/>
              <w:rPr>
                <w:color w:val="548DD4" w:themeColor="text2" w:themeTint="99"/>
              </w:rPr>
            </w:pPr>
            <w:r w:rsidRPr="004312AF">
              <w:t>Ervaring met het optreden als facilitair-ondernemer (zelfstandig ontplooien en uitvoeren van relevante initiatieven en daarmee pro-actief inspelen op de wensen/behoefte van opdrachtgever en eindgebruikers) binnen de organisatie van een opdrachtgever.</w:t>
            </w:r>
          </w:p>
        </w:tc>
      </w:tr>
      <w:tr w:rsidR="00CE0D3B" w:rsidRPr="0097241C" w14:paraId="3572BC1C" w14:textId="77777777" w:rsidTr="009941FA">
        <w:trPr>
          <w:cantSplit/>
          <w:jc w:val="center"/>
        </w:trPr>
        <w:tc>
          <w:tcPr>
            <w:tcW w:w="567" w:type="dxa"/>
            <w:vMerge w:val="restart"/>
            <w:tcBorders>
              <w:top w:val="single" w:sz="12" w:space="0" w:color="808080"/>
            </w:tcBorders>
          </w:tcPr>
          <w:p w14:paraId="5ED940AB" w14:textId="77777777" w:rsidR="00CE0D3B" w:rsidRDefault="00CE0D3B" w:rsidP="009941FA">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4F92C6EC" w14:textId="77777777" w:rsidR="00CE0D3B" w:rsidRDefault="00CE0D3B" w:rsidP="009941FA">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4CE62DAA" w14:textId="77777777" w:rsidR="00CE0D3B" w:rsidRDefault="00CE0D3B" w:rsidP="009941FA">
            <w:pPr>
              <w:spacing w:before="90" w:after="54" w:line="276" w:lineRule="auto"/>
              <w:ind w:left="57" w:right="57"/>
            </w:pPr>
          </w:p>
        </w:tc>
      </w:tr>
      <w:tr w:rsidR="00CE0D3B" w:rsidRPr="0097241C" w14:paraId="7A12EBFD" w14:textId="77777777" w:rsidTr="009941FA">
        <w:trPr>
          <w:cantSplit/>
          <w:jc w:val="center"/>
        </w:trPr>
        <w:tc>
          <w:tcPr>
            <w:tcW w:w="567" w:type="dxa"/>
            <w:vMerge/>
          </w:tcPr>
          <w:p w14:paraId="0DA7407D"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6461A55E" w14:textId="77777777" w:rsidR="00CE0D3B" w:rsidRDefault="00CE0D3B" w:rsidP="009941FA">
            <w:pPr>
              <w:spacing w:before="90" w:after="54" w:line="276" w:lineRule="auto"/>
              <w:ind w:left="57" w:right="57"/>
            </w:pPr>
            <w:r w:rsidRPr="006C5E05">
              <w:t>Adres</w:t>
            </w:r>
          </w:p>
        </w:tc>
        <w:tc>
          <w:tcPr>
            <w:tcW w:w="4253" w:type="dxa"/>
          </w:tcPr>
          <w:p w14:paraId="1111FC90" w14:textId="77777777" w:rsidR="00CE0D3B" w:rsidRDefault="00CE0D3B" w:rsidP="009941FA">
            <w:pPr>
              <w:spacing w:before="90" w:after="54" w:line="276" w:lineRule="auto"/>
              <w:ind w:left="57" w:right="57"/>
            </w:pPr>
          </w:p>
        </w:tc>
      </w:tr>
      <w:tr w:rsidR="00CE0D3B" w:rsidRPr="0097241C" w14:paraId="765FA2AF" w14:textId="77777777" w:rsidTr="009941FA">
        <w:trPr>
          <w:cantSplit/>
          <w:jc w:val="center"/>
        </w:trPr>
        <w:tc>
          <w:tcPr>
            <w:tcW w:w="567" w:type="dxa"/>
            <w:vMerge/>
          </w:tcPr>
          <w:p w14:paraId="42F43448"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2D86933C" w14:textId="77777777" w:rsidR="00CE0D3B" w:rsidRDefault="00CE0D3B" w:rsidP="009941FA">
            <w:pPr>
              <w:spacing w:before="90" w:after="54" w:line="276" w:lineRule="auto"/>
              <w:ind w:left="57" w:right="57"/>
            </w:pPr>
            <w:r w:rsidRPr="006C5E05">
              <w:t>Postcode en plaatsnaam</w:t>
            </w:r>
          </w:p>
        </w:tc>
        <w:tc>
          <w:tcPr>
            <w:tcW w:w="4253" w:type="dxa"/>
          </w:tcPr>
          <w:p w14:paraId="1ECB3FE9" w14:textId="77777777" w:rsidR="00CE0D3B" w:rsidRDefault="00CE0D3B" w:rsidP="009941FA">
            <w:pPr>
              <w:spacing w:before="90" w:after="54" w:line="276" w:lineRule="auto"/>
              <w:ind w:left="57" w:right="57"/>
            </w:pPr>
          </w:p>
        </w:tc>
      </w:tr>
      <w:tr w:rsidR="00CE0D3B" w:rsidRPr="0097241C" w14:paraId="42A5EB19" w14:textId="77777777" w:rsidTr="009941FA">
        <w:trPr>
          <w:cantSplit/>
          <w:jc w:val="center"/>
        </w:trPr>
        <w:tc>
          <w:tcPr>
            <w:tcW w:w="567" w:type="dxa"/>
            <w:vMerge w:val="restart"/>
          </w:tcPr>
          <w:p w14:paraId="4DF119FF" w14:textId="77777777" w:rsidR="00CE0D3B" w:rsidRDefault="00CE0D3B" w:rsidP="009941FA">
            <w:pPr>
              <w:spacing w:before="90" w:after="54" w:line="276" w:lineRule="auto"/>
              <w:ind w:left="57" w:right="57"/>
            </w:pPr>
            <w:r w:rsidRPr="006C5E05">
              <w:t>2)</w:t>
            </w:r>
          </w:p>
        </w:tc>
        <w:tc>
          <w:tcPr>
            <w:tcW w:w="3686" w:type="dxa"/>
            <w:gridSpan w:val="2"/>
            <w:shd w:val="clear" w:color="auto" w:fill="E6E6E6"/>
            <w:vAlign w:val="center"/>
          </w:tcPr>
          <w:p w14:paraId="357F2062" w14:textId="77777777" w:rsidR="00CE0D3B" w:rsidRDefault="00CE0D3B" w:rsidP="009941FA">
            <w:pPr>
              <w:spacing w:before="90" w:after="54" w:line="276" w:lineRule="auto"/>
              <w:ind w:left="57" w:right="57"/>
            </w:pPr>
            <w:r w:rsidRPr="006C5E05">
              <w:t>Naam contactpersoon opdrachtgevende instantie of onderneming</w:t>
            </w:r>
          </w:p>
        </w:tc>
        <w:tc>
          <w:tcPr>
            <w:tcW w:w="4253" w:type="dxa"/>
          </w:tcPr>
          <w:p w14:paraId="690A13C9" w14:textId="77777777" w:rsidR="00CE0D3B" w:rsidRDefault="00CE0D3B" w:rsidP="009941FA">
            <w:pPr>
              <w:spacing w:before="90" w:after="54" w:line="276" w:lineRule="auto"/>
              <w:ind w:left="57" w:right="57"/>
            </w:pPr>
          </w:p>
        </w:tc>
      </w:tr>
      <w:tr w:rsidR="00CE0D3B" w:rsidRPr="0097241C" w14:paraId="3292A687" w14:textId="77777777" w:rsidTr="009941FA">
        <w:trPr>
          <w:cantSplit/>
          <w:trHeight w:val="255"/>
          <w:jc w:val="center"/>
        </w:trPr>
        <w:tc>
          <w:tcPr>
            <w:tcW w:w="567" w:type="dxa"/>
            <w:vMerge/>
          </w:tcPr>
          <w:p w14:paraId="7238F931"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0EBCC836" w14:textId="77777777" w:rsidR="00CE0D3B" w:rsidRDefault="00CE0D3B" w:rsidP="009941FA">
            <w:pPr>
              <w:spacing w:before="90" w:after="54" w:line="276" w:lineRule="auto"/>
              <w:ind w:left="57" w:right="57"/>
            </w:pPr>
            <w:r w:rsidRPr="006C5E05">
              <w:t>Functie</w:t>
            </w:r>
          </w:p>
        </w:tc>
        <w:tc>
          <w:tcPr>
            <w:tcW w:w="4253" w:type="dxa"/>
          </w:tcPr>
          <w:p w14:paraId="7B597962" w14:textId="77777777" w:rsidR="00CE0D3B" w:rsidRDefault="00CE0D3B" w:rsidP="009941FA">
            <w:pPr>
              <w:spacing w:before="90" w:after="54" w:line="276" w:lineRule="auto"/>
              <w:ind w:left="57" w:right="57"/>
            </w:pPr>
          </w:p>
        </w:tc>
      </w:tr>
      <w:tr w:rsidR="00CE0D3B" w:rsidRPr="0097241C" w14:paraId="5A27B6C5" w14:textId="77777777" w:rsidTr="009941FA">
        <w:trPr>
          <w:cantSplit/>
          <w:jc w:val="center"/>
        </w:trPr>
        <w:tc>
          <w:tcPr>
            <w:tcW w:w="567" w:type="dxa"/>
            <w:vMerge/>
          </w:tcPr>
          <w:p w14:paraId="3F0B61AF"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32AF4BD8" w14:textId="77777777" w:rsidR="00CE0D3B" w:rsidRDefault="00CE0D3B" w:rsidP="009941FA">
            <w:pPr>
              <w:spacing w:before="90" w:after="54" w:line="276" w:lineRule="auto"/>
              <w:ind w:left="57" w:right="57"/>
            </w:pPr>
            <w:r w:rsidRPr="006C5E05">
              <w:t>Telefoonnummer</w:t>
            </w:r>
          </w:p>
        </w:tc>
        <w:tc>
          <w:tcPr>
            <w:tcW w:w="4253" w:type="dxa"/>
          </w:tcPr>
          <w:p w14:paraId="09FD6C12" w14:textId="77777777" w:rsidR="00CE0D3B" w:rsidRDefault="00CE0D3B" w:rsidP="009941FA">
            <w:pPr>
              <w:spacing w:before="90" w:after="54" w:line="276" w:lineRule="auto"/>
              <w:ind w:left="57" w:right="57"/>
            </w:pPr>
          </w:p>
        </w:tc>
      </w:tr>
      <w:tr w:rsidR="00CE0D3B" w:rsidRPr="0097241C" w14:paraId="7B68392C" w14:textId="77777777" w:rsidTr="009941FA">
        <w:trPr>
          <w:cantSplit/>
          <w:jc w:val="center"/>
        </w:trPr>
        <w:tc>
          <w:tcPr>
            <w:tcW w:w="567" w:type="dxa"/>
            <w:vMerge/>
          </w:tcPr>
          <w:p w14:paraId="409B814D"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28BC49BB" w14:textId="77777777" w:rsidR="00CE0D3B" w:rsidRDefault="00CE0D3B" w:rsidP="009941FA">
            <w:pPr>
              <w:spacing w:before="90" w:after="54" w:line="276" w:lineRule="auto"/>
              <w:ind w:left="57" w:right="57"/>
            </w:pPr>
            <w:r w:rsidRPr="006C5E05">
              <w:t>E-mailadres</w:t>
            </w:r>
          </w:p>
        </w:tc>
        <w:tc>
          <w:tcPr>
            <w:tcW w:w="4253" w:type="dxa"/>
          </w:tcPr>
          <w:p w14:paraId="5A654DD8" w14:textId="77777777" w:rsidR="00CE0D3B" w:rsidRDefault="00CE0D3B" w:rsidP="009941FA">
            <w:pPr>
              <w:spacing w:before="90" w:after="54" w:line="276" w:lineRule="auto"/>
              <w:ind w:left="57" w:right="57"/>
            </w:pPr>
          </w:p>
        </w:tc>
      </w:tr>
      <w:tr w:rsidR="00CE0D3B" w:rsidRPr="0097241C" w14:paraId="2BDA18D5" w14:textId="77777777" w:rsidTr="009941FA">
        <w:trPr>
          <w:cantSplit/>
          <w:jc w:val="center"/>
        </w:trPr>
        <w:tc>
          <w:tcPr>
            <w:tcW w:w="567" w:type="dxa"/>
            <w:vMerge/>
          </w:tcPr>
          <w:p w14:paraId="686647CA" w14:textId="77777777" w:rsidR="00CE0D3B" w:rsidRDefault="00CE0D3B" w:rsidP="009941FA">
            <w:pPr>
              <w:spacing w:before="90" w:after="54" w:line="276" w:lineRule="auto"/>
              <w:ind w:left="57" w:right="57"/>
            </w:pPr>
          </w:p>
        </w:tc>
        <w:tc>
          <w:tcPr>
            <w:tcW w:w="3686" w:type="dxa"/>
            <w:gridSpan w:val="2"/>
            <w:shd w:val="clear" w:color="auto" w:fill="E6E6E6"/>
            <w:vAlign w:val="center"/>
          </w:tcPr>
          <w:p w14:paraId="36DD057F" w14:textId="77777777" w:rsidR="00CE0D3B" w:rsidRDefault="00CE0D3B" w:rsidP="009941FA">
            <w:pPr>
              <w:spacing w:before="90" w:after="54" w:line="276" w:lineRule="auto"/>
              <w:ind w:left="57" w:right="57"/>
            </w:pPr>
            <w:r w:rsidRPr="006C5E05">
              <w:t>Branche/aard referentie</w:t>
            </w:r>
          </w:p>
        </w:tc>
        <w:tc>
          <w:tcPr>
            <w:tcW w:w="4253" w:type="dxa"/>
          </w:tcPr>
          <w:p w14:paraId="5828AF4E" w14:textId="77777777" w:rsidR="00CE0D3B" w:rsidRDefault="00CE0D3B" w:rsidP="009941FA">
            <w:pPr>
              <w:spacing w:before="90" w:after="54" w:line="276" w:lineRule="auto"/>
              <w:ind w:left="57" w:right="57"/>
            </w:pPr>
          </w:p>
        </w:tc>
      </w:tr>
      <w:tr w:rsidR="00CE0D3B" w:rsidRPr="0097241C" w14:paraId="753EB08B"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68F76085" w14:textId="77777777" w:rsidR="00CE0D3B" w:rsidRPr="0097241C" w:rsidRDefault="00CE0D3B" w:rsidP="009941FA">
            <w:pPr>
              <w:jc w:val="center"/>
              <w:rPr>
                <w:b/>
                <w:bCs/>
              </w:rPr>
            </w:pPr>
            <w:r w:rsidRPr="006C5E05">
              <w:rPr>
                <w:b/>
                <w:bCs/>
              </w:rPr>
              <w:t>Projectgegevens</w:t>
            </w:r>
          </w:p>
        </w:tc>
      </w:tr>
      <w:tr w:rsidR="00CE0D3B" w:rsidRPr="0097241C" w14:paraId="2A0EC7F7"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107C9B9" w14:textId="77777777" w:rsidR="00CE0D3B" w:rsidRDefault="00CE0D3B" w:rsidP="009941FA">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22D27030" w14:textId="77777777" w:rsidR="00CE0D3B" w:rsidRDefault="00CE0D3B" w:rsidP="009941FA">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7E269AD5" w14:textId="77777777" w:rsidR="00CE0D3B" w:rsidRDefault="00CE0D3B" w:rsidP="009941FA">
            <w:pPr>
              <w:spacing w:before="90" w:after="54" w:line="276" w:lineRule="auto"/>
              <w:ind w:left="57" w:right="57"/>
            </w:pPr>
          </w:p>
        </w:tc>
      </w:tr>
      <w:tr w:rsidR="00CE0D3B" w:rsidRPr="0097241C" w14:paraId="336DEAB1"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41A243A" w14:textId="77777777" w:rsidR="00CE0D3B" w:rsidRDefault="00CE0D3B" w:rsidP="009941F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9EC8236" w14:textId="77777777" w:rsidR="00CE0D3B" w:rsidRDefault="00CE0D3B" w:rsidP="009941FA">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114C33DA" w14:textId="77777777" w:rsidR="00CE0D3B" w:rsidRDefault="00CE0D3B" w:rsidP="009941FA">
            <w:pPr>
              <w:spacing w:before="90" w:after="54" w:line="276" w:lineRule="auto"/>
              <w:ind w:left="57" w:right="57"/>
            </w:pPr>
          </w:p>
        </w:tc>
      </w:tr>
      <w:tr w:rsidR="00CE0D3B" w:rsidRPr="0097241C" w14:paraId="3C0D61EB"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AD1607E" w14:textId="77777777" w:rsidR="00CE0D3B" w:rsidRDefault="00CE0D3B" w:rsidP="009941F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D6F9398" w14:textId="77777777" w:rsidR="00CE0D3B" w:rsidRDefault="00CE0D3B" w:rsidP="009941FA">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C7E158B" w14:textId="77777777" w:rsidR="00CE0D3B" w:rsidRDefault="00CE0D3B" w:rsidP="009941FA">
            <w:pPr>
              <w:spacing w:before="90" w:after="54" w:line="276" w:lineRule="auto"/>
              <w:ind w:left="57" w:right="57"/>
            </w:pPr>
          </w:p>
        </w:tc>
      </w:tr>
      <w:tr w:rsidR="00CE0D3B" w:rsidRPr="0097241C" w14:paraId="16FAA1A1"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687247EA" w14:textId="77777777" w:rsidR="00CE0D3B" w:rsidRDefault="00CE0D3B" w:rsidP="009941FA">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33DCA28" w14:textId="77777777" w:rsidR="00CE0D3B" w:rsidRDefault="00CE0D3B" w:rsidP="009941FA">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4811474" w14:textId="77777777" w:rsidR="00CE0D3B" w:rsidRDefault="00CE0D3B" w:rsidP="009941FA">
            <w:pPr>
              <w:spacing w:before="90" w:after="54" w:line="276" w:lineRule="auto"/>
              <w:ind w:left="57" w:right="57"/>
            </w:pPr>
            <w:r w:rsidRPr="006C5E05">
              <w:t>€</w:t>
            </w:r>
          </w:p>
        </w:tc>
      </w:tr>
      <w:tr w:rsidR="00CE0D3B" w:rsidRPr="0097241C" w14:paraId="491F02BF"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8174EDE" w14:textId="77777777" w:rsidR="00CE0D3B" w:rsidRDefault="00CE0D3B" w:rsidP="009941FA">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1396907" w14:textId="77777777" w:rsidR="00CE0D3B" w:rsidRDefault="00CE0D3B" w:rsidP="009941FA">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27EE4DF" w14:textId="77777777" w:rsidR="00CE0D3B" w:rsidRDefault="00CE0D3B" w:rsidP="009941FA">
            <w:pPr>
              <w:spacing w:before="90" w:after="54" w:line="276" w:lineRule="auto"/>
              <w:ind w:left="57" w:right="57"/>
            </w:pPr>
            <w:r w:rsidRPr="006C5E05">
              <w:t>€</w:t>
            </w:r>
          </w:p>
        </w:tc>
      </w:tr>
      <w:tr w:rsidR="00CE0D3B" w:rsidRPr="0097241C" w14:paraId="283BAEBD" w14:textId="77777777"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45B93B05" w14:textId="77777777" w:rsidR="00CE0D3B" w:rsidRDefault="00CE0D3B" w:rsidP="009941FA">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E19FC4A" w14:textId="77777777" w:rsidR="00CE0D3B" w:rsidRDefault="00CE0D3B" w:rsidP="009941FA">
            <w:pPr>
              <w:spacing w:before="90" w:after="54" w:line="276" w:lineRule="auto"/>
              <w:ind w:left="57" w:right="57"/>
              <w:rPr>
                <w:bCs/>
              </w:rPr>
            </w:pPr>
            <w:r w:rsidRPr="006C5E05">
              <w:rPr>
                <w:bCs/>
              </w:rPr>
              <w:t>Omschrijving aard van opdracht</w:t>
            </w:r>
          </w:p>
          <w:p w14:paraId="75F09C0A" w14:textId="77777777" w:rsidR="00CE0D3B" w:rsidRDefault="00CE0D3B" w:rsidP="009941FA">
            <w:pPr>
              <w:spacing w:before="90" w:after="54" w:line="276" w:lineRule="auto"/>
              <w:ind w:right="57"/>
              <w:rPr>
                <w:bCs/>
              </w:rPr>
            </w:pPr>
          </w:p>
          <w:p w14:paraId="2A9F20E6" w14:textId="77777777" w:rsidR="00CE0D3B" w:rsidRDefault="00CE0D3B" w:rsidP="009941FA">
            <w:pPr>
              <w:spacing w:before="90" w:after="54" w:line="276" w:lineRule="auto"/>
              <w:ind w:left="57" w:right="57"/>
              <w:rPr>
                <w:bCs/>
              </w:rPr>
            </w:pPr>
          </w:p>
          <w:p w14:paraId="35BDD55F" w14:textId="77777777" w:rsidR="00CE0D3B" w:rsidRDefault="00CE0D3B" w:rsidP="009941FA">
            <w:pPr>
              <w:spacing w:before="90" w:after="54" w:line="276" w:lineRule="auto"/>
              <w:ind w:left="57" w:right="57"/>
              <w:rPr>
                <w:bCs/>
              </w:rPr>
            </w:pPr>
          </w:p>
          <w:p w14:paraId="4EAF71BB" w14:textId="77777777" w:rsidR="00CE0D3B" w:rsidRDefault="00CE0D3B" w:rsidP="009941FA">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3BAAF311" w14:textId="77777777" w:rsidR="00CE0D3B" w:rsidRDefault="00CE0D3B" w:rsidP="009941FA">
            <w:pPr>
              <w:spacing w:before="90" w:after="54" w:line="276" w:lineRule="auto"/>
              <w:ind w:left="57" w:right="57"/>
              <w:rPr>
                <w:bCs/>
              </w:rPr>
            </w:pPr>
          </w:p>
        </w:tc>
      </w:tr>
      <w:tr w:rsidR="00201F72" w:rsidRPr="0097241C" w14:paraId="54A9F157"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14AB6127" w14:textId="77777777" w:rsidR="00201F72" w:rsidRPr="0097241C" w:rsidRDefault="00201F72" w:rsidP="00201F72">
            <w:r w:rsidRPr="006C5E05">
              <w:lastRenderedPageBreak/>
              <w:t xml:space="preserve">Ondergetekende verklaart bovenstaande tabel naar waarheid te hebben ingevuld. </w:t>
            </w:r>
          </w:p>
          <w:p w14:paraId="0DBADC81" w14:textId="77777777" w:rsidR="00201F72" w:rsidRDefault="00201F72" w:rsidP="00201F72">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CE0D3B" w:rsidRPr="004E100F" w14:paraId="382B7131" w14:textId="77777777" w:rsidTr="009941FA">
        <w:trPr>
          <w:trHeight w:val="297"/>
          <w:jc w:val="center"/>
        </w:trPr>
        <w:tc>
          <w:tcPr>
            <w:tcW w:w="2835" w:type="dxa"/>
            <w:gridSpan w:val="2"/>
            <w:shd w:val="clear" w:color="auto" w:fill="E6E6E6"/>
          </w:tcPr>
          <w:p w14:paraId="169C8474" w14:textId="77777777" w:rsidR="00CE0D3B" w:rsidRPr="004E100F" w:rsidRDefault="00CE0D3B" w:rsidP="00201F72">
            <w:pPr>
              <w:spacing w:before="90" w:after="54"/>
              <w:ind w:left="57" w:right="57"/>
              <w:jc w:val="left"/>
              <w:rPr>
                <w:rFonts w:cs="Tahoma"/>
              </w:rPr>
            </w:pPr>
            <w:r w:rsidRPr="004E100F">
              <w:rPr>
                <w:rFonts w:cs="Tahoma"/>
              </w:rPr>
              <w:t xml:space="preserve">Naam </w:t>
            </w:r>
            <w:r>
              <w:t>Gegadigde</w:t>
            </w:r>
          </w:p>
        </w:tc>
        <w:tc>
          <w:tcPr>
            <w:tcW w:w="5670" w:type="dxa"/>
            <w:gridSpan w:val="2"/>
          </w:tcPr>
          <w:p w14:paraId="0D92148F" w14:textId="77777777" w:rsidR="00CE0D3B" w:rsidRPr="004E100F" w:rsidRDefault="00CE0D3B" w:rsidP="009941FA">
            <w:pPr>
              <w:spacing w:before="90" w:after="54"/>
              <w:ind w:left="57" w:right="57"/>
              <w:rPr>
                <w:rFonts w:cs="Tahoma"/>
              </w:rPr>
            </w:pPr>
          </w:p>
        </w:tc>
      </w:tr>
      <w:tr w:rsidR="00CE0D3B" w:rsidRPr="004E100F" w14:paraId="10E78EB7" w14:textId="77777777" w:rsidTr="009941FA">
        <w:trPr>
          <w:jc w:val="center"/>
        </w:trPr>
        <w:tc>
          <w:tcPr>
            <w:tcW w:w="2835" w:type="dxa"/>
            <w:gridSpan w:val="2"/>
            <w:shd w:val="clear" w:color="auto" w:fill="E6E6E6"/>
          </w:tcPr>
          <w:p w14:paraId="75A223F6" w14:textId="77777777" w:rsidR="00CE0D3B" w:rsidRPr="004E100F" w:rsidRDefault="00CE0D3B" w:rsidP="00201F72">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gridSpan w:val="2"/>
          </w:tcPr>
          <w:p w14:paraId="684A994A" w14:textId="77777777" w:rsidR="00CE0D3B" w:rsidRPr="004E100F" w:rsidRDefault="00CE0D3B" w:rsidP="009941FA">
            <w:pPr>
              <w:spacing w:before="90" w:after="54"/>
              <w:ind w:left="57" w:right="57"/>
              <w:rPr>
                <w:rFonts w:cs="Tahoma"/>
              </w:rPr>
            </w:pPr>
          </w:p>
        </w:tc>
      </w:tr>
      <w:tr w:rsidR="00CE0D3B" w:rsidRPr="004E100F" w14:paraId="7A6BF88B" w14:textId="77777777" w:rsidTr="009941FA">
        <w:trPr>
          <w:jc w:val="center"/>
        </w:trPr>
        <w:tc>
          <w:tcPr>
            <w:tcW w:w="2835" w:type="dxa"/>
            <w:gridSpan w:val="2"/>
            <w:shd w:val="clear" w:color="auto" w:fill="E6E6E6"/>
          </w:tcPr>
          <w:p w14:paraId="1E5ACC5D" w14:textId="77777777" w:rsidR="00CE0D3B" w:rsidRPr="004E100F" w:rsidRDefault="00CE0D3B" w:rsidP="00201F72">
            <w:pPr>
              <w:spacing w:before="90" w:after="54"/>
              <w:ind w:left="57" w:right="57"/>
              <w:jc w:val="left"/>
              <w:rPr>
                <w:rFonts w:cs="Tahoma"/>
              </w:rPr>
            </w:pPr>
            <w:r w:rsidRPr="004E100F">
              <w:rPr>
                <w:rFonts w:cs="Tahoma"/>
              </w:rPr>
              <w:t>Functie</w:t>
            </w:r>
          </w:p>
        </w:tc>
        <w:tc>
          <w:tcPr>
            <w:tcW w:w="5670" w:type="dxa"/>
            <w:gridSpan w:val="2"/>
          </w:tcPr>
          <w:p w14:paraId="1C5EC303" w14:textId="77777777" w:rsidR="00CE0D3B" w:rsidRPr="004E100F" w:rsidRDefault="00CE0D3B" w:rsidP="009941FA">
            <w:pPr>
              <w:spacing w:before="90" w:after="54"/>
              <w:ind w:left="57" w:right="57"/>
              <w:rPr>
                <w:rFonts w:cs="Tahoma"/>
              </w:rPr>
            </w:pPr>
          </w:p>
        </w:tc>
      </w:tr>
      <w:tr w:rsidR="00CE0D3B" w:rsidRPr="004E100F" w14:paraId="3BA2FDB7" w14:textId="77777777" w:rsidTr="009941FA">
        <w:trPr>
          <w:jc w:val="center"/>
        </w:trPr>
        <w:tc>
          <w:tcPr>
            <w:tcW w:w="2835" w:type="dxa"/>
            <w:gridSpan w:val="2"/>
            <w:shd w:val="clear" w:color="auto" w:fill="E6E6E6"/>
          </w:tcPr>
          <w:p w14:paraId="1B2ADE04" w14:textId="77777777" w:rsidR="00CE0D3B" w:rsidRPr="004E100F" w:rsidRDefault="00CE0D3B" w:rsidP="00201F72">
            <w:pPr>
              <w:spacing w:before="90" w:after="54"/>
              <w:ind w:left="57" w:right="57"/>
              <w:jc w:val="left"/>
              <w:rPr>
                <w:rFonts w:cs="Tahoma"/>
              </w:rPr>
            </w:pPr>
            <w:r w:rsidRPr="004E100F">
              <w:rPr>
                <w:rFonts w:cs="Tahoma"/>
              </w:rPr>
              <w:t>Handtekening</w:t>
            </w:r>
          </w:p>
          <w:p w14:paraId="5693FA1F" w14:textId="77777777" w:rsidR="00CE0D3B" w:rsidRDefault="00CE0D3B" w:rsidP="00201F72">
            <w:pPr>
              <w:spacing w:before="90" w:after="54"/>
              <w:ind w:left="57" w:right="57"/>
              <w:jc w:val="left"/>
              <w:rPr>
                <w:rFonts w:cs="Tahoma"/>
              </w:rPr>
            </w:pPr>
          </w:p>
          <w:p w14:paraId="05EF59B9" w14:textId="77777777" w:rsidR="00201F72" w:rsidRPr="004E100F" w:rsidRDefault="00201F72" w:rsidP="00201F72">
            <w:pPr>
              <w:spacing w:before="90" w:after="54"/>
              <w:ind w:left="57" w:right="57"/>
              <w:jc w:val="left"/>
              <w:rPr>
                <w:rFonts w:cs="Tahoma"/>
              </w:rPr>
            </w:pPr>
          </w:p>
        </w:tc>
        <w:tc>
          <w:tcPr>
            <w:tcW w:w="5670" w:type="dxa"/>
            <w:gridSpan w:val="2"/>
          </w:tcPr>
          <w:p w14:paraId="4A51B53F" w14:textId="77777777" w:rsidR="00CE0D3B" w:rsidRPr="004E100F" w:rsidRDefault="00CE0D3B" w:rsidP="009941FA">
            <w:pPr>
              <w:spacing w:before="90" w:after="54"/>
              <w:ind w:left="57" w:right="57"/>
              <w:rPr>
                <w:rFonts w:cs="Tahoma"/>
              </w:rPr>
            </w:pPr>
          </w:p>
        </w:tc>
      </w:tr>
      <w:tr w:rsidR="00CE0D3B" w:rsidRPr="004E100F" w14:paraId="5B153077" w14:textId="77777777" w:rsidTr="009941FA">
        <w:trPr>
          <w:jc w:val="center"/>
        </w:trPr>
        <w:tc>
          <w:tcPr>
            <w:tcW w:w="2835" w:type="dxa"/>
            <w:gridSpan w:val="2"/>
            <w:shd w:val="clear" w:color="auto" w:fill="E6E6E6"/>
          </w:tcPr>
          <w:p w14:paraId="76EC286C" w14:textId="77777777" w:rsidR="00CE0D3B" w:rsidRPr="004E100F" w:rsidRDefault="00CE0D3B" w:rsidP="00201F72">
            <w:pPr>
              <w:spacing w:before="90" w:after="54"/>
              <w:ind w:left="57" w:right="57"/>
              <w:jc w:val="left"/>
              <w:rPr>
                <w:rFonts w:cs="Tahoma"/>
              </w:rPr>
            </w:pPr>
            <w:r w:rsidRPr="004E100F">
              <w:rPr>
                <w:rFonts w:cs="Tahoma"/>
              </w:rPr>
              <w:t>Plaats en datum</w:t>
            </w:r>
          </w:p>
        </w:tc>
        <w:tc>
          <w:tcPr>
            <w:tcW w:w="5670" w:type="dxa"/>
            <w:gridSpan w:val="2"/>
          </w:tcPr>
          <w:p w14:paraId="5CD7BA5C" w14:textId="77777777" w:rsidR="00CE0D3B" w:rsidRPr="004E100F" w:rsidRDefault="00CE0D3B" w:rsidP="009941FA">
            <w:pPr>
              <w:spacing w:before="90" w:after="54"/>
              <w:ind w:left="57" w:right="57"/>
              <w:rPr>
                <w:rFonts w:cs="Tahoma"/>
              </w:rPr>
            </w:pPr>
          </w:p>
        </w:tc>
      </w:tr>
    </w:tbl>
    <w:p w14:paraId="56F1254A" w14:textId="77777777" w:rsidR="00201F72" w:rsidRPr="00FE11F1" w:rsidRDefault="00201F72" w:rsidP="00201F72">
      <w:pPr>
        <w:pStyle w:val="Plattetekst"/>
        <w:spacing w:line="288" w:lineRule="auto"/>
      </w:pPr>
    </w:p>
    <w:p w14:paraId="7C305C79" w14:textId="77777777"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14:paraId="6EBCE7C7" w14:textId="77777777"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65890EE" w14:textId="77777777"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14:paraId="01F02C49" w14:textId="77777777" w:rsidTr="00105F33">
        <w:trPr>
          <w:cantSplit/>
          <w:jc w:val="center"/>
        </w:trPr>
        <w:tc>
          <w:tcPr>
            <w:tcW w:w="567" w:type="dxa"/>
            <w:tcBorders>
              <w:top w:val="single" w:sz="12" w:space="0" w:color="808080"/>
            </w:tcBorders>
          </w:tcPr>
          <w:p w14:paraId="6014BE05" w14:textId="77777777"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14:paraId="16CAA20E" w14:textId="77777777" w:rsidR="00201F72" w:rsidRPr="0064005D" w:rsidRDefault="00201F72" w:rsidP="00201F72">
            <w:pPr>
              <w:spacing w:before="90" w:after="54" w:line="276" w:lineRule="auto"/>
              <w:ind w:left="57" w:right="57"/>
              <w:rPr>
                <w:b/>
              </w:rPr>
            </w:pPr>
            <w:r w:rsidRPr="0064005D">
              <w:rPr>
                <w:b/>
              </w:rPr>
              <w:t>Betrekking op Kerncompetentie</w:t>
            </w:r>
            <w:r>
              <w:rPr>
                <w:b/>
              </w:rPr>
              <w:t xml:space="preserve"> 2</w:t>
            </w:r>
            <w:r w:rsidRPr="0064005D">
              <w:rPr>
                <w:b/>
              </w:rPr>
              <w:t>:</w:t>
            </w:r>
          </w:p>
        </w:tc>
        <w:tc>
          <w:tcPr>
            <w:tcW w:w="4253" w:type="dxa"/>
            <w:tcBorders>
              <w:top w:val="single" w:sz="12" w:space="0" w:color="808080"/>
            </w:tcBorders>
          </w:tcPr>
          <w:p w14:paraId="76B7BD90" w14:textId="246B9EF9" w:rsidR="00201F72" w:rsidRPr="00133B8C" w:rsidRDefault="004312AF" w:rsidP="00201F72">
            <w:pPr>
              <w:spacing w:before="90" w:after="54" w:line="276" w:lineRule="auto"/>
              <w:ind w:left="57" w:right="57"/>
              <w:jc w:val="left"/>
              <w:rPr>
                <w:color w:val="548DD4" w:themeColor="text2" w:themeTint="99"/>
              </w:rPr>
            </w:pPr>
            <w:r w:rsidRPr="004312AF">
              <w:t>Ervaring met het in gezamenlijkheid (integraal) met andere dienstverleners in het facilitaire veld structureel invulling geven aan ketensamenwerking en het “facilitaire zintuig”.</w:t>
            </w:r>
          </w:p>
        </w:tc>
      </w:tr>
      <w:tr w:rsidR="00201F72" w:rsidRPr="0097241C" w14:paraId="42F6CCF7" w14:textId="77777777" w:rsidTr="00105F33">
        <w:trPr>
          <w:cantSplit/>
          <w:jc w:val="center"/>
        </w:trPr>
        <w:tc>
          <w:tcPr>
            <w:tcW w:w="567" w:type="dxa"/>
            <w:vMerge w:val="restart"/>
            <w:tcBorders>
              <w:top w:val="single" w:sz="12" w:space="0" w:color="808080"/>
            </w:tcBorders>
          </w:tcPr>
          <w:p w14:paraId="75DFA071" w14:textId="77777777"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1F1B0A8A" w14:textId="77777777"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6B700182" w14:textId="77777777" w:rsidR="00201F72" w:rsidRDefault="00201F72" w:rsidP="00105F33">
            <w:pPr>
              <w:spacing w:before="90" w:after="54" w:line="276" w:lineRule="auto"/>
              <w:ind w:left="57" w:right="57"/>
            </w:pPr>
          </w:p>
        </w:tc>
      </w:tr>
      <w:tr w:rsidR="00201F72" w:rsidRPr="0097241C" w14:paraId="42272B74" w14:textId="77777777" w:rsidTr="00105F33">
        <w:trPr>
          <w:cantSplit/>
          <w:jc w:val="center"/>
        </w:trPr>
        <w:tc>
          <w:tcPr>
            <w:tcW w:w="567" w:type="dxa"/>
            <w:vMerge/>
          </w:tcPr>
          <w:p w14:paraId="1121F993"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5F7027B6" w14:textId="77777777" w:rsidR="00201F72" w:rsidRDefault="00201F72" w:rsidP="00105F33">
            <w:pPr>
              <w:spacing w:before="90" w:after="54" w:line="276" w:lineRule="auto"/>
              <w:ind w:left="57" w:right="57"/>
            </w:pPr>
            <w:r w:rsidRPr="006C5E05">
              <w:t>Adres</w:t>
            </w:r>
          </w:p>
        </w:tc>
        <w:tc>
          <w:tcPr>
            <w:tcW w:w="4253" w:type="dxa"/>
          </w:tcPr>
          <w:p w14:paraId="6CB04A81" w14:textId="77777777" w:rsidR="00201F72" w:rsidRDefault="00201F72" w:rsidP="00105F33">
            <w:pPr>
              <w:spacing w:before="90" w:after="54" w:line="276" w:lineRule="auto"/>
              <w:ind w:left="57" w:right="57"/>
            </w:pPr>
          </w:p>
        </w:tc>
      </w:tr>
      <w:tr w:rsidR="00201F72" w:rsidRPr="0097241C" w14:paraId="68C3741F" w14:textId="77777777" w:rsidTr="00105F33">
        <w:trPr>
          <w:cantSplit/>
          <w:jc w:val="center"/>
        </w:trPr>
        <w:tc>
          <w:tcPr>
            <w:tcW w:w="567" w:type="dxa"/>
            <w:vMerge/>
          </w:tcPr>
          <w:p w14:paraId="73BACCE4"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6053392B" w14:textId="77777777" w:rsidR="00201F72" w:rsidRDefault="00201F72" w:rsidP="00105F33">
            <w:pPr>
              <w:spacing w:before="90" w:after="54" w:line="276" w:lineRule="auto"/>
              <w:ind w:left="57" w:right="57"/>
            </w:pPr>
            <w:r w:rsidRPr="006C5E05">
              <w:t>Postcode en plaatsnaam</w:t>
            </w:r>
          </w:p>
        </w:tc>
        <w:tc>
          <w:tcPr>
            <w:tcW w:w="4253" w:type="dxa"/>
          </w:tcPr>
          <w:p w14:paraId="73C507A7" w14:textId="77777777" w:rsidR="00201F72" w:rsidRDefault="00201F72" w:rsidP="00105F33">
            <w:pPr>
              <w:spacing w:before="90" w:after="54" w:line="276" w:lineRule="auto"/>
              <w:ind w:left="57" w:right="57"/>
            </w:pPr>
          </w:p>
        </w:tc>
      </w:tr>
      <w:tr w:rsidR="00201F72" w:rsidRPr="0097241C" w14:paraId="2A39C1AC" w14:textId="77777777" w:rsidTr="00105F33">
        <w:trPr>
          <w:cantSplit/>
          <w:jc w:val="center"/>
        </w:trPr>
        <w:tc>
          <w:tcPr>
            <w:tcW w:w="567" w:type="dxa"/>
            <w:vMerge w:val="restart"/>
          </w:tcPr>
          <w:p w14:paraId="2D4ABD2D" w14:textId="77777777"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14:paraId="2748411D" w14:textId="77777777" w:rsidR="00201F72" w:rsidRDefault="00201F72" w:rsidP="00105F33">
            <w:pPr>
              <w:spacing w:before="90" w:after="54" w:line="276" w:lineRule="auto"/>
              <w:ind w:left="57" w:right="57"/>
            </w:pPr>
            <w:r w:rsidRPr="006C5E05">
              <w:t>Naam contactpersoon opdrachtgevende instantie of onderneming</w:t>
            </w:r>
          </w:p>
        </w:tc>
        <w:tc>
          <w:tcPr>
            <w:tcW w:w="4253" w:type="dxa"/>
          </w:tcPr>
          <w:p w14:paraId="19F6C03E" w14:textId="77777777" w:rsidR="00201F72" w:rsidRDefault="00201F72" w:rsidP="00105F33">
            <w:pPr>
              <w:spacing w:before="90" w:after="54" w:line="276" w:lineRule="auto"/>
              <w:ind w:left="57" w:right="57"/>
            </w:pPr>
          </w:p>
        </w:tc>
      </w:tr>
      <w:tr w:rsidR="00201F72" w:rsidRPr="0097241C" w14:paraId="59B3A5DA" w14:textId="77777777" w:rsidTr="00105F33">
        <w:trPr>
          <w:cantSplit/>
          <w:trHeight w:val="255"/>
          <w:jc w:val="center"/>
        </w:trPr>
        <w:tc>
          <w:tcPr>
            <w:tcW w:w="567" w:type="dxa"/>
            <w:vMerge/>
          </w:tcPr>
          <w:p w14:paraId="04C7B157"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7BEAFF83" w14:textId="77777777" w:rsidR="00201F72" w:rsidRDefault="00201F72" w:rsidP="00105F33">
            <w:pPr>
              <w:spacing w:before="90" w:after="54" w:line="276" w:lineRule="auto"/>
              <w:ind w:left="57" w:right="57"/>
            </w:pPr>
            <w:r w:rsidRPr="006C5E05">
              <w:t>Functie</w:t>
            </w:r>
          </w:p>
        </w:tc>
        <w:tc>
          <w:tcPr>
            <w:tcW w:w="4253" w:type="dxa"/>
          </w:tcPr>
          <w:p w14:paraId="01594B8A" w14:textId="77777777" w:rsidR="00201F72" w:rsidRDefault="00201F72" w:rsidP="00105F33">
            <w:pPr>
              <w:spacing w:before="90" w:after="54" w:line="276" w:lineRule="auto"/>
              <w:ind w:left="57" w:right="57"/>
            </w:pPr>
          </w:p>
        </w:tc>
      </w:tr>
      <w:tr w:rsidR="00201F72" w:rsidRPr="0097241C" w14:paraId="5B295F28" w14:textId="77777777" w:rsidTr="00105F33">
        <w:trPr>
          <w:cantSplit/>
          <w:jc w:val="center"/>
        </w:trPr>
        <w:tc>
          <w:tcPr>
            <w:tcW w:w="567" w:type="dxa"/>
            <w:vMerge/>
          </w:tcPr>
          <w:p w14:paraId="5BEE894A"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6915D32B" w14:textId="77777777" w:rsidR="00201F72" w:rsidRDefault="00201F72" w:rsidP="00105F33">
            <w:pPr>
              <w:spacing w:before="90" w:after="54" w:line="276" w:lineRule="auto"/>
              <w:ind w:left="57" w:right="57"/>
            </w:pPr>
            <w:r w:rsidRPr="006C5E05">
              <w:t>Telefoonnummer</w:t>
            </w:r>
          </w:p>
        </w:tc>
        <w:tc>
          <w:tcPr>
            <w:tcW w:w="4253" w:type="dxa"/>
          </w:tcPr>
          <w:p w14:paraId="0552F90F" w14:textId="77777777" w:rsidR="00201F72" w:rsidRDefault="00201F72" w:rsidP="00105F33">
            <w:pPr>
              <w:spacing w:before="90" w:after="54" w:line="276" w:lineRule="auto"/>
              <w:ind w:left="57" w:right="57"/>
            </w:pPr>
          </w:p>
        </w:tc>
      </w:tr>
      <w:tr w:rsidR="00201F72" w:rsidRPr="0097241C" w14:paraId="5A901403" w14:textId="77777777" w:rsidTr="00105F33">
        <w:trPr>
          <w:cantSplit/>
          <w:jc w:val="center"/>
        </w:trPr>
        <w:tc>
          <w:tcPr>
            <w:tcW w:w="567" w:type="dxa"/>
            <w:vMerge/>
          </w:tcPr>
          <w:p w14:paraId="5D346FE6"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3FB5B9C0" w14:textId="77777777" w:rsidR="00201F72" w:rsidRDefault="00201F72" w:rsidP="00105F33">
            <w:pPr>
              <w:spacing w:before="90" w:after="54" w:line="276" w:lineRule="auto"/>
              <w:ind w:left="57" w:right="57"/>
            </w:pPr>
            <w:r w:rsidRPr="006C5E05">
              <w:t>E-mailadres</w:t>
            </w:r>
          </w:p>
        </w:tc>
        <w:tc>
          <w:tcPr>
            <w:tcW w:w="4253" w:type="dxa"/>
          </w:tcPr>
          <w:p w14:paraId="39A3C382" w14:textId="77777777" w:rsidR="00201F72" w:rsidRDefault="00201F72" w:rsidP="00105F33">
            <w:pPr>
              <w:spacing w:before="90" w:after="54" w:line="276" w:lineRule="auto"/>
              <w:ind w:left="57" w:right="57"/>
            </w:pPr>
          </w:p>
        </w:tc>
      </w:tr>
      <w:tr w:rsidR="00201F72" w:rsidRPr="0097241C" w14:paraId="64B51221" w14:textId="77777777" w:rsidTr="00105F33">
        <w:trPr>
          <w:cantSplit/>
          <w:jc w:val="center"/>
        </w:trPr>
        <w:tc>
          <w:tcPr>
            <w:tcW w:w="567" w:type="dxa"/>
            <w:vMerge/>
          </w:tcPr>
          <w:p w14:paraId="645CA35C"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50F3EC51" w14:textId="77777777" w:rsidR="00201F72" w:rsidRDefault="00201F72" w:rsidP="00105F33">
            <w:pPr>
              <w:spacing w:before="90" w:after="54" w:line="276" w:lineRule="auto"/>
              <w:ind w:left="57" w:right="57"/>
            </w:pPr>
            <w:r w:rsidRPr="006C5E05">
              <w:t>Branche/aard referentie</w:t>
            </w:r>
          </w:p>
        </w:tc>
        <w:tc>
          <w:tcPr>
            <w:tcW w:w="4253" w:type="dxa"/>
          </w:tcPr>
          <w:p w14:paraId="38BDCED8" w14:textId="77777777" w:rsidR="00201F72" w:rsidRDefault="00201F72" w:rsidP="00105F33">
            <w:pPr>
              <w:spacing w:before="90" w:after="54" w:line="276" w:lineRule="auto"/>
              <w:ind w:left="57" w:right="57"/>
            </w:pPr>
          </w:p>
        </w:tc>
      </w:tr>
      <w:tr w:rsidR="00201F72" w:rsidRPr="0097241C" w14:paraId="43853453"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118557C7" w14:textId="77777777" w:rsidR="00201F72" w:rsidRPr="0097241C" w:rsidRDefault="00201F72" w:rsidP="00105F33">
            <w:pPr>
              <w:jc w:val="center"/>
              <w:rPr>
                <w:b/>
                <w:bCs/>
              </w:rPr>
            </w:pPr>
            <w:r w:rsidRPr="006C5E05">
              <w:rPr>
                <w:b/>
                <w:bCs/>
              </w:rPr>
              <w:t>Projectgegevens</w:t>
            </w:r>
          </w:p>
        </w:tc>
      </w:tr>
      <w:tr w:rsidR="00201F72" w:rsidRPr="0097241C" w14:paraId="054EE5D7"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6835357B" w14:textId="77777777"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5C51AE03" w14:textId="77777777"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448D8C5F" w14:textId="77777777" w:rsidR="00201F72" w:rsidRDefault="00201F72" w:rsidP="00105F33">
            <w:pPr>
              <w:spacing w:before="90" w:after="54" w:line="276" w:lineRule="auto"/>
              <w:ind w:left="57" w:right="57"/>
            </w:pPr>
          </w:p>
        </w:tc>
      </w:tr>
      <w:tr w:rsidR="00201F72" w:rsidRPr="0097241C" w14:paraId="4E9DE1A0"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ED42DF7"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CF433CB" w14:textId="77777777"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6F73F57E" w14:textId="77777777" w:rsidR="00201F72" w:rsidRDefault="00201F72" w:rsidP="00105F33">
            <w:pPr>
              <w:spacing w:before="90" w:after="54" w:line="276" w:lineRule="auto"/>
              <w:ind w:left="57" w:right="57"/>
            </w:pPr>
          </w:p>
        </w:tc>
      </w:tr>
      <w:tr w:rsidR="00201F72" w:rsidRPr="0097241C" w14:paraId="2DCA5E5D"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9E5A4E6"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9F3C301" w14:textId="77777777"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78CC0BA" w14:textId="77777777" w:rsidR="00201F72" w:rsidRDefault="00201F72" w:rsidP="00105F33">
            <w:pPr>
              <w:spacing w:before="90" w:after="54" w:line="276" w:lineRule="auto"/>
              <w:ind w:left="57" w:right="57"/>
            </w:pPr>
          </w:p>
        </w:tc>
      </w:tr>
      <w:tr w:rsidR="00201F72" w:rsidRPr="0097241C" w14:paraId="5A4AF836"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4792D181" w14:textId="77777777"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67C12C9" w14:textId="77777777"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0E98974" w14:textId="77777777" w:rsidR="00201F72" w:rsidRDefault="00201F72" w:rsidP="00105F33">
            <w:pPr>
              <w:spacing w:before="90" w:after="54" w:line="276" w:lineRule="auto"/>
              <w:ind w:left="57" w:right="57"/>
            </w:pPr>
            <w:r w:rsidRPr="006C5E05">
              <w:t>€</w:t>
            </w:r>
          </w:p>
        </w:tc>
      </w:tr>
      <w:tr w:rsidR="00201F72" w:rsidRPr="0097241C" w14:paraId="2252AA72"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9211DFD" w14:textId="77777777"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6883BBD" w14:textId="77777777"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368B0C7" w14:textId="77777777" w:rsidR="00201F72" w:rsidRDefault="00201F72" w:rsidP="00105F33">
            <w:pPr>
              <w:spacing w:before="90" w:after="54" w:line="276" w:lineRule="auto"/>
              <w:ind w:left="57" w:right="57"/>
            </w:pPr>
            <w:r w:rsidRPr="006C5E05">
              <w:t>€</w:t>
            </w:r>
          </w:p>
        </w:tc>
      </w:tr>
      <w:tr w:rsidR="00201F72" w:rsidRPr="0097241C" w14:paraId="4ADD1931"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58619D52" w14:textId="77777777"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3DD3EB0" w14:textId="77777777" w:rsidR="00201F72" w:rsidRDefault="00201F72" w:rsidP="00105F33">
            <w:pPr>
              <w:spacing w:before="90" w:after="54" w:line="276" w:lineRule="auto"/>
              <w:ind w:left="57" w:right="57"/>
              <w:rPr>
                <w:bCs/>
              </w:rPr>
            </w:pPr>
            <w:r w:rsidRPr="006C5E05">
              <w:rPr>
                <w:bCs/>
              </w:rPr>
              <w:t>Omschrijving aard van opdracht</w:t>
            </w:r>
          </w:p>
          <w:p w14:paraId="49BAAEFE" w14:textId="77777777" w:rsidR="00201F72" w:rsidRDefault="00201F72" w:rsidP="00105F33">
            <w:pPr>
              <w:spacing w:before="90" w:after="54" w:line="276" w:lineRule="auto"/>
              <w:ind w:right="57"/>
              <w:rPr>
                <w:bCs/>
              </w:rPr>
            </w:pPr>
          </w:p>
          <w:p w14:paraId="19D823F0" w14:textId="77777777" w:rsidR="00201F72" w:rsidRDefault="00201F72" w:rsidP="00105F33">
            <w:pPr>
              <w:spacing w:before="90" w:after="54" w:line="276" w:lineRule="auto"/>
              <w:ind w:left="57" w:right="57"/>
              <w:rPr>
                <w:bCs/>
              </w:rPr>
            </w:pPr>
          </w:p>
          <w:p w14:paraId="13E7639D" w14:textId="77777777" w:rsidR="00201F72" w:rsidRDefault="00201F72" w:rsidP="00105F33">
            <w:pPr>
              <w:spacing w:before="90" w:after="54" w:line="276" w:lineRule="auto"/>
              <w:ind w:left="57" w:right="57"/>
              <w:rPr>
                <w:bCs/>
              </w:rPr>
            </w:pPr>
          </w:p>
          <w:p w14:paraId="2EE54512" w14:textId="77777777"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2C977E82" w14:textId="77777777" w:rsidR="00201F72" w:rsidRDefault="00201F72" w:rsidP="00105F33">
            <w:pPr>
              <w:spacing w:before="90" w:after="54" w:line="276" w:lineRule="auto"/>
              <w:ind w:left="57" w:right="57"/>
              <w:rPr>
                <w:bCs/>
              </w:rPr>
            </w:pPr>
          </w:p>
        </w:tc>
      </w:tr>
      <w:tr w:rsidR="00201F72" w:rsidRPr="0097241C" w14:paraId="523335DD"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1F1C5015" w14:textId="77777777" w:rsidR="00201F72" w:rsidRPr="0097241C" w:rsidRDefault="00201F72" w:rsidP="00105F33">
            <w:r w:rsidRPr="006C5E05">
              <w:t xml:space="preserve">Ondergetekende verklaart bovenstaande tabel naar waarheid te hebben ingevuld. </w:t>
            </w:r>
          </w:p>
          <w:p w14:paraId="1C3902F5" w14:textId="77777777"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14:paraId="3836B90C" w14:textId="77777777" w:rsidTr="00201F72">
        <w:trPr>
          <w:trHeight w:val="297"/>
          <w:jc w:val="center"/>
        </w:trPr>
        <w:tc>
          <w:tcPr>
            <w:tcW w:w="2835" w:type="dxa"/>
            <w:gridSpan w:val="2"/>
            <w:shd w:val="clear" w:color="auto" w:fill="E6E6E6"/>
          </w:tcPr>
          <w:p w14:paraId="11A6365B" w14:textId="77777777"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14:paraId="307FF715" w14:textId="77777777" w:rsidR="00201F72" w:rsidRPr="004E100F" w:rsidRDefault="00201F72" w:rsidP="00105F33">
            <w:pPr>
              <w:spacing w:before="90" w:after="54"/>
              <w:ind w:left="57" w:right="57"/>
              <w:rPr>
                <w:rFonts w:cs="Tahoma"/>
              </w:rPr>
            </w:pPr>
          </w:p>
        </w:tc>
      </w:tr>
      <w:tr w:rsidR="00201F72" w:rsidRPr="004E100F" w14:paraId="432AAC17" w14:textId="77777777" w:rsidTr="00201F72">
        <w:trPr>
          <w:jc w:val="center"/>
        </w:trPr>
        <w:tc>
          <w:tcPr>
            <w:tcW w:w="2835" w:type="dxa"/>
            <w:gridSpan w:val="2"/>
            <w:shd w:val="clear" w:color="auto" w:fill="E6E6E6"/>
          </w:tcPr>
          <w:p w14:paraId="2665C1BA" w14:textId="77777777"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14:paraId="28C5B12C" w14:textId="77777777" w:rsidR="00201F72" w:rsidRPr="004E100F" w:rsidRDefault="00201F72" w:rsidP="00105F33">
            <w:pPr>
              <w:spacing w:before="90" w:after="54"/>
              <w:ind w:left="57" w:right="57"/>
              <w:rPr>
                <w:rFonts w:cs="Tahoma"/>
              </w:rPr>
            </w:pPr>
          </w:p>
        </w:tc>
      </w:tr>
      <w:tr w:rsidR="00201F72" w:rsidRPr="004E100F" w14:paraId="7E7A7B07" w14:textId="77777777" w:rsidTr="00201F72">
        <w:trPr>
          <w:jc w:val="center"/>
        </w:trPr>
        <w:tc>
          <w:tcPr>
            <w:tcW w:w="2835" w:type="dxa"/>
            <w:gridSpan w:val="2"/>
            <w:shd w:val="clear" w:color="auto" w:fill="E6E6E6"/>
          </w:tcPr>
          <w:p w14:paraId="5718D6A8" w14:textId="77777777" w:rsidR="00201F72" w:rsidRPr="004E100F" w:rsidRDefault="00201F72" w:rsidP="00105F33">
            <w:pPr>
              <w:spacing w:before="90" w:after="54"/>
              <w:ind w:left="57" w:right="57"/>
              <w:jc w:val="left"/>
              <w:rPr>
                <w:rFonts w:cs="Tahoma"/>
              </w:rPr>
            </w:pPr>
            <w:r w:rsidRPr="004E100F">
              <w:rPr>
                <w:rFonts w:cs="Tahoma"/>
              </w:rPr>
              <w:lastRenderedPageBreak/>
              <w:t>Functie</w:t>
            </w:r>
          </w:p>
        </w:tc>
        <w:tc>
          <w:tcPr>
            <w:tcW w:w="5671" w:type="dxa"/>
            <w:gridSpan w:val="2"/>
          </w:tcPr>
          <w:p w14:paraId="6EEFBEE0" w14:textId="77777777" w:rsidR="00201F72" w:rsidRPr="004E100F" w:rsidRDefault="00201F72" w:rsidP="00105F33">
            <w:pPr>
              <w:spacing w:before="90" w:after="54"/>
              <w:ind w:left="57" w:right="57"/>
              <w:rPr>
                <w:rFonts w:cs="Tahoma"/>
              </w:rPr>
            </w:pPr>
          </w:p>
        </w:tc>
      </w:tr>
      <w:tr w:rsidR="00201F72" w:rsidRPr="004E100F" w14:paraId="671F7B9C" w14:textId="77777777" w:rsidTr="00201F72">
        <w:trPr>
          <w:jc w:val="center"/>
        </w:trPr>
        <w:tc>
          <w:tcPr>
            <w:tcW w:w="2835" w:type="dxa"/>
            <w:gridSpan w:val="2"/>
            <w:shd w:val="clear" w:color="auto" w:fill="E6E6E6"/>
          </w:tcPr>
          <w:p w14:paraId="3BCEABDC" w14:textId="77777777" w:rsidR="00201F72" w:rsidRPr="004E100F" w:rsidRDefault="00201F72" w:rsidP="00105F33">
            <w:pPr>
              <w:spacing w:before="90" w:after="54"/>
              <w:ind w:left="57" w:right="57"/>
              <w:jc w:val="left"/>
              <w:rPr>
                <w:rFonts w:cs="Tahoma"/>
              </w:rPr>
            </w:pPr>
            <w:r w:rsidRPr="004E100F">
              <w:rPr>
                <w:rFonts w:cs="Tahoma"/>
              </w:rPr>
              <w:t>Handtekening</w:t>
            </w:r>
          </w:p>
          <w:p w14:paraId="02A3FB8E" w14:textId="77777777" w:rsidR="00201F72" w:rsidRDefault="00201F72" w:rsidP="00105F33">
            <w:pPr>
              <w:spacing w:before="90" w:after="54"/>
              <w:ind w:left="57" w:right="57"/>
              <w:jc w:val="left"/>
              <w:rPr>
                <w:rFonts w:cs="Tahoma"/>
              </w:rPr>
            </w:pPr>
          </w:p>
          <w:p w14:paraId="67F627E3" w14:textId="77777777" w:rsidR="00201F72" w:rsidRPr="004E100F" w:rsidRDefault="00201F72" w:rsidP="00105F33">
            <w:pPr>
              <w:spacing w:before="90" w:after="54"/>
              <w:ind w:left="57" w:right="57"/>
              <w:jc w:val="left"/>
              <w:rPr>
                <w:rFonts w:cs="Tahoma"/>
              </w:rPr>
            </w:pPr>
          </w:p>
        </w:tc>
        <w:tc>
          <w:tcPr>
            <w:tcW w:w="5671" w:type="dxa"/>
            <w:gridSpan w:val="2"/>
          </w:tcPr>
          <w:p w14:paraId="69651D3C" w14:textId="77777777" w:rsidR="00201F72" w:rsidRPr="004E100F" w:rsidRDefault="00201F72" w:rsidP="00105F33">
            <w:pPr>
              <w:spacing w:before="90" w:after="54"/>
              <w:ind w:left="57" w:right="57"/>
              <w:rPr>
                <w:rFonts w:cs="Tahoma"/>
              </w:rPr>
            </w:pPr>
          </w:p>
        </w:tc>
      </w:tr>
      <w:tr w:rsidR="00201F72" w:rsidRPr="004E100F" w14:paraId="4AF33FC8" w14:textId="77777777" w:rsidTr="00201F72">
        <w:trPr>
          <w:jc w:val="center"/>
        </w:trPr>
        <w:tc>
          <w:tcPr>
            <w:tcW w:w="2835" w:type="dxa"/>
            <w:gridSpan w:val="2"/>
            <w:shd w:val="clear" w:color="auto" w:fill="E6E6E6"/>
          </w:tcPr>
          <w:p w14:paraId="3DD5F054" w14:textId="77777777"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14:paraId="5371AC7E" w14:textId="77777777" w:rsidR="00201F72" w:rsidRPr="004E100F" w:rsidRDefault="00201F72" w:rsidP="00105F33">
            <w:pPr>
              <w:spacing w:before="90" w:after="54"/>
              <w:ind w:left="57" w:right="57"/>
              <w:rPr>
                <w:rFonts w:cs="Tahoma"/>
              </w:rPr>
            </w:pPr>
          </w:p>
        </w:tc>
      </w:tr>
    </w:tbl>
    <w:p w14:paraId="70E2A59C" w14:textId="77777777" w:rsidR="00201F72" w:rsidRDefault="00201F72" w:rsidP="00CE0D3B">
      <w:pPr>
        <w:rPr>
          <w:szCs w:val="20"/>
        </w:rPr>
      </w:pPr>
    </w:p>
    <w:p w14:paraId="41F8363A" w14:textId="77777777"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14:paraId="78E653D5" w14:textId="77777777"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A451FEA" w14:textId="77777777"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14:paraId="7F22FDD3" w14:textId="77777777" w:rsidTr="00105F33">
        <w:trPr>
          <w:cantSplit/>
          <w:jc w:val="center"/>
        </w:trPr>
        <w:tc>
          <w:tcPr>
            <w:tcW w:w="567" w:type="dxa"/>
            <w:tcBorders>
              <w:top w:val="single" w:sz="12" w:space="0" w:color="808080"/>
            </w:tcBorders>
          </w:tcPr>
          <w:p w14:paraId="372B0DF0" w14:textId="77777777"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14:paraId="09C277E6" w14:textId="77777777" w:rsidR="00201F72" w:rsidRPr="0064005D" w:rsidRDefault="00201F72" w:rsidP="00201F72">
            <w:pPr>
              <w:spacing w:before="90" w:after="54" w:line="276" w:lineRule="auto"/>
              <w:ind w:left="57" w:right="57"/>
              <w:rPr>
                <w:b/>
              </w:rPr>
            </w:pPr>
            <w:r w:rsidRPr="0064005D">
              <w:rPr>
                <w:b/>
              </w:rPr>
              <w:t>Betrekking op Kerncompetentie</w:t>
            </w:r>
            <w:r>
              <w:rPr>
                <w:b/>
              </w:rPr>
              <w:t xml:space="preserve"> 3</w:t>
            </w:r>
            <w:r w:rsidRPr="0064005D">
              <w:rPr>
                <w:b/>
              </w:rPr>
              <w:t>:</w:t>
            </w:r>
          </w:p>
        </w:tc>
        <w:tc>
          <w:tcPr>
            <w:tcW w:w="4253" w:type="dxa"/>
            <w:tcBorders>
              <w:top w:val="single" w:sz="12" w:space="0" w:color="808080"/>
            </w:tcBorders>
          </w:tcPr>
          <w:p w14:paraId="047E5F84" w14:textId="516EB846" w:rsidR="00201F72" w:rsidRPr="00133B8C" w:rsidRDefault="004312AF" w:rsidP="00105F33">
            <w:pPr>
              <w:spacing w:before="90" w:after="54" w:line="276" w:lineRule="auto"/>
              <w:ind w:left="57" w:right="57"/>
              <w:jc w:val="left"/>
              <w:rPr>
                <w:color w:val="548DD4" w:themeColor="text2" w:themeTint="99"/>
              </w:rPr>
            </w:pPr>
            <w:r w:rsidRPr="004312AF">
              <w:t>Ervaring met het structureel bijdragen aan de professionalisering (adviesrol) van de opdrachtgever op het gebied van schoonmaak (beleid en/of procesoptimalisatie).</w:t>
            </w:r>
          </w:p>
        </w:tc>
      </w:tr>
      <w:tr w:rsidR="00201F72" w:rsidRPr="0097241C" w14:paraId="7C8D4133" w14:textId="77777777" w:rsidTr="00105F33">
        <w:trPr>
          <w:cantSplit/>
          <w:jc w:val="center"/>
        </w:trPr>
        <w:tc>
          <w:tcPr>
            <w:tcW w:w="567" w:type="dxa"/>
            <w:vMerge w:val="restart"/>
            <w:tcBorders>
              <w:top w:val="single" w:sz="12" w:space="0" w:color="808080"/>
            </w:tcBorders>
          </w:tcPr>
          <w:p w14:paraId="7C7094AA" w14:textId="77777777"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06043845" w14:textId="77777777"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6AEF61F1" w14:textId="77777777" w:rsidR="00201F72" w:rsidRDefault="00201F72" w:rsidP="00105F33">
            <w:pPr>
              <w:spacing w:before="90" w:after="54" w:line="276" w:lineRule="auto"/>
              <w:ind w:left="57" w:right="57"/>
            </w:pPr>
          </w:p>
        </w:tc>
      </w:tr>
      <w:tr w:rsidR="00201F72" w:rsidRPr="0097241C" w14:paraId="207F36BC" w14:textId="77777777" w:rsidTr="00105F33">
        <w:trPr>
          <w:cantSplit/>
          <w:jc w:val="center"/>
        </w:trPr>
        <w:tc>
          <w:tcPr>
            <w:tcW w:w="567" w:type="dxa"/>
            <w:vMerge/>
          </w:tcPr>
          <w:p w14:paraId="520B3C09"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140AFE83" w14:textId="77777777" w:rsidR="00201F72" w:rsidRDefault="00201F72" w:rsidP="00105F33">
            <w:pPr>
              <w:spacing w:before="90" w:after="54" w:line="276" w:lineRule="auto"/>
              <w:ind w:left="57" w:right="57"/>
            </w:pPr>
            <w:r w:rsidRPr="006C5E05">
              <w:t>Adres</w:t>
            </w:r>
          </w:p>
        </w:tc>
        <w:tc>
          <w:tcPr>
            <w:tcW w:w="4253" w:type="dxa"/>
          </w:tcPr>
          <w:p w14:paraId="04D2A7E2" w14:textId="77777777" w:rsidR="00201F72" w:rsidRDefault="00201F72" w:rsidP="00105F33">
            <w:pPr>
              <w:spacing w:before="90" w:after="54" w:line="276" w:lineRule="auto"/>
              <w:ind w:left="57" w:right="57"/>
            </w:pPr>
          </w:p>
        </w:tc>
      </w:tr>
      <w:tr w:rsidR="00201F72" w:rsidRPr="0097241C" w14:paraId="1112B0BF" w14:textId="77777777" w:rsidTr="00105F33">
        <w:trPr>
          <w:cantSplit/>
          <w:jc w:val="center"/>
        </w:trPr>
        <w:tc>
          <w:tcPr>
            <w:tcW w:w="567" w:type="dxa"/>
            <w:vMerge/>
          </w:tcPr>
          <w:p w14:paraId="4B639586"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466C1D9B" w14:textId="77777777" w:rsidR="00201F72" w:rsidRDefault="00201F72" w:rsidP="00105F33">
            <w:pPr>
              <w:spacing w:before="90" w:after="54" w:line="276" w:lineRule="auto"/>
              <w:ind w:left="57" w:right="57"/>
            </w:pPr>
            <w:r w:rsidRPr="006C5E05">
              <w:t>Postcode en plaatsnaam</w:t>
            </w:r>
          </w:p>
        </w:tc>
        <w:tc>
          <w:tcPr>
            <w:tcW w:w="4253" w:type="dxa"/>
          </w:tcPr>
          <w:p w14:paraId="3CB89AAD" w14:textId="77777777" w:rsidR="00201F72" w:rsidRDefault="00201F72" w:rsidP="00105F33">
            <w:pPr>
              <w:spacing w:before="90" w:after="54" w:line="276" w:lineRule="auto"/>
              <w:ind w:left="57" w:right="57"/>
            </w:pPr>
          </w:p>
        </w:tc>
      </w:tr>
      <w:tr w:rsidR="00201F72" w:rsidRPr="0097241C" w14:paraId="4852B946" w14:textId="77777777" w:rsidTr="00105F33">
        <w:trPr>
          <w:cantSplit/>
          <w:jc w:val="center"/>
        </w:trPr>
        <w:tc>
          <w:tcPr>
            <w:tcW w:w="567" w:type="dxa"/>
            <w:vMerge w:val="restart"/>
          </w:tcPr>
          <w:p w14:paraId="15135752" w14:textId="77777777"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14:paraId="2209A6A7" w14:textId="77777777" w:rsidR="00201F72" w:rsidRDefault="00201F72" w:rsidP="00105F33">
            <w:pPr>
              <w:spacing w:before="90" w:after="54" w:line="276" w:lineRule="auto"/>
              <w:ind w:left="57" w:right="57"/>
            </w:pPr>
            <w:r w:rsidRPr="006C5E05">
              <w:t>Naam contactpersoon opdrachtgevende instantie of onderneming</w:t>
            </w:r>
          </w:p>
        </w:tc>
        <w:tc>
          <w:tcPr>
            <w:tcW w:w="4253" w:type="dxa"/>
          </w:tcPr>
          <w:p w14:paraId="674B218B" w14:textId="77777777" w:rsidR="00201F72" w:rsidRDefault="00201F72" w:rsidP="00105F33">
            <w:pPr>
              <w:spacing w:before="90" w:after="54" w:line="276" w:lineRule="auto"/>
              <w:ind w:left="57" w:right="57"/>
            </w:pPr>
          </w:p>
        </w:tc>
      </w:tr>
      <w:tr w:rsidR="00201F72" w:rsidRPr="0097241C" w14:paraId="655E448A" w14:textId="77777777" w:rsidTr="00105F33">
        <w:trPr>
          <w:cantSplit/>
          <w:trHeight w:val="255"/>
          <w:jc w:val="center"/>
        </w:trPr>
        <w:tc>
          <w:tcPr>
            <w:tcW w:w="567" w:type="dxa"/>
            <w:vMerge/>
          </w:tcPr>
          <w:p w14:paraId="289A7BDC"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498E810F" w14:textId="77777777" w:rsidR="00201F72" w:rsidRDefault="00201F72" w:rsidP="00105F33">
            <w:pPr>
              <w:spacing w:before="90" w:after="54" w:line="276" w:lineRule="auto"/>
              <w:ind w:left="57" w:right="57"/>
            </w:pPr>
            <w:r w:rsidRPr="006C5E05">
              <w:t>Functie</w:t>
            </w:r>
          </w:p>
        </w:tc>
        <w:tc>
          <w:tcPr>
            <w:tcW w:w="4253" w:type="dxa"/>
          </w:tcPr>
          <w:p w14:paraId="7AFA09FE" w14:textId="77777777" w:rsidR="00201F72" w:rsidRDefault="00201F72" w:rsidP="00105F33">
            <w:pPr>
              <w:spacing w:before="90" w:after="54" w:line="276" w:lineRule="auto"/>
              <w:ind w:left="57" w:right="57"/>
            </w:pPr>
          </w:p>
        </w:tc>
      </w:tr>
      <w:tr w:rsidR="00201F72" w:rsidRPr="0097241C" w14:paraId="5C4A5C1C" w14:textId="77777777" w:rsidTr="00105F33">
        <w:trPr>
          <w:cantSplit/>
          <w:jc w:val="center"/>
        </w:trPr>
        <w:tc>
          <w:tcPr>
            <w:tcW w:w="567" w:type="dxa"/>
            <w:vMerge/>
          </w:tcPr>
          <w:p w14:paraId="6C78584B"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5FE0203E" w14:textId="77777777" w:rsidR="00201F72" w:rsidRDefault="00201F72" w:rsidP="00105F33">
            <w:pPr>
              <w:spacing w:before="90" w:after="54" w:line="276" w:lineRule="auto"/>
              <w:ind w:left="57" w:right="57"/>
            </w:pPr>
            <w:r w:rsidRPr="006C5E05">
              <w:t>Telefoonnummer</w:t>
            </w:r>
          </w:p>
        </w:tc>
        <w:tc>
          <w:tcPr>
            <w:tcW w:w="4253" w:type="dxa"/>
          </w:tcPr>
          <w:p w14:paraId="3441D30D" w14:textId="77777777" w:rsidR="00201F72" w:rsidRDefault="00201F72" w:rsidP="00105F33">
            <w:pPr>
              <w:spacing w:before="90" w:after="54" w:line="276" w:lineRule="auto"/>
              <w:ind w:left="57" w:right="57"/>
            </w:pPr>
          </w:p>
        </w:tc>
      </w:tr>
      <w:tr w:rsidR="00201F72" w:rsidRPr="0097241C" w14:paraId="0CF444D8" w14:textId="77777777" w:rsidTr="00105F33">
        <w:trPr>
          <w:cantSplit/>
          <w:jc w:val="center"/>
        </w:trPr>
        <w:tc>
          <w:tcPr>
            <w:tcW w:w="567" w:type="dxa"/>
            <w:vMerge/>
          </w:tcPr>
          <w:p w14:paraId="2BBC7577"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77F32128" w14:textId="77777777" w:rsidR="00201F72" w:rsidRDefault="00201F72" w:rsidP="00105F33">
            <w:pPr>
              <w:spacing w:before="90" w:after="54" w:line="276" w:lineRule="auto"/>
              <w:ind w:left="57" w:right="57"/>
            </w:pPr>
            <w:r w:rsidRPr="006C5E05">
              <w:t>E-mailadres</w:t>
            </w:r>
          </w:p>
        </w:tc>
        <w:tc>
          <w:tcPr>
            <w:tcW w:w="4253" w:type="dxa"/>
          </w:tcPr>
          <w:p w14:paraId="454BEDF2" w14:textId="77777777" w:rsidR="00201F72" w:rsidRDefault="00201F72" w:rsidP="00105F33">
            <w:pPr>
              <w:spacing w:before="90" w:after="54" w:line="276" w:lineRule="auto"/>
              <w:ind w:left="57" w:right="57"/>
            </w:pPr>
          </w:p>
        </w:tc>
      </w:tr>
      <w:tr w:rsidR="00201F72" w:rsidRPr="0097241C" w14:paraId="247AD2A3" w14:textId="77777777" w:rsidTr="00105F33">
        <w:trPr>
          <w:cantSplit/>
          <w:jc w:val="center"/>
        </w:trPr>
        <w:tc>
          <w:tcPr>
            <w:tcW w:w="567" w:type="dxa"/>
            <w:vMerge/>
          </w:tcPr>
          <w:p w14:paraId="1201C37A"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68B4CADA" w14:textId="77777777" w:rsidR="00201F72" w:rsidRDefault="00201F72" w:rsidP="00105F33">
            <w:pPr>
              <w:spacing w:before="90" w:after="54" w:line="276" w:lineRule="auto"/>
              <w:ind w:left="57" w:right="57"/>
            </w:pPr>
            <w:r w:rsidRPr="006C5E05">
              <w:t>Branche/aard referentie</w:t>
            </w:r>
          </w:p>
        </w:tc>
        <w:tc>
          <w:tcPr>
            <w:tcW w:w="4253" w:type="dxa"/>
          </w:tcPr>
          <w:p w14:paraId="7AD6FB7D" w14:textId="77777777" w:rsidR="00201F72" w:rsidRDefault="00201F72" w:rsidP="00105F33">
            <w:pPr>
              <w:spacing w:before="90" w:after="54" w:line="276" w:lineRule="auto"/>
              <w:ind w:left="57" w:right="57"/>
            </w:pPr>
          </w:p>
        </w:tc>
      </w:tr>
      <w:tr w:rsidR="00201F72" w:rsidRPr="0097241C" w14:paraId="7DAE2E00"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16EF842B" w14:textId="77777777" w:rsidR="00201F72" w:rsidRPr="0097241C" w:rsidRDefault="00201F72" w:rsidP="00105F33">
            <w:pPr>
              <w:jc w:val="center"/>
              <w:rPr>
                <w:b/>
                <w:bCs/>
              </w:rPr>
            </w:pPr>
            <w:r w:rsidRPr="006C5E05">
              <w:rPr>
                <w:b/>
                <w:bCs/>
              </w:rPr>
              <w:t>Projectgegevens</w:t>
            </w:r>
          </w:p>
        </w:tc>
      </w:tr>
      <w:tr w:rsidR="00201F72" w:rsidRPr="0097241C" w14:paraId="76C0FCF2"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1E27A1AD" w14:textId="77777777"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71721E12" w14:textId="77777777"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41F88988" w14:textId="77777777" w:rsidR="00201F72" w:rsidRDefault="00201F72" w:rsidP="00105F33">
            <w:pPr>
              <w:spacing w:before="90" w:after="54" w:line="276" w:lineRule="auto"/>
              <w:ind w:left="57" w:right="57"/>
            </w:pPr>
          </w:p>
        </w:tc>
      </w:tr>
      <w:tr w:rsidR="00201F72" w:rsidRPr="0097241C" w14:paraId="0346AAAE"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4B4C83F"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6730E4E" w14:textId="77777777"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06F86BA7" w14:textId="77777777" w:rsidR="00201F72" w:rsidRDefault="00201F72" w:rsidP="00105F33">
            <w:pPr>
              <w:spacing w:before="90" w:after="54" w:line="276" w:lineRule="auto"/>
              <w:ind w:left="57" w:right="57"/>
            </w:pPr>
          </w:p>
        </w:tc>
      </w:tr>
      <w:tr w:rsidR="00201F72" w:rsidRPr="0097241C" w14:paraId="762C8D8B"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90E93DA"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F4AE657" w14:textId="77777777"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77387C7" w14:textId="77777777" w:rsidR="00201F72" w:rsidRDefault="00201F72" w:rsidP="00105F33">
            <w:pPr>
              <w:spacing w:before="90" w:after="54" w:line="276" w:lineRule="auto"/>
              <w:ind w:left="57" w:right="57"/>
            </w:pPr>
          </w:p>
        </w:tc>
      </w:tr>
      <w:tr w:rsidR="00201F72" w:rsidRPr="0097241C" w14:paraId="4D57FF8E"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63F0CCD" w14:textId="77777777"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BDADF53" w14:textId="77777777"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6B65E99" w14:textId="77777777" w:rsidR="00201F72" w:rsidRDefault="00201F72" w:rsidP="00105F33">
            <w:pPr>
              <w:spacing w:before="90" w:after="54" w:line="276" w:lineRule="auto"/>
              <w:ind w:left="57" w:right="57"/>
            </w:pPr>
            <w:r w:rsidRPr="006C5E05">
              <w:t>€</w:t>
            </w:r>
          </w:p>
        </w:tc>
      </w:tr>
      <w:tr w:rsidR="00201F72" w:rsidRPr="0097241C" w14:paraId="707B7F71"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3F3BAAF" w14:textId="77777777"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84DAC14" w14:textId="77777777"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6CF79AB" w14:textId="77777777" w:rsidR="00201F72" w:rsidRDefault="00201F72" w:rsidP="00105F33">
            <w:pPr>
              <w:spacing w:before="90" w:after="54" w:line="276" w:lineRule="auto"/>
              <w:ind w:left="57" w:right="57"/>
            </w:pPr>
            <w:r w:rsidRPr="006C5E05">
              <w:t>€</w:t>
            </w:r>
          </w:p>
        </w:tc>
      </w:tr>
      <w:tr w:rsidR="00201F72" w:rsidRPr="0097241C" w14:paraId="14D0191F"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4CD50896" w14:textId="77777777"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3B74A1F" w14:textId="77777777" w:rsidR="00201F72" w:rsidRDefault="00201F72" w:rsidP="00105F33">
            <w:pPr>
              <w:spacing w:before="90" w:after="54" w:line="276" w:lineRule="auto"/>
              <w:ind w:left="57" w:right="57"/>
              <w:rPr>
                <w:bCs/>
              </w:rPr>
            </w:pPr>
            <w:r w:rsidRPr="006C5E05">
              <w:rPr>
                <w:bCs/>
              </w:rPr>
              <w:t>Omschrijving aard van opdracht</w:t>
            </w:r>
          </w:p>
          <w:p w14:paraId="49A342C1" w14:textId="77777777" w:rsidR="00201F72" w:rsidRDefault="00201F72" w:rsidP="00105F33">
            <w:pPr>
              <w:spacing w:before="90" w:after="54" w:line="276" w:lineRule="auto"/>
              <w:ind w:right="57"/>
              <w:rPr>
                <w:bCs/>
              </w:rPr>
            </w:pPr>
          </w:p>
          <w:p w14:paraId="1744C87F" w14:textId="77777777" w:rsidR="00201F72" w:rsidRDefault="00201F72" w:rsidP="00105F33">
            <w:pPr>
              <w:spacing w:before="90" w:after="54" w:line="276" w:lineRule="auto"/>
              <w:ind w:left="57" w:right="57"/>
              <w:rPr>
                <w:bCs/>
              </w:rPr>
            </w:pPr>
          </w:p>
          <w:p w14:paraId="44CC7692" w14:textId="77777777" w:rsidR="00201F72" w:rsidRDefault="00201F72" w:rsidP="00105F33">
            <w:pPr>
              <w:spacing w:before="90" w:after="54" w:line="276" w:lineRule="auto"/>
              <w:ind w:left="57" w:right="57"/>
              <w:rPr>
                <w:bCs/>
              </w:rPr>
            </w:pPr>
          </w:p>
          <w:p w14:paraId="72ED8EFC" w14:textId="77777777"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1E93527C" w14:textId="77777777" w:rsidR="00201F72" w:rsidRDefault="00201F72" w:rsidP="00105F33">
            <w:pPr>
              <w:spacing w:before="90" w:after="54" w:line="276" w:lineRule="auto"/>
              <w:ind w:left="57" w:right="57"/>
              <w:rPr>
                <w:bCs/>
              </w:rPr>
            </w:pPr>
          </w:p>
        </w:tc>
      </w:tr>
      <w:tr w:rsidR="00201F72" w:rsidRPr="0097241C" w14:paraId="7B63DA0F"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0E6064F9" w14:textId="77777777" w:rsidR="00201F72" w:rsidRPr="0097241C" w:rsidRDefault="00201F72" w:rsidP="00105F33">
            <w:r w:rsidRPr="006C5E05">
              <w:t xml:space="preserve">Ondergetekende verklaart bovenstaande tabel naar waarheid te hebben ingevuld. </w:t>
            </w:r>
          </w:p>
          <w:p w14:paraId="230E6C77" w14:textId="77777777"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14:paraId="79F4A4CB" w14:textId="77777777" w:rsidTr="00201F72">
        <w:trPr>
          <w:trHeight w:val="297"/>
          <w:jc w:val="center"/>
        </w:trPr>
        <w:tc>
          <w:tcPr>
            <w:tcW w:w="2835" w:type="dxa"/>
            <w:gridSpan w:val="2"/>
            <w:shd w:val="clear" w:color="auto" w:fill="E6E6E6"/>
          </w:tcPr>
          <w:p w14:paraId="40B16091" w14:textId="77777777"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14:paraId="6FD282E6" w14:textId="77777777" w:rsidR="00201F72" w:rsidRPr="004E100F" w:rsidRDefault="00201F72" w:rsidP="00105F33">
            <w:pPr>
              <w:spacing w:before="90" w:after="54"/>
              <w:ind w:left="57" w:right="57"/>
              <w:rPr>
                <w:rFonts w:cs="Tahoma"/>
              </w:rPr>
            </w:pPr>
          </w:p>
        </w:tc>
      </w:tr>
      <w:tr w:rsidR="00201F72" w:rsidRPr="004E100F" w14:paraId="1FB7C4F7" w14:textId="77777777" w:rsidTr="00201F72">
        <w:trPr>
          <w:jc w:val="center"/>
        </w:trPr>
        <w:tc>
          <w:tcPr>
            <w:tcW w:w="2835" w:type="dxa"/>
            <w:gridSpan w:val="2"/>
            <w:shd w:val="clear" w:color="auto" w:fill="E6E6E6"/>
          </w:tcPr>
          <w:p w14:paraId="3962E7AC" w14:textId="77777777"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14:paraId="225E88EE" w14:textId="77777777" w:rsidR="00201F72" w:rsidRPr="004E100F" w:rsidRDefault="00201F72" w:rsidP="00105F33">
            <w:pPr>
              <w:spacing w:before="90" w:after="54"/>
              <w:ind w:left="57" w:right="57"/>
              <w:rPr>
                <w:rFonts w:cs="Tahoma"/>
              </w:rPr>
            </w:pPr>
          </w:p>
        </w:tc>
      </w:tr>
      <w:tr w:rsidR="00201F72" w:rsidRPr="004E100F" w14:paraId="415786A7" w14:textId="77777777" w:rsidTr="00201F72">
        <w:trPr>
          <w:jc w:val="center"/>
        </w:trPr>
        <w:tc>
          <w:tcPr>
            <w:tcW w:w="2835" w:type="dxa"/>
            <w:gridSpan w:val="2"/>
            <w:shd w:val="clear" w:color="auto" w:fill="E6E6E6"/>
          </w:tcPr>
          <w:p w14:paraId="680BFB8A" w14:textId="77777777" w:rsidR="00201F72" w:rsidRPr="004E100F" w:rsidRDefault="00201F72" w:rsidP="00105F33">
            <w:pPr>
              <w:spacing w:before="90" w:after="54"/>
              <w:ind w:left="57" w:right="57"/>
              <w:jc w:val="left"/>
              <w:rPr>
                <w:rFonts w:cs="Tahoma"/>
              </w:rPr>
            </w:pPr>
            <w:r w:rsidRPr="004E100F">
              <w:rPr>
                <w:rFonts w:cs="Tahoma"/>
              </w:rPr>
              <w:lastRenderedPageBreak/>
              <w:t>Functie</w:t>
            </w:r>
          </w:p>
        </w:tc>
        <w:tc>
          <w:tcPr>
            <w:tcW w:w="5671" w:type="dxa"/>
            <w:gridSpan w:val="2"/>
          </w:tcPr>
          <w:p w14:paraId="2EBDC5BC" w14:textId="77777777" w:rsidR="00201F72" w:rsidRPr="004E100F" w:rsidRDefault="00201F72" w:rsidP="00105F33">
            <w:pPr>
              <w:spacing w:before="90" w:after="54"/>
              <w:ind w:left="57" w:right="57"/>
              <w:rPr>
                <w:rFonts w:cs="Tahoma"/>
              </w:rPr>
            </w:pPr>
          </w:p>
        </w:tc>
      </w:tr>
      <w:tr w:rsidR="00201F72" w:rsidRPr="004E100F" w14:paraId="13591511" w14:textId="77777777" w:rsidTr="00201F72">
        <w:trPr>
          <w:jc w:val="center"/>
        </w:trPr>
        <w:tc>
          <w:tcPr>
            <w:tcW w:w="2835" w:type="dxa"/>
            <w:gridSpan w:val="2"/>
            <w:shd w:val="clear" w:color="auto" w:fill="E6E6E6"/>
          </w:tcPr>
          <w:p w14:paraId="55D587D6" w14:textId="77777777" w:rsidR="00201F72" w:rsidRPr="004E100F" w:rsidRDefault="00201F72" w:rsidP="00105F33">
            <w:pPr>
              <w:spacing w:before="90" w:after="54"/>
              <w:ind w:left="57" w:right="57"/>
              <w:jc w:val="left"/>
              <w:rPr>
                <w:rFonts w:cs="Tahoma"/>
              </w:rPr>
            </w:pPr>
            <w:r w:rsidRPr="004E100F">
              <w:rPr>
                <w:rFonts w:cs="Tahoma"/>
              </w:rPr>
              <w:t>Handtekening</w:t>
            </w:r>
          </w:p>
          <w:p w14:paraId="7BC90E68" w14:textId="77777777" w:rsidR="00201F72" w:rsidRDefault="00201F72" w:rsidP="00105F33">
            <w:pPr>
              <w:spacing w:before="90" w:after="54"/>
              <w:ind w:left="57" w:right="57"/>
              <w:jc w:val="left"/>
              <w:rPr>
                <w:rFonts w:cs="Tahoma"/>
              </w:rPr>
            </w:pPr>
          </w:p>
          <w:p w14:paraId="6B3A9AAC" w14:textId="77777777" w:rsidR="00201F72" w:rsidRPr="004E100F" w:rsidRDefault="00201F72" w:rsidP="00105F33">
            <w:pPr>
              <w:spacing w:before="90" w:after="54"/>
              <w:ind w:left="57" w:right="57"/>
              <w:jc w:val="left"/>
              <w:rPr>
                <w:rFonts w:cs="Tahoma"/>
              </w:rPr>
            </w:pPr>
          </w:p>
        </w:tc>
        <w:tc>
          <w:tcPr>
            <w:tcW w:w="5671" w:type="dxa"/>
            <w:gridSpan w:val="2"/>
          </w:tcPr>
          <w:p w14:paraId="424CB218" w14:textId="77777777" w:rsidR="00201F72" w:rsidRPr="004E100F" w:rsidRDefault="00201F72" w:rsidP="00105F33">
            <w:pPr>
              <w:spacing w:before="90" w:after="54"/>
              <w:ind w:left="57" w:right="57"/>
              <w:rPr>
                <w:rFonts w:cs="Tahoma"/>
              </w:rPr>
            </w:pPr>
          </w:p>
        </w:tc>
      </w:tr>
      <w:tr w:rsidR="00201F72" w:rsidRPr="004E100F" w14:paraId="49482E1E" w14:textId="77777777" w:rsidTr="00201F72">
        <w:trPr>
          <w:jc w:val="center"/>
        </w:trPr>
        <w:tc>
          <w:tcPr>
            <w:tcW w:w="2835" w:type="dxa"/>
            <w:gridSpan w:val="2"/>
            <w:shd w:val="clear" w:color="auto" w:fill="E6E6E6"/>
          </w:tcPr>
          <w:p w14:paraId="5B89F88D" w14:textId="77777777"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14:paraId="57112F15" w14:textId="77777777" w:rsidR="00201F72" w:rsidRPr="004E100F" w:rsidRDefault="00201F72" w:rsidP="00105F33">
            <w:pPr>
              <w:spacing w:before="90" w:after="54"/>
              <w:ind w:left="57" w:right="57"/>
              <w:rPr>
                <w:rFonts w:cs="Tahoma"/>
              </w:rPr>
            </w:pPr>
          </w:p>
        </w:tc>
      </w:tr>
    </w:tbl>
    <w:p w14:paraId="711E078B" w14:textId="77777777" w:rsidR="00201F72" w:rsidRDefault="00201F72" w:rsidP="00CE0D3B">
      <w:pPr>
        <w:rPr>
          <w:szCs w:val="20"/>
        </w:rPr>
      </w:pPr>
    </w:p>
    <w:p w14:paraId="281446C0" w14:textId="77777777" w:rsidR="00201F72" w:rsidRDefault="00201F72" w:rsidP="00CE0D3B">
      <w:pPr>
        <w:rPr>
          <w:szCs w:val="20"/>
        </w:rPr>
      </w:pPr>
    </w:p>
    <w:p w14:paraId="2CEAF2EB" w14:textId="77777777"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14:paraId="6028725B" w14:textId="77777777"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4C75D991" w14:textId="77777777"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14:paraId="4469D501" w14:textId="77777777" w:rsidTr="00105F33">
        <w:trPr>
          <w:cantSplit/>
          <w:jc w:val="center"/>
        </w:trPr>
        <w:tc>
          <w:tcPr>
            <w:tcW w:w="567" w:type="dxa"/>
            <w:tcBorders>
              <w:top w:val="single" w:sz="12" w:space="0" w:color="808080"/>
            </w:tcBorders>
          </w:tcPr>
          <w:p w14:paraId="0AB7EF5E" w14:textId="77777777"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14:paraId="4D66A89D" w14:textId="7D7E04BC" w:rsidR="00201F72" w:rsidRPr="0064005D" w:rsidRDefault="00201F72" w:rsidP="004312AF">
            <w:pPr>
              <w:spacing w:before="90" w:after="54" w:line="276" w:lineRule="auto"/>
              <w:ind w:left="57" w:right="57"/>
              <w:rPr>
                <w:b/>
              </w:rPr>
            </w:pPr>
            <w:r w:rsidRPr="0064005D">
              <w:rPr>
                <w:b/>
              </w:rPr>
              <w:t>Betrekking op Kerncompetentie</w:t>
            </w:r>
            <w:r>
              <w:rPr>
                <w:b/>
              </w:rPr>
              <w:t xml:space="preserve"> </w:t>
            </w:r>
            <w:r w:rsidR="004312AF">
              <w:rPr>
                <w:b/>
              </w:rPr>
              <w:t>4</w:t>
            </w:r>
            <w:r w:rsidRPr="0064005D">
              <w:rPr>
                <w:b/>
              </w:rPr>
              <w:t>:</w:t>
            </w:r>
          </w:p>
        </w:tc>
        <w:tc>
          <w:tcPr>
            <w:tcW w:w="4253" w:type="dxa"/>
            <w:tcBorders>
              <w:top w:val="single" w:sz="12" w:space="0" w:color="808080"/>
            </w:tcBorders>
          </w:tcPr>
          <w:p w14:paraId="765F631A" w14:textId="5E60DD49" w:rsidR="00201F72" w:rsidRPr="00133B8C" w:rsidRDefault="004312AF" w:rsidP="00105F33">
            <w:pPr>
              <w:spacing w:before="90" w:after="54" w:line="276" w:lineRule="auto"/>
              <w:ind w:left="57" w:right="57"/>
              <w:jc w:val="left"/>
              <w:rPr>
                <w:color w:val="548DD4" w:themeColor="text2" w:themeTint="99"/>
              </w:rPr>
            </w:pPr>
            <w:r w:rsidRPr="004312AF">
              <w:t>Ervaring met het managen en (laten) uitvoeren van schoonmaakwerkzaamheden, inclusief leveren/verwisselen van verbruiksartikelen/houders en hygiëneboxenvoorziening, op meerdere (fysiek gescheiden) locaties van één opdrachtgever.</w:t>
            </w:r>
          </w:p>
        </w:tc>
      </w:tr>
      <w:tr w:rsidR="00201F72" w:rsidRPr="0097241C" w14:paraId="697EBCC9" w14:textId="77777777" w:rsidTr="00105F33">
        <w:trPr>
          <w:cantSplit/>
          <w:jc w:val="center"/>
        </w:trPr>
        <w:tc>
          <w:tcPr>
            <w:tcW w:w="567" w:type="dxa"/>
            <w:vMerge w:val="restart"/>
            <w:tcBorders>
              <w:top w:val="single" w:sz="12" w:space="0" w:color="808080"/>
            </w:tcBorders>
          </w:tcPr>
          <w:p w14:paraId="2B1D6B3F" w14:textId="77777777"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22A8083C" w14:textId="77777777"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2350B00E" w14:textId="77777777" w:rsidR="00201F72" w:rsidRDefault="00201F72" w:rsidP="00105F33">
            <w:pPr>
              <w:spacing w:before="90" w:after="54" w:line="276" w:lineRule="auto"/>
              <w:ind w:left="57" w:right="57"/>
            </w:pPr>
          </w:p>
        </w:tc>
      </w:tr>
      <w:tr w:rsidR="00201F72" w:rsidRPr="0097241C" w14:paraId="2C8CB65E" w14:textId="77777777" w:rsidTr="00105F33">
        <w:trPr>
          <w:cantSplit/>
          <w:jc w:val="center"/>
        </w:trPr>
        <w:tc>
          <w:tcPr>
            <w:tcW w:w="567" w:type="dxa"/>
            <w:vMerge/>
          </w:tcPr>
          <w:p w14:paraId="3E1D5199"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05D0279D" w14:textId="77777777" w:rsidR="00201F72" w:rsidRDefault="00201F72" w:rsidP="00105F33">
            <w:pPr>
              <w:spacing w:before="90" w:after="54" w:line="276" w:lineRule="auto"/>
              <w:ind w:left="57" w:right="57"/>
            </w:pPr>
            <w:r w:rsidRPr="006C5E05">
              <w:t>Adres</w:t>
            </w:r>
          </w:p>
        </w:tc>
        <w:tc>
          <w:tcPr>
            <w:tcW w:w="4253" w:type="dxa"/>
          </w:tcPr>
          <w:p w14:paraId="1D8C5B06" w14:textId="77777777" w:rsidR="00201F72" w:rsidRDefault="00201F72" w:rsidP="00105F33">
            <w:pPr>
              <w:spacing w:before="90" w:after="54" w:line="276" w:lineRule="auto"/>
              <w:ind w:left="57" w:right="57"/>
            </w:pPr>
          </w:p>
        </w:tc>
      </w:tr>
      <w:tr w:rsidR="00201F72" w:rsidRPr="0097241C" w14:paraId="7CFF8C60" w14:textId="77777777" w:rsidTr="00105F33">
        <w:trPr>
          <w:cantSplit/>
          <w:jc w:val="center"/>
        </w:trPr>
        <w:tc>
          <w:tcPr>
            <w:tcW w:w="567" w:type="dxa"/>
            <w:vMerge/>
          </w:tcPr>
          <w:p w14:paraId="2D3D0F0A"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1A76B2C6" w14:textId="77777777" w:rsidR="00201F72" w:rsidRDefault="00201F72" w:rsidP="00105F33">
            <w:pPr>
              <w:spacing w:before="90" w:after="54" w:line="276" w:lineRule="auto"/>
              <w:ind w:left="57" w:right="57"/>
            </w:pPr>
            <w:r w:rsidRPr="006C5E05">
              <w:t>Postcode en plaatsnaam</w:t>
            </w:r>
          </w:p>
        </w:tc>
        <w:tc>
          <w:tcPr>
            <w:tcW w:w="4253" w:type="dxa"/>
          </w:tcPr>
          <w:p w14:paraId="56B51BFD" w14:textId="77777777" w:rsidR="00201F72" w:rsidRDefault="00201F72" w:rsidP="00105F33">
            <w:pPr>
              <w:spacing w:before="90" w:after="54" w:line="276" w:lineRule="auto"/>
              <w:ind w:left="57" w:right="57"/>
            </w:pPr>
          </w:p>
        </w:tc>
      </w:tr>
      <w:tr w:rsidR="00201F72" w:rsidRPr="0097241C" w14:paraId="73E824D7" w14:textId="77777777" w:rsidTr="00105F33">
        <w:trPr>
          <w:cantSplit/>
          <w:jc w:val="center"/>
        </w:trPr>
        <w:tc>
          <w:tcPr>
            <w:tcW w:w="567" w:type="dxa"/>
            <w:vMerge w:val="restart"/>
          </w:tcPr>
          <w:p w14:paraId="72B94C69" w14:textId="77777777"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14:paraId="49B55CFE" w14:textId="77777777" w:rsidR="00201F72" w:rsidRDefault="00201F72" w:rsidP="00105F33">
            <w:pPr>
              <w:spacing w:before="90" w:after="54" w:line="276" w:lineRule="auto"/>
              <w:ind w:left="57" w:right="57"/>
            </w:pPr>
            <w:r w:rsidRPr="006C5E05">
              <w:t>Naam contactpersoon opdrachtgevende instantie of onderneming</w:t>
            </w:r>
          </w:p>
        </w:tc>
        <w:tc>
          <w:tcPr>
            <w:tcW w:w="4253" w:type="dxa"/>
          </w:tcPr>
          <w:p w14:paraId="4DBD580F" w14:textId="77777777" w:rsidR="00201F72" w:rsidRDefault="00201F72" w:rsidP="00105F33">
            <w:pPr>
              <w:spacing w:before="90" w:after="54" w:line="276" w:lineRule="auto"/>
              <w:ind w:left="57" w:right="57"/>
            </w:pPr>
          </w:p>
        </w:tc>
      </w:tr>
      <w:tr w:rsidR="00201F72" w:rsidRPr="0097241C" w14:paraId="0E412F77" w14:textId="77777777" w:rsidTr="00105F33">
        <w:trPr>
          <w:cantSplit/>
          <w:trHeight w:val="255"/>
          <w:jc w:val="center"/>
        </w:trPr>
        <w:tc>
          <w:tcPr>
            <w:tcW w:w="567" w:type="dxa"/>
            <w:vMerge/>
          </w:tcPr>
          <w:p w14:paraId="2BDA53CD"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71CDB783" w14:textId="77777777" w:rsidR="00201F72" w:rsidRDefault="00201F72" w:rsidP="00105F33">
            <w:pPr>
              <w:spacing w:before="90" w:after="54" w:line="276" w:lineRule="auto"/>
              <w:ind w:left="57" w:right="57"/>
            </w:pPr>
            <w:r w:rsidRPr="006C5E05">
              <w:t>Functie</w:t>
            </w:r>
          </w:p>
        </w:tc>
        <w:tc>
          <w:tcPr>
            <w:tcW w:w="4253" w:type="dxa"/>
          </w:tcPr>
          <w:p w14:paraId="7C0606D6" w14:textId="77777777" w:rsidR="00201F72" w:rsidRDefault="00201F72" w:rsidP="00105F33">
            <w:pPr>
              <w:spacing w:before="90" w:after="54" w:line="276" w:lineRule="auto"/>
              <w:ind w:left="57" w:right="57"/>
            </w:pPr>
          </w:p>
        </w:tc>
      </w:tr>
      <w:tr w:rsidR="00201F72" w:rsidRPr="0097241C" w14:paraId="7CACDC08" w14:textId="77777777" w:rsidTr="00105F33">
        <w:trPr>
          <w:cantSplit/>
          <w:jc w:val="center"/>
        </w:trPr>
        <w:tc>
          <w:tcPr>
            <w:tcW w:w="567" w:type="dxa"/>
            <w:vMerge/>
          </w:tcPr>
          <w:p w14:paraId="75C6951C"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5E534BCE" w14:textId="77777777" w:rsidR="00201F72" w:rsidRDefault="00201F72" w:rsidP="00105F33">
            <w:pPr>
              <w:spacing w:before="90" w:after="54" w:line="276" w:lineRule="auto"/>
              <w:ind w:left="57" w:right="57"/>
            </w:pPr>
            <w:r w:rsidRPr="006C5E05">
              <w:t>Telefoonnummer</w:t>
            </w:r>
          </w:p>
        </w:tc>
        <w:tc>
          <w:tcPr>
            <w:tcW w:w="4253" w:type="dxa"/>
          </w:tcPr>
          <w:p w14:paraId="3C9008C2" w14:textId="77777777" w:rsidR="00201F72" w:rsidRDefault="00201F72" w:rsidP="00105F33">
            <w:pPr>
              <w:spacing w:before="90" w:after="54" w:line="276" w:lineRule="auto"/>
              <w:ind w:left="57" w:right="57"/>
            </w:pPr>
          </w:p>
        </w:tc>
      </w:tr>
      <w:tr w:rsidR="00201F72" w:rsidRPr="0097241C" w14:paraId="56774CB9" w14:textId="77777777" w:rsidTr="00105F33">
        <w:trPr>
          <w:cantSplit/>
          <w:jc w:val="center"/>
        </w:trPr>
        <w:tc>
          <w:tcPr>
            <w:tcW w:w="567" w:type="dxa"/>
            <w:vMerge/>
          </w:tcPr>
          <w:p w14:paraId="0E820BC8"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2E0AA849" w14:textId="77777777" w:rsidR="00201F72" w:rsidRDefault="00201F72" w:rsidP="00105F33">
            <w:pPr>
              <w:spacing w:before="90" w:after="54" w:line="276" w:lineRule="auto"/>
              <w:ind w:left="57" w:right="57"/>
            </w:pPr>
            <w:r w:rsidRPr="006C5E05">
              <w:t>E-mailadres</w:t>
            </w:r>
          </w:p>
        </w:tc>
        <w:tc>
          <w:tcPr>
            <w:tcW w:w="4253" w:type="dxa"/>
          </w:tcPr>
          <w:p w14:paraId="69E6CDF0" w14:textId="77777777" w:rsidR="00201F72" w:rsidRDefault="00201F72" w:rsidP="00105F33">
            <w:pPr>
              <w:spacing w:before="90" w:after="54" w:line="276" w:lineRule="auto"/>
              <w:ind w:left="57" w:right="57"/>
            </w:pPr>
          </w:p>
        </w:tc>
      </w:tr>
      <w:tr w:rsidR="00201F72" w:rsidRPr="0097241C" w14:paraId="117ED8B3" w14:textId="77777777" w:rsidTr="00105F33">
        <w:trPr>
          <w:cantSplit/>
          <w:jc w:val="center"/>
        </w:trPr>
        <w:tc>
          <w:tcPr>
            <w:tcW w:w="567" w:type="dxa"/>
            <w:vMerge/>
          </w:tcPr>
          <w:p w14:paraId="39C73B8F"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2B44BB6F" w14:textId="77777777" w:rsidR="00201F72" w:rsidRDefault="00201F72" w:rsidP="00105F33">
            <w:pPr>
              <w:spacing w:before="90" w:after="54" w:line="276" w:lineRule="auto"/>
              <w:ind w:left="57" w:right="57"/>
            </w:pPr>
            <w:r w:rsidRPr="006C5E05">
              <w:t>Branche/aard referentie</w:t>
            </w:r>
          </w:p>
        </w:tc>
        <w:tc>
          <w:tcPr>
            <w:tcW w:w="4253" w:type="dxa"/>
          </w:tcPr>
          <w:p w14:paraId="06D76D0A" w14:textId="77777777" w:rsidR="00201F72" w:rsidRDefault="00201F72" w:rsidP="00105F33">
            <w:pPr>
              <w:spacing w:before="90" w:after="54" w:line="276" w:lineRule="auto"/>
              <w:ind w:left="57" w:right="57"/>
            </w:pPr>
          </w:p>
        </w:tc>
      </w:tr>
      <w:tr w:rsidR="00201F72" w:rsidRPr="0097241C" w14:paraId="622CF87D"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4A4C0A1E" w14:textId="77777777" w:rsidR="00201F72" w:rsidRPr="0097241C" w:rsidRDefault="00201F72" w:rsidP="00105F33">
            <w:pPr>
              <w:jc w:val="center"/>
              <w:rPr>
                <w:b/>
                <w:bCs/>
              </w:rPr>
            </w:pPr>
            <w:r w:rsidRPr="006C5E05">
              <w:rPr>
                <w:b/>
                <w:bCs/>
              </w:rPr>
              <w:t>Projectgegevens</w:t>
            </w:r>
          </w:p>
        </w:tc>
      </w:tr>
      <w:tr w:rsidR="00201F72" w:rsidRPr="0097241C" w14:paraId="0738B0E1"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7245BA36" w14:textId="77777777"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78058B8C" w14:textId="77777777"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C7634A" w14:textId="77777777" w:rsidR="00201F72" w:rsidRDefault="00201F72" w:rsidP="00105F33">
            <w:pPr>
              <w:spacing w:before="90" w:after="54" w:line="276" w:lineRule="auto"/>
              <w:ind w:left="57" w:right="57"/>
            </w:pPr>
          </w:p>
        </w:tc>
      </w:tr>
      <w:tr w:rsidR="00201F72" w:rsidRPr="0097241C" w14:paraId="22BD19A1"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4E6548C"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3464A2A" w14:textId="77777777"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2A97F5CA" w14:textId="77777777" w:rsidR="00201F72" w:rsidRDefault="00201F72" w:rsidP="00105F33">
            <w:pPr>
              <w:spacing w:before="90" w:after="54" w:line="276" w:lineRule="auto"/>
              <w:ind w:left="57" w:right="57"/>
            </w:pPr>
          </w:p>
        </w:tc>
      </w:tr>
      <w:tr w:rsidR="00201F72" w:rsidRPr="0097241C" w14:paraId="490883C3"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B8D07C2"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C6F883F" w14:textId="77777777"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5DCAD2DE" w14:textId="77777777" w:rsidR="00201F72" w:rsidRDefault="00201F72" w:rsidP="00105F33">
            <w:pPr>
              <w:spacing w:before="90" w:after="54" w:line="276" w:lineRule="auto"/>
              <w:ind w:left="57" w:right="57"/>
            </w:pPr>
          </w:p>
        </w:tc>
      </w:tr>
      <w:tr w:rsidR="00201F72" w:rsidRPr="0097241C" w14:paraId="150E2211"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66B3A601" w14:textId="77777777"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4F47039" w14:textId="77777777"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081F7DA" w14:textId="77777777" w:rsidR="00201F72" w:rsidRDefault="00201F72" w:rsidP="00105F33">
            <w:pPr>
              <w:spacing w:before="90" w:after="54" w:line="276" w:lineRule="auto"/>
              <w:ind w:left="57" w:right="57"/>
            </w:pPr>
            <w:r w:rsidRPr="006C5E05">
              <w:t>€</w:t>
            </w:r>
          </w:p>
        </w:tc>
      </w:tr>
      <w:tr w:rsidR="00201F72" w:rsidRPr="0097241C" w14:paraId="2E439F9A"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A3D9EAC" w14:textId="77777777"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8FD102E" w14:textId="77777777"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26EDA" w14:textId="77777777" w:rsidR="00201F72" w:rsidRDefault="00201F72" w:rsidP="00105F33">
            <w:pPr>
              <w:spacing w:before="90" w:after="54" w:line="276" w:lineRule="auto"/>
              <w:ind w:left="57" w:right="57"/>
            </w:pPr>
            <w:r w:rsidRPr="006C5E05">
              <w:t>€</w:t>
            </w:r>
          </w:p>
        </w:tc>
      </w:tr>
      <w:tr w:rsidR="00201F72" w:rsidRPr="0097241C" w14:paraId="5ECEF998"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34E9AE7" w14:textId="77777777"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9998675" w14:textId="77777777" w:rsidR="00201F72" w:rsidRDefault="00201F72" w:rsidP="00105F33">
            <w:pPr>
              <w:spacing w:before="90" w:after="54" w:line="276" w:lineRule="auto"/>
              <w:ind w:left="57" w:right="57"/>
              <w:rPr>
                <w:bCs/>
              </w:rPr>
            </w:pPr>
            <w:r w:rsidRPr="006C5E05">
              <w:rPr>
                <w:bCs/>
              </w:rPr>
              <w:t>Omschrijving aard van opdracht</w:t>
            </w:r>
          </w:p>
          <w:p w14:paraId="01C7F7C5" w14:textId="77777777" w:rsidR="00201F72" w:rsidRDefault="00201F72" w:rsidP="00105F33">
            <w:pPr>
              <w:spacing w:before="90" w:after="54" w:line="276" w:lineRule="auto"/>
              <w:ind w:right="57"/>
              <w:rPr>
                <w:bCs/>
              </w:rPr>
            </w:pPr>
          </w:p>
          <w:p w14:paraId="6F78FC0F" w14:textId="77777777" w:rsidR="00201F72" w:rsidRDefault="00201F72" w:rsidP="00105F33">
            <w:pPr>
              <w:spacing w:before="90" w:after="54" w:line="276" w:lineRule="auto"/>
              <w:ind w:left="57" w:right="57"/>
              <w:rPr>
                <w:bCs/>
              </w:rPr>
            </w:pPr>
          </w:p>
          <w:p w14:paraId="0F6AADD6" w14:textId="77777777" w:rsidR="00201F72" w:rsidRDefault="00201F72" w:rsidP="00105F33">
            <w:pPr>
              <w:spacing w:before="90" w:after="54" w:line="276" w:lineRule="auto"/>
              <w:ind w:left="57" w:right="57"/>
              <w:rPr>
                <w:bCs/>
              </w:rPr>
            </w:pPr>
          </w:p>
          <w:p w14:paraId="0A9BA1D1" w14:textId="77777777"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0F9B95D0" w14:textId="77777777" w:rsidR="00201F72" w:rsidRDefault="00201F72" w:rsidP="00105F33">
            <w:pPr>
              <w:spacing w:before="90" w:after="54" w:line="276" w:lineRule="auto"/>
              <w:ind w:left="57" w:right="57"/>
              <w:rPr>
                <w:bCs/>
              </w:rPr>
            </w:pPr>
          </w:p>
        </w:tc>
      </w:tr>
      <w:tr w:rsidR="00201F72" w:rsidRPr="0097241C" w14:paraId="4CDB1A5B"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454A1C6D" w14:textId="77777777" w:rsidR="00201F72" w:rsidRPr="0097241C" w:rsidRDefault="00201F72" w:rsidP="00105F33">
            <w:r w:rsidRPr="006C5E05">
              <w:t xml:space="preserve">Ondergetekende verklaart bovenstaande tabel naar waarheid te hebben ingevuld. </w:t>
            </w:r>
          </w:p>
          <w:p w14:paraId="47316421" w14:textId="77777777"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14:paraId="424B9BF0" w14:textId="77777777" w:rsidTr="00201F72">
        <w:trPr>
          <w:trHeight w:val="297"/>
          <w:jc w:val="center"/>
        </w:trPr>
        <w:tc>
          <w:tcPr>
            <w:tcW w:w="2835" w:type="dxa"/>
            <w:gridSpan w:val="2"/>
            <w:shd w:val="clear" w:color="auto" w:fill="E6E6E6"/>
          </w:tcPr>
          <w:p w14:paraId="0C8F0322" w14:textId="77777777"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14:paraId="6577DC4E" w14:textId="77777777" w:rsidR="00201F72" w:rsidRPr="004E100F" w:rsidRDefault="00201F72" w:rsidP="00105F33">
            <w:pPr>
              <w:spacing w:before="90" w:after="54"/>
              <w:ind w:left="57" w:right="57"/>
              <w:rPr>
                <w:rFonts w:cs="Tahoma"/>
              </w:rPr>
            </w:pPr>
          </w:p>
        </w:tc>
      </w:tr>
      <w:tr w:rsidR="00201F72" w:rsidRPr="004E100F" w14:paraId="174E98AD" w14:textId="77777777" w:rsidTr="00201F72">
        <w:trPr>
          <w:jc w:val="center"/>
        </w:trPr>
        <w:tc>
          <w:tcPr>
            <w:tcW w:w="2835" w:type="dxa"/>
            <w:gridSpan w:val="2"/>
            <w:shd w:val="clear" w:color="auto" w:fill="E6E6E6"/>
          </w:tcPr>
          <w:p w14:paraId="69AA2CD6" w14:textId="77777777"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w:t>
            </w:r>
            <w:r>
              <w:rPr>
                <w:rFonts w:cs="Tahoma"/>
              </w:rPr>
              <w:lastRenderedPageBreak/>
              <w:t>Gegadigde</w:t>
            </w:r>
          </w:p>
        </w:tc>
        <w:tc>
          <w:tcPr>
            <w:tcW w:w="5671" w:type="dxa"/>
            <w:gridSpan w:val="2"/>
          </w:tcPr>
          <w:p w14:paraId="4087081A" w14:textId="77777777" w:rsidR="00201F72" w:rsidRPr="004E100F" w:rsidRDefault="00201F72" w:rsidP="00105F33">
            <w:pPr>
              <w:spacing w:before="90" w:after="54"/>
              <w:ind w:left="57" w:right="57"/>
              <w:rPr>
                <w:rFonts w:cs="Tahoma"/>
              </w:rPr>
            </w:pPr>
          </w:p>
        </w:tc>
      </w:tr>
      <w:tr w:rsidR="00201F72" w:rsidRPr="004E100F" w14:paraId="0771707E" w14:textId="77777777" w:rsidTr="00201F72">
        <w:trPr>
          <w:jc w:val="center"/>
        </w:trPr>
        <w:tc>
          <w:tcPr>
            <w:tcW w:w="2835" w:type="dxa"/>
            <w:gridSpan w:val="2"/>
            <w:shd w:val="clear" w:color="auto" w:fill="E6E6E6"/>
          </w:tcPr>
          <w:p w14:paraId="3D43E669" w14:textId="77777777" w:rsidR="00201F72" w:rsidRPr="004E100F" w:rsidRDefault="00201F72" w:rsidP="00105F33">
            <w:pPr>
              <w:spacing w:before="90" w:after="54"/>
              <w:ind w:left="57" w:right="57"/>
              <w:jc w:val="left"/>
              <w:rPr>
                <w:rFonts w:cs="Tahoma"/>
              </w:rPr>
            </w:pPr>
            <w:r w:rsidRPr="004E100F">
              <w:rPr>
                <w:rFonts w:cs="Tahoma"/>
              </w:rPr>
              <w:t>Functie</w:t>
            </w:r>
          </w:p>
        </w:tc>
        <w:tc>
          <w:tcPr>
            <w:tcW w:w="5671" w:type="dxa"/>
            <w:gridSpan w:val="2"/>
          </w:tcPr>
          <w:p w14:paraId="70EB2182" w14:textId="77777777" w:rsidR="00201F72" w:rsidRPr="004E100F" w:rsidRDefault="00201F72" w:rsidP="00105F33">
            <w:pPr>
              <w:spacing w:before="90" w:after="54"/>
              <w:ind w:left="57" w:right="57"/>
              <w:rPr>
                <w:rFonts w:cs="Tahoma"/>
              </w:rPr>
            </w:pPr>
          </w:p>
        </w:tc>
      </w:tr>
      <w:tr w:rsidR="00201F72" w:rsidRPr="004E100F" w14:paraId="6AE65E20" w14:textId="77777777" w:rsidTr="00201F72">
        <w:trPr>
          <w:jc w:val="center"/>
        </w:trPr>
        <w:tc>
          <w:tcPr>
            <w:tcW w:w="2835" w:type="dxa"/>
            <w:gridSpan w:val="2"/>
            <w:shd w:val="clear" w:color="auto" w:fill="E6E6E6"/>
          </w:tcPr>
          <w:p w14:paraId="25F5336B" w14:textId="77777777" w:rsidR="00201F72" w:rsidRPr="004E100F" w:rsidRDefault="00201F72" w:rsidP="00105F33">
            <w:pPr>
              <w:spacing w:before="90" w:after="54"/>
              <w:ind w:left="57" w:right="57"/>
              <w:jc w:val="left"/>
              <w:rPr>
                <w:rFonts w:cs="Tahoma"/>
              </w:rPr>
            </w:pPr>
            <w:r w:rsidRPr="004E100F">
              <w:rPr>
                <w:rFonts w:cs="Tahoma"/>
              </w:rPr>
              <w:t>Handtekening</w:t>
            </w:r>
          </w:p>
          <w:p w14:paraId="4AC258B3" w14:textId="77777777" w:rsidR="00201F72" w:rsidRDefault="00201F72" w:rsidP="00105F33">
            <w:pPr>
              <w:spacing w:before="90" w:after="54"/>
              <w:ind w:left="57" w:right="57"/>
              <w:jc w:val="left"/>
              <w:rPr>
                <w:rFonts w:cs="Tahoma"/>
              </w:rPr>
            </w:pPr>
          </w:p>
          <w:p w14:paraId="1CD1BA26" w14:textId="77777777" w:rsidR="00201F72" w:rsidRPr="004E100F" w:rsidRDefault="00201F72" w:rsidP="00105F33">
            <w:pPr>
              <w:spacing w:before="90" w:after="54"/>
              <w:ind w:left="57" w:right="57"/>
              <w:jc w:val="left"/>
              <w:rPr>
                <w:rFonts w:cs="Tahoma"/>
              </w:rPr>
            </w:pPr>
          </w:p>
        </w:tc>
        <w:tc>
          <w:tcPr>
            <w:tcW w:w="5671" w:type="dxa"/>
            <w:gridSpan w:val="2"/>
          </w:tcPr>
          <w:p w14:paraId="34DF0598" w14:textId="77777777" w:rsidR="00201F72" w:rsidRPr="004E100F" w:rsidRDefault="00201F72" w:rsidP="00105F33">
            <w:pPr>
              <w:spacing w:before="90" w:after="54"/>
              <w:ind w:left="57" w:right="57"/>
              <w:rPr>
                <w:rFonts w:cs="Tahoma"/>
              </w:rPr>
            </w:pPr>
          </w:p>
        </w:tc>
      </w:tr>
      <w:tr w:rsidR="00201F72" w:rsidRPr="004E100F" w14:paraId="3EDAD7F5" w14:textId="77777777" w:rsidTr="00201F72">
        <w:trPr>
          <w:jc w:val="center"/>
        </w:trPr>
        <w:tc>
          <w:tcPr>
            <w:tcW w:w="2835" w:type="dxa"/>
            <w:gridSpan w:val="2"/>
            <w:shd w:val="clear" w:color="auto" w:fill="E6E6E6"/>
          </w:tcPr>
          <w:p w14:paraId="22B5DD86" w14:textId="77777777"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14:paraId="360026BC" w14:textId="77777777" w:rsidR="00201F72" w:rsidRPr="004E100F" w:rsidRDefault="00201F72" w:rsidP="00105F33">
            <w:pPr>
              <w:spacing w:before="90" w:after="54"/>
              <w:ind w:left="57" w:right="57"/>
              <w:rPr>
                <w:rFonts w:cs="Tahoma"/>
              </w:rPr>
            </w:pPr>
          </w:p>
        </w:tc>
      </w:tr>
    </w:tbl>
    <w:p w14:paraId="6C9BADCA" w14:textId="77777777" w:rsidR="00201F72" w:rsidRDefault="00201F72" w:rsidP="00CE0D3B">
      <w:pPr>
        <w:rPr>
          <w:szCs w:val="20"/>
        </w:rPr>
      </w:pPr>
    </w:p>
    <w:p w14:paraId="2B670BC8" w14:textId="77777777" w:rsidR="00201F72" w:rsidRDefault="00201F72" w:rsidP="00CE0D3B">
      <w:pPr>
        <w:rPr>
          <w:szCs w:val="20"/>
        </w:rPr>
      </w:pPr>
    </w:p>
    <w:p w14:paraId="2B3BB2A0" w14:textId="77777777" w:rsidR="00201F72" w:rsidRDefault="00201F72">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14:paraId="40E561A3" w14:textId="77777777"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2C407C18" w14:textId="77777777"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14:paraId="74776E02" w14:textId="77777777" w:rsidTr="00105F33">
        <w:trPr>
          <w:cantSplit/>
          <w:jc w:val="center"/>
        </w:trPr>
        <w:tc>
          <w:tcPr>
            <w:tcW w:w="567" w:type="dxa"/>
            <w:tcBorders>
              <w:top w:val="single" w:sz="12" w:space="0" w:color="808080"/>
            </w:tcBorders>
          </w:tcPr>
          <w:p w14:paraId="3ADF778B" w14:textId="77777777"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14:paraId="29F9D45B" w14:textId="28EC8C01" w:rsidR="00201F72" w:rsidRPr="0064005D" w:rsidRDefault="004312AF" w:rsidP="004312AF">
            <w:pPr>
              <w:spacing w:before="90" w:after="54" w:line="276" w:lineRule="auto"/>
              <w:ind w:left="57" w:right="57"/>
              <w:rPr>
                <w:b/>
              </w:rPr>
            </w:pPr>
            <w:r w:rsidRPr="0064005D">
              <w:rPr>
                <w:b/>
              </w:rPr>
              <w:t>Betrekking op Kerncompetentie</w:t>
            </w:r>
            <w:r>
              <w:rPr>
                <w:b/>
              </w:rPr>
              <w:t xml:space="preserve"> 1.1</w:t>
            </w:r>
            <w:r w:rsidRPr="0064005D">
              <w:rPr>
                <w:b/>
              </w:rPr>
              <w:t>:</w:t>
            </w:r>
          </w:p>
        </w:tc>
        <w:tc>
          <w:tcPr>
            <w:tcW w:w="4253" w:type="dxa"/>
            <w:tcBorders>
              <w:top w:val="single" w:sz="12" w:space="0" w:color="808080"/>
            </w:tcBorders>
          </w:tcPr>
          <w:p w14:paraId="70547E1F" w14:textId="26D5B839" w:rsidR="00201F72" w:rsidRPr="00133B8C" w:rsidRDefault="004312AF" w:rsidP="00105F33">
            <w:pPr>
              <w:spacing w:before="90" w:after="54" w:line="276" w:lineRule="auto"/>
              <w:ind w:left="57" w:right="57"/>
              <w:jc w:val="left"/>
              <w:rPr>
                <w:color w:val="548DD4" w:themeColor="text2" w:themeTint="99"/>
              </w:rPr>
            </w:pPr>
            <w:r w:rsidRPr="004312AF">
              <w:t>Ervaring met het managen en (laten) uitvoeren van schoonmaakwerkzaamheden op locatie van een opdrachtgever waarbij opdrachtgever gegadigde aanstuurt op continue verbetering van de gast/klantbeleving en een “altijd schoon”-filosofie in één object van minimaal 25.000m2 op een premium locatie.</w:t>
            </w:r>
          </w:p>
        </w:tc>
      </w:tr>
      <w:tr w:rsidR="00201F72" w:rsidRPr="0097241C" w14:paraId="675F407D" w14:textId="77777777" w:rsidTr="00105F33">
        <w:trPr>
          <w:cantSplit/>
          <w:jc w:val="center"/>
        </w:trPr>
        <w:tc>
          <w:tcPr>
            <w:tcW w:w="567" w:type="dxa"/>
            <w:vMerge w:val="restart"/>
            <w:tcBorders>
              <w:top w:val="single" w:sz="12" w:space="0" w:color="808080"/>
            </w:tcBorders>
          </w:tcPr>
          <w:p w14:paraId="24C44195" w14:textId="77777777"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1814B88A" w14:textId="77777777"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6DF83D94" w14:textId="77777777" w:rsidR="00201F72" w:rsidRDefault="00201F72" w:rsidP="00105F33">
            <w:pPr>
              <w:spacing w:before="90" w:after="54" w:line="276" w:lineRule="auto"/>
              <w:ind w:left="57" w:right="57"/>
            </w:pPr>
          </w:p>
        </w:tc>
      </w:tr>
      <w:tr w:rsidR="00201F72" w:rsidRPr="0097241C" w14:paraId="3AF804AC" w14:textId="77777777" w:rsidTr="00105F33">
        <w:trPr>
          <w:cantSplit/>
          <w:jc w:val="center"/>
        </w:trPr>
        <w:tc>
          <w:tcPr>
            <w:tcW w:w="567" w:type="dxa"/>
            <w:vMerge/>
          </w:tcPr>
          <w:p w14:paraId="4C39E0A3"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636BB643" w14:textId="77777777" w:rsidR="00201F72" w:rsidRDefault="00201F72" w:rsidP="00105F33">
            <w:pPr>
              <w:spacing w:before="90" w:after="54" w:line="276" w:lineRule="auto"/>
              <w:ind w:left="57" w:right="57"/>
            </w:pPr>
            <w:r w:rsidRPr="006C5E05">
              <w:t>Adres</w:t>
            </w:r>
          </w:p>
        </w:tc>
        <w:tc>
          <w:tcPr>
            <w:tcW w:w="4253" w:type="dxa"/>
          </w:tcPr>
          <w:p w14:paraId="363C1B81" w14:textId="77777777" w:rsidR="00201F72" w:rsidRDefault="00201F72" w:rsidP="00105F33">
            <w:pPr>
              <w:spacing w:before="90" w:after="54" w:line="276" w:lineRule="auto"/>
              <w:ind w:left="57" w:right="57"/>
            </w:pPr>
          </w:p>
        </w:tc>
      </w:tr>
      <w:tr w:rsidR="00201F72" w:rsidRPr="0097241C" w14:paraId="64CC17F7" w14:textId="77777777" w:rsidTr="00105F33">
        <w:trPr>
          <w:cantSplit/>
          <w:jc w:val="center"/>
        </w:trPr>
        <w:tc>
          <w:tcPr>
            <w:tcW w:w="567" w:type="dxa"/>
            <w:vMerge/>
          </w:tcPr>
          <w:p w14:paraId="57D80809"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15B91B09" w14:textId="77777777" w:rsidR="00201F72" w:rsidRDefault="00201F72" w:rsidP="00105F33">
            <w:pPr>
              <w:spacing w:before="90" w:after="54" w:line="276" w:lineRule="auto"/>
              <w:ind w:left="57" w:right="57"/>
            </w:pPr>
            <w:r w:rsidRPr="006C5E05">
              <w:t>Postcode en plaatsnaam</w:t>
            </w:r>
          </w:p>
        </w:tc>
        <w:tc>
          <w:tcPr>
            <w:tcW w:w="4253" w:type="dxa"/>
          </w:tcPr>
          <w:p w14:paraId="794EF2F8" w14:textId="77777777" w:rsidR="00201F72" w:rsidRDefault="00201F72" w:rsidP="00105F33">
            <w:pPr>
              <w:spacing w:before="90" w:after="54" w:line="276" w:lineRule="auto"/>
              <w:ind w:left="57" w:right="57"/>
            </w:pPr>
          </w:p>
        </w:tc>
      </w:tr>
      <w:tr w:rsidR="00201F72" w:rsidRPr="0097241C" w14:paraId="1B64ADD4" w14:textId="77777777" w:rsidTr="00105F33">
        <w:trPr>
          <w:cantSplit/>
          <w:jc w:val="center"/>
        </w:trPr>
        <w:tc>
          <w:tcPr>
            <w:tcW w:w="567" w:type="dxa"/>
            <w:vMerge w:val="restart"/>
          </w:tcPr>
          <w:p w14:paraId="04C052F3" w14:textId="77777777"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14:paraId="613ADD30" w14:textId="77777777" w:rsidR="00201F72" w:rsidRDefault="00201F72" w:rsidP="00105F33">
            <w:pPr>
              <w:spacing w:before="90" w:after="54" w:line="276" w:lineRule="auto"/>
              <w:ind w:left="57" w:right="57"/>
            </w:pPr>
            <w:r w:rsidRPr="006C5E05">
              <w:t>Naam contactpersoon opdrachtgevende instantie of onderneming</w:t>
            </w:r>
          </w:p>
        </w:tc>
        <w:tc>
          <w:tcPr>
            <w:tcW w:w="4253" w:type="dxa"/>
          </w:tcPr>
          <w:p w14:paraId="2A445B06" w14:textId="77777777" w:rsidR="00201F72" w:rsidRDefault="00201F72" w:rsidP="00105F33">
            <w:pPr>
              <w:spacing w:before="90" w:after="54" w:line="276" w:lineRule="auto"/>
              <w:ind w:left="57" w:right="57"/>
            </w:pPr>
          </w:p>
        </w:tc>
      </w:tr>
      <w:tr w:rsidR="00201F72" w:rsidRPr="0097241C" w14:paraId="6FB7AFED" w14:textId="77777777" w:rsidTr="00105F33">
        <w:trPr>
          <w:cantSplit/>
          <w:trHeight w:val="255"/>
          <w:jc w:val="center"/>
        </w:trPr>
        <w:tc>
          <w:tcPr>
            <w:tcW w:w="567" w:type="dxa"/>
            <w:vMerge/>
          </w:tcPr>
          <w:p w14:paraId="006D5DC9"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7EB38B3B" w14:textId="77777777" w:rsidR="00201F72" w:rsidRDefault="00201F72" w:rsidP="00105F33">
            <w:pPr>
              <w:spacing w:before="90" w:after="54" w:line="276" w:lineRule="auto"/>
              <w:ind w:left="57" w:right="57"/>
            </w:pPr>
            <w:r w:rsidRPr="006C5E05">
              <w:t>Functie</w:t>
            </w:r>
          </w:p>
        </w:tc>
        <w:tc>
          <w:tcPr>
            <w:tcW w:w="4253" w:type="dxa"/>
          </w:tcPr>
          <w:p w14:paraId="48F164E0" w14:textId="77777777" w:rsidR="00201F72" w:rsidRDefault="00201F72" w:rsidP="00105F33">
            <w:pPr>
              <w:spacing w:before="90" w:after="54" w:line="276" w:lineRule="auto"/>
              <w:ind w:left="57" w:right="57"/>
            </w:pPr>
          </w:p>
        </w:tc>
      </w:tr>
      <w:tr w:rsidR="00201F72" w:rsidRPr="0097241C" w14:paraId="020A9FFB" w14:textId="77777777" w:rsidTr="00105F33">
        <w:trPr>
          <w:cantSplit/>
          <w:jc w:val="center"/>
        </w:trPr>
        <w:tc>
          <w:tcPr>
            <w:tcW w:w="567" w:type="dxa"/>
            <w:vMerge/>
          </w:tcPr>
          <w:p w14:paraId="74E50D08"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1231E884" w14:textId="77777777" w:rsidR="00201F72" w:rsidRDefault="00201F72" w:rsidP="00105F33">
            <w:pPr>
              <w:spacing w:before="90" w:after="54" w:line="276" w:lineRule="auto"/>
              <w:ind w:left="57" w:right="57"/>
            </w:pPr>
            <w:r w:rsidRPr="006C5E05">
              <w:t>Telefoonnummer</w:t>
            </w:r>
          </w:p>
        </w:tc>
        <w:tc>
          <w:tcPr>
            <w:tcW w:w="4253" w:type="dxa"/>
          </w:tcPr>
          <w:p w14:paraId="1FB1C621" w14:textId="77777777" w:rsidR="00201F72" w:rsidRDefault="00201F72" w:rsidP="00105F33">
            <w:pPr>
              <w:spacing w:before="90" w:after="54" w:line="276" w:lineRule="auto"/>
              <w:ind w:left="57" w:right="57"/>
            </w:pPr>
          </w:p>
        </w:tc>
      </w:tr>
      <w:tr w:rsidR="00201F72" w:rsidRPr="0097241C" w14:paraId="350D6AA4" w14:textId="77777777" w:rsidTr="00105F33">
        <w:trPr>
          <w:cantSplit/>
          <w:jc w:val="center"/>
        </w:trPr>
        <w:tc>
          <w:tcPr>
            <w:tcW w:w="567" w:type="dxa"/>
            <w:vMerge/>
          </w:tcPr>
          <w:p w14:paraId="6CA8184D"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07B9440E" w14:textId="77777777" w:rsidR="00201F72" w:rsidRDefault="00201F72" w:rsidP="00105F33">
            <w:pPr>
              <w:spacing w:before="90" w:after="54" w:line="276" w:lineRule="auto"/>
              <w:ind w:left="57" w:right="57"/>
            </w:pPr>
            <w:r w:rsidRPr="006C5E05">
              <w:t>E-mailadres</w:t>
            </w:r>
          </w:p>
        </w:tc>
        <w:tc>
          <w:tcPr>
            <w:tcW w:w="4253" w:type="dxa"/>
          </w:tcPr>
          <w:p w14:paraId="69747DDD" w14:textId="77777777" w:rsidR="00201F72" w:rsidRDefault="00201F72" w:rsidP="00105F33">
            <w:pPr>
              <w:spacing w:before="90" w:after="54" w:line="276" w:lineRule="auto"/>
              <w:ind w:left="57" w:right="57"/>
            </w:pPr>
          </w:p>
        </w:tc>
      </w:tr>
      <w:tr w:rsidR="00201F72" w:rsidRPr="0097241C" w14:paraId="501F51AF" w14:textId="77777777" w:rsidTr="00105F33">
        <w:trPr>
          <w:cantSplit/>
          <w:jc w:val="center"/>
        </w:trPr>
        <w:tc>
          <w:tcPr>
            <w:tcW w:w="567" w:type="dxa"/>
            <w:vMerge/>
          </w:tcPr>
          <w:p w14:paraId="5EC0E9DF" w14:textId="77777777" w:rsidR="00201F72" w:rsidRDefault="00201F72" w:rsidP="00105F33">
            <w:pPr>
              <w:spacing w:before="90" w:after="54" w:line="276" w:lineRule="auto"/>
              <w:ind w:left="57" w:right="57"/>
            </w:pPr>
          </w:p>
        </w:tc>
        <w:tc>
          <w:tcPr>
            <w:tcW w:w="3686" w:type="dxa"/>
            <w:gridSpan w:val="2"/>
            <w:shd w:val="clear" w:color="auto" w:fill="E6E6E6"/>
            <w:vAlign w:val="center"/>
          </w:tcPr>
          <w:p w14:paraId="29D8F71D" w14:textId="77777777" w:rsidR="00201F72" w:rsidRDefault="00201F72" w:rsidP="00105F33">
            <w:pPr>
              <w:spacing w:before="90" w:after="54" w:line="276" w:lineRule="auto"/>
              <w:ind w:left="57" w:right="57"/>
            </w:pPr>
            <w:r w:rsidRPr="006C5E05">
              <w:t>Branche/aard referentie</w:t>
            </w:r>
          </w:p>
        </w:tc>
        <w:tc>
          <w:tcPr>
            <w:tcW w:w="4253" w:type="dxa"/>
          </w:tcPr>
          <w:p w14:paraId="038CEAFB" w14:textId="77777777" w:rsidR="00201F72" w:rsidRDefault="00201F72" w:rsidP="00105F33">
            <w:pPr>
              <w:spacing w:before="90" w:after="54" w:line="276" w:lineRule="auto"/>
              <w:ind w:left="57" w:right="57"/>
            </w:pPr>
          </w:p>
        </w:tc>
      </w:tr>
      <w:tr w:rsidR="00201F72" w:rsidRPr="0097241C" w14:paraId="3DF6D7FD"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5C8D90BF" w14:textId="77777777" w:rsidR="00201F72" w:rsidRPr="0097241C" w:rsidRDefault="00201F72" w:rsidP="00105F33">
            <w:pPr>
              <w:jc w:val="center"/>
              <w:rPr>
                <w:b/>
                <w:bCs/>
              </w:rPr>
            </w:pPr>
            <w:r w:rsidRPr="006C5E05">
              <w:rPr>
                <w:b/>
                <w:bCs/>
              </w:rPr>
              <w:t>Projectgegevens</w:t>
            </w:r>
          </w:p>
        </w:tc>
      </w:tr>
      <w:tr w:rsidR="00201F72" w:rsidRPr="0097241C" w14:paraId="4FCAA8BE"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41C8CE44" w14:textId="77777777"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4F9DD9DF" w14:textId="77777777"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75BC31AD" w14:textId="77777777" w:rsidR="00201F72" w:rsidRDefault="00201F72" w:rsidP="00105F33">
            <w:pPr>
              <w:spacing w:before="90" w:after="54" w:line="276" w:lineRule="auto"/>
              <w:ind w:left="57" w:right="57"/>
            </w:pPr>
          </w:p>
        </w:tc>
      </w:tr>
      <w:tr w:rsidR="00201F72" w:rsidRPr="0097241C" w14:paraId="5AAF1812"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CB85445"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685AD57" w14:textId="77777777"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7A704" w14:textId="77777777" w:rsidR="00201F72" w:rsidRDefault="00201F72" w:rsidP="00105F33">
            <w:pPr>
              <w:spacing w:before="90" w:after="54" w:line="276" w:lineRule="auto"/>
              <w:ind w:left="57" w:right="57"/>
            </w:pPr>
          </w:p>
        </w:tc>
      </w:tr>
      <w:tr w:rsidR="00201F72" w:rsidRPr="0097241C" w14:paraId="6F36634D"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A3B5FA8" w14:textId="77777777"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2D15FD6" w14:textId="77777777"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55566A3C" w14:textId="77777777" w:rsidR="00201F72" w:rsidRDefault="00201F72" w:rsidP="00105F33">
            <w:pPr>
              <w:spacing w:before="90" w:after="54" w:line="276" w:lineRule="auto"/>
              <w:ind w:left="57" w:right="57"/>
            </w:pPr>
          </w:p>
        </w:tc>
      </w:tr>
      <w:tr w:rsidR="00201F72" w:rsidRPr="0097241C" w14:paraId="5CF70243"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148C6335" w14:textId="77777777"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8C6A0D3" w14:textId="77777777"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7149DD0" w14:textId="77777777" w:rsidR="00201F72" w:rsidRDefault="00201F72" w:rsidP="00105F33">
            <w:pPr>
              <w:spacing w:before="90" w:after="54" w:line="276" w:lineRule="auto"/>
              <w:ind w:left="57" w:right="57"/>
            </w:pPr>
            <w:r w:rsidRPr="006C5E05">
              <w:t>€</w:t>
            </w:r>
          </w:p>
        </w:tc>
      </w:tr>
      <w:tr w:rsidR="00201F72" w:rsidRPr="0097241C" w14:paraId="636A3802"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B1EAC0B" w14:textId="77777777"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2BAE475" w14:textId="77777777"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3AC3" w14:textId="77777777" w:rsidR="00201F72" w:rsidRDefault="00201F72" w:rsidP="00105F33">
            <w:pPr>
              <w:spacing w:before="90" w:after="54" w:line="276" w:lineRule="auto"/>
              <w:ind w:left="57" w:right="57"/>
            </w:pPr>
            <w:r w:rsidRPr="006C5E05">
              <w:t>€</w:t>
            </w:r>
          </w:p>
        </w:tc>
      </w:tr>
      <w:tr w:rsidR="00201F72" w:rsidRPr="0097241C" w14:paraId="2B42809A"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CF39783" w14:textId="77777777"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8088749" w14:textId="77777777" w:rsidR="00201F72" w:rsidRDefault="00201F72" w:rsidP="00105F33">
            <w:pPr>
              <w:spacing w:before="90" w:after="54" w:line="276" w:lineRule="auto"/>
              <w:ind w:left="57" w:right="57"/>
              <w:rPr>
                <w:bCs/>
              </w:rPr>
            </w:pPr>
            <w:r w:rsidRPr="006C5E05">
              <w:rPr>
                <w:bCs/>
              </w:rPr>
              <w:t>Omschrijving aard van opdracht</w:t>
            </w:r>
          </w:p>
          <w:p w14:paraId="6A3AB763" w14:textId="77777777" w:rsidR="00201F72" w:rsidRDefault="00201F72" w:rsidP="00105F33">
            <w:pPr>
              <w:spacing w:before="90" w:after="54" w:line="276" w:lineRule="auto"/>
              <w:ind w:right="57"/>
              <w:rPr>
                <w:bCs/>
              </w:rPr>
            </w:pPr>
          </w:p>
          <w:p w14:paraId="699A2FD2" w14:textId="77777777" w:rsidR="00201F72" w:rsidRDefault="00201F72" w:rsidP="00105F33">
            <w:pPr>
              <w:spacing w:before="90" w:after="54" w:line="276" w:lineRule="auto"/>
              <w:ind w:left="57" w:right="57"/>
              <w:rPr>
                <w:bCs/>
              </w:rPr>
            </w:pPr>
          </w:p>
          <w:p w14:paraId="5B2989D7" w14:textId="77777777" w:rsidR="00201F72" w:rsidRDefault="00201F72" w:rsidP="00105F33">
            <w:pPr>
              <w:spacing w:before="90" w:after="54" w:line="276" w:lineRule="auto"/>
              <w:ind w:left="57" w:right="57"/>
              <w:rPr>
                <w:bCs/>
              </w:rPr>
            </w:pPr>
          </w:p>
          <w:p w14:paraId="6399F54A" w14:textId="77777777"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2463FF36" w14:textId="77777777" w:rsidR="00201F72" w:rsidRDefault="00201F72" w:rsidP="00105F33">
            <w:pPr>
              <w:spacing w:before="90" w:after="54" w:line="276" w:lineRule="auto"/>
              <w:ind w:left="57" w:right="57"/>
              <w:rPr>
                <w:bCs/>
              </w:rPr>
            </w:pPr>
          </w:p>
        </w:tc>
      </w:tr>
      <w:tr w:rsidR="00201F72" w:rsidRPr="0097241C" w14:paraId="20E58428" w14:textId="77777777"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314C6073" w14:textId="77777777" w:rsidR="00201F72" w:rsidRPr="0097241C" w:rsidRDefault="00201F72" w:rsidP="00105F33">
            <w:r w:rsidRPr="006C5E05">
              <w:t xml:space="preserve">Ondergetekende verklaart bovenstaande tabel naar waarheid te hebben ingevuld. </w:t>
            </w:r>
          </w:p>
          <w:p w14:paraId="5A1CE0B6" w14:textId="77777777"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14:paraId="7240AEBD" w14:textId="77777777" w:rsidTr="00105F33">
        <w:trPr>
          <w:trHeight w:val="297"/>
          <w:jc w:val="center"/>
        </w:trPr>
        <w:tc>
          <w:tcPr>
            <w:tcW w:w="2835" w:type="dxa"/>
            <w:gridSpan w:val="2"/>
            <w:shd w:val="clear" w:color="auto" w:fill="E6E6E6"/>
          </w:tcPr>
          <w:p w14:paraId="200BA470" w14:textId="77777777"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14:paraId="79B00F1C" w14:textId="77777777" w:rsidR="00201F72" w:rsidRPr="004E100F" w:rsidRDefault="00201F72" w:rsidP="00105F33">
            <w:pPr>
              <w:spacing w:before="90" w:after="54"/>
              <w:ind w:left="57" w:right="57"/>
              <w:rPr>
                <w:rFonts w:cs="Tahoma"/>
              </w:rPr>
            </w:pPr>
          </w:p>
        </w:tc>
      </w:tr>
      <w:tr w:rsidR="00201F72" w:rsidRPr="004E100F" w14:paraId="7D097FB0" w14:textId="77777777" w:rsidTr="00105F33">
        <w:trPr>
          <w:jc w:val="center"/>
        </w:trPr>
        <w:tc>
          <w:tcPr>
            <w:tcW w:w="2835" w:type="dxa"/>
            <w:gridSpan w:val="2"/>
            <w:shd w:val="clear" w:color="auto" w:fill="E6E6E6"/>
          </w:tcPr>
          <w:p w14:paraId="367C7562" w14:textId="77777777"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 xml:space="preserve">rechtsgeldig </w:t>
            </w:r>
            <w:r w:rsidRPr="00115448">
              <w:rPr>
                <w:rFonts w:cs="Tahoma"/>
              </w:rPr>
              <w:lastRenderedPageBreak/>
              <w:t>vertegenwoordiger</w:t>
            </w:r>
            <w:r>
              <w:rPr>
                <w:rFonts w:cs="Tahoma"/>
              </w:rPr>
              <w:t xml:space="preserve"> Gegadigde</w:t>
            </w:r>
          </w:p>
        </w:tc>
        <w:tc>
          <w:tcPr>
            <w:tcW w:w="5671" w:type="dxa"/>
            <w:gridSpan w:val="2"/>
          </w:tcPr>
          <w:p w14:paraId="5FAFF9A8" w14:textId="77777777" w:rsidR="00201F72" w:rsidRPr="004E100F" w:rsidRDefault="00201F72" w:rsidP="00105F33">
            <w:pPr>
              <w:spacing w:before="90" w:after="54"/>
              <w:ind w:left="57" w:right="57"/>
              <w:rPr>
                <w:rFonts w:cs="Tahoma"/>
              </w:rPr>
            </w:pPr>
          </w:p>
        </w:tc>
      </w:tr>
      <w:tr w:rsidR="00201F72" w:rsidRPr="004E100F" w14:paraId="6526B93E" w14:textId="77777777" w:rsidTr="00105F33">
        <w:trPr>
          <w:jc w:val="center"/>
        </w:trPr>
        <w:tc>
          <w:tcPr>
            <w:tcW w:w="2835" w:type="dxa"/>
            <w:gridSpan w:val="2"/>
            <w:shd w:val="clear" w:color="auto" w:fill="E6E6E6"/>
          </w:tcPr>
          <w:p w14:paraId="70748516" w14:textId="77777777" w:rsidR="00201F72" w:rsidRPr="004E100F" w:rsidRDefault="00201F72" w:rsidP="00105F33">
            <w:pPr>
              <w:spacing w:before="90" w:after="54"/>
              <w:ind w:left="57" w:right="57"/>
              <w:jc w:val="left"/>
              <w:rPr>
                <w:rFonts w:cs="Tahoma"/>
              </w:rPr>
            </w:pPr>
            <w:r w:rsidRPr="004E100F">
              <w:rPr>
                <w:rFonts w:cs="Tahoma"/>
              </w:rPr>
              <w:t>Functie</w:t>
            </w:r>
          </w:p>
        </w:tc>
        <w:tc>
          <w:tcPr>
            <w:tcW w:w="5671" w:type="dxa"/>
            <w:gridSpan w:val="2"/>
          </w:tcPr>
          <w:p w14:paraId="41228A76" w14:textId="77777777" w:rsidR="00201F72" w:rsidRPr="004E100F" w:rsidRDefault="00201F72" w:rsidP="00105F33">
            <w:pPr>
              <w:spacing w:before="90" w:after="54"/>
              <w:ind w:left="57" w:right="57"/>
              <w:rPr>
                <w:rFonts w:cs="Tahoma"/>
              </w:rPr>
            </w:pPr>
          </w:p>
        </w:tc>
      </w:tr>
      <w:tr w:rsidR="00201F72" w:rsidRPr="004E100F" w14:paraId="41099E6C" w14:textId="77777777" w:rsidTr="00105F33">
        <w:trPr>
          <w:jc w:val="center"/>
        </w:trPr>
        <w:tc>
          <w:tcPr>
            <w:tcW w:w="2835" w:type="dxa"/>
            <w:gridSpan w:val="2"/>
            <w:shd w:val="clear" w:color="auto" w:fill="E6E6E6"/>
          </w:tcPr>
          <w:p w14:paraId="199D5A57" w14:textId="77777777" w:rsidR="00201F72" w:rsidRPr="004E100F" w:rsidRDefault="00201F72" w:rsidP="00105F33">
            <w:pPr>
              <w:spacing w:before="90" w:after="54"/>
              <w:ind w:left="57" w:right="57"/>
              <w:jc w:val="left"/>
              <w:rPr>
                <w:rFonts w:cs="Tahoma"/>
              </w:rPr>
            </w:pPr>
            <w:r w:rsidRPr="004E100F">
              <w:rPr>
                <w:rFonts w:cs="Tahoma"/>
              </w:rPr>
              <w:t>Handtekening</w:t>
            </w:r>
          </w:p>
          <w:p w14:paraId="449F74C7" w14:textId="77777777" w:rsidR="00201F72" w:rsidRDefault="00201F72" w:rsidP="00105F33">
            <w:pPr>
              <w:spacing w:before="90" w:after="54"/>
              <w:ind w:left="57" w:right="57"/>
              <w:jc w:val="left"/>
              <w:rPr>
                <w:rFonts w:cs="Tahoma"/>
              </w:rPr>
            </w:pPr>
          </w:p>
          <w:p w14:paraId="344FC079" w14:textId="77777777" w:rsidR="00201F72" w:rsidRPr="004E100F" w:rsidRDefault="00201F72" w:rsidP="00105F33">
            <w:pPr>
              <w:spacing w:before="90" w:after="54"/>
              <w:ind w:left="57" w:right="57"/>
              <w:jc w:val="left"/>
              <w:rPr>
                <w:rFonts w:cs="Tahoma"/>
              </w:rPr>
            </w:pPr>
          </w:p>
        </w:tc>
        <w:tc>
          <w:tcPr>
            <w:tcW w:w="5671" w:type="dxa"/>
            <w:gridSpan w:val="2"/>
          </w:tcPr>
          <w:p w14:paraId="7297B50D" w14:textId="77777777" w:rsidR="00201F72" w:rsidRPr="004E100F" w:rsidRDefault="00201F72" w:rsidP="00105F33">
            <w:pPr>
              <w:spacing w:before="90" w:after="54"/>
              <w:ind w:left="57" w:right="57"/>
              <w:rPr>
                <w:rFonts w:cs="Tahoma"/>
              </w:rPr>
            </w:pPr>
          </w:p>
        </w:tc>
      </w:tr>
      <w:tr w:rsidR="00201F72" w:rsidRPr="004E100F" w14:paraId="65B7FD08" w14:textId="77777777" w:rsidTr="00105F33">
        <w:trPr>
          <w:jc w:val="center"/>
        </w:trPr>
        <w:tc>
          <w:tcPr>
            <w:tcW w:w="2835" w:type="dxa"/>
            <w:gridSpan w:val="2"/>
            <w:shd w:val="clear" w:color="auto" w:fill="E6E6E6"/>
          </w:tcPr>
          <w:p w14:paraId="290F61E3" w14:textId="77777777"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14:paraId="4E2B1456" w14:textId="77777777" w:rsidR="00201F72" w:rsidRPr="004E100F" w:rsidRDefault="00201F72" w:rsidP="00105F33">
            <w:pPr>
              <w:spacing w:before="90" w:after="54"/>
              <w:ind w:left="57" w:right="57"/>
              <w:rPr>
                <w:rFonts w:cs="Tahoma"/>
              </w:rPr>
            </w:pPr>
          </w:p>
        </w:tc>
      </w:tr>
    </w:tbl>
    <w:p w14:paraId="5E731B48" w14:textId="78AC3C22" w:rsidR="004312AF" w:rsidRDefault="004312AF" w:rsidP="00CE0D3B">
      <w:pPr>
        <w:rPr>
          <w:szCs w:val="20"/>
        </w:rPr>
      </w:pPr>
    </w:p>
    <w:p w14:paraId="028BCDDB" w14:textId="77777777" w:rsidR="004312AF" w:rsidRDefault="004312AF">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4312AF" w:rsidRPr="0097241C" w14:paraId="4B53A86D" w14:textId="77777777" w:rsidTr="0005322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489305D5" w14:textId="77777777" w:rsidR="004312AF" w:rsidRPr="0097241C" w:rsidRDefault="004312AF" w:rsidP="00053229">
            <w:pPr>
              <w:spacing w:before="90" w:after="54"/>
              <w:ind w:left="57" w:right="57"/>
              <w:jc w:val="center"/>
              <w:rPr>
                <w:b/>
                <w:bCs/>
              </w:rPr>
            </w:pPr>
            <w:r w:rsidRPr="0097241C">
              <w:rPr>
                <w:b/>
                <w:bCs/>
              </w:rPr>
              <w:lastRenderedPageBreak/>
              <w:t>Gegevens opdrachtgeve</w:t>
            </w:r>
            <w:r>
              <w:rPr>
                <w:b/>
                <w:bCs/>
              </w:rPr>
              <w:t>nde instantie of onderneming</w:t>
            </w:r>
          </w:p>
        </w:tc>
      </w:tr>
      <w:tr w:rsidR="004312AF" w:rsidRPr="0097241C" w14:paraId="2EAEE915" w14:textId="77777777" w:rsidTr="00053229">
        <w:trPr>
          <w:cantSplit/>
          <w:jc w:val="center"/>
        </w:trPr>
        <w:tc>
          <w:tcPr>
            <w:tcW w:w="567" w:type="dxa"/>
            <w:tcBorders>
              <w:top w:val="single" w:sz="12" w:space="0" w:color="808080"/>
            </w:tcBorders>
          </w:tcPr>
          <w:p w14:paraId="63713496" w14:textId="77777777" w:rsidR="004312AF" w:rsidRPr="006C5E05" w:rsidRDefault="004312AF" w:rsidP="00053229">
            <w:pPr>
              <w:spacing w:before="90" w:after="54" w:line="276" w:lineRule="auto"/>
              <w:ind w:left="57" w:right="57"/>
            </w:pPr>
          </w:p>
        </w:tc>
        <w:tc>
          <w:tcPr>
            <w:tcW w:w="3686" w:type="dxa"/>
            <w:gridSpan w:val="2"/>
            <w:tcBorders>
              <w:top w:val="single" w:sz="12" w:space="0" w:color="808080"/>
            </w:tcBorders>
            <w:shd w:val="clear" w:color="auto" w:fill="E6E6E6"/>
            <w:vAlign w:val="center"/>
          </w:tcPr>
          <w:p w14:paraId="08FB5A47" w14:textId="6824D49A" w:rsidR="004312AF" w:rsidRPr="0064005D" w:rsidRDefault="004312AF" w:rsidP="004312AF">
            <w:pPr>
              <w:spacing w:before="90" w:after="54" w:line="276" w:lineRule="auto"/>
              <w:ind w:left="57" w:right="57"/>
              <w:rPr>
                <w:b/>
              </w:rPr>
            </w:pPr>
            <w:r w:rsidRPr="0064005D">
              <w:rPr>
                <w:b/>
              </w:rPr>
              <w:t>Betrekking op Kerncompetentie</w:t>
            </w:r>
            <w:r>
              <w:rPr>
                <w:b/>
              </w:rPr>
              <w:t xml:space="preserve"> 2.1</w:t>
            </w:r>
            <w:r w:rsidRPr="0064005D">
              <w:rPr>
                <w:b/>
              </w:rPr>
              <w:t>:</w:t>
            </w:r>
          </w:p>
        </w:tc>
        <w:tc>
          <w:tcPr>
            <w:tcW w:w="4253" w:type="dxa"/>
            <w:tcBorders>
              <w:top w:val="single" w:sz="12" w:space="0" w:color="808080"/>
            </w:tcBorders>
          </w:tcPr>
          <w:p w14:paraId="2DC30BF8" w14:textId="0B49D4B4" w:rsidR="004312AF" w:rsidRPr="00133B8C" w:rsidRDefault="004312AF" w:rsidP="00053229">
            <w:pPr>
              <w:spacing w:before="90" w:after="54" w:line="276" w:lineRule="auto"/>
              <w:ind w:left="57" w:right="57"/>
              <w:jc w:val="left"/>
              <w:rPr>
                <w:color w:val="548DD4" w:themeColor="text2" w:themeTint="99"/>
              </w:rPr>
            </w:pPr>
            <w:r w:rsidRPr="004312AF">
              <w:t>Ervaring met het managen en (laten) uitvoeren van schoonmaakwerkzaamheden op locatie van een opdrachtgever waarbij opdrachtgever Gegadigde aanstuurt op snelheid, zorgvuldigheid en het meetbaar maken van de prestatie in één object van minimaal 25.000m2.</w:t>
            </w:r>
          </w:p>
        </w:tc>
      </w:tr>
      <w:tr w:rsidR="004312AF" w:rsidRPr="0097241C" w14:paraId="76019E96" w14:textId="77777777" w:rsidTr="00053229">
        <w:trPr>
          <w:cantSplit/>
          <w:jc w:val="center"/>
        </w:trPr>
        <w:tc>
          <w:tcPr>
            <w:tcW w:w="567" w:type="dxa"/>
            <w:vMerge w:val="restart"/>
            <w:tcBorders>
              <w:top w:val="single" w:sz="12" w:space="0" w:color="808080"/>
            </w:tcBorders>
          </w:tcPr>
          <w:p w14:paraId="0730A91E" w14:textId="77777777" w:rsidR="004312AF" w:rsidRDefault="004312AF" w:rsidP="0005322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70D4993F" w14:textId="77777777" w:rsidR="004312AF" w:rsidRDefault="004312AF" w:rsidP="0005322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2707EC51" w14:textId="77777777" w:rsidR="004312AF" w:rsidRDefault="004312AF" w:rsidP="00053229">
            <w:pPr>
              <w:spacing w:before="90" w:after="54" w:line="276" w:lineRule="auto"/>
              <w:ind w:left="57" w:right="57"/>
            </w:pPr>
          </w:p>
        </w:tc>
      </w:tr>
      <w:tr w:rsidR="004312AF" w:rsidRPr="0097241C" w14:paraId="78A83FC7" w14:textId="77777777" w:rsidTr="00053229">
        <w:trPr>
          <w:cantSplit/>
          <w:jc w:val="center"/>
        </w:trPr>
        <w:tc>
          <w:tcPr>
            <w:tcW w:w="567" w:type="dxa"/>
            <w:vMerge/>
          </w:tcPr>
          <w:p w14:paraId="372DE56A"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76C6F656" w14:textId="77777777" w:rsidR="004312AF" w:rsidRDefault="004312AF" w:rsidP="00053229">
            <w:pPr>
              <w:spacing w:before="90" w:after="54" w:line="276" w:lineRule="auto"/>
              <w:ind w:left="57" w:right="57"/>
            </w:pPr>
            <w:r w:rsidRPr="006C5E05">
              <w:t>Adres</w:t>
            </w:r>
          </w:p>
        </w:tc>
        <w:tc>
          <w:tcPr>
            <w:tcW w:w="4253" w:type="dxa"/>
          </w:tcPr>
          <w:p w14:paraId="49E5317C" w14:textId="77777777" w:rsidR="004312AF" w:rsidRDefault="004312AF" w:rsidP="00053229">
            <w:pPr>
              <w:spacing w:before="90" w:after="54" w:line="276" w:lineRule="auto"/>
              <w:ind w:left="57" w:right="57"/>
            </w:pPr>
          </w:p>
        </w:tc>
      </w:tr>
      <w:tr w:rsidR="004312AF" w:rsidRPr="0097241C" w14:paraId="3CDE1AFE" w14:textId="77777777" w:rsidTr="00053229">
        <w:trPr>
          <w:cantSplit/>
          <w:jc w:val="center"/>
        </w:trPr>
        <w:tc>
          <w:tcPr>
            <w:tcW w:w="567" w:type="dxa"/>
            <w:vMerge/>
          </w:tcPr>
          <w:p w14:paraId="69A3BE69"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49CCAB92" w14:textId="77777777" w:rsidR="004312AF" w:rsidRDefault="004312AF" w:rsidP="00053229">
            <w:pPr>
              <w:spacing w:before="90" w:after="54" w:line="276" w:lineRule="auto"/>
              <w:ind w:left="57" w:right="57"/>
            </w:pPr>
            <w:r w:rsidRPr="006C5E05">
              <w:t>Postcode en plaatsnaam</w:t>
            </w:r>
          </w:p>
        </w:tc>
        <w:tc>
          <w:tcPr>
            <w:tcW w:w="4253" w:type="dxa"/>
          </w:tcPr>
          <w:p w14:paraId="4BDEC952" w14:textId="77777777" w:rsidR="004312AF" w:rsidRDefault="004312AF" w:rsidP="00053229">
            <w:pPr>
              <w:spacing w:before="90" w:after="54" w:line="276" w:lineRule="auto"/>
              <w:ind w:left="57" w:right="57"/>
            </w:pPr>
          </w:p>
        </w:tc>
      </w:tr>
      <w:tr w:rsidR="004312AF" w:rsidRPr="0097241C" w14:paraId="7A5323FB" w14:textId="77777777" w:rsidTr="00053229">
        <w:trPr>
          <w:cantSplit/>
          <w:jc w:val="center"/>
        </w:trPr>
        <w:tc>
          <w:tcPr>
            <w:tcW w:w="567" w:type="dxa"/>
            <w:vMerge w:val="restart"/>
          </w:tcPr>
          <w:p w14:paraId="2FBE51B3" w14:textId="77777777" w:rsidR="004312AF" w:rsidRDefault="004312AF" w:rsidP="00053229">
            <w:pPr>
              <w:spacing w:before="90" w:after="54" w:line="276" w:lineRule="auto"/>
              <w:ind w:left="57" w:right="57"/>
            </w:pPr>
            <w:r w:rsidRPr="006C5E05">
              <w:t>2)</w:t>
            </w:r>
          </w:p>
        </w:tc>
        <w:tc>
          <w:tcPr>
            <w:tcW w:w="3686" w:type="dxa"/>
            <w:gridSpan w:val="2"/>
            <w:shd w:val="clear" w:color="auto" w:fill="E6E6E6"/>
            <w:vAlign w:val="center"/>
          </w:tcPr>
          <w:p w14:paraId="3351082F" w14:textId="77777777" w:rsidR="004312AF" w:rsidRDefault="004312AF" w:rsidP="00053229">
            <w:pPr>
              <w:spacing w:before="90" w:after="54" w:line="276" w:lineRule="auto"/>
              <w:ind w:left="57" w:right="57"/>
            </w:pPr>
            <w:r w:rsidRPr="006C5E05">
              <w:t>Naam contactpersoon opdrachtgevende instantie of onderneming</w:t>
            </w:r>
          </w:p>
        </w:tc>
        <w:tc>
          <w:tcPr>
            <w:tcW w:w="4253" w:type="dxa"/>
          </w:tcPr>
          <w:p w14:paraId="46B3C9D7" w14:textId="77777777" w:rsidR="004312AF" w:rsidRDefault="004312AF" w:rsidP="00053229">
            <w:pPr>
              <w:spacing w:before="90" w:after="54" w:line="276" w:lineRule="auto"/>
              <w:ind w:left="57" w:right="57"/>
            </w:pPr>
          </w:p>
        </w:tc>
      </w:tr>
      <w:tr w:rsidR="004312AF" w:rsidRPr="0097241C" w14:paraId="74F7CA78" w14:textId="77777777" w:rsidTr="00053229">
        <w:trPr>
          <w:cantSplit/>
          <w:trHeight w:val="255"/>
          <w:jc w:val="center"/>
        </w:trPr>
        <w:tc>
          <w:tcPr>
            <w:tcW w:w="567" w:type="dxa"/>
            <w:vMerge/>
          </w:tcPr>
          <w:p w14:paraId="62983D15"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056C33DC" w14:textId="77777777" w:rsidR="004312AF" w:rsidRDefault="004312AF" w:rsidP="00053229">
            <w:pPr>
              <w:spacing w:before="90" w:after="54" w:line="276" w:lineRule="auto"/>
              <w:ind w:left="57" w:right="57"/>
            </w:pPr>
            <w:r w:rsidRPr="006C5E05">
              <w:t>Functie</w:t>
            </w:r>
          </w:p>
        </w:tc>
        <w:tc>
          <w:tcPr>
            <w:tcW w:w="4253" w:type="dxa"/>
          </w:tcPr>
          <w:p w14:paraId="230E419C" w14:textId="77777777" w:rsidR="004312AF" w:rsidRDefault="004312AF" w:rsidP="00053229">
            <w:pPr>
              <w:spacing w:before="90" w:after="54" w:line="276" w:lineRule="auto"/>
              <w:ind w:left="57" w:right="57"/>
            </w:pPr>
          </w:p>
        </w:tc>
      </w:tr>
      <w:tr w:rsidR="004312AF" w:rsidRPr="0097241C" w14:paraId="4EEE9371" w14:textId="77777777" w:rsidTr="00053229">
        <w:trPr>
          <w:cantSplit/>
          <w:jc w:val="center"/>
        </w:trPr>
        <w:tc>
          <w:tcPr>
            <w:tcW w:w="567" w:type="dxa"/>
            <w:vMerge/>
          </w:tcPr>
          <w:p w14:paraId="611F64C3"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0C6980C2" w14:textId="77777777" w:rsidR="004312AF" w:rsidRDefault="004312AF" w:rsidP="00053229">
            <w:pPr>
              <w:spacing w:before="90" w:after="54" w:line="276" w:lineRule="auto"/>
              <w:ind w:left="57" w:right="57"/>
            </w:pPr>
            <w:r w:rsidRPr="006C5E05">
              <w:t>Telefoonnummer</w:t>
            </w:r>
          </w:p>
        </w:tc>
        <w:tc>
          <w:tcPr>
            <w:tcW w:w="4253" w:type="dxa"/>
          </w:tcPr>
          <w:p w14:paraId="467D45E1" w14:textId="77777777" w:rsidR="004312AF" w:rsidRDefault="004312AF" w:rsidP="00053229">
            <w:pPr>
              <w:spacing w:before="90" w:after="54" w:line="276" w:lineRule="auto"/>
              <w:ind w:left="57" w:right="57"/>
            </w:pPr>
          </w:p>
        </w:tc>
      </w:tr>
      <w:tr w:rsidR="004312AF" w:rsidRPr="0097241C" w14:paraId="5626A4FD" w14:textId="77777777" w:rsidTr="00053229">
        <w:trPr>
          <w:cantSplit/>
          <w:jc w:val="center"/>
        </w:trPr>
        <w:tc>
          <w:tcPr>
            <w:tcW w:w="567" w:type="dxa"/>
            <w:vMerge/>
          </w:tcPr>
          <w:p w14:paraId="319B3390"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2A15E92A" w14:textId="77777777" w:rsidR="004312AF" w:rsidRDefault="004312AF" w:rsidP="00053229">
            <w:pPr>
              <w:spacing w:before="90" w:after="54" w:line="276" w:lineRule="auto"/>
              <w:ind w:left="57" w:right="57"/>
            </w:pPr>
            <w:r w:rsidRPr="006C5E05">
              <w:t>E-mailadres</w:t>
            </w:r>
          </w:p>
        </w:tc>
        <w:tc>
          <w:tcPr>
            <w:tcW w:w="4253" w:type="dxa"/>
          </w:tcPr>
          <w:p w14:paraId="259EBF89" w14:textId="77777777" w:rsidR="004312AF" w:rsidRDefault="004312AF" w:rsidP="00053229">
            <w:pPr>
              <w:spacing w:before="90" w:after="54" w:line="276" w:lineRule="auto"/>
              <w:ind w:left="57" w:right="57"/>
            </w:pPr>
          </w:p>
        </w:tc>
      </w:tr>
      <w:tr w:rsidR="004312AF" w:rsidRPr="0097241C" w14:paraId="23729058" w14:textId="77777777" w:rsidTr="00053229">
        <w:trPr>
          <w:cantSplit/>
          <w:jc w:val="center"/>
        </w:trPr>
        <w:tc>
          <w:tcPr>
            <w:tcW w:w="567" w:type="dxa"/>
            <w:vMerge/>
          </w:tcPr>
          <w:p w14:paraId="23945CEC" w14:textId="77777777" w:rsidR="004312AF" w:rsidRDefault="004312AF" w:rsidP="00053229">
            <w:pPr>
              <w:spacing w:before="90" w:after="54" w:line="276" w:lineRule="auto"/>
              <w:ind w:left="57" w:right="57"/>
            </w:pPr>
          </w:p>
        </w:tc>
        <w:tc>
          <w:tcPr>
            <w:tcW w:w="3686" w:type="dxa"/>
            <w:gridSpan w:val="2"/>
            <w:shd w:val="clear" w:color="auto" w:fill="E6E6E6"/>
            <w:vAlign w:val="center"/>
          </w:tcPr>
          <w:p w14:paraId="0DBD8980" w14:textId="77777777" w:rsidR="004312AF" w:rsidRDefault="004312AF" w:rsidP="00053229">
            <w:pPr>
              <w:spacing w:before="90" w:after="54" w:line="276" w:lineRule="auto"/>
              <w:ind w:left="57" w:right="57"/>
            </w:pPr>
            <w:r w:rsidRPr="006C5E05">
              <w:t>Branche/aard referentie</w:t>
            </w:r>
          </w:p>
        </w:tc>
        <w:tc>
          <w:tcPr>
            <w:tcW w:w="4253" w:type="dxa"/>
          </w:tcPr>
          <w:p w14:paraId="3B50BD15" w14:textId="77777777" w:rsidR="004312AF" w:rsidRDefault="004312AF" w:rsidP="00053229">
            <w:pPr>
              <w:spacing w:before="90" w:after="54" w:line="276" w:lineRule="auto"/>
              <w:ind w:left="57" w:right="57"/>
            </w:pPr>
          </w:p>
        </w:tc>
      </w:tr>
      <w:tr w:rsidR="004312AF" w:rsidRPr="0097241C" w14:paraId="26323A4D"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7D183EE8" w14:textId="77777777" w:rsidR="004312AF" w:rsidRPr="0097241C" w:rsidRDefault="004312AF" w:rsidP="00053229">
            <w:pPr>
              <w:jc w:val="center"/>
              <w:rPr>
                <w:b/>
                <w:bCs/>
              </w:rPr>
            </w:pPr>
            <w:r w:rsidRPr="006C5E05">
              <w:rPr>
                <w:b/>
                <w:bCs/>
              </w:rPr>
              <w:t>Projectgegevens</w:t>
            </w:r>
          </w:p>
        </w:tc>
      </w:tr>
      <w:tr w:rsidR="004312AF" w:rsidRPr="0097241C" w14:paraId="24775A2D"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6FF364BA" w14:textId="77777777" w:rsidR="004312AF" w:rsidRDefault="004312AF" w:rsidP="0005322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676C1BB8" w14:textId="77777777" w:rsidR="004312AF" w:rsidRDefault="004312AF" w:rsidP="0005322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39704E44" w14:textId="77777777" w:rsidR="004312AF" w:rsidRDefault="004312AF" w:rsidP="00053229">
            <w:pPr>
              <w:spacing w:before="90" w:after="54" w:line="276" w:lineRule="auto"/>
              <w:ind w:left="57" w:right="57"/>
            </w:pPr>
          </w:p>
        </w:tc>
      </w:tr>
      <w:tr w:rsidR="004312AF" w:rsidRPr="0097241C" w14:paraId="191A8AD1"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1CB312A" w14:textId="77777777" w:rsidR="004312AF" w:rsidRDefault="004312AF" w:rsidP="0005322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B29D04E" w14:textId="77777777" w:rsidR="004312AF" w:rsidRDefault="004312AF" w:rsidP="0005322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4E291514" w14:textId="77777777" w:rsidR="004312AF" w:rsidRDefault="004312AF" w:rsidP="00053229">
            <w:pPr>
              <w:spacing w:before="90" w:after="54" w:line="276" w:lineRule="auto"/>
              <w:ind w:left="57" w:right="57"/>
            </w:pPr>
          </w:p>
        </w:tc>
      </w:tr>
      <w:tr w:rsidR="004312AF" w:rsidRPr="0097241C" w14:paraId="650E7706"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4C32A4" w14:textId="77777777" w:rsidR="004312AF" w:rsidRDefault="004312AF" w:rsidP="0005322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83F98B1" w14:textId="77777777" w:rsidR="004312AF" w:rsidRDefault="004312AF" w:rsidP="0005322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D19358" w14:textId="77777777" w:rsidR="004312AF" w:rsidRDefault="004312AF" w:rsidP="00053229">
            <w:pPr>
              <w:spacing w:before="90" w:after="54" w:line="276" w:lineRule="auto"/>
              <w:ind w:left="57" w:right="57"/>
            </w:pPr>
          </w:p>
        </w:tc>
      </w:tr>
      <w:tr w:rsidR="004312AF" w:rsidRPr="0097241C" w14:paraId="00078453"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76F91C22" w14:textId="77777777" w:rsidR="004312AF" w:rsidRDefault="004312AF" w:rsidP="0005322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DB94753" w14:textId="77777777" w:rsidR="004312AF" w:rsidRDefault="004312AF" w:rsidP="0005322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7F22879" w14:textId="77777777" w:rsidR="004312AF" w:rsidRDefault="004312AF" w:rsidP="00053229">
            <w:pPr>
              <w:spacing w:before="90" w:after="54" w:line="276" w:lineRule="auto"/>
              <w:ind w:left="57" w:right="57"/>
            </w:pPr>
            <w:r w:rsidRPr="006C5E05">
              <w:t>€</w:t>
            </w:r>
          </w:p>
        </w:tc>
      </w:tr>
      <w:tr w:rsidR="004312AF" w:rsidRPr="0097241C" w14:paraId="5C6F084A"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B6C19E0" w14:textId="77777777" w:rsidR="004312AF" w:rsidRDefault="004312AF" w:rsidP="0005322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D298948" w14:textId="77777777" w:rsidR="004312AF" w:rsidRDefault="004312AF" w:rsidP="0005322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D846DA3" w14:textId="77777777" w:rsidR="004312AF" w:rsidRDefault="004312AF" w:rsidP="00053229">
            <w:pPr>
              <w:spacing w:before="90" w:after="54" w:line="276" w:lineRule="auto"/>
              <w:ind w:left="57" w:right="57"/>
            </w:pPr>
            <w:r w:rsidRPr="006C5E05">
              <w:t>€</w:t>
            </w:r>
          </w:p>
        </w:tc>
      </w:tr>
      <w:tr w:rsidR="004312AF" w:rsidRPr="0097241C" w14:paraId="0CFE831A"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A9DE550" w14:textId="77777777" w:rsidR="004312AF" w:rsidRDefault="004312AF" w:rsidP="0005322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672ED28" w14:textId="77777777" w:rsidR="004312AF" w:rsidRDefault="004312AF" w:rsidP="00053229">
            <w:pPr>
              <w:spacing w:before="90" w:after="54" w:line="276" w:lineRule="auto"/>
              <w:ind w:left="57" w:right="57"/>
              <w:rPr>
                <w:bCs/>
              </w:rPr>
            </w:pPr>
            <w:r w:rsidRPr="006C5E05">
              <w:rPr>
                <w:bCs/>
              </w:rPr>
              <w:t>Omschrijving aard van opdracht</w:t>
            </w:r>
          </w:p>
          <w:p w14:paraId="0200C8C3" w14:textId="77777777" w:rsidR="004312AF" w:rsidRDefault="004312AF" w:rsidP="00053229">
            <w:pPr>
              <w:spacing w:before="90" w:after="54" w:line="276" w:lineRule="auto"/>
              <w:ind w:right="57"/>
              <w:rPr>
                <w:bCs/>
              </w:rPr>
            </w:pPr>
          </w:p>
          <w:p w14:paraId="7322A146" w14:textId="77777777" w:rsidR="004312AF" w:rsidRDefault="004312AF" w:rsidP="00053229">
            <w:pPr>
              <w:spacing w:before="90" w:after="54" w:line="276" w:lineRule="auto"/>
              <w:ind w:left="57" w:right="57"/>
              <w:rPr>
                <w:bCs/>
              </w:rPr>
            </w:pPr>
          </w:p>
          <w:p w14:paraId="129202BB" w14:textId="77777777" w:rsidR="004312AF" w:rsidRDefault="004312AF" w:rsidP="00053229">
            <w:pPr>
              <w:spacing w:before="90" w:after="54" w:line="276" w:lineRule="auto"/>
              <w:ind w:left="57" w:right="57"/>
              <w:rPr>
                <w:bCs/>
              </w:rPr>
            </w:pPr>
          </w:p>
          <w:p w14:paraId="067F7390" w14:textId="77777777" w:rsidR="004312AF" w:rsidRDefault="004312AF" w:rsidP="0005322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6281148E" w14:textId="77777777" w:rsidR="004312AF" w:rsidRDefault="004312AF" w:rsidP="00053229">
            <w:pPr>
              <w:spacing w:before="90" w:after="54" w:line="276" w:lineRule="auto"/>
              <w:ind w:left="57" w:right="57"/>
              <w:rPr>
                <w:bCs/>
              </w:rPr>
            </w:pPr>
          </w:p>
        </w:tc>
      </w:tr>
      <w:tr w:rsidR="004312AF" w:rsidRPr="0097241C" w14:paraId="25456F07" w14:textId="77777777" w:rsidTr="0005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1AF8250F" w14:textId="77777777" w:rsidR="004312AF" w:rsidRPr="0097241C" w:rsidRDefault="004312AF" w:rsidP="00053229">
            <w:r w:rsidRPr="006C5E05">
              <w:t xml:space="preserve">Ondergetekende verklaart bovenstaande tabel naar waarheid te hebben ingevuld. </w:t>
            </w:r>
          </w:p>
          <w:p w14:paraId="3CB27529" w14:textId="77777777" w:rsidR="004312AF" w:rsidRDefault="004312AF" w:rsidP="0005322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4312AF" w:rsidRPr="004E100F" w14:paraId="14CDBD35" w14:textId="77777777" w:rsidTr="00053229">
        <w:trPr>
          <w:trHeight w:val="297"/>
          <w:jc w:val="center"/>
        </w:trPr>
        <w:tc>
          <w:tcPr>
            <w:tcW w:w="2835" w:type="dxa"/>
            <w:gridSpan w:val="2"/>
            <w:shd w:val="clear" w:color="auto" w:fill="E6E6E6"/>
          </w:tcPr>
          <w:p w14:paraId="73C11DCE" w14:textId="77777777" w:rsidR="004312AF" w:rsidRPr="004E100F" w:rsidRDefault="004312AF" w:rsidP="00053229">
            <w:pPr>
              <w:spacing w:before="90" w:after="54"/>
              <w:ind w:left="57" w:right="57"/>
              <w:jc w:val="left"/>
              <w:rPr>
                <w:rFonts w:cs="Tahoma"/>
              </w:rPr>
            </w:pPr>
            <w:r w:rsidRPr="004E100F">
              <w:rPr>
                <w:rFonts w:cs="Tahoma"/>
              </w:rPr>
              <w:t xml:space="preserve">Naam </w:t>
            </w:r>
            <w:r>
              <w:t>Gegadigde</w:t>
            </w:r>
          </w:p>
        </w:tc>
        <w:tc>
          <w:tcPr>
            <w:tcW w:w="5671" w:type="dxa"/>
            <w:gridSpan w:val="2"/>
          </w:tcPr>
          <w:p w14:paraId="52A165DD" w14:textId="77777777" w:rsidR="004312AF" w:rsidRPr="004E100F" w:rsidRDefault="004312AF" w:rsidP="00053229">
            <w:pPr>
              <w:spacing w:before="90" w:after="54"/>
              <w:ind w:left="57" w:right="57"/>
              <w:rPr>
                <w:rFonts w:cs="Tahoma"/>
              </w:rPr>
            </w:pPr>
          </w:p>
        </w:tc>
      </w:tr>
      <w:tr w:rsidR="004312AF" w:rsidRPr="004E100F" w14:paraId="43967F91" w14:textId="77777777" w:rsidTr="00053229">
        <w:trPr>
          <w:jc w:val="center"/>
        </w:trPr>
        <w:tc>
          <w:tcPr>
            <w:tcW w:w="2835" w:type="dxa"/>
            <w:gridSpan w:val="2"/>
            <w:shd w:val="clear" w:color="auto" w:fill="E6E6E6"/>
          </w:tcPr>
          <w:p w14:paraId="33E05FA3" w14:textId="77777777" w:rsidR="004312AF" w:rsidRPr="004E100F" w:rsidRDefault="004312AF" w:rsidP="00053229">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w:t>
            </w:r>
            <w:r>
              <w:rPr>
                <w:rFonts w:cs="Tahoma"/>
              </w:rPr>
              <w:lastRenderedPageBreak/>
              <w:t>Gegadigde</w:t>
            </w:r>
          </w:p>
        </w:tc>
        <w:tc>
          <w:tcPr>
            <w:tcW w:w="5671" w:type="dxa"/>
            <w:gridSpan w:val="2"/>
          </w:tcPr>
          <w:p w14:paraId="41C1D1B2" w14:textId="77777777" w:rsidR="004312AF" w:rsidRPr="004E100F" w:rsidRDefault="004312AF" w:rsidP="00053229">
            <w:pPr>
              <w:spacing w:before="90" w:after="54"/>
              <w:ind w:left="57" w:right="57"/>
              <w:rPr>
                <w:rFonts w:cs="Tahoma"/>
              </w:rPr>
            </w:pPr>
          </w:p>
        </w:tc>
      </w:tr>
      <w:tr w:rsidR="004312AF" w:rsidRPr="004E100F" w14:paraId="04ABB5EB" w14:textId="77777777" w:rsidTr="00053229">
        <w:trPr>
          <w:jc w:val="center"/>
        </w:trPr>
        <w:tc>
          <w:tcPr>
            <w:tcW w:w="2835" w:type="dxa"/>
            <w:gridSpan w:val="2"/>
            <w:shd w:val="clear" w:color="auto" w:fill="E6E6E6"/>
          </w:tcPr>
          <w:p w14:paraId="7FA8B8B6" w14:textId="77777777" w:rsidR="004312AF" w:rsidRPr="004E100F" w:rsidRDefault="004312AF" w:rsidP="00053229">
            <w:pPr>
              <w:spacing w:before="90" w:after="54"/>
              <w:ind w:left="57" w:right="57"/>
              <w:jc w:val="left"/>
              <w:rPr>
                <w:rFonts w:cs="Tahoma"/>
              </w:rPr>
            </w:pPr>
            <w:r w:rsidRPr="004E100F">
              <w:rPr>
                <w:rFonts w:cs="Tahoma"/>
              </w:rPr>
              <w:t>Functie</w:t>
            </w:r>
          </w:p>
        </w:tc>
        <w:tc>
          <w:tcPr>
            <w:tcW w:w="5671" w:type="dxa"/>
            <w:gridSpan w:val="2"/>
          </w:tcPr>
          <w:p w14:paraId="06C3128F" w14:textId="77777777" w:rsidR="004312AF" w:rsidRPr="004E100F" w:rsidRDefault="004312AF" w:rsidP="00053229">
            <w:pPr>
              <w:spacing w:before="90" w:after="54"/>
              <w:ind w:left="57" w:right="57"/>
              <w:rPr>
                <w:rFonts w:cs="Tahoma"/>
              </w:rPr>
            </w:pPr>
          </w:p>
        </w:tc>
      </w:tr>
      <w:tr w:rsidR="004312AF" w:rsidRPr="004E100F" w14:paraId="0B304BD2" w14:textId="77777777" w:rsidTr="00053229">
        <w:trPr>
          <w:jc w:val="center"/>
        </w:trPr>
        <w:tc>
          <w:tcPr>
            <w:tcW w:w="2835" w:type="dxa"/>
            <w:gridSpan w:val="2"/>
            <w:shd w:val="clear" w:color="auto" w:fill="E6E6E6"/>
          </w:tcPr>
          <w:p w14:paraId="4A6EB42A" w14:textId="77777777" w:rsidR="004312AF" w:rsidRPr="004E100F" w:rsidRDefault="004312AF" w:rsidP="00053229">
            <w:pPr>
              <w:spacing w:before="90" w:after="54"/>
              <w:ind w:left="57" w:right="57"/>
              <w:jc w:val="left"/>
              <w:rPr>
                <w:rFonts w:cs="Tahoma"/>
              </w:rPr>
            </w:pPr>
            <w:r w:rsidRPr="004E100F">
              <w:rPr>
                <w:rFonts w:cs="Tahoma"/>
              </w:rPr>
              <w:t>Handtekening</w:t>
            </w:r>
          </w:p>
          <w:p w14:paraId="14028727" w14:textId="77777777" w:rsidR="004312AF" w:rsidRDefault="004312AF" w:rsidP="00053229">
            <w:pPr>
              <w:spacing w:before="90" w:after="54"/>
              <w:ind w:left="57" w:right="57"/>
              <w:jc w:val="left"/>
              <w:rPr>
                <w:rFonts w:cs="Tahoma"/>
              </w:rPr>
            </w:pPr>
          </w:p>
          <w:p w14:paraId="4007991E" w14:textId="77777777" w:rsidR="004312AF" w:rsidRPr="004E100F" w:rsidRDefault="004312AF" w:rsidP="00053229">
            <w:pPr>
              <w:spacing w:before="90" w:after="54"/>
              <w:ind w:left="57" w:right="57"/>
              <w:jc w:val="left"/>
              <w:rPr>
                <w:rFonts w:cs="Tahoma"/>
              </w:rPr>
            </w:pPr>
          </w:p>
        </w:tc>
        <w:tc>
          <w:tcPr>
            <w:tcW w:w="5671" w:type="dxa"/>
            <w:gridSpan w:val="2"/>
          </w:tcPr>
          <w:p w14:paraId="7E89E558" w14:textId="77777777" w:rsidR="004312AF" w:rsidRPr="004E100F" w:rsidRDefault="004312AF" w:rsidP="00053229">
            <w:pPr>
              <w:spacing w:before="90" w:after="54"/>
              <w:ind w:left="57" w:right="57"/>
              <w:rPr>
                <w:rFonts w:cs="Tahoma"/>
              </w:rPr>
            </w:pPr>
          </w:p>
        </w:tc>
      </w:tr>
      <w:tr w:rsidR="004312AF" w:rsidRPr="004E100F" w14:paraId="31E50B74" w14:textId="77777777" w:rsidTr="00053229">
        <w:trPr>
          <w:jc w:val="center"/>
        </w:trPr>
        <w:tc>
          <w:tcPr>
            <w:tcW w:w="2835" w:type="dxa"/>
            <w:gridSpan w:val="2"/>
            <w:shd w:val="clear" w:color="auto" w:fill="E6E6E6"/>
          </w:tcPr>
          <w:p w14:paraId="56D96BAA" w14:textId="77777777" w:rsidR="004312AF" w:rsidRPr="004E100F" w:rsidRDefault="004312AF" w:rsidP="00053229">
            <w:pPr>
              <w:spacing w:before="90" w:after="54"/>
              <w:ind w:left="57" w:right="57"/>
              <w:jc w:val="left"/>
              <w:rPr>
                <w:rFonts w:cs="Tahoma"/>
              </w:rPr>
            </w:pPr>
            <w:r w:rsidRPr="004E100F">
              <w:rPr>
                <w:rFonts w:cs="Tahoma"/>
              </w:rPr>
              <w:t>Plaats en datum</w:t>
            </w:r>
          </w:p>
        </w:tc>
        <w:tc>
          <w:tcPr>
            <w:tcW w:w="5671" w:type="dxa"/>
            <w:gridSpan w:val="2"/>
          </w:tcPr>
          <w:p w14:paraId="6E043152" w14:textId="77777777" w:rsidR="004312AF" w:rsidRPr="004E100F" w:rsidRDefault="004312AF" w:rsidP="00053229">
            <w:pPr>
              <w:spacing w:before="90" w:after="54"/>
              <w:ind w:left="57" w:right="57"/>
              <w:rPr>
                <w:rFonts w:cs="Tahoma"/>
              </w:rPr>
            </w:pPr>
          </w:p>
        </w:tc>
      </w:tr>
    </w:tbl>
    <w:p w14:paraId="146819A3" w14:textId="77777777" w:rsidR="00201F72" w:rsidRDefault="00201F72" w:rsidP="00CE0D3B">
      <w:pPr>
        <w:rPr>
          <w:szCs w:val="20"/>
        </w:rPr>
      </w:pPr>
    </w:p>
    <w:p w14:paraId="00EA9145" w14:textId="77777777" w:rsidR="00201F72" w:rsidRDefault="00201F72">
      <w:pPr>
        <w:tabs>
          <w:tab w:val="clear" w:pos="737"/>
        </w:tabs>
        <w:spacing w:before="0" w:after="0" w:line="240" w:lineRule="auto"/>
        <w:jc w:val="left"/>
        <w:rPr>
          <w:szCs w:val="20"/>
        </w:rPr>
      </w:pPr>
    </w:p>
    <w:p w14:paraId="41D3BE10" w14:textId="77777777" w:rsidR="00CE0D3B" w:rsidRPr="000C4445" w:rsidRDefault="00CE0D3B" w:rsidP="00201F72">
      <w:pPr>
        <w:rPr>
          <w:color w:val="F79646" w:themeColor="accent6"/>
          <w:szCs w:val="20"/>
        </w:rPr>
      </w:pPr>
      <w:r>
        <w:rPr>
          <w:szCs w:val="20"/>
        </w:rPr>
        <w:br w:type="page"/>
      </w:r>
    </w:p>
    <w:p w14:paraId="732F35EA" w14:textId="52B0E0B5" w:rsidR="00CE0D3B" w:rsidRPr="00675DCC" w:rsidRDefault="00CE0D3B" w:rsidP="00675DCC">
      <w:pPr>
        <w:pStyle w:val="Kop1"/>
        <w:numPr>
          <w:ilvl w:val="0"/>
          <w:numId w:val="0"/>
        </w:numPr>
        <w:spacing w:line="288" w:lineRule="auto"/>
        <w:rPr>
          <w:sz w:val="28"/>
          <w:lang w:val="nl-NL"/>
        </w:rPr>
      </w:pPr>
      <w:bookmarkStart w:id="13" w:name="_Toc495582203"/>
      <w:r w:rsidRPr="00675DCC">
        <w:rPr>
          <w:sz w:val="28"/>
          <w:lang w:val="nl-NL"/>
        </w:rPr>
        <w:lastRenderedPageBreak/>
        <w:t xml:space="preserve">Standaardformulier </w:t>
      </w:r>
      <w:r w:rsidR="00675DCC" w:rsidRPr="00675DCC">
        <w:rPr>
          <w:sz w:val="28"/>
          <w:lang w:val="nl-NL"/>
        </w:rPr>
        <w:t>E</w:t>
      </w:r>
      <w:bookmarkEnd w:id="13"/>
    </w:p>
    <w:p w14:paraId="75344FF6" w14:textId="77777777" w:rsidR="00CE0D3B" w:rsidRPr="00651E1D" w:rsidRDefault="00CE0D3B" w:rsidP="00CE0D3B">
      <w:r w:rsidRPr="00545E1A">
        <w:t xml:space="preserve">Gegadigde verklaart, conform het bepaalde in </w:t>
      </w:r>
      <w:r w:rsidR="00545E1A">
        <w:t>§ 5.2.2</w:t>
      </w:r>
      <w:r w:rsidRPr="00545E1A">
        <w:t xml:space="preserve"> dat het personeel dat verantwoordelijk en leidinggevend is voor de uitvoering van de Opdracht de Nederlandse taal in woord en geschrift beheerst.</w:t>
      </w:r>
    </w:p>
    <w:p w14:paraId="72EC773E" w14:textId="77777777" w:rsidR="00CE0D3B" w:rsidRPr="00651E1D" w:rsidRDefault="00CE0D3B" w:rsidP="00CE0D3B"/>
    <w:p w14:paraId="74A76E7F" w14:textId="77777777" w:rsidR="00CE0D3B" w:rsidRPr="00651E1D" w:rsidRDefault="00545E1A" w:rsidP="00545E1A">
      <w:pPr>
        <w:tabs>
          <w:tab w:val="clear" w:pos="737"/>
          <w:tab w:val="left" w:pos="0"/>
        </w:tabs>
        <w:jc w:val="center"/>
      </w:pPr>
      <w:r w:rsidRPr="00651E1D">
        <w:rPr>
          <w:noProof/>
          <w:lang w:eastAsia="nl-NL"/>
        </w:rPr>
        <mc:AlternateContent>
          <mc:Choice Requires="wps">
            <w:drawing>
              <wp:anchor distT="0" distB="0" distL="114300" distR="114300" simplePos="0" relativeHeight="251665408" behindDoc="0" locked="0" layoutInCell="1" allowOverlap="1" wp14:anchorId="23D7B51C" wp14:editId="6A001280">
                <wp:simplePos x="0" y="0"/>
                <wp:positionH relativeFrom="column">
                  <wp:posOffset>3525901</wp:posOffset>
                </wp:positionH>
                <wp:positionV relativeFrom="paragraph">
                  <wp:posOffset>7264</wp:posOffset>
                </wp:positionV>
                <wp:extent cx="182880" cy="182880"/>
                <wp:effectExtent l="0" t="0" r="26670" b="2667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087BC" id="Rectangle 2" o:spid="_x0000_s1026" style="position:absolute;margin-left:277.65pt;margin-top:.55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8GHQIAADwEAAAOAAAAZHJzL2Uyb0RvYy54bWysU1Fv0zAQfkfiP1h+p2milnVR02nqKEIa&#10;bGLwA66Ok1g4tjm7Tcuv5+x0pQOeEHmw7nLnz3ffd7e8OfSa7SV6ZU3F88mUM2mErZVpK/71y+bN&#10;gjMfwNSgrZEVP0rPb1avXy0HV8rCdlbXEhmBGF8OruJdCK7MMi862YOfWCcNBRuLPQRysc1qhIHQ&#10;e50V0+nbbLBYO7RCek9/78YgXyX8ppEiPDSNl4HpilNtIZ2Yzm08s9USyhbBdUqcyoB/qKIHZejR&#10;M9QdBGA7VH9A9Uqg9bYJE2H7zDaNEjL1QN3k09+6eerAydQLkePdmSb//2DFp/0jMlWTdlecGehJ&#10;o8/EGphWS1ZEfgbnS0p7co8YO/Tu3opvnhm77ihL3iLaoZNQU1V5zM9eXIiOp6tsO3y0NaHDLthE&#10;1aHBPgISCeyQFDmeFZGHwAT9zBfFYkG6CQqd7PgClM+XHfrwXtqeRaPiSKUncNjf+zCmPqek4q1W&#10;9UZpnRxst2uNbA80HJv0pfqpx8s0bdhQ8et5MU/IL2L+EmKavr9B9CrQlGvVV3xxToIysvbO1FQm&#10;lAGUHm3qTpsTjZG5UYGtrY/EItpxhGnlyOgs/uBsoPGtuP++A5Sc6Q+GlLjOZ7M478mZza8KcvAy&#10;sr2MgBEEVfHA2Wiuw7gjO4eq7eilPPVu7C2p16jEbFR2rOpULI1o0ua0TnEHLv2U9WvpVz8BAAD/&#10;/wMAUEsDBBQABgAIAAAAIQALSgxK3QAAAAgBAAAPAAAAZHJzL2Rvd25yZXYueG1sTI/BToNAEIbv&#10;Jr7DZky82aVUTKEsjdHUxGNLL94WdgQqO0vYpUWf3vFUbzP5/vzzTb6dbS/OOPrOkYLlIgKBVDvT&#10;UaPgWO4e1iB80GR07wgVfKOHbXF7k+vMuAvt8XwIjeAS8plW0IYwZFL6ukWr/cINSMw+3Wh14HVs&#10;pBn1hcttL+MoepJWd8QXWj3gS4v112GyCqouPuqfffkW2XS3Cu9zeZo+XpW6v5ufNyACzuEahj99&#10;VoeCnSo3kfGiV5AkyYqjDJYgmCfrRx4qBXGagixy+f+B4hcAAP//AwBQSwECLQAUAAYACAAAACEA&#10;toM4kv4AAADhAQAAEwAAAAAAAAAAAAAAAAAAAAAAW0NvbnRlbnRfVHlwZXNdLnhtbFBLAQItABQA&#10;BgAIAAAAIQA4/SH/1gAAAJQBAAALAAAAAAAAAAAAAAAAAC8BAABfcmVscy8ucmVsc1BLAQItABQA&#10;BgAIAAAAIQAMcR8GHQIAADwEAAAOAAAAAAAAAAAAAAAAAC4CAABkcnMvZTJvRG9jLnhtbFBLAQIt&#10;ABQABgAIAAAAIQALSgxK3QAAAAgBAAAPAAAAAAAAAAAAAAAAAHcEAABkcnMvZG93bnJldi54bWxQ&#10;SwUGAAAAAAQABADzAAAAgQUAAAAA&#10;"/>
            </w:pict>
          </mc:Fallback>
        </mc:AlternateContent>
      </w:r>
      <w:r w:rsidRPr="00651E1D">
        <w:rPr>
          <w:noProof/>
          <w:lang w:eastAsia="nl-NL"/>
        </w:rPr>
        <mc:AlternateContent>
          <mc:Choice Requires="wps">
            <w:drawing>
              <wp:anchor distT="0" distB="0" distL="114300" distR="114300" simplePos="0" relativeHeight="251663360" behindDoc="0" locked="0" layoutInCell="1" allowOverlap="1" wp14:anchorId="656CBBA2" wp14:editId="1FD2B21C">
                <wp:simplePos x="0" y="0"/>
                <wp:positionH relativeFrom="column">
                  <wp:posOffset>2501671</wp:posOffset>
                </wp:positionH>
                <wp:positionV relativeFrom="paragraph">
                  <wp:posOffset>7214</wp:posOffset>
                </wp:positionV>
                <wp:extent cx="182880" cy="182880"/>
                <wp:effectExtent l="0" t="0" r="26670" b="2667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B03D9" id="Rectangle 2" o:spid="_x0000_s1026" style="position:absolute;margin-left:197pt;margin-top:.55pt;width:14.4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nzHAIAADsEAAAOAAAAZHJzL2Uyb0RvYy54bWysU1Fv0zAQfkfiP1h+p2midnRR02nqKEIa&#10;bGLwA1zHSSwcnzm7Tcuv5+x0pQOeEHmw7nLnz999d7e8OfSG7RV6Dbbi+WTKmbISam3bin/9snmz&#10;4MwHYWthwKqKH5XnN6vXr5aDK1UBHZhaISMQ68vBVbwLwZVZ5mWneuEn4JSlYAPYi0AutlmNYiD0&#10;3mTFdHqVDYC1Q5DKe/p7Nwb5KuE3jZLhoWm8CsxUnLiFdGI6t/HMVktRtihcp+WJhvgHFr3Qlh49&#10;Q92JINgO9R9QvZYIHpowkdBn0DRaqlQDVZNPf6vmqRNOpVpIHO/OMvn/Bys/7R+R6briV5xZ0VOL&#10;PpNowrZGsSLKMzhfUtaTe8RYoHf3IL95ZmHdUZa6RYShU6ImUnnMz15ciI6nq2w7fISa0MUuQFLq&#10;0GAfAUkDdkgNOZ4bog6BSfqZL4rFgtomKXSy4wuifL7s0If3CnoWjYojUU/gYn/vw5j6nJLIg9H1&#10;RhuTHGy3a4NsL2g2NulL/KnGyzRj2VDx63kxT8gvYv4SYpq+v0H0OtCQG91XfHFOEmVU7Z2tiaYo&#10;g9BmtKk6Y08yRuXGDmyhPpKKCOME08aR0QH+4Gyg6a24/74TqDgzHyx14jqfzeK4J2c2f1uQg5eR&#10;7WVEWElQFQ+cjeY6jCuyc6jbjl7KU+0Wbql7jU7Kxs6OrE5kaUJTb07bFFfg0k9Zv3Z+9RMAAP//&#10;AwBQSwMEFAAGAAgAAAAhAHyb+HDdAAAACAEAAA8AAABkcnMvZG93bnJldi54bWxMj8FOwzAQRO9I&#10;/IO1SNyoU7dCJMSpEKhIHNv0ws2JlyRtvI5ipw18PcuJHldvNfMm38yuF2ccQ+dJw3KRgECqve2o&#10;0XAotw9PIEI0ZE3vCTV8Y4BNcXuTm8z6C+3wvI+N4BAKmdHQxjhkUoa6RWfCwg9IzL786Ezkc2yk&#10;Hc2Fw10vVZI8Smc64obWDPjaYn3aT05D1amD+dmV74lLt6v4MZfH6fNN6/u7+eUZRMQ5/j/Dnz6r&#10;Q8FOlZ/IBtFrWKVr3hIZLEEwXyvFUyoNKk1BFrm8HlD8AgAA//8DAFBLAQItABQABgAIAAAAIQC2&#10;gziS/gAAAOEBAAATAAAAAAAAAAAAAAAAAAAAAABbQ29udGVudF9UeXBlc10ueG1sUEsBAi0AFAAG&#10;AAgAAAAhADj9If/WAAAAlAEAAAsAAAAAAAAAAAAAAAAALwEAAF9yZWxzLy5yZWxzUEsBAi0AFAAG&#10;AAgAAAAhAAdTWfMcAgAAOwQAAA4AAAAAAAAAAAAAAAAALgIAAGRycy9lMm9Eb2MueG1sUEsBAi0A&#10;FAAGAAgAAAAhAHyb+HDdAAAACAEAAA8AAAAAAAAAAAAAAAAAdgQAAGRycy9kb3ducmV2LnhtbFBL&#10;BQYAAAAABAAEAPMAAACABQAAAAA=&#10;"/>
            </w:pict>
          </mc:Fallback>
        </mc:AlternateContent>
      </w:r>
      <w:r w:rsidR="00CE0D3B" w:rsidRPr="00651E1D">
        <w:t>Ja</w:t>
      </w:r>
      <w:r>
        <w:tab/>
      </w:r>
      <w:r>
        <w:tab/>
        <w:t>Nee</w:t>
      </w:r>
    </w:p>
    <w:p w14:paraId="5646EA68" w14:textId="77777777" w:rsidR="00CE0D3B" w:rsidRPr="00651E1D" w:rsidRDefault="00CE0D3B" w:rsidP="00CE0D3B">
      <w:pPr>
        <w:spacing w:line="240" w:lineRule="auto"/>
      </w:pPr>
    </w:p>
    <w:p w14:paraId="799B83C0" w14:textId="77777777" w:rsidR="00CE0D3B" w:rsidRPr="00651E1D" w:rsidRDefault="00CE0D3B" w:rsidP="00CE0D3B"/>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651E1D" w14:paraId="5F2B7CC6" w14:textId="77777777" w:rsidTr="009941FA">
        <w:trPr>
          <w:trHeight w:val="297"/>
          <w:jc w:val="center"/>
        </w:trPr>
        <w:tc>
          <w:tcPr>
            <w:tcW w:w="2835" w:type="dxa"/>
            <w:shd w:val="clear" w:color="auto" w:fill="E6E6E6"/>
          </w:tcPr>
          <w:p w14:paraId="5E1A5323" w14:textId="77777777" w:rsidR="00CE0D3B" w:rsidRPr="00651E1D" w:rsidRDefault="00CE0D3B" w:rsidP="00545E1A">
            <w:pPr>
              <w:spacing w:before="90" w:after="54"/>
              <w:ind w:left="57" w:right="57"/>
              <w:jc w:val="left"/>
              <w:rPr>
                <w:rFonts w:cs="Tahoma"/>
              </w:rPr>
            </w:pPr>
            <w:r w:rsidRPr="00651E1D">
              <w:rPr>
                <w:rFonts w:cs="Tahoma"/>
              </w:rPr>
              <w:t xml:space="preserve">Naam </w:t>
            </w:r>
            <w:r>
              <w:t>Gegadigde</w:t>
            </w:r>
          </w:p>
        </w:tc>
        <w:tc>
          <w:tcPr>
            <w:tcW w:w="5670" w:type="dxa"/>
          </w:tcPr>
          <w:p w14:paraId="32F43F41" w14:textId="77777777" w:rsidR="00CE0D3B" w:rsidRPr="00651E1D" w:rsidRDefault="00CE0D3B" w:rsidP="009941FA">
            <w:pPr>
              <w:spacing w:before="90" w:after="54"/>
              <w:ind w:left="57" w:right="57"/>
              <w:rPr>
                <w:rFonts w:cs="Tahoma"/>
              </w:rPr>
            </w:pPr>
          </w:p>
        </w:tc>
      </w:tr>
      <w:tr w:rsidR="00CE0D3B" w:rsidRPr="00651E1D" w14:paraId="6D8AF626" w14:textId="77777777" w:rsidTr="009941FA">
        <w:trPr>
          <w:jc w:val="center"/>
        </w:trPr>
        <w:tc>
          <w:tcPr>
            <w:tcW w:w="2835" w:type="dxa"/>
            <w:shd w:val="clear" w:color="auto" w:fill="E6E6E6"/>
          </w:tcPr>
          <w:p w14:paraId="225EA1CE" w14:textId="77777777" w:rsidR="00CE0D3B" w:rsidRPr="00651E1D" w:rsidRDefault="00CE0D3B" w:rsidP="00545E1A">
            <w:pPr>
              <w:spacing w:before="90" w:after="54"/>
              <w:ind w:left="57" w:right="57"/>
              <w:jc w:val="left"/>
              <w:rPr>
                <w:rFonts w:cs="Tahoma"/>
              </w:rPr>
            </w:pPr>
            <w:r w:rsidRPr="00651E1D">
              <w:rPr>
                <w:rFonts w:cs="Tahoma"/>
              </w:rPr>
              <w:t xml:space="preserve">Naam rechtsgeldig vertegenwoordiger </w:t>
            </w:r>
            <w:r>
              <w:rPr>
                <w:rFonts w:cs="Tahoma"/>
              </w:rPr>
              <w:t>Gegadigde</w:t>
            </w:r>
          </w:p>
        </w:tc>
        <w:tc>
          <w:tcPr>
            <w:tcW w:w="5670" w:type="dxa"/>
          </w:tcPr>
          <w:p w14:paraId="23722891" w14:textId="77777777" w:rsidR="00CE0D3B" w:rsidRPr="00651E1D" w:rsidRDefault="00CE0D3B" w:rsidP="009941FA">
            <w:pPr>
              <w:spacing w:before="90" w:after="54"/>
              <w:ind w:left="57" w:right="57"/>
              <w:rPr>
                <w:rFonts w:cs="Tahoma"/>
              </w:rPr>
            </w:pPr>
          </w:p>
        </w:tc>
      </w:tr>
      <w:tr w:rsidR="00CE0D3B" w:rsidRPr="00651E1D" w14:paraId="405D421A" w14:textId="77777777" w:rsidTr="009941FA">
        <w:trPr>
          <w:jc w:val="center"/>
        </w:trPr>
        <w:tc>
          <w:tcPr>
            <w:tcW w:w="2835" w:type="dxa"/>
            <w:shd w:val="clear" w:color="auto" w:fill="E6E6E6"/>
          </w:tcPr>
          <w:p w14:paraId="071207D8" w14:textId="77777777" w:rsidR="00CE0D3B" w:rsidRPr="00651E1D" w:rsidRDefault="00CE0D3B" w:rsidP="00545E1A">
            <w:pPr>
              <w:spacing w:before="90" w:after="54"/>
              <w:ind w:left="57" w:right="57"/>
              <w:jc w:val="left"/>
              <w:rPr>
                <w:rFonts w:cs="Tahoma"/>
              </w:rPr>
            </w:pPr>
            <w:r w:rsidRPr="00651E1D">
              <w:rPr>
                <w:rFonts w:cs="Tahoma"/>
              </w:rPr>
              <w:t>Functie</w:t>
            </w:r>
          </w:p>
        </w:tc>
        <w:tc>
          <w:tcPr>
            <w:tcW w:w="5670" w:type="dxa"/>
          </w:tcPr>
          <w:p w14:paraId="59C39CA5" w14:textId="77777777" w:rsidR="00CE0D3B" w:rsidRPr="00651E1D" w:rsidRDefault="00CE0D3B" w:rsidP="009941FA">
            <w:pPr>
              <w:spacing w:before="90" w:after="54"/>
              <w:ind w:left="57" w:right="57"/>
              <w:rPr>
                <w:rFonts w:cs="Tahoma"/>
              </w:rPr>
            </w:pPr>
          </w:p>
        </w:tc>
      </w:tr>
      <w:tr w:rsidR="00CE0D3B" w:rsidRPr="00651E1D" w14:paraId="1B98ED6C" w14:textId="77777777" w:rsidTr="009941FA">
        <w:trPr>
          <w:jc w:val="center"/>
        </w:trPr>
        <w:tc>
          <w:tcPr>
            <w:tcW w:w="2835" w:type="dxa"/>
            <w:shd w:val="clear" w:color="auto" w:fill="E6E6E6"/>
          </w:tcPr>
          <w:p w14:paraId="54BDC951" w14:textId="77777777" w:rsidR="00CE0D3B" w:rsidRPr="00651E1D" w:rsidRDefault="00CE0D3B" w:rsidP="00545E1A">
            <w:pPr>
              <w:spacing w:before="90" w:after="54"/>
              <w:ind w:left="57" w:right="57"/>
              <w:jc w:val="left"/>
              <w:rPr>
                <w:rFonts w:cs="Tahoma"/>
              </w:rPr>
            </w:pPr>
            <w:r w:rsidRPr="00651E1D">
              <w:rPr>
                <w:rFonts w:cs="Tahoma"/>
              </w:rPr>
              <w:t>Handtekening</w:t>
            </w:r>
          </w:p>
          <w:p w14:paraId="0FE11B85" w14:textId="77777777" w:rsidR="00CE0D3B" w:rsidRPr="00651E1D" w:rsidRDefault="00CE0D3B" w:rsidP="00545E1A">
            <w:pPr>
              <w:spacing w:before="90" w:after="54"/>
              <w:ind w:left="57" w:right="57"/>
              <w:jc w:val="left"/>
              <w:rPr>
                <w:rFonts w:cs="Tahoma"/>
              </w:rPr>
            </w:pPr>
          </w:p>
        </w:tc>
        <w:tc>
          <w:tcPr>
            <w:tcW w:w="5670" w:type="dxa"/>
          </w:tcPr>
          <w:p w14:paraId="49E970CB" w14:textId="77777777" w:rsidR="00CE0D3B" w:rsidRPr="00651E1D" w:rsidRDefault="00CE0D3B" w:rsidP="009941FA">
            <w:pPr>
              <w:spacing w:before="90" w:after="54"/>
              <w:ind w:left="57" w:right="57"/>
              <w:rPr>
                <w:rFonts w:cs="Tahoma"/>
              </w:rPr>
            </w:pPr>
          </w:p>
        </w:tc>
      </w:tr>
      <w:tr w:rsidR="00CE0D3B" w:rsidRPr="00651E1D" w14:paraId="6B2B116D" w14:textId="77777777" w:rsidTr="009941FA">
        <w:trPr>
          <w:jc w:val="center"/>
        </w:trPr>
        <w:tc>
          <w:tcPr>
            <w:tcW w:w="2835" w:type="dxa"/>
            <w:shd w:val="clear" w:color="auto" w:fill="E6E6E6"/>
          </w:tcPr>
          <w:p w14:paraId="54D8FB42" w14:textId="77777777" w:rsidR="00CE0D3B" w:rsidRPr="00651E1D" w:rsidRDefault="00CE0D3B" w:rsidP="00545E1A">
            <w:pPr>
              <w:spacing w:before="90" w:after="54"/>
              <w:ind w:left="57" w:right="57"/>
              <w:jc w:val="left"/>
              <w:rPr>
                <w:rFonts w:cs="Tahoma"/>
              </w:rPr>
            </w:pPr>
            <w:r w:rsidRPr="00651E1D">
              <w:rPr>
                <w:rFonts w:cs="Tahoma"/>
              </w:rPr>
              <w:t>Plaats en datum</w:t>
            </w:r>
          </w:p>
        </w:tc>
        <w:tc>
          <w:tcPr>
            <w:tcW w:w="5670" w:type="dxa"/>
          </w:tcPr>
          <w:p w14:paraId="232C0791" w14:textId="77777777" w:rsidR="00CE0D3B" w:rsidRPr="00651E1D" w:rsidRDefault="00CE0D3B" w:rsidP="009941FA">
            <w:pPr>
              <w:spacing w:before="90" w:after="54"/>
              <w:ind w:left="57" w:right="57"/>
              <w:rPr>
                <w:rFonts w:cs="Tahoma"/>
              </w:rPr>
            </w:pPr>
          </w:p>
        </w:tc>
      </w:tr>
    </w:tbl>
    <w:p w14:paraId="6E4874F0" w14:textId="77777777" w:rsidR="00CE0D3B" w:rsidRDefault="00CE0D3B" w:rsidP="00CE0D3B">
      <w:pPr>
        <w:spacing w:line="240" w:lineRule="auto"/>
      </w:pPr>
    </w:p>
    <w:p w14:paraId="6CBAFC38" w14:textId="77777777" w:rsidR="00CE0D3B" w:rsidRDefault="00CE0D3B" w:rsidP="00CE0D3B">
      <w:r>
        <w:br w:type="page"/>
      </w:r>
    </w:p>
    <w:p w14:paraId="5C6AD2E0" w14:textId="322CD4B2" w:rsidR="00CE0D3B" w:rsidRPr="007B0EA1" w:rsidRDefault="00CE0D3B" w:rsidP="00CE0D3B">
      <w:pPr>
        <w:pStyle w:val="Kop1"/>
        <w:numPr>
          <w:ilvl w:val="0"/>
          <w:numId w:val="0"/>
        </w:numPr>
        <w:spacing w:line="288" w:lineRule="auto"/>
        <w:rPr>
          <w:sz w:val="28"/>
          <w:lang w:val="nl-NL"/>
        </w:rPr>
      </w:pPr>
      <w:bookmarkStart w:id="14" w:name="_Toc477513232"/>
      <w:bookmarkStart w:id="15" w:name="_Toc495582204"/>
      <w:r>
        <w:rPr>
          <w:sz w:val="28"/>
          <w:lang w:val="nl-NL"/>
        </w:rPr>
        <w:lastRenderedPageBreak/>
        <w:t xml:space="preserve">Standaardformulier </w:t>
      </w:r>
      <w:bookmarkEnd w:id="14"/>
      <w:r w:rsidR="00675DCC">
        <w:rPr>
          <w:sz w:val="28"/>
          <w:lang w:val="nl-NL"/>
        </w:rPr>
        <w:t>F</w:t>
      </w:r>
      <w:bookmarkEnd w:id="15"/>
    </w:p>
    <w:p w14:paraId="0928AFD3" w14:textId="77777777" w:rsidR="00CE0D3B" w:rsidRPr="00A703B0" w:rsidRDefault="00CE0D3B" w:rsidP="00CE0D3B">
      <w:pPr>
        <w:pStyle w:val="Plattetekst"/>
        <w:spacing w:after="0" w:line="288" w:lineRule="auto"/>
        <w:jc w:val="left"/>
        <w:rPr>
          <w:b/>
          <w:color w:val="1F497D" w:themeColor="text2"/>
          <w:sz w:val="22"/>
          <w:szCs w:val="22"/>
          <w:lang w:val="nl-NL"/>
        </w:rPr>
      </w:pPr>
      <w:r w:rsidRPr="00A703B0">
        <w:rPr>
          <w:b/>
          <w:color w:val="1F497D" w:themeColor="text2"/>
          <w:sz w:val="22"/>
          <w:szCs w:val="22"/>
          <w:lang w:val="nl-NL"/>
        </w:rPr>
        <w:t>Verklaring omtrent Combinatievorming</w:t>
      </w:r>
    </w:p>
    <w:p w14:paraId="78EDD9F6" w14:textId="77777777" w:rsidR="00CE0D3B" w:rsidRDefault="00CE0D3B" w:rsidP="00CE0D3B">
      <w:pPr>
        <w:pStyle w:val="Plattetekst"/>
        <w:spacing w:line="288" w:lineRule="auto"/>
        <w:rPr>
          <w:lang w:val="nl-NL"/>
        </w:rPr>
      </w:pPr>
      <w:r w:rsidRPr="00A703B0">
        <w:rPr>
          <w:lang w:val="nl-NL"/>
        </w:rPr>
        <w:t>De Combinatie dient bij Aanmelding een Verklaring over Combinatievorming in te dienen</w:t>
      </w:r>
      <w:r>
        <w:rPr>
          <w:lang w:val="nl-NL"/>
        </w:rPr>
        <w:t xml:space="preserve">, </w:t>
      </w:r>
    </w:p>
    <w:p w14:paraId="57CFA7EE" w14:textId="77777777" w:rsidR="00CE0D3B" w:rsidRDefault="00CE0D3B" w:rsidP="00CE0D3B">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189"/>
      </w:tblGrid>
      <w:tr w:rsidR="00CE0D3B" w14:paraId="0604A152" w14:textId="77777777" w:rsidTr="009941FA">
        <w:tc>
          <w:tcPr>
            <w:tcW w:w="9189" w:type="dxa"/>
          </w:tcPr>
          <w:p w14:paraId="546A2F26" w14:textId="77777777" w:rsidR="00CE0D3B" w:rsidRDefault="00CE0D3B" w:rsidP="009941FA">
            <w:pPr>
              <w:pStyle w:val="Plattetekst"/>
              <w:spacing w:line="288" w:lineRule="auto"/>
              <w:rPr>
                <w:lang w:val="nl-NL"/>
              </w:rPr>
            </w:pPr>
            <w:r>
              <w:rPr>
                <w:lang w:val="nl-NL"/>
              </w:rPr>
              <w:t>VERKLARING:</w:t>
            </w:r>
          </w:p>
          <w:p w14:paraId="089FAEE8" w14:textId="77777777" w:rsidR="00CE0D3B" w:rsidRDefault="00CE0D3B" w:rsidP="009941FA">
            <w:pPr>
              <w:pStyle w:val="Plattetekst"/>
              <w:spacing w:line="288" w:lineRule="auto"/>
              <w:rPr>
                <w:lang w:val="nl-NL"/>
              </w:rPr>
            </w:pPr>
            <w:r w:rsidRPr="00677374">
              <w:rPr>
                <w:lang w:val="nl-NL"/>
              </w:rPr>
              <w:t>(</w:t>
            </w:r>
            <w:r w:rsidRPr="00677374">
              <w:rPr>
                <w:i/>
                <w:lang w:val="nl-NL"/>
              </w:rPr>
              <w:t>ingaan op aantal, betekenis en capaciteit van de Combinanten in relatie tot het uit te voeren werk / levering / diensten</w:t>
            </w:r>
            <w:r w:rsidRPr="00677374">
              <w:rPr>
                <w:lang w:val="nl-NL"/>
              </w:rPr>
              <w:t>)</w:t>
            </w:r>
          </w:p>
          <w:p w14:paraId="7105B58C" w14:textId="77777777" w:rsidR="00CE0D3B" w:rsidRDefault="00CE0D3B" w:rsidP="009941FA">
            <w:pPr>
              <w:pStyle w:val="Plattetekst"/>
              <w:spacing w:line="288" w:lineRule="auto"/>
              <w:rPr>
                <w:lang w:val="nl-NL"/>
              </w:rPr>
            </w:pPr>
          </w:p>
          <w:p w14:paraId="0312AFB4" w14:textId="77777777" w:rsidR="00CE0D3B" w:rsidRDefault="00CE0D3B" w:rsidP="009941FA">
            <w:pPr>
              <w:pStyle w:val="Plattetekst"/>
              <w:spacing w:line="288" w:lineRule="auto"/>
              <w:rPr>
                <w:lang w:val="nl-NL"/>
              </w:rPr>
            </w:pPr>
          </w:p>
          <w:p w14:paraId="7EEB38F8" w14:textId="77777777" w:rsidR="00CE0D3B" w:rsidRDefault="00CE0D3B" w:rsidP="009941FA">
            <w:pPr>
              <w:pStyle w:val="Plattetekst"/>
              <w:spacing w:line="288" w:lineRule="auto"/>
              <w:rPr>
                <w:lang w:val="nl-NL"/>
              </w:rPr>
            </w:pPr>
          </w:p>
          <w:p w14:paraId="20F58539" w14:textId="77777777" w:rsidR="00CE0D3B" w:rsidRDefault="00CE0D3B" w:rsidP="009941FA">
            <w:pPr>
              <w:pStyle w:val="Plattetekst"/>
              <w:spacing w:line="288" w:lineRule="auto"/>
              <w:rPr>
                <w:lang w:val="nl-NL"/>
              </w:rPr>
            </w:pPr>
          </w:p>
        </w:tc>
      </w:tr>
    </w:tbl>
    <w:p w14:paraId="7AAD7072" w14:textId="77777777" w:rsidR="00CE0D3B" w:rsidRPr="007B0EA1" w:rsidRDefault="00CE0D3B" w:rsidP="00CE0D3B">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14:paraId="6ABFC550" w14:textId="77777777" w:rsidR="00CE0D3B" w:rsidRDefault="00CE0D3B" w:rsidP="00CE0D3B">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14:paraId="5A0190A9" w14:textId="77777777" w:rsidR="00CF69B5" w:rsidRDefault="00CF69B5" w:rsidP="00CE0D3B">
      <w:pPr>
        <w:pStyle w:val="Plattetekst"/>
        <w:spacing w:after="0" w:line="288" w:lineRule="auto"/>
        <w:jc w:val="left"/>
        <w:rPr>
          <w:lang w:val="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4E100F" w14:paraId="2AF0296B" w14:textId="77777777" w:rsidTr="009941FA">
        <w:trPr>
          <w:trHeight w:val="297"/>
          <w:jc w:val="center"/>
        </w:trPr>
        <w:tc>
          <w:tcPr>
            <w:tcW w:w="2835" w:type="dxa"/>
            <w:shd w:val="clear" w:color="auto" w:fill="E6E6E6"/>
          </w:tcPr>
          <w:p w14:paraId="0917943D" w14:textId="77777777" w:rsidR="00CE0D3B" w:rsidRPr="004E100F" w:rsidRDefault="00CE0D3B" w:rsidP="00CF69B5">
            <w:pPr>
              <w:spacing w:before="90" w:after="54"/>
              <w:ind w:left="57" w:right="57"/>
              <w:jc w:val="left"/>
              <w:rPr>
                <w:rFonts w:cs="Tahoma"/>
              </w:rPr>
            </w:pPr>
            <w:r w:rsidRPr="004E100F">
              <w:rPr>
                <w:rFonts w:cs="Tahoma"/>
              </w:rPr>
              <w:t xml:space="preserve">Naam </w:t>
            </w:r>
            <w:r w:rsidRPr="00A907AE">
              <w:rPr>
                <w:rFonts w:cs="Tahoma"/>
              </w:rPr>
              <w:t>Gegadigde</w:t>
            </w:r>
          </w:p>
        </w:tc>
        <w:tc>
          <w:tcPr>
            <w:tcW w:w="5670" w:type="dxa"/>
          </w:tcPr>
          <w:p w14:paraId="689EB0C3" w14:textId="77777777" w:rsidR="00CE0D3B" w:rsidRPr="004E100F" w:rsidRDefault="00CE0D3B" w:rsidP="009941FA">
            <w:pPr>
              <w:spacing w:before="90" w:after="54"/>
              <w:ind w:left="57" w:right="57"/>
              <w:rPr>
                <w:rFonts w:cs="Tahoma"/>
              </w:rPr>
            </w:pPr>
          </w:p>
        </w:tc>
      </w:tr>
      <w:tr w:rsidR="00CE0D3B" w:rsidRPr="004E100F" w14:paraId="357D31D4" w14:textId="77777777" w:rsidTr="009941FA">
        <w:trPr>
          <w:jc w:val="center"/>
        </w:trPr>
        <w:tc>
          <w:tcPr>
            <w:tcW w:w="2835" w:type="dxa"/>
            <w:shd w:val="clear" w:color="auto" w:fill="E6E6E6"/>
          </w:tcPr>
          <w:p w14:paraId="5A71BC05" w14:textId="77777777" w:rsidR="00CE0D3B" w:rsidRPr="004E100F" w:rsidRDefault="00CE0D3B" w:rsidP="00CF69B5">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5846F6F6" w14:textId="77777777" w:rsidR="00CE0D3B" w:rsidRPr="004E100F" w:rsidRDefault="00CE0D3B" w:rsidP="009941FA">
            <w:pPr>
              <w:spacing w:before="90" w:after="54"/>
              <w:ind w:left="57" w:right="57"/>
              <w:rPr>
                <w:rFonts w:cs="Tahoma"/>
              </w:rPr>
            </w:pPr>
          </w:p>
        </w:tc>
      </w:tr>
      <w:tr w:rsidR="00CE0D3B" w:rsidRPr="004E100F" w14:paraId="7CBEBB17" w14:textId="77777777" w:rsidTr="009941FA">
        <w:trPr>
          <w:jc w:val="center"/>
        </w:trPr>
        <w:tc>
          <w:tcPr>
            <w:tcW w:w="2835" w:type="dxa"/>
            <w:shd w:val="clear" w:color="auto" w:fill="E6E6E6"/>
          </w:tcPr>
          <w:p w14:paraId="1EED7287" w14:textId="77777777" w:rsidR="00CE0D3B" w:rsidRPr="004E100F" w:rsidRDefault="00CE0D3B" w:rsidP="00CF69B5">
            <w:pPr>
              <w:spacing w:before="90" w:after="54"/>
              <w:ind w:left="57" w:right="57"/>
              <w:jc w:val="left"/>
              <w:rPr>
                <w:rFonts w:cs="Tahoma"/>
              </w:rPr>
            </w:pPr>
            <w:r w:rsidRPr="004E100F">
              <w:rPr>
                <w:rFonts w:cs="Tahoma"/>
              </w:rPr>
              <w:t>Functie</w:t>
            </w:r>
          </w:p>
        </w:tc>
        <w:tc>
          <w:tcPr>
            <w:tcW w:w="5670" w:type="dxa"/>
          </w:tcPr>
          <w:p w14:paraId="164F56B9" w14:textId="77777777" w:rsidR="00CE0D3B" w:rsidRPr="004E100F" w:rsidRDefault="00CE0D3B" w:rsidP="009941FA">
            <w:pPr>
              <w:spacing w:before="90" w:after="54"/>
              <w:ind w:left="57" w:right="57"/>
              <w:rPr>
                <w:rFonts w:cs="Tahoma"/>
              </w:rPr>
            </w:pPr>
          </w:p>
        </w:tc>
      </w:tr>
      <w:tr w:rsidR="00CE0D3B" w:rsidRPr="004E100F" w14:paraId="5DE8B845" w14:textId="77777777" w:rsidTr="009941FA">
        <w:trPr>
          <w:jc w:val="center"/>
        </w:trPr>
        <w:tc>
          <w:tcPr>
            <w:tcW w:w="2835" w:type="dxa"/>
            <w:shd w:val="clear" w:color="auto" w:fill="E6E6E6"/>
          </w:tcPr>
          <w:p w14:paraId="3C1C50ED" w14:textId="77777777" w:rsidR="00CE0D3B" w:rsidRPr="004E100F" w:rsidRDefault="00CE0D3B" w:rsidP="00CF69B5">
            <w:pPr>
              <w:spacing w:before="90" w:after="54"/>
              <w:ind w:left="57" w:right="57"/>
              <w:jc w:val="left"/>
              <w:rPr>
                <w:rFonts w:cs="Tahoma"/>
              </w:rPr>
            </w:pPr>
            <w:r w:rsidRPr="004E100F">
              <w:rPr>
                <w:rFonts w:cs="Tahoma"/>
              </w:rPr>
              <w:t>Handtekening</w:t>
            </w:r>
          </w:p>
          <w:p w14:paraId="25595969" w14:textId="77777777" w:rsidR="00CE0D3B" w:rsidRPr="004E100F" w:rsidRDefault="00CE0D3B" w:rsidP="00CF69B5">
            <w:pPr>
              <w:spacing w:before="90" w:after="54"/>
              <w:ind w:left="57" w:right="57"/>
              <w:jc w:val="left"/>
              <w:rPr>
                <w:rFonts w:cs="Tahoma"/>
              </w:rPr>
            </w:pPr>
          </w:p>
        </w:tc>
        <w:tc>
          <w:tcPr>
            <w:tcW w:w="5670" w:type="dxa"/>
          </w:tcPr>
          <w:p w14:paraId="6FC7C54B" w14:textId="77777777" w:rsidR="00CE0D3B" w:rsidRPr="004E100F" w:rsidRDefault="00CE0D3B" w:rsidP="009941FA">
            <w:pPr>
              <w:spacing w:before="90" w:after="54"/>
              <w:ind w:left="57" w:right="57"/>
              <w:rPr>
                <w:rFonts w:cs="Tahoma"/>
              </w:rPr>
            </w:pPr>
          </w:p>
        </w:tc>
      </w:tr>
      <w:tr w:rsidR="00CE0D3B" w:rsidRPr="004E100F" w14:paraId="37D5C9B8" w14:textId="77777777" w:rsidTr="009941FA">
        <w:trPr>
          <w:jc w:val="center"/>
        </w:trPr>
        <w:tc>
          <w:tcPr>
            <w:tcW w:w="2835" w:type="dxa"/>
            <w:shd w:val="clear" w:color="auto" w:fill="E6E6E6"/>
          </w:tcPr>
          <w:p w14:paraId="43F209CE" w14:textId="77777777" w:rsidR="00CE0D3B" w:rsidRPr="004E100F" w:rsidRDefault="00CE0D3B" w:rsidP="00CF69B5">
            <w:pPr>
              <w:spacing w:before="90" w:after="54"/>
              <w:ind w:left="57" w:right="57"/>
              <w:jc w:val="left"/>
              <w:rPr>
                <w:rFonts w:cs="Tahoma"/>
              </w:rPr>
            </w:pPr>
            <w:r w:rsidRPr="004E100F">
              <w:rPr>
                <w:rFonts w:cs="Tahoma"/>
              </w:rPr>
              <w:t>Plaats en datum</w:t>
            </w:r>
          </w:p>
        </w:tc>
        <w:tc>
          <w:tcPr>
            <w:tcW w:w="5670" w:type="dxa"/>
          </w:tcPr>
          <w:p w14:paraId="376EFC67" w14:textId="77777777" w:rsidR="00CE0D3B" w:rsidRPr="004E100F" w:rsidRDefault="00CE0D3B" w:rsidP="009941FA">
            <w:pPr>
              <w:spacing w:before="90" w:after="54"/>
              <w:ind w:left="57" w:right="57"/>
              <w:rPr>
                <w:rFonts w:cs="Tahoma"/>
              </w:rPr>
            </w:pPr>
          </w:p>
        </w:tc>
      </w:tr>
    </w:tbl>
    <w:p w14:paraId="1FA86A91" w14:textId="77777777" w:rsidR="00CE0D3B" w:rsidRDefault="00CE0D3B" w:rsidP="00CE0D3B">
      <w:pPr>
        <w:rPr>
          <w:rFonts w:cs="Tahoma"/>
        </w:rPr>
      </w:pPr>
    </w:p>
    <w:p w14:paraId="1B0D0489" w14:textId="77777777" w:rsidR="00CE0D3B" w:rsidRPr="007B0EA1" w:rsidRDefault="00CE0D3B" w:rsidP="00CE0D3B">
      <w:pPr>
        <w:pStyle w:val="Plattetekst"/>
        <w:spacing w:after="0" w:line="288" w:lineRule="auto"/>
        <w:jc w:val="left"/>
        <w:rPr>
          <w:lang w:val="nl-NL"/>
        </w:rPr>
      </w:pPr>
    </w:p>
    <w:p w14:paraId="5D73B6A9" w14:textId="77777777" w:rsidR="00CE0D3B" w:rsidRPr="007B0EA1" w:rsidRDefault="00CE0D3B" w:rsidP="00CE0D3B">
      <w:pPr>
        <w:pStyle w:val="Plattetekst"/>
        <w:spacing w:after="0" w:line="288" w:lineRule="auto"/>
        <w:jc w:val="left"/>
        <w:rPr>
          <w:lang w:val="nl-NL"/>
        </w:rPr>
      </w:pPr>
    </w:p>
    <w:p w14:paraId="3B3368C2" w14:textId="77777777" w:rsidR="00CE0D3B" w:rsidRPr="007B0EA1" w:rsidRDefault="00CE0D3B" w:rsidP="00CF69B5">
      <w:pPr>
        <w:pStyle w:val="Kop1"/>
        <w:numPr>
          <w:ilvl w:val="0"/>
          <w:numId w:val="0"/>
        </w:numPr>
        <w:ind w:left="432" w:hanging="432"/>
      </w:pPr>
      <w:r>
        <w:br w:type="page"/>
      </w:r>
      <w:bookmarkStart w:id="16" w:name="_Toc477513233"/>
      <w:bookmarkStart w:id="17" w:name="_Toc495582205"/>
      <w:r>
        <w:lastRenderedPageBreak/>
        <w:t>BIJLAGE 1 – ARN 2016</w:t>
      </w:r>
      <w:bookmarkEnd w:id="16"/>
      <w:bookmarkEnd w:id="17"/>
    </w:p>
    <w:p w14:paraId="3E469B84" w14:textId="77777777" w:rsidR="00FA22B1" w:rsidRDefault="00CE0D3B" w:rsidP="00CF69B5">
      <w:r>
        <w:t>ARN 2016</w:t>
      </w:r>
      <w:r w:rsidRPr="00A918DD">
        <w:t>, versie 1.0 dd. 1 juli 2016</w:t>
      </w:r>
    </w:p>
    <w:p w14:paraId="35C8E3E8" w14:textId="77777777" w:rsidR="008B3286" w:rsidRDefault="008B3286">
      <w:pPr>
        <w:tabs>
          <w:tab w:val="clear" w:pos="737"/>
        </w:tabs>
        <w:spacing w:before="0" w:after="0" w:line="240" w:lineRule="auto"/>
        <w:jc w:val="left"/>
        <w:rPr>
          <w:b/>
          <w:color w:val="1F497D" w:themeColor="text2"/>
          <w:sz w:val="22"/>
          <w:szCs w:val="22"/>
        </w:rPr>
      </w:pPr>
      <w:r>
        <w:rPr>
          <w:b/>
          <w:color w:val="1F497D" w:themeColor="text2"/>
          <w:sz w:val="22"/>
          <w:szCs w:val="22"/>
        </w:rPr>
        <w:br w:type="page"/>
      </w:r>
    </w:p>
    <w:p w14:paraId="76DC03A9" w14:textId="77777777" w:rsidR="008B3286" w:rsidRPr="007B0EA1" w:rsidRDefault="008B3286" w:rsidP="008B3286">
      <w:pPr>
        <w:pStyle w:val="Kop1"/>
        <w:numPr>
          <w:ilvl w:val="0"/>
          <w:numId w:val="0"/>
        </w:numPr>
        <w:spacing w:line="288" w:lineRule="auto"/>
        <w:rPr>
          <w:sz w:val="28"/>
          <w:lang w:val="nl-NL"/>
        </w:rPr>
      </w:pPr>
      <w:bookmarkStart w:id="18" w:name="_Toc495582206"/>
      <w:r>
        <w:rPr>
          <w:sz w:val="28"/>
          <w:lang w:val="nl-NL"/>
        </w:rPr>
        <w:lastRenderedPageBreak/>
        <w:t>BIJLAGE 2 – Sjabloon stellen vragen NvI</w:t>
      </w:r>
      <w:bookmarkEnd w:id="18"/>
    </w:p>
    <w:p w14:paraId="71855610" w14:textId="77777777" w:rsidR="008B3286" w:rsidRDefault="008B3286" w:rsidP="008B3286">
      <w:r>
        <w:t>Zie bijgevoegde Excelsheet.</w:t>
      </w:r>
    </w:p>
    <w:p w14:paraId="2343A4C4" w14:textId="77777777" w:rsidR="00B308EE" w:rsidRDefault="00B308EE">
      <w:pPr>
        <w:tabs>
          <w:tab w:val="clear" w:pos="737"/>
        </w:tabs>
        <w:spacing w:before="0" w:after="0" w:line="240" w:lineRule="auto"/>
        <w:jc w:val="left"/>
      </w:pPr>
      <w:r>
        <w:br w:type="page"/>
      </w:r>
    </w:p>
    <w:p w14:paraId="7514BDE7" w14:textId="77777777" w:rsidR="00B308EE" w:rsidRPr="007B0EA1" w:rsidRDefault="00B308EE" w:rsidP="00B308EE">
      <w:pPr>
        <w:pStyle w:val="Kop1"/>
        <w:numPr>
          <w:ilvl w:val="0"/>
          <w:numId w:val="0"/>
        </w:numPr>
        <w:spacing w:line="288" w:lineRule="auto"/>
        <w:rPr>
          <w:sz w:val="28"/>
          <w:lang w:val="nl-NL"/>
        </w:rPr>
      </w:pPr>
      <w:bookmarkStart w:id="19" w:name="_Toc495582207"/>
      <w:r>
        <w:rPr>
          <w:sz w:val="28"/>
          <w:lang w:val="nl-NL"/>
        </w:rPr>
        <w:lastRenderedPageBreak/>
        <w:t>BIJLAGE 3 – MS Word sjablonen</w:t>
      </w:r>
      <w:bookmarkEnd w:id="19"/>
    </w:p>
    <w:p w14:paraId="37C64ACB" w14:textId="77777777" w:rsidR="00B308EE" w:rsidRPr="00CE0D3B" w:rsidRDefault="00B308EE" w:rsidP="00B308EE">
      <w:r>
        <w:t>Zie bijgevoegde MS Word-bestand.</w:t>
      </w:r>
    </w:p>
    <w:p w14:paraId="4D301B99" w14:textId="77777777" w:rsidR="00B308EE" w:rsidRPr="00CE0D3B" w:rsidRDefault="00B308EE" w:rsidP="008B3286"/>
    <w:p w14:paraId="499F8BDB" w14:textId="7987B099" w:rsidR="00F25E56" w:rsidRDefault="00F25E56" w:rsidP="00CE0D3B">
      <w:pPr>
        <w:pStyle w:val="Plattetekst"/>
        <w:spacing w:after="0" w:line="288" w:lineRule="auto"/>
        <w:jc w:val="left"/>
        <w:rPr>
          <w:b/>
          <w:color w:val="1F497D" w:themeColor="text2"/>
          <w:sz w:val="22"/>
          <w:szCs w:val="22"/>
          <w:lang w:val="nl-NL"/>
        </w:rPr>
      </w:pPr>
    </w:p>
    <w:p w14:paraId="4F068E21" w14:textId="77777777" w:rsidR="00F25E56" w:rsidRPr="00F25E56" w:rsidRDefault="00F25E56" w:rsidP="00F25E56"/>
    <w:p w14:paraId="690E9BB4" w14:textId="77777777" w:rsidR="00F25E56" w:rsidRPr="00F25E56" w:rsidRDefault="00F25E56" w:rsidP="00F25E56"/>
    <w:p w14:paraId="4F80582B" w14:textId="77777777" w:rsidR="00F25E56" w:rsidRPr="00F25E56" w:rsidRDefault="00F25E56" w:rsidP="00F25E56"/>
    <w:p w14:paraId="24E2C1D0" w14:textId="5DB42C98" w:rsidR="001102B4" w:rsidRDefault="001102B4">
      <w:pPr>
        <w:tabs>
          <w:tab w:val="clear" w:pos="737"/>
        </w:tabs>
        <w:spacing w:before="0" w:after="0" w:line="240" w:lineRule="auto"/>
        <w:jc w:val="left"/>
      </w:pPr>
      <w:r>
        <w:br w:type="page"/>
      </w:r>
    </w:p>
    <w:p w14:paraId="641F993D" w14:textId="77777777" w:rsidR="00F25E56" w:rsidRDefault="00F25E56" w:rsidP="00F25E56"/>
    <w:p w14:paraId="2B4697B9" w14:textId="77777777" w:rsidR="001102B4" w:rsidRDefault="001102B4" w:rsidP="00F25E56"/>
    <w:p w14:paraId="4E375086" w14:textId="77777777" w:rsidR="001102B4" w:rsidRDefault="001102B4" w:rsidP="00F25E56"/>
    <w:p w14:paraId="3B1906FC" w14:textId="77777777" w:rsidR="001102B4" w:rsidRDefault="001102B4" w:rsidP="00F25E56"/>
    <w:p w14:paraId="4A2DD760" w14:textId="77777777" w:rsidR="001102B4" w:rsidRDefault="001102B4" w:rsidP="00F25E56"/>
    <w:p w14:paraId="5BAC51F1" w14:textId="77777777" w:rsidR="001102B4" w:rsidRDefault="001102B4" w:rsidP="00F25E56"/>
    <w:p w14:paraId="7CD0831B" w14:textId="77777777" w:rsidR="001102B4" w:rsidRDefault="001102B4" w:rsidP="00F25E56"/>
    <w:p w14:paraId="6642ACF9" w14:textId="77777777" w:rsidR="001102B4" w:rsidRDefault="001102B4" w:rsidP="00F25E56"/>
    <w:p w14:paraId="26F2CA90" w14:textId="77777777" w:rsidR="001102B4" w:rsidRDefault="001102B4" w:rsidP="00F25E56"/>
    <w:p w14:paraId="4B51C4B0" w14:textId="77777777" w:rsidR="001102B4" w:rsidRDefault="001102B4" w:rsidP="00F25E56"/>
    <w:p w14:paraId="1FFBF988" w14:textId="07C17D3A" w:rsidR="00F25E56" w:rsidRPr="00F25E56" w:rsidRDefault="001102B4" w:rsidP="001102B4">
      <w:pPr>
        <w:jc w:val="center"/>
      </w:pPr>
      <w:r>
        <w:t>EINDE DOCUMENT</w:t>
      </w:r>
    </w:p>
    <w:p w14:paraId="4C0F9B2B" w14:textId="77777777" w:rsidR="00F25E56" w:rsidRPr="00F25E56" w:rsidRDefault="00F25E56" w:rsidP="00F25E56"/>
    <w:p w14:paraId="2F54852A" w14:textId="77777777" w:rsidR="00F25E56" w:rsidRPr="00F25E56" w:rsidRDefault="00F25E56" w:rsidP="00F25E56"/>
    <w:p w14:paraId="0FF152B6" w14:textId="77777777" w:rsidR="00F25E56" w:rsidRPr="00F25E56" w:rsidRDefault="00F25E56" w:rsidP="00F25E56"/>
    <w:p w14:paraId="42C7F9B8" w14:textId="77777777" w:rsidR="00F25E56" w:rsidRPr="00F25E56" w:rsidRDefault="00F25E56" w:rsidP="00F25E56"/>
    <w:p w14:paraId="5295FE28" w14:textId="77777777" w:rsidR="00F25E56" w:rsidRPr="00F25E56" w:rsidRDefault="00F25E56" w:rsidP="00F25E56"/>
    <w:p w14:paraId="56CECBD5" w14:textId="77777777" w:rsidR="00F25E56" w:rsidRPr="00F25E56" w:rsidRDefault="00F25E56" w:rsidP="00F25E56"/>
    <w:p w14:paraId="6B8ACAB7" w14:textId="77777777" w:rsidR="00F25E56" w:rsidRPr="00F25E56" w:rsidRDefault="00F25E56" w:rsidP="00F25E56"/>
    <w:p w14:paraId="15ED61D7" w14:textId="77777777" w:rsidR="00F25E56" w:rsidRPr="00F25E56" w:rsidRDefault="00F25E56" w:rsidP="00F25E56"/>
    <w:p w14:paraId="7FC72618" w14:textId="77777777" w:rsidR="00F25E56" w:rsidRPr="00F25E56" w:rsidRDefault="00F25E56" w:rsidP="00F25E56"/>
    <w:p w14:paraId="1B409CC3" w14:textId="77777777" w:rsidR="00F25E56" w:rsidRPr="00F25E56" w:rsidRDefault="00F25E56" w:rsidP="00F25E56"/>
    <w:p w14:paraId="31DA2F39" w14:textId="77777777" w:rsidR="00F25E56" w:rsidRPr="00F25E56" w:rsidRDefault="00F25E56" w:rsidP="00F25E56"/>
    <w:p w14:paraId="69C0DC05" w14:textId="77777777" w:rsidR="00F25E56" w:rsidRPr="00F25E56" w:rsidRDefault="00F25E56" w:rsidP="00F25E56"/>
    <w:p w14:paraId="051AD362" w14:textId="77777777" w:rsidR="00F25E56" w:rsidRPr="00F25E56" w:rsidRDefault="00F25E56" w:rsidP="00F25E56"/>
    <w:p w14:paraId="658EE7AC" w14:textId="712C1BD5" w:rsidR="00F25E56" w:rsidRDefault="00F25E56" w:rsidP="00F25E56"/>
    <w:p w14:paraId="4434B44A" w14:textId="34F542BD" w:rsidR="00F25E56" w:rsidRDefault="00F25E56" w:rsidP="00F25E56"/>
    <w:p w14:paraId="400E2DEB" w14:textId="77777777" w:rsidR="008B3286" w:rsidRPr="00F25E56" w:rsidRDefault="008B3286" w:rsidP="00F25E56">
      <w:pPr>
        <w:jc w:val="center"/>
      </w:pPr>
    </w:p>
    <w:sectPr w:rsidR="008B3286" w:rsidRPr="00F25E56" w:rsidSect="000D73E0">
      <w:headerReference w:type="default" r:id="rId14"/>
      <w:footerReference w:type="default" r:id="rId15"/>
      <w:headerReference w:type="first" r:id="rId16"/>
      <w:type w:val="continuous"/>
      <w:pgSz w:w="11907" w:h="16840" w:code="9"/>
      <w:pgMar w:top="1985" w:right="1417" w:bottom="1440" w:left="1440" w:header="284" w:footer="497" w:gutter="0"/>
      <w:pgNumType w:start="1"/>
      <w:cols w:space="708"/>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2D8AD" w14:textId="77777777" w:rsidR="00053229" w:rsidRDefault="00053229" w:rsidP="00991714">
      <w:r>
        <w:separator/>
      </w:r>
    </w:p>
  </w:endnote>
  <w:endnote w:type="continuationSeparator" w:id="0">
    <w:p w14:paraId="582CDBCB" w14:textId="77777777" w:rsidR="00053229" w:rsidRDefault="00053229" w:rsidP="0099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0943F" w14:textId="57243352" w:rsidR="00053229" w:rsidRPr="00991714" w:rsidRDefault="00053229" w:rsidP="00991714">
    <w:pPr>
      <w:rPr>
        <w:sz w:val="16"/>
        <w:szCs w:val="16"/>
      </w:rPr>
    </w:pPr>
    <w:r w:rsidRPr="00991714">
      <w:rPr>
        <w:sz w:val="16"/>
        <w:szCs w:val="16"/>
      </w:rPr>
      <w:t xml:space="preserve">Selectieleidraad - Programma Facilitaire Inkoop – </w:t>
    </w:r>
    <w:r w:rsidRPr="00F25E56">
      <w:rPr>
        <w:sz w:val="16"/>
        <w:szCs w:val="16"/>
      </w:rPr>
      <w:t>Schoonmaak Kantoren en Bedrijfsruimten</w:t>
    </w:r>
    <w:r>
      <w:rPr>
        <w:sz w:val="16"/>
        <w:szCs w:val="16"/>
      </w:rPr>
      <w:tab/>
    </w:r>
    <w:r>
      <w:rPr>
        <w:sz w:val="16"/>
        <w:szCs w:val="16"/>
      </w:rPr>
      <w:tab/>
    </w:r>
    <w:r w:rsidRPr="00991714">
      <w:rPr>
        <w:sz w:val="16"/>
        <w:szCs w:val="16"/>
      </w:rPr>
      <w:t xml:space="preserve">Blad </w:t>
    </w:r>
    <w:r w:rsidRPr="00991714">
      <w:rPr>
        <w:sz w:val="16"/>
        <w:szCs w:val="16"/>
      </w:rPr>
      <w:fldChar w:fldCharType="begin"/>
    </w:r>
    <w:r w:rsidRPr="00991714">
      <w:rPr>
        <w:sz w:val="16"/>
        <w:szCs w:val="16"/>
      </w:rPr>
      <w:instrText xml:space="preserve"> PAGE  \* Arabic  \* MERGEFORMAT </w:instrText>
    </w:r>
    <w:r w:rsidRPr="00991714">
      <w:rPr>
        <w:sz w:val="16"/>
        <w:szCs w:val="16"/>
      </w:rPr>
      <w:fldChar w:fldCharType="separate"/>
    </w:r>
    <w:r w:rsidR="009A4753">
      <w:rPr>
        <w:noProof/>
        <w:sz w:val="16"/>
        <w:szCs w:val="16"/>
      </w:rPr>
      <w:t>3</w:t>
    </w:r>
    <w:r w:rsidRPr="00991714">
      <w:rPr>
        <w:sz w:val="16"/>
        <w:szCs w:val="16"/>
      </w:rPr>
      <w:fldChar w:fldCharType="end"/>
    </w:r>
    <w:r w:rsidRPr="00991714">
      <w:rPr>
        <w:sz w:val="16"/>
        <w:szCs w:val="16"/>
      </w:rPr>
      <w:t xml:space="preserve"> van </w:t>
    </w:r>
    <w:r w:rsidRPr="00991714">
      <w:rPr>
        <w:sz w:val="16"/>
        <w:szCs w:val="16"/>
      </w:rPr>
      <w:fldChar w:fldCharType="begin"/>
    </w:r>
    <w:r w:rsidRPr="00991714">
      <w:rPr>
        <w:sz w:val="16"/>
        <w:szCs w:val="16"/>
      </w:rPr>
      <w:instrText xml:space="preserve"> NUMPAGES  \* Arabic  \* MERGEFORMAT </w:instrText>
    </w:r>
    <w:r w:rsidRPr="00991714">
      <w:rPr>
        <w:sz w:val="16"/>
        <w:szCs w:val="16"/>
      </w:rPr>
      <w:fldChar w:fldCharType="separate"/>
    </w:r>
    <w:r w:rsidR="009A4753">
      <w:rPr>
        <w:noProof/>
        <w:sz w:val="16"/>
        <w:szCs w:val="16"/>
      </w:rPr>
      <w:t>23</w:t>
    </w:r>
    <w:r w:rsidRPr="0099171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219DC" w14:textId="77777777" w:rsidR="00053229" w:rsidRDefault="00053229" w:rsidP="00991714">
      <w:r>
        <w:separator/>
      </w:r>
    </w:p>
  </w:footnote>
  <w:footnote w:type="continuationSeparator" w:id="0">
    <w:p w14:paraId="00A0AC3B" w14:textId="77777777" w:rsidR="00053229" w:rsidRDefault="00053229" w:rsidP="00991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8B30" w14:textId="77777777" w:rsidR="00053229" w:rsidRDefault="00053229" w:rsidP="00991714">
    <w:pPr>
      <w:pStyle w:val="Koptekst"/>
    </w:pPr>
    <w:r>
      <w:rPr>
        <w:noProof/>
        <w:lang w:eastAsia="nl-NL"/>
      </w:rPr>
      <w:drawing>
        <wp:anchor distT="0" distB="0" distL="114300" distR="114300" simplePos="0" relativeHeight="251660288" behindDoc="0" locked="0" layoutInCell="1" allowOverlap="1" wp14:anchorId="327E7096" wp14:editId="37B1F45F">
          <wp:simplePos x="0" y="0"/>
          <wp:positionH relativeFrom="column">
            <wp:posOffset>4403090</wp:posOffset>
          </wp:positionH>
          <wp:positionV relativeFrom="paragraph">
            <wp:posOffset>262890</wp:posOffset>
          </wp:positionV>
          <wp:extent cx="1562400" cy="601200"/>
          <wp:effectExtent l="0" t="0" r="0" b="889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327B0" w14:textId="77777777" w:rsidR="00053229" w:rsidRDefault="00053229" w:rsidP="00991714">
    <w:pPr>
      <w:pStyle w:val="Koptekst"/>
    </w:pPr>
    <w:r>
      <w:rPr>
        <w:noProof/>
        <w:lang w:eastAsia="nl-NL"/>
      </w:rPr>
      <w:drawing>
        <wp:anchor distT="0" distB="0" distL="114300" distR="114300" simplePos="0" relativeHeight="251659264" behindDoc="0" locked="0" layoutInCell="1" allowOverlap="1" wp14:anchorId="40F8BE19" wp14:editId="21A199E7">
          <wp:simplePos x="0" y="0"/>
          <wp:positionH relativeFrom="column">
            <wp:posOffset>4403090</wp:posOffset>
          </wp:positionH>
          <wp:positionV relativeFrom="paragraph">
            <wp:posOffset>262890</wp:posOffset>
          </wp:positionV>
          <wp:extent cx="1562400" cy="601200"/>
          <wp:effectExtent l="0" t="0" r="0" b="889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193EFF"/>
    <w:multiLevelType w:val="hybridMultilevel"/>
    <w:tmpl w:val="7FEC15F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A01C44"/>
    <w:multiLevelType w:val="hybridMultilevel"/>
    <w:tmpl w:val="2A8CB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44D0F9A"/>
    <w:multiLevelType w:val="hybridMultilevel"/>
    <w:tmpl w:val="57F60D20"/>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BA53C0"/>
    <w:multiLevelType w:val="hybridMultilevel"/>
    <w:tmpl w:val="1CB810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68E031F"/>
    <w:multiLevelType w:val="hybridMultilevel"/>
    <w:tmpl w:val="E75C4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096634"/>
    <w:multiLevelType w:val="hybridMultilevel"/>
    <w:tmpl w:val="35A8EE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892DE8"/>
    <w:multiLevelType w:val="hybridMultilevel"/>
    <w:tmpl w:val="4CD86216"/>
    <w:lvl w:ilvl="0" w:tplc="04130015">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73050C"/>
    <w:multiLevelType w:val="hybridMultilevel"/>
    <w:tmpl w:val="8BB4F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790808"/>
    <w:multiLevelType w:val="hybridMultilevel"/>
    <w:tmpl w:val="9002F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CBF69A9"/>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13"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5" w15:restartNumberingAfterBreak="0">
    <w:nsid w:val="332663A6"/>
    <w:multiLevelType w:val="hybridMultilevel"/>
    <w:tmpl w:val="3578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33375F"/>
    <w:multiLevelType w:val="hybridMultilevel"/>
    <w:tmpl w:val="CC627D52"/>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0" w15:restartNumberingAfterBreak="0">
    <w:nsid w:val="3DE95381"/>
    <w:multiLevelType w:val="hybridMultilevel"/>
    <w:tmpl w:val="AA283AB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3747CC8"/>
    <w:multiLevelType w:val="hybridMultilevel"/>
    <w:tmpl w:val="C1321E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23" w15:restartNumberingAfterBreak="0">
    <w:nsid w:val="481E786E"/>
    <w:multiLevelType w:val="hybridMultilevel"/>
    <w:tmpl w:val="1CB810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8756FB"/>
    <w:multiLevelType w:val="hybridMultilevel"/>
    <w:tmpl w:val="50F06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0E0116"/>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8"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D2B761A"/>
    <w:multiLevelType w:val="hybridMultilevel"/>
    <w:tmpl w:val="0AE8B1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241164"/>
    <w:multiLevelType w:val="hybridMultilevel"/>
    <w:tmpl w:val="D34CA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0FB3ED4"/>
    <w:multiLevelType w:val="hybridMultilevel"/>
    <w:tmpl w:val="38E4F8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030343"/>
    <w:multiLevelType w:val="hybridMultilevel"/>
    <w:tmpl w:val="B6FC9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AC427E"/>
    <w:multiLevelType w:val="hybridMultilevel"/>
    <w:tmpl w:val="46FCB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1F5D8E"/>
    <w:multiLevelType w:val="hybridMultilevel"/>
    <w:tmpl w:val="9604A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0E7590"/>
    <w:multiLevelType w:val="hybridMultilevel"/>
    <w:tmpl w:val="B1DCB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E67C80"/>
    <w:multiLevelType w:val="hybridMultilevel"/>
    <w:tmpl w:val="D60C1A76"/>
    <w:lvl w:ilvl="0" w:tplc="04130001">
      <w:start w:val="1"/>
      <w:numFmt w:val="bullet"/>
      <w:lvlText w:val=""/>
      <w:lvlJc w:val="left"/>
      <w:pPr>
        <w:ind w:left="6" w:hanging="360"/>
      </w:pPr>
      <w:rPr>
        <w:rFonts w:ascii="Symbol" w:hAnsi="Symbol" w:hint="default"/>
      </w:rPr>
    </w:lvl>
    <w:lvl w:ilvl="1" w:tplc="04130003">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39" w15:restartNumberingAfterBreak="0">
    <w:nsid w:val="751456FD"/>
    <w:multiLevelType w:val="hybridMultilevel"/>
    <w:tmpl w:val="19A87FE0"/>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40" w15:restartNumberingAfterBreak="0">
    <w:nsid w:val="790A537C"/>
    <w:multiLevelType w:val="hybridMultilevel"/>
    <w:tmpl w:val="05C83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47E06"/>
    <w:multiLevelType w:val="multilevel"/>
    <w:tmpl w:val="0FEE8AF4"/>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2"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1"/>
  </w:num>
  <w:num w:numId="2">
    <w:abstractNumId w:val="42"/>
  </w:num>
  <w:num w:numId="3">
    <w:abstractNumId w:val="24"/>
  </w:num>
  <w:num w:numId="4">
    <w:abstractNumId w:val="1"/>
  </w:num>
  <w:num w:numId="5">
    <w:abstractNumId w:val="29"/>
  </w:num>
  <w:num w:numId="6">
    <w:abstractNumId w:val="41"/>
  </w:num>
  <w:num w:numId="7">
    <w:abstractNumId w:val="28"/>
  </w:num>
  <w:num w:numId="8">
    <w:abstractNumId w:val="41"/>
  </w:num>
  <w:num w:numId="9">
    <w:abstractNumId w:val="0"/>
  </w:num>
  <w:num w:numId="10">
    <w:abstractNumId w:val="25"/>
  </w:num>
  <w:num w:numId="11">
    <w:abstractNumId w:val="21"/>
  </w:num>
  <w:num w:numId="12">
    <w:abstractNumId w:val="6"/>
  </w:num>
  <w:num w:numId="13">
    <w:abstractNumId w:val="15"/>
  </w:num>
  <w:num w:numId="14">
    <w:abstractNumId w:val="41"/>
  </w:num>
  <w:num w:numId="15">
    <w:abstractNumId w:val="19"/>
  </w:num>
  <w:num w:numId="16">
    <w:abstractNumId w:val="14"/>
  </w:num>
  <w:num w:numId="17">
    <w:abstractNumId w:val="22"/>
  </w:num>
  <w:num w:numId="18">
    <w:abstractNumId w:val="38"/>
  </w:num>
  <w:num w:numId="19">
    <w:abstractNumId w:val="16"/>
  </w:num>
  <w:num w:numId="20">
    <w:abstractNumId w:val="4"/>
  </w:num>
  <w:num w:numId="21">
    <w:abstractNumId w:val="39"/>
  </w:num>
  <w:num w:numId="22">
    <w:abstractNumId w:val="34"/>
  </w:num>
  <w:num w:numId="23">
    <w:abstractNumId w:val="27"/>
  </w:num>
  <w:num w:numId="24">
    <w:abstractNumId w:val="32"/>
  </w:num>
  <w:num w:numId="25">
    <w:abstractNumId w:val="26"/>
  </w:num>
  <w:num w:numId="26">
    <w:abstractNumId w:val="10"/>
  </w:num>
  <w:num w:numId="27">
    <w:abstractNumId w:val="33"/>
  </w:num>
  <w:num w:numId="28">
    <w:abstractNumId w:val="9"/>
  </w:num>
  <w:num w:numId="29">
    <w:abstractNumId w:val="41"/>
  </w:num>
  <w:num w:numId="30">
    <w:abstractNumId w:val="41"/>
  </w:num>
  <w:num w:numId="31">
    <w:abstractNumId w:val="7"/>
  </w:num>
  <w:num w:numId="32">
    <w:abstractNumId w:val="13"/>
  </w:num>
  <w:num w:numId="33">
    <w:abstractNumId w:val="17"/>
  </w:num>
  <w:num w:numId="34">
    <w:abstractNumId w:val="18"/>
  </w:num>
  <w:num w:numId="35">
    <w:abstractNumId w:val="3"/>
  </w:num>
  <w:num w:numId="36">
    <w:abstractNumId w:val="8"/>
  </w:num>
  <w:num w:numId="37">
    <w:abstractNumId w:val="31"/>
  </w:num>
  <w:num w:numId="38">
    <w:abstractNumId w:val="36"/>
  </w:num>
  <w:num w:numId="39">
    <w:abstractNumId w:val="35"/>
  </w:num>
  <w:num w:numId="40">
    <w:abstractNumId w:val="37"/>
  </w:num>
  <w:num w:numId="41">
    <w:abstractNumId w:val="2"/>
  </w:num>
  <w:num w:numId="42">
    <w:abstractNumId w:val="12"/>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1"/>
  </w:num>
  <w:num w:numId="46">
    <w:abstractNumId w:val="30"/>
  </w:num>
  <w:num w:numId="47">
    <w:abstractNumId w:val="20"/>
    <w:lvlOverride w:ilvl="0">
      <w:startOverride w:val="1"/>
    </w:lvlOverride>
    <w:lvlOverride w:ilvl="1"/>
    <w:lvlOverride w:ilvl="2"/>
    <w:lvlOverride w:ilvl="3"/>
    <w:lvlOverride w:ilvl="4"/>
    <w:lvlOverride w:ilvl="5"/>
    <w:lvlOverride w:ilvl="6"/>
    <w:lvlOverride w:ilvl="7"/>
    <w:lvlOverride w:ilvl="8"/>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ooter" w:val=" "/>
    <w:docVar w:name="NEW" w:val="1"/>
  </w:docVars>
  <w:rsids>
    <w:rsidRoot w:val="00213ACC"/>
    <w:rsid w:val="000013B3"/>
    <w:rsid w:val="000016F8"/>
    <w:rsid w:val="0000326F"/>
    <w:rsid w:val="0000487A"/>
    <w:rsid w:val="00004E98"/>
    <w:rsid w:val="000108D4"/>
    <w:rsid w:val="000110F7"/>
    <w:rsid w:val="00011B20"/>
    <w:rsid w:val="0001352E"/>
    <w:rsid w:val="00015FDF"/>
    <w:rsid w:val="0001646B"/>
    <w:rsid w:val="0001783F"/>
    <w:rsid w:val="00021582"/>
    <w:rsid w:val="00021FCE"/>
    <w:rsid w:val="00023C0B"/>
    <w:rsid w:val="00024CAB"/>
    <w:rsid w:val="0002519F"/>
    <w:rsid w:val="00025EBF"/>
    <w:rsid w:val="0002783A"/>
    <w:rsid w:val="00027FC2"/>
    <w:rsid w:val="00032D8B"/>
    <w:rsid w:val="00032FAD"/>
    <w:rsid w:val="0003350F"/>
    <w:rsid w:val="00035242"/>
    <w:rsid w:val="000421ED"/>
    <w:rsid w:val="00042C5F"/>
    <w:rsid w:val="000430CB"/>
    <w:rsid w:val="0004468D"/>
    <w:rsid w:val="000446BA"/>
    <w:rsid w:val="00045A47"/>
    <w:rsid w:val="00045ED9"/>
    <w:rsid w:val="00050F35"/>
    <w:rsid w:val="00053229"/>
    <w:rsid w:val="0005555A"/>
    <w:rsid w:val="00055877"/>
    <w:rsid w:val="00056D0C"/>
    <w:rsid w:val="00060768"/>
    <w:rsid w:val="00060CD9"/>
    <w:rsid w:val="000629FB"/>
    <w:rsid w:val="00063447"/>
    <w:rsid w:val="00065B33"/>
    <w:rsid w:val="0006701D"/>
    <w:rsid w:val="00070C02"/>
    <w:rsid w:val="00071503"/>
    <w:rsid w:val="00074FA0"/>
    <w:rsid w:val="000752A7"/>
    <w:rsid w:val="000778B2"/>
    <w:rsid w:val="00077FB1"/>
    <w:rsid w:val="000808ED"/>
    <w:rsid w:val="00080C2D"/>
    <w:rsid w:val="00080DCC"/>
    <w:rsid w:val="000816E7"/>
    <w:rsid w:val="00081CEB"/>
    <w:rsid w:val="000856F5"/>
    <w:rsid w:val="000878BE"/>
    <w:rsid w:val="000910C8"/>
    <w:rsid w:val="00094B4E"/>
    <w:rsid w:val="00094F3C"/>
    <w:rsid w:val="000951E4"/>
    <w:rsid w:val="00097116"/>
    <w:rsid w:val="00097A43"/>
    <w:rsid w:val="000A08C9"/>
    <w:rsid w:val="000A146E"/>
    <w:rsid w:val="000A4662"/>
    <w:rsid w:val="000A4C41"/>
    <w:rsid w:val="000A5816"/>
    <w:rsid w:val="000A78F1"/>
    <w:rsid w:val="000A7ED1"/>
    <w:rsid w:val="000B0297"/>
    <w:rsid w:val="000B0798"/>
    <w:rsid w:val="000B310E"/>
    <w:rsid w:val="000B3B94"/>
    <w:rsid w:val="000B5C2C"/>
    <w:rsid w:val="000C09C9"/>
    <w:rsid w:val="000C2C01"/>
    <w:rsid w:val="000C3D99"/>
    <w:rsid w:val="000C537E"/>
    <w:rsid w:val="000C7414"/>
    <w:rsid w:val="000C76FF"/>
    <w:rsid w:val="000D1083"/>
    <w:rsid w:val="000D1B96"/>
    <w:rsid w:val="000D36B8"/>
    <w:rsid w:val="000D580F"/>
    <w:rsid w:val="000D5EF9"/>
    <w:rsid w:val="000D6948"/>
    <w:rsid w:val="000D6F05"/>
    <w:rsid w:val="000D73E0"/>
    <w:rsid w:val="000E02CF"/>
    <w:rsid w:val="000E0606"/>
    <w:rsid w:val="000E1909"/>
    <w:rsid w:val="000E28FB"/>
    <w:rsid w:val="000E3F5C"/>
    <w:rsid w:val="000E49F8"/>
    <w:rsid w:val="000E4BFB"/>
    <w:rsid w:val="000E58FF"/>
    <w:rsid w:val="000E5C5D"/>
    <w:rsid w:val="000E6632"/>
    <w:rsid w:val="000E7753"/>
    <w:rsid w:val="000E7D50"/>
    <w:rsid w:val="000F008F"/>
    <w:rsid w:val="000F09E2"/>
    <w:rsid w:val="000F1589"/>
    <w:rsid w:val="000F1CA9"/>
    <w:rsid w:val="000F20AC"/>
    <w:rsid w:val="000F3902"/>
    <w:rsid w:val="000F4006"/>
    <w:rsid w:val="000F4014"/>
    <w:rsid w:val="000F4968"/>
    <w:rsid w:val="000F4D54"/>
    <w:rsid w:val="000F5A9D"/>
    <w:rsid w:val="000F5FFE"/>
    <w:rsid w:val="000F66BE"/>
    <w:rsid w:val="000F6C14"/>
    <w:rsid w:val="000F71C4"/>
    <w:rsid w:val="000F7472"/>
    <w:rsid w:val="000F76F8"/>
    <w:rsid w:val="000F7960"/>
    <w:rsid w:val="000F7C16"/>
    <w:rsid w:val="001011BC"/>
    <w:rsid w:val="001021F3"/>
    <w:rsid w:val="00102787"/>
    <w:rsid w:val="001027F7"/>
    <w:rsid w:val="001032BD"/>
    <w:rsid w:val="00103375"/>
    <w:rsid w:val="00103EA2"/>
    <w:rsid w:val="00105BFD"/>
    <w:rsid w:val="00105F33"/>
    <w:rsid w:val="001063B7"/>
    <w:rsid w:val="0010674D"/>
    <w:rsid w:val="00106965"/>
    <w:rsid w:val="00106FA2"/>
    <w:rsid w:val="001102B4"/>
    <w:rsid w:val="00111378"/>
    <w:rsid w:val="00112804"/>
    <w:rsid w:val="00112B3F"/>
    <w:rsid w:val="00115FA3"/>
    <w:rsid w:val="00117609"/>
    <w:rsid w:val="0011767E"/>
    <w:rsid w:val="00120A8A"/>
    <w:rsid w:val="00124557"/>
    <w:rsid w:val="00124E22"/>
    <w:rsid w:val="001270D3"/>
    <w:rsid w:val="00131430"/>
    <w:rsid w:val="001333B0"/>
    <w:rsid w:val="00133611"/>
    <w:rsid w:val="00137970"/>
    <w:rsid w:val="00141658"/>
    <w:rsid w:val="001416DB"/>
    <w:rsid w:val="0014267D"/>
    <w:rsid w:val="00143D5B"/>
    <w:rsid w:val="00144A42"/>
    <w:rsid w:val="0014605F"/>
    <w:rsid w:val="00146447"/>
    <w:rsid w:val="0014647D"/>
    <w:rsid w:val="00152AB9"/>
    <w:rsid w:val="00155DF1"/>
    <w:rsid w:val="00156E9D"/>
    <w:rsid w:val="0015710C"/>
    <w:rsid w:val="00157147"/>
    <w:rsid w:val="00157FCA"/>
    <w:rsid w:val="001609A4"/>
    <w:rsid w:val="001627FC"/>
    <w:rsid w:val="0016366D"/>
    <w:rsid w:val="001648EC"/>
    <w:rsid w:val="00164CA1"/>
    <w:rsid w:val="00164E84"/>
    <w:rsid w:val="00166428"/>
    <w:rsid w:val="0016752B"/>
    <w:rsid w:val="00167BF1"/>
    <w:rsid w:val="00170A69"/>
    <w:rsid w:val="00172A56"/>
    <w:rsid w:val="0017303D"/>
    <w:rsid w:val="0017569D"/>
    <w:rsid w:val="00175D42"/>
    <w:rsid w:val="00181470"/>
    <w:rsid w:val="00181B9C"/>
    <w:rsid w:val="001822B0"/>
    <w:rsid w:val="0018276F"/>
    <w:rsid w:val="00183452"/>
    <w:rsid w:val="001852EF"/>
    <w:rsid w:val="00185BF6"/>
    <w:rsid w:val="00187337"/>
    <w:rsid w:val="00187560"/>
    <w:rsid w:val="00191428"/>
    <w:rsid w:val="00191A12"/>
    <w:rsid w:val="00191D8C"/>
    <w:rsid w:val="001924E5"/>
    <w:rsid w:val="00192B85"/>
    <w:rsid w:val="00194483"/>
    <w:rsid w:val="001958EF"/>
    <w:rsid w:val="00195C48"/>
    <w:rsid w:val="00196981"/>
    <w:rsid w:val="00196B34"/>
    <w:rsid w:val="001A1623"/>
    <w:rsid w:val="001A20CE"/>
    <w:rsid w:val="001A292C"/>
    <w:rsid w:val="001A37EF"/>
    <w:rsid w:val="001A5244"/>
    <w:rsid w:val="001A5421"/>
    <w:rsid w:val="001A5C15"/>
    <w:rsid w:val="001A712B"/>
    <w:rsid w:val="001A76F3"/>
    <w:rsid w:val="001B1163"/>
    <w:rsid w:val="001B181B"/>
    <w:rsid w:val="001B235E"/>
    <w:rsid w:val="001B4050"/>
    <w:rsid w:val="001B63D6"/>
    <w:rsid w:val="001B6633"/>
    <w:rsid w:val="001B666A"/>
    <w:rsid w:val="001B669B"/>
    <w:rsid w:val="001C0E6E"/>
    <w:rsid w:val="001C2DE8"/>
    <w:rsid w:val="001C34EA"/>
    <w:rsid w:val="001C3520"/>
    <w:rsid w:val="001C427A"/>
    <w:rsid w:val="001C692C"/>
    <w:rsid w:val="001C76BD"/>
    <w:rsid w:val="001D0D5D"/>
    <w:rsid w:val="001D1F2E"/>
    <w:rsid w:val="001D332E"/>
    <w:rsid w:val="001D4322"/>
    <w:rsid w:val="001D5EF3"/>
    <w:rsid w:val="001D6401"/>
    <w:rsid w:val="001E1044"/>
    <w:rsid w:val="001E151F"/>
    <w:rsid w:val="001E29B5"/>
    <w:rsid w:val="001E2A4B"/>
    <w:rsid w:val="001E2DC2"/>
    <w:rsid w:val="001E420F"/>
    <w:rsid w:val="001E5474"/>
    <w:rsid w:val="001E60A1"/>
    <w:rsid w:val="001E6CC4"/>
    <w:rsid w:val="001E6F15"/>
    <w:rsid w:val="001E708D"/>
    <w:rsid w:val="001E746F"/>
    <w:rsid w:val="001E7D42"/>
    <w:rsid w:val="001F194F"/>
    <w:rsid w:val="001F2E51"/>
    <w:rsid w:val="001F378B"/>
    <w:rsid w:val="001F3F30"/>
    <w:rsid w:val="001F4F9C"/>
    <w:rsid w:val="00200872"/>
    <w:rsid w:val="00201126"/>
    <w:rsid w:val="002011FB"/>
    <w:rsid w:val="00201291"/>
    <w:rsid w:val="00201F72"/>
    <w:rsid w:val="002027C5"/>
    <w:rsid w:val="002028EB"/>
    <w:rsid w:val="00204434"/>
    <w:rsid w:val="00204CD2"/>
    <w:rsid w:val="002052E2"/>
    <w:rsid w:val="00207D43"/>
    <w:rsid w:val="00207FA9"/>
    <w:rsid w:val="00210F20"/>
    <w:rsid w:val="002121AF"/>
    <w:rsid w:val="00213ACC"/>
    <w:rsid w:val="00216219"/>
    <w:rsid w:val="002167F8"/>
    <w:rsid w:val="00220510"/>
    <w:rsid w:val="002225F7"/>
    <w:rsid w:val="00222E96"/>
    <w:rsid w:val="00222F0E"/>
    <w:rsid w:val="002235B6"/>
    <w:rsid w:val="00226C12"/>
    <w:rsid w:val="00227225"/>
    <w:rsid w:val="0023008D"/>
    <w:rsid w:val="00230D5D"/>
    <w:rsid w:val="00231A20"/>
    <w:rsid w:val="00231C7C"/>
    <w:rsid w:val="002333F5"/>
    <w:rsid w:val="002337B7"/>
    <w:rsid w:val="00233F4A"/>
    <w:rsid w:val="00234860"/>
    <w:rsid w:val="00234B84"/>
    <w:rsid w:val="002352C5"/>
    <w:rsid w:val="002407D2"/>
    <w:rsid w:val="00240CB8"/>
    <w:rsid w:val="00244A87"/>
    <w:rsid w:val="00244D06"/>
    <w:rsid w:val="00252291"/>
    <w:rsid w:val="002620E8"/>
    <w:rsid w:val="00262495"/>
    <w:rsid w:val="00262FAF"/>
    <w:rsid w:val="00262FF0"/>
    <w:rsid w:val="00263099"/>
    <w:rsid w:val="0026423D"/>
    <w:rsid w:val="0027026A"/>
    <w:rsid w:val="00270464"/>
    <w:rsid w:val="0027217E"/>
    <w:rsid w:val="00272733"/>
    <w:rsid w:val="00273AF7"/>
    <w:rsid w:val="00273E12"/>
    <w:rsid w:val="00277B66"/>
    <w:rsid w:val="00277C47"/>
    <w:rsid w:val="00280BDA"/>
    <w:rsid w:val="002813B8"/>
    <w:rsid w:val="00281ECF"/>
    <w:rsid w:val="0028239F"/>
    <w:rsid w:val="00282EB4"/>
    <w:rsid w:val="00283F82"/>
    <w:rsid w:val="0028559C"/>
    <w:rsid w:val="002856E1"/>
    <w:rsid w:val="0028679D"/>
    <w:rsid w:val="00287157"/>
    <w:rsid w:val="00287BE0"/>
    <w:rsid w:val="0029228B"/>
    <w:rsid w:val="00292EEF"/>
    <w:rsid w:val="00292F7B"/>
    <w:rsid w:val="002931E7"/>
    <w:rsid w:val="0029446A"/>
    <w:rsid w:val="00294DBD"/>
    <w:rsid w:val="00295539"/>
    <w:rsid w:val="00295886"/>
    <w:rsid w:val="002A1364"/>
    <w:rsid w:val="002A295C"/>
    <w:rsid w:val="002A3D7B"/>
    <w:rsid w:val="002A5081"/>
    <w:rsid w:val="002A5B36"/>
    <w:rsid w:val="002A6ECF"/>
    <w:rsid w:val="002A752B"/>
    <w:rsid w:val="002B0829"/>
    <w:rsid w:val="002B3513"/>
    <w:rsid w:val="002B3E37"/>
    <w:rsid w:val="002B4B4F"/>
    <w:rsid w:val="002B5E71"/>
    <w:rsid w:val="002B7962"/>
    <w:rsid w:val="002C0A95"/>
    <w:rsid w:val="002C11CE"/>
    <w:rsid w:val="002C2071"/>
    <w:rsid w:val="002C37B5"/>
    <w:rsid w:val="002C4F4D"/>
    <w:rsid w:val="002C5348"/>
    <w:rsid w:val="002C5639"/>
    <w:rsid w:val="002C5A76"/>
    <w:rsid w:val="002C5D36"/>
    <w:rsid w:val="002C61FF"/>
    <w:rsid w:val="002C63D2"/>
    <w:rsid w:val="002C6FDF"/>
    <w:rsid w:val="002D09DD"/>
    <w:rsid w:val="002D167A"/>
    <w:rsid w:val="002D463A"/>
    <w:rsid w:val="002D5671"/>
    <w:rsid w:val="002D6B56"/>
    <w:rsid w:val="002D6BB7"/>
    <w:rsid w:val="002E10AE"/>
    <w:rsid w:val="002E149F"/>
    <w:rsid w:val="002E156C"/>
    <w:rsid w:val="002E1CA1"/>
    <w:rsid w:val="002E2C4B"/>
    <w:rsid w:val="002E3967"/>
    <w:rsid w:val="002E4157"/>
    <w:rsid w:val="002E56E9"/>
    <w:rsid w:val="002E5B44"/>
    <w:rsid w:val="002E5E02"/>
    <w:rsid w:val="002E6056"/>
    <w:rsid w:val="002F09D0"/>
    <w:rsid w:val="002F0B10"/>
    <w:rsid w:val="002F11C2"/>
    <w:rsid w:val="002F15D9"/>
    <w:rsid w:val="002F165B"/>
    <w:rsid w:val="002F33C9"/>
    <w:rsid w:val="002F3B0E"/>
    <w:rsid w:val="002F512C"/>
    <w:rsid w:val="002F6351"/>
    <w:rsid w:val="002F6A7C"/>
    <w:rsid w:val="00300E02"/>
    <w:rsid w:val="0030224E"/>
    <w:rsid w:val="00303A1E"/>
    <w:rsid w:val="00305356"/>
    <w:rsid w:val="00305EF5"/>
    <w:rsid w:val="00306DD6"/>
    <w:rsid w:val="00307AAF"/>
    <w:rsid w:val="00310EEB"/>
    <w:rsid w:val="003114AE"/>
    <w:rsid w:val="0031273F"/>
    <w:rsid w:val="00312D21"/>
    <w:rsid w:val="00312FB8"/>
    <w:rsid w:val="003148CA"/>
    <w:rsid w:val="003158ED"/>
    <w:rsid w:val="00315ED5"/>
    <w:rsid w:val="00316E57"/>
    <w:rsid w:val="00317B78"/>
    <w:rsid w:val="00320993"/>
    <w:rsid w:val="00320AAA"/>
    <w:rsid w:val="003210FA"/>
    <w:rsid w:val="00321875"/>
    <w:rsid w:val="00326D0A"/>
    <w:rsid w:val="00331554"/>
    <w:rsid w:val="003326E2"/>
    <w:rsid w:val="00336B3E"/>
    <w:rsid w:val="00340266"/>
    <w:rsid w:val="0034179D"/>
    <w:rsid w:val="00342277"/>
    <w:rsid w:val="00342EBB"/>
    <w:rsid w:val="003432BB"/>
    <w:rsid w:val="00343E56"/>
    <w:rsid w:val="00346278"/>
    <w:rsid w:val="00350E95"/>
    <w:rsid w:val="0035140E"/>
    <w:rsid w:val="0035149D"/>
    <w:rsid w:val="00352CFF"/>
    <w:rsid w:val="00353EE9"/>
    <w:rsid w:val="003556A5"/>
    <w:rsid w:val="00355770"/>
    <w:rsid w:val="003578A9"/>
    <w:rsid w:val="00357B32"/>
    <w:rsid w:val="00360677"/>
    <w:rsid w:val="00361582"/>
    <w:rsid w:val="00361D56"/>
    <w:rsid w:val="003629BD"/>
    <w:rsid w:val="003656EA"/>
    <w:rsid w:val="00366CBB"/>
    <w:rsid w:val="00367E7D"/>
    <w:rsid w:val="00371ECD"/>
    <w:rsid w:val="00371EED"/>
    <w:rsid w:val="003728E0"/>
    <w:rsid w:val="003734E4"/>
    <w:rsid w:val="00374A0A"/>
    <w:rsid w:val="003753BD"/>
    <w:rsid w:val="003758CA"/>
    <w:rsid w:val="003759F2"/>
    <w:rsid w:val="00375ED3"/>
    <w:rsid w:val="00376B59"/>
    <w:rsid w:val="00391479"/>
    <w:rsid w:val="00393F4E"/>
    <w:rsid w:val="00394704"/>
    <w:rsid w:val="00394D3E"/>
    <w:rsid w:val="00395C34"/>
    <w:rsid w:val="00396554"/>
    <w:rsid w:val="003967B0"/>
    <w:rsid w:val="00396806"/>
    <w:rsid w:val="0039696E"/>
    <w:rsid w:val="003A1138"/>
    <w:rsid w:val="003A2C4A"/>
    <w:rsid w:val="003A3120"/>
    <w:rsid w:val="003A3584"/>
    <w:rsid w:val="003A6239"/>
    <w:rsid w:val="003A6252"/>
    <w:rsid w:val="003A660E"/>
    <w:rsid w:val="003A677A"/>
    <w:rsid w:val="003B0611"/>
    <w:rsid w:val="003B1B13"/>
    <w:rsid w:val="003B6037"/>
    <w:rsid w:val="003B654A"/>
    <w:rsid w:val="003B6678"/>
    <w:rsid w:val="003B6EB5"/>
    <w:rsid w:val="003B7A0E"/>
    <w:rsid w:val="003B7B19"/>
    <w:rsid w:val="003C13B2"/>
    <w:rsid w:val="003C15BA"/>
    <w:rsid w:val="003C16CA"/>
    <w:rsid w:val="003C1F23"/>
    <w:rsid w:val="003C2674"/>
    <w:rsid w:val="003C5F40"/>
    <w:rsid w:val="003C6C41"/>
    <w:rsid w:val="003D02D1"/>
    <w:rsid w:val="003D3AAF"/>
    <w:rsid w:val="003D512C"/>
    <w:rsid w:val="003D571D"/>
    <w:rsid w:val="003D7476"/>
    <w:rsid w:val="003D79F7"/>
    <w:rsid w:val="003E072E"/>
    <w:rsid w:val="003E1FD6"/>
    <w:rsid w:val="003E3074"/>
    <w:rsid w:val="003E7412"/>
    <w:rsid w:val="003F08DB"/>
    <w:rsid w:val="003F1380"/>
    <w:rsid w:val="003F1C55"/>
    <w:rsid w:val="003F2FC9"/>
    <w:rsid w:val="003F38E4"/>
    <w:rsid w:val="003F61FE"/>
    <w:rsid w:val="00400618"/>
    <w:rsid w:val="0040443D"/>
    <w:rsid w:val="00404899"/>
    <w:rsid w:val="004054C9"/>
    <w:rsid w:val="00405854"/>
    <w:rsid w:val="00406F5C"/>
    <w:rsid w:val="004074E8"/>
    <w:rsid w:val="00411CDA"/>
    <w:rsid w:val="00412FD8"/>
    <w:rsid w:val="004148B4"/>
    <w:rsid w:val="00415FE7"/>
    <w:rsid w:val="00417DA3"/>
    <w:rsid w:val="004214FD"/>
    <w:rsid w:val="00425FF3"/>
    <w:rsid w:val="00426510"/>
    <w:rsid w:val="00426A07"/>
    <w:rsid w:val="00427C12"/>
    <w:rsid w:val="00430856"/>
    <w:rsid w:val="0043099D"/>
    <w:rsid w:val="004311B6"/>
    <w:rsid w:val="004312AF"/>
    <w:rsid w:val="00431808"/>
    <w:rsid w:val="00431F03"/>
    <w:rsid w:val="004325D7"/>
    <w:rsid w:val="00432797"/>
    <w:rsid w:val="00432D01"/>
    <w:rsid w:val="00433A72"/>
    <w:rsid w:val="00434EF7"/>
    <w:rsid w:val="00435A7D"/>
    <w:rsid w:val="00436658"/>
    <w:rsid w:val="00437D09"/>
    <w:rsid w:val="00440710"/>
    <w:rsid w:val="004418FD"/>
    <w:rsid w:val="00441C91"/>
    <w:rsid w:val="004432BB"/>
    <w:rsid w:val="0044338A"/>
    <w:rsid w:val="004436AD"/>
    <w:rsid w:val="00445FAF"/>
    <w:rsid w:val="00446C9E"/>
    <w:rsid w:val="00450883"/>
    <w:rsid w:val="00451C16"/>
    <w:rsid w:val="00452894"/>
    <w:rsid w:val="00452ABA"/>
    <w:rsid w:val="00452CD7"/>
    <w:rsid w:val="00453042"/>
    <w:rsid w:val="0045347F"/>
    <w:rsid w:val="00453FE9"/>
    <w:rsid w:val="00454931"/>
    <w:rsid w:val="004554AC"/>
    <w:rsid w:val="004571B6"/>
    <w:rsid w:val="00460709"/>
    <w:rsid w:val="00460742"/>
    <w:rsid w:val="00462169"/>
    <w:rsid w:val="00462538"/>
    <w:rsid w:val="00462689"/>
    <w:rsid w:val="004643FE"/>
    <w:rsid w:val="00464533"/>
    <w:rsid w:val="00464A11"/>
    <w:rsid w:val="00464B1B"/>
    <w:rsid w:val="00465164"/>
    <w:rsid w:val="0046531F"/>
    <w:rsid w:val="00467C9C"/>
    <w:rsid w:val="00470B81"/>
    <w:rsid w:val="00470E6E"/>
    <w:rsid w:val="004722CC"/>
    <w:rsid w:val="0047271D"/>
    <w:rsid w:val="00475464"/>
    <w:rsid w:val="00475FDC"/>
    <w:rsid w:val="00476262"/>
    <w:rsid w:val="004778A0"/>
    <w:rsid w:val="004800E1"/>
    <w:rsid w:val="0048388A"/>
    <w:rsid w:val="0048420E"/>
    <w:rsid w:val="00484779"/>
    <w:rsid w:val="00484BB9"/>
    <w:rsid w:val="00486532"/>
    <w:rsid w:val="004866B6"/>
    <w:rsid w:val="004924F9"/>
    <w:rsid w:val="0049386F"/>
    <w:rsid w:val="004940B9"/>
    <w:rsid w:val="00494331"/>
    <w:rsid w:val="00494873"/>
    <w:rsid w:val="00495A1C"/>
    <w:rsid w:val="00495E26"/>
    <w:rsid w:val="00495ED9"/>
    <w:rsid w:val="004960AE"/>
    <w:rsid w:val="004A3461"/>
    <w:rsid w:val="004A3C80"/>
    <w:rsid w:val="004A4682"/>
    <w:rsid w:val="004A61F6"/>
    <w:rsid w:val="004A7CF6"/>
    <w:rsid w:val="004B01A7"/>
    <w:rsid w:val="004B1146"/>
    <w:rsid w:val="004B3171"/>
    <w:rsid w:val="004B45A4"/>
    <w:rsid w:val="004B5847"/>
    <w:rsid w:val="004B659D"/>
    <w:rsid w:val="004B6983"/>
    <w:rsid w:val="004C0D66"/>
    <w:rsid w:val="004C1503"/>
    <w:rsid w:val="004C40E2"/>
    <w:rsid w:val="004C4691"/>
    <w:rsid w:val="004C4CB7"/>
    <w:rsid w:val="004C4EB9"/>
    <w:rsid w:val="004C63A1"/>
    <w:rsid w:val="004C68E4"/>
    <w:rsid w:val="004C7082"/>
    <w:rsid w:val="004C767A"/>
    <w:rsid w:val="004C7C15"/>
    <w:rsid w:val="004D29D7"/>
    <w:rsid w:val="004D49EE"/>
    <w:rsid w:val="004D4BA4"/>
    <w:rsid w:val="004D5780"/>
    <w:rsid w:val="004D67DE"/>
    <w:rsid w:val="004D70EF"/>
    <w:rsid w:val="004D7492"/>
    <w:rsid w:val="004D7F48"/>
    <w:rsid w:val="004E045E"/>
    <w:rsid w:val="004E2F70"/>
    <w:rsid w:val="004E3B1A"/>
    <w:rsid w:val="004E4FF8"/>
    <w:rsid w:val="004E57B6"/>
    <w:rsid w:val="004E6303"/>
    <w:rsid w:val="004E6938"/>
    <w:rsid w:val="004E6B34"/>
    <w:rsid w:val="004F1B98"/>
    <w:rsid w:val="004F30DF"/>
    <w:rsid w:val="004F3D27"/>
    <w:rsid w:val="004F4B09"/>
    <w:rsid w:val="004F4DED"/>
    <w:rsid w:val="004F5008"/>
    <w:rsid w:val="004F6B55"/>
    <w:rsid w:val="004F6D25"/>
    <w:rsid w:val="0050022D"/>
    <w:rsid w:val="005021F5"/>
    <w:rsid w:val="00504BB4"/>
    <w:rsid w:val="00504C3F"/>
    <w:rsid w:val="00505C28"/>
    <w:rsid w:val="00505F7A"/>
    <w:rsid w:val="00512CD8"/>
    <w:rsid w:val="0051494D"/>
    <w:rsid w:val="0051528A"/>
    <w:rsid w:val="00517399"/>
    <w:rsid w:val="00521A84"/>
    <w:rsid w:val="00522AC3"/>
    <w:rsid w:val="00523DE4"/>
    <w:rsid w:val="0052462E"/>
    <w:rsid w:val="005248C3"/>
    <w:rsid w:val="00525665"/>
    <w:rsid w:val="0052574F"/>
    <w:rsid w:val="00531AA8"/>
    <w:rsid w:val="00531EA7"/>
    <w:rsid w:val="00534913"/>
    <w:rsid w:val="00534FDD"/>
    <w:rsid w:val="005359A0"/>
    <w:rsid w:val="005361A1"/>
    <w:rsid w:val="00537BF3"/>
    <w:rsid w:val="00540249"/>
    <w:rsid w:val="00540547"/>
    <w:rsid w:val="005432A6"/>
    <w:rsid w:val="00543D1E"/>
    <w:rsid w:val="00545E1A"/>
    <w:rsid w:val="00545FC0"/>
    <w:rsid w:val="0055287C"/>
    <w:rsid w:val="00552D45"/>
    <w:rsid w:val="0055456A"/>
    <w:rsid w:val="0055468B"/>
    <w:rsid w:val="00554706"/>
    <w:rsid w:val="0055471A"/>
    <w:rsid w:val="00554DCE"/>
    <w:rsid w:val="00554DE3"/>
    <w:rsid w:val="0055578E"/>
    <w:rsid w:val="005560A4"/>
    <w:rsid w:val="005567C8"/>
    <w:rsid w:val="00561356"/>
    <w:rsid w:val="0056336C"/>
    <w:rsid w:val="0056363F"/>
    <w:rsid w:val="005648A0"/>
    <w:rsid w:val="005657A4"/>
    <w:rsid w:val="005668C2"/>
    <w:rsid w:val="005677BC"/>
    <w:rsid w:val="00567C2A"/>
    <w:rsid w:val="00570557"/>
    <w:rsid w:val="005715E4"/>
    <w:rsid w:val="005722ED"/>
    <w:rsid w:val="00573E5D"/>
    <w:rsid w:val="0057747E"/>
    <w:rsid w:val="00582C34"/>
    <w:rsid w:val="00582E55"/>
    <w:rsid w:val="00584B1A"/>
    <w:rsid w:val="00586682"/>
    <w:rsid w:val="005903B0"/>
    <w:rsid w:val="0059072F"/>
    <w:rsid w:val="00590AB4"/>
    <w:rsid w:val="00591720"/>
    <w:rsid w:val="00592A12"/>
    <w:rsid w:val="00593185"/>
    <w:rsid w:val="00594264"/>
    <w:rsid w:val="00596409"/>
    <w:rsid w:val="005968C1"/>
    <w:rsid w:val="00597E5C"/>
    <w:rsid w:val="005A1537"/>
    <w:rsid w:val="005A23BA"/>
    <w:rsid w:val="005A532C"/>
    <w:rsid w:val="005A6ED2"/>
    <w:rsid w:val="005A7D8A"/>
    <w:rsid w:val="005B0784"/>
    <w:rsid w:val="005B11AD"/>
    <w:rsid w:val="005B1635"/>
    <w:rsid w:val="005B2D27"/>
    <w:rsid w:val="005B44C1"/>
    <w:rsid w:val="005B5F14"/>
    <w:rsid w:val="005B7823"/>
    <w:rsid w:val="005B7F94"/>
    <w:rsid w:val="005C11DE"/>
    <w:rsid w:val="005C144C"/>
    <w:rsid w:val="005C2CF9"/>
    <w:rsid w:val="005C636D"/>
    <w:rsid w:val="005C65D7"/>
    <w:rsid w:val="005C6B28"/>
    <w:rsid w:val="005D038D"/>
    <w:rsid w:val="005D099A"/>
    <w:rsid w:val="005D1355"/>
    <w:rsid w:val="005D1717"/>
    <w:rsid w:val="005D1F3F"/>
    <w:rsid w:val="005D2BAD"/>
    <w:rsid w:val="005D3C62"/>
    <w:rsid w:val="005E06FE"/>
    <w:rsid w:val="005E0E45"/>
    <w:rsid w:val="005E2C3A"/>
    <w:rsid w:val="005E3136"/>
    <w:rsid w:val="005E435C"/>
    <w:rsid w:val="005E43AE"/>
    <w:rsid w:val="005E6B31"/>
    <w:rsid w:val="005E7FF2"/>
    <w:rsid w:val="005F086F"/>
    <w:rsid w:val="005F1C9F"/>
    <w:rsid w:val="005F2066"/>
    <w:rsid w:val="005F3BE5"/>
    <w:rsid w:val="005F42DA"/>
    <w:rsid w:val="005F4E43"/>
    <w:rsid w:val="005F67A3"/>
    <w:rsid w:val="005F7020"/>
    <w:rsid w:val="005F70C1"/>
    <w:rsid w:val="00600298"/>
    <w:rsid w:val="00601584"/>
    <w:rsid w:val="006017DD"/>
    <w:rsid w:val="006038C0"/>
    <w:rsid w:val="00603C19"/>
    <w:rsid w:val="006045FC"/>
    <w:rsid w:val="00604ECD"/>
    <w:rsid w:val="00606F86"/>
    <w:rsid w:val="00610E47"/>
    <w:rsid w:val="00610F1D"/>
    <w:rsid w:val="00611098"/>
    <w:rsid w:val="0061353F"/>
    <w:rsid w:val="006139D3"/>
    <w:rsid w:val="0061574E"/>
    <w:rsid w:val="00615C72"/>
    <w:rsid w:val="0061612F"/>
    <w:rsid w:val="00617977"/>
    <w:rsid w:val="00617D5D"/>
    <w:rsid w:val="00620968"/>
    <w:rsid w:val="00622048"/>
    <w:rsid w:val="006232B8"/>
    <w:rsid w:val="0062404D"/>
    <w:rsid w:val="006246E4"/>
    <w:rsid w:val="006248E1"/>
    <w:rsid w:val="00624C16"/>
    <w:rsid w:val="00624FC8"/>
    <w:rsid w:val="00625BA0"/>
    <w:rsid w:val="0063141B"/>
    <w:rsid w:val="00632487"/>
    <w:rsid w:val="00632BDB"/>
    <w:rsid w:val="006348D4"/>
    <w:rsid w:val="00635719"/>
    <w:rsid w:val="006401C2"/>
    <w:rsid w:val="00640859"/>
    <w:rsid w:val="00641E15"/>
    <w:rsid w:val="00642E2B"/>
    <w:rsid w:val="0064491B"/>
    <w:rsid w:val="00645018"/>
    <w:rsid w:val="0064511C"/>
    <w:rsid w:val="006454E4"/>
    <w:rsid w:val="00646A45"/>
    <w:rsid w:val="00646D49"/>
    <w:rsid w:val="00647982"/>
    <w:rsid w:val="006513CC"/>
    <w:rsid w:val="00654D88"/>
    <w:rsid w:val="006550C9"/>
    <w:rsid w:val="00655778"/>
    <w:rsid w:val="00656E4F"/>
    <w:rsid w:val="006570E7"/>
    <w:rsid w:val="00660CCD"/>
    <w:rsid w:val="00665168"/>
    <w:rsid w:val="006658D5"/>
    <w:rsid w:val="0066750A"/>
    <w:rsid w:val="00667F28"/>
    <w:rsid w:val="00671B98"/>
    <w:rsid w:val="006726A1"/>
    <w:rsid w:val="00672BE6"/>
    <w:rsid w:val="00672C42"/>
    <w:rsid w:val="00675DCC"/>
    <w:rsid w:val="0067762A"/>
    <w:rsid w:val="00680F0C"/>
    <w:rsid w:val="00681B29"/>
    <w:rsid w:val="00682B87"/>
    <w:rsid w:val="006852BF"/>
    <w:rsid w:val="00685D6E"/>
    <w:rsid w:val="00685F3B"/>
    <w:rsid w:val="00686EEE"/>
    <w:rsid w:val="006905A3"/>
    <w:rsid w:val="00690AC7"/>
    <w:rsid w:val="006920E9"/>
    <w:rsid w:val="00693937"/>
    <w:rsid w:val="00694852"/>
    <w:rsid w:val="0069745A"/>
    <w:rsid w:val="00697A5A"/>
    <w:rsid w:val="006A0114"/>
    <w:rsid w:val="006A0236"/>
    <w:rsid w:val="006A050B"/>
    <w:rsid w:val="006A0C1A"/>
    <w:rsid w:val="006A124F"/>
    <w:rsid w:val="006A1A45"/>
    <w:rsid w:val="006A3AC1"/>
    <w:rsid w:val="006A4F66"/>
    <w:rsid w:val="006A5613"/>
    <w:rsid w:val="006A5CF4"/>
    <w:rsid w:val="006B0E70"/>
    <w:rsid w:val="006B1739"/>
    <w:rsid w:val="006B1D22"/>
    <w:rsid w:val="006B1EBD"/>
    <w:rsid w:val="006B212B"/>
    <w:rsid w:val="006B2146"/>
    <w:rsid w:val="006B3A6F"/>
    <w:rsid w:val="006B4E2B"/>
    <w:rsid w:val="006B7884"/>
    <w:rsid w:val="006C0707"/>
    <w:rsid w:val="006C0F71"/>
    <w:rsid w:val="006C1333"/>
    <w:rsid w:val="006C1CD4"/>
    <w:rsid w:val="006C3512"/>
    <w:rsid w:val="006C52D1"/>
    <w:rsid w:val="006C558B"/>
    <w:rsid w:val="006C5C3E"/>
    <w:rsid w:val="006C6CB4"/>
    <w:rsid w:val="006D0006"/>
    <w:rsid w:val="006D220F"/>
    <w:rsid w:val="006D42D3"/>
    <w:rsid w:val="006D5AF3"/>
    <w:rsid w:val="006E11B7"/>
    <w:rsid w:val="006E164E"/>
    <w:rsid w:val="006E3614"/>
    <w:rsid w:val="006F0805"/>
    <w:rsid w:val="006F0A2E"/>
    <w:rsid w:val="006F13E9"/>
    <w:rsid w:val="006F1494"/>
    <w:rsid w:val="006F16AA"/>
    <w:rsid w:val="006F2DAC"/>
    <w:rsid w:val="006F2DB0"/>
    <w:rsid w:val="006F30E4"/>
    <w:rsid w:val="006F3FBA"/>
    <w:rsid w:val="006F6EA3"/>
    <w:rsid w:val="006F711C"/>
    <w:rsid w:val="006F7407"/>
    <w:rsid w:val="006F7F78"/>
    <w:rsid w:val="00701005"/>
    <w:rsid w:val="007014F1"/>
    <w:rsid w:val="00701C00"/>
    <w:rsid w:val="007026AF"/>
    <w:rsid w:val="0070331E"/>
    <w:rsid w:val="0070349B"/>
    <w:rsid w:val="00703D59"/>
    <w:rsid w:val="007041D1"/>
    <w:rsid w:val="007044D5"/>
    <w:rsid w:val="007044DF"/>
    <w:rsid w:val="0070450A"/>
    <w:rsid w:val="00705A1C"/>
    <w:rsid w:val="007069FC"/>
    <w:rsid w:val="00707D4C"/>
    <w:rsid w:val="007104D3"/>
    <w:rsid w:val="007107AA"/>
    <w:rsid w:val="007131F7"/>
    <w:rsid w:val="007136F0"/>
    <w:rsid w:val="00714107"/>
    <w:rsid w:val="00715A68"/>
    <w:rsid w:val="00716803"/>
    <w:rsid w:val="007216FE"/>
    <w:rsid w:val="00721CE0"/>
    <w:rsid w:val="007264BA"/>
    <w:rsid w:val="0072667F"/>
    <w:rsid w:val="00727DED"/>
    <w:rsid w:val="0073313B"/>
    <w:rsid w:val="00735E9C"/>
    <w:rsid w:val="00736DE5"/>
    <w:rsid w:val="0074032C"/>
    <w:rsid w:val="00740A7B"/>
    <w:rsid w:val="00740FE5"/>
    <w:rsid w:val="0074124B"/>
    <w:rsid w:val="00741374"/>
    <w:rsid w:val="00741533"/>
    <w:rsid w:val="00741B50"/>
    <w:rsid w:val="00741E9F"/>
    <w:rsid w:val="007442A7"/>
    <w:rsid w:val="00745F12"/>
    <w:rsid w:val="007512DB"/>
    <w:rsid w:val="00752AAF"/>
    <w:rsid w:val="00752ABA"/>
    <w:rsid w:val="007533CC"/>
    <w:rsid w:val="00753856"/>
    <w:rsid w:val="007547DF"/>
    <w:rsid w:val="007553AA"/>
    <w:rsid w:val="007568F2"/>
    <w:rsid w:val="00757D45"/>
    <w:rsid w:val="0076142B"/>
    <w:rsid w:val="00762704"/>
    <w:rsid w:val="00762C6B"/>
    <w:rsid w:val="00764063"/>
    <w:rsid w:val="007645AA"/>
    <w:rsid w:val="00764E2C"/>
    <w:rsid w:val="00766B35"/>
    <w:rsid w:val="00766CA0"/>
    <w:rsid w:val="00767720"/>
    <w:rsid w:val="007705D4"/>
    <w:rsid w:val="00770929"/>
    <w:rsid w:val="007710CD"/>
    <w:rsid w:val="00771629"/>
    <w:rsid w:val="00773B9C"/>
    <w:rsid w:val="00773E3D"/>
    <w:rsid w:val="007757D3"/>
    <w:rsid w:val="00775BD9"/>
    <w:rsid w:val="0077663A"/>
    <w:rsid w:val="0077760D"/>
    <w:rsid w:val="0078119B"/>
    <w:rsid w:val="007813B4"/>
    <w:rsid w:val="007843E8"/>
    <w:rsid w:val="00785E83"/>
    <w:rsid w:val="00786D36"/>
    <w:rsid w:val="00787162"/>
    <w:rsid w:val="0078763E"/>
    <w:rsid w:val="00787E73"/>
    <w:rsid w:val="00790C37"/>
    <w:rsid w:val="00793F59"/>
    <w:rsid w:val="007961DE"/>
    <w:rsid w:val="00796275"/>
    <w:rsid w:val="00796B6D"/>
    <w:rsid w:val="00796E8E"/>
    <w:rsid w:val="007A055C"/>
    <w:rsid w:val="007A1BE3"/>
    <w:rsid w:val="007A6041"/>
    <w:rsid w:val="007A66D9"/>
    <w:rsid w:val="007B0581"/>
    <w:rsid w:val="007B0EA1"/>
    <w:rsid w:val="007B223E"/>
    <w:rsid w:val="007B2E5F"/>
    <w:rsid w:val="007B32E9"/>
    <w:rsid w:val="007B5B98"/>
    <w:rsid w:val="007C1D7B"/>
    <w:rsid w:val="007C3823"/>
    <w:rsid w:val="007C4678"/>
    <w:rsid w:val="007C4B95"/>
    <w:rsid w:val="007C7FAE"/>
    <w:rsid w:val="007D0301"/>
    <w:rsid w:val="007D060A"/>
    <w:rsid w:val="007D07E8"/>
    <w:rsid w:val="007D08ED"/>
    <w:rsid w:val="007D09E4"/>
    <w:rsid w:val="007D0C2D"/>
    <w:rsid w:val="007D2A56"/>
    <w:rsid w:val="007D2F43"/>
    <w:rsid w:val="007D3C44"/>
    <w:rsid w:val="007D553F"/>
    <w:rsid w:val="007D5C0B"/>
    <w:rsid w:val="007D6DE6"/>
    <w:rsid w:val="007D7A58"/>
    <w:rsid w:val="007E11C4"/>
    <w:rsid w:val="007E2462"/>
    <w:rsid w:val="007E357C"/>
    <w:rsid w:val="007E3DA6"/>
    <w:rsid w:val="007E3E97"/>
    <w:rsid w:val="007E461F"/>
    <w:rsid w:val="007E4828"/>
    <w:rsid w:val="007E6720"/>
    <w:rsid w:val="007E6B2F"/>
    <w:rsid w:val="007F0AB4"/>
    <w:rsid w:val="007F0DB7"/>
    <w:rsid w:val="007F13A4"/>
    <w:rsid w:val="007F14C3"/>
    <w:rsid w:val="007F18A0"/>
    <w:rsid w:val="007F2278"/>
    <w:rsid w:val="007F3B54"/>
    <w:rsid w:val="007F3C74"/>
    <w:rsid w:val="007F6608"/>
    <w:rsid w:val="007F76D2"/>
    <w:rsid w:val="007F775B"/>
    <w:rsid w:val="008000E8"/>
    <w:rsid w:val="00800A95"/>
    <w:rsid w:val="00800BD2"/>
    <w:rsid w:val="00802A8A"/>
    <w:rsid w:val="00802BE3"/>
    <w:rsid w:val="00803010"/>
    <w:rsid w:val="00807113"/>
    <w:rsid w:val="00807B69"/>
    <w:rsid w:val="00807B9B"/>
    <w:rsid w:val="0081158B"/>
    <w:rsid w:val="00811AF3"/>
    <w:rsid w:val="00811C17"/>
    <w:rsid w:val="008133E5"/>
    <w:rsid w:val="008143B0"/>
    <w:rsid w:val="00814A1B"/>
    <w:rsid w:val="008156BF"/>
    <w:rsid w:val="00816116"/>
    <w:rsid w:val="00817880"/>
    <w:rsid w:val="00817D1B"/>
    <w:rsid w:val="00820A5B"/>
    <w:rsid w:val="008226A8"/>
    <w:rsid w:val="008266D1"/>
    <w:rsid w:val="00826B22"/>
    <w:rsid w:val="00826FD5"/>
    <w:rsid w:val="00827900"/>
    <w:rsid w:val="008300A5"/>
    <w:rsid w:val="0083071F"/>
    <w:rsid w:val="00831B89"/>
    <w:rsid w:val="008325C4"/>
    <w:rsid w:val="00835388"/>
    <w:rsid w:val="00836FD5"/>
    <w:rsid w:val="00837225"/>
    <w:rsid w:val="00843000"/>
    <w:rsid w:val="00843ABB"/>
    <w:rsid w:val="008447B6"/>
    <w:rsid w:val="008457DB"/>
    <w:rsid w:val="0084743B"/>
    <w:rsid w:val="008514BF"/>
    <w:rsid w:val="00851845"/>
    <w:rsid w:val="00853441"/>
    <w:rsid w:val="00853490"/>
    <w:rsid w:val="00854665"/>
    <w:rsid w:val="00855CB4"/>
    <w:rsid w:val="00856732"/>
    <w:rsid w:val="008570B6"/>
    <w:rsid w:val="00857789"/>
    <w:rsid w:val="00857BAF"/>
    <w:rsid w:val="0086035E"/>
    <w:rsid w:val="00860510"/>
    <w:rsid w:val="00860666"/>
    <w:rsid w:val="0086476F"/>
    <w:rsid w:val="00864D32"/>
    <w:rsid w:val="00865BAA"/>
    <w:rsid w:val="008661A0"/>
    <w:rsid w:val="00866D24"/>
    <w:rsid w:val="00870A37"/>
    <w:rsid w:val="00870CC3"/>
    <w:rsid w:val="00871E9C"/>
    <w:rsid w:val="008732B7"/>
    <w:rsid w:val="00873AA7"/>
    <w:rsid w:val="00873B80"/>
    <w:rsid w:val="00876283"/>
    <w:rsid w:val="00880557"/>
    <w:rsid w:val="008821B9"/>
    <w:rsid w:val="00882AB0"/>
    <w:rsid w:val="008845A1"/>
    <w:rsid w:val="00886DA8"/>
    <w:rsid w:val="00887276"/>
    <w:rsid w:val="008873EE"/>
    <w:rsid w:val="0089065A"/>
    <w:rsid w:val="00892744"/>
    <w:rsid w:val="00897779"/>
    <w:rsid w:val="00897A0A"/>
    <w:rsid w:val="00897DF8"/>
    <w:rsid w:val="008A0516"/>
    <w:rsid w:val="008A0542"/>
    <w:rsid w:val="008A2643"/>
    <w:rsid w:val="008A2F09"/>
    <w:rsid w:val="008A3EAA"/>
    <w:rsid w:val="008A4206"/>
    <w:rsid w:val="008A5508"/>
    <w:rsid w:val="008B0329"/>
    <w:rsid w:val="008B1802"/>
    <w:rsid w:val="008B1A98"/>
    <w:rsid w:val="008B1F07"/>
    <w:rsid w:val="008B28CD"/>
    <w:rsid w:val="008B3286"/>
    <w:rsid w:val="008B3DEC"/>
    <w:rsid w:val="008B5958"/>
    <w:rsid w:val="008B75F8"/>
    <w:rsid w:val="008C122D"/>
    <w:rsid w:val="008C1D98"/>
    <w:rsid w:val="008C21B0"/>
    <w:rsid w:val="008C307B"/>
    <w:rsid w:val="008C3395"/>
    <w:rsid w:val="008C4669"/>
    <w:rsid w:val="008D0281"/>
    <w:rsid w:val="008D092A"/>
    <w:rsid w:val="008D0D30"/>
    <w:rsid w:val="008D200A"/>
    <w:rsid w:val="008E093B"/>
    <w:rsid w:val="008E1912"/>
    <w:rsid w:val="008E3336"/>
    <w:rsid w:val="008E4111"/>
    <w:rsid w:val="008E48D6"/>
    <w:rsid w:val="008E4F40"/>
    <w:rsid w:val="008E50A2"/>
    <w:rsid w:val="008E565A"/>
    <w:rsid w:val="008F129C"/>
    <w:rsid w:val="008F4031"/>
    <w:rsid w:val="008F4C78"/>
    <w:rsid w:val="008F69AF"/>
    <w:rsid w:val="008F7796"/>
    <w:rsid w:val="008F7AB5"/>
    <w:rsid w:val="009015B2"/>
    <w:rsid w:val="009021A0"/>
    <w:rsid w:val="00902930"/>
    <w:rsid w:val="009029A8"/>
    <w:rsid w:val="009030E1"/>
    <w:rsid w:val="0090430F"/>
    <w:rsid w:val="00905F17"/>
    <w:rsid w:val="0090787C"/>
    <w:rsid w:val="009111CB"/>
    <w:rsid w:val="00912E38"/>
    <w:rsid w:val="00913C01"/>
    <w:rsid w:val="00913DD6"/>
    <w:rsid w:val="0091454C"/>
    <w:rsid w:val="00915AC9"/>
    <w:rsid w:val="00916FFC"/>
    <w:rsid w:val="00917612"/>
    <w:rsid w:val="0091795B"/>
    <w:rsid w:val="00922AB5"/>
    <w:rsid w:val="00922CD9"/>
    <w:rsid w:val="00926B14"/>
    <w:rsid w:val="00926DBC"/>
    <w:rsid w:val="0092788B"/>
    <w:rsid w:val="00927DCB"/>
    <w:rsid w:val="00931EA9"/>
    <w:rsid w:val="0093215F"/>
    <w:rsid w:val="00933289"/>
    <w:rsid w:val="009338D0"/>
    <w:rsid w:val="00934C5D"/>
    <w:rsid w:val="00934E8A"/>
    <w:rsid w:val="0093545A"/>
    <w:rsid w:val="00935BBF"/>
    <w:rsid w:val="00937964"/>
    <w:rsid w:val="00937C24"/>
    <w:rsid w:val="00937E8D"/>
    <w:rsid w:val="009417EB"/>
    <w:rsid w:val="00942CEC"/>
    <w:rsid w:val="009437B2"/>
    <w:rsid w:val="00943D23"/>
    <w:rsid w:val="00944065"/>
    <w:rsid w:val="00945DD2"/>
    <w:rsid w:val="00945E82"/>
    <w:rsid w:val="009508E9"/>
    <w:rsid w:val="00951409"/>
    <w:rsid w:val="00951410"/>
    <w:rsid w:val="00952D9C"/>
    <w:rsid w:val="00953219"/>
    <w:rsid w:val="009532B3"/>
    <w:rsid w:val="00954AE5"/>
    <w:rsid w:val="00954DA6"/>
    <w:rsid w:val="009554CE"/>
    <w:rsid w:val="0095619F"/>
    <w:rsid w:val="00957E65"/>
    <w:rsid w:val="009600AC"/>
    <w:rsid w:val="00961207"/>
    <w:rsid w:val="00963365"/>
    <w:rsid w:val="0096447A"/>
    <w:rsid w:val="0096562B"/>
    <w:rsid w:val="00965D25"/>
    <w:rsid w:val="00965F09"/>
    <w:rsid w:val="00966C40"/>
    <w:rsid w:val="00970714"/>
    <w:rsid w:val="009722E4"/>
    <w:rsid w:val="00975FC6"/>
    <w:rsid w:val="009768C8"/>
    <w:rsid w:val="00976E6E"/>
    <w:rsid w:val="00977931"/>
    <w:rsid w:val="009779FE"/>
    <w:rsid w:val="00981BED"/>
    <w:rsid w:val="0098444E"/>
    <w:rsid w:val="00984919"/>
    <w:rsid w:val="00984EA7"/>
    <w:rsid w:val="0098512E"/>
    <w:rsid w:val="00985B64"/>
    <w:rsid w:val="0098666C"/>
    <w:rsid w:val="009874F1"/>
    <w:rsid w:val="0099062C"/>
    <w:rsid w:val="009911A6"/>
    <w:rsid w:val="009913FF"/>
    <w:rsid w:val="00991714"/>
    <w:rsid w:val="00992104"/>
    <w:rsid w:val="0099381A"/>
    <w:rsid w:val="0099416C"/>
    <w:rsid w:val="009941FA"/>
    <w:rsid w:val="00994BB6"/>
    <w:rsid w:val="00995303"/>
    <w:rsid w:val="0099549A"/>
    <w:rsid w:val="009A0615"/>
    <w:rsid w:val="009A09DC"/>
    <w:rsid w:val="009A152E"/>
    <w:rsid w:val="009A1BDD"/>
    <w:rsid w:val="009A4753"/>
    <w:rsid w:val="009A6682"/>
    <w:rsid w:val="009A688C"/>
    <w:rsid w:val="009B655A"/>
    <w:rsid w:val="009B7AFE"/>
    <w:rsid w:val="009C09E2"/>
    <w:rsid w:val="009C1A76"/>
    <w:rsid w:val="009C28C8"/>
    <w:rsid w:val="009C2EE2"/>
    <w:rsid w:val="009C4640"/>
    <w:rsid w:val="009C60C5"/>
    <w:rsid w:val="009C62F9"/>
    <w:rsid w:val="009D0284"/>
    <w:rsid w:val="009D0360"/>
    <w:rsid w:val="009D3707"/>
    <w:rsid w:val="009D4B79"/>
    <w:rsid w:val="009D4E09"/>
    <w:rsid w:val="009D71A4"/>
    <w:rsid w:val="009D720C"/>
    <w:rsid w:val="009E075D"/>
    <w:rsid w:val="009E0EF6"/>
    <w:rsid w:val="009E2C49"/>
    <w:rsid w:val="009E3B2B"/>
    <w:rsid w:val="009E4001"/>
    <w:rsid w:val="009E4418"/>
    <w:rsid w:val="009E6054"/>
    <w:rsid w:val="009F46E9"/>
    <w:rsid w:val="009F5D0D"/>
    <w:rsid w:val="009F5FB2"/>
    <w:rsid w:val="00A0028B"/>
    <w:rsid w:val="00A00294"/>
    <w:rsid w:val="00A029DD"/>
    <w:rsid w:val="00A0332D"/>
    <w:rsid w:val="00A04830"/>
    <w:rsid w:val="00A049C6"/>
    <w:rsid w:val="00A05C32"/>
    <w:rsid w:val="00A10630"/>
    <w:rsid w:val="00A10692"/>
    <w:rsid w:val="00A108E5"/>
    <w:rsid w:val="00A1122F"/>
    <w:rsid w:val="00A1406B"/>
    <w:rsid w:val="00A1427A"/>
    <w:rsid w:val="00A151AF"/>
    <w:rsid w:val="00A17CD4"/>
    <w:rsid w:val="00A17ECD"/>
    <w:rsid w:val="00A201CE"/>
    <w:rsid w:val="00A202A5"/>
    <w:rsid w:val="00A208C7"/>
    <w:rsid w:val="00A223B3"/>
    <w:rsid w:val="00A23B16"/>
    <w:rsid w:val="00A2456D"/>
    <w:rsid w:val="00A246BE"/>
    <w:rsid w:val="00A2544B"/>
    <w:rsid w:val="00A32592"/>
    <w:rsid w:val="00A35ACF"/>
    <w:rsid w:val="00A35FC5"/>
    <w:rsid w:val="00A36CC0"/>
    <w:rsid w:val="00A3703D"/>
    <w:rsid w:val="00A3761D"/>
    <w:rsid w:val="00A37ADD"/>
    <w:rsid w:val="00A40210"/>
    <w:rsid w:val="00A402AD"/>
    <w:rsid w:val="00A425AC"/>
    <w:rsid w:val="00A42D08"/>
    <w:rsid w:val="00A43377"/>
    <w:rsid w:val="00A44E89"/>
    <w:rsid w:val="00A4515E"/>
    <w:rsid w:val="00A467BD"/>
    <w:rsid w:val="00A46EA5"/>
    <w:rsid w:val="00A509A4"/>
    <w:rsid w:val="00A53CB2"/>
    <w:rsid w:val="00A571C9"/>
    <w:rsid w:val="00A57270"/>
    <w:rsid w:val="00A574E4"/>
    <w:rsid w:val="00A5778D"/>
    <w:rsid w:val="00A57DE2"/>
    <w:rsid w:val="00A60425"/>
    <w:rsid w:val="00A615F2"/>
    <w:rsid w:val="00A61E30"/>
    <w:rsid w:val="00A634EF"/>
    <w:rsid w:val="00A63BE6"/>
    <w:rsid w:val="00A67852"/>
    <w:rsid w:val="00A67A82"/>
    <w:rsid w:val="00A703B2"/>
    <w:rsid w:val="00A7112A"/>
    <w:rsid w:val="00A76C63"/>
    <w:rsid w:val="00A7746C"/>
    <w:rsid w:val="00A77E03"/>
    <w:rsid w:val="00A80257"/>
    <w:rsid w:val="00A812E9"/>
    <w:rsid w:val="00A81EC5"/>
    <w:rsid w:val="00A843F3"/>
    <w:rsid w:val="00A84790"/>
    <w:rsid w:val="00A8521D"/>
    <w:rsid w:val="00A8649B"/>
    <w:rsid w:val="00A86B16"/>
    <w:rsid w:val="00A87554"/>
    <w:rsid w:val="00A9117E"/>
    <w:rsid w:val="00A9401C"/>
    <w:rsid w:val="00A97968"/>
    <w:rsid w:val="00AA2034"/>
    <w:rsid w:val="00AA3698"/>
    <w:rsid w:val="00AA455B"/>
    <w:rsid w:val="00AA45F6"/>
    <w:rsid w:val="00AA496A"/>
    <w:rsid w:val="00AA4A0A"/>
    <w:rsid w:val="00AA501F"/>
    <w:rsid w:val="00AA58C5"/>
    <w:rsid w:val="00AA69AC"/>
    <w:rsid w:val="00AB1430"/>
    <w:rsid w:val="00AB227B"/>
    <w:rsid w:val="00AB3DEA"/>
    <w:rsid w:val="00AB421C"/>
    <w:rsid w:val="00AB4F86"/>
    <w:rsid w:val="00AB5FDC"/>
    <w:rsid w:val="00AB6E2D"/>
    <w:rsid w:val="00AB7CA6"/>
    <w:rsid w:val="00AC0233"/>
    <w:rsid w:val="00AC17EF"/>
    <w:rsid w:val="00AC227A"/>
    <w:rsid w:val="00AC592B"/>
    <w:rsid w:val="00AC5D08"/>
    <w:rsid w:val="00AD0CAD"/>
    <w:rsid w:val="00AD1090"/>
    <w:rsid w:val="00AD11C8"/>
    <w:rsid w:val="00AD17E9"/>
    <w:rsid w:val="00AD54F8"/>
    <w:rsid w:val="00AD7943"/>
    <w:rsid w:val="00AE1E23"/>
    <w:rsid w:val="00AE278F"/>
    <w:rsid w:val="00AE29F4"/>
    <w:rsid w:val="00AE2C18"/>
    <w:rsid w:val="00AE2FDE"/>
    <w:rsid w:val="00AE35E2"/>
    <w:rsid w:val="00AE4355"/>
    <w:rsid w:val="00AE4A70"/>
    <w:rsid w:val="00AE519D"/>
    <w:rsid w:val="00AE6769"/>
    <w:rsid w:val="00AE68C2"/>
    <w:rsid w:val="00AF0B9D"/>
    <w:rsid w:val="00AF1172"/>
    <w:rsid w:val="00AF19F9"/>
    <w:rsid w:val="00AF1D2A"/>
    <w:rsid w:val="00AF2659"/>
    <w:rsid w:val="00AF4BA1"/>
    <w:rsid w:val="00AF5BB6"/>
    <w:rsid w:val="00AF5E9E"/>
    <w:rsid w:val="00AF6AD6"/>
    <w:rsid w:val="00AF756C"/>
    <w:rsid w:val="00AF783A"/>
    <w:rsid w:val="00AF7E35"/>
    <w:rsid w:val="00AF7F4C"/>
    <w:rsid w:val="00AF7FC9"/>
    <w:rsid w:val="00B003E9"/>
    <w:rsid w:val="00B0072C"/>
    <w:rsid w:val="00B00E54"/>
    <w:rsid w:val="00B01F82"/>
    <w:rsid w:val="00B02334"/>
    <w:rsid w:val="00B03805"/>
    <w:rsid w:val="00B03D0F"/>
    <w:rsid w:val="00B03FFB"/>
    <w:rsid w:val="00B05C00"/>
    <w:rsid w:val="00B076EB"/>
    <w:rsid w:val="00B07D7B"/>
    <w:rsid w:val="00B10180"/>
    <w:rsid w:val="00B11A85"/>
    <w:rsid w:val="00B12C36"/>
    <w:rsid w:val="00B13EDF"/>
    <w:rsid w:val="00B141E1"/>
    <w:rsid w:val="00B148A2"/>
    <w:rsid w:val="00B15365"/>
    <w:rsid w:val="00B161E4"/>
    <w:rsid w:val="00B16BEE"/>
    <w:rsid w:val="00B17CC1"/>
    <w:rsid w:val="00B20160"/>
    <w:rsid w:val="00B210AD"/>
    <w:rsid w:val="00B2160E"/>
    <w:rsid w:val="00B22330"/>
    <w:rsid w:val="00B23AD5"/>
    <w:rsid w:val="00B23F6F"/>
    <w:rsid w:val="00B24F2A"/>
    <w:rsid w:val="00B3010C"/>
    <w:rsid w:val="00B308EE"/>
    <w:rsid w:val="00B317F6"/>
    <w:rsid w:val="00B32F9F"/>
    <w:rsid w:val="00B3301A"/>
    <w:rsid w:val="00B3308B"/>
    <w:rsid w:val="00B33750"/>
    <w:rsid w:val="00B33E98"/>
    <w:rsid w:val="00B372E8"/>
    <w:rsid w:val="00B407C3"/>
    <w:rsid w:val="00B413D0"/>
    <w:rsid w:val="00B42AED"/>
    <w:rsid w:val="00B43CBD"/>
    <w:rsid w:val="00B43E4A"/>
    <w:rsid w:val="00B450E2"/>
    <w:rsid w:val="00B455D7"/>
    <w:rsid w:val="00B45A70"/>
    <w:rsid w:val="00B45F6E"/>
    <w:rsid w:val="00B461A6"/>
    <w:rsid w:val="00B510A7"/>
    <w:rsid w:val="00B51687"/>
    <w:rsid w:val="00B534BA"/>
    <w:rsid w:val="00B54DE9"/>
    <w:rsid w:val="00B5756A"/>
    <w:rsid w:val="00B608C3"/>
    <w:rsid w:val="00B60D69"/>
    <w:rsid w:val="00B60E4F"/>
    <w:rsid w:val="00B61083"/>
    <w:rsid w:val="00B616F7"/>
    <w:rsid w:val="00B63A9C"/>
    <w:rsid w:val="00B6561C"/>
    <w:rsid w:val="00B65696"/>
    <w:rsid w:val="00B66639"/>
    <w:rsid w:val="00B66E9D"/>
    <w:rsid w:val="00B7059E"/>
    <w:rsid w:val="00B72C96"/>
    <w:rsid w:val="00B73773"/>
    <w:rsid w:val="00B76147"/>
    <w:rsid w:val="00B76329"/>
    <w:rsid w:val="00B800F2"/>
    <w:rsid w:val="00B805C5"/>
    <w:rsid w:val="00B80E5B"/>
    <w:rsid w:val="00B81018"/>
    <w:rsid w:val="00B842F4"/>
    <w:rsid w:val="00B853D2"/>
    <w:rsid w:val="00B85EC1"/>
    <w:rsid w:val="00B8640F"/>
    <w:rsid w:val="00B874C7"/>
    <w:rsid w:val="00B92D1A"/>
    <w:rsid w:val="00B931FB"/>
    <w:rsid w:val="00B934CE"/>
    <w:rsid w:val="00B9365A"/>
    <w:rsid w:val="00B93691"/>
    <w:rsid w:val="00B93D13"/>
    <w:rsid w:val="00B95E97"/>
    <w:rsid w:val="00B9725C"/>
    <w:rsid w:val="00BA03D6"/>
    <w:rsid w:val="00BA0BAE"/>
    <w:rsid w:val="00BA0FBB"/>
    <w:rsid w:val="00BA14CD"/>
    <w:rsid w:val="00BA16F8"/>
    <w:rsid w:val="00BA2449"/>
    <w:rsid w:val="00BB027B"/>
    <w:rsid w:val="00BB0DD6"/>
    <w:rsid w:val="00BB40B3"/>
    <w:rsid w:val="00BB4D83"/>
    <w:rsid w:val="00BB4DF8"/>
    <w:rsid w:val="00BB4E6F"/>
    <w:rsid w:val="00BB588E"/>
    <w:rsid w:val="00BB58FF"/>
    <w:rsid w:val="00BC0A6E"/>
    <w:rsid w:val="00BC0CF0"/>
    <w:rsid w:val="00BC280F"/>
    <w:rsid w:val="00BC32EF"/>
    <w:rsid w:val="00BC538B"/>
    <w:rsid w:val="00BC5D40"/>
    <w:rsid w:val="00BC62F8"/>
    <w:rsid w:val="00BC6B71"/>
    <w:rsid w:val="00BC6DC4"/>
    <w:rsid w:val="00BC7142"/>
    <w:rsid w:val="00BC79C7"/>
    <w:rsid w:val="00BD0347"/>
    <w:rsid w:val="00BD0C1B"/>
    <w:rsid w:val="00BD1310"/>
    <w:rsid w:val="00BD2B3A"/>
    <w:rsid w:val="00BD338A"/>
    <w:rsid w:val="00BD396D"/>
    <w:rsid w:val="00BD45D6"/>
    <w:rsid w:val="00BD54F3"/>
    <w:rsid w:val="00BD680D"/>
    <w:rsid w:val="00BE07B3"/>
    <w:rsid w:val="00BE0A39"/>
    <w:rsid w:val="00BE2C78"/>
    <w:rsid w:val="00BE3B21"/>
    <w:rsid w:val="00BE3F0E"/>
    <w:rsid w:val="00BE4C96"/>
    <w:rsid w:val="00BE6019"/>
    <w:rsid w:val="00BE6504"/>
    <w:rsid w:val="00BE704A"/>
    <w:rsid w:val="00BF0DD1"/>
    <w:rsid w:val="00BF0FDA"/>
    <w:rsid w:val="00BF3FA3"/>
    <w:rsid w:val="00BF540D"/>
    <w:rsid w:val="00BF580E"/>
    <w:rsid w:val="00BF58AB"/>
    <w:rsid w:val="00BF5C8F"/>
    <w:rsid w:val="00BF6563"/>
    <w:rsid w:val="00BF7585"/>
    <w:rsid w:val="00BF7A20"/>
    <w:rsid w:val="00C033ED"/>
    <w:rsid w:val="00C03F8C"/>
    <w:rsid w:val="00C07775"/>
    <w:rsid w:val="00C07A37"/>
    <w:rsid w:val="00C101E1"/>
    <w:rsid w:val="00C11D0C"/>
    <w:rsid w:val="00C11E91"/>
    <w:rsid w:val="00C13453"/>
    <w:rsid w:val="00C1661A"/>
    <w:rsid w:val="00C17108"/>
    <w:rsid w:val="00C20BCF"/>
    <w:rsid w:val="00C215FF"/>
    <w:rsid w:val="00C21A98"/>
    <w:rsid w:val="00C22695"/>
    <w:rsid w:val="00C25E8A"/>
    <w:rsid w:val="00C26E22"/>
    <w:rsid w:val="00C3048D"/>
    <w:rsid w:val="00C30A00"/>
    <w:rsid w:val="00C316E5"/>
    <w:rsid w:val="00C33E7F"/>
    <w:rsid w:val="00C33F2F"/>
    <w:rsid w:val="00C3572D"/>
    <w:rsid w:val="00C366A7"/>
    <w:rsid w:val="00C37CAD"/>
    <w:rsid w:val="00C40977"/>
    <w:rsid w:val="00C42EFE"/>
    <w:rsid w:val="00C43198"/>
    <w:rsid w:val="00C43EB6"/>
    <w:rsid w:val="00C44D65"/>
    <w:rsid w:val="00C47551"/>
    <w:rsid w:val="00C47E61"/>
    <w:rsid w:val="00C53723"/>
    <w:rsid w:val="00C55534"/>
    <w:rsid w:val="00C55CB7"/>
    <w:rsid w:val="00C57263"/>
    <w:rsid w:val="00C6158C"/>
    <w:rsid w:val="00C641D8"/>
    <w:rsid w:val="00C66154"/>
    <w:rsid w:val="00C6615B"/>
    <w:rsid w:val="00C676B3"/>
    <w:rsid w:val="00C677BD"/>
    <w:rsid w:val="00C71939"/>
    <w:rsid w:val="00C71C37"/>
    <w:rsid w:val="00C71E5D"/>
    <w:rsid w:val="00C74453"/>
    <w:rsid w:val="00C748F4"/>
    <w:rsid w:val="00C751CB"/>
    <w:rsid w:val="00C77E2C"/>
    <w:rsid w:val="00C804F5"/>
    <w:rsid w:val="00C83787"/>
    <w:rsid w:val="00C85D8A"/>
    <w:rsid w:val="00C9231E"/>
    <w:rsid w:val="00C92760"/>
    <w:rsid w:val="00C92977"/>
    <w:rsid w:val="00C92B2D"/>
    <w:rsid w:val="00C92E3A"/>
    <w:rsid w:val="00C94381"/>
    <w:rsid w:val="00C95D49"/>
    <w:rsid w:val="00C95E35"/>
    <w:rsid w:val="00C97AC0"/>
    <w:rsid w:val="00CA0324"/>
    <w:rsid w:val="00CA169D"/>
    <w:rsid w:val="00CA279D"/>
    <w:rsid w:val="00CA40CB"/>
    <w:rsid w:val="00CA4C84"/>
    <w:rsid w:val="00CA7E38"/>
    <w:rsid w:val="00CB13EF"/>
    <w:rsid w:val="00CB1570"/>
    <w:rsid w:val="00CB2916"/>
    <w:rsid w:val="00CB2F3F"/>
    <w:rsid w:val="00CB3826"/>
    <w:rsid w:val="00CB43AD"/>
    <w:rsid w:val="00CB4A7A"/>
    <w:rsid w:val="00CB52E3"/>
    <w:rsid w:val="00CB5C5F"/>
    <w:rsid w:val="00CB6DEA"/>
    <w:rsid w:val="00CB72E0"/>
    <w:rsid w:val="00CB778A"/>
    <w:rsid w:val="00CB798D"/>
    <w:rsid w:val="00CC2048"/>
    <w:rsid w:val="00CC5FF6"/>
    <w:rsid w:val="00CC64BA"/>
    <w:rsid w:val="00CD31BF"/>
    <w:rsid w:val="00CD62C8"/>
    <w:rsid w:val="00CD694E"/>
    <w:rsid w:val="00CD69A0"/>
    <w:rsid w:val="00CD7DBF"/>
    <w:rsid w:val="00CD7EFD"/>
    <w:rsid w:val="00CE0D3B"/>
    <w:rsid w:val="00CE16BF"/>
    <w:rsid w:val="00CE1CEE"/>
    <w:rsid w:val="00CE1FBB"/>
    <w:rsid w:val="00CE2116"/>
    <w:rsid w:val="00CE3D97"/>
    <w:rsid w:val="00CF04A1"/>
    <w:rsid w:val="00CF0988"/>
    <w:rsid w:val="00CF13F9"/>
    <w:rsid w:val="00CF2CF8"/>
    <w:rsid w:val="00CF30D9"/>
    <w:rsid w:val="00CF30F1"/>
    <w:rsid w:val="00CF3A29"/>
    <w:rsid w:val="00CF3DD6"/>
    <w:rsid w:val="00CF3EA0"/>
    <w:rsid w:val="00CF4489"/>
    <w:rsid w:val="00CF69B5"/>
    <w:rsid w:val="00D0118C"/>
    <w:rsid w:val="00D01C46"/>
    <w:rsid w:val="00D02627"/>
    <w:rsid w:val="00D027B5"/>
    <w:rsid w:val="00D02B49"/>
    <w:rsid w:val="00D02F21"/>
    <w:rsid w:val="00D03F80"/>
    <w:rsid w:val="00D05CEE"/>
    <w:rsid w:val="00D05F59"/>
    <w:rsid w:val="00D07370"/>
    <w:rsid w:val="00D07C3C"/>
    <w:rsid w:val="00D134CB"/>
    <w:rsid w:val="00D13891"/>
    <w:rsid w:val="00D13BF0"/>
    <w:rsid w:val="00D14029"/>
    <w:rsid w:val="00D14845"/>
    <w:rsid w:val="00D1515C"/>
    <w:rsid w:val="00D154BA"/>
    <w:rsid w:val="00D155C9"/>
    <w:rsid w:val="00D15D3F"/>
    <w:rsid w:val="00D17276"/>
    <w:rsid w:val="00D17E9A"/>
    <w:rsid w:val="00D17FFB"/>
    <w:rsid w:val="00D21648"/>
    <w:rsid w:val="00D21EC4"/>
    <w:rsid w:val="00D223F3"/>
    <w:rsid w:val="00D269E2"/>
    <w:rsid w:val="00D27123"/>
    <w:rsid w:val="00D3073A"/>
    <w:rsid w:val="00D326F6"/>
    <w:rsid w:val="00D360DD"/>
    <w:rsid w:val="00D36934"/>
    <w:rsid w:val="00D36CF8"/>
    <w:rsid w:val="00D37F02"/>
    <w:rsid w:val="00D40FB6"/>
    <w:rsid w:val="00D42132"/>
    <w:rsid w:val="00D421E9"/>
    <w:rsid w:val="00D44134"/>
    <w:rsid w:val="00D44D4A"/>
    <w:rsid w:val="00D458DE"/>
    <w:rsid w:val="00D472F3"/>
    <w:rsid w:val="00D47ABA"/>
    <w:rsid w:val="00D47E9D"/>
    <w:rsid w:val="00D511D1"/>
    <w:rsid w:val="00D5317C"/>
    <w:rsid w:val="00D54CFE"/>
    <w:rsid w:val="00D55EA7"/>
    <w:rsid w:val="00D577D4"/>
    <w:rsid w:val="00D60CC8"/>
    <w:rsid w:val="00D61716"/>
    <w:rsid w:val="00D61A24"/>
    <w:rsid w:val="00D62A44"/>
    <w:rsid w:val="00D63257"/>
    <w:rsid w:val="00D64C3E"/>
    <w:rsid w:val="00D650E4"/>
    <w:rsid w:val="00D6659D"/>
    <w:rsid w:val="00D66759"/>
    <w:rsid w:val="00D66889"/>
    <w:rsid w:val="00D673A7"/>
    <w:rsid w:val="00D67662"/>
    <w:rsid w:val="00D702A1"/>
    <w:rsid w:val="00D70323"/>
    <w:rsid w:val="00D7092F"/>
    <w:rsid w:val="00D70A5F"/>
    <w:rsid w:val="00D72F83"/>
    <w:rsid w:val="00D73A05"/>
    <w:rsid w:val="00D73B07"/>
    <w:rsid w:val="00D73D5E"/>
    <w:rsid w:val="00D746C9"/>
    <w:rsid w:val="00D74D43"/>
    <w:rsid w:val="00D7555A"/>
    <w:rsid w:val="00D75948"/>
    <w:rsid w:val="00D75D12"/>
    <w:rsid w:val="00D762EC"/>
    <w:rsid w:val="00D774F8"/>
    <w:rsid w:val="00D7752E"/>
    <w:rsid w:val="00D776A0"/>
    <w:rsid w:val="00D80CCA"/>
    <w:rsid w:val="00D817FD"/>
    <w:rsid w:val="00D83191"/>
    <w:rsid w:val="00D844AF"/>
    <w:rsid w:val="00D85C9D"/>
    <w:rsid w:val="00D8601A"/>
    <w:rsid w:val="00D8699D"/>
    <w:rsid w:val="00D90710"/>
    <w:rsid w:val="00D90E06"/>
    <w:rsid w:val="00D9154A"/>
    <w:rsid w:val="00D92E41"/>
    <w:rsid w:val="00D9414E"/>
    <w:rsid w:val="00D94B27"/>
    <w:rsid w:val="00D94B2D"/>
    <w:rsid w:val="00D953F8"/>
    <w:rsid w:val="00D95A89"/>
    <w:rsid w:val="00D9638B"/>
    <w:rsid w:val="00D967CA"/>
    <w:rsid w:val="00D96C75"/>
    <w:rsid w:val="00D970AB"/>
    <w:rsid w:val="00D97944"/>
    <w:rsid w:val="00DA17D2"/>
    <w:rsid w:val="00DA1A14"/>
    <w:rsid w:val="00DA2827"/>
    <w:rsid w:val="00DA2C41"/>
    <w:rsid w:val="00DA2D1D"/>
    <w:rsid w:val="00DA3A70"/>
    <w:rsid w:val="00DA3E5E"/>
    <w:rsid w:val="00DA44CE"/>
    <w:rsid w:val="00DA4EC5"/>
    <w:rsid w:val="00DA609F"/>
    <w:rsid w:val="00DA62F4"/>
    <w:rsid w:val="00DA6B04"/>
    <w:rsid w:val="00DB0560"/>
    <w:rsid w:val="00DB0BFA"/>
    <w:rsid w:val="00DB2216"/>
    <w:rsid w:val="00DB2A99"/>
    <w:rsid w:val="00DB41A0"/>
    <w:rsid w:val="00DB4BF9"/>
    <w:rsid w:val="00DC0DFA"/>
    <w:rsid w:val="00DC256F"/>
    <w:rsid w:val="00DC28EB"/>
    <w:rsid w:val="00DC34B7"/>
    <w:rsid w:val="00DC391F"/>
    <w:rsid w:val="00DC44C4"/>
    <w:rsid w:val="00DC51F5"/>
    <w:rsid w:val="00DC6461"/>
    <w:rsid w:val="00DC7CDF"/>
    <w:rsid w:val="00DD0495"/>
    <w:rsid w:val="00DD2C6D"/>
    <w:rsid w:val="00DD3B55"/>
    <w:rsid w:val="00DD3C9C"/>
    <w:rsid w:val="00DD46C2"/>
    <w:rsid w:val="00DE0A23"/>
    <w:rsid w:val="00DE0B53"/>
    <w:rsid w:val="00DE4434"/>
    <w:rsid w:val="00DE4C97"/>
    <w:rsid w:val="00DE5186"/>
    <w:rsid w:val="00DE5865"/>
    <w:rsid w:val="00DE5DCB"/>
    <w:rsid w:val="00DE6196"/>
    <w:rsid w:val="00DE6DC7"/>
    <w:rsid w:val="00DE7CE4"/>
    <w:rsid w:val="00DF7244"/>
    <w:rsid w:val="00E007B9"/>
    <w:rsid w:val="00E00CFB"/>
    <w:rsid w:val="00E02858"/>
    <w:rsid w:val="00E0309D"/>
    <w:rsid w:val="00E04586"/>
    <w:rsid w:val="00E046EB"/>
    <w:rsid w:val="00E0566C"/>
    <w:rsid w:val="00E05FA5"/>
    <w:rsid w:val="00E062F5"/>
    <w:rsid w:val="00E110C7"/>
    <w:rsid w:val="00E11E61"/>
    <w:rsid w:val="00E12469"/>
    <w:rsid w:val="00E12528"/>
    <w:rsid w:val="00E1385C"/>
    <w:rsid w:val="00E13F66"/>
    <w:rsid w:val="00E15057"/>
    <w:rsid w:val="00E16896"/>
    <w:rsid w:val="00E2018E"/>
    <w:rsid w:val="00E222B2"/>
    <w:rsid w:val="00E224E3"/>
    <w:rsid w:val="00E2341A"/>
    <w:rsid w:val="00E267C0"/>
    <w:rsid w:val="00E26E6F"/>
    <w:rsid w:val="00E306B3"/>
    <w:rsid w:val="00E306E1"/>
    <w:rsid w:val="00E30A88"/>
    <w:rsid w:val="00E30BB5"/>
    <w:rsid w:val="00E31023"/>
    <w:rsid w:val="00E31783"/>
    <w:rsid w:val="00E31916"/>
    <w:rsid w:val="00E3421B"/>
    <w:rsid w:val="00E3602D"/>
    <w:rsid w:val="00E365E1"/>
    <w:rsid w:val="00E4016E"/>
    <w:rsid w:val="00E410C7"/>
    <w:rsid w:val="00E426ED"/>
    <w:rsid w:val="00E42EAA"/>
    <w:rsid w:val="00E43CCB"/>
    <w:rsid w:val="00E44AA7"/>
    <w:rsid w:val="00E45885"/>
    <w:rsid w:val="00E46F91"/>
    <w:rsid w:val="00E51345"/>
    <w:rsid w:val="00E525CB"/>
    <w:rsid w:val="00E52756"/>
    <w:rsid w:val="00E52F36"/>
    <w:rsid w:val="00E53175"/>
    <w:rsid w:val="00E53176"/>
    <w:rsid w:val="00E532D6"/>
    <w:rsid w:val="00E55B0C"/>
    <w:rsid w:val="00E56A89"/>
    <w:rsid w:val="00E56FCF"/>
    <w:rsid w:val="00E57111"/>
    <w:rsid w:val="00E57722"/>
    <w:rsid w:val="00E57E92"/>
    <w:rsid w:val="00E61519"/>
    <w:rsid w:val="00E622B6"/>
    <w:rsid w:val="00E63377"/>
    <w:rsid w:val="00E64558"/>
    <w:rsid w:val="00E647BB"/>
    <w:rsid w:val="00E66432"/>
    <w:rsid w:val="00E6687C"/>
    <w:rsid w:val="00E66AA4"/>
    <w:rsid w:val="00E71489"/>
    <w:rsid w:val="00E7327E"/>
    <w:rsid w:val="00E735C1"/>
    <w:rsid w:val="00E74895"/>
    <w:rsid w:val="00E75637"/>
    <w:rsid w:val="00E761A1"/>
    <w:rsid w:val="00E763F4"/>
    <w:rsid w:val="00E800B9"/>
    <w:rsid w:val="00E8136B"/>
    <w:rsid w:val="00E84876"/>
    <w:rsid w:val="00E8570F"/>
    <w:rsid w:val="00E86277"/>
    <w:rsid w:val="00E86AF2"/>
    <w:rsid w:val="00E86EC1"/>
    <w:rsid w:val="00E86F65"/>
    <w:rsid w:val="00E874DC"/>
    <w:rsid w:val="00E87BAB"/>
    <w:rsid w:val="00E87E33"/>
    <w:rsid w:val="00E907B4"/>
    <w:rsid w:val="00E91C07"/>
    <w:rsid w:val="00E93AA1"/>
    <w:rsid w:val="00E93BB7"/>
    <w:rsid w:val="00E967BD"/>
    <w:rsid w:val="00EA0607"/>
    <w:rsid w:val="00EA2043"/>
    <w:rsid w:val="00EA29F9"/>
    <w:rsid w:val="00EA36C2"/>
    <w:rsid w:val="00EA61A9"/>
    <w:rsid w:val="00EA7050"/>
    <w:rsid w:val="00EB0159"/>
    <w:rsid w:val="00EB0CB4"/>
    <w:rsid w:val="00EB12B2"/>
    <w:rsid w:val="00EB1A26"/>
    <w:rsid w:val="00EB1B17"/>
    <w:rsid w:val="00EB21BE"/>
    <w:rsid w:val="00EB332A"/>
    <w:rsid w:val="00EB4670"/>
    <w:rsid w:val="00EB4A71"/>
    <w:rsid w:val="00EB5B56"/>
    <w:rsid w:val="00EB6981"/>
    <w:rsid w:val="00EB768A"/>
    <w:rsid w:val="00EB7D68"/>
    <w:rsid w:val="00EC04EF"/>
    <w:rsid w:val="00EC1506"/>
    <w:rsid w:val="00EC198A"/>
    <w:rsid w:val="00EC2749"/>
    <w:rsid w:val="00EC29C6"/>
    <w:rsid w:val="00EC450C"/>
    <w:rsid w:val="00EC4C4F"/>
    <w:rsid w:val="00EC50A6"/>
    <w:rsid w:val="00EC7340"/>
    <w:rsid w:val="00EC7DD2"/>
    <w:rsid w:val="00ED0F34"/>
    <w:rsid w:val="00ED1A5A"/>
    <w:rsid w:val="00ED3179"/>
    <w:rsid w:val="00ED334A"/>
    <w:rsid w:val="00ED36CF"/>
    <w:rsid w:val="00ED3F6C"/>
    <w:rsid w:val="00ED4532"/>
    <w:rsid w:val="00ED4CA2"/>
    <w:rsid w:val="00ED50E5"/>
    <w:rsid w:val="00ED6CA1"/>
    <w:rsid w:val="00ED7089"/>
    <w:rsid w:val="00EE15E7"/>
    <w:rsid w:val="00EE1973"/>
    <w:rsid w:val="00EE1D12"/>
    <w:rsid w:val="00EE1F1F"/>
    <w:rsid w:val="00EE24FF"/>
    <w:rsid w:val="00EE57E6"/>
    <w:rsid w:val="00EF0215"/>
    <w:rsid w:val="00EF13D9"/>
    <w:rsid w:val="00EF3CCC"/>
    <w:rsid w:val="00EF512A"/>
    <w:rsid w:val="00EF5DCA"/>
    <w:rsid w:val="00EF5E5A"/>
    <w:rsid w:val="00EF6897"/>
    <w:rsid w:val="00EF6C28"/>
    <w:rsid w:val="00EF731E"/>
    <w:rsid w:val="00EF7424"/>
    <w:rsid w:val="00F0057D"/>
    <w:rsid w:val="00F00F98"/>
    <w:rsid w:val="00F010F1"/>
    <w:rsid w:val="00F05E00"/>
    <w:rsid w:val="00F07912"/>
    <w:rsid w:val="00F07C92"/>
    <w:rsid w:val="00F1071A"/>
    <w:rsid w:val="00F13510"/>
    <w:rsid w:val="00F13602"/>
    <w:rsid w:val="00F13F0E"/>
    <w:rsid w:val="00F1418A"/>
    <w:rsid w:val="00F16552"/>
    <w:rsid w:val="00F17DB9"/>
    <w:rsid w:val="00F17EAB"/>
    <w:rsid w:val="00F21769"/>
    <w:rsid w:val="00F21B9D"/>
    <w:rsid w:val="00F22CBF"/>
    <w:rsid w:val="00F22CD4"/>
    <w:rsid w:val="00F248D2"/>
    <w:rsid w:val="00F25E56"/>
    <w:rsid w:val="00F2726F"/>
    <w:rsid w:val="00F274F8"/>
    <w:rsid w:val="00F301D4"/>
    <w:rsid w:val="00F31453"/>
    <w:rsid w:val="00F31B26"/>
    <w:rsid w:val="00F3205E"/>
    <w:rsid w:val="00F32D32"/>
    <w:rsid w:val="00F33364"/>
    <w:rsid w:val="00F3425B"/>
    <w:rsid w:val="00F356E7"/>
    <w:rsid w:val="00F3758E"/>
    <w:rsid w:val="00F379E7"/>
    <w:rsid w:val="00F40D73"/>
    <w:rsid w:val="00F411C3"/>
    <w:rsid w:val="00F4143D"/>
    <w:rsid w:val="00F414D9"/>
    <w:rsid w:val="00F41F63"/>
    <w:rsid w:val="00F41FEA"/>
    <w:rsid w:val="00F429A1"/>
    <w:rsid w:val="00F44498"/>
    <w:rsid w:val="00F44CB0"/>
    <w:rsid w:val="00F47DB1"/>
    <w:rsid w:val="00F501CA"/>
    <w:rsid w:val="00F5022B"/>
    <w:rsid w:val="00F533CF"/>
    <w:rsid w:val="00F534E8"/>
    <w:rsid w:val="00F539DF"/>
    <w:rsid w:val="00F55E9B"/>
    <w:rsid w:val="00F57D58"/>
    <w:rsid w:val="00F626CF"/>
    <w:rsid w:val="00F62CCF"/>
    <w:rsid w:val="00F649BA"/>
    <w:rsid w:val="00F64E93"/>
    <w:rsid w:val="00F6638F"/>
    <w:rsid w:val="00F710A8"/>
    <w:rsid w:val="00F7127E"/>
    <w:rsid w:val="00F737D8"/>
    <w:rsid w:val="00F767FE"/>
    <w:rsid w:val="00F775E7"/>
    <w:rsid w:val="00F80F11"/>
    <w:rsid w:val="00F815DA"/>
    <w:rsid w:val="00F82921"/>
    <w:rsid w:val="00F83890"/>
    <w:rsid w:val="00F83ADA"/>
    <w:rsid w:val="00F87014"/>
    <w:rsid w:val="00F904AB"/>
    <w:rsid w:val="00F92343"/>
    <w:rsid w:val="00F92E10"/>
    <w:rsid w:val="00F93143"/>
    <w:rsid w:val="00F94888"/>
    <w:rsid w:val="00F94B0E"/>
    <w:rsid w:val="00F95E04"/>
    <w:rsid w:val="00F97740"/>
    <w:rsid w:val="00FA22B1"/>
    <w:rsid w:val="00FA3DFD"/>
    <w:rsid w:val="00FA4421"/>
    <w:rsid w:val="00FA61B1"/>
    <w:rsid w:val="00FA62C5"/>
    <w:rsid w:val="00FA699E"/>
    <w:rsid w:val="00FA6BB6"/>
    <w:rsid w:val="00FB030D"/>
    <w:rsid w:val="00FB206F"/>
    <w:rsid w:val="00FB276D"/>
    <w:rsid w:val="00FB37CF"/>
    <w:rsid w:val="00FB3875"/>
    <w:rsid w:val="00FB5738"/>
    <w:rsid w:val="00FB5F6C"/>
    <w:rsid w:val="00FB6E3D"/>
    <w:rsid w:val="00FB7BFD"/>
    <w:rsid w:val="00FC0A0C"/>
    <w:rsid w:val="00FC0FF0"/>
    <w:rsid w:val="00FC2EA0"/>
    <w:rsid w:val="00FC4808"/>
    <w:rsid w:val="00FC49A5"/>
    <w:rsid w:val="00FC6ABF"/>
    <w:rsid w:val="00FC78F1"/>
    <w:rsid w:val="00FD1126"/>
    <w:rsid w:val="00FD5A02"/>
    <w:rsid w:val="00FD6854"/>
    <w:rsid w:val="00FD7F95"/>
    <w:rsid w:val="00FE13BD"/>
    <w:rsid w:val="00FE1B77"/>
    <w:rsid w:val="00FE35CE"/>
    <w:rsid w:val="00FE36B1"/>
    <w:rsid w:val="00FE4EC3"/>
    <w:rsid w:val="00FE5B30"/>
    <w:rsid w:val="00FE7AA9"/>
    <w:rsid w:val="00FF05D6"/>
    <w:rsid w:val="00FF0D7C"/>
    <w:rsid w:val="00FF1A14"/>
    <w:rsid w:val="00FF2233"/>
    <w:rsid w:val="00FF2A4E"/>
    <w:rsid w:val="00FF3674"/>
    <w:rsid w:val="00FF5153"/>
    <w:rsid w:val="00FF541E"/>
    <w:rsid w:val="00FF5BF3"/>
    <w:rsid w:val="00FF6159"/>
    <w:rsid w:val="00FF629A"/>
    <w:rsid w:val="00FF674C"/>
    <w:rsid w:val="00FF7ABA"/>
    <w:rsid w:val="00FF7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39FA3A5"/>
  <w15:docId w15:val="{D870C881-658E-4745-93EB-ADC86E79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1714"/>
    <w:pPr>
      <w:tabs>
        <w:tab w:val="left" w:pos="737"/>
      </w:tabs>
      <w:spacing w:before="240" w:after="240" w:line="288" w:lineRule="auto"/>
      <w:jc w:val="both"/>
    </w:pPr>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8"/>
      </w:numPr>
      <w:spacing w:before="140" w:after="280" w:line="280" w:lineRule="atLeast"/>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0E49F8"/>
    <w:pPr>
      <w:keepNext/>
      <w:keepLines/>
      <w:numPr>
        <w:ilvl w:val="1"/>
        <w:numId w:val="6"/>
      </w:numPr>
      <w:spacing w:before="480" w:line="240" w:lineRule="auto"/>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0E49F8"/>
    <w:pPr>
      <w:keepNext/>
      <w:numPr>
        <w:ilvl w:val="2"/>
        <w:numId w:val="8"/>
      </w:numPr>
      <w:spacing w:before="360" w:after="280" w:line="280" w:lineRule="atLeast"/>
      <w:outlineLvl w:val="2"/>
    </w:pPr>
    <w:rPr>
      <w:b/>
      <w:i/>
      <w:sz w:val="20"/>
      <w:lang w:val="en-GB"/>
    </w:rPr>
  </w:style>
  <w:style w:type="paragraph" w:styleId="Kop4">
    <w:name w:val="heading 4"/>
    <w:basedOn w:val="Standaard"/>
    <w:next w:val="Standaard"/>
    <w:link w:val="Kop4Char"/>
    <w:qFormat/>
    <w:rsid w:val="00213ACC"/>
    <w:pPr>
      <w:keepNext/>
      <w:numPr>
        <w:ilvl w:val="3"/>
        <w:numId w:val="8"/>
      </w:numPr>
      <w:spacing w:before="140" w:after="280" w:line="280" w:lineRule="atLeast"/>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0E49F8"/>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spacing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spacing w:after="280" w:line="280" w:lineRule="atLeast"/>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0E49F8"/>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5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27217E"/>
    <w:rPr>
      <w:rFonts w:asciiTheme="minorHAnsi" w:eastAsiaTheme="minorHAnsi" w:hAnsiTheme="minorHAnsi" w:cstheme="minorBidi"/>
      <w:lang w:eastAsia="en-US"/>
    </w:rPr>
  </w:style>
  <w:style w:type="character" w:styleId="Verwijzingopmerking">
    <w:name w:val="annotation reference"/>
    <w:basedOn w:val="Standaardalinea-lettertype"/>
    <w:rsid w:val="0027217E"/>
    <w:rPr>
      <w:sz w:val="16"/>
      <w:szCs w:val="16"/>
    </w:rPr>
  </w:style>
  <w:style w:type="paragraph" w:styleId="Lijstalinea">
    <w:name w:val="List Paragraph"/>
    <w:basedOn w:val="Standaard"/>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7"/>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074E8"/>
    <w:rPr>
      <w:color w:val="800080" w:themeColor="followedHyperlink"/>
      <w:u w:val="single"/>
    </w:rPr>
  </w:style>
  <w:style w:type="paragraph" w:styleId="Revisie">
    <w:name w:val="Revision"/>
    <w:hidden/>
    <w:uiPriority w:val="99"/>
    <w:semiHidden/>
    <w:rsid w:val="00307AAF"/>
    <w:rPr>
      <w:rFonts w:ascii="Schiphol Frutiger" w:hAnsi="Schiphol Frutiger"/>
      <w:sz w:val="18"/>
      <w:szCs w:val="18"/>
      <w:lang w:eastAsia="en-US"/>
    </w:rPr>
  </w:style>
  <w:style w:type="paragraph" w:styleId="Plattetekstinspringen">
    <w:name w:val="Body Text Indent"/>
    <w:basedOn w:val="Standaard"/>
    <w:link w:val="PlattetekstinspringenChar"/>
    <w:uiPriority w:val="99"/>
    <w:semiHidden/>
    <w:unhideWhenUsed/>
    <w:rsid w:val="000F4006"/>
    <w:pPr>
      <w:spacing w:after="120"/>
      <w:ind w:left="283"/>
    </w:pPr>
  </w:style>
  <w:style w:type="character" w:customStyle="1" w:styleId="PlattetekstinspringenChar">
    <w:name w:val="Platte tekst inspringen Char"/>
    <w:basedOn w:val="Standaardalinea-lettertype"/>
    <w:link w:val="Plattetekstinspringen"/>
    <w:uiPriority w:val="99"/>
    <w:semiHidden/>
    <w:rsid w:val="000F4006"/>
    <w:rPr>
      <w:rFonts w:ascii="Schiphol Frutiger" w:hAnsi="Schiphol Frutiger"/>
      <w:sz w:val="18"/>
      <w:szCs w:val="18"/>
      <w:lang w:eastAsia="en-US"/>
    </w:rPr>
  </w:style>
  <w:style w:type="paragraph" w:customStyle="1" w:styleId="Kop11">
    <w:name w:val="Kop 1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21">
    <w:name w:val="Kop 2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31">
    <w:name w:val="Kop 3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41">
    <w:name w:val="Kop 4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51">
    <w:name w:val="Kop 5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61">
    <w:name w:val="Kop 6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71">
    <w:name w:val="Kop 7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81">
    <w:name w:val="Kop 8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91">
    <w:name w:val="Kop 9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3178">
      <w:bodyDiv w:val="1"/>
      <w:marLeft w:val="0"/>
      <w:marRight w:val="0"/>
      <w:marTop w:val="0"/>
      <w:marBottom w:val="0"/>
      <w:divBdr>
        <w:top w:val="none" w:sz="0" w:space="0" w:color="auto"/>
        <w:left w:val="none" w:sz="0" w:space="0" w:color="auto"/>
        <w:bottom w:val="none" w:sz="0" w:space="0" w:color="auto"/>
        <w:right w:val="none" w:sz="0" w:space="0" w:color="auto"/>
      </w:divBdr>
    </w:div>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2000035226">
      <w:bodyDiv w:val="1"/>
      <w:marLeft w:val="0"/>
      <w:marRight w:val="0"/>
      <w:marTop w:val="0"/>
      <w:marBottom w:val="0"/>
      <w:divBdr>
        <w:top w:val="none" w:sz="0" w:space="0" w:color="auto"/>
        <w:left w:val="none" w:sz="0" w:space="0" w:color="auto"/>
        <w:bottom w:val="none" w:sz="0" w:space="0" w:color="auto"/>
        <w:right w:val="none" w:sz="0" w:space="0" w:color="auto"/>
      </w:divBdr>
    </w:div>
    <w:div w:id="213413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Re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bc17272-e662-4816-ad27-6fe8b95f4168" ContentTypeId="0x0101004E81F5E765D7424D82678AEBC426808700DA5DA643CE0EC449B2145ECD3CD74DE3" PreviousValue="false"/>
</file>

<file path=customXml/item2.xml><?xml version="1.0" encoding="utf-8"?>
<p:properties xmlns:p="http://schemas.microsoft.com/office/2006/metadata/properties" xmlns:xsi="http://www.w3.org/2001/XMLSchema-instance" xmlns:pc="http://schemas.microsoft.com/office/infopath/2007/PartnerControls">
  <documentManagement>
    <ProjectDocumentBron xmlns="DDBEDC2A-BD37-43CD-8B77-9519821763E0" xsi:nil="true"/>
    <ProjectDocumentStatus xmlns="DDBEDC2A-BD37-43CD-8B77-9519821763E0">Goedgekeurd</ProjectDocumentStatus>
    <bd3b1b1af82f47c6b4f419d91cb0abcb xmlns="ffef4382-107f-4194-ac26-4a4791cfbb8d">
      <Terms xmlns="http://schemas.microsoft.com/office/infopath/2007/PartnerControls">
        <TermInfo xmlns="http://schemas.microsoft.com/office/infopath/2007/PartnerControls">
          <TermName xmlns="http://schemas.microsoft.com/office/infopath/2007/PartnerControls">0101 Communicatie</TermName>
          <TermId xmlns="http://schemas.microsoft.com/office/infopath/2007/PartnerControls">b6d459d9-58e1-4277-802e-74a8612611a2</TermId>
        </TermInfo>
      </Terms>
    </bd3b1b1af82f47c6b4f419d91cb0abcb>
    <TaxCatchAll xmlns="ffef4382-107f-4194-ac26-4a4791cfbb8d">
      <Value>39</Value>
      <Value>2</Value>
      <Value>232</Value>
      <Value>233</Value>
    </TaxCatchAll>
    <c15c29daf8854b2db77e08c17fa39a36 xmlns="ffef4382-107f-4194-ac26-4a4791cfbb8d">
      <Terms xmlns="http://schemas.microsoft.com/office/infopath/2007/PartnerControls">
        <TermInfo xmlns="http://schemas.microsoft.com/office/infopath/2007/PartnerControls">
          <TermName xmlns="http://schemas.microsoft.com/office/infopath/2007/PartnerControls">02 Initiation Stage</TermName>
          <TermId xmlns="http://schemas.microsoft.com/office/infopath/2007/PartnerControls">ab7541af-276d-4911-bb23-d3711a99fb36</TermId>
        </TermInfo>
      </Terms>
    </c15c29daf8854b2db77e08c17fa39a36>
    <Projectnaam xmlns="DDBEDC2A-BD37-43CD-8B77-9519821763E0">Ontwerp A-gebied</Projectnaam>
    <TaxKeywordTaxHTField xmlns="ffef4382-107f-4194-ac26-4a4791cfbb8d">
      <Terms xmlns="http://schemas.microsoft.com/office/infopath/2007/PartnerControls"/>
    </TaxKeywordTaxHTField>
    <Projectnummer xmlns="DDBEDC2A-BD37-43CD-8B77-9519821763E0">1006738</Projectnummer>
    <Werkpakket xmlns="ffef4382-107f-4194-ac26-4a4791cfbb8d">Team Communicatie</Werkpakket>
    <_dlc_DocId xmlns="b4883686-8c37-403f-89dc-cac1622fb8ac">0013-97-144</_dlc_DocId>
    <_dlc_DocIdUrl xmlns="b4883686-8c37-403f-89dc-cac1622fb8ac">
      <Url>https://sharepoint.schiphol.nl/projecten/13/1006738/_layouts/DocIdRedir.aspx?ID=0013-97-144</Url>
      <Description>0013-97-144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SP" ma:contentTypeID="0x0101004E81F5E765D7424D82678AEBC426808700DA5DA643CE0EC449B2145ECD3CD74DE3009FEA716BF6FDE443904848D716EC175E" ma:contentTypeVersion="71" ma:contentTypeDescription="" ma:contentTypeScope="" ma:versionID="e7c957d0b8423aad8e4962523ed1692d">
  <xsd:schema xmlns:xsd="http://www.w3.org/2001/XMLSchema" xmlns:xs="http://www.w3.org/2001/XMLSchema" xmlns:p="http://schemas.microsoft.com/office/2006/metadata/properties" xmlns:ns2="DDBEDC2A-BD37-43CD-8B77-9519821763E0" xmlns:ns3="ffef4382-107f-4194-ac26-4a4791cfbb8d" xmlns:ns4="b4883686-8c37-403f-89dc-cac1622fb8ac" targetNamespace="http://schemas.microsoft.com/office/2006/metadata/properties" ma:root="true" ma:fieldsID="ca97309e190fbaf2c7863f72a9fed4f9" ns2:_="" ns3:_="" ns4:_="">
    <xsd:import namespace="DDBEDC2A-BD37-43CD-8B77-9519821763E0"/>
    <xsd:import namespace="ffef4382-107f-4194-ac26-4a4791cfbb8d"/>
    <xsd:import namespace="b4883686-8c37-403f-89dc-cac1622fb8ac"/>
    <xsd:element name="properties">
      <xsd:complexType>
        <xsd:sequence>
          <xsd:element name="documentManagement">
            <xsd:complexType>
              <xsd:all>
                <xsd:element ref="ns2:Projectnummer" minOccurs="0"/>
                <xsd:element ref="ns2:Projectnaam" minOccurs="0"/>
                <xsd:element ref="ns2:ProjectDocumentStatus" minOccurs="0"/>
                <xsd:element ref="ns3:Werkpakket" minOccurs="0"/>
                <xsd:element ref="ns2:ProjectDocumentBron" minOccurs="0"/>
                <xsd:element ref="ns3:c15c29daf8854b2db77e08c17fa39a36" minOccurs="0"/>
                <xsd:element ref="ns3:TaxCatchAll" minOccurs="0"/>
                <xsd:element ref="ns3:TaxCatchAllLabel" minOccurs="0"/>
                <xsd:element ref="ns3:TaxKeywordTaxHTField" minOccurs="0"/>
                <xsd:element ref="ns3:bd3b1b1af82f47c6b4f419d91cb0abc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EDC2A-BD37-43CD-8B77-9519821763E0" elementFormDefault="qualified">
    <xsd:import namespace="http://schemas.microsoft.com/office/2006/documentManagement/types"/>
    <xsd:import namespace="http://schemas.microsoft.com/office/infopath/2007/PartnerControls"/>
    <xsd:element name="Projectnummer" ma:index="2" nillable="true" ma:displayName="Project nummer" ma:internalName="Projectnummer">
      <xsd:simpleType>
        <xsd:restriction base="dms:Text"/>
      </xsd:simpleType>
    </xsd:element>
    <xsd:element name="Projectnaam" ma:index="3" nillable="true" ma:displayName="Project naam" ma:internalName="Projectnaam">
      <xsd:simpleType>
        <xsd:restriction base="dms:Text"/>
      </xsd:simpleType>
    </xsd:element>
    <xsd:element name="ProjectDocumentStatus" ma:index="6" nillable="true" ma:displayName="Status" ma:default="In Ontwikkeling" ma:format="Dropdown" ma:internalName="ProjectDocumentStatus">
      <xsd:simpleType>
        <xsd:restriction base="dms:Choice">
          <xsd:enumeration value="Niet gestart"/>
          <xsd:enumeration value="In Ontwikkeling"/>
          <xsd:enumeration value="Onder review"/>
          <xsd:enumeration value="Ter Goedkeuring"/>
          <xsd:enumeration value="Goedgekeurd"/>
          <xsd:enumeration value="Overgedragen"/>
          <xsd:enumeration value="Compleet"/>
          <xsd:enumeration value="Afgekeurd"/>
        </xsd:restriction>
      </xsd:simpleType>
    </xsd:element>
    <xsd:element name="ProjectDocumentBron" ma:index="8" nillable="true" ma:displayName="Bron" ma:internalName="ProjectDocumentBron">
      <xsd:simpleType>
        <xsd:restriction base="dms:Text">
          <xsd:maxLength value="254"/>
        </xsd:restriction>
      </xsd:simpleType>
    </xsd:element>
  </xsd:schema>
  <xsd:schema xmlns:xsd="http://www.w3.org/2001/XMLSchema" xmlns:xs="http://www.w3.org/2001/XMLSchema" xmlns:dms="http://schemas.microsoft.com/office/2006/documentManagement/types" xmlns:pc="http://schemas.microsoft.com/office/infopath/2007/PartnerControls" targetNamespace="ffef4382-107f-4194-ac26-4a4791cfbb8d" elementFormDefault="qualified">
    <xsd:import namespace="http://schemas.microsoft.com/office/2006/documentManagement/types"/>
    <xsd:import namespace="http://schemas.microsoft.com/office/infopath/2007/PartnerControls"/>
    <xsd:element name="Werkpakket" ma:index="7" nillable="true" ma:displayName="Werkpakket" ma:format="Dropdown" ma:indexed="true" ma:internalName="Werkpakket">
      <xsd:simpleType>
        <xsd:restriction base="dms:Choice">
          <xsd:enumeration value="nvt"/>
          <xsd:enumeration value="Basisgegevens"/>
          <xsd:enumeration value="PM Overleg Ontwerp"/>
          <xsd:enumeration value="Team Tijdelijke Cap."/>
          <xsd:enumeration value="Team Eisen en Int. Dev."/>
          <xsd:enumeration value="Team Landzijdige Infra"/>
          <xsd:enumeration value="Team Communicatie"/>
          <xsd:enumeration value="Planning"/>
          <xsd:enumeration value="Team Duurzaamheid"/>
          <xsd:enumeration value="Marktconsultatie"/>
          <xsd:enumeration value="Brink Groep"/>
        </xsd:restriction>
      </xsd:simpleType>
    </xsd:element>
    <xsd:element name="c15c29daf8854b2db77e08c17fa39a36" ma:index="12" nillable="true" ma:taxonomy="true" ma:internalName="c15c29daf8854b2db77e08c17fa39a36" ma:taxonomyFieldName="Project_x0020_Fase" ma:displayName="Project Fase" ma:indexed="true" ma:default="2;#02 Initiation Stage|ab7541af-276d-4911-bb23-d3711a99fb36" ma:fieldId="{c15c29da-f885-4b2d-b77e-08c17fa39a36}" ma:sspId="dbc17272-e662-4816-ad27-6fe8b95f4168" ma:termSetId="7e367a7b-bf6d-4747-9f29-647ca747807d"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c43ffb94-8eda-48ce-bf05-f796a8aa9c8a}" ma:internalName="TaxCatchAll" ma:showField="CatchAllData"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c43ffb94-8eda-48ce-bf05-f796a8aa9c8a}" ma:internalName="TaxCatchAllLabel" ma:readOnly="true" ma:showField="CatchAllDataLabel"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Trefwoord(en)" ma:fieldId="{23f27201-bee3-471e-b2e7-b64fd8b7ca38}" ma:taxonomyMulti="true" ma:sspId="dbc17272-e662-4816-ad27-6fe8b95f4168" ma:termSetId="00000000-0000-0000-0000-000000000000" ma:anchorId="00000000-0000-0000-0000-000000000000" ma:open="true" ma:isKeyword="true">
      <xsd:complexType>
        <xsd:sequence>
          <xsd:element ref="pc:Terms" minOccurs="0" maxOccurs="1"/>
        </xsd:sequence>
      </xsd:complexType>
    </xsd:element>
    <xsd:element name="bd3b1b1af82f47c6b4f419d91cb0abcb" ma:index="19" nillable="true" ma:taxonomy="true" ma:internalName="bd3b1b1af82f47c6b4f419d91cb0abcb" ma:taxonomyFieldName="SP" ma:displayName="SP" ma:indexed="true" ma:readOnly="false" ma:default="" ma:fieldId="{bd3b1b1a-f82f-47c6-b4f4-19d91cb0abcb}" ma:sspId="dbc17272-e662-4816-ad27-6fe8b95f4168" ma:termSetId="d561a6ef-c1e8-405d-9923-794061f981a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883686-8c37-403f-89dc-cac1622fb8ac"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D3E3-672B-4EC7-9DD2-0954A6C679FB}">
  <ds:schemaRefs>
    <ds:schemaRef ds:uri="Microsoft.SharePoint.Taxonomy.ContentTypeSync"/>
  </ds:schemaRefs>
</ds:datastoreItem>
</file>

<file path=customXml/itemProps2.xml><?xml version="1.0" encoding="utf-8"?>
<ds:datastoreItem xmlns:ds="http://schemas.openxmlformats.org/officeDocument/2006/customXml" ds:itemID="{EA01A7C7-AC25-422A-84F3-CE6AE4D2CADB}">
  <ds:schemaRefs>
    <ds:schemaRef ds:uri="http://purl.org/dc/elements/1.1/"/>
    <ds:schemaRef ds:uri="http://schemas.microsoft.com/office/2006/metadata/properties"/>
    <ds:schemaRef ds:uri="http://schemas.openxmlformats.org/package/2006/metadata/core-properties"/>
    <ds:schemaRef ds:uri="ffef4382-107f-4194-ac26-4a4791cfbb8d"/>
    <ds:schemaRef ds:uri="http://schemas.microsoft.com/office/2006/documentManagement/types"/>
    <ds:schemaRef ds:uri="http://purl.org/dc/terms/"/>
    <ds:schemaRef ds:uri="http://schemas.microsoft.com/office/infopath/2007/PartnerControls"/>
    <ds:schemaRef ds:uri="b4883686-8c37-403f-89dc-cac1622fb8ac"/>
    <ds:schemaRef ds:uri="DDBEDC2A-BD37-43CD-8B77-9519821763E0"/>
    <ds:schemaRef ds:uri="http://www.w3.org/XML/1998/namespace"/>
    <ds:schemaRef ds:uri="http://purl.org/dc/dcmitype/"/>
  </ds:schemaRefs>
</ds:datastoreItem>
</file>

<file path=customXml/itemProps3.xml><?xml version="1.0" encoding="utf-8"?>
<ds:datastoreItem xmlns:ds="http://schemas.openxmlformats.org/officeDocument/2006/customXml" ds:itemID="{F118231F-0E60-4D8F-A64D-498E5E11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EDC2A-BD37-43CD-8B77-9519821763E0"/>
    <ds:schemaRef ds:uri="ffef4382-107f-4194-ac26-4a4791cfbb8d"/>
    <ds:schemaRef ds:uri="b4883686-8c37-403f-89dc-cac1622fb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49B81-0332-4C88-82B6-FA9B56DFC87D}">
  <ds:schemaRefs>
    <ds:schemaRef ds:uri="http://schemas.microsoft.com/sharepoint/events"/>
  </ds:schemaRefs>
</ds:datastoreItem>
</file>

<file path=customXml/itemProps5.xml><?xml version="1.0" encoding="utf-8"?>
<ds:datastoreItem xmlns:ds="http://schemas.openxmlformats.org/officeDocument/2006/customXml" ds:itemID="{848EBC55-02E6-4DB4-8B42-147380384FF4}">
  <ds:schemaRefs>
    <ds:schemaRef ds:uri="http://schemas.microsoft.com/sharepoint/v3/contenttype/forms"/>
  </ds:schemaRefs>
</ds:datastoreItem>
</file>

<file path=customXml/itemProps6.xml><?xml version="1.0" encoding="utf-8"?>
<ds:datastoreItem xmlns:ds="http://schemas.openxmlformats.org/officeDocument/2006/customXml" ds:itemID="{26125B38-B900-4B41-8CC7-170D4ED5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0</TotalTime>
  <Pages>23</Pages>
  <Words>1991</Words>
  <Characters>10954</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Schiphol Group</Company>
  <LinksUpToDate>false</LinksUpToDate>
  <CharactersWithSpaces>12920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Kwakernaak, Peter</dc:creator>
  <cp:lastModifiedBy>Vrijenhoek, Nicholas</cp:lastModifiedBy>
  <cp:revision>2</cp:revision>
  <cp:lastPrinted>2017-10-12T12:40:00Z</cp:lastPrinted>
  <dcterms:created xsi:type="dcterms:W3CDTF">2017-10-12T12:41:00Z</dcterms:created>
  <dcterms:modified xsi:type="dcterms:W3CDTF">2017-10-12T12:41:00Z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tLanguage">
    <vt:lpwstr>Nederlands</vt:lpwstr>
  </property>
  <property fmtid="{D5CDD505-2E9C-101B-9397-08002B2CF9AE}" pid="3" name="lstSignatureStyle">
    <vt:lpwstr>Informeel</vt:lpwstr>
  </property>
  <property fmtid="{D5CDD505-2E9C-101B-9397-08002B2CF9AE}" pid="4" name="cboSign">
    <vt:lpwstr/>
  </property>
  <property fmtid="{D5CDD505-2E9C-101B-9397-08002B2CF9AE}" pid="5" name="lstLocation">
    <vt:lpwstr>AMSTERDAM AIRPORT SCHIPHOL</vt:lpwstr>
  </property>
  <property fmtid="{D5CDD505-2E9C-101B-9397-08002B2CF9AE}" pid="6" name="lstClassification">
    <vt:lpwstr>Openbaar</vt:lpwstr>
  </property>
  <property fmtid="{D5CDD505-2E9C-101B-9397-08002B2CF9AE}" pid="7" name="edSalutation">
    <vt:lpwstr>Beste ,</vt:lpwstr>
  </property>
  <property fmtid="{D5CDD505-2E9C-101B-9397-08002B2CF9AE}" pid="8" name="edDate">
    <vt:lpwstr>31 oktober 2014</vt:lpwstr>
  </property>
  <property fmtid="{D5CDD505-2E9C-101B-9397-08002B2CF9AE}" pid="9" name="edLocationCity">
    <vt:lpwstr>Schiphol</vt:lpwstr>
  </property>
  <property fmtid="{D5CDD505-2E9C-101B-9397-08002B2CF9AE}" pid="10" name="edSignature">
    <vt:lpwstr>Met vriendelijke groet,</vt:lpwstr>
  </property>
  <property fmtid="{D5CDD505-2E9C-101B-9397-08002B2CF9AE}" pid="11" name="edClassification">
    <vt:lpwstr/>
  </property>
  <property fmtid="{D5CDD505-2E9C-101B-9397-08002B2CF9AE}" pid="12" name="edDocRef">
    <vt:lpwstr/>
  </property>
  <property fmtid="{D5CDD505-2E9C-101B-9397-08002B2CF9AE}" pid="13" name="edDocTitle">
    <vt:lpwstr/>
  </property>
  <property fmtid="{D5CDD505-2E9C-101B-9397-08002B2CF9AE}" pid="14" name="edBusinessUnit">
    <vt:lpwstr>AMSTERDAM AIRPORT SCHIPHOL</vt:lpwstr>
  </property>
  <property fmtid="{D5CDD505-2E9C-101B-9397-08002B2CF9AE}" pid="15" name="Header">
    <vt:lpwstr/>
  </property>
  <property fmtid="{D5CDD505-2E9C-101B-9397-08002B2CF9AE}" pid="16" name="ContentTypeId">
    <vt:lpwstr>0x0101004E81F5E765D7424D82678AEBC426808700DA5DA643CE0EC449B2145ECD3CD74DE3009FEA716BF6FDE443904848D716EC175E</vt:lpwstr>
  </property>
  <property fmtid="{D5CDD505-2E9C-101B-9397-08002B2CF9AE}" pid="17" name="TaxKeyword">
    <vt:lpwstr>233;#standaard|c7be05c9-f38f-46f0-a9c3-2f7e66bc65b2;#232;#Format|47c58c12-fc3e-42d8-bd4d-5ed5193a3419</vt:lpwstr>
  </property>
  <property fmtid="{D5CDD505-2E9C-101B-9397-08002B2CF9AE}" pid="18" name="Project_x0020_Fase">
    <vt:lpwstr>2;#02 Initiation Stage|ab7541af-276d-4911-bb23-d3711a99fb36</vt:lpwstr>
  </property>
  <property fmtid="{D5CDD505-2E9C-101B-9397-08002B2CF9AE}" pid="19" name="Project Fase">
    <vt:lpwstr>2</vt:lpwstr>
  </property>
  <property fmtid="{D5CDD505-2E9C-101B-9397-08002B2CF9AE}" pid="20" name="SP">
    <vt:lpwstr>39;#0101 Communicatie|b6d459d9-58e1-4277-802e-74a8612611a2</vt:lpwstr>
  </property>
  <property fmtid="{D5CDD505-2E9C-101B-9397-08002B2CF9AE}" pid="21" name="Order">
    <vt:r8>14400</vt:r8>
  </property>
  <property fmtid="{D5CDD505-2E9C-101B-9397-08002B2CF9AE}" pid="22" name="_dlc_DocIdItemGuid">
    <vt:lpwstr>82da2ec4-0e1a-4eea-86cc-89556743401b</vt:lpwstr>
  </property>
</Properties>
</file>