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EA15F9" w14:textId="77777777" w:rsidR="002E1227" w:rsidRPr="006D2C9C" w:rsidRDefault="00670D4C" w:rsidP="0052040E">
      <w:pPr>
        <w:pStyle w:val="SchipholStyleStatusZwart"/>
        <w:ind w:left="57"/>
        <w:rPr>
          <w:lang w:val="en-US"/>
        </w:rPr>
      </w:pPr>
      <w:r w:rsidRPr="006D2C9C"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15EA1693" wp14:editId="15EA1694">
            <wp:simplePos x="0" y="0"/>
            <wp:positionH relativeFrom="page">
              <wp:align>left</wp:align>
            </wp:positionH>
            <wp:positionV relativeFrom="paragraph">
              <wp:posOffset>-701040</wp:posOffset>
            </wp:positionV>
            <wp:extent cx="7579875" cy="10718800"/>
            <wp:effectExtent l="0" t="0" r="2540" b="6350"/>
            <wp:wrapNone/>
            <wp:docPr id="7" name="Afbeeld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875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4E2" w:rsidRPr="006D2C9C"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 wp14:anchorId="15EA1695" wp14:editId="15EA1696">
            <wp:simplePos x="0" y="0"/>
            <wp:positionH relativeFrom="column">
              <wp:posOffset>184927288</wp:posOffset>
            </wp:positionH>
            <wp:positionV relativeFrom="paragraph">
              <wp:posOffset>-711200</wp:posOffset>
            </wp:positionV>
            <wp:extent cx="7556500" cy="10693400"/>
            <wp:effectExtent l="0" t="0" r="6350" b="0"/>
            <wp:wrapNone/>
            <wp:docPr id="4" name="Afbeeld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F92" w:rsidRPr="006D2C9C">
        <w:rPr>
          <w:lang w:val="en-US"/>
        </w:rPr>
        <w:t xml:space="preserve"> </w:t>
      </w:r>
    </w:p>
    <w:p w14:paraId="15EA15FA" w14:textId="50D11562" w:rsidR="00A02CBB" w:rsidRPr="006D2C9C" w:rsidRDefault="00055B5B" w:rsidP="0052040E">
      <w:pPr>
        <w:ind w:left="57"/>
        <w:rPr>
          <w:rFonts w:ascii="Schiphol Frutiger" w:hAnsi="Schiphol Frutiger"/>
        </w:rPr>
      </w:pPr>
      <w:sdt>
        <w:sdtPr>
          <w:rPr>
            <w:rStyle w:val="SchipholStyleProjectnaam"/>
          </w:rPr>
          <w:alias w:val="Projectnaam"/>
          <w:tag w:val="Projectnaam"/>
          <w:id w:val="-629015570"/>
          <w:placeholder>
            <w:docPart w:val="A94640FDB2D44A5EA009E5A4F9D1B436"/>
          </w:placeholder>
          <w15:color w:val="000000"/>
          <w:dropDownList>
            <w:listItem w:displayText="Choose a project name" w:value="Choose a project name"/>
            <w:listItem w:displayText="Baggage System" w:value="Baggage System"/>
            <w:listItem w:displayText="Bus Station" w:value="Bus Station"/>
            <w:listItem w:displayText="Capital Programme" w:value="Capital Programme"/>
            <w:listItem w:displayText="Integrated Systems" w:value="Integrated Systems"/>
            <w:listItem w:displayText="Landside Infrastructure" w:value="Landside Infrastructure"/>
            <w:listItem w:displayText="Parking Central projects" w:value="Parking Central projects"/>
            <w:listItem w:displayText="Pier Airside" w:value="Pier Airside"/>
            <w:listItem w:displayText="Plaza &amp; Jan Dellaert area" w:value="Plaza &amp; Jan Dellaert area"/>
            <w:listItem w:displayText="Railway Station" w:value="Railway Station"/>
            <w:listItem w:displayText="Terminal Corridor" w:value="Terminal Corridor"/>
            <w:listItem w:displayText="The Catalyst" w:value="The Catalyst"/>
            <w:listItem w:displayText="Upgrade Piers D-G" w:value="Upgrade Piers D-G"/>
          </w:dropDownList>
        </w:sdtPr>
        <w:sdtEndPr>
          <w:rPr>
            <w:rStyle w:val="Standaardalinea-lettertype"/>
            <w:rFonts w:asciiTheme="minorHAnsi" w:hAnsiTheme="minorHAnsi"/>
            <w:b w:val="0"/>
            <w:color w:val="auto"/>
            <w:sz w:val="22"/>
          </w:rPr>
        </w:sdtEndPr>
        <w:sdtContent>
          <w:r w:rsidR="00C90E12" w:rsidRPr="006D2C9C">
            <w:rPr>
              <w:rStyle w:val="SchipholStyleProjectnaam"/>
            </w:rPr>
            <w:t>Capital Programme</w:t>
          </w:r>
        </w:sdtContent>
      </w:sdt>
    </w:p>
    <w:p w14:paraId="15EA15FB" w14:textId="77777777" w:rsidR="009E169C" w:rsidRPr="006D2C9C" w:rsidRDefault="009E169C" w:rsidP="00CA7E6F">
      <w:pPr>
        <w:pStyle w:val="Geenafstand"/>
        <w:spacing w:after="0"/>
        <w:rPr>
          <w:sz w:val="24"/>
          <w:lang w:val="en-US"/>
        </w:rPr>
      </w:pPr>
    </w:p>
    <w:sdt>
      <w:sdtPr>
        <w:rPr>
          <w:rStyle w:val="SchipholStyleCoverzinChar"/>
        </w:rPr>
        <w:alias w:val="coverzin1"/>
        <w:tag w:val="coverzin1"/>
        <w:id w:val="-1613045845"/>
        <w:placeholder>
          <w:docPart w:val="C731FA59E3BE47379A2569A8423582BF"/>
        </w:placeholder>
      </w:sdtPr>
      <w:sdtEndPr>
        <w:rPr>
          <w:rStyle w:val="SchipholStyleCoverzinChar"/>
        </w:rPr>
      </w:sdtEndPr>
      <w:sdtContent>
        <w:p w14:paraId="15EA15FC" w14:textId="77777777" w:rsidR="00A02CBB" w:rsidRPr="006D2C9C" w:rsidRDefault="001207AE" w:rsidP="00013539">
          <w:pPr>
            <w:spacing w:after="0"/>
            <w:rPr>
              <w:rFonts w:ascii="Schiphol Frutiger" w:hAnsi="Schiphol Frutiger"/>
              <w:color w:val="000000" w:themeColor="text1"/>
              <w:sz w:val="72"/>
            </w:rPr>
          </w:pPr>
          <w:r w:rsidRPr="006D2C9C">
            <w:rPr>
              <w:rStyle w:val="SchipholStyleCoverzinChar"/>
              <w:color w:val="000000"/>
            </w:rPr>
            <w:t>Now</w:t>
          </w:r>
        </w:p>
      </w:sdtContent>
    </w:sdt>
    <w:sdt>
      <w:sdtPr>
        <w:rPr>
          <w:rStyle w:val="SchipholStyleCoverzinChar"/>
          <w:lang w:val="en-US"/>
        </w:rPr>
        <w:alias w:val="coverzin2"/>
        <w:tag w:val="coverzin2"/>
        <w:id w:val="371274131"/>
        <w:placeholder>
          <w:docPart w:val="0C0295ABC3FE43EDB1CB9D90C8BAEF8D"/>
        </w:placeholder>
      </w:sdtPr>
      <w:sdtEndPr>
        <w:rPr>
          <w:rStyle w:val="SchipholStyleCoverzinChar"/>
        </w:rPr>
      </w:sdtEndPr>
      <w:sdtContent>
        <w:p w14:paraId="15EA15FD" w14:textId="4F38CAC0" w:rsidR="00FA6F24" w:rsidRPr="006D2C9C" w:rsidRDefault="00DB16CD" w:rsidP="00267F50">
          <w:pPr>
            <w:pStyle w:val="SchipholStyleCoverzinBold"/>
            <w:rPr>
              <w:rStyle w:val="SchipholStyleCoverzinChar"/>
              <w:lang w:val="en-US"/>
            </w:rPr>
          </w:pPr>
          <w:r>
            <w:rPr>
              <w:rStyle w:val="SchipholStyleCoverzinChar"/>
              <w:lang w:val="en-US"/>
            </w:rPr>
            <w:t>t</w:t>
          </w:r>
          <w:r>
            <w:rPr>
              <w:rStyle w:val="SchipholStyleCoverzinChar"/>
              <w:color w:val="000000"/>
              <w:lang w:val="en-US"/>
            </w:rPr>
            <w:t>he drawing board</w:t>
          </w:r>
        </w:p>
      </w:sdtContent>
    </w:sdt>
    <w:p w14:paraId="15EA15FE" w14:textId="77777777" w:rsidR="00745209" w:rsidRPr="006D2C9C" w:rsidRDefault="00745209" w:rsidP="00267F50">
      <w:pPr>
        <w:pStyle w:val="SchipholTussenstukje"/>
        <w:rPr>
          <w:szCs w:val="26"/>
          <w:lang w:val="en-US"/>
        </w:rPr>
      </w:pPr>
    </w:p>
    <w:sdt>
      <w:sdtPr>
        <w:rPr>
          <w:rStyle w:val="SchipholStyleCoverzinChar"/>
        </w:rPr>
        <w:alias w:val="coverzin3"/>
        <w:tag w:val="coverzin3"/>
        <w:id w:val="-468439799"/>
        <w:placeholder>
          <w:docPart w:val="27C46ABFC9C447E3BF592C56426803A5"/>
        </w:placeholder>
      </w:sdtPr>
      <w:sdtEndPr>
        <w:rPr>
          <w:rStyle w:val="SchipholStyleCoverzinChar"/>
        </w:rPr>
      </w:sdtEndPr>
      <w:sdtContent>
        <w:p w14:paraId="15EA15FF" w14:textId="77777777" w:rsidR="00FA6F24" w:rsidRPr="006D2C9C" w:rsidRDefault="001207AE" w:rsidP="00267F50">
          <w:pPr>
            <w:spacing w:after="0"/>
            <w:rPr>
              <w:rStyle w:val="SchipholStyleCoverzinChar"/>
            </w:rPr>
          </w:pPr>
          <w:r w:rsidRPr="006D2C9C">
            <w:rPr>
              <w:rStyle w:val="SchipholStyleCoverzinChar"/>
              <w:color w:val="000000"/>
            </w:rPr>
            <w:t>Then</w:t>
          </w:r>
        </w:p>
      </w:sdtContent>
    </w:sdt>
    <w:sdt>
      <w:sdtPr>
        <w:rPr>
          <w:rStyle w:val="SchipholStyleCoverzinChar"/>
          <w:lang w:val="en-US"/>
        </w:rPr>
        <w:alias w:val="coverzin4"/>
        <w:tag w:val="coverzin4"/>
        <w:id w:val="-514393124"/>
        <w:placeholder>
          <w:docPart w:val="E147F7C2115748AA98CB9C10F97BC8F9"/>
        </w:placeholder>
      </w:sdtPr>
      <w:sdtEndPr>
        <w:rPr>
          <w:rStyle w:val="SchipholStyleCoverzinChar"/>
        </w:rPr>
      </w:sdtEndPr>
      <w:sdtContent>
        <w:p w14:paraId="15EA1600" w14:textId="62DF85B2" w:rsidR="00FA6F24" w:rsidRPr="006D2C9C" w:rsidRDefault="00DB16CD" w:rsidP="00267F50">
          <w:pPr>
            <w:pStyle w:val="SchipholStyleCoverzinBold"/>
            <w:rPr>
              <w:rStyle w:val="SchipholStyleCoverzinChar"/>
              <w:lang w:val="en-US"/>
            </w:rPr>
          </w:pPr>
          <w:r>
            <w:rPr>
              <w:rStyle w:val="SchipholStyleCoverzinChar"/>
              <w:lang w:val="en-US"/>
            </w:rPr>
            <w:t>a</w:t>
          </w:r>
          <w:r>
            <w:rPr>
              <w:rStyle w:val="SchipholStyleCoverzinChar"/>
              <w:color w:val="000000"/>
              <w:lang w:val="en-US"/>
            </w:rPr>
            <w:t>ll aboard</w:t>
          </w:r>
        </w:p>
      </w:sdtContent>
    </w:sdt>
    <w:p w14:paraId="15EA1601" w14:textId="77777777" w:rsidR="00FA6F24" w:rsidRPr="006D2C9C" w:rsidRDefault="00FA6F24" w:rsidP="00745209">
      <w:pPr>
        <w:rPr>
          <w:rFonts w:ascii="Schiphol Frutiger" w:hAnsi="Schiphol Frutiger"/>
        </w:rPr>
      </w:pPr>
    </w:p>
    <w:p w14:paraId="15EA1602" w14:textId="77777777" w:rsidR="003316B9" w:rsidRPr="006D2C9C" w:rsidRDefault="003316B9" w:rsidP="00745209">
      <w:pPr>
        <w:rPr>
          <w:rFonts w:ascii="Schiphol Frutiger" w:hAnsi="Schiphol Frutiger"/>
        </w:rPr>
      </w:pPr>
    </w:p>
    <w:p w14:paraId="15EA1603" w14:textId="77777777" w:rsidR="003316B9" w:rsidRPr="006D2C9C" w:rsidRDefault="003316B9" w:rsidP="00745209">
      <w:pPr>
        <w:rPr>
          <w:rFonts w:ascii="Schiphol Frutiger" w:hAnsi="Schiphol Frutiger"/>
        </w:rPr>
      </w:pPr>
    </w:p>
    <w:p w14:paraId="15EA1604" w14:textId="77777777" w:rsidR="003316B9" w:rsidRPr="006D2C9C" w:rsidRDefault="003316B9" w:rsidP="00CB6EBD">
      <w:pPr>
        <w:tabs>
          <w:tab w:val="left" w:pos="6489"/>
        </w:tabs>
        <w:rPr>
          <w:rFonts w:ascii="Schiphol Frutiger" w:hAnsi="Schiphol Frutiger"/>
        </w:rPr>
      </w:pPr>
    </w:p>
    <w:p w14:paraId="15EA1605" w14:textId="77777777" w:rsidR="003316B9" w:rsidRPr="006D2C9C" w:rsidRDefault="003316B9" w:rsidP="00745209">
      <w:pPr>
        <w:rPr>
          <w:rFonts w:ascii="Schiphol Frutiger" w:hAnsi="Schiphol Frutiger"/>
        </w:rPr>
      </w:pPr>
    </w:p>
    <w:p w14:paraId="15EA1606" w14:textId="77777777" w:rsidR="003316B9" w:rsidRPr="006D2C9C" w:rsidRDefault="003316B9" w:rsidP="00745209">
      <w:pPr>
        <w:rPr>
          <w:rFonts w:ascii="Schiphol Frutiger" w:hAnsi="Schiphol Frutiger"/>
        </w:rPr>
      </w:pPr>
    </w:p>
    <w:p w14:paraId="15EA1607" w14:textId="77777777" w:rsidR="003316B9" w:rsidRPr="006D2C9C" w:rsidRDefault="003316B9" w:rsidP="00745209">
      <w:pPr>
        <w:rPr>
          <w:rFonts w:ascii="Schiphol Frutiger" w:hAnsi="Schiphol Frutiger"/>
        </w:rPr>
      </w:pPr>
    </w:p>
    <w:p w14:paraId="15EA1608" w14:textId="77777777" w:rsidR="00DF7D33" w:rsidRPr="006D2C9C" w:rsidRDefault="00DF7D33" w:rsidP="0052040E">
      <w:pPr>
        <w:tabs>
          <w:tab w:val="left" w:pos="916"/>
        </w:tabs>
        <w:spacing w:after="0"/>
        <w:ind w:left="-142"/>
        <w:rPr>
          <w:rFonts w:ascii="Schiphol Frutiger" w:hAnsi="Schiphol Frutiger"/>
        </w:rPr>
      </w:pPr>
    </w:p>
    <w:p w14:paraId="15EA1609" w14:textId="77777777" w:rsidR="003273C5" w:rsidRPr="006D2C9C" w:rsidRDefault="00CF3E4E" w:rsidP="0052040E">
      <w:pPr>
        <w:tabs>
          <w:tab w:val="left" w:pos="916"/>
        </w:tabs>
        <w:spacing w:after="0"/>
        <w:rPr>
          <w:rFonts w:ascii="Schiphol Frutiger" w:hAnsi="Schiphol Frutiger"/>
        </w:rPr>
      </w:pPr>
      <w:r w:rsidRPr="006D2C9C">
        <w:rPr>
          <w:rFonts w:ascii="Schiphol Frutiger" w:hAnsi="Schiphol Frutiger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EA1697" wp14:editId="15EA1698">
                <wp:simplePos x="0" y="0"/>
                <wp:positionH relativeFrom="margin">
                  <wp:align>left</wp:align>
                </wp:positionH>
                <wp:positionV relativeFrom="page">
                  <wp:posOffset>7110730</wp:posOffset>
                </wp:positionV>
                <wp:extent cx="1458000" cy="1670400"/>
                <wp:effectExtent l="0" t="0" r="0" b="63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000" cy="167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A16A7" w14:textId="77777777" w:rsidR="00C90E12" w:rsidRPr="001207AE" w:rsidRDefault="00055B5B" w:rsidP="005343B7">
                            <w:pPr>
                              <w:pStyle w:val="SchipholStyleStatusZwart"/>
                              <w:ind w:right="1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Style w:val="SchipholStyleStatusZwartChar"/>
                                  <w:color w:val="FFFFFF" w:themeColor="background1"/>
                                  <w:lang w:val="en-US"/>
                                </w:rPr>
                                <w:alias w:val="Status"/>
                                <w:tag w:val="Status"/>
                                <w:id w:val="951209059"/>
                                <w:placeholder>
                                  <w:docPart w:val="7E3A35A81646434B82C4CACBD7088B9F"/>
                                </w:placeholder>
                                <w:dropDownList>
                                  <w:listItem w:displayText=" " w:value=" "/>
                                  <w:listItem w:displayText="DRAFT" w:value="DRAFT"/>
                                  <w:listItem w:displayText="FINAL" w:value="FINAL"/>
                                  <w:listItem w:displayText="ORIGINAL" w:value="ORIGINAL"/>
                                  <w:listItem w:displayText="COPY" w:value="COPY"/>
                                </w:dropDownList>
                              </w:sdtPr>
                              <w:sdtEndPr>
                                <w:rPr>
                                  <w:rStyle w:val="SchipholStyleStatusZwartChar"/>
                                </w:rPr>
                              </w:sdtEndPr>
                              <w:sdtContent>
                                <w:r w:rsidR="00C90E12" w:rsidRPr="001207AE">
                                  <w:rPr>
                                    <w:rStyle w:val="SchipholStyleStatusZwartChar"/>
                                    <w:color w:val="FFFFFF" w:themeColor="background1"/>
                                    <w:lang w:val="en-US"/>
                                  </w:rPr>
                                  <w:t>ORIGINAL</w:t>
                                </w:r>
                              </w:sdtContent>
                            </w:sdt>
                            <w:r w:rsidR="00C90E12" w:rsidRPr="001207AE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</w:r>
                          </w:p>
                          <w:p w14:paraId="15EA16A8" w14:textId="77777777" w:rsidR="00C90E12" w:rsidRPr="001207AE" w:rsidRDefault="00C90E12" w:rsidP="005343B7">
                            <w:pPr>
                              <w:pStyle w:val="SchipholStyleStatusZwart"/>
                              <w:ind w:right="1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5EA16A9" w14:textId="77777777" w:rsidR="00C90E12" w:rsidRPr="001207AE" w:rsidRDefault="00C90E12" w:rsidP="005343B7">
                            <w:pPr>
                              <w:pStyle w:val="SchipholStyleStatusZwart"/>
                              <w:ind w:right="1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207AE">
                              <w:rPr>
                                <w:color w:val="FFFFFF" w:themeColor="background1"/>
                                <w:lang w:val="en-US"/>
                              </w:rPr>
                              <w:t>Date</w:t>
                            </w:r>
                          </w:p>
                          <w:sdt>
                            <w:sdtPr>
                              <w:rPr>
                                <w:rStyle w:val="SchipholStyleReferentieZwartChar"/>
                                <w:b w:val="0"/>
                                <w:color w:val="FFFFFF" w:themeColor="background1"/>
                                <w:sz w:val="18"/>
                                <w:lang w:val="en-US"/>
                              </w:rPr>
                              <w:alias w:val="Datum"/>
                              <w:tag w:val="Datum"/>
                              <w:id w:val="1439649189"/>
                              <w:placeholder>
                                <w:docPart w:val="C78C09CE83AF4B9DB6B8F5A882080444"/>
                              </w:placeholder>
                              <w:date w:fullDate="2017-04-13T00:00:00Z">
                                <w:dateFormat w:val="d MMMM yyyy"/>
                                <w:lid w:val="en-GB"/>
                                <w:storeMappedDataAs w:val="date"/>
                                <w:calendar w:val="gregorian"/>
                              </w:date>
                            </w:sdtPr>
                            <w:sdtEndPr>
                              <w:rPr>
                                <w:rStyle w:val="SchipholStyleReferentieZwartChar"/>
                              </w:rPr>
                            </w:sdtEndPr>
                            <w:sdtContent>
                              <w:p w14:paraId="15EA16AA" w14:textId="1C3B816F" w:rsidR="00C90E12" w:rsidRPr="001207AE" w:rsidRDefault="006D2C9C" w:rsidP="005343B7">
                                <w:pPr>
                                  <w:pStyle w:val="SchipholStyleReferentieTekstZwart"/>
                                  <w:spacing w:after="0"/>
                                  <w:ind w:right="10"/>
                                  <w:rPr>
                                    <w:color w:val="FFFFFF" w:themeColor="background1"/>
                                    <w:lang w:val="en-US"/>
                                  </w:rPr>
                                </w:pPr>
                                <w:r>
                                  <w:rPr>
                                    <w:rStyle w:val="SchipholStyleReferentieZwartChar"/>
                                    <w:b w:val="0"/>
                                    <w:color w:val="FFFFFF" w:themeColor="background1"/>
                                    <w:sz w:val="18"/>
                                    <w:lang w:val="en-GB"/>
                                  </w:rPr>
                                  <w:t>13 April 2017</w:t>
                                </w:r>
                              </w:p>
                            </w:sdtContent>
                          </w:sdt>
                          <w:p w14:paraId="15EA16AB" w14:textId="77777777" w:rsidR="00C90E12" w:rsidRPr="001207AE" w:rsidRDefault="00C90E12" w:rsidP="005343B7">
                            <w:pPr>
                              <w:pStyle w:val="SchipholStyleStatusZwart"/>
                              <w:ind w:right="1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207AE">
                              <w:rPr>
                                <w:color w:val="FFFFFF" w:themeColor="background1"/>
                                <w:lang w:val="en-US"/>
                              </w:rPr>
                              <w:t>Version</w:t>
                            </w:r>
                          </w:p>
                          <w:p w14:paraId="15EA16AC" w14:textId="05200586" w:rsidR="00C90E12" w:rsidRPr="001207AE" w:rsidRDefault="00C90E12" w:rsidP="005343B7">
                            <w:pPr>
                              <w:pStyle w:val="SchipholStyleReferentieTekstZwart"/>
                              <w:spacing w:after="0"/>
                              <w:ind w:right="1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1.0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A1697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0;margin-top:559.9pt;width:114.8pt;height:131.5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" filled="f" stroked="f" strokeweight=".5pt">
                <v:textbox>
                  <w:txbxContent>
                    <w:p w14:paraId="15EA16A7" w14:textId="77777777" w:rsidR="00C90E12" w:rsidRPr="001207AE" w:rsidRDefault="000D316E" w:rsidP="005343B7">
                      <w:pPr>
                        <w:pStyle w:val="SchipholStyleStatusZwart"/>
                        <w:ind w:right="10"/>
                        <w:rPr>
                          <w:color w:val="FFFFFF" w:themeColor="background1"/>
                          <w:lang w:val="en-US"/>
                        </w:rPr>
                      </w:pPr>
                      <w:sdt>
                        <w:sdtPr>
                          <w:rPr>
                            <w:rStyle w:val="SchipholStyleStatusZwartChar"/>
                            <w:color w:val="FFFFFF" w:themeColor="background1"/>
                            <w:lang w:val="en-US"/>
                          </w:rPr>
                          <w:alias w:val="Status"/>
                          <w:tag w:val="Status"/>
                          <w:id w:val="951209059"/>
                          <w:placeholder>
                            <w:docPart w:val="7E3A35A81646434B82C4CACBD7088B9F"/>
                          </w:placeholder>
                          <w:dropDownList>
                            <w:listItem w:displayText=" " w:value=" "/>
                            <w:listItem w:displayText="DRAFT" w:value="DRAFT"/>
                            <w:listItem w:displayText="FINAL" w:value="FINAL"/>
                            <w:listItem w:displayText="ORIGINAL" w:value="ORIGINAL"/>
                            <w:listItem w:displayText="COPY" w:value="COPY"/>
                          </w:dropDownList>
                        </w:sdtPr>
                        <w:sdtEndPr>
                          <w:rPr>
                            <w:rStyle w:val="SchipholStyleStatusZwartChar"/>
                          </w:rPr>
                        </w:sdtEndPr>
                        <w:sdtContent>
                          <w:r w:rsidR="00C90E12" w:rsidRPr="001207AE">
                            <w:rPr>
                              <w:rStyle w:val="SchipholStyleStatusZwartChar"/>
                              <w:color w:val="FFFFFF" w:themeColor="background1"/>
                              <w:lang w:val="en-US"/>
                            </w:rPr>
                            <w:t>ORIGINAL</w:t>
                          </w:r>
                        </w:sdtContent>
                      </w:sdt>
                      <w:r w:rsidR="00C90E12" w:rsidRPr="001207AE">
                        <w:rPr>
                          <w:color w:val="FFFFFF" w:themeColor="background1"/>
                          <w:lang w:val="en-US"/>
                        </w:rPr>
                        <w:tab/>
                      </w:r>
                    </w:p>
                    <w:p w14:paraId="15EA16A8" w14:textId="77777777" w:rsidR="00C90E12" w:rsidRPr="001207AE" w:rsidRDefault="00C90E12" w:rsidP="005343B7">
                      <w:pPr>
                        <w:pStyle w:val="SchipholStyleStatusZwart"/>
                        <w:ind w:right="10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5EA16A9" w14:textId="77777777" w:rsidR="00C90E12" w:rsidRPr="001207AE" w:rsidRDefault="00C90E12" w:rsidP="005343B7">
                      <w:pPr>
                        <w:pStyle w:val="SchipholStyleStatusZwart"/>
                        <w:ind w:right="10"/>
                        <w:rPr>
                          <w:color w:val="FFFFFF" w:themeColor="background1"/>
                          <w:lang w:val="en-US"/>
                        </w:rPr>
                      </w:pPr>
                      <w:r w:rsidRPr="001207AE">
                        <w:rPr>
                          <w:color w:val="FFFFFF" w:themeColor="background1"/>
                          <w:lang w:val="en-US"/>
                        </w:rPr>
                        <w:t>Date</w:t>
                      </w:r>
                    </w:p>
                    <w:sdt>
                      <w:sdtPr>
                        <w:rPr>
                          <w:rStyle w:val="SchipholStyleReferentieZwartChar"/>
                          <w:b w:val="0"/>
                          <w:color w:val="FFFFFF" w:themeColor="background1"/>
                          <w:sz w:val="18"/>
                          <w:lang w:val="en-US"/>
                        </w:rPr>
                        <w:alias w:val="Datum"/>
                        <w:tag w:val="Datum"/>
                        <w:id w:val="1439649189"/>
                        <w:placeholder>
                          <w:docPart w:val="C78C09CE83AF4B9DB6B8F5A882080444"/>
                        </w:placeholder>
                        <w:date w:fullDate="2017-04-13T00:00:00Z">
                          <w:dateFormat w:val="d MMMM yyyy"/>
                          <w:lid w:val="en-GB"/>
                          <w:storeMappedDataAs w:val="date"/>
                          <w:calendar w:val="gregorian"/>
                        </w:date>
                      </w:sdtPr>
                      <w:sdtEndPr>
                        <w:rPr>
                          <w:rStyle w:val="SchipholStyleReferentieZwartChar"/>
                        </w:rPr>
                      </w:sdtEndPr>
                      <w:sdtContent>
                        <w:p w14:paraId="15EA16AA" w14:textId="1C3B816F" w:rsidR="00C90E12" w:rsidRPr="001207AE" w:rsidRDefault="006D2C9C" w:rsidP="005343B7">
                          <w:pPr>
                            <w:pStyle w:val="SchipholStyleReferentieTekstZwart"/>
                            <w:spacing w:after="0"/>
                            <w:ind w:right="10"/>
                            <w:rPr>
                              <w:color w:val="FFFFFF" w:themeColor="background1"/>
                              <w:lang w:val="en-US"/>
                            </w:rPr>
                          </w:pPr>
                          <w:r>
                            <w:rPr>
                              <w:rStyle w:val="SchipholStyleReferentieZwartChar"/>
                              <w:b w:val="0"/>
                              <w:color w:val="FFFFFF" w:themeColor="background1"/>
                              <w:sz w:val="18"/>
                              <w:lang w:val="en-GB"/>
                            </w:rPr>
                            <w:t>13 April 2017</w:t>
                          </w:r>
                        </w:p>
                      </w:sdtContent>
                    </w:sdt>
                    <w:p w14:paraId="15EA16AB" w14:textId="77777777" w:rsidR="00C90E12" w:rsidRPr="001207AE" w:rsidRDefault="00C90E12" w:rsidP="005343B7">
                      <w:pPr>
                        <w:pStyle w:val="SchipholStyleStatusZwart"/>
                        <w:ind w:right="10"/>
                        <w:rPr>
                          <w:color w:val="FFFFFF" w:themeColor="background1"/>
                          <w:lang w:val="en-US"/>
                        </w:rPr>
                      </w:pPr>
                      <w:r w:rsidRPr="001207AE">
                        <w:rPr>
                          <w:color w:val="FFFFFF" w:themeColor="background1"/>
                          <w:lang w:val="en-US"/>
                        </w:rPr>
                        <w:t>Version</w:t>
                      </w:r>
                    </w:p>
                    <w:p w14:paraId="15EA16AC" w14:textId="05200586" w:rsidR="00C90E12" w:rsidRPr="001207AE" w:rsidRDefault="00C90E12" w:rsidP="005343B7">
                      <w:pPr>
                        <w:pStyle w:val="SchipholStyleReferentieTekstZwart"/>
                        <w:spacing w:after="0"/>
                        <w:ind w:right="10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1.0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5EA160A" w14:textId="77777777" w:rsidR="003273C5" w:rsidRPr="006D2C9C" w:rsidRDefault="00003B62" w:rsidP="00267F50">
      <w:pPr>
        <w:pStyle w:val="Geenafstand"/>
        <w:tabs>
          <w:tab w:val="left" w:pos="1230"/>
        </w:tabs>
        <w:rPr>
          <w:rStyle w:val="SchipholStyleTaglineZwartChar"/>
          <w:lang w:val="en-US"/>
        </w:rPr>
      </w:pPr>
      <w:r w:rsidRPr="006D2C9C">
        <w:rPr>
          <w:rStyle w:val="SchipholStyleTaglineZwartChar"/>
          <w:lang w:val="en-US"/>
        </w:rPr>
        <w:tab/>
      </w:r>
    </w:p>
    <w:p w14:paraId="15EA160B" w14:textId="77777777" w:rsidR="003273C5" w:rsidRPr="006D2C9C" w:rsidRDefault="003273C5" w:rsidP="00267F50">
      <w:pPr>
        <w:pStyle w:val="Geenafstand"/>
        <w:rPr>
          <w:rStyle w:val="SchipholStyleTaglineZwartChar"/>
          <w:lang w:val="en-US"/>
        </w:rPr>
      </w:pPr>
    </w:p>
    <w:p w14:paraId="15EA160C" w14:textId="77777777" w:rsidR="003273C5" w:rsidRPr="006D2C9C" w:rsidRDefault="003273C5" w:rsidP="00267F50">
      <w:pPr>
        <w:pStyle w:val="Geenafstand"/>
        <w:rPr>
          <w:rStyle w:val="SchipholStyleTaglineZwartChar"/>
          <w:lang w:val="en-US"/>
        </w:rPr>
      </w:pPr>
    </w:p>
    <w:p w14:paraId="15EA160D" w14:textId="77777777" w:rsidR="00003B62" w:rsidRPr="006D2C9C" w:rsidRDefault="00003B62" w:rsidP="00267F50">
      <w:pPr>
        <w:tabs>
          <w:tab w:val="right" w:pos="4536"/>
        </w:tabs>
        <w:ind w:right="55"/>
        <w:rPr>
          <w:rFonts w:ascii="Schiphol Frutiger" w:hAnsi="Schiphol Frutiger"/>
        </w:rPr>
      </w:pPr>
    </w:p>
    <w:p w14:paraId="15EA160E" w14:textId="77777777" w:rsidR="00003B62" w:rsidRPr="006D2C9C" w:rsidRDefault="00003B62" w:rsidP="002204CE">
      <w:pPr>
        <w:spacing w:after="0"/>
        <w:ind w:left="-284" w:right="4706" w:hanging="284"/>
        <w:rPr>
          <w:rFonts w:ascii="Schiphol Frutiger" w:hAnsi="Schiphol Frutiger"/>
        </w:rPr>
      </w:pPr>
    </w:p>
    <w:p w14:paraId="15EA160F" w14:textId="77777777" w:rsidR="00003B62" w:rsidRPr="006D2C9C" w:rsidRDefault="00003B62" w:rsidP="002204CE">
      <w:pPr>
        <w:spacing w:after="0"/>
        <w:ind w:left="-284" w:right="4706" w:hanging="284"/>
        <w:rPr>
          <w:rFonts w:ascii="Schiphol Frutiger" w:hAnsi="Schiphol Frutiger"/>
        </w:rPr>
      </w:pPr>
    </w:p>
    <w:p w14:paraId="15EA1610" w14:textId="77777777" w:rsidR="00003B62" w:rsidRPr="006D2C9C" w:rsidRDefault="008D29D3" w:rsidP="002204CE">
      <w:pPr>
        <w:spacing w:after="0"/>
        <w:ind w:left="-284" w:right="4706" w:hanging="284"/>
        <w:rPr>
          <w:rFonts w:ascii="Schiphol Frutiger" w:hAnsi="Schiphol Frutiger"/>
        </w:rPr>
      </w:pPr>
      <w:r w:rsidRPr="006D2C9C">
        <w:rPr>
          <w:rFonts w:ascii="Schiphol Frutiger" w:hAnsi="Schiphol Frutiger"/>
          <w:noProof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5EA1699" wp14:editId="66A6934D">
                <wp:simplePos x="0" y="0"/>
                <wp:positionH relativeFrom="margin">
                  <wp:align>left</wp:align>
                </wp:positionH>
                <wp:positionV relativeFrom="page">
                  <wp:posOffset>8867775</wp:posOffset>
                </wp:positionV>
                <wp:extent cx="5314950" cy="1133475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96F8F" w14:textId="0E058A6E" w:rsidR="00C90E12" w:rsidRPr="00620EC8" w:rsidRDefault="006D2C9C" w:rsidP="00AA6D78">
                            <w:pPr>
                              <w:rPr>
                                <w:rFonts w:ascii="Schiphol Frutiger" w:eastAsiaTheme="majorEastAsia" w:hAnsi="Schiphol Frutiger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Schiphol Frutiger" w:eastAsiaTheme="majorEastAsia" w:hAnsi="Schiphol Frutiger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C5200 – </w:t>
                            </w:r>
                            <w:r w:rsidR="00C90E12">
                              <w:rPr>
                                <w:rFonts w:ascii="Schiphol Frutiger" w:eastAsiaTheme="majorEastAsia" w:hAnsi="Schiphol Frutiger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Engineering</w:t>
                            </w:r>
                            <w:r>
                              <w:rPr>
                                <w:rFonts w:ascii="Schiphol Frutiger" w:eastAsiaTheme="majorEastAsia" w:hAnsi="Schiphol Frutiger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="00C90E12">
                              <w:rPr>
                                <w:rFonts w:ascii="Schiphol Frutiger" w:eastAsiaTheme="majorEastAsia" w:hAnsi="Schiphol Frutiger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Advisor</w:t>
                            </w:r>
                          </w:p>
                          <w:p w14:paraId="15EA16AF" w14:textId="3E82C0EB" w:rsidR="00C90E12" w:rsidRPr="0023780A" w:rsidRDefault="006D2C9C">
                            <w:pPr>
                              <w:rPr>
                                <w:rFonts w:ascii="Schiphol Frutiger" w:eastAsiaTheme="majorEastAsia" w:hAnsi="Schiphol Frutiger" w:cstheme="majorBidi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23780A">
                              <w:rPr>
                                <w:rStyle w:val="SchipholStyleTitelRapportChar"/>
                                <w:color w:val="FFFFFF" w:themeColor="background1"/>
                                <w:szCs w:val="40"/>
                              </w:rPr>
                              <w:t>A</w:t>
                            </w:r>
                            <w:r w:rsidR="00CD6AFC">
                              <w:rPr>
                                <w:rStyle w:val="SchipholStyleTitelRapportChar"/>
                                <w:color w:val="FFFFFF" w:themeColor="background1"/>
                                <w:szCs w:val="40"/>
                              </w:rPr>
                              <w:t>nnex K</w:t>
                            </w:r>
                            <w:r w:rsidRPr="0023780A">
                              <w:rPr>
                                <w:rStyle w:val="SchipholStyleTitelRapportChar"/>
                                <w:color w:val="FFFFFF" w:themeColor="background1"/>
                                <w:szCs w:val="40"/>
                              </w:rPr>
                              <w:t xml:space="preserve"> – </w:t>
                            </w:r>
                            <w:r w:rsidR="00CD6AFC">
                              <w:rPr>
                                <w:rStyle w:val="SchipholStyleTitelRapportChar"/>
                                <w:color w:val="FFFFFF" w:themeColor="background1"/>
                                <w:szCs w:val="40"/>
                              </w:rPr>
                              <w:t>Staff profiles and CV format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A1699" id="Tekstvak 2" o:spid="_x0000_s1027" type="#_x0000_t202" style="position:absolute;left:0;text-align:left;margin-left:0;margin-top:698.25pt;width:418.5pt;height:89.2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" filled="f" stroked="f">
                <v:textbox>
                  <w:txbxContent>
                    <w:p w14:paraId="7D496F8F" w14:textId="0E058A6E" w:rsidR="00C90E12" w:rsidRPr="00620EC8" w:rsidRDefault="006D2C9C" w:rsidP="00AA6D78">
                      <w:pPr>
                        <w:rPr>
                          <w:rFonts w:ascii="Schiphol Frutiger" w:eastAsiaTheme="majorEastAsia" w:hAnsi="Schiphol Frutiger" w:cstheme="majorBidi"/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Schiphol Frutiger" w:eastAsiaTheme="majorEastAsia" w:hAnsi="Schiphol Frutiger" w:cstheme="majorBidi"/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C5200 – </w:t>
                      </w:r>
                      <w:r w:rsidR="00C90E12">
                        <w:rPr>
                          <w:rFonts w:ascii="Schiphol Frutiger" w:eastAsiaTheme="majorEastAsia" w:hAnsi="Schiphol Frutiger" w:cstheme="majorBidi"/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Engineering</w:t>
                      </w:r>
                      <w:r>
                        <w:rPr>
                          <w:rFonts w:ascii="Schiphol Frutiger" w:eastAsiaTheme="majorEastAsia" w:hAnsi="Schiphol Frutiger" w:cstheme="majorBidi"/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="00C90E12">
                        <w:rPr>
                          <w:rFonts w:ascii="Schiphol Frutiger" w:eastAsiaTheme="majorEastAsia" w:hAnsi="Schiphol Frutiger" w:cstheme="majorBidi"/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Advisor</w:t>
                      </w:r>
                    </w:p>
                    <w:p w14:paraId="15EA16AF" w14:textId="3E82C0EB" w:rsidR="00C90E12" w:rsidRPr="0023780A" w:rsidRDefault="006D2C9C">
                      <w:pPr>
                        <w:rPr>
                          <w:rFonts w:ascii="Schiphol Frutiger" w:eastAsiaTheme="majorEastAsia" w:hAnsi="Schiphol Frutiger" w:cstheme="majorBidi"/>
                          <w:color w:val="000000"/>
                          <w:sz w:val="40"/>
                          <w:szCs w:val="40"/>
                        </w:rPr>
                      </w:pPr>
                      <w:r w:rsidRPr="0023780A">
                        <w:rPr>
                          <w:rStyle w:val="SchipholStyleTitelRapportChar"/>
                          <w:color w:val="FFFFFF" w:themeColor="background1"/>
                          <w:szCs w:val="40"/>
                        </w:rPr>
                        <w:t>A</w:t>
                      </w:r>
                      <w:r w:rsidR="00CD6AFC">
                        <w:rPr>
                          <w:rStyle w:val="SchipholStyleTitelRapportChar"/>
                          <w:color w:val="FFFFFF" w:themeColor="background1"/>
                          <w:szCs w:val="40"/>
                        </w:rPr>
                        <w:t>nnex K</w:t>
                      </w:r>
                      <w:r w:rsidRPr="0023780A">
                        <w:rPr>
                          <w:rStyle w:val="SchipholStyleTitelRapportChar"/>
                          <w:color w:val="FFFFFF" w:themeColor="background1"/>
                          <w:szCs w:val="40"/>
                        </w:rPr>
                        <w:t xml:space="preserve"> – </w:t>
                      </w:r>
                      <w:r w:rsidR="00CD6AFC">
                        <w:rPr>
                          <w:rStyle w:val="SchipholStyleTitelRapportChar"/>
                          <w:color w:val="FFFFFF" w:themeColor="background1"/>
                          <w:szCs w:val="40"/>
                        </w:rPr>
                        <w:t>Staff profiles and CV format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A87B65" w:rsidRPr="006D2C9C">
        <w:rPr>
          <w:rFonts w:ascii="Schiphol Frutiger" w:hAnsi="Schiphol Frutiger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EA169B" wp14:editId="15EA169C">
                <wp:simplePos x="0" y="0"/>
                <wp:positionH relativeFrom="margin">
                  <wp:align>left</wp:align>
                </wp:positionH>
                <wp:positionV relativeFrom="page">
                  <wp:posOffset>10048875</wp:posOffset>
                </wp:positionV>
                <wp:extent cx="4638675" cy="296545"/>
                <wp:effectExtent l="0" t="0" r="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A16B0" w14:textId="77777777" w:rsidR="00C90E12" w:rsidRPr="004E0C4C" w:rsidRDefault="00055B5B" w:rsidP="0034146F">
                            <w:pPr>
                              <w:pStyle w:val="SchipholStyleTaglineZwart"/>
                              <w:rPr>
                                <w:color w:val="000000"/>
                              </w:rPr>
                            </w:pPr>
                            <w:sdt>
                              <w:sdtPr>
                                <w:rPr>
                                  <w:rStyle w:val="SchipholStyleTaglineZwartChar"/>
                                  <w:color w:val="FFFFFF" w:themeColor="background1"/>
                                </w:rPr>
                                <w:alias w:val="Tagline"/>
                                <w:tag w:val="Tagline"/>
                                <w:id w:val="1649008187"/>
                              </w:sdtPr>
                              <w:sdtEndPr>
                                <w:rPr>
                                  <w:rStyle w:val="Standaardalinea-lettertype"/>
                                </w:rPr>
                              </w:sdtEndPr>
                              <w:sdtContent>
                                <w:r w:rsidR="00C90E12" w:rsidRPr="00DB527E">
                                  <w:rPr>
                                    <w:rStyle w:val="SchipholStyleTaglineZwartChar"/>
                                    <w:color w:val="FFFFFF" w:themeColor="background1"/>
                                    <w:lang w:val="en-US"/>
                                  </w:rPr>
                                  <w:t>Perform today, Create tomorrow</w:t>
                                </w:r>
                                <w:r w:rsidR="00C90E12" w:rsidRPr="00DB527E">
                                  <w:rPr>
                                    <w:rStyle w:val="SchipholStyleTaglineZwartChar"/>
                                    <w:color w:val="FFFFFF" w:themeColor="background1"/>
                                  </w:rPr>
                                  <w:t>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A169B" id="Tekstvak 3" o:spid="_x0000_s1028" type="#_x0000_t202" style="position:absolute;left:0;text-align:left;margin-left:0;margin-top:791.25pt;width:365.25pt;height:23.3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" filled="f" stroked="f" strokeweight=".5pt">
                <v:textbox>
                  <w:txbxContent>
                    <w:p w14:paraId="15EA16B0" w14:textId="77777777" w:rsidR="00C90E12" w:rsidRPr="004E0C4C" w:rsidRDefault="000D316E" w:rsidP="0034146F">
                      <w:pPr>
                        <w:pStyle w:val="SchipholStyleTaglineZwart"/>
                        <w:rPr>
                          <w:color w:val="000000"/>
                        </w:rPr>
                      </w:pPr>
                      <w:sdt>
                        <w:sdtPr>
                          <w:rPr>
                            <w:rStyle w:val="SchipholStyleTaglineZwartChar"/>
                            <w:color w:val="FFFFFF" w:themeColor="background1"/>
                          </w:rPr>
                          <w:alias w:val="Tagline"/>
                          <w:tag w:val="Tagline"/>
                          <w:id w:val="1649008187"/>
                        </w:sdtPr>
                        <w:sdtEndPr>
                          <w:rPr>
                            <w:rStyle w:val="Standaardalinea-lettertype"/>
                          </w:rPr>
                        </w:sdtEndPr>
                        <w:sdtContent>
                          <w:r w:rsidR="00C90E12" w:rsidRPr="00DB527E">
                            <w:rPr>
                              <w:rStyle w:val="SchipholStyleTaglineZwartChar"/>
                              <w:color w:val="FFFFFF" w:themeColor="background1"/>
                              <w:lang w:val="en-US"/>
                            </w:rPr>
                            <w:t>Perform today, Create tomorrow</w:t>
                          </w:r>
                          <w:r w:rsidR="00C90E12" w:rsidRPr="00DB527E">
                            <w:rPr>
                              <w:rStyle w:val="SchipholStyleTaglineZwartChar"/>
                              <w:color w:val="FFFFFF" w:themeColor="background1"/>
                            </w:rPr>
                            <w:t>.</w:t>
                          </w:r>
                        </w:sdtContent>
                      </w:sdt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15EA1611" w14:textId="77777777" w:rsidR="00605625" w:rsidRPr="006D2C9C" w:rsidRDefault="00605625" w:rsidP="007438B2">
      <w:pPr>
        <w:spacing w:after="0"/>
        <w:ind w:right="4706"/>
        <w:rPr>
          <w:rFonts w:ascii="Schiphol Frutiger" w:hAnsi="Schiphol Frutiger"/>
        </w:rPr>
        <w:sectPr w:rsidR="00605625" w:rsidRPr="006D2C9C" w:rsidSect="006E12F9">
          <w:headerReference w:type="default" r:id="rId15"/>
          <w:footerReference w:type="default" r:id="rId16"/>
          <w:type w:val="continuous"/>
          <w:pgSz w:w="11906" w:h="16838" w:code="9"/>
          <w:pgMar w:top="238" w:right="1134" w:bottom="244" w:left="1134" w:header="567" w:footer="57" w:gutter="0"/>
          <w:pgNumType w:start="1"/>
          <w:cols w:space="708"/>
          <w:docGrid w:linePitch="360"/>
        </w:sectPr>
      </w:pPr>
    </w:p>
    <w:p w14:paraId="78708B7D" w14:textId="05C47180" w:rsidR="00B468E6" w:rsidRPr="005E51CD" w:rsidRDefault="00B468E6" w:rsidP="00B468E6">
      <w:pPr>
        <w:keepLines/>
        <w:tabs>
          <w:tab w:val="right" w:pos="7655"/>
        </w:tabs>
        <w:spacing w:after="1200" w:line="240" w:lineRule="auto"/>
        <w:ind w:right="1701"/>
        <w:contextualSpacing/>
        <w:rPr>
          <w:rFonts w:ascii="Schiphol Frutiger" w:eastAsia="Times New Roman" w:hAnsi="Schiphol Frutiger" w:cs="Times New Roman"/>
          <w:color w:val="0000FF"/>
          <w:spacing w:val="-10"/>
          <w:kern w:val="28"/>
          <w:sz w:val="60"/>
          <w:szCs w:val="60"/>
          <w:lang w:val="en-GB"/>
        </w:rPr>
      </w:pPr>
      <w:r w:rsidRPr="005E51CD">
        <w:rPr>
          <w:rFonts w:ascii="Schiphol Frutiger" w:eastAsia="Times New Roman" w:hAnsi="Schiphol Frutiger" w:cs="Times New Roman"/>
          <w:color w:val="0000FF"/>
          <w:spacing w:val="-10"/>
          <w:kern w:val="28"/>
          <w:sz w:val="60"/>
          <w:szCs w:val="60"/>
          <w:lang w:val="en-GB"/>
        </w:rPr>
        <w:lastRenderedPageBreak/>
        <w:t>C</w:t>
      </w:r>
      <w:r>
        <w:rPr>
          <w:rFonts w:ascii="Schiphol Frutiger" w:eastAsia="Times New Roman" w:hAnsi="Schiphol Frutiger" w:cs="Times New Roman"/>
          <w:color w:val="0000FF"/>
          <w:spacing w:val="-10"/>
          <w:kern w:val="28"/>
          <w:sz w:val="60"/>
          <w:szCs w:val="60"/>
          <w:lang w:val="en-GB"/>
        </w:rPr>
        <w:t>ONTENTS</w:t>
      </w:r>
    </w:p>
    <w:p w14:paraId="58D777D7" w14:textId="77777777" w:rsidR="000D316E" w:rsidRPr="000D316E" w:rsidRDefault="00B468E6">
      <w:pPr>
        <w:pStyle w:val="Inhopg1"/>
        <w:rPr>
          <w:rFonts w:asciiTheme="minorHAnsi" w:eastAsiaTheme="minorEastAsia" w:hAnsiTheme="minorHAnsi"/>
          <w:b w:val="0"/>
          <w:color w:val="6D6D6D"/>
          <w:sz w:val="28"/>
          <w:lang w:val="nl-NL" w:eastAsia="nl-NL"/>
        </w:rPr>
      </w:pPr>
      <w:r w:rsidRPr="002A73E9">
        <w:rPr>
          <w:color w:val="6D6D6D"/>
          <w:sz w:val="22"/>
        </w:rPr>
        <w:fldChar w:fldCharType="begin"/>
      </w:r>
      <w:r w:rsidRPr="002A73E9">
        <w:rPr>
          <w:color w:val="6D6D6D"/>
          <w:sz w:val="22"/>
        </w:rPr>
        <w:instrText xml:space="preserve"> TOC \o "1-2" \h \z \u </w:instrText>
      </w:r>
      <w:r w:rsidRPr="002A73E9">
        <w:rPr>
          <w:color w:val="6D6D6D"/>
          <w:sz w:val="22"/>
        </w:rPr>
        <w:fldChar w:fldCharType="separate"/>
      </w:r>
      <w:hyperlink w:anchor="_Toc480466242" w:history="1">
        <w:r w:rsidR="000D316E" w:rsidRPr="000D316E">
          <w:rPr>
            <w:rStyle w:val="Hyperlink"/>
            <w:color w:val="6D6D6D"/>
            <w:sz w:val="22"/>
          </w:rPr>
          <w:t>1.</w:t>
        </w:r>
        <w:r w:rsidR="000D316E" w:rsidRPr="000D316E">
          <w:rPr>
            <w:rFonts w:asciiTheme="minorHAnsi" w:eastAsiaTheme="minorEastAsia" w:hAnsiTheme="minorHAnsi"/>
            <w:b w:val="0"/>
            <w:color w:val="6D6D6D"/>
            <w:sz w:val="28"/>
            <w:lang w:val="nl-NL" w:eastAsia="nl-NL"/>
          </w:rPr>
          <w:tab/>
        </w:r>
        <w:r w:rsidR="000D316E" w:rsidRPr="000D316E">
          <w:rPr>
            <w:rStyle w:val="Hyperlink"/>
            <w:color w:val="6D6D6D"/>
            <w:sz w:val="22"/>
          </w:rPr>
          <w:t>CORE TEAM MEMBER 1</w:t>
        </w:r>
        <w:r w:rsidR="000D316E" w:rsidRPr="000D316E">
          <w:rPr>
            <w:webHidden/>
            <w:color w:val="6D6D6D"/>
            <w:sz w:val="22"/>
          </w:rPr>
          <w:tab/>
        </w:r>
        <w:r w:rsidR="000D316E" w:rsidRPr="000D316E">
          <w:rPr>
            <w:webHidden/>
            <w:color w:val="6D6D6D"/>
            <w:sz w:val="22"/>
          </w:rPr>
          <w:fldChar w:fldCharType="begin"/>
        </w:r>
        <w:r w:rsidR="000D316E" w:rsidRPr="000D316E">
          <w:rPr>
            <w:webHidden/>
            <w:color w:val="6D6D6D"/>
            <w:sz w:val="22"/>
          </w:rPr>
          <w:instrText xml:space="preserve"> PAGEREF _Toc480466242 \h </w:instrText>
        </w:r>
        <w:r w:rsidR="000D316E" w:rsidRPr="000D316E">
          <w:rPr>
            <w:webHidden/>
            <w:color w:val="6D6D6D"/>
            <w:sz w:val="22"/>
          </w:rPr>
        </w:r>
        <w:r w:rsidR="000D316E" w:rsidRPr="000D316E">
          <w:rPr>
            <w:webHidden/>
            <w:color w:val="6D6D6D"/>
            <w:sz w:val="22"/>
          </w:rPr>
          <w:fldChar w:fldCharType="separate"/>
        </w:r>
        <w:r w:rsidR="000D316E" w:rsidRPr="000D316E">
          <w:rPr>
            <w:webHidden/>
            <w:color w:val="6D6D6D"/>
            <w:sz w:val="22"/>
          </w:rPr>
          <w:t>3</w:t>
        </w:r>
        <w:r w:rsidR="000D316E" w:rsidRPr="000D316E">
          <w:rPr>
            <w:webHidden/>
            <w:color w:val="6D6D6D"/>
            <w:sz w:val="22"/>
          </w:rPr>
          <w:fldChar w:fldCharType="end"/>
        </w:r>
      </w:hyperlink>
    </w:p>
    <w:p w14:paraId="5D1D68BE" w14:textId="77777777" w:rsidR="000D316E" w:rsidRPr="000D316E" w:rsidRDefault="00055B5B">
      <w:pPr>
        <w:pStyle w:val="Inhopg1"/>
        <w:rPr>
          <w:rFonts w:asciiTheme="minorHAnsi" w:eastAsiaTheme="minorEastAsia" w:hAnsiTheme="minorHAnsi"/>
          <w:b w:val="0"/>
          <w:color w:val="6D6D6D"/>
          <w:sz w:val="28"/>
          <w:lang w:val="nl-NL" w:eastAsia="nl-NL"/>
        </w:rPr>
      </w:pPr>
      <w:hyperlink w:anchor="_Toc480466243" w:history="1">
        <w:r w:rsidR="000D316E" w:rsidRPr="000D316E">
          <w:rPr>
            <w:rStyle w:val="Hyperlink"/>
            <w:color w:val="6D6D6D"/>
            <w:sz w:val="22"/>
          </w:rPr>
          <w:t>2.</w:t>
        </w:r>
        <w:r w:rsidR="000D316E" w:rsidRPr="000D316E">
          <w:rPr>
            <w:rFonts w:asciiTheme="minorHAnsi" w:eastAsiaTheme="minorEastAsia" w:hAnsiTheme="minorHAnsi"/>
            <w:b w:val="0"/>
            <w:color w:val="6D6D6D"/>
            <w:sz w:val="28"/>
            <w:lang w:val="nl-NL" w:eastAsia="nl-NL"/>
          </w:rPr>
          <w:tab/>
        </w:r>
        <w:r w:rsidR="000D316E" w:rsidRPr="000D316E">
          <w:rPr>
            <w:rStyle w:val="Hyperlink"/>
            <w:color w:val="6D6D6D"/>
            <w:sz w:val="22"/>
          </w:rPr>
          <w:t>CORE TEAM MEMBER 2</w:t>
        </w:r>
        <w:r w:rsidR="000D316E" w:rsidRPr="000D316E">
          <w:rPr>
            <w:webHidden/>
            <w:color w:val="6D6D6D"/>
            <w:sz w:val="22"/>
          </w:rPr>
          <w:tab/>
        </w:r>
        <w:r w:rsidR="000D316E" w:rsidRPr="000D316E">
          <w:rPr>
            <w:webHidden/>
            <w:color w:val="6D6D6D"/>
            <w:sz w:val="22"/>
          </w:rPr>
          <w:fldChar w:fldCharType="begin"/>
        </w:r>
        <w:r w:rsidR="000D316E" w:rsidRPr="000D316E">
          <w:rPr>
            <w:webHidden/>
            <w:color w:val="6D6D6D"/>
            <w:sz w:val="22"/>
          </w:rPr>
          <w:instrText xml:space="preserve"> PAGEREF _Toc480466243 \h </w:instrText>
        </w:r>
        <w:r w:rsidR="000D316E" w:rsidRPr="000D316E">
          <w:rPr>
            <w:webHidden/>
            <w:color w:val="6D6D6D"/>
            <w:sz w:val="22"/>
          </w:rPr>
        </w:r>
        <w:r w:rsidR="000D316E" w:rsidRPr="000D316E">
          <w:rPr>
            <w:webHidden/>
            <w:color w:val="6D6D6D"/>
            <w:sz w:val="22"/>
          </w:rPr>
          <w:fldChar w:fldCharType="separate"/>
        </w:r>
        <w:r w:rsidR="000D316E" w:rsidRPr="000D316E">
          <w:rPr>
            <w:webHidden/>
            <w:color w:val="6D6D6D"/>
            <w:sz w:val="22"/>
          </w:rPr>
          <w:t>4</w:t>
        </w:r>
        <w:r w:rsidR="000D316E" w:rsidRPr="000D316E">
          <w:rPr>
            <w:webHidden/>
            <w:color w:val="6D6D6D"/>
            <w:sz w:val="22"/>
          </w:rPr>
          <w:fldChar w:fldCharType="end"/>
        </w:r>
      </w:hyperlink>
    </w:p>
    <w:p w14:paraId="4C48219B" w14:textId="77777777" w:rsidR="000D316E" w:rsidRPr="000D316E" w:rsidRDefault="00055B5B">
      <w:pPr>
        <w:pStyle w:val="Inhopg1"/>
        <w:rPr>
          <w:rFonts w:asciiTheme="minorHAnsi" w:eastAsiaTheme="minorEastAsia" w:hAnsiTheme="minorHAnsi"/>
          <w:b w:val="0"/>
          <w:color w:val="6D6D6D"/>
          <w:sz w:val="28"/>
          <w:lang w:val="nl-NL" w:eastAsia="nl-NL"/>
        </w:rPr>
      </w:pPr>
      <w:hyperlink w:anchor="_Toc480466244" w:history="1">
        <w:r w:rsidR="000D316E" w:rsidRPr="000D316E">
          <w:rPr>
            <w:rStyle w:val="Hyperlink"/>
            <w:color w:val="6D6D6D"/>
            <w:sz w:val="22"/>
          </w:rPr>
          <w:t>3.</w:t>
        </w:r>
        <w:r w:rsidR="000D316E" w:rsidRPr="000D316E">
          <w:rPr>
            <w:rFonts w:asciiTheme="minorHAnsi" w:eastAsiaTheme="minorEastAsia" w:hAnsiTheme="minorHAnsi"/>
            <w:b w:val="0"/>
            <w:color w:val="6D6D6D"/>
            <w:sz w:val="28"/>
            <w:lang w:val="nl-NL" w:eastAsia="nl-NL"/>
          </w:rPr>
          <w:tab/>
        </w:r>
        <w:r w:rsidR="000D316E" w:rsidRPr="000D316E">
          <w:rPr>
            <w:rStyle w:val="Hyperlink"/>
            <w:color w:val="6D6D6D"/>
            <w:sz w:val="22"/>
          </w:rPr>
          <w:t>CORE TEAM MEMBER 3</w:t>
        </w:r>
        <w:r w:rsidR="000D316E" w:rsidRPr="000D316E">
          <w:rPr>
            <w:webHidden/>
            <w:color w:val="6D6D6D"/>
            <w:sz w:val="22"/>
          </w:rPr>
          <w:tab/>
        </w:r>
        <w:r w:rsidR="000D316E" w:rsidRPr="000D316E">
          <w:rPr>
            <w:webHidden/>
            <w:color w:val="6D6D6D"/>
            <w:sz w:val="22"/>
          </w:rPr>
          <w:fldChar w:fldCharType="begin"/>
        </w:r>
        <w:r w:rsidR="000D316E" w:rsidRPr="000D316E">
          <w:rPr>
            <w:webHidden/>
            <w:color w:val="6D6D6D"/>
            <w:sz w:val="22"/>
          </w:rPr>
          <w:instrText xml:space="preserve"> PAGEREF _Toc480466244 \h </w:instrText>
        </w:r>
        <w:r w:rsidR="000D316E" w:rsidRPr="000D316E">
          <w:rPr>
            <w:webHidden/>
            <w:color w:val="6D6D6D"/>
            <w:sz w:val="22"/>
          </w:rPr>
        </w:r>
        <w:r w:rsidR="000D316E" w:rsidRPr="000D316E">
          <w:rPr>
            <w:webHidden/>
            <w:color w:val="6D6D6D"/>
            <w:sz w:val="22"/>
          </w:rPr>
          <w:fldChar w:fldCharType="separate"/>
        </w:r>
        <w:r w:rsidR="000D316E" w:rsidRPr="000D316E">
          <w:rPr>
            <w:webHidden/>
            <w:color w:val="6D6D6D"/>
            <w:sz w:val="22"/>
          </w:rPr>
          <w:t>5</w:t>
        </w:r>
        <w:r w:rsidR="000D316E" w:rsidRPr="000D316E">
          <w:rPr>
            <w:webHidden/>
            <w:color w:val="6D6D6D"/>
            <w:sz w:val="22"/>
          </w:rPr>
          <w:fldChar w:fldCharType="end"/>
        </w:r>
      </w:hyperlink>
    </w:p>
    <w:p w14:paraId="063E1652" w14:textId="77777777" w:rsidR="000D316E" w:rsidRPr="000D316E" w:rsidRDefault="00055B5B">
      <w:pPr>
        <w:pStyle w:val="Inhopg1"/>
        <w:rPr>
          <w:rFonts w:asciiTheme="minorHAnsi" w:eastAsiaTheme="minorEastAsia" w:hAnsiTheme="minorHAnsi"/>
          <w:b w:val="0"/>
          <w:color w:val="6D6D6D"/>
          <w:sz w:val="28"/>
          <w:lang w:val="nl-NL" w:eastAsia="nl-NL"/>
        </w:rPr>
      </w:pPr>
      <w:hyperlink w:anchor="_Toc480466245" w:history="1">
        <w:r w:rsidR="000D316E" w:rsidRPr="000D316E">
          <w:rPr>
            <w:rStyle w:val="Hyperlink"/>
            <w:color w:val="6D6D6D"/>
            <w:sz w:val="22"/>
          </w:rPr>
          <w:t>4.</w:t>
        </w:r>
        <w:r w:rsidR="000D316E" w:rsidRPr="000D316E">
          <w:rPr>
            <w:rFonts w:asciiTheme="minorHAnsi" w:eastAsiaTheme="minorEastAsia" w:hAnsiTheme="minorHAnsi"/>
            <w:b w:val="0"/>
            <w:color w:val="6D6D6D"/>
            <w:sz w:val="28"/>
            <w:lang w:val="nl-NL" w:eastAsia="nl-NL"/>
          </w:rPr>
          <w:tab/>
        </w:r>
        <w:r w:rsidR="000D316E" w:rsidRPr="000D316E">
          <w:rPr>
            <w:rStyle w:val="Hyperlink"/>
            <w:color w:val="6D6D6D"/>
            <w:sz w:val="22"/>
          </w:rPr>
          <w:t>CORE TEAM MEMBER 3</w:t>
        </w:r>
        <w:r w:rsidR="000D316E" w:rsidRPr="000D316E">
          <w:rPr>
            <w:webHidden/>
            <w:color w:val="6D6D6D"/>
            <w:sz w:val="22"/>
          </w:rPr>
          <w:tab/>
        </w:r>
        <w:r w:rsidR="000D316E" w:rsidRPr="000D316E">
          <w:rPr>
            <w:webHidden/>
            <w:color w:val="6D6D6D"/>
            <w:sz w:val="22"/>
          </w:rPr>
          <w:fldChar w:fldCharType="begin"/>
        </w:r>
        <w:r w:rsidR="000D316E" w:rsidRPr="000D316E">
          <w:rPr>
            <w:webHidden/>
            <w:color w:val="6D6D6D"/>
            <w:sz w:val="22"/>
          </w:rPr>
          <w:instrText xml:space="preserve"> PAGEREF _Toc480466245 \h </w:instrText>
        </w:r>
        <w:r w:rsidR="000D316E" w:rsidRPr="000D316E">
          <w:rPr>
            <w:webHidden/>
            <w:color w:val="6D6D6D"/>
            <w:sz w:val="22"/>
          </w:rPr>
        </w:r>
        <w:r w:rsidR="000D316E" w:rsidRPr="000D316E">
          <w:rPr>
            <w:webHidden/>
            <w:color w:val="6D6D6D"/>
            <w:sz w:val="22"/>
          </w:rPr>
          <w:fldChar w:fldCharType="separate"/>
        </w:r>
        <w:r w:rsidR="000D316E" w:rsidRPr="000D316E">
          <w:rPr>
            <w:webHidden/>
            <w:color w:val="6D6D6D"/>
            <w:sz w:val="22"/>
          </w:rPr>
          <w:t>6</w:t>
        </w:r>
        <w:r w:rsidR="000D316E" w:rsidRPr="000D316E">
          <w:rPr>
            <w:webHidden/>
            <w:color w:val="6D6D6D"/>
            <w:sz w:val="22"/>
          </w:rPr>
          <w:fldChar w:fldCharType="end"/>
        </w:r>
      </w:hyperlink>
    </w:p>
    <w:p w14:paraId="16EB078E" w14:textId="77777777" w:rsidR="000D316E" w:rsidRPr="000D316E" w:rsidRDefault="00055B5B">
      <w:pPr>
        <w:pStyle w:val="Inhopg1"/>
        <w:rPr>
          <w:rFonts w:asciiTheme="minorHAnsi" w:eastAsiaTheme="minorEastAsia" w:hAnsiTheme="minorHAnsi"/>
          <w:b w:val="0"/>
          <w:color w:val="6D6D6D"/>
          <w:sz w:val="28"/>
          <w:lang w:val="nl-NL" w:eastAsia="nl-NL"/>
        </w:rPr>
      </w:pPr>
      <w:hyperlink w:anchor="_Toc480466246" w:history="1">
        <w:r w:rsidR="000D316E" w:rsidRPr="000D316E">
          <w:rPr>
            <w:rStyle w:val="Hyperlink"/>
            <w:color w:val="6D6D6D"/>
            <w:sz w:val="22"/>
          </w:rPr>
          <w:t>5.</w:t>
        </w:r>
        <w:r w:rsidR="000D316E" w:rsidRPr="000D316E">
          <w:rPr>
            <w:rFonts w:asciiTheme="minorHAnsi" w:eastAsiaTheme="minorEastAsia" w:hAnsiTheme="minorHAnsi"/>
            <w:b w:val="0"/>
            <w:color w:val="6D6D6D"/>
            <w:sz w:val="28"/>
            <w:lang w:val="nl-NL" w:eastAsia="nl-NL"/>
          </w:rPr>
          <w:tab/>
        </w:r>
        <w:r w:rsidR="000D316E" w:rsidRPr="000D316E">
          <w:rPr>
            <w:rStyle w:val="Hyperlink"/>
            <w:color w:val="6D6D6D"/>
            <w:sz w:val="22"/>
          </w:rPr>
          <w:t>FORMAT CV</w:t>
        </w:r>
        <w:r w:rsidR="000D316E" w:rsidRPr="000D316E">
          <w:rPr>
            <w:webHidden/>
            <w:color w:val="6D6D6D"/>
            <w:sz w:val="22"/>
          </w:rPr>
          <w:tab/>
        </w:r>
        <w:r w:rsidR="000D316E" w:rsidRPr="000D316E">
          <w:rPr>
            <w:webHidden/>
            <w:color w:val="6D6D6D"/>
            <w:sz w:val="22"/>
          </w:rPr>
          <w:fldChar w:fldCharType="begin"/>
        </w:r>
        <w:r w:rsidR="000D316E" w:rsidRPr="000D316E">
          <w:rPr>
            <w:webHidden/>
            <w:color w:val="6D6D6D"/>
            <w:sz w:val="22"/>
          </w:rPr>
          <w:instrText xml:space="preserve"> PAGEREF _Toc480466246 \h </w:instrText>
        </w:r>
        <w:r w:rsidR="000D316E" w:rsidRPr="000D316E">
          <w:rPr>
            <w:webHidden/>
            <w:color w:val="6D6D6D"/>
            <w:sz w:val="22"/>
          </w:rPr>
        </w:r>
        <w:r w:rsidR="000D316E" w:rsidRPr="000D316E">
          <w:rPr>
            <w:webHidden/>
            <w:color w:val="6D6D6D"/>
            <w:sz w:val="22"/>
          </w:rPr>
          <w:fldChar w:fldCharType="separate"/>
        </w:r>
        <w:r w:rsidR="000D316E" w:rsidRPr="000D316E">
          <w:rPr>
            <w:webHidden/>
            <w:color w:val="6D6D6D"/>
            <w:sz w:val="22"/>
          </w:rPr>
          <w:t>7</w:t>
        </w:r>
        <w:r w:rsidR="000D316E" w:rsidRPr="000D316E">
          <w:rPr>
            <w:webHidden/>
            <w:color w:val="6D6D6D"/>
            <w:sz w:val="22"/>
          </w:rPr>
          <w:fldChar w:fldCharType="end"/>
        </w:r>
      </w:hyperlink>
    </w:p>
    <w:p w14:paraId="021A763E" w14:textId="0C9686F7" w:rsidR="006D2C9C" w:rsidRPr="002A73E9" w:rsidRDefault="00B468E6" w:rsidP="00B468E6">
      <w:pPr>
        <w:rPr>
          <w:rFonts w:ascii="Schiphol Frutiger" w:hAnsi="Schiphol Frutiger"/>
          <w:b/>
          <w:color w:val="6D6D6D"/>
        </w:rPr>
      </w:pPr>
      <w:r w:rsidRPr="002A73E9">
        <w:rPr>
          <w:rFonts w:ascii="Schiphol Frutiger" w:hAnsi="Schiphol Frutiger"/>
          <w:color w:val="6D6D6D"/>
        </w:rPr>
        <w:fldChar w:fldCharType="end"/>
      </w:r>
    </w:p>
    <w:p w14:paraId="250F4F7D" w14:textId="77777777" w:rsidR="00F356EF" w:rsidRDefault="00F356EF">
      <w:pPr>
        <w:rPr>
          <w:b/>
          <w:color w:val="6D6D6D"/>
        </w:rPr>
      </w:pPr>
    </w:p>
    <w:p w14:paraId="57693285" w14:textId="77777777" w:rsidR="00F356EF" w:rsidRDefault="00F356EF">
      <w:pPr>
        <w:rPr>
          <w:b/>
          <w:color w:val="6D6D6D"/>
        </w:rPr>
      </w:pPr>
    </w:p>
    <w:p w14:paraId="0C66FA8F" w14:textId="77777777" w:rsidR="00B468E6" w:rsidRDefault="00B468E6">
      <w:pPr>
        <w:rPr>
          <w:rFonts w:ascii="Schiphol Frutiger" w:hAnsi="Schiphol Frutiger"/>
          <w:b/>
          <w:color w:val="6D6D6D"/>
        </w:rPr>
      </w:pPr>
      <w:r>
        <w:rPr>
          <w:b/>
          <w:color w:val="6D6D6D"/>
        </w:rPr>
        <w:br w:type="page"/>
      </w:r>
    </w:p>
    <w:p w14:paraId="781013C0" w14:textId="77777777" w:rsidR="00B468E6" w:rsidRPr="005564C6" w:rsidRDefault="00B468E6" w:rsidP="00B468E6">
      <w:pPr>
        <w:pStyle w:val="Kop1"/>
        <w:keepLines w:val="0"/>
        <w:numPr>
          <w:ilvl w:val="0"/>
          <w:numId w:val="0"/>
        </w:numPr>
        <w:suppressAutoHyphens/>
        <w:spacing w:after="360"/>
        <w:ind w:left="360" w:right="0"/>
        <w:rPr>
          <w:sz w:val="40"/>
          <w:szCs w:val="40"/>
          <w:lang w:val="en-GB"/>
        </w:rPr>
      </w:pPr>
      <w:bookmarkStart w:id="0" w:name="_Toc473901521"/>
      <w:bookmarkStart w:id="1" w:name="_Toc479588741"/>
    </w:p>
    <w:p w14:paraId="1BD29D25" w14:textId="713FBA9E" w:rsidR="00B468E6" w:rsidRPr="00CD6AFC" w:rsidRDefault="00CD6AFC" w:rsidP="00B468E6">
      <w:pPr>
        <w:pStyle w:val="Kop1"/>
        <w:keepLines w:val="0"/>
        <w:numPr>
          <w:ilvl w:val="0"/>
          <w:numId w:val="38"/>
        </w:numPr>
        <w:suppressAutoHyphens/>
        <w:spacing w:after="360" w:line="240" w:lineRule="auto"/>
        <w:ind w:right="0"/>
        <w:rPr>
          <w:szCs w:val="60"/>
        </w:rPr>
      </w:pPr>
      <w:bookmarkStart w:id="2" w:name="_Toc480466242"/>
      <w:bookmarkEnd w:id="0"/>
      <w:bookmarkEnd w:id="1"/>
      <w:r w:rsidRPr="00CD6AFC">
        <w:rPr>
          <w:szCs w:val="60"/>
        </w:rPr>
        <w:t>CORE TEAM MEMBER 1</w:t>
      </w:r>
      <w:bookmarkEnd w:id="2"/>
    </w:p>
    <w:p w14:paraId="3E288B5D" w14:textId="3610F2AC" w:rsidR="00CD6AFC" w:rsidRPr="006D2C9C" w:rsidRDefault="00CD6AFC" w:rsidP="00CD6AFC">
      <w:pPr>
        <w:spacing w:line="276" w:lineRule="auto"/>
        <w:ind w:left="360" w:right="340" w:hanging="360"/>
        <w:rPr>
          <w:rFonts w:ascii="Schiphol Frutiger" w:hAnsi="Schiphol Frutiger"/>
          <w:b/>
          <w:color w:val="6D6D6D"/>
        </w:rPr>
      </w:pPr>
      <w:r>
        <w:rPr>
          <w:rFonts w:ascii="Schiphol Frutiger" w:hAnsi="Schiphol Frutiger"/>
          <w:b/>
          <w:color w:val="6D6D6D"/>
        </w:rPr>
        <w:t>T</w:t>
      </w:r>
      <w:r w:rsidRPr="006D2C9C">
        <w:rPr>
          <w:rFonts w:ascii="Schiphol Frutiger" w:hAnsi="Schiphol Frutiger"/>
          <w:b/>
          <w:color w:val="6D6D6D"/>
        </w:rPr>
        <w:t>erminal / aviation architect / planner</w:t>
      </w:r>
    </w:p>
    <w:p w14:paraId="347744F4" w14:textId="77777777" w:rsidR="00CD6AFC" w:rsidRPr="006D2C9C" w:rsidRDefault="00CD6AFC" w:rsidP="00CD6AFC">
      <w:pPr>
        <w:pStyle w:val="Geenafstand"/>
        <w:ind w:left="360" w:right="-2"/>
        <w:rPr>
          <w:color w:val="6D6D6D"/>
          <w:sz w:val="22"/>
          <w:u w:val="single"/>
          <w:lang w:val="en-US"/>
        </w:rPr>
      </w:pPr>
      <w:r w:rsidRPr="006D2C9C">
        <w:rPr>
          <w:color w:val="6D6D6D"/>
          <w:sz w:val="22"/>
          <w:u w:val="single"/>
          <w:lang w:val="en-US"/>
        </w:rPr>
        <w:t>Qualifications and skills:</w:t>
      </w:r>
    </w:p>
    <w:p w14:paraId="5E9D1A22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University degree in architecture or a directly related discipline.</w:t>
      </w:r>
    </w:p>
    <w:p w14:paraId="4C006DDB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B468E6">
        <w:rPr>
          <w:color w:val="6D6D6D"/>
          <w:sz w:val="22"/>
          <w:lang w:val="en-US"/>
        </w:rPr>
        <w:t xml:space="preserve">Preferably a </w:t>
      </w:r>
      <w:proofErr w:type="spellStart"/>
      <w:r w:rsidRPr="00B468E6">
        <w:rPr>
          <w:color w:val="6D6D6D"/>
          <w:sz w:val="22"/>
          <w:lang w:val="en-US"/>
        </w:rPr>
        <w:t>recognised</w:t>
      </w:r>
      <w:proofErr w:type="spellEnd"/>
      <w:r w:rsidRPr="006D2C9C">
        <w:rPr>
          <w:color w:val="6D6D6D"/>
          <w:sz w:val="22"/>
          <w:lang w:val="en-US"/>
        </w:rPr>
        <w:t xml:space="preserve"> registration as an </w:t>
      </w:r>
      <w:r>
        <w:rPr>
          <w:color w:val="6D6D6D"/>
          <w:sz w:val="22"/>
          <w:lang w:val="en-US"/>
        </w:rPr>
        <w:t>a</w:t>
      </w:r>
      <w:r w:rsidRPr="006D2C9C">
        <w:rPr>
          <w:color w:val="6D6D6D"/>
          <w:sz w:val="22"/>
          <w:lang w:val="en-US"/>
        </w:rPr>
        <w:t>rchitect in country of origin.</w:t>
      </w:r>
    </w:p>
    <w:p w14:paraId="47834CCA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ab/>
        <w:t>Ability to read and interpret engineering, architecture other types of documents and drawings.</w:t>
      </w:r>
    </w:p>
    <w:p w14:paraId="1325C03F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Knowledge of design in a BIM environment.</w:t>
      </w:r>
    </w:p>
    <w:p w14:paraId="2A4CE2B7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Ability to communicate regarding technical matters with technical and management levels of multiple suppliers.</w:t>
      </w:r>
    </w:p>
    <w:p w14:paraId="62A2584D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Excellent reading, writing and spoken English.</w:t>
      </w:r>
    </w:p>
    <w:p w14:paraId="0922694D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 xml:space="preserve">Ability in reading, writing and spoken Dutch is </w:t>
      </w:r>
      <w:r w:rsidRPr="00B468E6">
        <w:rPr>
          <w:color w:val="6D6D6D"/>
          <w:sz w:val="22"/>
          <w:lang w:val="en-US"/>
        </w:rPr>
        <w:t>desirable but not mandatory.</w:t>
      </w:r>
    </w:p>
    <w:p w14:paraId="082E74F6" w14:textId="77777777" w:rsidR="00CD6AFC" w:rsidRPr="006D2C9C" w:rsidRDefault="00CD6AFC" w:rsidP="00CD6AFC">
      <w:pPr>
        <w:pStyle w:val="Geenafstand"/>
        <w:ind w:left="360" w:right="-2"/>
        <w:rPr>
          <w:color w:val="6D6D6D"/>
          <w:sz w:val="22"/>
          <w:lang w:val="en-US"/>
        </w:rPr>
      </w:pPr>
    </w:p>
    <w:p w14:paraId="7949A781" w14:textId="77777777" w:rsidR="00CD6AFC" w:rsidRPr="006D2C9C" w:rsidRDefault="00CD6AFC" w:rsidP="00CD6AFC">
      <w:pPr>
        <w:pStyle w:val="Geenafstand"/>
        <w:ind w:left="360" w:right="-2"/>
        <w:rPr>
          <w:color w:val="6D6D6D"/>
          <w:sz w:val="22"/>
          <w:u w:val="single"/>
          <w:lang w:val="en-US"/>
        </w:rPr>
      </w:pPr>
      <w:r w:rsidRPr="006D2C9C">
        <w:rPr>
          <w:color w:val="6D6D6D"/>
          <w:sz w:val="22"/>
          <w:u w:val="single"/>
          <w:lang w:val="en-US"/>
        </w:rPr>
        <w:t>General professional experience</w:t>
      </w:r>
    </w:p>
    <w:p w14:paraId="19ABEB2A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Minimum of 15 years of experience in architecture.</w:t>
      </w:r>
    </w:p>
    <w:p w14:paraId="736961ED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Minimum of 10 years of experience in terminal / aviation architecture / planning.</w:t>
      </w:r>
    </w:p>
    <w:p w14:paraId="2CDEBFBA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Demonstrated ability to understand the design principles of terminal and pier design.</w:t>
      </w:r>
    </w:p>
    <w:p w14:paraId="786E1B82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Demonstrated ability to work in a multi-disciplinary team.</w:t>
      </w:r>
    </w:p>
    <w:p w14:paraId="33223B5F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Demonstrated ability to work with multiple suppliers.</w:t>
      </w:r>
    </w:p>
    <w:p w14:paraId="6582CEF5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Demonstrated experience in development or review of terminal architecture deliverables through multiple design stages.</w:t>
      </w:r>
    </w:p>
    <w:p w14:paraId="664A7AC6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Strong problem solving abilities.</w:t>
      </w:r>
    </w:p>
    <w:p w14:paraId="5254DBBD" w14:textId="77777777" w:rsidR="00CD6AFC" w:rsidRPr="006D2C9C" w:rsidRDefault="00CD6AFC" w:rsidP="00CD6AFC">
      <w:pPr>
        <w:pStyle w:val="Geenafstand"/>
        <w:ind w:left="360" w:right="-2"/>
        <w:rPr>
          <w:color w:val="6D6D6D"/>
          <w:sz w:val="22"/>
          <w:lang w:val="en-US"/>
        </w:rPr>
      </w:pPr>
    </w:p>
    <w:p w14:paraId="1C7ECB63" w14:textId="77777777" w:rsidR="00CD6AFC" w:rsidRPr="006D2C9C" w:rsidRDefault="00CD6AFC" w:rsidP="00CD6AFC">
      <w:pPr>
        <w:pStyle w:val="Geenafstand"/>
        <w:ind w:left="360" w:right="-2"/>
        <w:rPr>
          <w:color w:val="6D6D6D"/>
          <w:sz w:val="22"/>
          <w:u w:val="single"/>
          <w:lang w:val="en-US"/>
        </w:rPr>
      </w:pPr>
      <w:r w:rsidRPr="006D2C9C">
        <w:rPr>
          <w:color w:val="6D6D6D"/>
          <w:sz w:val="22"/>
          <w:u w:val="single"/>
          <w:lang w:val="en-US"/>
        </w:rPr>
        <w:t>Specific professional experience</w:t>
      </w:r>
    </w:p>
    <w:p w14:paraId="474D53C1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Minimum of 10 years of experience with the development of airport terminals.</w:t>
      </w:r>
    </w:p>
    <w:p w14:paraId="1FE33651" w14:textId="77777777" w:rsidR="00A80B7A" w:rsidRPr="006D2C9C" w:rsidRDefault="00A80B7A" w:rsidP="00A80B7A">
      <w:pPr>
        <w:pStyle w:val="Geenafstand"/>
        <w:tabs>
          <w:tab w:val="clear" w:pos="7655"/>
        </w:tabs>
        <w:ind w:left="720" w:right="340"/>
        <w:rPr>
          <w:color w:val="6D6D6D"/>
          <w:sz w:val="22"/>
          <w:lang w:val="en-US"/>
        </w:rPr>
      </w:pPr>
    </w:p>
    <w:p w14:paraId="427B31DA" w14:textId="77777777" w:rsidR="00B468E6" w:rsidRDefault="00B468E6">
      <w:pPr>
        <w:rPr>
          <w:rFonts w:ascii="Schiphol Frutiger" w:hAnsi="Schiphol Frutiger"/>
          <w:b/>
          <w:color w:val="6D6D6D"/>
        </w:rPr>
      </w:pPr>
      <w:r>
        <w:rPr>
          <w:b/>
          <w:color w:val="6D6D6D"/>
        </w:rPr>
        <w:br w:type="page"/>
      </w:r>
    </w:p>
    <w:p w14:paraId="02E28D01" w14:textId="77777777" w:rsidR="00B468E6" w:rsidRPr="005564C6" w:rsidRDefault="00B468E6" w:rsidP="00B468E6">
      <w:pPr>
        <w:pStyle w:val="Kop1"/>
        <w:keepLines w:val="0"/>
        <w:numPr>
          <w:ilvl w:val="0"/>
          <w:numId w:val="0"/>
        </w:numPr>
        <w:suppressAutoHyphens/>
        <w:spacing w:after="360"/>
        <w:ind w:left="360" w:right="0"/>
        <w:rPr>
          <w:sz w:val="40"/>
          <w:szCs w:val="40"/>
          <w:lang w:val="en-GB"/>
        </w:rPr>
      </w:pPr>
    </w:p>
    <w:p w14:paraId="352D429B" w14:textId="37D936F7" w:rsidR="00CD6AFC" w:rsidRPr="00CD6AFC" w:rsidRDefault="00CD6AFC" w:rsidP="00CD6AFC">
      <w:pPr>
        <w:pStyle w:val="Kop1"/>
        <w:keepLines w:val="0"/>
        <w:numPr>
          <w:ilvl w:val="0"/>
          <w:numId w:val="38"/>
        </w:numPr>
        <w:suppressAutoHyphens/>
        <w:spacing w:after="360" w:line="240" w:lineRule="auto"/>
        <w:ind w:right="0"/>
        <w:rPr>
          <w:szCs w:val="60"/>
        </w:rPr>
      </w:pPr>
      <w:bookmarkStart w:id="3" w:name="_Toc480466243"/>
      <w:r w:rsidRPr="00CD6AFC">
        <w:rPr>
          <w:szCs w:val="60"/>
        </w:rPr>
        <w:t>CORE TEAM MEMBER 2</w:t>
      </w:r>
      <w:bookmarkEnd w:id="3"/>
    </w:p>
    <w:p w14:paraId="2C04C521" w14:textId="180739B9" w:rsidR="00CD6AFC" w:rsidRPr="006D2C9C" w:rsidRDefault="00CD6AFC" w:rsidP="00CD6AFC">
      <w:pPr>
        <w:spacing w:line="276" w:lineRule="auto"/>
        <w:ind w:left="360" w:right="340" w:hanging="360"/>
        <w:rPr>
          <w:rFonts w:ascii="Schiphol Frutiger" w:hAnsi="Schiphol Frutiger"/>
          <w:b/>
          <w:color w:val="6D6D6D"/>
        </w:rPr>
      </w:pPr>
      <w:r>
        <w:rPr>
          <w:rFonts w:ascii="Schiphol Frutiger" w:hAnsi="Schiphol Frutiger"/>
          <w:b/>
          <w:color w:val="6D6D6D"/>
        </w:rPr>
        <w:t>C</w:t>
      </w:r>
      <w:r w:rsidRPr="006D2C9C">
        <w:rPr>
          <w:rFonts w:ascii="Schiphol Frutiger" w:hAnsi="Schiphol Frutiger"/>
          <w:b/>
          <w:color w:val="6D6D6D"/>
        </w:rPr>
        <w:t>ivil or structural engineer</w:t>
      </w:r>
    </w:p>
    <w:p w14:paraId="4E0B4A52" w14:textId="77777777" w:rsidR="00CD6AFC" w:rsidRPr="006D2C9C" w:rsidRDefault="00CD6AFC" w:rsidP="00CD6AFC">
      <w:pPr>
        <w:pStyle w:val="Geenafstand"/>
        <w:ind w:left="357" w:right="-2"/>
        <w:rPr>
          <w:color w:val="6D6D6D"/>
          <w:sz w:val="22"/>
          <w:u w:val="single"/>
          <w:lang w:val="en-US"/>
        </w:rPr>
      </w:pPr>
      <w:r w:rsidRPr="006D2C9C">
        <w:rPr>
          <w:color w:val="6D6D6D"/>
          <w:sz w:val="22"/>
          <w:u w:val="single"/>
          <w:lang w:val="en-US"/>
        </w:rPr>
        <w:t>Qualifications and skills:</w:t>
      </w:r>
    </w:p>
    <w:p w14:paraId="222F02A2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University degree in civil or structural engineering or a directly related discipline.</w:t>
      </w:r>
    </w:p>
    <w:p w14:paraId="0084C856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 xml:space="preserve">Preferably a </w:t>
      </w:r>
      <w:proofErr w:type="spellStart"/>
      <w:r w:rsidRPr="006D2C9C">
        <w:rPr>
          <w:color w:val="6D6D6D"/>
          <w:sz w:val="22"/>
          <w:lang w:val="en-US"/>
        </w:rPr>
        <w:t>recognised</w:t>
      </w:r>
      <w:proofErr w:type="spellEnd"/>
      <w:r>
        <w:rPr>
          <w:color w:val="6D6D6D"/>
          <w:sz w:val="22"/>
          <w:lang w:val="en-US"/>
        </w:rPr>
        <w:t xml:space="preserve"> registration as a professional or chartered e</w:t>
      </w:r>
      <w:r w:rsidRPr="006D2C9C">
        <w:rPr>
          <w:color w:val="6D6D6D"/>
          <w:sz w:val="22"/>
          <w:lang w:val="en-US"/>
        </w:rPr>
        <w:t>ngineer or equivalent in country of origin.</w:t>
      </w:r>
    </w:p>
    <w:p w14:paraId="010649A9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ab/>
        <w:t>Ability to read and interpret engineering, architecture other types of documents and drawings.</w:t>
      </w:r>
    </w:p>
    <w:p w14:paraId="694497A2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Knowledge of design in a BIM environment.</w:t>
      </w:r>
    </w:p>
    <w:p w14:paraId="077A12E2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Ability to communicate regarding technical matters with technical and management levels of multiple suppliers.</w:t>
      </w:r>
    </w:p>
    <w:p w14:paraId="713317FA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Excellent reading, writing and spoken English.</w:t>
      </w:r>
    </w:p>
    <w:p w14:paraId="502BD4A5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Ability in reading, writing and spoken Dutch is desirable but not mandatory.</w:t>
      </w:r>
    </w:p>
    <w:p w14:paraId="3C899D7A" w14:textId="77777777" w:rsidR="00CD6AFC" w:rsidRPr="006D2C9C" w:rsidRDefault="00CD6AFC" w:rsidP="00CD6AFC">
      <w:pPr>
        <w:pStyle w:val="Geenafstand"/>
        <w:ind w:left="360" w:right="-2"/>
        <w:rPr>
          <w:color w:val="6D6D6D"/>
          <w:sz w:val="22"/>
          <w:lang w:val="en-US"/>
        </w:rPr>
      </w:pPr>
    </w:p>
    <w:p w14:paraId="066B1B81" w14:textId="77777777" w:rsidR="00CD6AFC" w:rsidRPr="006D2C9C" w:rsidRDefault="00CD6AFC" w:rsidP="00CD6AFC">
      <w:pPr>
        <w:pStyle w:val="Geenafstand"/>
        <w:ind w:left="360" w:right="-2"/>
        <w:rPr>
          <w:color w:val="6D6D6D"/>
          <w:sz w:val="22"/>
          <w:u w:val="single"/>
          <w:lang w:val="en-US"/>
        </w:rPr>
      </w:pPr>
      <w:r w:rsidRPr="006D2C9C">
        <w:rPr>
          <w:color w:val="6D6D6D"/>
          <w:sz w:val="22"/>
          <w:u w:val="single"/>
          <w:lang w:val="en-US"/>
        </w:rPr>
        <w:t>General professional experience</w:t>
      </w:r>
    </w:p>
    <w:p w14:paraId="560AD098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Minimum of 15 years of experience in civil or structural engineering.</w:t>
      </w:r>
    </w:p>
    <w:p w14:paraId="77F141EA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Minimum of 10 years of experience in terminal / aviation design engineering.</w:t>
      </w:r>
    </w:p>
    <w:p w14:paraId="7D7AA105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Demonstrated ability to understand the civil / structural elements of terminal and pier design.</w:t>
      </w:r>
    </w:p>
    <w:p w14:paraId="64803620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Demonstrated ability to work in a multi-disciplinary team.</w:t>
      </w:r>
    </w:p>
    <w:p w14:paraId="25A94677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Demonstrated ability to work with multiple suppliers.</w:t>
      </w:r>
    </w:p>
    <w:p w14:paraId="6A00F8BA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Demonstrated experience in development or review of terminal structural or civil engineering deliverables through multiple design stages.</w:t>
      </w:r>
    </w:p>
    <w:p w14:paraId="4252EBEF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Strong problem solving abilities.</w:t>
      </w:r>
    </w:p>
    <w:p w14:paraId="02320D0A" w14:textId="77777777" w:rsidR="00CD6AFC" w:rsidRPr="006D2C9C" w:rsidRDefault="00CD6AFC" w:rsidP="00CD6AFC">
      <w:pPr>
        <w:pStyle w:val="Geenafstand"/>
        <w:ind w:left="360" w:right="-2"/>
        <w:rPr>
          <w:color w:val="6D6D6D"/>
          <w:sz w:val="22"/>
          <w:lang w:val="en-US"/>
        </w:rPr>
      </w:pPr>
    </w:p>
    <w:p w14:paraId="552AEA9C" w14:textId="77777777" w:rsidR="00CD6AFC" w:rsidRPr="006D2C9C" w:rsidRDefault="00CD6AFC" w:rsidP="00CD6AFC">
      <w:pPr>
        <w:pStyle w:val="Geenafstand"/>
        <w:ind w:left="360" w:right="-2"/>
        <w:rPr>
          <w:color w:val="6D6D6D"/>
          <w:sz w:val="22"/>
          <w:u w:val="single"/>
          <w:lang w:val="en-US"/>
        </w:rPr>
      </w:pPr>
      <w:r w:rsidRPr="006D2C9C">
        <w:rPr>
          <w:color w:val="6D6D6D"/>
          <w:sz w:val="22"/>
          <w:u w:val="single"/>
          <w:lang w:val="en-US"/>
        </w:rPr>
        <w:t>Specific professional experience</w:t>
      </w:r>
    </w:p>
    <w:p w14:paraId="6A77426E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Minimum of 10 years of experience with the development of airport terminals.</w:t>
      </w:r>
    </w:p>
    <w:p w14:paraId="2A2266AF" w14:textId="77777777" w:rsidR="00A80B7A" w:rsidRPr="006D2C9C" w:rsidRDefault="00A80B7A" w:rsidP="00A80B7A">
      <w:pPr>
        <w:pStyle w:val="Geenafstand"/>
        <w:tabs>
          <w:tab w:val="clear" w:pos="7655"/>
        </w:tabs>
        <w:ind w:right="340"/>
        <w:rPr>
          <w:color w:val="6D6D6D"/>
          <w:sz w:val="22"/>
          <w:lang w:val="en-US"/>
        </w:rPr>
      </w:pPr>
    </w:p>
    <w:p w14:paraId="04CA0279" w14:textId="77777777" w:rsidR="00A80B7A" w:rsidRPr="006D2C9C" w:rsidRDefault="00A80B7A" w:rsidP="00A80B7A">
      <w:pPr>
        <w:pStyle w:val="Geenafstand"/>
        <w:tabs>
          <w:tab w:val="clear" w:pos="7655"/>
        </w:tabs>
        <w:ind w:right="340"/>
        <w:rPr>
          <w:color w:val="6D6D6D"/>
          <w:sz w:val="22"/>
          <w:lang w:val="en-US"/>
        </w:rPr>
      </w:pPr>
    </w:p>
    <w:p w14:paraId="1C087A99" w14:textId="77777777" w:rsidR="0016785F" w:rsidRDefault="0016785F">
      <w:pPr>
        <w:rPr>
          <w:rFonts w:ascii="Schiphol Frutiger" w:hAnsi="Schiphol Frutiger"/>
          <w:b/>
          <w:color w:val="6D6D6D"/>
        </w:rPr>
      </w:pPr>
      <w:r>
        <w:rPr>
          <w:b/>
          <w:color w:val="6D6D6D"/>
        </w:rPr>
        <w:br w:type="page"/>
      </w:r>
    </w:p>
    <w:p w14:paraId="0C54105C" w14:textId="77777777" w:rsidR="0016785F" w:rsidRPr="005564C6" w:rsidRDefault="0016785F" w:rsidP="00CD6AFC">
      <w:pPr>
        <w:pStyle w:val="Kop1"/>
        <w:keepLines w:val="0"/>
        <w:numPr>
          <w:ilvl w:val="0"/>
          <w:numId w:val="0"/>
        </w:numPr>
        <w:suppressAutoHyphens/>
        <w:spacing w:after="360"/>
        <w:ind w:left="357" w:right="0"/>
        <w:rPr>
          <w:sz w:val="40"/>
          <w:szCs w:val="40"/>
          <w:lang w:val="en-GB"/>
        </w:rPr>
      </w:pPr>
    </w:p>
    <w:p w14:paraId="50D29608" w14:textId="645945B0" w:rsidR="00CD6AFC" w:rsidRPr="00CD6AFC" w:rsidRDefault="00CD6AFC" w:rsidP="00CD6AFC">
      <w:pPr>
        <w:pStyle w:val="Kop1"/>
        <w:keepLines w:val="0"/>
        <w:numPr>
          <w:ilvl w:val="0"/>
          <w:numId w:val="38"/>
        </w:numPr>
        <w:suppressAutoHyphens/>
        <w:spacing w:after="360" w:line="240" w:lineRule="auto"/>
        <w:ind w:right="0"/>
        <w:rPr>
          <w:szCs w:val="60"/>
        </w:rPr>
      </w:pPr>
      <w:bookmarkStart w:id="4" w:name="_Toc480466244"/>
      <w:r w:rsidRPr="00CD6AFC">
        <w:rPr>
          <w:szCs w:val="60"/>
        </w:rPr>
        <w:t>CORE TEAM MEMBER 3</w:t>
      </w:r>
      <w:bookmarkEnd w:id="4"/>
    </w:p>
    <w:p w14:paraId="3FB23CF9" w14:textId="53433209" w:rsidR="00CD6AFC" w:rsidRPr="006D2C9C" w:rsidRDefault="00CD6AFC" w:rsidP="00CD6AFC">
      <w:pPr>
        <w:spacing w:line="276" w:lineRule="auto"/>
        <w:ind w:left="360" w:right="340" w:hanging="360"/>
        <w:rPr>
          <w:rFonts w:ascii="Schiphol Frutiger" w:hAnsi="Schiphol Frutiger"/>
          <w:b/>
          <w:color w:val="6D6D6D"/>
        </w:rPr>
      </w:pPr>
      <w:r>
        <w:rPr>
          <w:rFonts w:ascii="Schiphol Frutiger" w:hAnsi="Schiphol Frutiger"/>
          <w:b/>
          <w:color w:val="6D6D6D"/>
        </w:rPr>
        <w:t>M</w:t>
      </w:r>
      <w:r w:rsidRPr="006D2C9C">
        <w:rPr>
          <w:rFonts w:ascii="Schiphol Frutiger" w:hAnsi="Schiphol Frutiger"/>
          <w:b/>
          <w:color w:val="6D6D6D"/>
        </w:rPr>
        <w:t>echanical engineer</w:t>
      </w:r>
    </w:p>
    <w:p w14:paraId="33D9EF07" w14:textId="77777777" w:rsidR="00CD6AFC" w:rsidRPr="006D2C9C" w:rsidRDefault="00CD6AFC" w:rsidP="00CD6AFC">
      <w:pPr>
        <w:pStyle w:val="Geenafstand"/>
        <w:ind w:left="357" w:right="-2"/>
        <w:rPr>
          <w:color w:val="6D6D6D"/>
          <w:sz w:val="22"/>
          <w:u w:val="single"/>
          <w:lang w:val="en-US"/>
        </w:rPr>
      </w:pPr>
      <w:r w:rsidRPr="006D2C9C">
        <w:rPr>
          <w:color w:val="6D6D6D"/>
          <w:sz w:val="22"/>
          <w:u w:val="single"/>
          <w:lang w:val="en-US"/>
        </w:rPr>
        <w:t>Qualifications and skills:</w:t>
      </w:r>
    </w:p>
    <w:p w14:paraId="4AB3BFD3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University degree in mechanical engineering or a directly related discipline.</w:t>
      </w:r>
    </w:p>
    <w:p w14:paraId="6CD2EB26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 xml:space="preserve">Preferably a </w:t>
      </w:r>
      <w:proofErr w:type="spellStart"/>
      <w:r w:rsidRPr="006D2C9C">
        <w:rPr>
          <w:color w:val="6D6D6D"/>
          <w:sz w:val="22"/>
          <w:lang w:val="en-US"/>
        </w:rPr>
        <w:t>recognised</w:t>
      </w:r>
      <w:proofErr w:type="spellEnd"/>
      <w:r w:rsidRPr="006D2C9C">
        <w:rPr>
          <w:color w:val="6D6D6D"/>
          <w:sz w:val="22"/>
          <w:lang w:val="en-US"/>
        </w:rPr>
        <w:t xml:space="preserve"> registration as a </w:t>
      </w:r>
      <w:r>
        <w:rPr>
          <w:color w:val="6D6D6D"/>
          <w:sz w:val="22"/>
          <w:lang w:val="en-US"/>
        </w:rPr>
        <w:t>p</w:t>
      </w:r>
      <w:r w:rsidRPr="006D2C9C">
        <w:rPr>
          <w:color w:val="6D6D6D"/>
          <w:sz w:val="22"/>
          <w:lang w:val="en-US"/>
        </w:rPr>
        <w:t xml:space="preserve">rofessional or </w:t>
      </w:r>
      <w:r>
        <w:rPr>
          <w:color w:val="6D6D6D"/>
          <w:sz w:val="22"/>
          <w:lang w:val="en-US"/>
        </w:rPr>
        <w:t>chartered e</w:t>
      </w:r>
      <w:r w:rsidRPr="006D2C9C">
        <w:rPr>
          <w:color w:val="6D6D6D"/>
          <w:sz w:val="22"/>
          <w:lang w:val="en-US"/>
        </w:rPr>
        <w:t>ngineer or equivalent in country of origin.</w:t>
      </w:r>
    </w:p>
    <w:p w14:paraId="7294076A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ab/>
        <w:t>Ability to read and interpret engineering, architecture other types of documents and drawings.</w:t>
      </w:r>
    </w:p>
    <w:p w14:paraId="33ED5C07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Knowledge of design in a BIM environment.</w:t>
      </w:r>
    </w:p>
    <w:p w14:paraId="30750A32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Ability to communicate regarding technical matters with technical and management levels of multiple suppliers.</w:t>
      </w:r>
    </w:p>
    <w:p w14:paraId="1514DF68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Excellent reading, writing and spoken English.</w:t>
      </w:r>
    </w:p>
    <w:p w14:paraId="5CCB57F2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Ability in reading, writing and spoken Dutch is desirable but not mandatory.</w:t>
      </w:r>
    </w:p>
    <w:p w14:paraId="7FF9BD78" w14:textId="77777777" w:rsidR="00CD6AFC" w:rsidRPr="006D2C9C" w:rsidRDefault="00CD6AFC" w:rsidP="00CD6AFC">
      <w:pPr>
        <w:pStyle w:val="Geenafstand"/>
        <w:ind w:left="360" w:right="-2"/>
        <w:rPr>
          <w:color w:val="6D6D6D"/>
          <w:sz w:val="22"/>
          <w:lang w:val="en-US"/>
        </w:rPr>
      </w:pPr>
    </w:p>
    <w:p w14:paraId="2AE6ADA4" w14:textId="77777777" w:rsidR="00CD6AFC" w:rsidRPr="006D2C9C" w:rsidRDefault="00CD6AFC" w:rsidP="00CD6AFC">
      <w:pPr>
        <w:pStyle w:val="Geenafstand"/>
        <w:ind w:left="360" w:right="-2"/>
        <w:rPr>
          <w:color w:val="6D6D6D"/>
          <w:sz w:val="22"/>
          <w:u w:val="single"/>
          <w:lang w:val="en-US"/>
        </w:rPr>
      </w:pPr>
      <w:r w:rsidRPr="006D2C9C">
        <w:rPr>
          <w:color w:val="6D6D6D"/>
          <w:sz w:val="22"/>
          <w:u w:val="single"/>
          <w:lang w:val="en-US"/>
        </w:rPr>
        <w:t>General professional experience</w:t>
      </w:r>
    </w:p>
    <w:p w14:paraId="6EA02898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Minimum of 15 years of experience in mechanical engineering.</w:t>
      </w:r>
    </w:p>
    <w:p w14:paraId="11423C05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Minimum of 10 years of experience in terminal / aviation design engineering.</w:t>
      </w:r>
    </w:p>
    <w:p w14:paraId="35053567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Demonstrated ability to understand the mechanical elements of terminal and pier design.</w:t>
      </w:r>
    </w:p>
    <w:p w14:paraId="23DE82FE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Demonstrated ability to work in a multi-disciplinary team.</w:t>
      </w:r>
    </w:p>
    <w:p w14:paraId="2A540432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Demonstrated ability to work with multiple suppliers.</w:t>
      </w:r>
    </w:p>
    <w:p w14:paraId="7431B54C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Demonstrated experience in development or review of terminal mechanical engineering deliverables through multiple design stages.</w:t>
      </w:r>
    </w:p>
    <w:p w14:paraId="32051B39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Strong problem solving abilities.</w:t>
      </w:r>
    </w:p>
    <w:p w14:paraId="08F221DE" w14:textId="77777777" w:rsidR="00CD6AFC" w:rsidRPr="006D2C9C" w:rsidRDefault="00CD6AFC" w:rsidP="00CD6AFC">
      <w:pPr>
        <w:pStyle w:val="Geenafstand"/>
        <w:ind w:left="360" w:right="-2"/>
        <w:rPr>
          <w:color w:val="6D6D6D"/>
          <w:sz w:val="22"/>
          <w:lang w:val="en-US"/>
        </w:rPr>
      </w:pPr>
    </w:p>
    <w:p w14:paraId="4C09F20D" w14:textId="77777777" w:rsidR="00CD6AFC" w:rsidRPr="006D2C9C" w:rsidRDefault="00CD6AFC" w:rsidP="00CD6AFC">
      <w:pPr>
        <w:pStyle w:val="Geenafstand"/>
        <w:ind w:left="360" w:right="-2"/>
        <w:rPr>
          <w:color w:val="6D6D6D"/>
          <w:sz w:val="22"/>
          <w:u w:val="single"/>
          <w:lang w:val="en-US"/>
        </w:rPr>
      </w:pPr>
      <w:r w:rsidRPr="006D2C9C">
        <w:rPr>
          <w:color w:val="6D6D6D"/>
          <w:sz w:val="22"/>
          <w:u w:val="single"/>
          <w:lang w:val="en-US"/>
        </w:rPr>
        <w:t>Specific professional experience</w:t>
      </w:r>
    </w:p>
    <w:p w14:paraId="3497C39A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Minimum of 10 years of experience with the development of airport terminals.</w:t>
      </w:r>
    </w:p>
    <w:p w14:paraId="155EEC7B" w14:textId="77777777" w:rsidR="0028227A" w:rsidRDefault="0028227A" w:rsidP="0028227A">
      <w:pPr>
        <w:pStyle w:val="Geenafstand"/>
        <w:tabs>
          <w:tab w:val="clear" w:pos="7655"/>
        </w:tabs>
        <w:ind w:right="340"/>
        <w:rPr>
          <w:color w:val="6D6D6D"/>
          <w:sz w:val="22"/>
          <w:lang w:val="en-US"/>
        </w:rPr>
      </w:pPr>
    </w:p>
    <w:p w14:paraId="21A54F9A" w14:textId="6995EB3D" w:rsidR="00CD6AFC" w:rsidRDefault="00CD6AFC">
      <w:pPr>
        <w:rPr>
          <w:rFonts w:ascii="Schiphol Frutiger" w:hAnsi="Schiphol Frutiger"/>
          <w:color w:val="6D6D6D"/>
        </w:rPr>
      </w:pPr>
      <w:r>
        <w:rPr>
          <w:color w:val="6D6D6D"/>
        </w:rPr>
        <w:br w:type="page"/>
      </w:r>
    </w:p>
    <w:p w14:paraId="23F6F3AB" w14:textId="77777777" w:rsidR="00CD6AFC" w:rsidRPr="00CD6AFC" w:rsidRDefault="00CD6AFC" w:rsidP="00CD6AFC">
      <w:pPr>
        <w:pStyle w:val="Kop1"/>
        <w:keepLines w:val="0"/>
        <w:numPr>
          <w:ilvl w:val="0"/>
          <w:numId w:val="0"/>
        </w:numPr>
        <w:suppressAutoHyphens/>
        <w:spacing w:after="360"/>
        <w:ind w:right="0"/>
        <w:rPr>
          <w:sz w:val="40"/>
          <w:szCs w:val="40"/>
        </w:rPr>
      </w:pPr>
    </w:p>
    <w:p w14:paraId="2298FC27" w14:textId="77777777" w:rsidR="00CD6AFC" w:rsidRPr="00CD6AFC" w:rsidRDefault="00CD6AFC" w:rsidP="00CD6AFC">
      <w:pPr>
        <w:pStyle w:val="Kop1"/>
        <w:keepLines w:val="0"/>
        <w:numPr>
          <w:ilvl w:val="0"/>
          <w:numId w:val="38"/>
        </w:numPr>
        <w:suppressAutoHyphens/>
        <w:spacing w:after="360" w:line="240" w:lineRule="auto"/>
        <w:ind w:right="0"/>
        <w:rPr>
          <w:szCs w:val="60"/>
        </w:rPr>
      </w:pPr>
      <w:bookmarkStart w:id="5" w:name="_Toc480466245"/>
      <w:r w:rsidRPr="00CD6AFC">
        <w:rPr>
          <w:szCs w:val="60"/>
        </w:rPr>
        <w:t>CORE TEAM MEMBER 3</w:t>
      </w:r>
      <w:bookmarkEnd w:id="5"/>
    </w:p>
    <w:p w14:paraId="72F0A739" w14:textId="6F77B295" w:rsidR="00CD6AFC" w:rsidRPr="006D2C9C" w:rsidRDefault="00CD6AFC" w:rsidP="00CD6AFC">
      <w:pPr>
        <w:spacing w:line="276" w:lineRule="auto"/>
        <w:ind w:left="360" w:right="340" w:hanging="360"/>
        <w:rPr>
          <w:rFonts w:ascii="Schiphol Frutiger" w:hAnsi="Schiphol Frutiger"/>
          <w:b/>
          <w:color w:val="6D6D6D"/>
        </w:rPr>
      </w:pPr>
      <w:r>
        <w:rPr>
          <w:rFonts w:ascii="Schiphol Frutiger" w:hAnsi="Schiphol Frutiger"/>
          <w:b/>
          <w:color w:val="6D6D6D"/>
        </w:rPr>
        <w:t>E</w:t>
      </w:r>
      <w:r w:rsidRPr="006D2C9C">
        <w:rPr>
          <w:rFonts w:ascii="Schiphol Frutiger" w:hAnsi="Schiphol Frutiger"/>
          <w:b/>
          <w:color w:val="6D6D6D"/>
        </w:rPr>
        <w:t>lectrical engineer</w:t>
      </w:r>
    </w:p>
    <w:p w14:paraId="154C19F7" w14:textId="77777777" w:rsidR="00CD6AFC" w:rsidRPr="006D2C9C" w:rsidRDefault="00CD6AFC" w:rsidP="00CD6AFC">
      <w:pPr>
        <w:pStyle w:val="Geenafstand"/>
        <w:ind w:left="357" w:right="-2"/>
        <w:rPr>
          <w:color w:val="6D6D6D"/>
          <w:sz w:val="22"/>
          <w:u w:val="single"/>
          <w:lang w:val="en-US"/>
        </w:rPr>
      </w:pPr>
      <w:r w:rsidRPr="006D2C9C">
        <w:rPr>
          <w:color w:val="6D6D6D"/>
          <w:sz w:val="22"/>
          <w:u w:val="single"/>
          <w:lang w:val="en-US"/>
        </w:rPr>
        <w:t>Qualifications and skills:</w:t>
      </w:r>
    </w:p>
    <w:p w14:paraId="238CCDB5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University degree in electrical engineering or a directly related discipline.</w:t>
      </w:r>
    </w:p>
    <w:p w14:paraId="6BBC5C56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 xml:space="preserve">Preferably </w:t>
      </w:r>
      <w:r>
        <w:rPr>
          <w:color w:val="6D6D6D"/>
          <w:sz w:val="22"/>
          <w:lang w:val="en-US"/>
        </w:rPr>
        <w:t xml:space="preserve">a </w:t>
      </w:r>
      <w:proofErr w:type="spellStart"/>
      <w:r>
        <w:rPr>
          <w:color w:val="6D6D6D"/>
          <w:sz w:val="22"/>
          <w:lang w:val="en-US"/>
        </w:rPr>
        <w:t>recognised</w:t>
      </w:r>
      <w:proofErr w:type="spellEnd"/>
      <w:r>
        <w:rPr>
          <w:color w:val="6D6D6D"/>
          <w:sz w:val="22"/>
          <w:lang w:val="en-US"/>
        </w:rPr>
        <w:t xml:space="preserve"> registration as a professional or chartered e</w:t>
      </w:r>
      <w:r w:rsidRPr="006D2C9C">
        <w:rPr>
          <w:color w:val="6D6D6D"/>
          <w:sz w:val="22"/>
          <w:lang w:val="en-US"/>
        </w:rPr>
        <w:t>ngineer or equivalent in country of origin.</w:t>
      </w:r>
    </w:p>
    <w:p w14:paraId="342F494D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ab/>
        <w:t>Ability to read and interpret engineering, architecture other types of documents and drawings.</w:t>
      </w:r>
    </w:p>
    <w:p w14:paraId="151BE4C5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Knowledge of design in a BIM environment.</w:t>
      </w:r>
    </w:p>
    <w:p w14:paraId="6A240C37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Ability to communicate regarding technical matters with technical and management levels of multiple suppliers.</w:t>
      </w:r>
    </w:p>
    <w:p w14:paraId="03F59218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Excellent reading, writing and spoken English.</w:t>
      </w:r>
    </w:p>
    <w:p w14:paraId="7EF25CB6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Ability in reading, writing and spoken Dutch is desirable but not mandatory.</w:t>
      </w:r>
    </w:p>
    <w:p w14:paraId="32DBA296" w14:textId="77777777" w:rsidR="00CD6AFC" w:rsidRPr="006D2C9C" w:rsidRDefault="00CD6AFC" w:rsidP="00CD6AFC">
      <w:pPr>
        <w:pStyle w:val="Geenafstand"/>
        <w:ind w:left="360" w:right="-2"/>
        <w:rPr>
          <w:color w:val="6D6D6D"/>
          <w:sz w:val="22"/>
          <w:lang w:val="en-US"/>
        </w:rPr>
      </w:pPr>
    </w:p>
    <w:p w14:paraId="2EF920B2" w14:textId="77777777" w:rsidR="00CD6AFC" w:rsidRPr="006D2C9C" w:rsidRDefault="00CD6AFC" w:rsidP="00CD6AFC">
      <w:pPr>
        <w:pStyle w:val="Geenafstand"/>
        <w:ind w:left="360" w:right="-2"/>
        <w:rPr>
          <w:color w:val="6D6D6D"/>
          <w:sz w:val="22"/>
          <w:u w:val="single"/>
          <w:lang w:val="en-US"/>
        </w:rPr>
      </w:pPr>
      <w:r w:rsidRPr="006D2C9C">
        <w:rPr>
          <w:color w:val="6D6D6D"/>
          <w:sz w:val="22"/>
          <w:u w:val="single"/>
          <w:lang w:val="en-US"/>
        </w:rPr>
        <w:t>General professional experience</w:t>
      </w:r>
    </w:p>
    <w:p w14:paraId="26681C17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Minimum of 15 years of experience in electrical engineering.</w:t>
      </w:r>
    </w:p>
    <w:p w14:paraId="030A6684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Minimum of 10 years of experience in terminal / aviation design engineering.</w:t>
      </w:r>
    </w:p>
    <w:p w14:paraId="410B865B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Demonstrated ability to understand the electrical elements of terminal and pier design.</w:t>
      </w:r>
    </w:p>
    <w:p w14:paraId="722E37EF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Demonstrated ability to work in a multi-disciplinary team.</w:t>
      </w:r>
    </w:p>
    <w:p w14:paraId="7224CBB9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Demonstrated ability to work with multiple suppliers.</w:t>
      </w:r>
    </w:p>
    <w:p w14:paraId="08A87AD0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Demonstrated experience in development or review of terminal electrical engineering deliverables through multiple design stages.</w:t>
      </w:r>
    </w:p>
    <w:p w14:paraId="427C21C1" w14:textId="77777777" w:rsidR="00CD6AFC" w:rsidRPr="006D2C9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Strong problem solving abilities.</w:t>
      </w:r>
    </w:p>
    <w:p w14:paraId="2F27B8B0" w14:textId="77777777" w:rsidR="00CD6AFC" w:rsidRPr="006D2C9C" w:rsidRDefault="00CD6AFC" w:rsidP="00CD6AFC">
      <w:pPr>
        <w:pStyle w:val="Geenafstand"/>
        <w:ind w:left="360" w:right="-2"/>
        <w:rPr>
          <w:color w:val="6D6D6D"/>
          <w:sz w:val="22"/>
          <w:lang w:val="en-US"/>
        </w:rPr>
      </w:pPr>
    </w:p>
    <w:p w14:paraId="21E50E08" w14:textId="77777777" w:rsidR="00CD6AFC" w:rsidRPr="006D2C9C" w:rsidRDefault="00CD6AFC" w:rsidP="00CD6AFC">
      <w:pPr>
        <w:pStyle w:val="Geenafstand"/>
        <w:ind w:left="360" w:right="-2"/>
        <w:rPr>
          <w:color w:val="6D6D6D"/>
          <w:sz w:val="22"/>
          <w:u w:val="single"/>
          <w:lang w:val="en-US"/>
        </w:rPr>
      </w:pPr>
      <w:r w:rsidRPr="006D2C9C">
        <w:rPr>
          <w:color w:val="6D6D6D"/>
          <w:sz w:val="22"/>
          <w:u w:val="single"/>
          <w:lang w:val="en-US"/>
        </w:rPr>
        <w:t>Specific professional experience</w:t>
      </w:r>
    </w:p>
    <w:p w14:paraId="6B58176E" w14:textId="77777777" w:rsidR="00CD6AFC" w:rsidRDefault="00CD6AFC" w:rsidP="00CD6AFC">
      <w:pPr>
        <w:pStyle w:val="Geenafstand"/>
        <w:numPr>
          <w:ilvl w:val="0"/>
          <w:numId w:val="43"/>
        </w:numPr>
        <w:ind w:left="720" w:right="-2"/>
        <w:rPr>
          <w:color w:val="6D6D6D"/>
          <w:sz w:val="22"/>
          <w:lang w:val="en-US"/>
        </w:rPr>
      </w:pPr>
      <w:r w:rsidRPr="006D2C9C">
        <w:rPr>
          <w:color w:val="6D6D6D"/>
          <w:sz w:val="22"/>
          <w:lang w:val="en-US"/>
        </w:rPr>
        <w:t>Minimum of 10 years of experience with the development of airport terminals.</w:t>
      </w:r>
    </w:p>
    <w:p w14:paraId="5E0AE6CD" w14:textId="63453D3B" w:rsidR="00CD6AFC" w:rsidRDefault="00CD6AFC">
      <w:pPr>
        <w:rPr>
          <w:rFonts w:ascii="Schiphol Frutiger" w:hAnsi="Schiphol Frutiger"/>
          <w:color w:val="6D6D6D"/>
        </w:rPr>
      </w:pPr>
      <w:r>
        <w:rPr>
          <w:color w:val="6D6D6D"/>
        </w:rPr>
        <w:br w:type="page"/>
      </w:r>
    </w:p>
    <w:p w14:paraId="2DFDAB8D" w14:textId="77777777" w:rsidR="00CD6AFC" w:rsidRPr="00CD6AFC" w:rsidRDefault="00CD6AFC" w:rsidP="00CD6AFC">
      <w:pPr>
        <w:pStyle w:val="Kop1"/>
        <w:keepLines w:val="0"/>
        <w:numPr>
          <w:ilvl w:val="0"/>
          <w:numId w:val="0"/>
        </w:numPr>
        <w:suppressAutoHyphens/>
        <w:spacing w:after="360"/>
        <w:ind w:right="0"/>
        <w:rPr>
          <w:sz w:val="40"/>
          <w:szCs w:val="40"/>
        </w:rPr>
      </w:pPr>
    </w:p>
    <w:p w14:paraId="77AB1CAE" w14:textId="7B0D0961" w:rsidR="00CD6AFC" w:rsidRPr="00CD6AFC" w:rsidRDefault="00CD6AFC" w:rsidP="00CD6AFC">
      <w:pPr>
        <w:pStyle w:val="Kop1"/>
        <w:keepLines w:val="0"/>
        <w:numPr>
          <w:ilvl w:val="0"/>
          <w:numId w:val="38"/>
        </w:numPr>
        <w:suppressAutoHyphens/>
        <w:spacing w:after="360" w:line="240" w:lineRule="auto"/>
        <w:ind w:right="0"/>
        <w:rPr>
          <w:szCs w:val="60"/>
        </w:rPr>
      </w:pPr>
      <w:bookmarkStart w:id="6" w:name="_Toc480466246"/>
      <w:r w:rsidRPr="00CD6AFC">
        <w:rPr>
          <w:szCs w:val="60"/>
        </w:rPr>
        <w:t>FORMAT CV</w:t>
      </w:r>
      <w:bookmarkEnd w:id="6"/>
    </w:p>
    <w:p w14:paraId="38C6E5A2" w14:textId="77777777" w:rsidR="00CD6AFC" w:rsidRPr="00CD6AFC" w:rsidRDefault="00CD6AFC" w:rsidP="00CD6AFC">
      <w:pPr>
        <w:pStyle w:val="Geenafstand"/>
        <w:rPr>
          <w:rFonts w:cs="Arial"/>
          <w:b/>
          <w:color w:val="6D6D6D"/>
          <w:sz w:val="22"/>
          <w:lang w:val="en-US"/>
        </w:rPr>
      </w:pPr>
      <w:r w:rsidRPr="00CD6AFC">
        <w:rPr>
          <w:rFonts w:cs="Arial"/>
          <w:b/>
          <w:color w:val="6D6D6D"/>
          <w:sz w:val="22"/>
          <w:lang w:val="en-US"/>
        </w:rPr>
        <w:t xml:space="preserve">Proposed role in the project: </w:t>
      </w:r>
    </w:p>
    <w:p w14:paraId="416456C9" w14:textId="77777777" w:rsidR="00CD6AFC" w:rsidRPr="00CD6AFC" w:rsidRDefault="00CD6AFC" w:rsidP="00CD6AFC">
      <w:pPr>
        <w:pStyle w:val="Geenafstand"/>
        <w:rPr>
          <w:rFonts w:cs="Arial"/>
          <w:color w:val="6D6D6D"/>
          <w:sz w:val="22"/>
          <w:lang w:val="en-US"/>
        </w:rPr>
      </w:pPr>
    </w:p>
    <w:tbl>
      <w:tblPr>
        <w:tblStyle w:val="Tabelraster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425"/>
        <w:gridCol w:w="6091"/>
      </w:tblGrid>
      <w:tr w:rsidR="00CD6AFC" w:rsidRPr="00CD6AFC" w14:paraId="49726C4B" w14:textId="77777777" w:rsidTr="00F608C2">
        <w:trPr>
          <w:trHeight w:val="340"/>
        </w:trPr>
        <w:tc>
          <w:tcPr>
            <w:tcW w:w="2410" w:type="dxa"/>
          </w:tcPr>
          <w:p w14:paraId="41623C2E" w14:textId="77777777" w:rsidR="00CD6AFC" w:rsidRPr="00CD6AFC" w:rsidRDefault="00CD6AFC" w:rsidP="00F608C2">
            <w:pPr>
              <w:pStyle w:val="Geenafstand"/>
              <w:tabs>
                <w:tab w:val="left" w:pos="29"/>
              </w:tabs>
              <w:ind w:right="71"/>
              <w:rPr>
                <w:rFonts w:cs="Arial"/>
                <w:color w:val="6D6D6D"/>
                <w:sz w:val="22"/>
                <w:lang w:val="en-US"/>
              </w:rPr>
            </w:pPr>
            <w:r w:rsidRPr="00CD6AFC">
              <w:rPr>
                <w:rFonts w:cs="Arial"/>
                <w:color w:val="6D6D6D"/>
                <w:sz w:val="22"/>
                <w:lang w:val="en-US"/>
              </w:rPr>
              <w:t>Family name</w:t>
            </w:r>
          </w:p>
        </w:tc>
        <w:tc>
          <w:tcPr>
            <w:tcW w:w="425" w:type="dxa"/>
          </w:tcPr>
          <w:p w14:paraId="70AB7E69" w14:textId="77777777" w:rsidR="00CD6AFC" w:rsidRPr="00CD6AFC" w:rsidRDefault="00CD6AFC" w:rsidP="00F608C2">
            <w:pPr>
              <w:pStyle w:val="Geenafstand"/>
              <w:rPr>
                <w:rFonts w:cs="Arial"/>
                <w:color w:val="6D6D6D"/>
                <w:sz w:val="22"/>
                <w:lang w:val="en-US"/>
              </w:rPr>
            </w:pPr>
            <w:r w:rsidRPr="00CD6AFC">
              <w:rPr>
                <w:rFonts w:cs="Arial"/>
                <w:color w:val="6D6D6D"/>
                <w:sz w:val="22"/>
                <w:lang w:val="en-US"/>
              </w:rPr>
              <w:t>:</w:t>
            </w:r>
          </w:p>
        </w:tc>
        <w:tc>
          <w:tcPr>
            <w:tcW w:w="6091" w:type="dxa"/>
          </w:tcPr>
          <w:p w14:paraId="7E1D69D8" w14:textId="77777777" w:rsidR="00CD6AFC" w:rsidRPr="00CD6AFC" w:rsidRDefault="00CD6AFC" w:rsidP="00F608C2">
            <w:pPr>
              <w:pStyle w:val="Geenafstand"/>
              <w:ind w:right="0"/>
              <w:rPr>
                <w:rFonts w:cs="Arial"/>
                <w:b/>
                <w:color w:val="6D6D6D"/>
                <w:sz w:val="22"/>
                <w:lang w:val="en-US"/>
              </w:rPr>
            </w:pPr>
          </w:p>
        </w:tc>
      </w:tr>
      <w:tr w:rsidR="00CD6AFC" w:rsidRPr="00CD6AFC" w14:paraId="0491D733" w14:textId="77777777" w:rsidTr="00F608C2">
        <w:trPr>
          <w:trHeight w:val="340"/>
        </w:trPr>
        <w:tc>
          <w:tcPr>
            <w:tcW w:w="2410" w:type="dxa"/>
          </w:tcPr>
          <w:p w14:paraId="45B15795" w14:textId="77777777" w:rsidR="00CD6AFC" w:rsidRPr="00CD6AFC" w:rsidRDefault="00CD6AFC" w:rsidP="00F608C2">
            <w:pPr>
              <w:pStyle w:val="Geenafstand"/>
              <w:tabs>
                <w:tab w:val="left" w:pos="29"/>
              </w:tabs>
              <w:ind w:right="71"/>
              <w:rPr>
                <w:rFonts w:cs="Arial"/>
                <w:color w:val="6D6D6D"/>
                <w:sz w:val="22"/>
                <w:lang w:val="en-US"/>
              </w:rPr>
            </w:pPr>
            <w:r w:rsidRPr="00CD6AFC">
              <w:rPr>
                <w:rFonts w:cs="Arial"/>
                <w:color w:val="6D6D6D"/>
                <w:sz w:val="22"/>
                <w:lang w:val="en-US"/>
              </w:rPr>
              <w:t>First names</w:t>
            </w:r>
          </w:p>
        </w:tc>
        <w:tc>
          <w:tcPr>
            <w:tcW w:w="425" w:type="dxa"/>
          </w:tcPr>
          <w:p w14:paraId="3F79BCE8" w14:textId="77777777" w:rsidR="00CD6AFC" w:rsidRPr="00CD6AFC" w:rsidRDefault="00CD6AFC" w:rsidP="00F608C2">
            <w:pPr>
              <w:pStyle w:val="Geenafstand"/>
              <w:rPr>
                <w:rFonts w:cs="Arial"/>
                <w:color w:val="6D6D6D"/>
                <w:sz w:val="22"/>
                <w:lang w:val="en-US"/>
              </w:rPr>
            </w:pPr>
            <w:r w:rsidRPr="00CD6AFC">
              <w:rPr>
                <w:rFonts w:cs="Arial"/>
                <w:color w:val="6D6D6D"/>
                <w:sz w:val="22"/>
                <w:lang w:val="en-US"/>
              </w:rPr>
              <w:t>:</w:t>
            </w:r>
          </w:p>
        </w:tc>
        <w:tc>
          <w:tcPr>
            <w:tcW w:w="6091" w:type="dxa"/>
          </w:tcPr>
          <w:p w14:paraId="3C50D896" w14:textId="77777777" w:rsidR="00CD6AFC" w:rsidRPr="00CD6AFC" w:rsidRDefault="00CD6AFC" w:rsidP="00F608C2">
            <w:pPr>
              <w:pStyle w:val="Geenafstand"/>
              <w:ind w:right="0"/>
              <w:rPr>
                <w:rFonts w:cs="Arial"/>
                <w:b/>
                <w:color w:val="6D6D6D"/>
                <w:sz w:val="22"/>
                <w:lang w:val="en-US"/>
              </w:rPr>
            </w:pPr>
          </w:p>
        </w:tc>
      </w:tr>
      <w:tr w:rsidR="00CD6AFC" w:rsidRPr="00CD6AFC" w14:paraId="72CC4F98" w14:textId="77777777" w:rsidTr="00F608C2">
        <w:trPr>
          <w:trHeight w:val="340"/>
        </w:trPr>
        <w:tc>
          <w:tcPr>
            <w:tcW w:w="2410" w:type="dxa"/>
          </w:tcPr>
          <w:p w14:paraId="69F977CC" w14:textId="77777777" w:rsidR="00CD6AFC" w:rsidRPr="00CD6AFC" w:rsidRDefault="00CD6AFC" w:rsidP="00F608C2">
            <w:pPr>
              <w:pStyle w:val="Geenafstand"/>
              <w:tabs>
                <w:tab w:val="left" w:pos="29"/>
              </w:tabs>
              <w:ind w:right="71"/>
              <w:rPr>
                <w:rFonts w:cs="Arial"/>
                <w:color w:val="6D6D6D"/>
                <w:sz w:val="22"/>
                <w:lang w:val="en-US"/>
              </w:rPr>
            </w:pPr>
            <w:r w:rsidRPr="00CD6AFC">
              <w:rPr>
                <w:rFonts w:cs="Arial"/>
                <w:color w:val="6D6D6D"/>
                <w:sz w:val="22"/>
                <w:lang w:val="en-US"/>
              </w:rPr>
              <w:t>Date of birth</w:t>
            </w:r>
          </w:p>
        </w:tc>
        <w:tc>
          <w:tcPr>
            <w:tcW w:w="425" w:type="dxa"/>
          </w:tcPr>
          <w:p w14:paraId="2275B6C3" w14:textId="77777777" w:rsidR="00CD6AFC" w:rsidRPr="00CD6AFC" w:rsidRDefault="00CD6AFC" w:rsidP="00F608C2">
            <w:pPr>
              <w:pStyle w:val="Geenafstand"/>
              <w:rPr>
                <w:rFonts w:cs="Arial"/>
                <w:color w:val="6D6D6D"/>
                <w:sz w:val="22"/>
                <w:lang w:val="en-US"/>
              </w:rPr>
            </w:pPr>
            <w:r w:rsidRPr="00CD6AFC">
              <w:rPr>
                <w:rFonts w:cs="Arial"/>
                <w:color w:val="6D6D6D"/>
                <w:sz w:val="22"/>
                <w:lang w:val="en-US"/>
              </w:rPr>
              <w:t>:</w:t>
            </w:r>
          </w:p>
        </w:tc>
        <w:tc>
          <w:tcPr>
            <w:tcW w:w="6091" w:type="dxa"/>
          </w:tcPr>
          <w:p w14:paraId="18F10EAA" w14:textId="77777777" w:rsidR="00CD6AFC" w:rsidRPr="00CD6AFC" w:rsidRDefault="00CD6AFC" w:rsidP="00F608C2">
            <w:pPr>
              <w:pStyle w:val="Geenafstand"/>
              <w:ind w:right="0"/>
              <w:rPr>
                <w:rFonts w:cs="Arial"/>
                <w:b/>
                <w:color w:val="6D6D6D"/>
                <w:sz w:val="22"/>
                <w:lang w:val="en-US"/>
              </w:rPr>
            </w:pPr>
          </w:p>
        </w:tc>
      </w:tr>
      <w:tr w:rsidR="00CD6AFC" w:rsidRPr="00CD6AFC" w14:paraId="61959075" w14:textId="77777777" w:rsidTr="00F608C2">
        <w:trPr>
          <w:trHeight w:val="340"/>
        </w:trPr>
        <w:tc>
          <w:tcPr>
            <w:tcW w:w="2410" w:type="dxa"/>
          </w:tcPr>
          <w:p w14:paraId="23167122" w14:textId="77777777" w:rsidR="00CD6AFC" w:rsidRPr="00CD6AFC" w:rsidRDefault="00CD6AFC" w:rsidP="00F608C2">
            <w:pPr>
              <w:pStyle w:val="Geenafstand"/>
              <w:tabs>
                <w:tab w:val="left" w:pos="29"/>
              </w:tabs>
              <w:ind w:right="71"/>
              <w:rPr>
                <w:rFonts w:cs="Arial"/>
                <w:color w:val="6D6D6D"/>
                <w:sz w:val="22"/>
                <w:lang w:val="en-US"/>
              </w:rPr>
            </w:pPr>
            <w:r w:rsidRPr="00CD6AFC">
              <w:rPr>
                <w:rFonts w:cs="Arial"/>
                <w:color w:val="6D6D6D"/>
                <w:sz w:val="22"/>
                <w:lang w:val="en-US"/>
              </w:rPr>
              <w:t>Nationality</w:t>
            </w:r>
          </w:p>
        </w:tc>
        <w:tc>
          <w:tcPr>
            <w:tcW w:w="425" w:type="dxa"/>
          </w:tcPr>
          <w:p w14:paraId="2EFEE305" w14:textId="77777777" w:rsidR="00CD6AFC" w:rsidRPr="00CD6AFC" w:rsidRDefault="00CD6AFC" w:rsidP="00F608C2">
            <w:pPr>
              <w:pStyle w:val="Geenafstand"/>
              <w:rPr>
                <w:rFonts w:cs="Arial"/>
                <w:color w:val="6D6D6D"/>
                <w:sz w:val="22"/>
                <w:lang w:val="en-US"/>
              </w:rPr>
            </w:pPr>
            <w:r w:rsidRPr="00CD6AFC">
              <w:rPr>
                <w:rFonts w:cs="Arial"/>
                <w:color w:val="6D6D6D"/>
                <w:sz w:val="22"/>
                <w:lang w:val="en-US"/>
              </w:rPr>
              <w:t>:</w:t>
            </w:r>
          </w:p>
        </w:tc>
        <w:tc>
          <w:tcPr>
            <w:tcW w:w="6091" w:type="dxa"/>
          </w:tcPr>
          <w:p w14:paraId="0357FD1A" w14:textId="77777777" w:rsidR="00CD6AFC" w:rsidRPr="00CD6AFC" w:rsidRDefault="00CD6AFC" w:rsidP="00F608C2">
            <w:pPr>
              <w:pStyle w:val="Geenafstand"/>
              <w:ind w:right="0"/>
              <w:rPr>
                <w:rFonts w:cs="Arial"/>
                <w:b/>
                <w:color w:val="6D6D6D"/>
                <w:sz w:val="22"/>
                <w:lang w:val="en-US"/>
              </w:rPr>
            </w:pPr>
          </w:p>
        </w:tc>
      </w:tr>
      <w:tr w:rsidR="00CD6AFC" w:rsidRPr="00CD6AFC" w14:paraId="4C0C8A1B" w14:textId="77777777" w:rsidTr="00F608C2">
        <w:trPr>
          <w:trHeight w:val="340"/>
        </w:trPr>
        <w:tc>
          <w:tcPr>
            <w:tcW w:w="2410" w:type="dxa"/>
          </w:tcPr>
          <w:p w14:paraId="41D3B351" w14:textId="77777777" w:rsidR="00CD6AFC" w:rsidRPr="00CD6AFC" w:rsidRDefault="00CD6AFC" w:rsidP="00F608C2">
            <w:pPr>
              <w:pStyle w:val="Geenafstand"/>
              <w:tabs>
                <w:tab w:val="left" w:pos="29"/>
              </w:tabs>
              <w:ind w:right="71"/>
              <w:rPr>
                <w:rFonts w:cs="Arial"/>
                <w:color w:val="6D6D6D"/>
                <w:sz w:val="22"/>
                <w:lang w:val="en-US"/>
              </w:rPr>
            </w:pPr>
            <w:r w:rsidRPr="00CD6AFC">
              <w:rPr>
                <w:rFonts w:cs="Arial"/>
                <w:color w:val="6D6D6D"/>
                <w:sz w:val="22"/>
                <w:lang w:val="en-US"/>
              </w:rPr>
              <w:t>Civil status</w:t>
            </w:r>
          </w:p>
        </w:tc>
        <w:tc>
          <w:tcPr>
            <w:tcW w:w="425" w:type="dxa"/>
          </w:tcPr>
          <w:p w14:paraId="719309F5" w14:textId="77777777" w:rsidR="00CD6AFC" w:rsidRPr="00CD6AFC" w:rsidRDefault="00CD6AFC" w:rsidP="00F608C2">
            <w:pPr>
              <w:pStyle w:val="Geenafstand"/>
              <w:rPr>
                <w:rFonts w:cs="Arial"/>
                <w:color w:val="6D6D6D"/>
                <w:sz w:val="22"/>
                <w:lang w:val="en-US"/>
              </w:rPr>
            </w:pPr>
            <w:r w:rsidRPr="00CD6AFC">
              <w:rPr>
                <w:rFonts w:cs="Arial"/>
                <w:color w:val="6D6D6D"/>
                <w:sz w:val="22"/>
                <w:lang w:val="en-US"/>
              </w:rPr>
              <w:t>:</w:t>
            </w:r>
          </w:p>
        </w:tc>
        <w:tc>
          <w:tcPr>
            <w:tcW w:w="6091" w:type="dxa"/>
          </w:tcPr>
          <w:p w14:paraId="30F1EC8C" w14:textId="77777777" w:rsidR="00CD6AFC" w:rsidRPr="00CD6AFC" w:rsidRDefault="00CD6AFC" w:rsidP="00F608C2">
            <w:pPr>
              <w:pStyle w:val="Geenafstand"/>
              <w:ind w:right="0"/>
              <w:rPr>
                <w:rFonts w:cs="Arial"/>
                <w:b/>
                <w:color w:val="6D6D6D"/>
                <w:sz w:val="22"/>
                <w:lang w:val="en-US"/>
              </w:rPr>
            </w:pPr>
          </w:p>
        </w:tc>
      </w:tr>
    </w:tbl>
    <w:p w14:paraId="181B0015" w14:textId="77777777" w:rsidR="00CD6AFC" w:rsidRPr="00CD6AFC" w:rsidRDefault="00CD6AFC" w:rsidP="00CD6AFC">
      <w:pPr>
        <w:pStyle w:val="Geenafstand"/>
        <w:rPr>
          <w:rFonts w:cs="Arial"/>
          <w:color w:val="6D6D6D"/>
          <w:sz w:val="22"/>
          <w:lang w:val="en-US"/>
        </w:rPr>
      </w:pPr>
    </w:p>
    <w:p w14:paraId="5EDEEA09" w14:textId="77777777" w:rsidR="00CD6AFC" w:rsidRPr="00CD6AFC" w:rsidRDefault="00CD6AFC" w:rsidP="00CD6AFC">
      <w:pPr>
        <w:rPr>
          <w:rFonts w:ascii="Schiphol Frutiger" w:hAnsi="Schiphol Frutiger" w:cs="Arial"/>
          <w:b/>
          <w:color w:val="6D6D6D"/>
        </w:rPr>
      </w:pPr>
      <w:r w:rsidRPr="00CD6AFC">
        <w:rPr>
          <w:rFonts w:ascii="Schiphol Frutiger" w:hAnsi="Schiphol Frutiger" w:cs="Arial"/>
          <w:b/>
          <w:color w:val="6D6D6D"/>
        </w:rPr>
        <w:t>Education:</w:t>
      </w:r>
    </w:p>
    <w:tbl>
      <w:tblPr>
        <w:tblStyle w:val="Tabelraster"/>
        <w:tblW w:w="8916" w:type="dxa"/>
        <w:tblLayout w:type="fixed"/>
        <w:tblLook w:val="04A0" w:firstRow="1" w:lastRow="0" w:firstColumn="1" w:lastColumn="0" w:noHBand="0" w:noVBand="1"/>
      </w:tblPr>
      <w:tblGrid>
        <w:gridCol w:w="3529"/>
        <w:gridCol w:w="5387"/>
      </w:tblGrid>
      <w:tr w:rsidR="00CD6AFC" w:rsidRPr="003E7597" w14:paraId="507B8C22" w14:textId="77777777" w:rsidTr="00F608C2">
        <w:trPr>
          <w:trHeight w:val="340"/>
          <w:tblHeader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28C55541" w14:textId="77777777" w:rsidR="00CD6AFC" w:rsidRPr="00CD6AFC" w:rsidRDefault="00CD6AFC" w:rsidP="00F608C2">
            <w:pPr>
              <w:pStyle w:val="Geenafstand"/>
              <w:ind w:right="0"/>
              <w:jc w:val="center"/>
              <w:rPr>
                <w:rFonts w:cs="Arial"/>
                <w:b/>
                <w:color w:val="FFFFFF" w:themeColor="background1"/>
                <w:sz w:val="22"/>
                <w:lang w:val="en-US"/>
              </w:rPr>
            </w:pPr>
            <w:r w:rsidRPr="00CD6AFC">
              <w:rPr>
                <w:rFonts w:cs="Arial"/>
                <w:b/>
                <w:color w:val="FFFFFF" w:themeColor="background1"/>
                <w:sz w:val="22"/>
                <w:lang w:val="en-US"/>
              </w:rPr>
              <w:t>Institution</w:t>
            </w:r>
          </w:p>
          <w:p w14:paraId="35646D5D" w14:textId="77777777" w:rsidR="00CD6AFC" w:rsidRPr="00CD6AFC" w:rsidRDefault="00CD6AFC" w:rsidP="00F608C2">
            <w:pPr>
              <w:pStyle w:val="Geenafstand"/>
              <w:ind w:right="0"/>
              <w:jc w:val="center"/>
              <w:rPr>
                <w:rFonts w:cs="Arial"/>
                <w:b/>
                <w:color w:val="FFFFFF" w:themeColor="background1"/>
                <w:sz w:val="22"/>
                <w:lang w:val="en-US"/>
              </w:rPr>
            </w:pPr>
            <w:r w:rsidRPr="00CD6AFC">
              <w:rPr>
                <w:rFonts w:cs="Arial"/>
                <w:b/>
                <w:color w:val="FFFFFF" w:themeColor="background1"/>
                <w:sz w:val="22"/>
                <w:lang w:val="en-US"/>
              </w:rPr>
              <w:t>[date from – date to]</w:t>
            </w:r>
          </w:p>
        </w:tc>
        <w:tc>
          <w:tcPr>
            <w:tcW w:w="53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00B0F0"/>
          </w:tcPr>
          <w:p w14:paraId="68C45EF3" w14:textId="77777777" w:rsidR="00CD6AFC" w:rsidRPr="00CD6AFC" w:rsidRDefault="00CD6AFC" w:rsidP="00F608C2">
            <w:pPr>
              <w:pStyle w:val="Geenafstand"/>
              <w:ind w:right="-47"/>
              <w:jc w:val="center"/>
              <w:rPr>
                <w:rFonts w:cs="Arial"/>
                <w:b/>
                <w:color w:val="FFFFFF" w:themeColor="background1"/>
                <w:sz w:val="22"/>
                <w:lang w:val="en-US"/>
              </w:rPr>
            </w:pPr>
            <w:r w:rsidRPr="00CD6AFC">
              <w:rPr>
                <w:rFonts w:cs="Arial"/>
                <w:b/>
                <w:color w:val="FFFFFF" w:themeColor="background1"/>
                <w:sz w:val="22"/>
                <w:lang w:val="en-US"/>
              </w:rPr>
              <w:t>Degree(s) or Diploma(s) obtained</w:t>
            </w:r>
          </w:p>
        </w:tc>
      </w:tr>
      <w:tr w:rsidR="00CD6AFC" w:rsidRPr="003E7597" w14:paraId="0B8DFA3F" w14:textId="77777777" w:rsidTr="00F608C2">
        <w:trPr>
          <w:trHeight w:val="340"/>
        </w:trPr>
        <w:tc>
          <w:tcPr>
            <w:tcW w:w="3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EBBD7DC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754CEC9" w14:textId="77777777" w:rsidR="00CD6AFC" w:rsidRPr="00CD6AFC" w:rsidRDefault="00CD6AFC" w:rsidP="00F608C2">
            <w:pPr>
              <w:pStyle w:val="Geenafstand"/>
              <w:ind w:right="227"/>
              <w:jc w:val="center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</w:tr>
      <w:tr w:rsidR="00CD6AFC" w:rsidRPr="003E7597" w14:paraId="7B085F14" w14:textId="77777777" w:rsidTr="00F608C2">
        <w:trPr>
          <w:trHeight w:val="340"/>
        </w:trPr>
        <w:tc>
          <w:tcPr>
            <w:tcW w:w="3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0C5F4DD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54FA20C" w14:textId="77777777" w:rsidR="00CD6AFC" w:rsidRPr="00CD6AFC" w:rsidRDefault="00CD6AFC" w:rsidP="00F608C2">
            <w:pPr>
              <w:pStyle w:val="Geenafstand"/>
              <w:ind w:right="227"/>
              <w:jc w:val="center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</w:tr>
      <w:tr w:rsidR="00CD6AFC" w:rsidRPr="003E7597" w14:paraId="3DC61AF9" w14:textId="77777777" w:rsidTr="00F608C2">
        <w:trPr>
          <w:trHeight w:val="340"/>
        </w:trPr>
        <w:tc>
          <w:tcPr>
            <w:tcW w:w="3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B346F5D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5A1083E" w14:textId="77777777" w:rsidR="00CD6AFC" w:rsidRPr="00CD6AFC" w:rsidRDefault="00CD6AFC" w:rsidP="00F608C2">
            <w:pPr>
              <w:pStyle w:val="Geenafstand"/>
              <w:ind w:right="227"/>
              <w:jc w:val="center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</w:tr>
      <w:tr w:rsidR="00CD6AFC" w:rsidRPr="003E7597" w14:paraId="31090CE3" w14:textId="77777777" w:rsidTr="00F608C2">
        <w:trPr>
          <w:trHeight w:val="340"/>
        </w:trPr>
        <w:tc>
          <w:tcPr>
            <w:tcW w:w="3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405A463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7805351" w14:textId="77777777" w:rsidR="00CD6AFC" w:rsidRPr="00CD6AFC" w:rsidRDefault="00CD6AFC" w:rsidP="00F608C2">
            <w:pPr>
              <w:pStyle w:val="Geenafstand"/>
              <w:ind w:right="227"/>
              <w:jc w:val="center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</w:tr>
      <w:tr w:rsidR="00CD6AFC" w:rsidRPr="003E7597" w14:paraId="7EBA51A9" w14:textId="77777777" w:rsidTr="00F608C2">
        <w:trPr>
          <w:trHeight w:val="340"/>
        </w:trPr>
        <w:tc>
          <w:tcPr>
            <w:tcW w:w="35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3403EBA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2B32C61" w14:textId="77777777" w:rsidR="00CD6AFC" w:rsidRPr="00CD6AFC" w:rsidRDefault="00CD6AFC" w:rsidP="00F608C2">
            <w:pPr>
              <w:pStyle w:val="Geenafstand"/>
              <w:ind w:right="227"/>
              <w:jc w:val="center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</w:tr>
    </w:tbl>
    <w:p w14:paraId="4CDBCB16" w14:textId="77777777" w:rsidR="00CD6AFC" w:rsidRPr="003E7597" w:rsidRDefault="00CD6AFC" w:rsidP="00CD6AFC">
      <w:pPr>
        <w:pStyle w:val="Geenafstand"/>
        <w:rPr>
          <w:rFonts w:cs="Arial"/>
          <w:szCs w:val="18"/>
          <w:lang w:val="en-US"/>
        </w:rPr>
      </w:pPr>
    </w:p>
    <w:p w14:paraId="270AED3A" w14:textId="77777777" w:rsidR="00CD6AFC" w:rsidRPr="003E7597" w:rsidRDefault="00CD6AFC" w:rsidP="00CD6AFC">
      <w:pPr>
        <w:pStyle w:val="Geenafstand"/>
        <w:rPr>
          <w:rFonts w:cs="Arial"/>
          <w:szCs w:val="18"/>
          <w:lang w:val="en-US"/>
        </w:rPr>
      </w:pPr>
    </w:p>
    <w:p w14:paraId="693B8290" w14:textId="31BC8B4A" w:rsidR="00CD6AFC" w:rsidRPr="00CD6AFC" w:rsidRDefault="00CD6AFC" w:rsidP="00CD6AFC">
      <w:pPr>
        <w:rPr>
          <w:rFonts w:ascii="Schiphol Frutiger" w:hAnsi="Schiphol Frutiger" w:cs="Arial"/>
          <w:color w:val="6D6D6D"/>
          <w:szCs w:val="18"/>
        </w:rPr>
      </w:pPr>
      <w:r w:rsidRPr="00CD6AFC">
        <w:rPr>
          <w:rFonts w:ascii="Schiphol Frutiger" w:hAnsi="Schiphol Frutiger" w:cs="Arial"/>
          <w:b/>
          <w:color w:val="6D6D6D"/>
          <w:szCs w:val="18"/>
        </w:rPr>
        <w:t xml:space="preserve">Language skills: </w:t>
      </w:r>
      <w:r w:rsidRPr="00CD6AFC">
        <w:rPr>
          <w:rFonts w:ascii="Schiphol Frutiger" w:hAnsi="Schiphol Frutiger" w:cs="Arial"/>
          <w:color w:val="6D6D6D"/>
          <w:szCs w:val="18"/>
        </w:rPr>
        <w:t>indicate competence on a scale of 1 to 5 (1 - excellent; 5 - basic)</w:t>
      </w:r>
      <w:r>
        <w:rPr>
          <w:rFonts w:ascii="Schiphol Frutiger" w:hAnsi="Schiphol Frutiger" w:cs="Arial"/>
          <w:color w:val="6D6D6D"/>
          <w:szCs w:val="18"/>
        </w:rPr>
        <w:t>.</w:t>
      </w:r>
    </w:p>
    <w:tbl>
      <w:tblPr>
        <w:tblStyle w:val="Tabelraster"/>
        <w:tblW w:w="8916" w:type="dxa"/>
        <w:tblLayout w:type="fixed"/>
        <w:tblLook w:val="04A0" w:firstRow="1" w:lastRow="0" w:firstColumn="1" w:lastColumn="0" w:noHBand="0" w:noVBand="1"/>
      </w:tblPr>
      <w:tblGrid>
        <w:gridCol w:w="3529"/>
        <w:gridCol w:w="1701"/>
        <w:gridCol w:w="1843"/>
        <w:gridCol w:w="1843"/>
      </w:tblGrid>
      <w:tr w:rsidR="00CD6AFC" w:rsidRPr="003E7597" w14:paraId="4D8D8258" w14:textId="77777777" w:rsidTr="00F608C2">
        <w:trPr>
          <w:trHeight w:val="340"/>
          <w:tblHeader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2B0CCCDE" w14:textId="77777777" w:rsidR="00CD6AFC" w:rsidRPr="00CD6AFC" w:rsidRDefault="00CD6AFC" w:rsidP="00F608C2">
            <w:pPr>
              <w:pStyle w:val="Geenafstand"/>
              <w:ind w:right="0"/>
              <w:jc w:val="center"/>
              <w:rPr>
                <w:rFonts w:cs="Arial"/>
                <w:b/>
                <w:color w:val="FFFFFF" w:themeColor="background1"/>
                <w:sz w:val="22"/>
                <w:lang w:val="en-US"/>
              </w:rPr>
            </w:pPr>
            <w:r w:rsidRPr="00CD6AFC">
              <w:rPr>
                <w:rFonts w:cs="Arial"/>
                <w:b/>
                <w:color w:val="FFFFFF" w:themeColor="background1"/>
                <w:sz w:val="22"/>
                <w:lang w:val="en-US"/>
              </w:rPr>
              <w:t>Language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251C3279" w14:textId="77777777" w:rsidR="00CD6AFC" w:rsidRPr="00CD6AFC" w:rsidRDefault="00CD6AFC" w:rsidP="00F608C2">
            <w:pPr>
              <w:pStyle w:val="Geenafstand"/>
              <w:ind w:right="-47"/>
              <w:jc w:val="center"/>
              <w:rPr>
                <w:rFonts w:cs="Arial"/>
                <w:b/>
                <w:color w:val="FFFFFF" w:themeColor="background1"/>
                <w:sz w:val="22"/>
                <w:lang w:val="en-US"/>
              </w:rPr>
            </w:pPr>
            <w:r w:rsidRPr="00CD6AFC">
              <w:rPr>
                <w:rFonts w:cs="Arial"/>
                <w:b/>
                <w:color w:val="FFFFFF" w:themeColor="background1"/>
                <w:sz w:val="22"/>
                <w:lang w:val="en-US"/>
              </w:rPr>
              <w:t>Reading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45C90CEB" w14:textId="77777777" w:rsidR="00CD6AFC" w:rsidRPr="00CD6AFC" w:rsidRDefault="00CD6AFC" w:rsidP="00F608C2">
            <w:pPr>
              <w:pStyle w:val="Geenafstand"/>
              <w:ind w:right="-47"/>
              <w:jc w:val="center"/>
              <w:rPr>
                <w:rFonts w:cs="Arial"/>
                <w:b/>
                <w:color w:val="FFFFFF" w:themeColor="background1"/>
                <w:sz w:val="22"/>
                <w:lang w:val="en-US"/>
              </w:rPr>
            </w:pPr>
            <w:r w:rsidRPr="00CD6AFC">
              <w:rPr>
                <w:rFonts w:cs="Arial"/>
                <w:b/>
                <w:color w:val="FFFFFF" w:themeColor="background1"/>
                <w:sz w:val="22"/>
                <w:lang w:val="en-US"/>
              </w:rPr>
              <w:t>Speaking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00B0F0"/>
          </w:tcPr>
          <w:p w14:paraId="4D017FB8" w14:textId="77777777" w:rsidR="00CD6AFC" w:rsidRPr="00CD6AFC" w:rsidRDefault="00CD6AFC" w:rsidP="00F608C2">
            <w:pPr>
              <w:pStyle w:val="Geenafstand"/>
              <w:ind w:right="-47"/>
              <w:jc w:val="center"/>
              <w:rPr>
                <w:rFonts w:cs="Arial"/>
                <w:b/>
                <w:color w:val="FFFFFF" w:themeColor="background1"/>
                <w:sz w:val="22"/>
                <w:lang w:val="en-US"/>
              </w:rPr>
            </w:pPr>
            <w:r w:rsidRPr="00CD6AFC">
              <w:rPr>
                <w:rFonts w:cs="Arial"/>
                <w:b/>
                <w:color w:val="FFFFFF" w:themeColor="background1"/>
                <w:sz w:val="22"/>
                <w:lang w:val="en-US"/>
              </w:rPr>
              <w:t>Writing</w:t>
            </w:r>
          </w:p>
        </w:tc>
      </w:tr>
      <w:tr w:rsidR="00CD6AFC" w:rsidRPr="003E7597" w14:paraId="5FC5F8AB" w14:textId="77777777" w:rsidTr="00F608C2">
        <w:trPr>
          <w:trHeight w:val="340"/>
        </w:trPr>
        <w:tc>
          <w:tcPr>
            <w:tcW w:w="3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8CE5544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EFBD" w14:textId="77777777" w:rsidR="00CD6AFC" w:rsidRPr="00CD6AFC" w:rsidRDefault="00CD6AFC" w:rsidP="00F608C2">
            <w:pPr>
              <w:pStyle w:val="Geenafstand"/>
              <w:ind w:right="227"/>
              <w:jc w:val="center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EFDED" w14:textId="77777777" w:rsidR="00CD6AFC" w:rsidRPr="00CD6AFC" w:rsidRDefault="00CD6AFC" w:rsidP="00F608C2">
            <w:pPr>
              <w:pStyle w:val="Geenafstand"/>
              <w:ind w:right="227"/>
              <w:jc w:val="center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F4045E2" w14:textId="77777777" w:rsidR="00CD6AFC" w:rsidRPr="00CD6AFC" w:rsidRDefault="00CD6AFC" w:rsidP="00F608C2">
            <w:pPr>
              <w:pStyle w:val="Geenafstand"/>
              <w:ind w:right="227"/>
              <w:jc w:val="center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</w:tr>
      <w:tr w:rsidR="00CD6AFC" w:rsidRPr="003E7597" w14:paraId="324A7386" w14:textId="77777777" w:rsidTr="00F608C2">
        <w:trPr>
          <w:trHeight w:val="340"/>
        </w:trPr>
        <w:tc>
          <w:tcPr>
            <w:tcW w:w="3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8E1A4D8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DBB74" w14:textId="77777777" w:rsidR="00CD6AFC" w:rsidRPr="00CD6AFC" w:rsidRDefault="00CD6AFC" w:rsidP="00F608C2">
            <w:pPr>
              <w:pStyle w:val="Geenafstand"/>
              <w:ind w:right="227"/>
              <w:jc w:val="center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0178" w14:textId="77777777" w:rsidR="00CD6AFC" w:rsidRPr="00CD6AFC" w:rsidRDefault="00CD6AFC" w:rsidP="00F608C2">
            <w:pPr>
              <w:pStyle w:val="Geenafstand"/>
              <w:ind w:right="227"/>
              <w:jc w:val="center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17E3881" w14:textId="77777777" w:rsidR="00CD6AFC" w:rsidRPr="00CD6AFC" w:rsidRDefault="00CD6AFC" w:rsidP="00F608C2">
            <w:pPr>
              <w:pStyle w:val="Geenafstand"/>
              <w:ind w:right="227"/>
              <w:jc w:val="center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</w:tr>
      <w:tr w:rsidR="00CD6AFC" w:rsidRPr="003E7597" w14:paraId="71A25B7C" w14:textId="77777777" w:rsidTr="00F608C2">
        <w:trPr>
          <w:trHeight w:val="340"/>
        </w:trPr>
        <w:tc>
          <w:tcPr>
            <w:tcW w:w="3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D3E9A2B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D5032" w14:textId="77777777" w:rsidR="00CD6AFC" w:rsidRPr="00CD6AFC" w:rsidRDefault="00CD6AFC" w:rsidP="00F608C2">
            <w:pPr>
              <w:pStyle w:val="Geenafstand"/>
              <w:ind w:right="227"/>
              <w:jc w:val="center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A4949" w14:textId="77777777" w:rsidR="00CD6AFC" w:rsidRPr="00CD6AFC" w:rsidRDefault="00CD6AFC" w:rsidP="00F608C2">
            <w:pPr>
              <w:pStyle w:val="Geenafstand"/>
              <w:ind w:right="227"/>
              <w:jc w:val="center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B0A3510" w14:textId="77777777" w:rsidR="00CD6AFC" w:rsidRPr="00CD6AFC" w:rsidRDefault="00CD6AFC" w:rsidP="00F608C2">
            <w:pPr>
              <w:pStyle w:val="Geenafstand"/>
              <w:ind w:right="227"/>
              <w:jc w:val="center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</w:tr>
      <w:tr w:rsidR="00CD6AFC" w:rsidRPr="003E7597" w14:paraId="6E871C76" w14:textId="77777777" w:rsidTr="00F608C2">
        <w:trPr>
          <w:trHeight w:val="340"/>
        </w:trPr>
        <w:tc>
          <w:tcPr>
            <w:tcW w:w="3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C9C987B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B161" w14:textId="77777777" w:rsidR="00CD6AFC" w:rsidRPr="00CD6AFC" w:rsidRDefault="00CD6AFC" w:rsidP="00F608C2">
            <w:pPr>
              <w:pStyle w:val="Geenafstand"/>
              <w:ind w:right="227"/>
              <w:jc w:val="center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921A" w14:textId="77777777" w:rsidR="00CD6AFC" w:rsidRPr="00CD6AFC" w:rsidRDefault="00CD6AFC" w:rsidP="00F608C2">
            <w:pPr>
              <w:pStyle w:val="Geenafstand"/>
              <w:ind w:right="227"/>
              <w:jc w:val="center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D10F4AB" w14:textId="77777777" w:rsidR="00CD6AFC" w:rsidRPr="00CD6AFC" w:rsidRDefault="00CD6AFC" w:rsidP="00F608C2">
            <w:pPr>
              <w:pStyle w:val="Geenafstand"/>
              <w:ind w:right="227"/>
              <w:jc w:val="center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</w:tr>
      <w:tr w:rsidR="00CD6AFC" w:rsidRPr="003E7597" w14:paraId="1C42C007" w14:textId="77777777" w:rsidTr="00F608C2">
        <w:trPr>
          <w:trHeight w:val="340"/>
        </w:trPr>
        <w:tc>
          <w:tcPr>
            <w:tcW w:w="35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05BBAA0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A136B5B" w14:textId="77777777" w:rsidR="00CD6AFC" w:rsidRPr="00CD6AFC" w:rsidRDefault="00CD6AFC" w:rsidP="00F608C2">
            <w:pPr>
              <w:pStyle w:val="Geenafstand"/>
              <w:ind w:right="227"/>
              <w:jc w:val="center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60A7D18" w14:textId="77777777" w:rsidR="00CD6AFC" w:rsidRPr="00CD6AFC" w:rsidRDefault="00CD6AFC" w:rsidP="00F608C2">
            <w:pPr>
              <w:pStyle w:val="Geenafstand"/>
              <w:ind w:right="227"/>
              <w:jc w:val="center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B6DBEEF" w14:textId="77777777" w:rsidR="00CD6AFC" w:rsidRPr="00CD6AFC" w:rsidRDefault="00CD6AFC" w:rsidP="00F608C2">
            <w:pPr>
              <w:pStyle w:val="Geenafstand"/>
              <w:ind w:right="227"/>
              <w:jc w:val="center"/>
              <w:rPr>
                <w:rFonts w:cs="Arial"/>
                <w:color w:val="6D6D6D"/>
                <w:sz w:val="22"/>
                <w:szCs w:val="18"/>
                <w:lang w:val="en-US"/>
              </w:rPr>
            </w:pPr>
          </w:p>
        </w:tc>
      </w:tr>
    </w:tbl>
    <w:p w14:paraId="47CD80EB" w14:textId="77777777" w:rsidR="00CD6AFC" w:rsidRDefault="00CD6AFC" w:rsidP="00CD6AFC">
      <w:pPr>
        <w:pStyle w:val="Geenafstand"/>
        <w:rPr>
          <w:rFonts w:cs="Arial"/>
          <w:szCs w:val="18"/>
          <w:lang w:val="en-US"/>
        </w:rPr>
      </w:pPr>
    </w:p>
    <w:p w14:paraId="46DE7FB1" w14:textId="77777777" w:rsidR="00CD6AFC" w:rsidRDefault="00CD6AFC" w:rsidP="00CD6AFC">
      <w:pPr>
        <w:pStyle w:val="Geenafstand"/>
        <w:rPr>
          <w:rFonts w:cs="Arial"/>
          <w:szCs w:val="18"/>
          <w:lang w:val="en-US"/>
        </w:rPr>
      </w:pPr>
    </w:p>
    <w:tbl>
      <w:tblPr>
        <w:tblStyle w:val="Tabelraster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83"/>
        <w:gridCol w:w="6091"/>
      </w:tblGrid>
      <w:tr w:rsidR="00CD6AFC" w:rsidRPr="00CD6AFC" w14:paraId="533D0D3D" w14:textId="77777777" w:rsidTr="00CD6AFC">
        <w:trPr>
          <w:trHeight w:val="340"/>
        </w:trPr>
        <w:tc>
          <w:tcPr>
            <w:tcW w:w="2552" w:type="dxa"/>
          </w:tcPr>
          <w:p w14:paraId="7DB3726B" w14:textId="6052299C" w:rsidR="00CD6AFC" w:rsidRPr="00CD6AFC" w:rsidRDefault="00CD6AFC" w:rsidP="00F608C2">
            <w:pPr>
              <w:pStyle w:val="Geenafstand"/>
              <w:tabs>
                <w:tab w:val="left" w:pos="29"/>
              </w:tabs>
              <w:ind w:right="71"/>
              <w:rPr>
                <w:rFonts w:cs="Arial"/>
                <w:color w:val="6D6D6D"/>
                <w:sz w:val="22"/>
                <w:lang w:val="en-US"/>
              </w:rPr>
            </w:pPr>
            <w:r>
              <w:rPr>
                <w:rFonts w:cs="Arial"/>
                <w:color w:val="6D6D6D"/>
                <w:sz w:val="22"/>
                <w:lang w:val="en-US"/>
              </w:rPr>
              <w:t>Membership of professional bodies</w:t>
            </w:r>
          </w:p>
        </w:tc>
        <w:tc>
          <w:tcPr>
            <w:tcW w:w="283" w:type="dxa"/>
          </w:tcPr>
          <w:p w14:paraId="683969DB" w14:textId="77777777" w:rsidR="00CD6AFC" w:rsidRPr="00CD6AFC" w:rsidRDefault="00CD6AFC" w:rsidP="00F608C2">
            <w:pPr>
              <w:pStyle w:val="Geenafstand"/>
              <w:rPr>
                <w:rFonts w:cs="Arial"/>
                <w:color w:val="6D6D6D"/>
                <w:sz w:val="22"/>
                <w:lang w:val="en-US"/>
              </w:rPr>
            </w:pPr>
            <w:r w:rsidRPr="00CD6AFC">
              <w:rPr>
                <w:rFonts w:cs="Arial"/>
                <w:color w:val="6D6D6D"/>
                <w:sz w:val="22"/>
                <w:lang w:val="en-US"/>
              </w:rPr>
              <w:t>:</w:t>
            </w:r>
          </w:p>
        </w:tc>
        <w:tc>
          <w:tcPr>
            <w:tcW w:w="6091" w:type="dxa"/>
          </w:tcPr>
          <w:p w14:paraId="7D9EE17A" w14:textId="77777777" w:rsidR="00CD6AFC" w:rsidRPr="00CD6AFC" w:rsidRDefault="00CD6AFC" w:rsidP="00F608C2">
            <w:pPr>
              <w:pStyle w:val="Geenafstand"/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CD6AFC" w14:paraId="576E0282" w14:textId="77777777" w:rsidTr="00CD6AFC">
        <w:trPr>
          <w:trHeight w:val="340"/>
        </w:trPr>
        <w:tc>
          <w:tcPr>
            <w:tcW w:w="2552" w:type="dxa"/>
          </w:tcPr>
          <w:p w14:paraId="6831CA2E" w14:textId="3C7AFEE9" w:rsidR="00CD6AFC" w:rsidRPr="00CD6AFC" w:rsidRDefault="00CD6AFC" w:rsidP="00F608C2">
            <w:pPr>
              <w:pStyle w:val="Geenafstand"/>
              <w:tabs>
                <w:tab w:val="left" w:pos="29"/>
              </w:tabs>
              <w:ind w:right="71"/>
              <w:rPr>
                <w:rFonts w:cs="Arial"/>
                <w:color w:val="6D6D6D"/>
                <w:sz w:val="22"/>
                <w:lang w:val="en-US"/>
              </w:rPr>
            </w:pPr>
            <w:r>
              <w:rPr>
                <w:rFonts w:cs="Arial"/>
                <w:color w:val="6D6D6D"/>
                <w:sz w:val="22"/>
                <w:lang w:val="en-US"/>
              </w:rPr>
              <w:t>Other skills</w:t>
            </w:r>
          </w:p>
        </w:tc>
        <w:tc>
          <w:tcPr>
            <w:tcW w:w="283" w:type="dxa"/>
          </w:tcPr>
          <w:p w14:paraId="59262B90" w14:textId="77777777" w:rsidR="00CD6AFC" w:rsidRPr="00CD6AFC" w:rsidRDefault="00CD6AFC" w:rsidP="00F608C2">
            <w:pPr>
              <w:pStyle w:val="Geenafstand"/>
              <w:rPr>
                <w:rFonts w:cs="Arial"/>
                <w:color w:val="6D6D6D"/>
                <w:sz w:val="22"/>
                <w:lang w:val="en-US"/>
              </w:rPr>
            </w:pPr>
            <w:r w:rsidRPr="00CD6AFC">
              <w:rPr>
                <w:rFonts w:cs="Arial"/>
                <w:color w:val="6D6D6D"/>
                <w:sz w:val="22"/>
                <w:lang w:val="en-US"/>
              </w:rPr>
              <w:t>:</w:t>
            </w:r>
          </w:p>
        </w:tc>
        <w:tc>
          <w:tcPr>
            <w:tcW w:w="6091" w:type="dxa"/>
          </w:tcPr>
          <w:p w14:paraId="28621FE3" w14:textId="140BCE26" w:rsidR="00CD6AFC" w:rsidRPr="00CD6AFC" w:rsidRDefault="00CD6AFC" w:rsidP="00F608C2">
            <w:pPr>
              <w:pStyle w:val="Geenafstand"/>
              <w:ind w:right="0"/>
              <w:rPr>
                <w:rFonts w:cs="Arial"/>
                <w:color w:val="6D6D6D"/>
                <w:sz w:val="22"/>
                <w:lang w:val="en-US"/>
              </w:rPr>
            </w:pPr>
            <w:r w:rsidRPr="00CD6AFC">
              <w:rPr>
                <w:rFonts w:cs="Arial"/>
                <w:color w:val="6D6D6D"/>
                <w:sz w:val="22"/>
                <w:lang w:val="en-US"/>
              </w:rPr>
              <w:t>[e.g. computer literacy, etc.]</w:t>
            </w:r>
          </w:p>
        </w:tc>
      </w:tr>
      <w:tr w:rsidR="00CD6AFC" w:rsidRPr="00CD6AFC" w14:paraId="4D2A1CB8" w14:textId="77777777" w:rsidTr="00CD6AFC">
        <w:trPr>
          <w:trHeight w:val="340"/>
        </w:trPr>
        <w:tc>
          <w:tcPr>
            <w:tcW w:w="2552" w:type="dxa"/>
          </w:tcPr>
          <w:p w14:paraId="32631429" w14:textId="54834F48" w:rsidR="00CD6AFC" w:rsidRPr="00CD6AFC" w:rsidRDefault="00CD6AFC" w:rsidP="00F608C2">
            <w:pPr>
              <w:pStyle w:val="Geenafstand"/>
              <w:tabs>
                <w:tab w:val="left" w:pos="29"/>
              </w:tabs>
              <w:ind w:right="71"/>
              <w:rPr>
                <w:rFonts w:cs="Arial"/>
                <w:color w:val="6D6D6D"/>
                <w:sz w:val="22"/>
                <w:lang w:val="en-US"/>
              </w:rPr>
            </w:pPr>
            <w:r>
              <w:rPr>
                <w:rFonts w:cs="Arial"/>
                <w:color w:val="6D6D6D"/>
                <w:sz w:val="22"/>
                <w:lang w:val="en-US"/>
              </w:rPr>
              <w:t>Present position</w:t>
            </w:r>
          </w:p>
        </w:tc>
        <w:tc>
          <w:tcPr>
            <w:tcW w:w="283" w:type="dxa"/>
          </w:tcPr>
          <w:p w14:paraId="1E09480E" w14:textId="77777777" w:rsidR="00CD6AFC" w:rsidRPr="00CD6AFC" w:rsidRDefault="00CD6AFC" w:rsidP="00F608C2">
            <w:pPr>
              <w:pStyle w:val="Geenafstand"/>
              <w:rPr>
                <w:rFonts w:cs="Arial"/>
                <w:color w:val="6D6D6D"/>
                <w:sz w:val="22"/>
                <w:lang w:val="en-US"/>
              </w:rPr>
            </w:pPr>
            <w:r w:rsidRPr="00CD6AFC">
              <w:rPr>
                <w:rFonts w:cs="Arial"/>
                <w:color w:val="6D6D6D"/>
                <w:sz w:val="22"/>
                <w:lang w:val="en-US"/>
              </w:rPr>
              <w:t>:</w:t>
            </w:r>
          </w:p>
        </w:tc>
        <w:tc>
          <w:tcPr>
            <w:tcW w:w="6091" w:type="dxa"/>
          </w:tcPr>
          <w:p w14:paraId="651E0EC9" w14:textId="77777777" w:rsidR="00CD6AFC" w:rsidRPr="00CD6AFC" w:rsidRDefault="00CD6AFC" w:rsidP="00F608C2">
            <w:pPr>
              <w:pStyle w:val="Geenafstand"/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CD6AFC" w14:paraId="3F609792" w14:textId="77777777" w:rsidTr="00CD6AFC">
        <w:trPr>
          <w:trHeight w:val="340"/>
        </w:trPr>
        <w:tc>
          <w:tcPr>
            <w:tcW w:w="2552" w:type="dxa"/>
          </w:tcPr>
          <w:p w14:paraId="639CA7AB" w14:textId="33055F32" w:rsidR="00CD6AFC" w:rsidRPr="00CD6AFC" w:rsidRDefault="00CD6AFC" w:rsidP="00F608C2">
            <w:pPr>
              <w:pStyle w:val="Geenafstand"/>
              <w:tabs>
                <w:tab w:val="left" w:pos="29"/>
              </w:tabs>
              <w:ind w:right="71"/>
              <w:rPr>
                <w:rFonts w:cs="Arial"/>
                <w:color w:val="6D6D6D"/>
                <w:sz w:val="22"/>
                <w:lang w:val="en-US"/>
              </w:rPr>
            </w:pPr>
            <w:r>
              <w:rPr>
                <w:rFonts w:cs="Arial"/>
                <w:color w:val="6D6D6D"/>
                <w:sz w:val="22"/>
                <w:lang w:val="en-US"/>
              </w:rPr>
              <w:t>Years within the firm</w:t>
            </w:r>
          </w:p>
        </w:tc>
        <w:tc>
          <w:tcPr>
            <w:tcW w:w="283" w:type="dxa"/>
          </w:tcPr>
          <w:p w14:paraId="0BD92962" w14:textId="77777777" w:rsidR="00CD6AFC" w:rsidRPr="00CD6AFC" w:rsidRDefault="00CD6AFC" w:rsidP="00F608C2">
            <w:pPr>
              <w:pStyle w:val="Geenafstand"/>
              <w:rPr>
                <w:rFonts w:cs="Arial"/>
                <w:color w:val="6D6D6D"/>
                <w:sz w:val="22"/>
                <w:lang w:val="en-US"/>
              </w:rPr>
            </w:pPr>
            <w:r w:rsidRPr="00CD6AFC">
              <w:rPr>
                <w:rFonts w:cs="Arial"/>
                <w:color w:val="6D6D6D"/>
                <w:sz w:val="22"/>
                <w:lang w:val="en-US"/>
              </w:rPr>
              <w:t>:</w:t>
            </w:r>
          </w:p>
        </w:tc>
        <w:tc>
          <w:tcPr>
            <w:tcW w:w="6091" w:type="dxa"/>
          </w:tcPr>
          <w:p w14:paraId="25155B69" w14:textId="77777777" w:rsidR="00CD6AFC" w:rsidRPr="00CD6AFC" w:rsidRDefault="00CD6AFC" w:rsidP="00F608C2">
            <w:pPr>
              <w:pStyle w:val="Geenafstand"/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CD6AFC" w14:paraId="5BAB8D1F" w14:textId="77777777" w:rsidTr="00CD6AFC">
        <w:trPr>
          <w:trHeight w:val="340"/>
        </w:trPr>
        <w:tc>
          <w:tcPr>
            <w:tcW w:w="2552" w:type="dxa"/>
          </w:tcPr>
          <w:p w14:paraId="77A3A05D" w14:textId="7D4E08A5" w:rsidR="00CD6AFC" w:rsidRPr="00CD6AFC" w:rsidRDefault="00CD6AFC" w:rsidP="00F608C2">
            <w:pPr>
              <w:pStyle w:val="Geenafstand"/>
              <w:tabs>
                <w:tab w:val="left" w:pos="29"/>
              </w:tabs>
              <w:ind w:right="71"/>
              <w:rPr>
                <w:rFonts w:cs="Arial"/>
                <w:color w:val="6D6D6D"/>
                <w:sz w:val="22"/>
                <w:lang w:val="en-US"/>
              </w:rPr>
            </w:pPr>
            <w:r>
              <w:rPr>
                <w:rFonts w:cs="Arial"/>
                <w:color w:val="6D6D6D"/>
                <w:sz w:val="22"/>
                <w:lang w:val="en-US"/>
              </w:rPr>
              <w:t>Key qualifications</w:t>
            </w:r>
          </w:p>
        </w:tc>
        <w:tc>
          <w:tcPr>
            <w:tcW w:w="283" w:type="dxa"/>
          </w:tcPr>
          <w:p w14:paraId="5B4C184E" w14:textId="77777777" w:rsidR="00CD6AFC" w:rsidRPr="00CD6AFC" w:rsidRDefault="00CD6AFC" w:rsidP="00F608C2">
            <w:pPr>
              <w:pStyle w:val="Geenafstand"/>
              <w:rPr>
                <w:rFonts w:cs="Arial"/>
                <w:color w:val="6D6D6D"/>
                <w:sz w:val="22"/>
                <w:lang w:val="en-US"/>
              </w:rPr>
            </w:pPr>
            <w:r w:rsidRPr="00CD6AFC">
              <w:rPr>
                <w:rFonts w:cs="Arial"/>
                <w:color w:val="6D6D6D"/>
                <w:sz w:val="22"/>
                <w:lang w:val="en-US"/>
              </w:rPr>
              <w:t>:</w:t>
            </w:r>
          </w:p>
        </w:tc>
        <w:tc>
          <w:tcPr>
            <w:tcW w:w="6091" w:type="dxa"/>
          </w:tcPr>
          <w:p w14:paraId="114D4061" w14:textId="35AE94A8" w:rsidR="00CD6AFC" w:rsidRPr="00CD6AFC" w:rsidRDefault="00CD6AFC" w:rsidP="00F608C2">
            <w:pPr>
              <w:pStyle w:val="Geenafstand"/>
              <w:ind w:right="0"/>
              <w:rPr>
                <w:rFonts w:cs="Arial"/>
                <w:color w:val="6D6D6D"/>
                <w:sz w:val="22"/>
                <w:lang w:val="en-US"/>
              </w:rPr>
            </w:pPr>
            <w:r w:rsidRPr="00CD6AFC">
              <w:rPr>
                <w:rFonts w:cs="Arial"/>
                <w:color w:val="6D6D6D"/>
                <w:sz w:val="22"/>
                <w:lang w:val="en-US"/>
              </w:rPr>
              <w:t>[relevant to the project]</w:t>
            </w:r>
          </w:p>
        </w:tc>
      </w:tr>
    </w:tbl>
    <w:p w14:paraId="38D27A87" w14:textId="77777777" w:rsidR="00CD6AFC" w:rsidRPr="003E7597" w:rsidRDefault="00CD6AFC" w:rsidP="00CD6AFC">
      <w:pPr>
        <w:pStyle w:val="Geenafstand"/>
        <w:rPr>
          <w:rFonts w:cs="Arial"/>
          <w:szCs w:val="18"/>
          <w:lang w:val="en-US"/>
        </w:rPr>
      </w:pPr>
    </w:p>
    <w:p w14:paraId="501E082A" w14:textId="77777777" w:rsidR="00CD6AFC" w:rsidRPr="00CD6AFC" w:rsidRDefault="00CD6AFC" w:rsidP="00CD6AFC">
      <w:pPr>
        <w:spacing w:line="240" w:lineRule="auto"/>
        <w:rPr>
          <w:rFonts w:ascii="Schiphol Frutiger" w:hAnsi="Schiphol Frutiger" w:cs="Arial"/>
          <w:color w:val="6D6D6D"/>
        </w:rPr>
      </w:pPr>
      <w:r w:rsidRPr="00CD6AFC">
        <w:rPr>
          <w:rFonts w:ascii="Schiphol Frutiger" w:hAnsi="Schiphol Frutiger" w:cs="Arial"/>
          <w:color w:val="6D6D6D"/>
        </w:rPr>
        <w:t>Specific experience in the airport sector:</w:t>
      </w:r>
    </w:p>
    <w:tbl>
      <w:tblPr>
        <w:tblStyle w:val="Tabelraster"/>
        <w:tblW w:w="8774" w:type="dxa"/>
        <w:tblLayout w:type="fixed"/>
        <w:tblLook w:val="04A0" w:firstRow="1" w:lastRow="0" w:firstColumn="1" w:lastColumn="0" w:noHBand="0" w:noVBand="1"/>
      </w:tblPr>
      <w:tblGrid>
        <w:gridCol w:w="4238"/>
        <w:gridCol w:w="4536"/>
      </w:tblGrid>
      <w:tr w:rsidR="00CD6AFC" w:rsidRPr="003E7597" w14:paraId="1924BDCB" w14:textId="77777777" w:rsidTr="00F608C2">
        <w:trPr>
          <w:trHeight w:val="340"/>
          <w:tblHeader/>
        </w:trPr>
        <w:tc>
          <w:tcPr>
            <w:tcW w:w="423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2B2C0A67" w14:textId="77777777" w:rsidR="00CD6AFC" w:rsidRPr="00CD6AFC" w:rsidRDefault="00CD6AFC" w:rsidP="00F608C2">
            <w:pPr>
              <w:pStyle w:val="Geenafstand"/>
              <w:ind w:right="0"/>
              <w:jc w:val="center"/>
              <w:rPr>
                <w:rFonts w:cs="Arial"/>
                <w:b/>
                <w:color w:val="FFFFFF" w:themeColor="background1"/>
                <w:sz w:val="24"/>
                <w:szCs w:val="16"/>
                <w:lang w:val="en-US"/>
              </w:rPr>
            </w:pPr>
            <w:r w:rsidRPr="00CD6AFC">
              <w:rPr>
                <w:rFonts w:cs="Arial"/>
                <w:b/>
                <w:color w:val="FFFFFF" w:themeColor="background1"/>
                <w:sz w:val="24"/>
                <w:szCs w:val="16"/>
                <w:lang w:val="en-US"/>
              </w:rPr>
              <w:t>Project and role</w:t>
            </w:r>
          </w:p>
          <w:p w14:paraId="5397CE69" w14:textId="77777777" w:rsidR="00CD6AFC" w:rsidRPr="00CD6AFC" w:rsidRDefault="00CD6AFC" w:rsidP="00F608C2">
            <w:pPr>
              <w:pStyle w:val="Geenafstand"/>
              <w:ind w:right="0"/>
              <w:jc w:val="center"/>
              <w:rPr>
                <w:rFonts w:cs="Arial"/>
                <w:b/>
                <w:color w:val="FFFFFF" w:themeColor="background1"/>
                <w:sz w:val="24"/>
                <w:szCs w:val="16"/>
                <w:lang w:val="en-US"/>
              </w:rPr>
            </w:pP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00B0F0"/>
          </w:tcPr>
          <w:p w14:paraId="01D66671" w14:textId="77777777" w:rsidR="00CD6AFC" w:rsidRPr="00CD6AFC" w:rsidRDefault="00CD6AFC" w:rsidP="00F608C2">
            <w:pPr>
              <w:pStyle w:val="Geenafstand"/>
              <w:ind w:right="-47"/>
              <w:jc w:val="center"/>
              <w:rPr>
                <w:rFonts w:cs="Arial"/>
                <w:b/>
                <w:color w:val="FFFFFF" w:themeColor="background1"/>
                <w:sz w:val="24"/>
                <w:szCs w:val="16"/>
                <w:lang w:val="en-US"/>
              </w:rPr>
            </w:pPr>
            <w:r w:rsidRPr="00CD6AFC">
              <w:rPr>
                <w:rFonts w:cs="Arial"/>
                <w:b/>
                <w:color w:val="FFFFFF" w:themeColor="background1"/>
                <w:sz w:val="24"/>
                <w:szCs w:val="16"/>
                <w:lang w:val="en-US"/>
              </w:rPr>
              <w:t>[date from – date to]</w:t>
            </w:r>
          </w:p>
        </w:tc>
      </w:tr>
      <w:tr w:rsidR="00CD6AFC" w:rsidRPr="003E7597" w14:paraId="1C49126D" w14:textId="77777777" w:rsidTr="00F608C2">
        <w:trPr>
          <w:trHeight w:val="340"/>
        </w:trPr>
        <w:tc>
          <w:tcPr>
            <w:tcW w:w="42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191C5D4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05F1F85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3E7597" w14:paraId="4634170D" w14:textId="77777777" w:rsidTr="00F608C2">
        <w:trPr>
          <w:trHeight w:val="340"/>
        </w:trPr>
        <w:tc>
          <w:tcPr>
            <w:tcW w:w="42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A54A2A9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BF0F6AC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3E7597" w14:paraId="16AA6E23" w14:textId="77777777" w:rsidTr="00F608C2">
        <w:trPr>
          <w:trHeight w:val="340"/>
        </w:trPr>
        <w:tc>
          <w:tcPr>
            <w:tcW w:w="42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7651D25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D1C02F6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3E7597" w14:paraId="33690153" w14:textId="77777777" w:rsidTr="00F608C2">
        <w:trPr>
          <w:trHeight w:val="340"/>
        </w:trPr>
        <w:tc>
          <w:tcPr>
            <w:tcW w:w="42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34FF53B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D7F9AF8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3E7597" w14:paraId="34A96017" w14:textId="77777777" w:rsidTr="00F608C2">
        <w:trPr>
          <w:trHeight w:val="340"/>
        </w:trPr>
        <w:tc>
          <w:tcPr>
            <w:tcW w:w="423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E648FD6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2EEF7E8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</w:tbl>
    <w:p w14:paraId="577E18A2" w14:textId="77777777" w:rsidR="00CD6AFC" w:rsidRPr="00CD6AFC" w:rsidRDefault="00CD6AFC" w:rsidP="00CD6AFC">
      <w:pPr>
        <w:tabs>
          <w:tab w:val="left" w:pos="3240"/>
        </w:tabs>
        <w:rPr>
          <w:rFonts w:ascii="Arial" w:hAnsi="Arial" w:cs="Arial"/>
          <w:sz w:val="20"/>
          <w:szCs w:val="20"/>
        </w:rPr>
        <w:sectPr w:rsidR="00CD6AFC" w:rsidRPr="00CD6AFC" w:rsidSect="00596839">
          <w:footerReference w:type="default" r:id="rId17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 w:rsidRPr="00CD6AFC">
        <w:rPr>
          <w:rFonts w:ascii="Arial" w:hAnsi="Arial" w:cs="Arial"/>
          <w:sz w:val="20"/>
          <w:szCs w:val="20"/>
        </w:rPr>
        <w:tab/>
      </w:r>
    </w:p>
    <w:p w14:paraId="2D36834D" w14:textId="620C265F" w:rsidR="00CD6AFC" w:rsidRPr="00CD6AFC" w:rsidRDefault="00CD6AFC" w:rsidP="00CD6AFC">
      <w:pPr>
        <w:rPr>
          <w:rFonts w:ascii="Schiphol Frutiger" w:hAnsi="Schiphol Frutiger" w:cs="Arial"/>
          <w:b/>
          <w:color w:val="6D6D6D"/>
        </w:rPr>
      </w:pPr>
      <w:r w:rsidRPr="00CD6AFC">
        <w:rPr>
          <w:rFonts w:ascii="Schiphol Frutiger" w:hAnsi="Schiphol Frutiger" w:cs="Arial"/>
          <w:b/>
          <w:color w:val="6D6D6D"/>
        </w:rPr>
        <w:lastRenderedPageBreak/>
        <w:t>Professional experience (all relevant projects including airport projects listed above):</w:t>
      </w:r>
    </w:p>
    <w:tbl>
      <w:tblPr>
        <w:tblStyle w:val="Tabelraster"/>
        <w:tblW w:w="13168" w:type="dxa"/>
        <w:tblLayout w:type="fixed"/>
        <w:tblLook w:val="04A0" w:firstRow="1" w:lastRow="0" w:firstColumn="1" w:lastColumn="0" w:noHBand="0" w:noVBand="1"/>
      </w:tblPr>
      <w:tblGrid>
        <w:gridCol w:w="1686"/>
        <w:gridCol w:w="1843"/>
        <w:gridCol w:w="2268"/>
        <w:gridCol w:w="2126"/>
        <w:gridCol w:w="5245"/>
      </w:tblGrid>
      <w:tr w:rsidR="00CD6AFC" w:rsidRPr="00CD6AFC" w14:paraId="391FC564" w14:textId="77777777" w:rsidTr="00F608C2">
        <w:trPr>
          <w:trHeight w:val="340"/>
          <w:tblHeader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1F57E622" w14:textId="77777777" w:rsidR="00CD6AFC" w:rsidRPr="00CD6AFC" w:rsidRDefault="00CD6AFC" w:rsidP="00F608C2">
            <w:pPr>
              <w:pStyle w:val="Geenafstand"/>
              <w:ind w:right="0"/>
              <w:jc w:val="center"/>
              <w:rPr>
                <w:rFonts w:cs="Arial"/>
                <w:b/>
                <w:color w:val="FFFFFF" w:themeColor="background1"/>
                <w:sz w:val="22"/>
                <w:lang w:val="en-US"/>
              </w:rPr>
            </w:pPr>
            <w:r w:rsidRPr="00CD6AFC">
              <w:rPr>
                <w:rFonts w:cs="Arial"/>
                <w:b/>
                <w:color w:val="FFFFFF" w:themeColor="background1"/>
                <w:sz w:val="22"/>
                <w:lang w:val="en-US"/>
              </w:rPr>
              <w:t>Date from – date to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0A2472EF" w14:textId="77777777" w:rsidR="00CD6AFC" w:rsidRPr="00CD6AFC" w:rsidRDefault="00CD6AFC" w:rsidP="00F608C2">
            <w:pPr>
              <w:pStyle w:val="Geenafstand"/>
              <w:ind w:right="0"/>
              <w:jc w:val="center"/>
              <w:rPr>
                <w:rFonts w:cs="Arial"/>
                <w:b/>
                <w:color w:val="FFFFFF" w:themeColor="background1"/>
                <w:sz w:val="22"/>
                <w:lang w:val="en-US"/>
              </w:rPr>
            </w:pPr>
            <w:r w:rsidRPr="00CD6AFC">
              <w:rPr>
                <w:rFonts w:cs="Arial"/>
                <w:b/>
                <w:color w:val="FFFFFF" w:themeColor="background1"/>
                <w:sz w:val="22"/>
                <w:lang w:val="en-US"/>
              </w:rPr>
              <w:t>Location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3359E05D" w14:textId="77777777" w:rsidR="00CD6AFC" w:rsidRPr="00CD6AFC" w:rsidRDefault="00CD6AFC" w:rsidP="00F608C2">
            <w:pPr>
              <w:pStyle w:val="Geenafstand"/>
              <w:ind w:right="-47"/>
              <w:jc w:val="center"/>
              <w:rPr>
                <w:rFonts w:cs="Arial"/>
                <w:b/>
                <w:color w:val="FFFFFF" w:themeColor="background1"/>
                <w:sz w:val="22"/>
                <w:lang w:val="en-US"/>
              </w:rPr>
            </w:pPr>
            <w:r w:rsidRPr="00CD6AFC">
              <w:rPr>
                <w:rFonts w:cs="Arial"/>
                <w:b/>
                <w:color w:val="FFFFFF" w:themeColor="background1"/>
                <w:sz w:val="22"/>
                <w:lang w:val="en-US"/>
              </w:rPr>
              <w:t>Position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1A0129B4" w14:textId="77777777" w:rsidR="00CD6AFC" w:rsidRPr="00CD6AFC" w:rsidRDefault="00CD6AFC" w:rsidP="00F608C2">
            <w:pPr>
              <w:pStyle w:val="Geenafstand"/>
              <w:ind w:right="-47"/>
              <w:jc w:val="center"/>
              <w:rPr>
                <w:rFonts w:cs="Arial"/>
                <w:b/>
                <w:color w:val="FFFFFF" w:themeColor="background1"/>
                <w:sz w:val="22"/>
                <w:lang w:val="en-US"/>
              </w:rPr>
            </w:pPr>
            <w:r w:rsidRPr="00CD6AFC">
              <w:rPr>
                <w:rFonts w:cs="Arial"/>
                <w:b/>
                <w:color w:val="FFFFFF" w:themeColor="background1"/>
                <w:sz w:val="22"/>
                <w:lang w:val="en-US"/>
              </w:rPr>
              <w:t>Project value and value of services (Euro)</w:t>
            </w:r>
          </w:p>
        </w:tc>
        <w:tc>
          <w:tcPr>
            <w:tcW w:w="52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00B0F0"/>
          </w:tcPr>
          <w:p w14:paraId="39A990AB" w14:textId="77777777" w:rsidR="00CD6AFC" w:rsidRPr="00CD6AFC" w:rsidRDefault="00CD6AFC" w:rsidP="00F608C2">
            <w:pPr>
              <w:pStyle w:val="Geenafstand"/>
              <w:ind w:right="-47"/>
              <w:jc w:val="center"/>
              <w:rPr>
                <w:rFonts w:cs="Arial"/>
                <w:b/>
                <w:color w:val="FFFFFF" w:themeColor="background1"/>
                <w:sz w:val="22"/>
                <w:lang w:val="en-US"/>
              </w:rPr>
            </w:pPr>
            <w:r w:rsidRPr="00CD6AFC">
              <w:rPr>
                <w:rFonts w:cs="Arial"/>
                <w:b/>
                <w:color w:val="FFFFFF" w:themeColor="background1"/>
                <w:sz w:val="22"/>
                <w:lang w:val="en-US"/>
              </w:rPr>
              <w:t>Description</w:t>
            </w:r>
          </w:p>
        </w:tc>
      </w:tr>
      <w:tr w:rsidR="00CD6AFC" w:rsidRPr="00CD6AFC" w14:paraId="34E79797" w14:textId="77777777" w:rsidTr="00F608C2">
        <w:trPr>
          <w:trHeight w:val="340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2E45BEE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781B1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74108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D906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2F0A49B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CD6AFC" w14:paraId="71E571E5" w14:textId="77777777" w:rsidTr="00F608C2">
        <w:trPr>
          <w:trHeight w:val="340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3AF480F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36DF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1F787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F32C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6DAC5DC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CD6AFC" w14:paraId="7D26BC7C" w14:textId="77777777" w:rsidTr="00F608C2">
        <w:trPr>
          <w:trHeight w:val="340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A4F4A64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59CE5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CA5E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05570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77A62A3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CD6AFC" w14:paraId="7D73C5F9" w14:textId="77777777" w:rsidTr="00F608C2">
        <w:trPr>
          <w:trHeight w:val="340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219E6DE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BC5F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96DAB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0F4D7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CDAD07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CD6AFC" w14:paraId="59EE1525" w14:textId="77777777" w:rsidTr="00F608C2">
        <w:trPr>
          <w:trHeight w:val="340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D7ED8E4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39158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BDA1A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AD7F6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26BBAE7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CD6AFC" w14:paraId="1A1BB3AC" w14:textId="77777777" w:rsidTr="00F608C2">
        <w:trPr>
          <w:trHeight w:val="340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DAE157E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B4F93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89B36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7342C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E792F62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CD6AFC" w14:paraId="0576CF2B" w14:textId="77777777" w:rsidTr="00F608C2">
        <w:trPr>
          <w:trHeight w:val="340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3C884A2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08B4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BB0AB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4A56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171CA9E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CD6AFC" w14:paraId="1C7EF812" w14:textId="77777777" w:rsidTr="00F608C2">
        <w:trPr>
          <w:trHeight w:val="340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9F647D7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D051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7968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07DA7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DB10E50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CD6AFC" w14:paraId="326CEE3F" w14:textId="77777777" w:rsidTr="00F608C2">
        <w:trPr>
          <w:trHeight w:val="340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DFF8F53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A3340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FEC2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3084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7402234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CD6AFC" w14:paraId="3CC1B687" w14:textId="77777777" w:rsidTr="00F608C2">
        <w:trPr>
          <w:trHeight w:val="340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7FCBA0F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A9CC0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C60A4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46D30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D8D9CB5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CD6AFC" w14:paraId="09F799E8" w14:textId="77777777" w:rsidTr="00F608C2">
        <w:trPr>
          <w:trHeight w:val="340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E842CBC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52460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6F49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1963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875CAF2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CD6AFC" w14:paraId="39F2E868" w14:textId="77777777" w:rsidTr="00F608C2">
        <w:trPr>
          <w:trHeight w:val="340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AD813A6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6B440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D949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59DC9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F7300CF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CD6AFC" w14:paraId="1B16C388" w14:textId="77777777" w:rsidTr="00F608C2">
        <w:trPr>
          <w:trHeight w:val="340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6CAA424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C210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C9025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294FD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BBA7491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CD6AFC" w14:paraId="6EBB0DBB" w14:textId="77777777" w:rsidTr="00F608C2">
        <w:trPr>
          <w:trHeight w:val="340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357FE9D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FAE70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403FC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9B9C7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1590254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CD6AFC" w14:paraId="6AD74013" w14:textId="77777777" w:rsidTr="00F608C2">
        <w:trPr>
          <w:trHeight w:val="340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90AA823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0FB17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79EB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B2108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FFF2911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CD6AFC" w14:paraId="7F0B0515" w14:textId="77777777" w:rsidTr="00F608C2">
        <w:trPr>
          <w:trHeight w:val="340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EC1FD01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02FA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31513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C5516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8292F5F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  <w:tr w:rsidR="00CD6AFC" w:rsidRPr="00CD6AFC" w14:paraId="0FD869F3" w14:textId="77777777" w:rsidTr="00F608C2">
        <w:trPr>
          <w:trHeight w:val="340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4CEF1F5" w14:textId="77777777" w:rsidR="00CD6AFC" w:rsidRPr="00CD6AFC" w:rsidRDefault="00CD6AFC" w:rsidP="00F608C2">
            <w:pPr>
              <w:pStyle w:val="Geenafstand"/>
              <w:tabs>
                <w:tab w:val="left" w:pos="0"/>
              </w:tabs>
              <w:ind w:right="0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225439B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A9F77F7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2C9EC82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78336C1" w14:textId="77777777" w:rsidR="00CD6AFC" w:rsidRPr="00CD6AFC" w:rsidRDefault="00CD6AFC" w:rsidP="00F608C2">
            <w:pPr>
              <w:pStyle w:val="Geenafstand"/>
              <w:ind w:right="227"/>
              <w:rPr>
                <w:rFonts w:cs="Arial"/>
                <w:color w:val="6D6D6D"/>
                <w:sz w:val="22"/>
                <w:lang w:val="en-US"/>
              </w:rPr>
            </w:pPr>
          </w:p>
        </w:tc>
      </w:tr>
    </w:tbl>
    <w:p w14:paraId="7C654EF7" w14:textId="77777777" w:rsidR="00CD6AFC" w:rsidRPr="00055B5B" w:rsidRDefault="00CD6AFC" w:rsidP="00055B5B">
      <w:pPr>
        <w:rPr>
          <w:rFonts w:ascii="Arial" w:hAnsi="Arial" w:cs="Arial"/>
          <w:color w:val="000000" w:themeColor="text1"/>
          <w:sz w:val="20"/>
          <w:szCs w:val="20"/>
        </w:rPr>
      </w:pPr>
      <w:bookmarkStart w:id="7" w:name="_GoBack"/>
      <w:bookmarkEnd w:id="7"/>
    </w:p>
    <w:p w14:paraId="7F0085FA" w14:textId="77777777" w:rsidR="006D2C9C" w:rsidRPr="006D2C9C" w:rsidRDefault="006D2C9C" w:rsidP="00CD6AFC">
      <w:pPr>
        <w:spacing w:line="276" w:lineRule="auto"/>
        <w:ind w:left="360" w:right="340" w:hanging="360"/>
        <w:rPr>
          <w:rFonts w:ascii="Schiphol Frutiger" w:hAnsi="Schiphol Frutiger"/>
          <w:color w:val="6D6D6D"/>
        </w:rPr>
      </w:pPr>
    </w:p>
    <w:sectPr w:rsidR="006D2C9C" w:rsidRPr="006D2C9C" w:rsidSect="00CD6AFC">
      <w:headerReference w:type="default" r:id="rId18"/>
      <w:footerReference w:type="default" r:id="rId19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EA169F" w14:textId="77777777" w:rsidR="00C90E12" w:rsidRDefault="00C90E12" w:rsidP="00750763">
      <w:pPr>
        <w:spacing w:after="0" w:line="240" w:lineRule="auto"/>
      </w:pPr>
      <w:r>
        <w:separator/>
      </w:r>
    </w:p>
  </w:endnote>
  <w:endnote w:type="continuationSeparator" w:id="0">
    <w:p w14:paraId="15EA16A0" w14:textId="77777777" w:rsidR="00C90E12" w:rsidRDefault="00C90E12" w:rsidP="00750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hiphol Frutiger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chipholFrutige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EA16A3" w14:textId="77777777" w:rsidR="00C90E12" w:rsidRDefault="00C90E12" w:rsidP="00E42DE6">
    <w:pPr>
      <w:pStyle w:val="Voettekst"/>
    </w:pPr>
  </w:p>
  <w:p w14:paraId="15EA16A4" w14:textId="661FF920" w:rsidR="00C90E12" w:rsidRDefault="00C90E12" w:rsidP="00AC4CEA">
    <w:pPr>
      <w:pStyle w:val="Voettekst"/>
    </w:pPr>
    <w:r w:rsidRPr="00833D6D">
      <w:rPr>
        <w:rFonts w:ascii="Schiphol Frutiger" w:hAnsi="Schiphol Frutiger"/>
        <w:color w:val="6D6D6D"/>
        <w:sz w:val="16"/>
        <w:szCs w:val="16"/>
      </w:rPr>
      <w:t xml:space="preserve">Version 1.0, 12 April 2017 </w:t>
    </w:r>
    <w:r w:rsidRPr="008602BC">
      <w:rPr>
        <w:rFonts w:ascii="Schiphol Frutiger" w:hAnsi="Schiphol Frutiger"/>
        <w:sz w:val="16"/>
        <w:szCs w:val="16"/>
      </w:rPr>
      <w:tab/>
    </w:r>
    <w:r w:rsidRPr="008602BC">
      <w:rPr>
        <w:rFonts w:ascii="Schiphol Frutiger" w:hAnsi="Schiphol Frutiger"/>
        <w:sz w:val="16"/>
        <w:szCs w:val="16"/>
      </w:rPr>
      <w:tab/>
    </w:r>
    <w:r w:rsidRPr="00833D6D">
      <w:rPr>
        <w:rFonts w:ascii="Schiphol Frutiger" w:hAnsi="Schiphol Frutiger"/>
        <w:color w:val="6D6D6D"/>
        <w:sz w:val="16"/>
        <w:szCs w:val="16"/>
      </w:rPr>
      <w:t>CONFIDENTIAL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9342B4" w14:textId="17B119E3" w:rsidR="00CD6AFC" w:rsidRPr="00EF7271" w:rsidRDefault="00CD6AFC" w:rsidP="00EF7271">
    <w:pPr>
      <w:pStyle w:val="Voettekst"/>
      <w:rPr>
        <w:rFonts w:ascii="Schiphol Frutiger" w:hAnsi="Schiphol Frutiger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199336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4B99734" w14:textId="77777777" w:rsidR="000E2B6A" w:rsidRDefault="00833D6D">
            <w:pPr>
              <w:pStyle w:val="Voettekst"/>
              <w:jc w:val="right"/>
            </w:pPr>
            <w:r>
              <w:rPr>
                <w:lang w:val="nl-NL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D6AFC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nl-NL"/>
              </w:rP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D6AFC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EEA5265" w14:textId="77777777" w:rsidR="000E2B6A" w:rsidRDefault="00055B5B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EA169D" w14:textId="77777777" w:rsidR="00C90E12" w:rsidRDefault="00C90E12" w:rsidP="00750763">
      <w:pPr>
        <w:spacing w:after="0" w:line="240" w:lineRule="auto"/>
      </w:pPr>
      <w:r>
        <w:separator/>
      </w:r>
    </w:p>
  </w:footnote>
  <w:footnote w:type="continuationSeparator" w:id="0">
    <w:p w14:paraId="15EA169E" w14:textId="77777777" w:rsidR="00C90E12" w:rsidRDefault="00C90E12" w:rsidP="00750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8336367"/>
      <w:docPartObj>
        <w:docPartGallery w:val="Page Numbers (Top of Page)"/>
        <w:docPartUnique/>
      </w:docPartObj>
    </w:sdtPr>
    <w:sdtEndPr/>
    <w:sdtContent>
      <w:p w14:paraId="15EA16A1" w14:textId="0AB030A1" w:rsidR="00C90E12" w:rsidRPr="00A03464" w:rsidRDefault="00C90E12" w:rsidP="009F501B">
        <w:pPr>
          <w:pStyle w:val="Koptekst"/>
          <w:rPr>
            <w:lang w:val="en-GB"/>
          </w:rPr>
        </w:pPr>
        <w:r w:rsidRPr="00833D6D">
          <w:rPr>
            <w:rFonts w:ascii="Schiphol Frutiger" w:hAnsi="Schiphol Frutiger"/>
            <w:noProof/>
            <w:color w:val="6D6D6D"/>
            <w:sz w:val="18"/>
            <w:szCs w:val="18"/>
            <w:lang w:val="nl-NL" w:eastAsia="nl-N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5EA16A5" wp14:editId="3737F467">
                  <wp:simplePos x="0" y="0"/>
                  <wp:positionH relativeFrom="rightMargin">
                    <wp:posOffset>-326118</wp:posOffset>
                  </wp:positionH>
                  <wp:positionV relativeFrom="paragraph">
                    <wp:posOffset>-26943</wp:posOffset>
                  </wp:positionV>
                  <wp:extent cx="715728" cy="319177"/>
                  <wp:effectExtent l="0" t="0" r="8255" b="5080"/>
                  <wp:wrapNone/>
                  <wp:docPr id="2" name="Tekstvak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15728" cy="3191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EA16B1" w14:textId="77777777" w:rsidR="00C90E12" w:rsidRPr="00451476" w:rsidRDefault="00C90E12" w:rsidP="00451476">
                              <w:pPr>
                                <w:jc w:val="right"/>
                                <w:rPr>
                                  <w:rFonts w:ascii="Schiphol Frutiger" w:hAnsi="Schiphol Frutiger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3F77BE">
                                <w:rPr>
                                  <w:rFonts w:ascii="Schiphol Frutiger" w:hAnsi="Schiphol Frutiger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3F77BE">
                                <w:rPr>
                                  <w:rFonts w:ascii="Schiphol Frutiger" w:hAnsi="Schiphol Frutiger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instrText>PAGE  \* Arabic  \* MERGEFORMAT</w:instrText>
                              </w:r>
                              <w:r w:rsidRPr="003F77BE">
                                <w:rPr>
                                  <w:rFonts w:ascii="Schiphol Frutiger" w:hAnsi="Schiphol Frutiger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055B5B">
                                <w:rPr>
                                  <w:rFonts w:ascii="Schiphol Frutiger" w:hAnsi="Schiphol Frutiger"/>
                                  <w:b/>
                                  <w:bCs/>
                                  <w:noProof/>
                                  <w:color w:val="000000" w:themeColor="text1"/>
                                  <w:sz w:val="18"/>
                                  <w:szCs w:val="18"/>
                                </w:rPr>
                                <w:t>8</w:t>
                              </w:r>
                              <w:r w:rsidRPr="003F77BE">
                                <w:rPr>
                                  <w:rFonts w:ascii="Schiphol Frutiger" w:hAnsi="Schiphol Frutiger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3F77BE">
                                <w:rPr>
                                  <w:rFonts w:ascii="Schiphol Frutiger" w:hAnsi="Schiphol Frutiger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/ </w:t>
                              </w:r>
                              <w:r w:rsidRPr="00B6328F">
                                <w:rPr>
                                  <w:rFonts w:ascii="Schiphol Frutiger" w:hAnsi="Schiphol Frutiger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B6328F">
                                <w:rPr>
                                  <w:rFonts w:ascii="Schiphol Frutiger" w:hAnsi="Schiphol Frutiger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instrText>NUMPAGES  \* Arabic  \* MERGEFORMAT</w:instrText>
                              </w:r>
                              <w:r w:rsidRPr="00B6328F">
                                <w:rPr>
                                  <w:rFonts w:ascii="Schiphol Frutiger" w:hAnsi="Schiphol Frutiger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055B5B">
                                <w:rPr>
                                  <w:rFonts w:ascii="Schiphol Frutiger" w:hAnsi="Schiphol Frutiger"/>
                                  <w:b/>
                                  <w:bCs/>
                                  <w:noProof/>
                                  <w:color w:val="000000" w:themeColor="text1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B6328F">
                                <w:rPr>
                                  <w:rFonts w:ascii="Schiphol Frutiger" w:hAnsi="Schiphol Frutiger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5EA16A5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margin-left:-25.7pt;margin-top:-2.1pt;width:56.35pt;height:25.1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" fillcolor="white [3201]" stroked="f" strokeweight=".5pt">
                  <v:textbox>
                    <w:txbxContent>
                      <w:p w14:paraId="15EA16B1" w14:textId="77777777" w:rsidR="00C90E12" w:rsidRPr="00451476" w:rsidRDefault="00C90E12" w:rsidP="00451476">
                        <w:pPr>
                          <w:jc w:val="right"/>
                          <w:rPr>
                            <w:rFonts w:ascii="Schiphol Frutiger" w:hAnsi="Schiphol Frutiger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F77BE">
                          <w:rPr>
                            <w:rFonts w:ascii="Schiphol Frutiger" w:hAnsi="Schiphol Frutiger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fldChar w:fldCharType="begin"/>
                        </w:r>
                        <w:r w:rsidRPr="003F77BE">
                          <w:rPr>
                            <w:rFonts w:ascii="Schiphol Frutiger" w:hAnsi="Schiphol Frutiger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instrText>PAGE  \* Arabic  \* MERGEFORMAT</w:instrText>
                        </w:r>
                        <w:r w:rsidRPr="003F77BE">
                          <w:rPr>
                            <w:rFonts w:ascii="Schiphol Frutiger" w:hAnsi="Schiphol Frutiger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fldChar w:fldCharType="separate"/>
                        </w:r>
                        <w:r w:rsidR="00055B5B">
                          <w:rPr>
                            <w:rFonts w:ascii="Schiphol Frutiger" w:hAnsi="Schiphol Frutiger"/>
                            <w:b/>
                            <w:bCs/>
                            <w:noProof/>
                            <w:color w:val="000000" w:themeColor="text1"/>
                            <w:sz w:val="18"/>
                            <w:szCs w:val="18"/>
                          </w:rPr>
                          <w:t>8</w:t>
                        </w:r>
                        <w:r w:rsidRPr="003F77BE">
                          <w:rPr>
                            <w:rFonts w:ascii="Schiphol Frutiger" w:hAnsi="Schiphol Frutiger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fldChar w:fldCharType="end"/>
                        </w:r>
                        <w:r w:rsidRPr="003F77BE">
                          <w:rPr>
                            <w:rFonts w:ascii="Schiphol Frutiger" w:hAnsi="Schiphol Frutiger"/>
                            <w:color w:val="000000" w:themeColor="text1"/>
                            <w:sz w:val="18"/>
                            <w:szCs w:val="18"/>
                          </w:rPr>
                          <w:t xml:space="preserve"> / </w:t>
                        </w:r>
                        <w:r w:rsidRPr="00B6328F">
                          <w:rPr>
                            <w:rFonts w:ascii="Schiphol Frutiger" w:hAnsi="Schiphol Frutiger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fldChar w:fldCharType="begin"/>
                        </w:r>
                        <w:r w:rsidRPr="00B6328F">
                          <w:rPr>
                            <w:rFonts w:ascii="Schiphol Frutiger" w:hAnsi="Schiphol Frutiger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instrText>NUMPAGES  \* Arabic  \* MERGEFORMAT</w:instrText>
                        </w:r>
                        <w:r w:rsidRPr="00B6328F">
                          <w:rPr>
                            <w:rFonts w:ascii="Schiphol Frutiger" w:hAnsi="Schiphol Frutiger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fldChar w:fldCharType="separate"/>
                        </w:r>
                        <w:r w:rsidR="00055B5B">
                          <w:rPr>
                            <w:rFonts w:ascii="Schiphol Frutiger" w:hAnsi="Schiphol Frutiger"/>
                            <w:b/>
                            <w:bCs/>
                            <w:noProof/>
                            <w:color w:val="000000" w:themeColor="text1"/>
                            <w:sz w:val="18"/>
                            <w:szCs w:val="18"/>
                          </w:rPr>
                          <w:t>9</w:t>
                        </w:r>
                        <w:r w:rsidRPr="00B6328F">
                          <w:rPr>
                            <w:rFonts w:ascii="Schiphol Frutiger" w:hAnsi="Schiphol Frutiger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sdt>
          <w:sdtPr>
            <w:rPr>
              <w:rFonts w:ascii="Schiphol Frutiger" w:hAnsi="Schiphol Frutiger"/>
              <w:color w:val="6D6D6D"/>
              <w:sz w:val="18"/>
              <w:szCs w:val="18"/>
              <w:lang w:val="en-GB"/>
            </w:rPr>
            <w:alias w:val="Kopregel"/>
            <w:tag w:val="Kopregel"/>
            <w:id w:val="-1005583522"/>
            <w:placeholder>
              <w:docPart w:val="9DE09317C70847749B2B57A8C8B2EF85"/>
            </w:placeholder>
            <w:text/>
          </w:sdtPr>
          <w:sdtEndPr/>
          <w:sdtContent>
            <w:r w:rsidRPr="00833D6D">
              <w:rPr>
                <w:rFonts w:ascii="Schiphol Frutiger" w:hAnsi="Schiphol Frutiger"/>
                <w:color w:val="6D6D6D"/>
                <w:sz w:val="18"/>
                <w:szCs w:val="18"/>
                <w:lang w:val="en-GB"/>
              </w:rPr>
              <w:t>Schiphol – Capital Programme – C5200</w:t>
            </w:r>
            <w:r w:rsidR="000D316E">
              <w:rPr>
                <w:rFonts w:ascii="Schiphol Frutiger" w:hAnsi="Schiphol Frutiger"/>
                <w:color w:val="6D6D6D"/>
                <w:sz w:val="18"/>
                <w:szCs w:val="18"/>
                <w:lang w:val="en-GB"/>
              </w:rPr>
              <w:t xml:space="preserve"> Engineering Advisor – Annex K – Staff profiles and CV format</w:t>
            </w:r>
          </w:sdtContent>
        </w:sdt>
        <w:r w:rsidRPr="00A03464">
          <w:rPr>
            <w:b/>
            <w:bCs/>
            <w:sz w:val="24"/>
            <w:szCs w:val="24"/>
            <w:lang w:val="en-GB"/>
          </w:rPr>
          <w:tab/>
        </w:r>
      </w:p>
    </w:sdtContent>
  </w:sdt>
  <w:p w14:paraId="7E8E2533" w14:textId="77777777" w:rsidR="00C90E12" w:rsidRDefault="00C90E12">
    <w:pPr>
      <w:pStyle w:val="Koptekst"/>
      <w:rPr>
        <w:lang w:val="en-GB"/>
      </w:rPr>
    </w:pPr>
  </w:p>
  <w:p w14:paraId="2E361FEC" w14:textId="77777777" w:rsidR="00C90E12" w:rsidRPr="00A03464" w:rsidRDefault="00C90E12">
    <w:pPr>
      <w:pStyle w:val="Koptekst"/>
      <w:rPr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50A7DD" w14:textId="44B125A5" w:rsidR="000E2B6A" w:rsidRPr="00CF6AB4" w:rsidRDefault="00833D6D" w:rsidP="00F509AE">
    <w:pPr>
      <w:pStyle w:val="SchipholStyleTitelRapport"/>
      <w:ind w:left="-142" w:right="-14"/>
      <w:rPr>
        <w:color w:val="A6A6A6" w:themeColor="background1" w:themeShade="A6"/>
        <w:sz w:val="18"/>
        <w:szCs w:val="18"/>
        <w:lang w:val="en-GB"/>
      </w:rPr>
    </w:pPr>
    <w:r w:rsidRPr="00CF6AB4">
      <w:rPr>
        <w:color w:val="A6A6A6" w:themeColor="background1" w:themeShade="A6"/>
        <w:sz w:val="18"/>
        <w:szCs w:val="18"/>
        <w:lang w:val="en-GB"/>
      </w:rPr>
      <w:t>Schiphol – Capital Programme – C5200 Engineering Advisor – A</w:t>
    </w:r>
    <w:r w:rsidR="0023780A">
      <w:rPr>
        <w:color w:val="A6A6A6" w:themeColor="background1" w:themeShade="A6"/>
        <w:sz w:val="18"/>
        <w:szCs w:val="18"/>
        <w:lang w:val="en-GB"/>
      </w:rPr>
      <w:t>nne</w:t>
    </w:r>
    <w:r w:rsidRPr="00CF6AB4">
      <w:rPr>
        <w:color w:val="A6A6A6" w:themeColor="background1" w:themeShade="A6"/>
        <w:sz w:val="18"/>
        <w:szCs w:val="18"/>
        <w:lang w:val="en-GB"/>
      </w:rPr>
      <w:t xml:space="preserve">x </w:t>
    </w:r>
    <w:r w:rsidR="00CD6AFC">
      <w:rPr>
        <w:color w:val="A6A6A6" w:themeColor="background1" w:themeShade="A6"/>
        <w:sz w:val="18"/>
        <w:szCs w:val="18"/>
        <w:lang w:val="en-GB"/>
      </w:rPr>
      <w:t>K</w:t>
    </w:r>
    <w:r w:rsidRPr="00CF6AB4">
      <w:rPr>
        <w:color w:val="A6A6A6" w:themeColor="background1" w:themeShade="A6"/>
        <w:sz w:val="18"/>
        <w:szCs w:val="18"/>
        <w:lang w:val="en-GB"/>
      </w:rPr>
      <w:t xml:space="preserve"> –</w:t>
    </w:r>
    <w:r w:rsidR="00B05C96">
      <w:rPr>
        <w:color w:val="A6A6A6" w:themeColor="background1" w:themeShade="A6"/>
        <w:sz w:val="18"/>
        <w:szCs w:val="18"/>
        <w:lang w:val="en-GB"/>
      </w:rPr>
      <w:t xml:space="preserve"> </w:t>
    </w:r>
    <w:r w:rsidR="00CD6AFC">
      <w:rPr>
        <w:color w:val="A6A6A6" w:themeColor="background1" w:themeShade="A6"/>
        <w:sz w:val="18"/>
        <w:szCs w:val="18"/>
        <w:lang w:val="en-GB"/>
      </w:rPr>
      <w:t>Staff profiles and CV format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BC857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510BB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B6A4B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6D499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DE0EC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46D5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3C61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048C5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D16EA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CC8B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Arial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</w:rPr>
    </w:lvl>
  </w:abstractNum>
  <w:abstractNum w:abstractNumId="11" w15:restartNumberingAfterBreak="0">
    <w:nsid w:val="005C6892"/>
    <w:multiLevelType w:val="hybridMultilevel"/>
    <w:tmpl w:val="7C4011A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E560FD"/>
    <w:multiLevelType w:val="hybridMultilevel"/>
    <w:tmpl w:val="47002E70"/>
    <w:lvl w:ilvl="0" w:tplc="04130019">
      <w:start w:val="1"/>
      <w:numFmt w:val="lowerLetter"/>
      <w:lvlText w:val="%1."/>
      <w:lvlJc w:val="left"/>
      <w:pPr>
        <w:ind w:left="1211" w:hanging="360"/>
      </w:pPr>
      <w:rPr>
        <w:rFonts w:hint="default"/>
        <w:b/>
      </w:rPr>
    </w:lvl>
    <w:lvl w:ilvl="1" w:tplc="04130019">
      <w:start w:val="1"/>
      <w:numFmt w:val="lowerLetter"/>
      <w:lvlText w:val="%2."/>
      <w:lvlJc w:val="left"/>
      <w:pPr>
        <w:ind w:left="1931" w:hanging="360"/>
      </w:pPr>
    </w:lvl>
    <w:lvl w:ilvl="2" w:tplc="0413001B" w:tentative="1">
      <w:start w:val="1"/>
      <w:numFmt w:val="lowerRoman"/>
      <w:lvlText w:val="%3."/>
      <w:lvlJc w:val="right"/>
      <w:pPr>
        <w:ind w:left="2651" w:hanging="180"/>
      </w:pPr>
    </w:lvl>
    <w:lvl w:ilvl="3" w:tplc="0413000F" w:tentative="1">
      <w:start w:val="1"/>
      <w:numFmt w:val="decimal"/>
      <w:lvlText w:val="%4."/>
      <w:lvlJc w:val="left"/>
      <w:pPr>
        <w:ind w:left="3371" w:hanging="360"/>
      </w:pPr>
    </w:lvl>
    <w:lvl w:ilvl="4" w:tplc="04130019" w:tentative="1">
      <w:start w:val="1"/>
      <w:numFmt w:val="lowerLetter"/>
      <w:lvlText w:val="%5."/>
      <w:lvlJc w:val="left"/>
      <w:pPr>
        <w:ind w:left="4091" w:hanging="360"/>
      </w:pPr>
    </w:lvl>
    <w:lvl w:ilvl="5" w:tplc="0413001B" w:tentative="1">
      <w:start w:val="1"/>
      <w:numFmt w:val="lowerRoman"/>
      <w:lvlText w:val="%6."/>
      <w:lvlJc w:val="right"/>
      <w:pPr>
        <w:ind w:left="4811" w:hanging="180"/>
      </w:pPr>
    </w:lvl>
    <w:lvl w:ilvl="6" w:tplc="0413000F" w:tentative="1">
      <w:start w:val="1"/>
      <w:numFmt w:val="decimal"/>
      <w:lvlText w:val="%7."/>
      <w:lvlJc w:val="left"/>
      <w:pPr>
        <w:ind w:left="5531" w:hanging="360"/>
      </w:pPr>
    </w:lvl>
    <w:lvl w:ilvl="7" w:tplc="04130019" w:tentative="1">
      <w:start w:val="1"/>
      <w:numFmt w:val="lowerLetter"/>
      <w:lvlText w:val="%8."/>
      <w:lvlJc w:val="left"/>
      <w:pPr>
        <w:ind w:left="6251" w:hanging="360"/>
      </w:pPr>
    </w:lvl>
    <w:lvl w:ilvl="8" w:tplc="0413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08E2732A"/>
    <w:multiLevelType w:val="multilevel"/>
    <w:tmpl w:val="C7E66F10"/>
    <w:lvl w:ilvl="0">
      <w:start w:val="1"/>
      <w:numFmt w:val="decimal"/>
      <w:lvlText w:val="%1"/>
      <w:lvlJc w:val="left"/>
      <w:pPr>
        <w:ind w:left="786" w:hanging="360"/>
      </w:pPr>
      <w:rPr>
        <w:rFonts w:ascii="Schiphol Frutiger" w:hAnsi="Schiphol Frutiger" w:hint="default"/>
        <w:b w:val="0"/>
        <w:i w:val="0"/>
        <w:color w:val="0000FF"/>
        <w:sz w:val="60"/>
        <w:szCs w:val="60"/>
      </w:rPr>
    </w:lvl>
    <w:lvl w:ilvl="1">
      <w:start w:val="1"/>
      <w:numFmt w:val="decimal"/>
      <w:lvlText w:val="%1.%2"/>
      <w:lvlJc w:val="left"/>
      <w:pPr>
        <w:ind w:left="718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099F55AB"/>
    <w:multiLevelType w:val="hybridMultilevel"/>
    <w:tmpl w:val="71C02ED4"/>
    <w:lvl w:ilvl="0" w:tplc="FC8AC7EA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647" w:hanging="360"/>
      </w:pPr>
    </w:lvl>
    <w:lvl w:ilvl="2" w:tplc="0413001B" w:tentative="1">
      <w:start w:val="1"/>
      <w:numFmt w:val="lowerRoman"/>
      <w:lvlText w:val="%3."/>
      <w:lvlJc w:val="right"/>
      <w:pPr>
        <w:ind w:left="2367" w:hanging="180"/>
      </w:pPr>
    </w:lvl>
    <w:lvl w:ilvl="3" w:tplc="0413000F" w:tentative="1">
      <w:start w:val="1"/>
      <w:numFmt w:val="decimal"/>
      <w:lvlText w:val="%4."/>
      <w:lvlJc w:val="left"/>
      <w:pPr>
        <w:ind w:left="3087" w:hanging="360"/>
      </w:pPr>
    </w:lvl>
    <w:lvl w:ilvl="4" w:tplc="04130019" w:tentative="1">
      <w:start w:val="1"/>
      <w:numFmt w:val="lowerLetter"/>
      <w:lvlText w:val="%5."/>
      <w:lvlJc w:val="left"/>
      <w:pPr>
        <w:ind w:left="3807" w:hanging="360"/>
      </w:pPr>
    </w:lvl>
    <w:lvl w:ilvl="5" w:tplc="0413001B" w:tentative="1">
      <w:start w:val="1"/>
      <w:numFmt w:val="lowerRoman"/>
      <w:lvlText w:val="%6."/>
      <w:lvlJc w:val="right"/>
      <w:pPr>
        <w:ind w:left="4527" w:hanging="180"/>
      </w:pPr>
    </w:lvl>
    <w:lvl w:ilvl="6" w:tplc="0413000F" w:tentative="1">
      <w:start w:val="1"/>
      <w:numFmt w:val="decimal"/>
      <w:lvlText w:val="%7."/>
      <w:lvlJc w:val="left"/>
      <w:pPr>
        <w:ind w:left="5247" w:hanging="360"/>
      </w:pPr>
    </w:lvl>
    <w:lvl w:ilvl="7" w:tplc="04130019" w:tentative="1">
      <w:start w:val="1"/>
      <w:numFmt w:val="lowerLetter"/>
      <w:lvlText w:val="%8."/>
      <w:lvlJc w:val="left"/>
      <w:pPr>
        <w:ind w:left="5967" w:hanging="360"/>
      </w:pPr>
    </w:lvl>
    <w:lvl w:ilvl="8" w:tplc="041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0B5A3BF5"/>
    <w:multiLevelType w:val="hybridMultilevel"/>
    <w:tmpl w:val="04A0E118"/>
    <w:lvl w:ilvl="0" w:tplc="C51C61C4">
      <w:start w:val="1"/>
      <w:numFmt w:val="decimal"/>
      <w:lvlText w:val="%1."/>
      <w:lvlJc w:val="left"/>
      <w:pPr>
        <w:ind w:left="720" w:hanging="360"/>
      </w:pPr>
      <w:rPr>
        <w:rFonts w:ascii="Schiphol Frutiger" w:hAnsi="Schiphol Frutiger" w:hint="default"/>
        <w:b/>
        <w:i w:val="0"/>
        <w:color w:val="0000FF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CBB26B6"/>
    <w:multiLevelType w:val="multilevel"/>
    <w:tmpl w:val="A94A0BF4"/>
    <w:lvl w:ilvl="0">
      <w:start w:val="1"/>
      <w:numFmt w:val="decimal"/>
      <w:lvlText w:val="%1"/>
      <w:lvlJc w:val="left"/>
      <w:pPr>
        <w:ind w:left="786" w:hanging="360"/>
      </w:pPr>
      <w:rPr>
        <w:rFonts w:ascii="Schiphol Frutiger" w:hAnsi="Schiphol Frutiger" w:hint="default"/>
        <w:b w:val="0"/>
        <w:i w:val="0"/>
        <w:color w:val="0000FF"/>
        <w:sz w:val="60"/>
        <w:szCs w:val="60"/>
      </w:rPr>
    </w:lvl>
    <w:lvl w:ilvl="1">
      <w:start w:val="1"/>
      <w:numFmt w:val="decimal"/>
      <w:lvlText w:val="%1.%2"/>
      <w:lvlJc w:val="left"/>
      <w:pPr>
        <w:ind w:left="718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chiphol Frutiger" w:hAnsi="Schiphol Frutiger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0FE43F75"/>
    <w:multiLevelType w:val="hybridMultilevel"/>
    <w:tmpl w:val="F1B677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EE7051"/>
    <w:multiLevelType w:val="hybridMultilevel"/>
    <w:tmpl w:val="2708D06E"/>
    <w:lvl w:ilvl="0" w:tplc="04130001">
      <w:start w:val="1"/>
      <w:numFmt w:val="bullet"/>
      <w:lvlText w:val=""/>
      <w:lvlJc w:val="left"/>
      <w:pPr>
        <w:ind w:left="-460" w:hanging="360"/>
      </w:pPr>
      <w:rPr>
        <w:rFonts w:ascii="Symbol" w:hAnsi="Symbol" w:hint="default"/>
      </w:rPr>
    </w:lvl>
    <w:lvl w:ilvl="1" w:tplc="04130005">
      <w:start w:val="1"/>
      <w:numFmt w:val="bullet"/>
      <w:lvlText w:val=""/>
      <w:lvlJc w:val="left"/>
      <w:pPr>
        <w:ind w:left="260" w:hanging="360"/>
      </w:pPr>
      <w:rPr>
        <w:rFonts w:ascii="Wingdings" w:hAnsi="Wingdings" w:hint="default"/>
      </w:rPr>
    </w:lvl>
    <w:lvl w:ilvl="2" w:tplc="04130005">
      <w:start w:val="1"/>
      <w:numFmt w:val="bullet"/>
      <w:lvlText w:val=""/>
      <w:lvlJc w:val="left"/>
      <w:pPr>
        <w:ind w:left="98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170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</w:abstractNum>
  <w:abstractNum w:abstractNumId="19" w15:restartNumberingAfterBreak="0">
    <w:nsid w:val="14570D5C"/>
    <w:multiLevelType w:val="hybridMultilevel"/>
    <w:tmpl w:val="684CA608"/>
    <w:lvl w:ilvl="0" w:tplc="04130019">
      <w:start w:val="1"/>
      <w:numFmt w:val="lowerLetter"/>
      <w:lvlText w:val="%1."/>
      <w:lvlJc w:val="left"/>
      <w:pPr>
        <w:ind w:left="1778" w:hanging="360"/>
      </w:pPr>
    </w:lvl>
    <w:lvl w:ilvl="1" w:tplc="04130019" w:tentative="1">
      <w:start w:val="1"/>
      <w:numFmt w:val="lowerLetter"/>
      <w:lvlText w:val="%2."/>
      <w:lvlJc w:val="left"/>
      <w:pPr>
        <w:ind w:left="2498" w:hanging="360"/>
      </w:pPr>
    </w:lvl>
    <w:lvl w:ilvl="2" w:tplc="0413001B" w:tentative="1">
      <w:start w:val="1"/>
      <w:numFmt w:val="lowerRoman"/>
      <w:lvlText w:val="%3."/>
      <w:lvlJc w:val="right"/>
      <w:pPr>
        <w:ind w:left="3218" w:hanging="180"/>
      </w:pPr>
    </w:lvl>
    <w:lvl w:ilvl="3" w:tplc="0413000F" w:tentative="1">
      <w:start w:val="1"/>
      <w:numFmt w:val="decimal"/>
      <w:lvlText w:val="%4."/>
      <w:lvlJc w:val="left"/>
      <w:pPr>
        <w:ind w:left="3938" w:hanging="360"/>
      </w:pPr>
    </w:lvl>
    <w:lvl w:ilvl="4" w:tplc="04130019" w:tentative="1">
      <w:start w:val="1"/>
      <w:numFmt w:val="lowerLetter"/>
      <w:lvlText w:val="%5."/>
      <w:lvlJc w:val="left"/>
      <w:pPr>
        <w:ind w:left="4658" w:hanging="360"/>
      </w:pPr>
    </w:lvl>
    <w:lvl w:ilvl="5" w:tplc="0413001B" w:tentative="1">
      <w:start w:val="1"/>
      <w:numFmt w:val="lowerRoman"/>
      <w:lvlText w:val="%6."/>
      <w:lvlJc w:val="right"/>
      <w:pPr>
        <w:ind w:left="5378" w:hanging="180"/>
      </w:pPr>
    </w:lvl>
    <w:lvl w:ilvl="6" w:tplc="0413000F" w:tentative="1">
      <w:start w:val="1"/>
      <w:numFmt w:val="decimal"/>
      <w:lvlText w:val="%7."/>
      <w:lvlJc w:val="left"/>
      <w:pPr>
        <w:ind w:left="6098" w:hanging="360"/>
      </w:pPr>
    </w:lvl>
    <w:lvl w:ilvl="7" w:tplc="04130019" w:tentative="1">
      <w:start w:val="1"/>
      <w:numFmt w:val="lowerLetter"/>
      <w:lvlText w:val="%8."/>
      <w:lvlJc w:val="left"/>
      <w:pPr>
        <w:ind w:left="6818" w:hanging="360"/>
      </w:pPr>
    </w:lvl>
    <w:lvl w:ilvl="8" w:tplc="0413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156201A9"/>
    <w:multiLevelType w:val="hybridMultilevel"/>
    <w:tmpl w:val="A67EE2D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6353173"/>
    <w:multiLevelType w:val="multilevel"/>
    <w:tmpl w:val="B8E016E6"/>
    <w:lvl w:ilvl="0">
      <w:start w:val="1"/>
      <w:numFmt w:val="decimal"/>
      <w:lvlText w:val="%1"/>
      <w:lvlJc w:val="left"/>
      <w:pPr>
        <w:ind w:left="786" w:hanging="360"/>
      </w:pPr>
      <w:rPr>
        <w:rFonts w:ascii="Schiphol Frutiger" w:hAnsi="Schiphol Frutiger" w:hint="default"/>
        <w:b w:val="0"/>
        <w:i w:val="0"/>
        <w:color w:val="0000FF"/>
        <w:sz w:val="60"/>
        <w:szCs w:val="60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19837185"/>
    <w:multiLevelType w:val="hybridMultilevel"/>
    <w:tmpl w:val="7C4CF08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B9A199E"/>
    <w:multiLevelType w:val="hybridMultilevel"/>
    <w:tmpl w:val="5F2EDF5E"/>
    <w:lvl w:ilvl="0" w:tplc="2884CB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CCC7B2D"/>
    <w:multiLevelType w:val="hybridMultilevel"/>
    <w:tmpl w:val="684CA608"/>
    <w:lvl w:ilvl="0" w:tplc="04130019">
      <w:start w:val="1"/>
      <w:numFmt w:val="lowerLetter"/>
      <w:lvlText w:val="%1."/>
      <w:lvlJc w:val="left"/>
      <w:pPr>
        <w:ind w:left="1778" w:hanging="360"/>
      </w:pPr>
    </w:lvl>
    <w:lvl w:ilvl="1" w:tplc="04130019" w:tentative="1">
      <w:start w:val="1"/>
      <w:numFmt w:val="lowerLetter"/>
      <w:lvlText w:val="%2."/>
      <w:lvlJc w:val="left"/>
      <w:pPr>
        <w:ind w:left="2498" w:hanging="360"/>
      </w:pPr>
    </w:lvl>
    <w:lvl w:ilvl="2" w:tplc="0413001B" w:tentative="1">
      <w:start w:val="1"/>
      <w:numFmt w:val="lowerRoman"/>
      <w:lvlText w:val="%3."/>
      <w:lvlJc w:val="right"/>
      <w:pPr>
        <w:ind w:left="3218" w:hanging="180"/>
      </w:pPr>
    </w:lvl>
    <w:lvl w:ilvl="3" w:tplc="0413000F" w:tentative="1">
      <w:start w:val="1"/>
      <w:numFmt w:val="decimal"/>
      <w:lvlText w:val="%4."/>
      <w:lvlJc w:val="left"/>
      <w:pPr>
        <w:ind w:left="3938" w:hanging="360"/>
      </w:pPr>
    </w:lvl>
    <w:lvl w:ilvl="4" w:tplc="04130019" w:tentative="1">
      <w:start w:val="1"/>
      <w:numFmt w:val="lowerLetter"/>
      <w:lvlText w:val="%5."/>
      <w:lvlJc w:val="left"/>
      <w:pPr>
        <w:ind w:left="4658" w:hanging="360"/>
      </w:pPr>
    </w:lvl>
    <w:lvl w:ilvl="5" w:tplc="0413001B" w:tentative="1">
      <w:start w:val="1"/>
      <w:numFmt w:val="lowerRoman"/>
      <w:lvlText w:val="%6."/>
      <w:lvlJc w:val="right"/>
      <w:pPr>
        <w:ind w:left="5378" w:hanging="180"/>
      </w:pPr>
    </w:lvl>
    <w:lvl w:ilvl="6" w:tplc="0413000F" w:tentative="1">
      <w:start w:val="1"/>
      <w:numFmt w:val="decimal"/>
      <w:lvlText w:val="%7."/>
      <w:lvlJc w:val="left"/>
      <w:pPr>
        <w:ind w:left="6098" w:hanging="360"/>
      </w:pPr>
    </w:lvl>
    <w:lvl w:ilvl="7" w:tplc="04130019" w:tentative="1">
      <w:start w:val="1"/>
      <w:numFmt w:val="lowerLetter"/>
      <w:lvlText w:val="%8."/>
      <w:lvlJc w:val="left"/>
      <w:pPr>
        <w:ind w:left="6818" w:hanging="360"/>
      </w:pPr>
    </w:lvl>
    <w:lvl w:ilvl="8" w:tplc="0413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1CD548E1"/>
    <w:multiLevelType w:val="multilevel"/>
    <w:tmpl w:val="0B9A5A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1CE246CF"/>
    <w:multiLevelType w:val="hybridMultilevel"/>
    <w:tmpl w:val="C01EE5A6"/>
    <w:lvl w:ilvl="0" w:tplc="CC48725A">
      <w:start w:val="1"/>
      <w:numFmt w:val="bullet"/>
      <w:pStyle w:val="Listbrackets"/>
      <w:lvlText w:val=""/>
      <w:lvlJc w:val="left"/>
      <w:pPr>
        <w:ind w:left="720" w:hanging="360"/>
      </w:pPr>
      <w:rPr>
        <w:rFonts w:ascii="Symbol" w:hAnsi="Symbol" w:hint="default"/>
        <w:spacing w:val="260"/>
        <w:w w:val="10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DD654C3"/>
    <w:multiLevelType w:val="hybridMultilevel"/>
    <w:tmpl w:val="221CDD20"/>
    <w:lvl w:ilvl="0" w:tplc="4420FDD4">
      <w:start w:val="1"/>
      <w:numFmt w:val="decimal"/>
      <w:pStyle w:val="SchipholStyleInhoudsopgave"/>
      <w:lvlText w:val="%1."/>
      <w:lvlJc w:val="left"/>
      <w:pPr>
        <w:ind w:left="720" w:hanging="360"/>
      </w:pPr>
      <w:rPr>
        <w:rFonts w:ascii="Schiphol Frutiger" w:hAnsi="Schiphol Frutiger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3BE6F30"/>
    <w:multiLevelType w:val="hybridMultilevel"/>
    <w:tmpl w:val="BD9A4ED2"/>
    <w:lvl w:ilvl="0" w:tplc="04DE17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6705C16"/>
    <w:multiLevelType w:val="hybridMultilevel"/>
    <w:tmpl w:val="FA54FE70"/>
    <w:lvl w:ilvl="0" w:tplc="EC5E92E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26E442E8"/>
    <w:multiLevelType w:val="hybridMultilevel"/>
    <w:tmpl w:val="13A27AE0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183E15"/>
    <w:multiLevelType w:val="hybridMultilevel"/>
    <w:tmpl w:val="E3188A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4D3E5B"/>
    <w:multiLevelType w:val="hybridMultilevel"/>
    <w:tmpl w:val="8A92A3A2"/>
    <w:lvl w:ilvl="0" w:tplc="F5B4A0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F9B7038"/>
    <w:multiLevelType w:val="hybridMultilevel"/>
    <w:tmpl w:val="6430DCBA"/>
    <w:lvl w:ilvl="0" w:tplc="7F7AFF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D36FFC"/>
    <w:multiLevelType w:val="multilevel"/>
    <w:tmpl w:val="C7E66F10"/>
    <w:lvl w:ilvl="0">
      <w:start w:val="1"/>
      <w:numFmt w:val="decimal"/>
      <w:lvlText w:val="%1"/>
      <w:lvlJc w:val="left"/>
      <w:pPr>
        <w:ind w:left="786" w:hanging="360"/>
      </w:pPr>
      <w:rPr>
        <w:rFonts w:ascii="Schiphol Frutiger" w:hAnsi="Schiphol Frutiger" w:hint="default"/>
        <w:b w:val="0"/>
        <w:i w:val="0"/>
        <w:color w:val="0000FF"/>
        <w:sz w:val="60"/>
        <w:szCs w:val="60"/>
      </w:rPr>
    </w:lvl>
    <w:lvl w:ilvl="1">
      <w:start w:val="1"/>
      <w:numFmt w:val="decimal"/>
      <w:lvlText w:val="%1.%2"/>
      <w:lvlJc w:val="left"/>
      <w:pPr>
        <w:ind w:left="718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4EC47EB7"/>
    <w:multiLevelType w:val="multilevel"/>
    <w:tmpl w:val="054EE6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A814309"/>
    <w:multiLevelType w:val="hybridMultilevel"/>
    <w:tmpl w:val="C4941C6E"/>
    <w:lvl w:ilvl="0" w:tplc="1C9A9426">
      <w:start w:val="1"/>
      <w:numFmt w:val="decimal"/>
      <w:lvlText w:val="Task %1."/>
      <w:lvlJc w:val="left"/>
      <w:pPr>
        <w:ind w:left="1069" w:hanging="360"/>
      </w:pPr>
      <w:rPr>
        <w:rFonts w:hint="default"/>
        <w:b/>
      </w:rPr>
    </w:lvl>
    <w:lvl w:ilvl="1" w:tplc="04130019">
      <w:start w:val="1"/>
      <w:numFmt w:val="lowerLetter"/>
      <w:lvlText w:val="%2."/>
      <w:lvlJc w:val="left"/>
      <w:pPr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5D072F33"/>
    <w:multiLevelType w:val="hybridMultilevel"/>
    <w:tmpl w:val="D706813E"/>
    <w:lvl w:ilvl="0" w:tplc="53A65C92">
      <w:start w:val="1"/>
      <w:numFmt w:val="decimal"/>
      <w:pStyle w:val="SchipholStyleParagraafkopjeInhoudsopgave"/>
      <w:lvlText w:val="%1."/>
      <w:lvlJc w:val="left"/>
      <w:pPr>
        <w:ind w:left="720" w:hanging="360"/>
      </w:pPr>
      <w:rPr>
        <w:rFonts w:ascii="Schiphol Frutiger" w:hAnsi="Schiphol Frutiger" w:hint="default"/>
        <w:b/>
        <w:i w:val="0"/>
        <w:color w:val="000000" w:themeColor="text1"/>
        <w:sz w:val="1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BE612B"/>
    <w:multiLevelType w:val="hybridMultilevel"/>
    <w:tmpl w:val="1130E242"/>
    <w:lvl w:ilvl="0" w:tplc="B7F859C8">
      <w:start w:val="1"/>
      <w:numFmt w:val="decimal"/>
      <w:pStyle w:val="Listnumbers"/>
      <w:lvlText w:val="%1."/>
      <w:lvlJc w:val="left"/>
      <w:pPr>
        <w:ind w:left="1080" w:hanging="360"/>
      </w:p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38708CE"/>
    <w:multiLevelType w:val="hybridMultilevel"/>
    <w:tmpl w:val="D97E77B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AD424DD"/>
    <w:multiLevelType w:val="hybridMultilevel"/>
    <w:tmpl w:val="E0AEEDD0"/>
    <w:lvl w:ilvl="0" w:tplc="3AAE9572">
      <w:start w:val="1"/>
      <w:numFmt w:val="decimal"/>
      <w:lvlText w:val="%1."/>
      <w:lvlJc w:val="left"/>
      <w:pPr>
        <w:ind w:left="720" w:hanging="360"/>
      </w:pPr>
      <w:rPr>
        <w:rFonts w:ascii="Schiphol Frutiger" w:hAnsi="Schiphol Frutiger" w:hint="default"/>
        <w:b/>
        <w:i w:val="0"/>
        <w:color w:val="0000FF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C55EDA"/>
    <w:multiLevelType w:val="hybridMultilevel"/>
    <w:tmpl w:val="C23E4094"/>
    <w:lvl w:ilvl="0" w:tplc="04DE17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4B2133"/>
    <w:multiLevelType w:val="hybridMultilevel"/>
    <w:tmpl w:val="4894C91A"/>
    <w:lvl w:ilvl="0" w:tplc="879E6020">
      <w:start w:val="1"/>
      <w:numFmt w:val="lowerLetter"/>
      <w:lvlText w:val="(%1)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3" w15:restartNumberingAfterBreak="0">
    <w:nsid w:val="718B2D99"/>
    <w:multiLevelType w:val="hybridMultilevel"/>
    <w:tmpl w:val="7F38E560"/>
    <w:lvl w:ilvl="0" w:tplc="9864C3D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221375"/>
    <w:multiLevelType w:val="multilevel"/>
    <w:tmpl w:val="1130E24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A9F6FE8"/>
    <w:multiLevelType w:val="multilevel"/>
    <w:tmpl w:val="E2821D9E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718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23"/>
  </w:num>
  <w:num w:numId="2">
    <w:abstractNumId w:val="26"/>
  </w:num>
  <w:num w:numId="3">
    <w:abstractNumId w:val="43"/>
  </w:num>
  <w:num w:numId="4">
    <w:abstractNumId w:val="38"/>
  </w:num>
  <w:num w:numId="5">
    <w:abstractNumId w:val="11"/>
  </w:num>
  <w:num w:numId="6">
    <w:abstractNumId w:val="37"/>
  </w:num>
  <w:num w:numId="7">
    <w:abstractNumId w:val="27"/>
  </w:num>
  <w:num w:numId="8">
    <w:abstractNumId w:val="40"/>
  </w:num>
  <w:num w:numId="9">
    <w:abstractNumId w:val="33"/>
  </w:num>
  <w:num w:numId="10">
    <w:abstractNumId w:val="41"/>
  </w:num>
  <w:num w:numId="11">
    <w:abstractNumId w:val="15"/>
  </w:num>
  <w:num w:numId="12">
    <w:abstractNumId w:val="10"/>
  </w:num>
  <w:num w:numId="13">
    <w:abstractNumId w:val="28"/>
  </w:num>
  <w:num w:numId="14">
    <w:abstractNumId w:val="45"/>
  </w:num>
  <w:num w:numId="15">
    <w:abstractNumId w:val="44"/>
  </w:num>
  <w:num w:numId="16">
    <w:abstractNumId w:val="9"/>
  </w:num>
  <w:num w:numId="17">
    <w:abstractNumId w:val="8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42"/>
  </w:num>
  <w:num w:numId="29">
    <w:abstractNumId w:val="20"/>
  </w:num>
  <w:num w:numId="30">
    <w:abstractNumId w:val="31"/>
  </w:num>
  <w:num w:numId="31">
    <w:abstractNumId w:val="36"/>
  </w:num>
  <w:num w:numId="32">
    <w:abstractNumId w:val="21"/>
  </w:num>
  <w:num w:numId="33">
    <w:abstractNumId w:val="12"/>
  </w:num>
  <w:num w:numId="34">
    <w:abstractNumId w:val="34"/>
  </w:num>
  <w:num w:numId="35">
    <w:abstractNumId w:val="13"/>
  </w:num>
  <w:num w:numId="36">
    <w:abstractNumId w:val="19"/>
  </w:num>
  <w:num w:numId="37">
    <w:abstractNumId w:val="24"/>
  </w:num>
  <w:num w:numId="38">
    <w:abstractNumId w:val="25"/>
  </w:num>
  <w:num w:numId="39">
    <w:abstractNumId w:val="18"/>
  </w:num>
  <w:num w:numId="40">
    <w:abstractNumId w:val="16"/>
  </w:num>
  <w:num w:numId="41">
    <w:abstractNumId w:val="35"/>
  </w:num>
  <w:num w:numId="42">
    <w:abstractNumId w:val="32"/>
  </w:num>
  <w:num w:numId="43">
    <w:abstractNumId w:val="30"/>
  </w:num>
  <w:num w:numId="44">
    <w:abstractNumId w:val="39"/>
  </w:num>
  <w:num w:numId="45">
    <w:abstractNumId w:val="17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7AE"/>
    <w:rsid w:val="00003B62"/>
    <w:rsid w:val="00010C03"/>
    <w:rsid w:val="00010EEA"/>
    <w:rsid w:val="00011621"/>
    <w:rsid w:val="00013482"/>
    <w:rsid w:val="00013539"/>
    <w:rsid w:val="00013F4D"/>
    <w:rsid w:val="00015194"/>
    <w:rsid w:val="000164EE"/>
    <w:rsid w:val="000166E1"/>
    <w:rsid w:val="00020756"/>
    <w:rsid w:val="00022D2C"/>
    <w:rsid w:val="00024774"/>
    <w:rsid w:val="00025458"/>
    <w:rsid w:val="0002720E"/>
    <w:rsid w:val="00027380"/>
    <w:rsid w:val="00027557"/>
    <w:rsid w:val="00027697"/>
    <w:rsid w:val="0003143A"/>
    <w:rsid w:val="00031C89"/>
    <w:rsid w:val="0003361C"/>
    <w:rsid w:val="00043D9D"/>
    <w:rsid w:val="0004416F"/>
    <w:rsid w:val="000448D6"/>
    <w:rsid w:val="00045BB6"/>
    <w:rsid w:val="00046974"/>
    <w:rsid w:val="00047EE5"/>
    <w:rsid w:val="000534FE"/>
    <w:rsid w:val="0005496B"/>
    <w:rsid w:val="00055B1A"/>
    <w:rsid w:val="00055B5B"/>
    <w:rsid w:val="00057357"/>
    <w:rsid w:val="0006043F"/>
    <w:rsid w:val="00062EC3"/>
    <w:rsid w:val="00070C57"/>
    <w:rsid w:val="00071340"/>
    <w:rsid w:val="0007527B"/>
    <w:rsid w:val="0007759D"/>
    <w:rsid w:val="00077B75"/>
    <w:rsid w:val="00080738"/>
    <w:rsid w:val="00080F6E"/>
    <w:rsid w:val="00082F97"/>
    <w:rsid w:val="000841D9"/>
    <w:rsid w:val="000847CF"/>
    <w:rsid w:val="000857DD"/>
    <w:rsid w:val="00087E3C"/>
    <w:rsid w:val="00093380"/>
    <w:rsid w:val="00094629"/>
    <w:rsid w:val="00095255"/>
    <w:rsid w:val="0009599C"/>
    <w:rsid w:val="000A06C6"/>
    <w:rsid w:val="000A16F0"/>
    <w:rsid w:val="000A224D"/>
    <w:rsid w:val="000A518D"/>
    <w:rsid w:val="000A5BBC"/>
    <w:rsid w:val="000A60B2"/>
    <w:rsid w:val="000A7283"/>
    <w:rsid w:val="000B0E90"/>
    <w:rsid w:val="000B3887"/>
    <w:rsid w:val="000B7F23"/>
    <w:rsid w:val="000C10AF"/>
    <w:rsid w:val="000C1BB7"/>
    <w:rsid w:val="000C1CA0"/>
    <w:rsid w:val="000C1DFE"/>
    <w:rsid w:val="000C23C6"/>
    <w:rsid w:val="000C3955"/>
    <w:rsid w:val="000C3DF8"/>
    <w:rsid w:val="000C445D"/>
    <w:rsid w:val="000C4678"/>
    <w:rsid w:val="000C4B17"/>
    <w:rsid w:val="000C587C"/>
    <w:rsid w:val="000C5D24"/>
    <w:rsid w:val="000C6CCD"/>
    <w:rsid w:val="000D2543"/>
    <w:rsid w:val="000D316E"/>
    <w:rsid w:val="000D5F05"/>
    <w:rsid w:val="000E5DDA"/>
    <w:rsid w:val="000F07AA"/>
    <w:rsid w:val="000F2AFF"/>
    <w:rsid w:val="000F2CB6"/>
    <w:rsid w:val="000F3E67"/>
    <w:rsid w:val="000F3F6D"/>
    <w:rsid w:val="000F4384"/>
    <w:rsid w:val="000F62D2"/>
    <w:rsid w:val="000F7F10"/>
    <w:rsid w:val="0010231F"/>
    <w:rsid w:val="00111683"/>
    <w:rsid w:val="001124BC"/>
    <w:rsid w:val="001145D0"/>
    <w:rsid w:val="001207AE"/>
    <w:rsid w:val="0012099A"/>
    <w:rsid w:val="00121307"/>
    <w:rsid w:val="001213E5"/>
    <w:rsid w:val="00122C0B"/>
    <w:rsid w:val="001256B3"/>
    <w:rsid w:val="00127B75"/>
    <w:rsid w:val="00132C02"/>
    <w:rsid w:val="001348B6"/>
    <w:rsid w:val="00134F9F"/>
    <w:rsid w:val="00135101"/>
    <w:rsid w:val="001360D9"/>
    <w:rsid w:val="001434BF"/>
    <w:rsid w:val="001464AA"/>
    <w:rsid w:val="001502F3"/>
    <w:rsid w:val="00152B6B"/>
    <w:rsid w:val="001545E3"/>
    <w:rsid w:val="001603C8"/>
    <w:rsid w:val="0016103D"/>
    <w:rsid w:val="0016183B"/>
    <w:rsid w:val="00162977"/>
    <w:rsid w:val="00165B45"/>
    <w:rsid w:val="001664DD"/>
    <w:rsid w:val="0016785F"/>
    <w:rsid w:val="00170A4C"/>
    <w:rsid w:val="00170A8C"/>
    <w:rsid w:val="00171507"/>
    <w:rsid w:val="001715CE"/>
    <w:rsid w:val="001749FD"/>
    <w:rsid w:val="001764C7"/>
    <w:rsid w:val="00180BC7"/>
    <w:rsid w:val="00184581"/>
    <w:rsid w:val="00184A42"/>
    <w:rsid w:val="00185451"/>
    <w:rsid w:val="0018598B"/>
    <w:rsid w:val="00186CDC"/>
    <w:rsid w:val="00190D64"/>
    <w:rsid w:val="00191C62"/>
    <w:rsid w:val="001928E6"/>
    <w:rsid w:val="00197790"/>
    <w:rsid w:val="00197DDA"/>
    <w:rsid w:val="001A0063"/>
    <w:rsid w:val="001A1BCE"/>
    <w:rsid w:val="001A1EA5"/>
    <w:rsid w:val="001A4406"/>
    <w:rsid w:val="001A54E1"/>
    <w:rsid w:val="001A6FD2"/>
    <w:rsid w:val="001B031F"/>
    <w:rsid w:val="001B30E5"/>
    <w:rsid w:val="001B3706"/>
    <w:rsid w:val="001B41E3"/>
    <w:rsid w:val="001B5E3D"/>
    <w:rsid w:val="001B745E"/>
    <w:rsid w:val="001C0363"/>
    <w:rsid w:val="001C1865"/>
    <w:rsid w:val="001C1A01"/>
    <w:rsid w:val="001C4216"/>
    <w:rsid w:val="001D1DD4"/>
    <w:rsid w:val="001D2144"/>
    <w:rsid w:val="001D2792"/>
    <w:rsid w:val="001D410E"/>
    <w:rsid w:val="001D47B5"/>
    <w:rsid w:val="001D48B1"/>
    <w:rsid w:val="001D68DF"/>
    <w:rsid w:val="001E1F8A"/>
    <w:rsid w:val="001E336A"/>
    <w:rsid w:val="001E4B62"/>
    <w:rsid w:val="001E5E13"/>
    <w:rsid w:val="001E73E2"/>
    <w:rsid w:val="001F2125"/>
    <w:rsid w:val="001F2CD4"/>
    <w:rsid w:val="001F30C1"/>
    <w:rsid w:val="001F43F4"/>
    <w:rsid w:val="00200213"/>
    <w:rsid w:val="00203C20"/>
    <w:rsid w:val="0021547E"/>
    <w:rsid w:val="00215B4C"/>
    <w:rsid w:val="0021605F"/>
    <w:rsid w:val="002204CE"/>
    <w:rsid w:val="002216A1"/>
    <w:rsid w:val="00222750"/>
    <w:rsid w:val="00223290"/>
    <w:rsid w:val="00225684"/>
    <w:rsid w:val="0022666C"/>
    <w:rsid w:val="00227E30"/>
    <w:rsid w:val="00231FFB"/>
    <w:rsid w:val="00232BBE"/>
    <w:rsid w:val="00235E3F"/>
    <w:rsid w:val="0023780A"/>
    <w:rsid w:val="002378C9"/>
    <w:rsid w:val="00242EB4"/>
    <w:rsid w:val="00243538"/>
    <w:rsid w:val="00244258"/>
    <w:rsid w:val="002445CA"/>
    <w:rsid w:val="00244CDE"/>
    <w:rsid w:val="00245C13"/>
    <w:rsid w:val="00246462"/>
    <w:rsid w:val="00247494"/>
    <w:rsid w:val="002502F6"/>
    <w:rsid w:val="002513D6"/>
    <w:rsid w:val="002515A8"/>
    <w:rsid w:val="00251C0E"/>
    <w:rsid w:val="002559C3"/>
    <w:rsid w:val="002572B2"/>
    <w:rsid w:val="002609DB"/>
    <w:rsid w:val="00267BBE"/>
    <w:rsid w:val="00267F50"/>
    <w:rsid w:val="00267F57"/>
    <w:rsid w:val="00271FBF"/>
    <w:rsid w:val="002727A6"/>
    <w:rsid w:val="0027305B"/>
    <w:rsid w:val="00274194"/>
    <w:rsid w:val="002756A4"/>
    <w:rsid w:val="002808DC"/>
    <w:rsid w:val="00281936"/>
    <w:rsid w:val="00281BF4"/>
    <w:rsid w:val="0028227A"/>
    <w:rsid w:val="00282AC2"/>
    <w:rsid w:val="00284AF3"/>
    <w:rsid w:val="00291CFF"/>
    <w:rsid w:val="00292430"/>
    <w:rsid w:val="002939FB"/>
    <w:rsid w:val="0029471F"/>
    <w:rsid w:val="00296298"/>
    <w:rsid w:val="00296BDF"/>
    <w:rsid w:val="002A1552"/>
    <w:rsid w:val="002A1635"/>
    <w:rsid w:val="002A65A3"/>
    <w:rsid w:val="002A73E9"/>
    <w:rsid w:val="002A7A25"/>
    <w:rsid w:val="002B3E2A"/>
    <w:rsid w:val="002B4832"/>
    <w:rsid w:val="002B4ED2"/>
    <w:rsid w:val="002B7610"/>
    <w:rsid w:val="002C066A"/>
    <w:rsid w:val="002C1959"/>
    <w:rsid w:val="002C5E1B"/>
    <w:rsid w:val="002D11E3"/>
    <w:rsid w:val="002D1470"/>
    <w:rsid w:val="002D4C61"/>
    <w:rsid w:val="002D5630"/>
    <w:rsid w:val="002D571A"/>
    <w:rsid w:val="002E1121"/>
    <w:rsid w:val="002E1227"/>
    <w:rsid w:val="002E37CC"/>
    <w:rsid w:val="002E3FD7"/>
    <w:rsid w:val="002E4D31"/>
    <w:rsid w:val="002F023A"/>
    <w:rsid w:val="002F1139"/>
    <w:rsid w:val="002F23C4"/>
    <w:rsid w:val="002F6D2D"/>
    <w:rsid w:val="002F7034"/>
    <w:rsid w:val="003026F2"/>
    <w:rsid w:val="003031D5"/>
    <w:rsid w:val="0030354B"/>
    <w:rsid w:val="00304A44"/>
    <w:rsid w:val="00306974"/>
    <w:rsid w:val="003103F7"/>
    <w:rsid w:val="00311152"/>
    <w:rsid w:val="0031249E"/>
    <w:rsid w:val="0031388B"/>
    <w:rsid w:val="00314523"/>
    <w:rsid w:val="00314EEA"/>
    <w:rsid w:val="00315ADC"/>
    <w:rsid w:val="00316506"/>
    <w:rsid w:val="00320BF8"/>
    <w:rsid w:val="003217E4"/>
    <w:rsid w:val="003236AC"/>
    <w:rsid w:val="00325344"/>
    <w:rsid w:val="00325E13"/>
    <w:rsid w:val="0032637C"/>
    <w:rsid w:val="003273C5"/>
    <w:rsid w:val="003316B9"/>
    <w:rsid w:val="00335350"/>
    <w:rsid w:val="003355F5"/>
    <w:rsid w:val="003370C7"/>
    <w:rsid w:val="0034146F"/>
    <w:rsid w:val="00342178"/>
    <w:rsid w:val="0035014F"/>
    <w:rsid w:val="0035157D"/>
    <w:rsid w:val="00352ED1"/>
    <w:rsid w:val="003553B5"/>
    <w:rsid w:val="00355F90"/>
    <w:rsid w:val="00360DA5"/>
    <w:rsid w:val="00362338"/>
    <w:rsid w:val="00362EA9"/>
    <w:rsid w:val="00363280"/>
    <w:rsid w:val="00363DEB"/>
    <w:rsid w:val="00364721"/>
    <w:rsid w:val="003647D1"/>
    <w:rsid w:val="003647E0"/>
    <w:rsid w:val="003651F1"/>
    <w:rsid w:val="003674C9"/>
    <w:rsid w:val="00367803"/>
    <w:rsid w:val="00371C8C"/>
    <w:rsid w:val="00371F28"/>
    <w:rsid w:val="00372961"/>
    <w:rsid w:val="00372EE0"/>
    <w:rsid w:val="00376493"/>
    <w:rsid w:val="00376E70"/>
    <w:rsid w:val="003770B9"/>
    <w:rsid w:val="00381957"/>
    <w:rsid w:val="0038601E"/>
    <w:rsid w:val="00386153"/>
    <w:rsid w:val="00386401"/>
    <w:rsid w:val="00390A76"/>
    <w:rsid w:val="00390F65"/>
    <w:rsid w:val="00391136"/>
    <w:rsid w:val="003940B0"/>
    <w:rsid w:val="00394A28"/>
    <w:rsid w:val="00394A55"/>
    <w:rsid w:val="00395243"/>
    <w:rsid w:val="003A0B39"/>
    <w:rsid w:val="003A2C99"/>
    <w:rsid w:val="003A32F8"/>
    <w:rsid w:val="003A6404"/>
    <w:rsid w:val="003A6955"/>
    <w:rsid w:val="003A6BE7"/>
    <w:rsid w:val="003A72AF"/>
    <w:rsid w:val="003A7506"/>
    <w:rsid w:val="003C0CD5"/>
    <w:rsid w:val="003C2B0E"/>
    <w:rsid w:val="003C2B2F"/>
    <w:rsid w:val="003C3307"/>
    <w:rsid w:val="003D43ED"/>
    <w:rsid w:val="003E0F2C"/>
    <w:rsid w:val="003E17F2"/>
    <w:rsid w:val="003E28CF"/>
    <w:rsid w:val="003E5E04"/>
    <w:rsid w:val="003E74E5"/>
    <w:rsid w:val="003E79CB"/>
    <w:rsid w:val="003F72F4"/>
    <w:rsid w:val="003F77BE"/>
    <w:rsid w:val="003F7C62"/>
    <w:rsid w:val="0040031F"/>
    <w:rsid w:val="00401F98"/>
    <w:rsid w:val="004021C5"/>
    <w:rsid w:val="00402EF1"/>
    <w:rsid w:val="00406DC0"/>
    <w:rsid w:val="004102D2"/>
    <w:rsid w:val="00410A17"/>
    <w:rsid w:val="00411291"/>
    <w:rsid w:val="00414AF4"/>
    <w:rsid w:val="00421BFF"/>
    <w:rsid w:val="00421F88"/>
    <w:rsid w:val="00423A68"/>
    <w:rsid w:val="004258A9"/>
    <w:rsid w:val="00430870"/>
    <w:rsid w:val="004320A5"/>
    <w:rsid w:val="004321F4"/>
    <w:rsid w:val="00432EC2"/>
    <w:rsid w:val="00433619"/>
    <w:rsid w:val="00435EC3"/>
    <w:rsid w:val="00437565"/>
    <w:rsid w:val="004377D5"/>
    <w:rsid w:val="00437A12"/>
    <w:rsid w:val="00437B40"/>
    <w:rsid w:val="00442546"/>
    <w:rsid w:val="004450F7"/>
    <w:rsid w:val="00451476"/>
    <w:rsid w:val="00451C99"/>
    <w:rsid w:val="004526F0"/>
    <w:rsid w:val="00453CC0"/>
    <w:rsid w:val="004552F3"/>
    <w:rsid w:val="00455DFC"/>
    <w:rsid w:val="00460278"/>
    <w:rsid w:val="004616E5"/>
    <w:rsid w:val="0046584A"/>
    <w:rsid w:val="00465BFF"/>
    <w:rsid w:val="00467B66"/>
    <w:rsid w:val="0047116F"/>
    <w:rsid w:val="00471F34"/>
    <w:rsid w:val="00472B61"/>
    <w:rsid w:val="00473B0D"/>
    <w:rsid w:val="0047413A"/>
    <w:rsid w:val="00477299"/>
    <w:rsid w:val="004804EF"/>
    <w:rsid w:val="00481242"/>
    <w:rsid w:val="004870EA"/>
    <w:rsid w:val="00487539"/>
    <w:rsid w:val="00487660"/>
    <w:rsid w:val="00490EE8"/>
    <w:rsid w:val="00491BED"/>
    <w:rsid w:val="004929FF"/>
    <w:rsid w:val="00495061"/>
    <w:rsid w:val="00496AF1"/>
    <w:rsid w:val="004A08AD"/>
    <w:rsid w:val="004A14AC"/>
    <w:rsid w:val="004A3348"/>
    <w:rsid w:val="004A5ADD"/>
    <w:rsid w:val="004A6256"/>
    <w:rsid w:val="004A7560"/>
    <w:rsid w:val="004A7B35"/>
    <w:rsid w:val="004B2250"/>
    <w:rsid w:val="004B71ED"/>
    <w:rsid w:val="004C39E4"/>
    <w:rsid w:val="004C740E"/>
    <w:rsid w:val="004C7A83"/>
    <w:rsid w:val="004D23C5"/>
    <w:rsid w:val="004E0C4C"/>
    <w:rsid w:val="004E21F6"/>
    <w:rsid w:val="004E2AAB"/>
    <w:rsid w:val="004E4CC2"/>
    <w:rsid w:val="004E551E"/>
    <w:rsid w:val="004E72FB"/>
    <w:rsid w:val="004F16FA"/>
    <w:rsid w:val="004F1D2D"/>
    <w:rsid w:val="004F20EE"/>
    <w:rsid w:val="004F294F"/>
    <w:rsid w:val="004F324E"/>
    <w:rsid w:val="004F367B"/>
    <w:rsid w:val="004F3EA1"/>
    <w:rsid w:val="004F403D"/>
    <w:rsid w:val="004F44A7"/>
    <w:rsid w:val="004F4C88"/>
    <w:rsid w:val="004F61E8"/>
    <w:rsid w:val="004F6A15"/>
    <w:rsid w:val="004F7C92"/>
    <w:rsid w:val="004F7EEF"/>
    <w:rsid w:val="00504F43"/>
    <w:rsid w:val="005123FF"/>
    <w:rsid w:val="00513220"/>
    <w:rsid w:val="0051385B"/>
    <w:rsid w:val="00514043"/>
    <w:rsid w:val="0051755D"/>
    <w:rsid w:val="0052040E"/>
    <w:rsid w:val="005239B3"/>
    <w:rsid w:val="00525683"/>
    <w:rsid w:val="00530207"/>
    <w:rsid w:val="005317B9"/>
    <w:rsid w:val="005343B7"/>
    <w:rsid w:val="005356E9"/>
    <w:rsid w:val="005361F1"/>
    <w:rsid w:val="005417D7"/>
    <w:rsid w:val="00542F20"/>
    <w:rsid w:val="00550AD6"/>
    <w:rsid w:val="00554C1E"/>
    <w:rsid w:val="0056051B"/>
    <w:rsid w:val="00560708"/>
    <w:rsid w:val="00560784"/>
    <w:rsid w:val="005611CC"/>
    <w:rsid w:val="00563072"/>
    <w:rsid w:val="0056338E"/>
    <w:rsid w:val="00563ABC"/>
    <w:rsid w:val="00565AC6"/>
    <w:rsid w:val="00573C99"/>
    <w:rsid w:val="00584630"/>
    <w:rsid w:val="00585E7F"/>
    <w:rsid w:val="005867A2"/>
    <w:rsid w:val="005870CD"/>
    <w:rsid w:val="005909B3"/>
    <w:rsid w:val="00591575"/>
    <w:rsid w:val="005933D1"/>
    <w:rsid w:val="0059661B"/>
    <w:rsid w:val="005A00DC"/>
    <w:rsid w:val="005A0F62"/>
    <w:rsid w:val="005A1706"/>
    <w:rsid w:val="005A282C"/>
    <w:rsid w:val="005A68D3"/>
    <w:rsid w:val="005A783C"/>
    <w:rsid w:val="005B15CF"/>
    <w:rsid w:val="005B2A86"/>
    <w:rsid w:val="005B5ABD"/>
    <w:rsid w:val="005B62EB"/>
    <w:rsid w:val="005B7796"/>
    <w:rsid w:val="005B7C45"/>
    <w:rsid w:val="005C7DEE"/>
    <w:rsid w:val="005C7F7A"/>
    <w:rsid w:val="005D06C6"/>
    <w:rsid w:val="005D0E22"/>
    <w:rsid w:val="005D2A0F"/>
    <w:rsid w:val="005D34BE"/>
    <w:rsid w:val="005D68BA"/>
    <w:rsid w:val="005D7A10"/>
    <w:rsid w:val="005E15A5"/>
    <w:rsid w:val="005E3259"/>
    <w:rsid w:val="005E635B"/>
    <w:rsid w:val="005F0355"/>
    <w:rsid w:val="005F0C4E"/>
    <w:rsid w:val="005F170B"/>
    <w:rsid w:val="005F1933"/>
    <w:rsid w:val="005F77EE"/>
    <w:rsid w:val="005F78CF"/>
    <w:rsid w:val="006022D2"/>
    <w:rsid w:val="006027C9"/>
    <w:rsid w:val="00602A9B"/>
    <w:rsid w:val="00603867"/>
    <w:rsid w:val="00605625"/>
    <w:rsid w:val="006071C5"/>
    <w:rsid w:val="00607D0C"/>
    <w:rsid w:val="00610A59"/>
    <w:rsid w:val="00611D7A"/>
    <w:rsid w:val="00612B5F"/>
    <w:rsid w:val="006169D0"/>
    <w:rsid w:val="00630473"/>
    <w:rsid w:val="006327DF"/>
    <w:rsid w:val="0063304C"/>
    <w:rsid w:val="0063375B"/>
    <w:rsid w:val="006343E5"/>
    <w:rsid w:val="00634895"/>
    <w:rsid w:val="006348D7"/>
    <w:rsid w:val="0064041C"/>
    <w:rsid w:val="00644910"/>
    <w:rsid w:val="006449B0"/>
    <w:rsid w:val="0064706E"/>
    <w:rsid w:val="0064716F"/>
    <w:rsid w:val="00647440"/>
    <w:rsid w:val="00647C28"/>
    <w:rsid w:val="00650E3F"/>
    <w:rsid w:val="0065358A"/>
    <w:rsid w:val="00653F54"/>
    <w:rsid w:val="006602B8"/>
    <w:rsid w:val="006630D2"/>
    <w:rsid w:val="00663FED"/>
    <w:rsid w:val="006648F3"/>
    <w:rsid w:val="00665C36"/>
    <w:rsid w:val="00670D4C"/>
    <w:rsid w:val="00671D0F"/>
    <w:rsid w:val="006729EE"/>
    <w:rsid w:val="0067371F"/>
    <w:rsid w:val="00674070"/>
    <w:rsid w:val="00674FA0"/>
    <w:rsid w:val="006766CE"/>
    <w:rsid w:val="0067734C"/>
    <w:rsid w:val="00680333"/>
    <w:rsid w:val="0068079D"/>
    <w:rsid w:val="00683D42"/>
    <w:rsid w:val="00685A7D"/>
    <w:rsid w:val="00686127"/>
    <w:rsid w:val="00686C0D"/>
    <w:rsid w:val="0068755E"/>
    <w:rsid w:val="006904BD"/>
    <w:rsid w:val="00691129"/>
    <w:rsid w:val="00691701"/>
    <w:rsid w:val="00694BAE"/>
    <w:rsid w:val="006A168E"/>
    <w:rsid w:val="006A2062"/>
    <w:rsid w:val="006A411A"/>
    <w:rsid w:val="006A6DC1"/>
    <w:rsid w:val="006B36A8"/>
    <w:rsid w:val="006B467F"/>
    <w:rsid w:val="006C52E9"/>
    <w:rsid w:val="006C6FD4"/>
    <w:rsid w:val="006C7EC4"/>
    <w:rsid w:val="006D1C1E"/>
    <w:rsid w:val="006D2C9C"/>
    <w:rsid w:val="006D3BC4"/>
    <w:rsid w:val="006D4A51"/>
    <w:rsid w:val="006D6320"/>
    <w:rsid w:val="006D63E8"/>
    <w:rsid w:val="006D7A1C"/>
    <w:rsid w:val="006E0571"/>
    <w:rsid w:val="006E10AF"/>
    <w:rsid w:val="006E12F9"/>
    <w:rsid w:val="006E149A"/>
    <w:rsid w:val="006E38F5"/>
    <w:rsid w:val="006F1048"/>
    <w:rsid w:val="006F4CD1"/>
    <w:rsid w:val="006F6236"/>
    <w:rsid w:val="00701EE7"/>
    <w:rsid w:val="00705DAD"/>
    <w:rsid w:val="007118A7"/>
    <w:rsid w:val="007118B4"/>
    <w:rsid w:val="007121B8"/>
    <w:rsid w:val="007138AD"/>
    <w:rsid w:val="00713F10"/>
    <w:rsid w:val="007143F0"/>
    <w:rsid w:val="00714A59"/>
    <w:rsid w:val="0071569A"/>
    <w:rsid w:val="00715854"/>
    <w:rsid w:val="007217C1"/>
    <w:rsid w:val="00721BF4"/>
    <w:rsid w:val="007248C0"/>
    <w:rsid w:val="00724A6E"/>
    <w:rsid w:val="00726200"/>
    <w:rsid w:val="00730C62"/>
    <w:rsid w:val="00731C7D"/>
    <w:rsid w:val="00731ECF"/>
    <w:rsid w:val="00735AAB"/>
    <w:rsid w:val="00735C4D"/>
    <w:rsid w:val="007368B9"/>
    <w:rsid w:val="00737450"/>
    <w:rsid w:val="007375C2"/>
    <w:rsid w:val="00741711"/>
    <w:rsid w:val="007438B2"/>
    <w:rsid w:val="00743B85"/>
    <w:rsid w:val="00745209"/>
    <w:rsid w:val="00745B49"/>
    <w:rsid w:val="00750763"/>
    <w:rsid w:val="00752739"/>
    <w:rsid w:val="00753F55"/>
    <w:rsid w:val="00757BE1"/>
    <w:rsid w:val="00760E3C"/>
    <w:rsid w:val="00761999"/>
    <w:rsid w:val="00763547"/>
    <w:rsid w:val="0076570E"/>
    <w:rsid w:val="00767FCA"/>
    <w:rsid w:val="0077186F"/>
    <w:rsid w:val="00772332"/>
    <w:rsid w:val="00774FB5"/>
    <w:rsid w:val="00775128"/>
    <w:rsid w:val="00776C70"/>
    <w:rsid w:val="00783962"/>
    <w:rsid w:val="00783B59"/>
    <w:rsid w:val="0078620A"/>
    <w:rsid w:val="00786BD3"/>
    <w:rsid w:val="00786CE9"/>
    <w:rsid w:val="00791EB5"/>
    <w:rsid w:val="0079526A"/>
    <w:rsid w:val="007A19DA"/>
    <w:rsid w:val="007A1BA0"/>
    <w:rsid w:val="007A41B3"/>
    <w:rsid w:val="007A4686"/>
    <w:rsid w:val="007A5C5F"/>
    <w:rsid w:val="007A665C"/>
    <w:rsid w:val="007A6D6C"/>
    <w:rsid w:val="007B1533"/>
    <w:rsid w:val="007B1FA8"/>
    <w:rsid w:val="007B3559"/>
    <w:rsid w:val="007B482D"/>
    <w:rsid w:val="007B76B6"/>
    <w:rsid w:val="007C143E"/>
    <w:rsid w:val="007C2CD7"/>
    <w:rsid w:val="007C3328"/>
    <w:rsid w:val="007C4B7F"/>
    <w:rsid w:val="007C4BA9"/>
    <w:rsid w:val="007C521C"/>
    <w:rsid w:val="007C6F2B"/>
    <w:rsid w:val="007C76A0"/>
    <w:rsid w:val="007D093C"/>
    <w:rsid w:val="007D1E45"/>
    <w:rsid w:val="007D3868"/>
    <w:rsid w:val="007D386E"/>
    <w:rsid w:val="007D5034"/>
    <w:rsid w:val="007D7126"/>
    <w:rsid w:val="007E0123"/>
    <w:rsid w:val="007E0693"/>
    <w:rsid w:val="007E2062"/>
    <w:rsid w:val="007E24F8"/>
    <w:rsid w:val="007E3D53"/>
    <w:rsid w:val="007E4428"/>
    <w:rsid w:val="007E4E7D"/>
    <w:rsid w:val="007E5CBE"/>
    <w:rsid w:val="007E5FAD"/>
    <w:rsid w:val="007F0127"/>
    <w:rsid w:val="007F7E1B"/>
    <w:rsid w:val="00801C9F"/>
    <w:rsid w:val="00801FA8"/>
    <w:rsid w:val="00803E3C"/>
    <w:rsid w:val="00805B57"/>
    <w:rsid w:val="00805F82"/>
    <w:rsid w:val="00807FE8"/>
    <w:rsid w:val="00813F5B"/>
    <w:rsid w:val="00816080"/>
    <w:rsid w:val="00821278"/>
    <w:rsid w:val="00823A08"/>
    <w:rsid w:val="00824ADB"/>
    <w:rsid w:val="00824E5C"/>
    <w:rsid w:val="008255CD"/>
    <w:rsid w:val="00827DBB"/>
    <w:rsid w:val="00830D72"/>
    <w:rsid w:val="00833D6D"/>
    <w:rsid w:val="008348FD"/>
    <w:rsid w:val="00835F03"/>
    <w:rsid w:val="0083684E"/>
    <w:rsid w:val="0084133A"/>
    <w:rsid w:val="008414A4"/>
    <w:rsid w:val="00842D4E"/>
    <w:rsid w:val="0084382B"/>
    <w:rsid w:val="00843D59"/>
    <w:rsid w:val="00844B9F"/>
    <w:rsid w:val="00845EF4"/>
    <w:rsid w:val="0084791D"/>
    <w:rsid w:val="00850085"/>
    <w:rsid w:val="00854937"/>
    <w:rsid w:val="00855CAE"/>
    <w:rsid w:val="00861A8A"/>
    <w:rsid w:val="008624B3"/>
    <w:rsid w:val="00864ADF"/>
    <w:rsid w:val="00866464"/>
    <w:rsid w:val="00866CA9"/>
    <w:rsid w:val="00867378"/>
    <w:rsid w:val="008710B3"/>
    <w:rsid w:val="008734CD"/>
    <w:rsid w:val="0087586E"/>
    <w:rsid w:val="00880F1C"/>
    <w:rsid w:val="00880FEA"/>
    <w:rsid w:val="00884C42"/>
    <w:rsid w:val="008875DD"/>
    <w:rsid w:val="00891F9C"/>
    <w:rsid w:val="00892D70"/>
    <w:rsid w:val="008948E7"/>
    <w:rsid w:val="008958FB"/>
    <w:rsid w:val="00896162"/>
    <w:rsid w:val="008975D5"/>
    <w:rsid w:val="008A0B20"/>
    <w:rsid w:val="008A1EA1"/>
    <w:rsid w:val="008A3DD2"/>
    <w:rsid w:val="008A455F"/>
    <w:rsid w:val="008A7D7D"/>
    <w:rsid w:val="008B0493"/>
    <w:rsid w:val="008B1C81"/>
    <w:rsid w:val="008B2773"/>
    <w:rsid w:val="008B2FB3"/>
    <w:rsid w:val="008B3379"/>
    <w:rsid w:val="008B4492"/>
    <w:rsid w:val="008B69CB"/>
    <w:rsid w:val="008C0798"/>
    <w:rsid w:val="008C12F0"/>
    <w:rsid w:val="008C1E86"/>
    <w:rsid w:val="008C1F95"/>
    <w:rsid w:val="008C271A"/>
    <w:rsid w:val="008C335F"/>
    <w:rsid w:val="008C3FDB"/>
    <w:rsid w:val="008C4EA3"/>
    <w:rsid w:val="008C7CBF"/>
    <w:rsid w:val="008C7D24"/>
    <w:rsid w:val="008D0A00"/>
    <w:rsid w:val="008D29D3"/>
    <w:rsid w:val="008D2FF2"/>
    <w:rsid w:val="008D3367"/>
    <w:rsid w:val="008D4615"/>
    <w:rsid w:val="008D73B9"/>
    <w:rsid w:val="008D7E58"/>
    <w:rsid w:val="008E0A17"/>
    <w:rsid w:val="008E0F58"/>
    <w:rsid w:val="008E2272"/>
    <w:rsid w:val="008E47F2"/>
    <w:rsid w:val="008F325B"/>
    <w:rsid w:val="008F4549"/>
    <w:rsid w:val="008F55FE"/>
    <w:rsid w:val="008F5880"/>
    <w:rsid w:val="008F65AE"/>
    <w:rsid w:val="00901C2D"/>
    <w:rsid w:val="00901C73"/>
    <w:rsid w:val="009022A5"/>
    <w:rsid w:val="00906800"/>
    <w:rsid w:val="009103FE"/>
    <w:rsid w:val="009154CB"/>
    <w:rsid w:val="00915CE7"/>
    <w:rsid w:val="00917042"/>
    <w:rsid w:val="00922C53"/>
    <w:rsid w:val="00922FD4"/>
    <w:rsid w:val="00925473"/>
    <w:rsid w:val="00926A22"/>
    <w:rsid w:val="0093130E"/>
    <w:rsid w:val="00936494"/>
    <w:rsid w:val="00936B79"/>
    <w:rsid w:val="009411BE"/>
    <w:rsid w:val="0094154D"/>
    <w:rsid w:val="00942948"/>
    <w:rsid w:val="00944E17"/>
    <w:rsid w:val="009454DE"/>
    <w:rsid w:val="009472AF"/>
    <w:rsid w:val="00947D05"/>
    <w:rsid w:val="00954DD5"/>
    <w:rsid w:val="00956CB7"/>
    <w:rsid w:val="00962045"/>
    <w:rsid w:val="0096218A"/>
    <w:rsid w:val="009645A2"/>
    <w:rsid w:val="00965115"/>
    <w:rsid w:val="00965207"/>
    <w:rsid w:val="009656BA"/>
    <w:rsid w:val="00965B65"/>
    <w:rsid w:val="009673F8"/>
    <w:rsid w:val="009705B3"/>
    <w:rsid w:val="00970FBE"/>
    <w:rsid w:val="00972080"/>
    <w:rsid w:val="009749BC"/>
    <w:rsid w:val="009779C5"/>
    <w:rsid w:val="0098225C"/>
    <w:rsid w:val="00984B4B"/>
    <w:rsid w:val="00984CD7"/>
    <w:rsid w:val="009901D2"/>
    <w:rsid w:val="00992499"/>
    <w:rsid w:val="00993454"/>
    <w:rsid w:val="0099561C"/>
    <w:rsid w:val="00995F07"/>
    <w:rsid w:val="00996662"/>
    <w:rsid w:val="00996D12"/>
    <w:rsid w:val="00996D20"/>
    <w:rsid w:val="00997BFA"/>
    <w:rsid w:val="009A2148"/>
    <w:rsid w:val="009A3AA6"/>
    <w:rsid w:val="009A471C"/>
    <w:rsid w:val="009A47F9"/>
    <w:rsid w:val="009A568A"/>
    <w:rsid w:val="009B0EC0"/>
    <w:rsid w:val="009B1EBD"/>
    <w:rsid w:val="009B443E"/>
    <w:rsid w:val="009B5FBA"/>
    <w:rsid w:val="009C4E76"/>
    <w:rsid w:val="009C5BC3"/>
    <w:rsid w:val="009D3F38"/>
    <w:rsid w:val="009D4664"/>
    <w:rsid w:val="009D508A"/>
    <w:rsid w:val="009D5FC9"/>
    <w:rsid w:val="009D7C26"/>
    <w:rsid w:val="009E14DB"/>
    <w:rsid w:val="009E169C"/>
    <w:rsid w:val="009E43F3"/>
    <w:rsid w:val="009E5B33"/>
    <w:rsid w:val="009F08F5"/>
    <w:rsid w:val="009F501B"/>
    <w:rsid w:val="009F53A2"/>
    <w:rsid w:val="00A00883"/>
    <w:rsid w:val="00A016A2"/>
    <w:rsid w:val="00A01B7F"/>
    <w:rsid w:val="00A02CBB"/>
    <w:rsid w:val="00A03464"/>
    <w:rsid w:val="00A0382A"/>
    <w:rsid w:val="00A043D2"/>
    <w:rsid w:val="00A05470"/>
    <w:rsid w:val="00A062C0"/>
    <w:rsid w:val="00A13C9A"/>
    <w:rsid w:val="00A151A3"/>
    <w:rsid w:val="00A16243"/>
    <w:rsid w:val="00A16C40"/>
    <w:rsid w:val="00A23C6B"/>
    <w:rsid w:val="00A25456"/>
    <w:rsid w:val="00A26587"/>
    <w:rsid w:val="00A2732D"/>
    <w:rsid w:val="00A35C35"/>
    <w:rsid w:val="00A3798C"/>
    <w:rsid w:val="00A37E0D"/>
    <w:rsid w:val="00A37F07"/>
    <w:rsid w:val="00A46DB6"/>
    <w:rsid w:val="00A471D3"/>
    <w:rsid w:val="00A47853"/>
    <w:rsid w:val="00A513F9"/>
    <w:rsid w:val="00A5213D"/>
    <w:rsid w:val="00A522B4"/>
    <w:rsid w:val="00A52DD8"/>
    <w:rsid w:val="00A5332E"/>
    <w:rsid w:val="00A56437"/>
    <w:rsid w:val="00A57D35"/>
    <w:rsid w:val="00A602FD"/>
    <w:rsid w:val="00A61459"/>
    <w:rsid w:val="00A61D5F"/>
    <w:rsid w:val="00A63A6E"/>
    <w:rsid w:val="00A64D09"/>
    <w:rsid w:val="00A67F67"/>
    <w:rsid w:val="00A704DD"/>
    <w:rsid w:val="00A7205E"/>
    <w:rsid w:val="00A72552"/>
    <w:rsid w:val="00A73A00"/>
    <w:rsid w:val="00A73FF6"/>
    <w:rsid w:val="00A77B7F"/>
    <w:rsid w:val="00A77B80"/>
    <w:rsid w:val="00A80B7A"/>
    <w:rsid w:val="00A820EA"/>
    <w:rsid w:val="00A823C4"/>
    <w:rsid w:val="00A8423F"/>
    <w:rsid w:val="00A86925"/>
    <w:rsid w:val="00A87B65"/>
    <w:rsid w:val="00A901F3"/>
    <w:rsid w:val="00A925F9"/>
    <w:rsid w:val="00A93DB3"/>
    <w:rsid w:val="00A97E66"/>
    <w:rsid w:val="00AA1C71"/>
    <w:rsid w:val="00AA21A9"/>
    <w:rsid w:val="00AA3254"/>
    <w:rsid w:val="00AA35EF"/>
    <w:rsid w:val="00AA4AD1"/>
    <w:rsid w:val="00AA6D78"/>
    <w:rsid w:val="00AA74CB"/>
    <w:rsid w:val="00AB1DF1"/>
    <w:rsid w:val="00AB7E97"/>
    <w:rsid w:val="00AC0773"/>
    <w:rsid w:val="00AC1C0E"/>
    <w:rsid w:val="00AC1EF9"/>
    <w:rsid w:val="00AC49CA"/>
    <w:rsid w:val="00AC4CEA"/>
    <w:rsid w:val="00AC57A3"/>
    <w:rsid w:val="00AC5968"/>
    <w:rsid w:val="00AC6820"/>
    <w:rsid w:val="00AD1658"/>
    <w:rsid w:val="00AE072E"/>
    <w:rsid w:val="00AE1A6C"/>
    <w:rsid w:val="00AE490A"/>
    <w:rsid w:val="00AE51AB"/>
    <w:rsid w:val="00AF00F4"/>
    <w:rsid w:val="00AF2816"/>
    <w:rsid w:val="00AF517C"/>
    <w:rsid w:val="00AF63E1"/>
    <w:rsid w:val="00B05118"/>
    <w:rsid w:val="00B05C48"/>
    <w:rsid w:val="00B05C96"/>
    <w:rsid w:val="00B07C1F"/>
    <w:rsid w:val="00B11C96"/>
    <w:rsid w:val="00B1270A"/>
    <w:rsid w:val="00B142B9"/>
    <w:rsid w:val="00B15AE8"/>
    <w:rsid w:val="00B204A4"/>
    <w:rsid w:val="00B20CB8"/>
    <w:rsid w:val="00B216D2"/>
    <w:rsid w:val="00B22A14"/>
    <w:rsid w:val="00B230D6"/>
    <w:rsid w:val="00B2428D"/>
    <w:rsid w:val="00B25579"/>
    <w:rsid w:val="00B26EF6"/>
    <w:rsid w:val="00B27D16"/>
    <w:rsid w:val="00B30F21"/>
    <w:rsid w:val="00B319E5"/>
    <w:rsid w:val="00B34FC5"/>
    <w:rsid w:val="00B3571B"/>
    <w:rsid w:val="00B360ED"/>
    <w:rsid w:val="00B367DD"/>
    <w:rsid w:val="00B40211"/>
    <w:rsid w:val="00B40DE5"/>
    <w:rsid w:val="00B41749"/>
    <w:rsid w:val="00B425C5"/>
    <w:rsid w:val="00B44609"/>
    <w:rsid w:val="00B46137"/>
    <w:rsid w:val="00B4655A"/>
    <w:rsid w:val="00B468E6"/>
    <w:rsid w:val="00B46B48"/>
    <w:rsid w:val="00B51565"/>
    <w:rsid w:val="00B51E9C"/>
    <w:rsid w:val="00B53D77"/>
    <w:rsid w:val="00B54874"/>
    <w:rsid w:val="00B55420"/>
    <w:rsid w:val="00B62D83"/>
    <w:rsid w:val="00B6328F"/>
    <w:rsid w:val="00B63B20"/>
    <w:rsid w:val="00B6486B"/>
    <w:rsid w:val="00B65106"/>
    <w:rsid w:val="00B7126F"/>
    <w:rsid w:val="00B71853"/>
    <w:rsid w:val="00B71C4D"/>
    <w:rsid w:val="00B72BEC"/>
    <w:rsid w:val="00B750F9"/>
    <w:rsid w:val="00B7600C"/>
    <w:rsid w:val="00B7627C"/>
    <w:rsid w:val="00B76316"/>
    <w:rsid w:val="00B778B8"/>
    <w:rsid w:val="00B864E2"/>
    <w:rsid w:val="00B9102F"/>
    <w:rsid w:val="00B92CB0"/>
    <w:rsid w:val="00B95663"/>
    <w:rsid w:val="00B960B5"/>
    <w:rsid w:val="00BA305A"/>
    <w:rsid w:val="00BA7652"/>
    <w:rsid w:val="00BB2549"/>
    <w:rsid w:val="00BB2BEC"/>
    <w:rsid w:val="00BB3AA7"/>
    <w:rsid w:val="00BB3E5C"/>
    <w:rsid w:val="00BB45B7"/>
    <w:rsid w:val="00BB46CD"/>
    <w:rsid w:val="00BB4EAF"/>
    <w:rsid w:val="00BB5750"/>
    <w:rsid w:val="00BB69FE"/>
    <w:rsid w:val="00BB6DAB"/>
    <w:rsid w:val="00BB6E4E"/>
    <w:rsid w:val="00BB7B35"/>
    <w:rsid w:val="00BB7DB3"/>
    <w:rsid w:val="00BC097C"/>
    <w:rsid w:val="00BC1E5B"/>
    <w:rsid w:val="00BC3343"/>
    <w:rsid w:val="00BC34D0"/>
    <w:rsid w:val="00BD2836"/>
    <w:rsid w:val="00BD57D6"/>
    <w:rsid w:val="00BE0C84"/>
    <w:rsid w:val="00BE168A"/>
    <w:rsid w:val="00BE20F2"/>
    <w:rsid w:val="00BE4540"/>
    <w:rsid w:val="00BE4FD6"/>
    <w:rsid w:val="00BE666A"/>
    <w:rsid w:val="00BF4FEC"/>
    <w:rsid w:val="00BF595E"/>
    <w:rsid w:val="00BF76F7"/>
    <w:rsid w:val="00C00AFB"/>
    <w:rsid w:val="00C010FD"/>
    <w:rsid w:val="00C028ED"/>
    <w:rsid w:val="00C02FB3"/>
    <w:rsid w:val="00C05413"/>
    <w:rsid w:val="00C111C5"/>
    <w:rsid w:val="00C11F37"/>
    <w:rsid w:val="00C122F0"/>
    <w:rsid w:val="00C12F96"/>
    <w:rsid w:val="00C131C2"/>
    <w:rsid w:val="00C13900"/>
    <w:rsid w:val="00C15FF6"/>
    <w:rsid w:val="00C16C75"/>
    <w:rsid w:val="00C17015"/>
    <w:rsid w:val="00C232DA"/>
    <w:rsid w:val="00C235FF"/>
    <w:rsid w:val="00C23CB0"/>
    <w:rsid w:val="00C256D4"/>
    <w:rsid w:val="00C263A7"/>
    <w:rsid w:val="00C26C5F"/>
    <w:rsid w:val="00C272AE"/>
    <w:rsid w:val="00C27363"/>
    <w:rsid w:val="00C27731"/>
    <w:rsid w:val="00C325AC"/>
    <w:rsid w:val="00C3481F"/>
    <w:rsid w:val="00C34A13"/>
    <w:rsid w:val="00C34DD1"/>
    <w:rsid w:val="00C36311"/>
    <w:rsid w:val="00C37ACD"/>
    <w:rsid w:val="00C43814"/>
    <w:rsid w:val="00C442E9"/>
    <w:rsid w:val="00C4693C"/>
    <w:rsid w:val="00C50D35"/>
    <w:rsid w:val="00C50FF8"/>
    <w:rsid w:val="00C518C0"/>
    <w:rsid w:val="00C521C0"/>
    <w:rsid w:val="00C5438C"/>
    <w:rsid w:val="00C57FEC"/>
    <w:rsid w:val="00C6074A"/>
    <w:rsid w:val="00C60A77"/>
    <w:rsid w:val="00C60DB1"/>
    <w:rsid w:val="00C61461"/>
    <w:rsid w:val="00C67493"/>
    <w:rsid w:val="00C723EF"/>
    <w:rsid w:val="00C77FDF"/>
    <w:rsid w:val="00C84D27"/>
    <w:rsid w:val="00C87B1F"/>
    <w:rsid w:val="00C87CC5"/>
    <w:rsid w:val="00C90E12"/>
    <w:rsid w:val="00C91B53"/>
    <w:rsid w:val="00C92A24"/>
    <w:rsid w:val="00C934AA"/>
    <w:rsid w:val="00CA1FA0"/>
    <w:rsid w:val="00CA3E00"/>
    <w:rsid w:val="00CA429C"/>
    <w:rsid w:val="00CA4ABE"/>
    <w:rsid w:val="00CA5443"/>
    <w:rsid w:val="00CA6178"/>
    <w:rsid w:val="00CA6C62"/>
    <w:rsid w:val="00CA711D"/>
    <w:rsid w:val="00CA7E6F"/>
    <w:rsid w:val="00CB0325"/>
    <w:rsid w:val="00CB23E4"/>
    <w:rsid w:val="00CB5D72"/>
    <w:rsid w:val="00CB6EBD"/>
    <w:rsid w:val="00CB78D7"/>
    <w:rsid w:val="00CB79A1"/>
    <w:rsid w:val="00CC0CE9"/>
    <w:rsid w:val="00CC3DC9"/>
    <w:rsid w:val="00CC4D9F"/>
    <w:rsid w:val="00CC4ED2"/>
    <w:rsid w:val="00CD0A64"/>
    <w:rsid w:val="00CD1404"/>
    <w:rsid w:val="00CD5E9E"/>
    <w:rsid w:val="00CD6AFC"/>
    <w:rsid w:val="00CE0376"/>
    <w:rsid w:val="00CE1327"/>
    <w:rsid w:val="00CE1C47"/>
    <w:rsid w:val="00CE4760"/>
    <w:rsid w:val="00CE5C67"/>
    <w:rsid w:val="00CE7716"/>
    <w:rsid w:val="00CE77FB"/>
    <w:rsid w:val="00CF092C"/>
    <w:rsid w:val="00CF1B1F"/>
    <w:rsid w:val="00CF2685"/>
    <w:rsid w:val="00CF3240"/>
    <w:rsid w:val="00CF3DB2"/>
    <w:rsid w:val="00CF3E4E"/>
    <w:rsid w:val="00CF3F74"/>
    <w:rsid w:val="00CF4E1A"/>
    <w:rsid w:val="00CF645B"/>
    <w:rsid w:val="00CF7C22"/>
    <w:rsid w:val="00D02097"/>
    <w:rsid w:val="00D106DD"/>
    <w:rsid w:val="00D10F8B"/>
    <w:rsid w:val="00D133A6"/>
    <w:rsid w:val="00D159AF"/>
    <w:rsid w:val="00D15AFE"/>
    <w:rsid w:val="00D16328"/>
    <w:rsid w:val="00D16491"/>
    <w:rsid w:val="00D21670"/>
    <w:rsid w:val="00D23558"/>
    <w:rsid w:val="00D258CA"/>
    <w:rsid w:val="00D31422"/>
    <w:rsid w:val="00D32595"/>
    <w:rsid w:val="00D34940"/>
    <w:rsid w:val="00D374E6"/>
    <w:rsid w:val="00D41FD3"/>
    <w:rsid w:val="00D4326E"/>
    <w:rsid w:val="00D43EEF"/>
    <w:rsid w:val="00D500FB"/>
    <w:rsid w:val="00D50865"/>
    <w:rsid w:val="00D51839"/>
    <w:rsid w:val="00D51BC4"/>
    <w:rsid w:val="00D52C1D"/>
    <w:rsid w:val="00D54618"/>
    <w:rsid w:val="00D54871"/>
    <w:rsid w:val="00D56C77"/>
    <w:rsid w:val="00D61AF3"/>
    <w:rsid w:val="00D61D19"/>
    <w:rsid w:val="00D61EE4"/>
    <w:rsid w:val="00D627FC"/>
    <w:rsid w:val="00D63AFF"/>
    <w:rsid w:val="00D64170"/>
    <w:rsid w:val="00D64F92"/>
    <w:rsid w:val="00D654B5"/>
    <w:rsid w:val="00D66B65"/>
    <w:rsid w:val="00D7052D"/>
    <w:rsid w:val="00D7078A"/>
    <w:rsid w:val="00D70A94"/>
    <w:rsid w:val="00D7241E"/>
    <w:rsid w:val="00D724EA"/>
    <w:rsid w:val="00D732CF"/>
    <w:rsid w:val="00D76943"/>
    <w:rsid w:val="00D77429"/>
    <w:rsid w:val="00D80194"/>
    <w:rsid w:val="00D8153C"/>
    <w:rsid w:val="00D86074"/>
    <w:rsid w:val="00D87CD4"/>
    <w:rsid w:val="00D90479"/>
    <w:rsid w:val="00D9173B"/>
    <w:rsid w:val="00D92672"/>
    <w:rsid w:val="00D928AD"/>
    <w:rsid w:val="00D92D3F"/>
    <w:rsid w:val="00D94951"/>
    <w:rsid w:val="00D95F3F"/>
    <w:rsid w:val="00DA13ED"/>
    <w:rsid w:val="00DA2090"/>
    <w:rsid w:val="00DA2314"/>
    <w:rsid w:val="00DA26A0"/>
    <w:rsid w:val="00DA3283"/>
    <w:rsid w:val="00DA3F3B"/>
    <w:rsid w:val="00DA409D"/>
    <w:rsid w:val="00DA6F66"/>
    <w:rsid w:val="00DB16CD"/>
    <w:rsid w:val="00DB4E3D"/>
    <w:rsid w:val="00DB51FD"/>
    <w:rsid w:val="00DB527E"/>
    <w:rsid w:val="00DB697A"/>
    <w:rsid w:val="00DC1103"/>
    <w:rsid w:val="00DC27CA"/>
    <w:rsid w:val="00DC2E48"/>
    <w:rsid w:val="00DD0196"/>
    <w:rsid w:val="00DD1CE5"/>
    <w:rsid w:val="00DD23F1"/>
    <w:rsid w:val="00DD2495"/>
    <w:rsid w:val="00DD3F2D"/>
    <w:rsid w:val="00DD540E"/>
    <w:rsid w:val="00DD5DB1"/>
    <w:rsid w:val="00DD63F5"/>
    <w:rsid w:val="00DE1200"/>
    <w:rsid w:val="00DE2D65"/>
    <w:rsid w:val="00DE3DC4"/>
    <w:rsid w:val="00DE44DB"/>
    <w:rsid w:val="00DE65F2"/>
    <w:rsid w:val="00DF0F95"/>
    <w:rsid w:val="00DF262B"/>
    <w:rsid w:val="00DF4531"/>
    <w:rsid w:val="00DF5FD1"/>
    <w:rsid w:val="00DF705D"/>
    <w:rsid w:val="00DF7AE7"/>
    <w:rsid w:val="00DF7D33"/>
    <w:rsid w:val="00E01EBA"/>
    <w:rsid w:val="00E04F47"/>
    <w:rsid w:val="00E05235"/>
    <w:rsid w:val="00E05EEC"/>
    <w:rsid w:val="00E069B3"/>
    <w:rsid w:val="00E06E8F"/>
    <w:rsid w:val="00E07477"/>
    <w:rsid w:val="00E07649"/>
    <w:rsid w:val="00E11AAE"/>
    <w:rsid w:val="00E177B6"/>
    <w:rsid w:val="00E17875"/>
    <w:rsid w:val="00E20DE4"/>
    <w:rsid w:val="00E2610D"/>
    <w:rsid w:val="00E315A4"/>
    <w:rsid w:val="00E3180F"/>
    <w:rsid w:val="00E31BF6"/>
    <w:rsid w:val="00E31FBB"/>
    <w:rsid w:val="00E326C3"/>
    <w:rsid w:val="00E333EF"/>
    <w:rsid w:val="00E3456B"/>
    <w:rsid w:val="00E35BDB"/>
    <w:rsid w:val="00E36003"/>
    <w:rsid w:val="00E366CA"/>
    <w:rsid w:val="00E367B1"/>
    <w:rsid w:val="00E36A75"/>
    <w:rsid w:val="00E42DE6"/>
    <w:rsid w:val="00E433A4"/>
    <w:rsid w:val="00E52F76"/>
    <w:rsid w:val="00E53156"/>
    <w:rsid w:val="00E53329"/>
    <w:rsid w:val="00E53558"/>
    <w:rsid w:val="00E5355C"/>
    <w:rsid w:val="00E55097"/>
    <w:rsid w:val="00E5782C"/>
    <w:rsid w:val="00E613B0"/>
    <w:rsid w:val="00E617BF"/>
    <w:rsid w:val="00E61B6D"/>
    <w:rsid w:val="00E66F2A"/>
    <w:rsid w:val="00E754E2"/>
    <w:rsid w:val="00E76892"/>
    <w:rsid w:val="00E81F0D"/>
    <w:rsid w:val="00E830E7"/>
    <w:rsid w:val="00E86748"/>
    <w:rsid w:val="00E9034A"/>
    <w:rsid w:val="00E92FA1"/>
    <w:rsid w:val="00E94272"/>
    <w:rsid w:val="00E95EF7"/>
    <w:rsid w:val="00E96A40"/>
    <w:rsid w:val="00E97E73"/>
    <w:rsid w:val="00EA2D71"/>
    <w:rsid w:val="00EA2DD0"/>
    <w:rsid w:val="00EA350D"/>
    <w:rsid w:val="00EA4273"/>
    <w:rsid w:val="00EA5A0C"/>
    <w:rsid w:val="00EA6EA2"/>
    <w:rsid w:val="00EB0EC6"/>
    <w:rsid w:val="00EB1167"/>
    <w:rsid w:val="00EB1D77"/>
    <w:rsid w:val="00EB2095"/>
    <w:rsid w:val="00EB2264"/>
    <w:rsid w:val="00EB603D"/>
    <w:rsid w:val="00EB6638"/>
    <w:rsid w:val="00EC1D3F"/>
    <w:rsid w:val="00EC33C8"/>
    <w:rsid w:val="00EC4CAF"/>
    <w:rsid w:val="00EC5B71"/>
    <w:rsid w:val="00EC5E3E"/>
    <w:rsid w:val="00EC6A74"/>
    <w:rsid w:val="00ED224D"/>
    <w:rsid w:val="00ED6C36"/>
    <w:rsid w:val="00EE07D9"/>
    <w:rsid w:val="00EE689E"/>
    <w:rsid w:val="00EE69A8"/>
    <w:rsid w:val="00EF24A8"/>
    <w:rsid w:val="00EF3B1B"/>
    <w:rsid w:val="00EF6B6B"/>
    <w:rsid w:val="00EF748B"/>
    <w:rsid w:val="00F03923"/>
    <w:rsid w:val="00F04864"/>
    <w:rsid w:val="00F07111"/>
    <w:rsid w:val="00F104B1"/>
    <w:rsid w:val="00F1123A"/>
    <w:rsid w:val="00F155DE"/>
    <w:rsid w:val="00F1599F"/>
    <w:rsid w:val="00F15C07"/>
    <w:rsid w:val="00F166C9"/>
    <w:rsid w:val="00F20C79"/>
    <w:rsid w:val="00F22477"/>
    <w:rsid w:val="00F23103"/>
    <w:rsid w:val="00F23131"/>
    <w:rsid w:val="00F232F6"/>
    <w:rsid w:val="00F2563B"/>
    <w:rsid w:val="00F25A94"/>
    <w:rsid w:val="00F27D98"/>
    <w:rsid w:val="00F30189"/>
    <w:rsid w:val="00F30381"/>
    <w:rsid w:val="00F30E44"/>
    <w:rsid w:val="00F356EF"/>
    <w:rsid w:val="00F35A39"/>
    <w:rsid w:val="00F36969"/>
    <w:rsid w:val="00F4148C"/>
    <w:rsid w:val="00F50011"/>
    <w:rsid w:val="00F5561D"/>
    <w:rsid w:val="00F55EEB"/>
    <w:rsid w:val="00F57393"/>
    <w:rsid w:val="00F609DE"/>
    <w:rsid w:val="00F6214B"/>
    <w:rsid w:val="00F622A5"/>
    <w:rsid w:val="00F6282D"/>
    <w:rsid w:val="00F63721"/>
    <w:rsid w:val="00F63D18"/>
    <w:rsid w:val="00F64507"/>
    <w:rsid w:val="00F64AE4"/>
    <w:rsid w:val="00F66AE2"/>
    <w:rsid w:val="00F70D1F"/>
    <w:rsid w:val="00F71BC4"/>
    <w:rsid w:val="00F71EB1"/>
    <w:rsid w:val="00F741C6"/>
    <w:rsid w:val="00F75CD5"/>
    <w:rsid w:val="00F76572"/>
    <w:rsid w:val="00F7688E"/>
    <w:rsid w:val="00F77AD2"/>
    <w:rsid w:val="00F80DA0"/>
    <w:rsid w:val="00F821D8"/>
    <w:rsid w:val="00F824A3"/>
    <w:rsid w:val="00F8338B"/>
    <w:rsid w:val="00F833CC"/>
    <w:rsid w:val="00F877A2"/>
    <w:rsid w:val="00F91E45"/>
    <w:rsid w:val="00F9214A"/>
    <w:rsid w:val="00F9431A"/>
    <w:rsid w:val="00F94E9C"/>
    <w:rsid w:val="00F97900"/>
    <w:rsid w:val="00FA44B0"/>
    <w:rsid w:val="00FA4E87"/>
    <w:rsid w:val="00FA6F24"/>
    <w:rsid w:val="00FA710D"/>
    <w:rsid w:val="00FB0686"/>
    <w:rsid w:val="00FB2629"/>
    <w:rsid w:val="00FB42F0"/>
    <w:rsid w:val="00FB4324"/>
    <w:rsid w:val="00FB5AA8"/>
    <w:rsid w:val="00FB6AA2"/>
    <w:rsid w:val="00FB6EAF"/>
    <w:rsid w:val="00FB7CB8"/>
    <w:rsid w:val="00FC1840"/>
    <w:rsid w:val="00FC2BC9"/>
    <w:rsid w:val="00FC2FEB"/>
    <w:rsid w:val="00FC336F"/>
    <w:rsid w:val="00FC3B6D"/>
    <w:rsid w:val="00FC55D8"/>
    <w:rsid w:val="00FC57BB"/>
    <w:rsid w:val="00FC7E27"/>
    <w:rsid w:val="00FD3A95"/>
    <w:rsid w:val="00FD3E33"/>
    <w:rsid w:val="00FD4DDC"/>
    <w:rsid w:val="00FD4E9B"/>
    <w:rsid w:val="00FD5978"/>
    <w:rsid w:val="00FD6C48"/>
    <w:rsid w:val="00FD7438"/>
    <w:rsid w:val="00FE01E6"/>
    <w:rsid w:val="00FE064F"/>
    <w:rsid w:val="00FE0CB9"/>
    <w:rsid w:val="00FE0DEE"/>
    <w:rsid w:val="00FE1164"/>
    <w:rsid w:val="00FE3509"/>
    <w:rsid w:val="00FE5B09"/>
    <w:rsid w:val="00FF5ADA"/>
    <w:rsid w:val="00FF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15EA15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1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8"/>
    <w:rsid w:val="00FB2629"/>
    <w:rPr>
      <w:lang w:val="en-US"/>
    </w:rPr>
  </w:style>
  <w:style w:type="paragraph" w:styleId="Kop1">
    <w:name w:val="heading 1"/>
    <w:aliases w:val="Nr Chapter11"/>
    <w:basedOn w:val="Standaard"/>
    <w:next w:val="Geenafstand"/>
    <w:link w:val="Kop1Char"/>
    <w:uiPriority w:val="1"/>
    <w:qFormat/>
    <w:rsid w:val="00FB2629"/>
    <w:pPr>
      <w:keepNext/>
      <w:keepLines/>
      <w:numPr>
        <w:numId w:val="14"/>
      </w:numPr>
      <w:spacing w:after="0" w:line="720" w:lineRule="auto"/>
      <w:ind w:left="709" w:right="1701" w:hanging="709"/>
      <w:outlineLvl w:val="0"/>
    </w:pPr>
    <w:rPr>
      <w:rFonts w:ascii="Schiphol Frutiger" w:eastAsiaTheme="majorEastAsia" w:hAnsi="Schiphol Frutiger" w:cstheme="majorBidi"/>
      <w:color w:val="0000FF"/>
      <w:sz w:val="60"/>
      <w:szCs w:val="32"/>
    </w:rPr>
  </w:style>
  <w:style w:type="paragraph" w:styleId="Kop2">
    <w:name w:val="heading 2"/>
    <w:aliases w:val="Nr Paragraph"/>
    <w:next w:val="Geenafstand"/>
    <w:link w:val="Kop2Char"/>
    <w:uiPriority w:val="3"/>
    <w:unhideWhenUsed/>
    <w:qFormat/>
    <w:rsid w:val="00C02FB3"/>
    <w:pPr>
      <w:keepNext/>
      <w:keepLines/>
      <w:numPr>
        <w:ilvl w:val="1"/>
        <w:numId w:val="14"/>
      </w:numPr>
      <w:tabs>
        <w:tab w:val="left" w:pos="482"/>
      </w:tabs>
      <w:spacing w:after="0" w:line="240" w:lineRule="auto"/>
      <w:ind w:left="576"/>
      <w:outlineLvl w:val="1"/>
    </w:pPr>
    <w:rPr>
      <w:rFonts w:ascii="Schiphol Frutiger" w:eastAsiaTheme="majorEastAsia" w:hAnsi="Schiphol Frutiger" w:cstheme="majorBidi"/>
      <w:b/>
      <w:color w:val="0000FF"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723EF"/>
    <w:pPr>
      <w:keepNext/>
      <w:keepLines/>
      <w:numPr>
        <w:ilvl w:val="2"/>
        <w:numId w:val="14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F2816"/>
    <w:pPr>
      <w:keepNext/>
      <w:keepLines/>
      <w:numPr>
        <w:ilvl w:val="3"/>
        <w:numId w:val="1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AF2816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AF2816"/>
    <w:pPr>
      <w:keepNext/>
      <w:keepLines/>
      <w:numPr>
        <w:ilvl w:val="5"/>
        <w:numId w:val="1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AF2816"/>
    <w:pPr>
      <w:keepNext/>
      <w:keepLines/>
      <w:numPr>
        <w:ilvl w:val="6"/>
        <w:numId w:val="1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AF2816"/>
    <w:pPr>
      <w:keepNext/>
      <w:keepLines/>
      <w:numPr>
        <w:ilvl w:val="7"/>
        <w:numId w:val="1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AF2816"/>
    <w:pPr>
      <w:keepNext/>
      <w:keepLines/>
      <w:numPr>
        <w:ilvl w:val="8"/>
        <w:numId w:val="1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A02CBB"/>
    <w:rPr>
      <w:color w:val="808080"/>
    </w:rPr>
  </w:style>
  <w:style w:type="character" w:customStyle="1" w:styleId="SchipholStyleProjectnaam">
    <w:name w:val="SchipholStyleProjectnaam"/>
    <w:basedOn w:val="Standaardalinea-lettertype"/>
    <w:uiPriority w:val="8"/>
    <w:rsid w:val="00DA409D"/>
    <w:rPr>
      <w:rFonts w:ascii="Schiphol Frutiger" w:hAnsi="Schiphol Frutiger"/>
      <w:b/>
      <w:color w:val="000000" w:themeColor="text1"/>
      <w:sz w:val="18"/>
    </w:rPr>
  </w:style>
  <w:style w:type="paragraph" w:customStyle="1" w:styleId="SchipholStyleTitelRapport">
    <w:name w:val="SchipholStyleTitelRapport"/>
    <w:basedOn w:val="Geenafstand"/>
    <w:next w:val="Geenafstand"/>
    <w:link w:val="SchipholStyleTitelRapportChar"/>
    <w:uiPriority w:val="8"/>
    <w:rsid w:val="00AA3254"/>
    <w:pPr>
      <w:spacing w:line="480" w:lineRule="exact"/>
    </w:pPr>
    <w:rPr>
      <w:rFonts w:eastAsiaTheme="majorEastAsia" w:cstheme="majorBidi"/>
      <w:sz w:val="40"/>
      <w:szCs w:val="32"/>
    </w:rPr>
  </w:style>
  <w:style w:type="paragraph" w:customStyle="1" w:styleId="Paragraph">
    <w:name w:val="Paragraph"/>
    <w:basedOn w:val="Kop2"/>
    <w:next w:val="Geenafstand"/>
    <w:link w:val="ParagraphChar"/>
    <w:uiPriority w:val="3"/>
    <w:qFormat/>
    <w:rsid w:val="005F0C4E"/>
    <w:pPr>
      <w:numPr>
        <w:ilvl w:val="0"/>
        <w:numId w:val="0"/>
      </w:numPr>
    </w:pPr>
  </w:style>
  <w:style w:type="character" w:customStyle="1" w:styleId="SchipholStyleTitelRapportChar">
    <w:name w:val="SchipholStyleTitelRapport Char"/>
    <w:basedOn w:val="Standaardalinea-lettertype"/>
    <w:link w:val="SchipholStyleTitelRapport"/>
    <w:uiPriority w:val="8"/>
    <w:rsid w:val="00223290"/>
    <w:rPr>
      <w:rFonts w:ascii="Schiphol Frutiger" w:eastAsiaTheme="majorEastAsia" w:hAnsi="Schiphol Frutiger" w:cstheme="majorBidi"/>
      <w:color w:val="000000" w:themeColor="text1"/>
      <w:sz w:val="40"/>
      <w:szCs w:val="32"/>
    </w:rPr>
  </w:style>
  <w:style w:type="paragraph" w:customStyle="1" w:styleId="SchipholStyleBodyTekst">
    <w:name w:val="SchipholStyleBodyTekst"/>
    <w:basedOn w:val="Geenafstand"/>
    <w:next w:val="Geenafstand"/>
    <w:link w:val="SchipholStyleBodyTekstChar"/>
    <w:uiPriority w:val="8"/>
    <w:rsid w:val="002F23C4"/>
  </w:style>
  <w:style w:type="character" w:customStyle="1" w:styleId="ParagraphChar">
    <w:name w:val="Paragraph Char"/>
    <w:basedOn w:val="Standaardalinea-lettertype"/>
    <w:link w:val="Paragraph"/>
    <w:uiPriority w:val="3"/>
    <w:rsid w:val="005F0C4E"/>
    <w:rPr>
      <w:rFonts w:ascii="Schiphol Frutiger" w:eastAsiaTheme="majorEastAsia" w:hAnsi="Schiphol Frutiger" w:cstheme="majorBidi"/>
      <w:b/>
      <w:color w:val="0000FF"/>
      <w:sz w:val="24"/>
      <w:szCs w:val="26"/>
    </w:rPr>
  </w:style>
  <w:style w:type="paragraph" w:styleId="Geenafstand">
    <w:name w:val="No Spacing"/>
    <w:aliases w:val="Body Text,Body text"/>
    <w:link w:val="GeenafstandChar"/>
    <w:qFormat/>
    <w:rsid w:val="005343B7"/>
    <w:pPr>
      <w:tabs>
        <w:tab w:val="right" w:pos="7655"/>
      </w:tabs>
      <w:spacing w:after="40" w:line="240" w:lineRule="auto"/>
      <w:ind w:right="1644"/>
    </w:pPr>
    <w:rPr>
      <w:rFonts w:ascii="Schiphol Frutiger" w:hAnsi="Schiphol Frutiger"/>
      <w:color w:val="000000" w:themeColor="text1"/>
      <w:sz w:val="18"/>
    </w:rPr>
  </w:style>
  <w:style w:type="paragraph" w:customStyle="1" w:styleId="SchipholStyleTaglineZwart">
    <w:name w:val="SchipholStyleTaglineZwart"/>
    <w:basedOn w:val="Geenafstand"/>
    <w:next w:val="Geenafstand"/>
    <w:link w:val="SchipholStyleTaglineZwartChar"/>
    <w:uiPriority w:val="8"/>
    <w:rsid w:val="009F53A2"/>
    <w:rPr>
      <w:sz w:val="24"/>
    </w:rPr>
  </w:style>
  <w:style w:type="character" w:customStyle="1" w:styleId="SchipholStyleBodyTekstChar">
    <w:name w:val="SchipholStyleBodyTekst Char"/>
    <w:basedOn w:val="Standaardalinea-lettertype"/>
    <w:link w:val="SchipholStyleBodyTekst"/>
    <w:uiPriority w:val="8"/>
    <w:rsid w:val="00223290"/>
    <w:rPr>
      <w:rFonts w:ascii="Schiphol Frutiger" w:hAnsi="Schiphol Frutiger"/>
      <w:color w:val="000000" w:themeColor="text1"/>
      <w:sz w:val="18"/>
    </w:rPr>
  </w:style>
  <w:style w:type="character" w:customStyle="1" w:styleId="SchipholStyleZinKeuze">
    <w:name w:val="SchipholStyleZinKeuze"/>
    <w:basedOn w:val="Standaardalinea-lettertype"/>
    <w:uiPriority w:val="8"/>
    <w:rsid w:val="00DA409D"/>
  </w:style>
  <w:style w:type="character" w:customStyle="1" w:styleId="GeenafstandChar">
    <w:name w:val="Geen afstand Char"/>
    <w:aliases w:val="Body Text Char,Body text Char"/>
    <w:basedOn w:val="Standaardalinea-lettertype"/>
    <w:link w:val="Geenafstand"/>
    <w:rsid w:val="001124BC"/>
    <w:rPr>
      <w:rFonts w:ascii="Schiphol Frutiger" w:hAnsi="Schiphol Frutiger"/>
      <w:color w:val="000000" w:themeColor="text1"/>
      <w:sz w:val="18"/>
    </w:rPr>
  </w:style>
  <w:style w:type="character" w:customStyle="1" w:styleId="SchipholStyleTaglineZwartChar">
    <w:name w:val="SchipholStyleTaglineZwart Char"/>
    <w:basedOn w:val="GeenafstandChar"/>
    <w:link w:val="SchipholStyleTaglineZwart"/>
    <w:uiPriority w:val="8"/>
    <w:rsid w:val="00223290"/>
    <w:rPr>
      <w:rFonts w:ascii="Schiphol Frutiger" w:hAnsi="Schiphol Frutiger"/>
      <w:color w:val="000000" w:themeColor="text1"/>
      <w:sz w:val="24"/>
    </w:rPr>
  </w:style>
  <w:style w:type="paragraph" w:customStyle="1" w:styleId="SchipholStyleStatusZwart">
    <w:name w:val="SchipholStyleStatusZwart"/>
    <w:basedOn w:val="Geenafstand"/>
    <w:next w:val="Geenafstand"/>
    <w:link w:val="SchipholStyleStatusZwartChar"/>
    <w:uiPriority w:val="8"/>
    <w:rsid w:val="00AA3254"/>
    <w:rPr>
      <w:b/>
      <w:sz w:val="14"/>
    </w:rPr>
  </w:style>
  <w:style w:type="paragraph" w:customStyle="1" w:styleId="SchipholStyleReferentieZwart">
    <w:name w:val="SchipholStyleReferentieZwart"/>
    <w:basedOn w:val="Geenafstand"/>
    <w:next w:val="Geenafstand"/>
    <w:link w:val="SchipholStyleReferentieZwartChar"/>
    <w:uiPriority w:val="8"/>
    <w:rsid w:val="00993454"/>
    <w:pPr>
      <w:suppressAutoHyphens/>
      <w:spacing w:after="160"/>
    </w:pPr>
    <w:rPr>
      <w:b/>
      <w:sz w:val="14"/>
    </w:rPr>
  </w:style>
  <w:style w:type="character" w:customStyle="1" w:styleId="SchipholStyleStatusZwartChar">
    <w:name w:val="SchipholStyleStatusZwart Char"/>
    <w:basedOn w:val="GeenafstandChar"/>
    <w:link w:val="SchipholStyleStatusZwart"/>
    <w:uiPriority w:val="8"/>
    <w:rsid w:val="00223290"/>
    <w:rPr>
      <w:rFonts w:ascii="Schiphol Frutiger" w:hAnsi="Schiphol Frutiger"/>
      <w:b/>
      <w:color w:val="000000" w:themeColor="text1"/>
      <w:sz w:val="14"/>
    </w:rPr>
  </w:style>
  <w:style w:type="paragraph" w:customStyle="1" w:styleId="SchipholStyleReferentieTekstZwart">
    <w:name w:val="SchipholStyleReferentieTekstZwart"/>
    <w:next w:val="Geenafstand"/>
    <w:link w:val="SchipholStyleReferentieTekstZwartChar"/>
    <w:uiPriority w:val="8"/>
    <w:rsid w:val="00993454"/>
    <w:rPr>
      <w:rFonts w:ascii="Schiphol Frutiger" w:hAnsi="Schiphol Frutiger"/>
      <w:color w:val="000000" w:themeColor="text1"/>
      <w:sz w:val="18"/>
    </w:rPr>
  </w:style>
  <w:style w:type="character" w:customStyle="1" w:styleId="SchipholStyleReferentieZwartChar">
    <w:name w:val="SchipholStyleReferentieZwart Char"/>
    <w:basedOn w:val="GeenafstandChar"/>
    <w:link w:val="SchipholStyleReferentieZwart"/>
    <w:uiPriority w:val="8"/>
    <w:rsid w:val="00223290"/>
    <w:rPr>
      <w:rFonts w:ascii="Schiphol Frutiger" w:hAnsi="Schiphol Frutiger"/>
      <w:b/>
      <w:color w:val="000000" w:themeColor="text1"/>
      <w:sz w:val="14"/>
    </w:rPr>
  </w:style>
  <w:style w:type="paragraph" w:customStyle="1" w:styleId="SchipholStyleHoofdstukTitel">
    <w:name w:val="SchipholStyleHoofdstukTitel"/>
    <w:basedOn w:val="Geenafstand"/>
    <w:next w:val="Geenafstand"/>
    <w:link w:val="SchipholStyleHoofdstukTitelChar"/>
    <w:uiPriority w:val="8"/>
    <w:rsid w:val="00430870"/>
    <w:pPr>
      <w:spacing w:after="160" w:line="720" w:lineRule="auto"/>
    </w:pPr>
    <w:rPr>
      <w:color w:val="0000FF"/>
      <w:sz w:val="60"/>
    </w:rPr>
  </w:style>
  <w:style w:type="character" w:customStyle="1" w:styleId="SchipholStyleReferentieTekstZwartChar">
    <w:name w:val="SchipholStyleReferentieTekstZwart Char"/>
    <w:basedOn w:val="Standaardalinea-lettertype"/>
    <w:link w:val="SchipholStyleReferentieTekstZwart"/>
    <w:uiPriority w:val="8"/>
    <w:rsid w:val="00223290"/>
    <w:rPr>
      <w:rFonts w:ascii="Schiphol Frutiger" w:hAnsi="Schiphol Frutiger"/>
      <w:color w:val="000000" w:themeColor="text1"/>
      <w:sz w:val="18"/>
    </w:rPr>
  </w:style>
  <w:style w:type="paragraph" w:customStyle="1" w:styleId="Subheader">
    <w:name w:val="Sub header"/>
    <w:basedOn w:val="Geenafstand"/>
    <w:next w:val="Geenafstand"/>
    <w:link w:val="SubheaderChar"/>
    <w:uiPriority w:val="2"/>
    <w:qFormat/>
    <w:rsid w:val="00731C7D"/>
    <w:rPr>
      <w:b/>
    </w:rPr>
  </w:style>
  <w:style w:type="character" w:customStyle="1" w:styleId="SchipholStyleHoofdstukTitelChar">
    <w:name w:val="SchipholStyleHoofdstukTitel Char"/>
    <w:basedOn w:val="GeenafstandChar"/>
    <w:link w:val="SchipholStyleHoofdstukTitel"/>
    <w:uiPriority w:val="8"/>
    <w:rsid w:val="00223290"/>
    <w:rPr>
      <w:rFonts w:ascii="Schiphol Frutiger" w:hAnsi="Schiphol Frutiger"/>
      <w:color w:val="0000FF"/>
      <w:sz w:val="60"/>
    </w:rPr>
  </w:style>
  <w:style w:type="paragraph" w:customStyle="1" w:styleId="Listbrackets">
    <w:name w:val="List brackets"/>
    <w:basedOn w:val="Geenafstand"/>
    <w:link w:val="ListbracketsChar"/>
    <w:uiPriority w:val="4"/>
    <w:qFormat/>
    <w:rsid w:val="00496AF1"/>
    <w:pPr>
      <w:numPr>
        <w:numId w:val="2"/>
      </w:numPr>
      <w:tabs>
        <w:tab w:val="left" w:pos="1531"/>
      </w:tabs>
      <w:ind w:left="879" w:hanging="369"/>
    </w:pPr>
    <w:rPr>
      <w:rFonts w:cs="SchipholFrutiger"/>
      <w:szCs w:val="18"/>
    </w:rPr>
  </w:style>
  <w:style w:type="character" w:customStyle="1" w:styleId="SubheaderChar">
    <w:name w:val="Sub header Char"/>
    <w:basedOn w:val="GeenafstandChar"/>
    <w:link w:val="Subheader"/>
    <w:uiPriority w:val="2"/>
    <w:rsid w:val="001124BC"/>
    <w:rPr>
      <w:rFonts w:ascii="Schiphol Frutiger" w:hAnsi="Schiphol Frutiger"/>
      <w:b/>
      <w:color w:val="000000" w:themeColor="text1"/>
      <w:sz w:val="18"/>
    </w:rPr>
  </w:style>
  <w:style w:type="character" w:customStyle="1" w:styleId="ListbracketsChar">
    <w:name w:val="List brackets Char"/>
    <w:basedOn w:val="GeenafstandChar"/>
    <w:link w:val="Listbrackets"/>
    <w:uiPriority w:val="4"/>
    <w:rsid w:val="00496AF1"/>
    <w:rPr>
      <w:rFonts w:ascii="Schiphol Frutiger" w:hAnsi="Schiphol Frutiger" w:cs="SchipholFrutiger"/>
      <w:color w:val="000000" w:themeColor="text1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7507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50763"/>
  </w:style>
  <w:style w:type="paragraph" w:styleId="Voettekst">
    <w:name w:val="footer"/>
    <w:basedOn w:val="Standaard"/>
    <w:link w:val="VoettekstChar"/>
    <w:unhideWhenUsed/>
    <w:rsid w:val="007507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rsid w:val="00750763"/>
  </w:style>
  <w:style w:type="paragraph" w:customStyle="1" w:styleId="Listnumbers">
    <w:name w:val="List numbers"/>
    <w:basedOn w:val="Listbrackets"/>
    <w:link w:val="ListnumbersChar"/>
    <w:uiPriority w:val="4"/>
    <w:qFormat/>
    <w:rsid w:val="00496AF1"/>
    <w:pPr>
      <w:numPr>
        <w:numId w:val="4"/>
      </w:numPr>
      <w:tabs>
        <w:tab w:val="clear" w:pos="1531"/>
      </w:tabs>
      <w:ind w:left="510" w:hanging="510"/>
    </w:pPr>
  </w:style>
  <w:style w:type="character" w:customStyle="1" w:styleId="ListnumbersChar">
    <w:name w:val="List numbers Char"/>
    <w:basedOn w:val="ListbracketsChar"/>
    <w:link w:val="Listnumbers"/>
    <w:uiPriority w:val="4"/>
    <w:rsid w:val="00496AF1"/>
    <w:rPr>
      <w:rFonts w:ascii="Schiphol Frutiger" w:hAnsi="Schiphol Frutiger" w:cs="SchipholFrutiger"/>
      <w:color w:val="000000" w:themeColor="text1"/>
      <w:sz w:val="18"/>
      <w:szCs w:val="18"/>
    </w:rPr>
  </w:style>
  <w:style w:type="table" w:styleId="Tabelraster">
    <w:name w:val="Table Grid"/>
    <w:basedOn w:val="Standaardtabel"/>
    <w:rsid w:val="001F43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Style1">
    <w:name w:val="TableStyle 1"/>
    <w:basedOn w:val="Standaardtabel"/>
    <w:rsid w:val="00B51E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double" w:sz="4" w:space="0" w:color="auto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/>
      </w:tcPr>
    </w:tblStylePr>
    <w:tblStylePr w:type="lastCol">
      <w:tblPr/>
      <w:tcPr>
        <w:tcBorders>
          <w:top w:val="nil"/>
          <w:left w:val="double" w:sz="4" w:space="0" w:color="auto"/>
          <w:bottom w:val="nil"/>
          <w:right w:val="nil"/>
          <w:insideH w:val="nil"/>
          <w:insideV w:val="nil"/>
        </w:tcBorders>
      </w:tcPr>
    </w:tblStylePr>
  </w:style>
  <w:style w:type="paragraph" w:customStyle="1" w:styleId="SchipholStyleReferentieWit">
    <w:name w:val="SchipholStyleReferentieWit"/>
    <w:basedOn w:val="SchipholStyleReferentieZwart"/>
    <w:link w:val="SchipholStyleReferentieWitChar"/>
    <w:uiPriority w:val="8"/>
    <w:rsid w:val="00E81F0D"/>
    <w:rPr>
      <w:color w:val="FFFFFF" w:themeColor="background1"/>
    </w:rPr>
  </w:style>
  <w:style w:type="paragraph" w:customStyle="1" w:styleId="SchipholStyleStatusWit">
    <w:name w:val="SchipholStyleStatusWit"/>
    <w:basedOn w:val="SchipholStyleStatusZwart"/>
    <w:uiPriority w:val="8"/>
    <w:rsid w:val="00E81F0D"/>
    <w:rPr>
      <w:color w:val="FFFFFF" w:themeColor="background1"/>
    </w:rPr>
  </w:style>
  <w:style w:type="character" w:customStyle="1" w:styleId="SchipholStyleReferentieWitChar">
    <w:name w:val="SchipholStyleReferentieWit Char"/>
    <w:basedOn w:val="SchipholStyleReferentieZwartChar"/>
    <w:link w:val="SchipholStyleReferentieWit"/>
    <w:uiPriority w:val="8"/>
    <w:rsid w:val="00223290"/>
    <w:rPr>
      <w:rFonts w:ascii="Schiphol Frutiger" w:hAnsi="Schiphol Frutiger"/>
      <w:b/>
      <w:color w:val="FFFFFF" w:themeColor="background1"/>
      <w:sz w:val="14"/>
    </w:rPr>
  </w:style>
  <w:style w:type="paragraph" w:customStyle="1" w:styleId="SchipholStyleTaglineWit">
    <w:name w:val="SchipholStyleTaglineWit"/>
    <w:basedOn w:val="SchipholStyleTaglineZwart"/>
    <w:link w:val="SchipholStyleTaglineWitChar"/>
    <w:uiPriority w:val="8"/>
    <w:rsid w:val="00E81F0D"/>
    <w:rPr>
      <w:color w:val="FFFFFF" w:themeColor="background1"/>
    </w:rPr>
  </w:style>
  <w:style w:type="paragraph" w:customStyle="1" w:styleId="SchipholStyleReferentieTekstWit">
    <w:name w:val="SchipholStyleReferentieTekstWit"/>
    <w:basedOn w:val="SchipholStyleReferentieTekstZwart"/>
    <w:uiPriority w:val="8"/>
    <w:rsid w:val="00E81F0D"/>
    <w:pPr>
      <w:tabs>
        <w:tab w:val="right" w:pos="1418"/>
      </w:tabs>
      <w:ind w:hanging="284"/>
    </w:pPr>
    <w:rPr>
      <w:b/>
      <w:color w:val="FFFFFF" w:themeColor="background1"/>
    </w:rPr>
  </w:style>
  <w:style w:type="character" w:customStyle="1" w:styleId="SchipholStyleTaglineWitChar">
    <w:name w:val="SchipholStyleTaglineWit Char"/>
    <w:basedOn w:val="SchipholStyleTaglineZwartChar"/>
    <w:link w:val="SchipholStyleTaglineWit"/>
    <w:uiPriority w:val="8"/>
    <w:rsid w:val="00223290"/>
    <w:rPr>
      <w:rFonts w:ascii="Schiphol Frutiger" w:hAnsi="Schiphol Frutiger"/>
      <w:color w:val="FFFFFF" w:themeColor="background1"/>
      <w:sz w:val="24"/>
    </w:rPr>
  </w:style>
  <w:style w:type="paragraph" w:customStyle="1" w:styleId="SchipholStyleCoverzin">
    <w:name w:val="SchipholStyleCoverzin"/>
    <w:next w:val="Geenafstand"/>
    <w:link w:val="SchipholStyleCoverzinChar"/>
    <w:uiPriority w:val="8"/>
    <w:rsid w:val="00390F65"/>
    <w:pPr>
      <w:spacing w:after="0" w:line="864" w:lineRule="exact"/>
    </w:pPr>
    <w:rPr>
      <w:rFonts w:ascii="Schiphol Frutiger" w:hAnsi="Schiphol Frutiger"/>
      <w:color w:val="000000" w:themeColor="text1"/>
      <w:sz w:val="72"/>
    </w:rPr>
  </w:style>
  <w:style w:type="paragraph" w:customStyle="1" w:styleId="SchipholStyleKopRegel">
    <w:name w:val="SchipholStyleKopRegel"/>
    <w:link w:val="SchipholStyleKopRegelChar"/>
    <w:uiPriority w:val="8"/>
    <w:rsid w:val="00401F98"/>
    <w:pPr>
      <w:spacing w:after="0"/>
      <w:ind w:right="4706"/>
    </w:pPr>
    <w:rPr>
      <w:rFonts w:ascii="Schiphol Frutiger" w:hAnsi="Schiphol Frutiger"/>
      <w:b/>
      <w:color w:val="000000" w:themeColor="text1"/>
      <w:sz w:val="18"/>
    </w:rPr>
  </w:style>
  <w:style w:type="character" w:customStyle="1" w:styleId="SchipholStyleCoverzinChar">
    <w:name w:val="SchipholStyleCoverzin Char"/>
    <w:basedOn w:val="Standaardalinea-lettertype"/>
    <w:link w:val="SchipholStyleCoverzin"/>
    <w:uiPriority w:val="8"/>
    <w:rsid w:val="00223290"/>
    <w:rPr>
      <w:rFonts w:ascii="Schiphol Frutiger" w:hAnsi="Schiphol Frutiger"/>
      <w:color w:val="000000" w:themeColor="text1"/>
      <w:sz w:val="72"/>
    </w:rPr>
  </w:style>
  <w:style w:type="character" w:customStyle="1" w:styleId="SchipholStyleKopRegelChar">
    <w:name w:val="SchipholStyleKopRegel Char"/>
    <w:basedOn w:val="Standaardalinea-lettertype"/>
    <w:link w:val="SchipholStyleKopRegel"/>
    <w:uiPriority w:val="8"/>
    <w:rsid w:val="00223290"/>
    <w:rPr>
      <w:rFonts w:ascii="Schiphol Frutiger" w:hAnsi="Schiphol Frutiger"/>
      <w:b/>
      <w:color w:val="000000" w:themeColor="text1"/>
      <w:sz w:val="18"/>
    </w:rPr>
  </w:style>
  <w:style w:type="paragraph" w:customStyle="1" w:styleId="SchipholStyleCoverzinBold">
    <w:name w:val="SchipholStyleCoverzinBold"/>
    <w:basedOn w:val="SchipholStyleCoverzin"/>
    <w:next w:val="SchipholStyleCoverzin"/>
    <w:link w:val="SchipholStyleCoverzinBoldChar"/>
    <w:uiPriority w:val="8"/>
    <w:rsid w:val="00390F65"/>
    <w:rPr>
      <w:b/>
    </w:rPr>
  </w:style>
  <w:style w:type="character" w:customStyle="1" w:styleId="SchipholStyleCoverzinBoldChar">
    <w:name w:val="SchipholStyleCoverzinBold Char"/>
    <w:basedOn w:val="SchipholStyleCoverzinChar"/>
    <w:link w:val="SchipholStyleCoverzinBold"/>
    <w:uiPriority w:val="8"/>
    <w:rsid w:val="00223290"/>
    <w:rPr>
      <w:rFonts w:ascii="Schiphol Frutiger" w:hAnsi="Schiphol Frutiger"/>
      <w:b/>
      <w:color w:val="000000" w:themeColor="text1"/>
      <w:sz w:val="72"/>
    </w:rPr>
  </w:style>
  <w:style w:type="paragraph" w:customStyle="1" w:styleId="SchipholStyleCoverZinWit">
    <w:name w:val="SchipholStyleCoverZinWit"/>
    <w:basedOn w:val="SchipholStyleCoverzin"/>
    <w:link w:val="SchipholStyleCoverZinWitChar"/>
    <w:uiPriority w:val="8"/>
    <w:rsid w:val="00267F50"/>
    <w:rPr>
      <w:color w:val="FFFFFF" w:themeColor="background1"/>
    </w:rPr>
  </w:style>
  <w:style w:type="character" w:customStyle="1" w:styleId="SchipholStyleCoverZinWitChar">
    <w:name w:val="SchipholStyleCoverZinWit Char"/>
    <w:basedOn w:val="SchipholStyleCoverzinChar"/>
    <w:link w:val="SchipholStyleCoverZinWit"/>
    <w:uiPriority w:val="8"/>
    <w:rsid w:val="00223290"/>
    <w:rPr>
      <w:rFonts w:ascii="Schiphol Frutiger" w:hAnsi="Schiphol Frutiger"/>
      <w:color w:val="FFFFFF" w:themeColor="background1"/>
      <w:sz w:val="72"/>
    </w:rPr>
  </w:style>
  <w:style w:type="paragraph" w:customStyle="1" w:styleId="SchipholStyleCoverzinBoldWit">
    <w:name w:val="SchipholStyleCoverzinBoldWit"/>
    <w:basedOn w:val="SchipholStyleCoverZinWit"/>
    <w:uiPriority w:val="8"/>
    <w:rsid w:val="00162977"/>
    <w:rPr>
      <w:b/>
    </w:rPr>
  </w:style>
  <w:style w:type="paragraph" w:customStyle="1" w:styleId="SchipholStyleParagraafkopjeInhoudsopgave">
    <w:name w:val="SchipholStyleParagraafkopjeInhoudsopgave"/>
    <w:next w:val="Geenafstand"/>
    <w:link w:val="SchipholStyleParagraafkopjeInhoudsopgaveChar"/>
    <w:uiPriority w:val="8"/>
    <w:rsid w:val="00430870"/>
    <w:pPr>
      <w:numPr>
        <w:numId w:val="6"/>
      </w:numPr>
      <w:tabs>
        <w:tab w:val="left" w:pos="340"/>
      </w:tabs>
      <w:spacing w:line="248" w:lineRule="exact"/>
    </w:pPr>
    <w:rPr>
      <w:rFonts w:ascii="Schiphol Frutiger" w:hAnsi="Schiphol Frutiger"/>
      <w:b/>
      <w:color w:val="000000" w:themeColor="text1"/>
      <w:sz w:val="18"/>
    </w:rPr>
  </w:style>
  <w:style w:type="character" w:customStyle="1" w:styleId="SchipholStyleParagraafkopjeInhoudsopgaveChar">
    <w:name w:val="SchipholStyleParagraafkopjeInhoudsopgave Char"/>
    <w:basedOn w:val="Standaardalinea-lettertype"/>
    <w:link w:val="SchipholStyleParagraafkopjeInhoudsopgave"/>
    <w:uiPriority w:val="8"/>
    <w:rsid w:val="00223290"/>
    <w:rPr>
      <w:rFonts w:ascii="Schiphol Frutiger" w:hAnsi="Schiphol Frutiger"/>
      <w:b/>
      <w:color w:val="000000" w:themeColor="text1"/>
      <w:sz w:val="18"/>
    </w:rPr>
  </w:style>
  <w:style w:type="paragraph" w:customStyle="1" w:styleId="SchipholTussenstukje">
    <w:name w:val="SchipholTussenstukje"/>
    <w:next w:val="Geenafstand"/>
    <w:uiPriority w:val="8"/>
    <w:rsid w:val="00267F50"/>
    <w:pPr>
      <w:spacing w:after="0" w:line="260" w:lineRule="exact"/>
    </w:pPr>
    <w:rPr>
      <w:rFonts w:ascii="Schiphol Frutiger" w:hAnsi="Schiphol Frutiger"/>
      <w:sz w:val="26"/>
      <w:lang w:val="en-GB"/>
    </w:rPr>
  </w:style>
  <w:style w:type="paragraph" w:customStyle="1" w:styleId="SchipholStyleInhoudsopgave">
    <w:name w:val="SchipholStyleInhoudsopgave"/>
    <w:basedOn w:val="Geenafstand"/>
    <w:link w:val="SchipholStyleInhoudsopgaveChar"/>
    <w:uiPriority w:val="8"/>
    <w:rsid w:val="00197790"/>
    <w:pPr>
      <w:numPr>
        <w:numId w:val="7"/>
      </w:numPr>
      <w:ind w:left="357" w:hanging="357"/>
    </w:pPr>
  </w:style>
  <w:style w:type="character" w:customStyle="1" w:styleId="SchipholStyleInhoudsopgaveChar">
    <w:name w:val="SchipholStyleInhoudsopgave Char"/>
    <w:basedOn w:val="GeenafstandChar"/>
    <w:link w:val="SchipholStyleInhoudsopgave"/>
    <w:uiPriority w:val="8"/>
    <w:rsid w:val="00223290"/>
    <w:rPr>
      <w:rFonts w:ascii="Schiphol Frutiger" w:hAnsi="Schiphol Frutiger"/>
      <w:color w:val="000000" w:themeColor="text1"/>
      <w:sz w:val="18"/>
    </w:rPr>
  </w:style>
  <w:style w:type="character" w:customStyle="1" w:styleId="Kop1Char">
    <w:name w:val="Kop 1 Char"/>
    <w:aliases w:val="Nr Chapter11 Char"/>
    <w:basedOn w:val="Standaardalinea-lettertype"/>
    <w:link w:val="Kop1"/>
    <w:uiPriority w:val="1"/>
    <w:rsid w:val="00FB2629"/>
    <w:rPr>
      <w:rFonts w:ascii="Schiphol Frutiger" w:eastAsiaTheme="majorEastAsia" w:hAnsi="Schiphol Frutiger" w:cstheme="majorBidi"/>
      <w:color w:val="0000FF"/>
      <w:sz w:val="60"/>
      <w:szCs w:val="32"/>
    </w:rPr>
  </w:style>
  <w:style w:type="character" w:customStyle="1" w:styleId="Kop2Char">
    <w:name w:val="Kop 2 Char"/>
    <w:aliases w:val="Nr Paragraph Char"/>
    <w:basedOn w:val="Standaardalinea-lettertype"/>
    <w:link w:val="Kop2"/>
    <w:uiPriority w:val="3"/>
    <w:rsid w:val="00223290"/>
    <w:rPr>
      <w:rFonts w:ascii="Schiphol Frutiger" w:eastAsiaTheme="majorEastAsia" w:hAnsi="Schiphol Frutiger" w:cstheme="majorBidi"/>
      <w:b/>
      <w:color w:val="0000FF"/>
      <w:sz w:val="24"/>
      <w:szCs w:val="26"/>
    </w:rPr>
  </w:style>
  <w:style w:type="paragraph" w:styleId="Inhopg1">
    <w:name w:val="toc 1"/>
    <w:basedOn w:val="Standaard"/>
    <w:next w:val="Standaard"/>
    <w:autoRedefine/>
    <w:uiPriority w:val="39"/>
    <w:unhideWhenUsed/>
    <w:rsid w:val="004F44A7"/>
    <w:pPr>
      <w:tabs>
        <w:tab w:val="left" w:pos="340"/>
        <w:tab w:val="right" w:pos="8789"/>
      </w:tabs>
      <w:spacing w:before="240" w:after="0" w:line="248" w:lineRule="exact"/>
    </w:pPr>
    <w:rPr>
      <w:rFonts w:ascii="Schiphol Frutiger" w:hAnsi="Schiphol Frutiger"/>
      <w:b/>
      <w:noProof/>
      <w:sz w:val="18"/>
      <w:lang w:val="en-GB"/>
    </w:rPr>
  </w:style>
  <w:style w:type="paragraph" w:styleId="Inhopg2">
    <w:name w:val="toc 2"/>
    <w:basedOn w:val="Standaard"/>
    <w:next w:val="Standaard"/>
    <w:autoRedefine/>
    <w:uiPriority w:val="39"/>
    <w:unhideWhenUsed/>
    <w:rsid w:val="002F7034"/>
    <w:pPr>
      <w:tabs>
        <w:tab w:val="left" w:pos="851"/>
        <w:tab w:val="right" w:pos="8789"/>
      </w:tabs>
      <w:spacing w:after="0" w:line="248" w:lineRule="exact"/>
      <w:ind w:left="340"/>
    </w:pPr>
    <w:rPr>
      <w:rFonts w:ascii="Schiphol Frutiger" w:hAnsi="Schiphol Frutiger"/>
      <w:sz w:val="18"/>
    </w:rPr>
  </w:style>
  <w:style w:type="paragraph" w:styleId="Kopvaninhoudsopgave">
    <w:name w:val="TOC Heading"/>
    <w:basedOn w:val="Kop1"/>
    <w:next w:val="Standaard"/>
    <w:uiPriority w:val="39"/>
    <w:unhideWhenUsed/>
    <w:rsid w:val="00025458"/>
    <w:pPr>
      <w:spacing w:line="144" w:lineRule="auto"/>
      <w:ind w:left="0" w:firstLine="0"/>
      <w:outlineLvl w:val="9"/>
    </w:pPr>
    <w:rPr>
      <w:rFonts w:asciiTheme="majorHAnsi" w:hAnsiTheme="majorHAnsi"/>
      <w:color w:val="FFFFFF" w:themeColor="background1"/>
      <w:sz w:val="32"/>
      <w:lang w:eastAsia="nl-NL"/>
    </w:rPr>
  </w:style>
  <w:style w:type="character" w:styleId="Hyperlink">
    <w:name w:val="Hyperlink"/>
    <w:basedOn w:val="Standaardalinea-lettertype"/>
    <w:uiPriority w:val="99"/>
    <w:unhideWhenUsed/>
    <w:rsid w:val="00C723EF"/>
    <w:rPr>
      <w:color w:val="0563C1" w:themeColor="hyperlink"/>
      <w:u w:val="single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723E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Inhopg3">
    <w:name w:val="toc 3"/>
    <w:basedOn w:val="Standaard"/>
    <w:next w:val="Standaard"/>
    <w:autoRedefine/>
    <w:uiPriority w:val="39"/>
    <w:unhideWhenUsed/>
    <w:rsid w:val="00AF2816"/>
    <w:pPr>
      <w:spacing w:after="100"/>
      <w:ind w:left="440"/>
    </w:pPr>
    <w:rPr>
      <w:rFonts w:eastAsiaTheme="minorEastAsia" w:cs="Times New Roman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F281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F281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F281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F281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F28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F28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reamer">
    <w:name w:val="Streamer"/>
    <w:link w:val="StreamerChar"/>
    <w:uiPriority w:val="5"/>
    <w:qFormat/>
    <w:rsid w:val="008958FB"/>
    <w:pPr>
      <w:spacing w:after="0" w:line="496" w:lineRule="exact"/>
      <w:ind w:left="1474" w:right="482"/>
    </w:pPr>
    <w:rPr>
      <w:rFonts w:ascii="Schiphol Frutiger" w:hAnsi="Schiphol Frutiger"/>
      <w:color w:val="000000" w:themeColor="text1"/>
      <w:sz w:val="36"/>
    </w:rPr>
  </w:style>
  <w:style w:type="character" w:customStyle="1" w:styleId="StreamerChar">
    <w:name w:val="Streamer Char"/>
    <w:basedOn w:val="Standaardalinea-lettertype"/>
    <w:link w:val="Streamer"/>
    <w:uiPriority w:val="5"/>
    <w:rsid w:val="001124BC"/>
    <w:rPr>
      <w:rFonts w:ascii="Schiphol Frutiger" w:hAnsi="Schiphol Frutiger"/>
      <w:color w:val="000000" w:themeColor="text1"/>
      <w:sz w:val="3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24E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24E5C"/>
    <w:rPr>
      <w:rFonts w:ascii="Segoe UI" w:hAnsi="Segoe UI" w:cs="Segoe UI"/>
      <w:sz w:val="18"/>
      <w:szCs w:val="18"/>
    </w:rPr>
  </w:style>
  <w:style w:type="paragraph" w:styleId="Titel">
    <w:name w:val="Title"/>
    <w:aliases w:val="Chapter"/>
    <w:basedOn w:val="SchipholStyleHoofdstukTitel"/>
    <w:next w:val="Geenafstand"/>
    <w:link w:val="TitelChar"/>
    <w:uiPriority w:val="1"/>
    <w:qFormat/>
    <w:rsid w:val="004F44A7"/>
    <w:pPr>
      <w:keepLines/>
      <w:spacing w:after="1200" w:line="240" w:lineRule="auto"/>
      <w:ind w:right="1701"/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TitelChar">
    <w:name w:val="Titel Char"/>
    <w:aliases w:val="Chapter Char"/>
    <w:basedOn w:val="Standaardalinea-lettertype"/>
    <w:link w:val="Titel"/>
    <w:uiPriority w:val="1"/>
    <w:rsid w:val="004F44A7"/>
    <w:rPr>
      <w:rFonts w:ascii="Schiphol Frutiger" w:eastAsiaTheme="majorEastAsia" w:hAnsi="Schiphol Frutiger" w:cstheme="majorBidi"/>
      <w:color w:val="0000FF"/>
      <w:spacing w:val="-10"/>
      <w:kern w:val="28"/>
      <w:sz w:val="60"/>
      <w:szCs w:val="56"/>
    </w:rPr>
  </w:style>
  <w:style w:type="paragraph" w:customStyle="1" w:styleId="NrChapter">
    <w:name w:val="Nr Chapter"/>
    <w:basedOn w:val="Kop1"/>
    <w:next w:val="Geenafstand"/>
    <w:link w:val="NrChapterChar"/>
    <w:uiPriority w:val="1"/>
    <w:qFormat/>
    <w:rsid w:val="004F44A7"/>
    <w:pPr>
      <w:tabs>
        <w:tab w:val="left" w:pos="578"/>
      </w:tabs>
      <w:spacing w:after="1200" w:line="240" w:lineRule="auto"/>
      <w:ind w:left="0" w:firstLine="0"/>
      <w:contextualSpacing/>
    </w:pPr>
    <w:rPr>
      <w:lang w:val="en-GB"/>
    </w:rPr>
  </w:style>
  <w:style w:type="character" w:customStyle="1" w:styleId="NrChapterChar">
    <w:name w:val="Nr Chapter Char"/>
    <w:basedOn w:val="Kop1Char"/>
    <w:link w:val="NrChapter"/>
    <w:uiPriority w:val="1"/>
    <w:rsid w:val="004F44A7"/>
    <w:rPr>
      <w:rFonts w:ascii="Schiphol Frutiger" w:eastAsiaTheme="majorEastAsia" w:hAnsi="Schiphol Frutiger" w:cstheme="majorBidi"/>
      <w:color w:val="0000FF"/>
      <w:sz w:val="60"/>
      <w:szCs w:val="32"/>
      <w:lang w:val="en-GB"/>
    </w:rPr>
  </w:style>
  <w:style w:type="paragraph" w:customStyle="1" w:styleId="DHVadresregel">
    <w:name w:val="DHVadresregel"/>
    <w:basedOn w:val="Standaard"/>
    <w:next w:val="Standaard"/>
    <w:rsid w:val="001207AE"/>
    <w:pPr>
      <w:overflowPunct w:val="0"/>
      <w:autoSpaceDE w:val="0"/>
      <w:autoSpaceDN w:val="0"/>
      <w:adjustRightInd w:val="0"/>
      <w:spacing w:after="0" w:line="264" w:lineRule="exact"/>
      <w:jc w:val="both"/>
    </w:pPr>
    <w:rPr>
      <w:rFonts w:ascii="Arial" w:eastAsia="Times New Roman" w:hAnsi="Arial" w:cs="Times New Roman"/>
      <w:sz w:val="20"/>
      <w:szCs w:val="20"/>
      <w:lang w:val="nl-NL"/>
    </w:rPr>
  </w:style>
  <w:style w:type="paragraph" w:styleId="Lijstalinea">
    <w:name w:val="List Paragraph"/>
    <w:basedOn w:val="Standaard"/>
    <w:link w:val="LijstalineaChar"/>
    <w:uiPriority w:val="34"/>
    <w:qFormat/>
    <w:rsid w:val="004F294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1"/>
    <w:qFormat/>
    <w:rsid w:val="00610A59"/>
    <w:pPr>
      <w:spacing w:after="120" w:line="240" w:lineRule="auto"/>
      <w:jc w:val="both"/>
    </w:pPr>
    <w:rPr>
      <w:rFonts w:ascii="Arial" w:eastAsia="Times New Roman" w:hAnsi="Arial" w:cs="Times New Roman"/>
      <w:sz w:val="20"/>
      <w:szCs w:val="20"/>
      <w:lang w:val="en-GB" w:eastAsia="en-GB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610A59"/>
    <w:rPr>
      <w:rFonts w:ascii="Arial" w:eastAsia="Times New Roman" w:hAnsi="Arial" w:cs="Times New Roman"/>
      <w:sz w:val="20"/>
      <w:szCs w:val="20"/>
      <w:lang w:val="en-GB" w:eastAsia="en-GB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610A59"/>
    <w:rPr>
      <w:lang w:val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80B7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80B7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80B7A"/>
    <w:rPr>
      <w:sz w:val="20"/>
      <w:szCs w:val="20"/>
      <w:lang w:val="en-US"/>
    </w:rPr>
  </w:style>
  <w:style w:type="table" w:customStyle="1" w:styleId="Rastertabel4-Accent11">
    <w:name w:val="Rastertabel 4 - Accent 11"/>
    <w:basedOn w:val="Standaardtabel"/>
    <w:uiPriority w:val="49"/>
    <w:rsid w:val="002378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 w:bidi="en-GB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1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enders_C\AppData\Local\Temp\7\Temp4_assets.zip\Report_cover_Travele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94640FDB2D44A5EA009E5A4F9D1B4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DAE131-FBAE-4402-BA77-BB6936BEAAC8}"/>
      </w:docPartPr>
      <w:docPartBody>
        <w:p w:rsidR="00896E63" w:rsidRDefault="00896E63">
          <w:pPr>
            <w:pStyle w:val="A94640FDB2D44A5EA009E5A4F9D1B436"/>
          </w:pPr>
          <w:r w:rsidRPr="008D77C8">
            <w:rPr>
              <w:rStyle w:val="Tekstvantijdelijkeaanduiding"/>
            </w:rPr>
            <w:t>Kies een item.</w:t>
          </w:r>
        </w:p>
      </w:docPartBody>
    </w:docPart>
    <w:docPart>
      <w:docPartPr>
        <w:name w:val="C731FA59E3BE47379A2569A8423582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DA54E3-F037-4BBE-BA35-4A3DB6B19E0A}"/>
      </w:docPartPr>
      <w:docPartBody>
        <w:p w:rsidR="00896E63" w:rsidRDefault="00896E63">
          <w:pPr>
            <w:pStyle w:val="C731FA59E3BE47379A2569A8423582BF"/>
          </w:pPr>
          <w:r w:rsidRPr="00751D0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C0295ABC3FE43EDB1CB9D90C8BAEF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B52BA6-1EB4-4CDC-B4D7-36A7385CAF57}"/>
      </w:docPartPr>
      <w:docPartBody>
        <w:p w:rsidR="00896E63" w:rsidRDefault="00896E63">
          <w:pPr>
            <w:pStyle w:val="0C0295ABC3FE43EDB1CB9D90C8BAEF8D"/>
          </w:pPr>
          <w:r w:rsidRPr="00751D0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7C46ABFC9C447E3BF592C56426803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10882C-38F3-4AE2-94A9-29F79B0F6023}"/>
      </w:docPartPr>
      <w:docPartBody>
        <w:p w:rsidR="00896E63" w:rsidRDefault="00896E63">
          <w:pPr>
            <w:pStyle w:val="27C46ABFC9C447E3BF592C56426803A5"/>
          </w:pPr>
          <w:r w:rsidRPr="00751D0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147F7C2115748AA98CB9C10F97BC8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D2F5EE-6A06-4EC9-AD4D-9C9ECE7158F6}"/>
      </w:docPartPr>
      <w:docPartBody>
        <w:p w:rsidR="00896E63" w:rsidRDefault="00896E63">
          <w:pPr>
            <w:pStyle w:val="E147F7C2115748AA98CB9C10F97BC8F9"/>
          </w:pPr>
          <w:r w:rsidRPr="00751D0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E3A35A81646434B82C4CACBD7088B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BC84C2-86EF-4B18-AB0A-AC9465D61A59}"/>
      </w:docPartPr>
      <w:docPartBody>
        <w:p w:rsidR="00896E63" w:rsidRDefault="00896E63">
          <w:pPr>
            <w:pStyle w:val="7E3A35A81646434B82C4CACBD7088B9F"/>
          </w:pPr>
          <w:r w:rsidRPr="008D77C8">
            <w:rPr>
              <w:rStyle w:val="Tekstvantijdelijkeaanduiding"/>
            </w:rPr>
            <w:t>Kies een item.</w:t>
          </w:r>
        </w:p>
      </w:docPartBody>
    </w:docPart>
    <w:docPart>
      <w:docPartPr>
        <w:name w:val="C78C09CE83AF4B9DB6B8F5A8820804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5CAC84-54C4-48DB-9BCD-750F8FA1FC0E}"/>
      </w:docPartPr>
      <w:docPartBody>
        <w:p w:rsidR="00896E63" w:rsidRDefault="00896E63">
          <w:pPr>
            <w:pStyle w:val="C78C09CE83AF4B9DB6B8F5A882080444"/>
          </w:pPr>
          <w:r w:rsidRPr="00751D0D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9DE09317C70847749B2B57A8C8B2EF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D876DE-4F3A-470F-914F-F02E19C6C1A0}"/>
      </w:docPartPr>
      <w:docPartBody>
        <w:p w:rsidR="00D877EB" w:rsidRDefault="00896E63" w:rsidP="00896E63">
          <w:pPr>
            <w:pStyle w:val="9DE09317C70847749B2B57A8C8B2EF85"/>
          </w:pPr>
          <w:r w:rsidRPr="007779CE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hiphol Frutiger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chipholFrutige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E63"/>
    <w:rsid w:val="007C1328"/>
    <w:rsid w:val="00896E63"/>
    <w:rsid w:val="00D8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96E63"/>
    <w:rPr>
      <w:color w:val="808080"/>
    </w:rPr>
  </w:style>
  <w:style w:type="paragraph" w:customStyle="1" w:styleId="A94640FDB2D44A5EA009E5A4F9D1B436">
    <w:name w:val="A94640FDB2D44A5EA009E5A4F9D1B436"/>
  </w:style>
  <w:style w:type="paragraph" w:customStyle="1" w:styleId="C731FA59E3BE47379A2569A8423582BF">
    <w:name w:val="C731FA59E3BE47379A2569A8423582BF"/>
  </w:style>
  <w:style w:type="paragraph" w:customStyle="1" w:styleId="0C0295ABC3FE43EDB1CB9D90C8BAEF8D">
    <w:name w:val="0C0295ABC3FE43EDB1CB9D90C8BAEF8D"/>
  </w:style>
  <w:style w:type="paragraph" w:customStyle="1" w:styleId="27C46ABFC9C447E3BF592C56426803A5">
    <w:name w:val="27C46ABFC9C447E3BF592C56426803A5"/>
  </w:style>
  <w:style w:type="paragraph" w:customStyle="1" w:styleId="E147F7C2115748AA98CB9C10F97BC8F9">
    <w:name w:val="E147F7C2115748AA98CB9C10F97BC8F9"/>
  </w:style>
  <w:style w:type="paragraph" w:customStyle="1" w:styleId="7E3A35A81646434B82C4CACBD7088B9F">
    <w:name w:val="7E3A35A81646434B82C4CACBD7088B9F"/>
  </w:style>
  <w:style w:type="paragraph" w:customStyle="1" w:styleId="C78C09CE83AF4B9DB6B8F5A882080444">
    <w:name w:val="C78C09CE83AF4B9DB6B8F5A882080444"/>
  </w:style>
  <w:style w:type="paragraph" w:customStyle="1" w:styleId="7FF633B142BD4F95BD7066557D98EB32">
    <w:name w:val="7FF633B142BD4F95BD7066557D98EB32"/>
  </w:style>
  <w:style w:type="paragraph" w:customStyle="1" w:styleId="9DE09317C70847749B2B57A8C8B2EF85">
    <w:name w:val="9DE09317C70847749B2B57A8C8B2EF85"/>
    <w:rsid w:val="00896E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ema1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SharedContentType xmlns="Microsoft.SharePoint.Taxonomy.ContentTypeSync" SourceId="dbc17272-e662-4816-ad27-6fe8b95f4168" ContentTypeId="0x0101004E81F5E765D7424D82678AEBC426808700042AD8439B3F2845B8F334CAD6646B07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DocumentBron xmlns="DDBEDC2A-BD37-43CD-8B77-9519821763E0" xsi:nil="true"/>
    <ProjectDocumentStatus xmlns="DDBEDC2A-BD37-43CD-8B77-9519821763E0">Compleet</ProjectDocumentStatus>
    <_Version xmlns="http://schemas.microsoft.com/sharepoint/v3/fields" xsi:nil="true"/>
    <TaxCatchAll xmlns="ffef4382-107f-4194-ac26-4a4791cfbb8d">
      <Value>372</Value>
      <Value>3</Value>
    </TaxCatchAll>
    <c15c29daf8854b2db77e08c17fa39a36 xmlns="ffef4382-107f-4194-ac26-4a4791cfbb8d">
      <Terms xmlns="http://schemas.microsoft.com/office/infopath/2007/PartnerControls">
        <TermInfo xmlns="http://schemas.microsoft.com/office/infopath/2007/PartnerControls">
          <TermName xmlns="http://schemas.microsoft.com/office/infopath/2007/PartnerControls">03 Delivery Stage(s)</TermName>
          <TermId xmlns="http://schemas.microsoft.com/office/infopath/2007/PartnerControls">0df94b93-0300-4348-95eb-62bb8668e8eb</TermId>
        </TermInfo>
      </Terms>
    </c15c29daf8854b2db77e08c17fa39a36>
    <Projectnaam xmlns="DDBEDC2A-BD37-43CD-8B77-9519821763E0" xsi:nil="true"/>
    <TaxKeywordTaxHTField xmlns="ffef4382-107f-4194-ac26-4a4791cfbb8d">
      <Terms xmlns="http://schemas.microsoft.com/office/infopath/2007/PartnerControls"/>
    </TaxKeywordTaxHTField>
    <Projectnummer xmlns="DDBEDC2A-BD37-43CD-8B77-9519821763E0" xsi:nil="true"/>
    <Werkpakket xmlns="ffef4382-107f-4194-ac26-4a4791cfbb8d" xsi:nil="true"/>
    <db0e2d74a2d746f0b01238fc95f289d1 xmlns="ffef4382-107f-4194-ac26-4a4791cfbb8d">
      <Terms xmlns="http://schemas.microsoft.com/office/infopath/2007/PartnerControls">
        <TermInfo xmlns="http://schemas.microsoft.com/office/infopath/2007/PartnerControls">
          <TermName xmlns="http://schemas.microsoft.com/office/infopath/2007/PartnerControls">1101 Aanbestedingsstukken</TermName>
          <TermId xmlns="http://schemas.microsoft.com/office/infopath/2007/PartnerControls">a934c0d9-71f4-4e9c-b9bd-ce0cab613339</TermId>
        </TermInfo>
      </Terms>
    </db0e2d74a2d746f0b01238fc95f289d1>
    <Eigenaar xmlns="ffef4382-107f-4194-ac26-4a4791cfbb8d" xsi:nil="true"/>
    <_dlc_DocId xmlns="891d6996-97bf-4c7e-b37e-7fee87252355">0002-2126307231-51</_dlc_DocId>
    <_dlc_DocIdUrl xmlns="891d6996-97bf-4c7e-b37e-7fee87252355">
      <Url>https://sharepoint.schiphol.nl/projecten/02/1008202/_layouts/DocIdRedir.aspx?ID=0002-2126307231-51</Url>
      <Description>0002-2126307231-51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Project document MP" ma:contentTypeID="0x0101004E81F5E765D7424D82678AEBC426808700042AD8439B3F2845B8F334CAD6646B0700763EB61A1DE9054286A2E23EC33ACB82" ma:contentTypeVersion="92" ma:contentTypeDescription="" ma:contentTypeScope="" ma:versionID="609020a589710528037e907a8bf0f40b">
  <xsd:schema xmlns:xsd="http://www.w3.org/2001/XMLSchema" xmlns:xs="http://www.w3.org/2001/XMLSchema" xmlns:p="http://schemas.microsoft.com/office/2006/metadata/properties" xmlns:ns2="DDBEDC2A-BD37-43CD-8B77-9519821763E0" xmlns:ns3="ffef4382-107f-4194-ac26-4a4791cfbb8d" xmlns:ns4="http://schemas.microsoft.com/sharepoint/v3/fields" xmlns:ns5="891d6996-97bf-4c7e-b37e-7fee87252355" targetNamespace="http://schemas.microsoft.com/office/2006/metadata/properties" ma:root="true" ma:fieldsID="f15ef401de72625c5f4a3e3144dd16fa" ns2:_="" ns3:_="" ns4:_="" ns5:_="">
    <xsd:import namespace="DDBEDC2A-BD37-43CD-8B77-9519821763E0"/>
    <xsd:import namespace="ffef4382-107f-4194-ac26-4a4791cfbb8d"/>
    <xsd:import namespace="http://schemas.microsoft.com/sharepoint/v3/fields"/>
    <xsd:import namespace="891d6996-97bf-4c7e-b37e-7fee87252355"/>
    <xsd:element name="properties">
      <xsd:complexType>
        <xsd:sequence>
          <xsd:element name="documentManagement">
            <xsd:complexType>
              <xsd:all>
                <xsd:element ref="ns2:Projectnummer" minOccurs="0"/>
                <xsd:element ref="ns2:Projectnaam" minOccurs="0"/>
                <xsd:element ref="ns2:ProjectDocumentStatus"/>
                <xsd:element ref="ns3:Werkpakket" minOccurs="0"/>
                <xsd:element ref="ns2:ProjectDocumentBron" minOccurs="0"/>
                <xsd:element ref="ns3:Eigenaar" minOccurs="0"/>
                <xsd:element ref="ns3:c15c29daf8854b2db77e08c17fa39a36" minOccurs="0"/>
                <xsd:element ref="ns3:TaxCatchAll" minOccurs="0"/>
                <xsd:element ref="ns3:TaxCatchAllLabel" minOccurs="0"/>
                <xsd:element ref="ns3:TaxKeywordTaxHTField" minOccurs="0"/>
                <xsd:element ref="ns3:db0e2d74a2d746f0b01238fc95f289d1" minOccurs="0"/>
                <xsd:element ref="ns4:_Version" minOccurs="0"/>
                <xsd:element ref="ns5:_dlc_DocId" minOccurs="0"/>
                <xsd:element ref="ns5:_dlc_DocIdUrl" minOccurs="0"/>
                <xsd:element ref="ns5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BEDC2A-BD37-43CD-8B77-9519821763E0" elementFormDefault="qualified">
    <xsd:import namespace="http://schemas.microsoft.com/office/2006/documentManagement/types"/>
    <xsd:import namespace="http://schemas.microsoft.com/office/infopath/2007/PartnerControls"/>
    <xsd:element name="Projectnummer" ma:index="2" nillable="true" ma:displayName="Project nummer" ma:internalName="Projectnummer">
      <xsd:simpleType>
        <xsd:restriction base="dms:Text"/>
      </xsd:simpleType>
    </xsd:element>
    <xsd:element name="Projectnaam" ma:index="3" nillable="true" ma:displayName="Project naam" ma:internalName="Projectnaam">
      <xsd:simpleType>
        <xsd:restriction base="dms:Text"/>
      </xsd:simpleType>
    </xsd:element>
    <xsd:element name="ProjectDocumentStatus" ma:index="6" ma:displayName="Status" ma:default="In Ontwikkeling" ma:format="Dropdown" ma:internalName="ProjectDocumentStatus">
      <xsd:simpleType>
        <xsd:restriction base="dms:Choice">
          <xsd:enumeration value="Niet gestart"/>
          <xsd:enumeration value="In Ontwikkeling"/>
          <xsd:enumeration value="Onder review"/>
          <xsd:enumeration value="Ter Goedkeuring"/>
          <xsd:enumeration value="Goedgekeurd"/>
          <xsd:enumeration value="Overgedragen"/>
          <xsd:enumeration value="Compleet"/>
          <xsd:enumeration value="Afgekeurd"/>
        </xsd:restriction>
      </xsd:simpleType>
    </xsd:element>
    <xsd:element name="ProjectDocumentBron" ma:index="8" nillable="true" ma:displayName="Bron" ma:internalName="ProjectDocumentBron">
      <xsd:simpleType>
        <xsd:restriction base="dms:Text">
          <xsd:maxLength value="254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f4382-107f-4194-ac26-4a4791cfbb8d" elementFormDefault="qualified">
    <xsd:import namespace="http://schemas.microsoft.com/office/2006/documentManagement/types"/>
    <xsd:import namespace="http://schemas.microsoft.com/office/infopath/2007/PartnerControls"/>
    <xsd:element name="Werkpakket" ma:index="7" nillable="true" ma:displayName="Werkpakket" ma:format="Dropdown" ma:internalName="Werkpakket" ma:readOnly="false">
      <xsd:simpleType>
        <xsd:restriction base="dms:Choice">
          <xsd:enumeration value="Werkpakket 1"/>
          <xsd:enumeration value="Werkpakket 2"/>
          <xsd:enumeration value="Werkpakket 3"/>
        </xsd:restriction>
      </xsd:simpleType>
    </xsd:element>
    <xsd:element name="Eigenaar" ma:index="9" nillable="true" ma:displayName="Eigenaar" ma:internalName="Eigenaar" ma:readOnly="false">
      <xsd:simpleType>
        <xsd:restriction base="dms:Text">
          <xsd:maxLength value="255"/>
        </xsd:restriction>
      </xsd:simpleType>
    </xsd:element>
    <xsd:element name="c15c29daf8854b2db77e08c17fa39a36" ma:index="13" ma:taxonomy="true" ma:internalName="c15c29daf8854b2db77e08c17fa39a36" ma:taxonomyFieldName="Project_x0020_Fase" ma:displayName="Project Fase" ma:readOnly="false" ma:default="3;#03 Delivery Stage(s)|0df94b93-0300-4348-95eb-62bb8668e8eb" ma:fieldId="{c15c29da-f885-4b2d-b77e-08c17fa39a36}" ma:sspId="dbc17272-e662-4816-ad27-6fe8b95f4168" ma:termSetId="7e367a7b-bf6d-4747-9f29-647ca747807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4" nillable="true" ma:displayName="Catch-all-kolom van taxonomie" ma:description="" ma:hidden="true" ma:list="{a58db11e-e0d1-47a9-b699-b6728d5406ce}" ma:internalName="TaxCatchAll" ma:showField="CatchAllData" ma:web="891d6996-97bf-4c7e-b37e-7fee872523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Catch-all-kolom van taxonomie1" ma:description="" ma:hidden="true" ma:list="{a58db11e-e0d1-47a9-b699-b6728d5406ce}" ma:internalName="TaxCatchAllLabel" ma:readOnly="true" ma:showField="CatchAllDataLabel" ma:web="891d6996-97bf-4c7e-b37e-7fee872523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8" nillable="true" ma:taxonomy="true" ma:internalName="TaxKeywordTaxHTField" ma:taxonomyFieldName="TaxKeyword" ma:displayName="Trefwoord(en)" ma:fieldId="{23f27201-bee3-471e-b2e7-b64fd8b7ca38}" ma:taxonomyMulti="true" ma:sspId="dbc17272-e662-4816-ad27-6fe8b95f416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db0e2d74a2d746f0b01238fc95f289d1" ma:index="20" ma:taxonomy="true" ma:internalName="db0e2d74a2d746f0b01238fc95f289d1" ma:taxonomyFieldName="MP" ma:displayName="MP" ma:readOnly="false" ma:default="" ma:fieldId="{db0e2d74-a2d7-46f0-b012-38fc95f289d1}" ma:sspId="dbc17272-e662-4816-ad27-6fe8b95f4168" ma:termSetId="ca62eeb3-8750-407a-a86c-16a3656e7ad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22" nillable="true" ma:displayName="Versie" ma:internalName="_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1d6996-97bf-4c7e-b37e-7fee87252355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24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FC726-F68A-475B-B29A-34FF8DEED0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8C2E5F-EBFE-4C41-8E4D-ABD492BDF2E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63FD44F-63CF-4E69-8296-F5A628D8588A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9AE5B30A-7218-4E45-9F9D-35FD39BFB7A0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www.w3.org/XML/1998/namespace"/>
    <ds:schemaRef ds:uri="http://purl.org/dc/dcmitype/"/>
    <ds:schemaRef ds:uri="ffef4382-107f-4194-ac26-4a4791cfbb8d"/>
    <ds:schemaRef ds:uri="http://schemas.microsoft.com/office/infopath/2007/PartnerControls"/>
    <ds:schemaRef ds:uri="http://schemas.openxmlformats.org/package/2006/metadata/core-properties"/>
    <ds:schemaRef ds:uri="891d6996-97bf-4c7e-b37e-7fee87252355"/>
    <ds:schemaRef ds:uri="http://schemas.microsoft.com/sharepoint/v3/fields"/>
    <ds:schemaRef ds:uri="DDBEDC2A-BD37-43CD-8B77-9519821763E0"/>
  </ds:schemaRefs>
</ds:datastoreItem>
</file>

<file path=customXml/itemProps5.xml><?xml version="1.0" encoding="utf-8"?>
<ds:datastoreItem xmlns:ds="http://schemas.openxmlformats.org/officeDocument/2006/customXml" ds:itemID="{74D8F055-239E-4260-ABB8-C40B24E5BA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BEDC2A-BD37-43CD-8B77-9519821763E0"/>
    <ds:schemaRef ds:uri="ffef4382-107f-4194-ac26-4a4791cfbb8d"/>
    <ds:schemaRef ds:uri="http://schemas.microsoft.com/sharepoint/v3/fields"/>
    <ds:schemaRef ds:uri="891d6996-97bf-4c7e-b37e-7fee872523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16CB8190-0B42-4741-B42F-DCB6DA03D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Report_cover_Traveler.dotm</Template>
  <TotalTime>0</TotalTime>
  <Pages>9</Pages>
  <Words>1018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Contract Agreement</vt:lpstr>
    </vt:vector>
  </TitlesOfParts>
  <Company/>
  <LinksUpToDate>false</LinksUpToDate>
  <CharactersWithSpaces>6605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Contract Agreement</dc:title>
  <dc:subject/>
  <dc:creator/>
  <cp:keywords/>
  <dc:description/>
  <cp:lastModifiedBy/>
  <cp:revision>1</cp:revision>
  <dcterms:created xsi:type="dcterms:W3CDTF">2017-04-20T13:28:00Z</dcterms:created>
  <dcterms:modified xsi:type="dcterms:W3CDTF">2017-04-20T13:51:00Z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0x0101004E81F5E765D7424D82678AEBC426808700042AD8439B3F2845B8F334CAD6646B0700763EB61A1DE9054286A2E23EC33ACB82</vt:lpwstr>
  </property>
  <property fmtid="{D5CDD505-2E9C-101B-9397-08002B2CF9AE}" pid="3" name="_dlc_DocIdItemGuid">
    <vt:lpwstr>b482e074-5218-4d8a-9c8a-a83b67aac820</vt:lpwstr>
  </property>
  <property fmtid="{D5CDD505-2E9C-101B-9397-08002B2CF9AE}" pid="4" name="TaxKeyword">
    <vt:lpwstr/>
  </property>
  <property fmtid="{D5CDD505-2E9C-101B-9397-08002B2CF9AE}" pid="5" name="Project Fase">
    <vt:lpwstr>3;#03 Delivery Stage(s)|0df94b93-0300-4348-95eb-62bb8668e8eb</vt:lpwstr>
  </property>
  <property fmtid="{D5CDD505-2E9C-101B-9397-08002B2CF9AE}" pid="6" name="MP">
    <vt:lpwstr>372;#1101 Aanbestedingsstukken|a934c0d9-71f4-4e9c-b9bd-ce0cab613339</vt:lpwstr>
  </property>
</Properties>
</file>