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A15F9" w14:textId="77777777" w:rsidR="002E1227" w:rsidRPr="006D2C9C" w:rsidRDefault="00670D4C" w:rsidP="0052040E">
      <w:pPr>
        <w:pStyle w:val="SchipholStyleStatusZwart"/>
        <w:ind w:left="57"/>
        <w:rPr>
          <w:lang w:val="en-US"/>
        </w:rPr>
      </w:pPr>
      <w:r w:rsidRPr="006D2C9C"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15EA1693" wp14:editId="15EA1694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79875" cy="10718800"/>
            <wp:effectExtent l="0" t="0" r="2540" b="6350"/>
            <wp:wrapNone/>
            <wp:docPr id="7" name="Afbeeld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87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4E2" w:rsidRPr="006D2C9C"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15EA1695" wp14:editId="15EA1696">
            <wp:simplePos x="0" y="0"/>
            <wp:positionH relativeFrom="column">
              <wp:posOffset>184927288</wp:posOffset>
            </wp:positionH>
            <wp:positionV relativeFrom="paragraph">
              <wp:posOffset>-711200</wp:posOffset>
            </wp:positionV>
            <wp:extent cx="7556500" cy="10693400"/>
            <wp:effectExtent l="0" t="0" r="6350" b="0"/>
            <wp:wrapNone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F92" w:rsidRPr="006D2C9C">
        <w:rPr>
          <w:lang w:val="en-US"/>
        </w:rPr>
        <w:t xml:space="preserve"> </w:t>
      </w:r>
    </w:p>
    <w:p w14:paraId="15EA15FA" w14:textId="50D11562" w:rsidR="00A02CBB" w:rsidRPr="006D2C9C" w:rsidRDefault="00EF3BAA" w:rsidP="0052040E">
      <w:pPr>
        <w:ind w:left="57"/>
        <w:rPr>
          <w:rFonts w:ascii="Schiphol Frutiger" w:hAnsi="Schiphol Frutiger"/>
        </w:rPr>
      </w:pPr>
      <w:sdt>
        <w:sdtPr>
          <w:rPr>
            <w:rStyle w:val="SchipholStyleProjectnaam"/>
          </w:rPr>
          <w:alias w:val="Projectnaam"/>
          <w:tag w:val="Projectnaam"/>
          <w:id w:val="-629015570"/>
          <w:placeholder>
            <w:docPart w:val="A94640FDB2D44A5EA009E5A4F9D1B436"/>
          </w:placeholder>
          <w15:color w:val="000000"/>
          <w:dropDownList>
            <w:listItem w:displayText="Choose a project name" w:value="Choose a project name"/>
            <w:listItem w:displayText="Baggage System" w:value="Baggage System"/>
            <w:listItem w:displayText="Bus Station" w:value="Bus Station"/>
            <w:listItem w:displayText="Capital Programme" w:value="Capital Programme"/>
            <w:listItem w:displayText="Integrated Systems" w:value="Integrated Systems"/>
            <w:listItem w:displayText="Landside Infrastructure" w:value="Landside Infrastructure"/>
            <w:listItem w:displayText="Parking Central projects" w:value="Parking Central projects"/>
            <w:listItem w:displayText="Pier Airside" w:value="Pier Airside"/>
            <w:listItem w:displayText="Plaza &amp; Jan Dellaert area" w:value="Plaza &amp; Jan Dellaert area"/>
            <w:listItem w:displayText="Railway Station" w:value="Railway Station"/>
            <w:listItem w:displayText="Terminal Corridor" w:value="Terminal Corridor"/>
            <w:listItem w:displayText="The Catalyst" w:value="The Catalyst"/>
            <w:listItem w:displayText="Upgrade Piers D-G" w:value="Upgrade Piers D-G"/>
          </w:dropDownList>
        </w:sdtPr>
        <w:sdtEndPr>
          <w:rPr>
            <w:rStyle w:val="Standaardalinea-lettertype"/>
            <w:rFonts w:asciiTheme="minorHAnsi" w:hAnsiTheme="minorHAnsi"/>
            <w:b w:val="0"/>
            <w:color w:val="auto"/>
            <w:sz w:val="22"/>
          </w:rPr>
        </w:sdtEndPr>
        <w:sdtContent>
          <w:r w:rsidR="00C90E12" w:rsidRPr="006D2C9C">
            <w:rPr>
              <w:rStyle w:val="SchipholStyleProjectnaam"/>
            </w:rPr>
            <w:t>Capital Programme</w:t>
          </w:r>
        </w:sdtContent>
      </w:sdt>
    </w:p>
    <w:p w14:paraId="15EA15FB" w14:textId="77777777" w:rsidR="009E169C" w:rsidRPr="006D2C9C" w:rsidRDefault="009E169C" w:rsidP="00CA7E6F">
      <w:pPr>
        <w:pStyle w:val="Geenafstand"/>
        <w:spacing w:after="0"/>
        <w:rPr>
          <w:sz w:val="24"/>
          <w:lang w:val="en-US"/>
        </w:rPr>
      </w:pPr>
    </w:p>
    <w:sdt>
      <w:sdtPr>
        <w:rPr>
          <w:rStyle w:val="SchipholStyleCoverzinChar"/>
        </w:rPr>
        <w:alias w:val="coverzin1"/>
        <w:tag w:val="coverzin1"/>
        <w:id w:val="-1613045845"/>
        <w:placeholder>
          <w:docPart w:val="C731FA59E3BE47379A2569A8423582BF"/>
        </w:placeholder>
      </w:sdtPr>
      <w:sdtEndPr>
        <w:rPr>
          <w:rStyle w:val="SchipholStyleCoverzinChar"/>
        </w:rPr>
      </w:sdtEndPr>
      <w:sdtContent>
        <w:p w14:paraId="15EA15FC" w14:textId="77777777" w:rsidR="00A02CBB" w:rsidRPr="006D2C9C" w:rsidRDefault="001207AE" w:rsidP="00013539">
          <w:pPr>
            <w:spacing w:after="0"/>
            <w:rPr>
              <w:rFonts w:ascii="Schiphol Frutiger" w:hAnsi="Schiphol Frutiger"/>
              <w:color w:val="000000" w:themeColor="text1"/>
              <w:sz w:val="72"/>
            </w:rPr>
          </w:pPr>
          <w:r w:rsidRPr="006D2C9C">
            <w:rPr>
              <w:rStyle w:val="SchipholStyleCoverzinChar"/>
              <w:color w:val="000000"/>
            </w:rPr>
            <w:t>Now</w:t>
          </w:r>
        </w:p>
      </w:sdtContent>
    </w:sdt>
    <w:sdt>
      <w:sdtPr>
        <w:rPr>
          <w:rStyle w:val="SchipholStyleCoverzinChar"/>
          <w:lang w:val="en-US"/>
        </w:rPr>
        <w:alias w:val="coverzin2"/>
        <w:tag w:val="coverzin2"/>
        <w:id w:val="371274131"/>
        <w:placeholder>
          <w:docPart w:val="0C0295ABC3FE43EDB1CB9D90C8BAEF8D"/>
        </w:placeholder>
      </w:sdtPr>
      <w:sdtEndPr>
        <w:rPr>
          <w:rStyle w:val="SchipholStyleCoverzinChar"/>
        </w:rPr>
      </w:sdtEndPr>
      <w:sdtContent>
        <w:p w14:paraId="15EA15FD" w14:textId="4F8D83B1" w:rsidR="00FA6F24" w:rsidRPr="006D2C9C" w:rsidRDefault="009039D8" w:rsidP="00267F50">
          <w:pPr>
            <w:pStyle w:val="SchipholStyleCoverzinBold"/>
            <w:rPr>
              <w:rStyle w:val="SchipholStyleCoverzinChar"/>
              <w:lang w:val="en-US"/>
            </w:rPr>
          </w:pPr>
          <w:r>
            <w:rPr>
              <w:rStyle w:val="SchipholStyleCoverzinChar"/>
              <w:lang w:val="en-US"/>
            </w:rPr>
            <w:t>t</w:t>
          </w:r>
          <w:r>
            <w:rPr>
              <w:rStyle w:val="SchipholStyleCoverzinChar"/>
              <w:color w:val="000000"/>
              <w:lang w:val="en-US"/>
            </w:rPr>
            <w:t>he drawing board</w:t>
          </w:r>
        </w:p>
      </w:sdtContent>
    </w:sdt>
    <w:p w14:paraId="15EA15FE" w14:textId="77777777" w:rsidR="00745209" w:rsidRPr="006D2C9C" w:rsidRDefault="00745209" w:rsidP="00267F50">
      <w:pPr>
        <w:pStyle w:val="SchipholTussenstukje"/>
        <w:rPr>
          <w:szCs w:val="26"/>
          <w:lang w:val="en-US"/>
        </w:rPr>
      </w:pPr>
    </w:p>
    <w:sdt>
      <w:sdtPr>
        <w:rPr>
          <w:rStyle w:val="SchipholStyleCoverzinChar"/>
        </w:rPr>
        <w:alias w:val="coverzin3"/>
        <w:tag w:val="coverzin3"/>
        <w:id w:val="-468439799"/>
        <w:placeholder>
          <w:docPart w:val="27C46ABFC9C447E3BF592C56426803A5"/>
        </w:placeholder>
      </w:sdtPr>
      <w:sdtEndPr>
        <w:rPr>
          <w:rStyle w:val="SchipholStyleCoverzinChar"/>
        </w:rPr>
      </w:sdtEndPr>
      <w:sdtContent>
        <w:p w14:paraId="15EA15FF" w14:textId="77777777" w:rsidR="00FA6F24" w:rsidRPr="006D2C9C" w:rsidRDefault="001207AE" w:rsidP="00267F50">
          <w:pPr>
            <w:spacing w:after="0"/>
            <w:rPr>
              <w:rStyle w:val="SchipholStyleCoverzinChar"/>
            </w:rPr>
          </w:pPr>
          <w:r w:rsidRPr="006D2C9C">
            <w:rPr>
              <w:rStyle w:val="SchipholStyleCoverzinChar"/>
              <w:color w:val="000000"/>
            </w:rPr>
            <w:t>Then</w:t>
          </w:r>
        </w:p>
      </w:sdtContent>
    </w:sdt>
    <w:sdt>
      <w:sdtPr>
        <w:rPr>
          <w:rStyle w:val="SchipholStyleCoverzinChar"/>
          <w:lang w:val="en-US"/>
        </w:rPr>
        <w:alias w:val="coverzin4"/>
        <w:tag w:val="coverzin4"/>
        <w:id w:val="-514393124"/>
        <w:placeholder>
          <w:docPart w:val="E147F7C2115748AA98CB9C10F97BC8F9"/>
        </w:placeholder>
      </w:sdtPr>
      <w:sdtEndPr>
        <w:rPr>
          <w:rStyle w:val="SchipholStyleCoverzinChar"/>
        </w:rPr>
      </w:sdtEndPr>
      <w:sdtContent>
        <w:p w14:paraId="15EA1600" w14:textId="4B711F7F" w:rsidR="00FA6F24" w:rsidRPr="006D2C9C" w:rsidRDefault="009039D8" w:rsidP="00267F50">
          <w:pPr>
            <w:pStyle w:val="SchipholStyleCoverzinBold"/>
            <w:rPr>
              <w:rStyle w:val="SchipholStyleCoverzinChar"/>
              <w:lang w:val="en-US"/>
            </w:rPr>
          </w:pPr>
          <w:r>
            <w:rPr>
              <w:rStyle w:val="SchipholStyleCoverzinChar"/>
              <w:lang w:val="en-US"/>
            </w:rPr>
            <w:t>a</w:t>
          </w:r>
          <w:r>
            <w:rPr>
              <w:rStyle w:val="SchipholStyleCoverzinChar"/>
              <w:color w:val="000000"/>
              <w:lang w:val="en-US"/>
            </w:rPr>
            <w:t>ll aboard</w:t>
          </w:r>
        </w:p>
      </w:sdtContent>
    </w:sdt>
    <w:p w14:paraId="15EA1601" w14:textId="77777777" w:rsidR="00FA6F24" w:rsidRPr="006D2C9C" w:rsidRDefault="00FA6F24" w:rsidP="00745209">
      <w:pPr>
        <w:rPr>
          <w:rFonts w:ascii="Schiphol Frutiger" w:hAnsi="Schiphol Frutiger"/>
        </w:rPr>
      </w:pPr>
    </w:p>
    <w:p w14:paraId="15EA1602" w14:textId="77777777" w:rsidR="003316B9" w:rsidRPr="006D2C9C" w:rsidRDefault="003316B9" w:rsidP="00745209">
      <w:pPr>
        <w:rPr>
          <w:rFonts w:ascii="Schiphol Frutiger" w:hAnsi="Schiphol Frutiger"/>
        </w:rPr>
      </w:pPr>
    </w:p>
    <w:p w14:paraId="15EA1603" w14:textId="77777777" w:rsidR="003316B9" w:rsidRPr="006D2C9C" w:rsidRDefault="003316B9" w:rsidP="00745209">
      <w:pPr>
        <w:rPr>
          <w:rFonts w:ascii="Schiphol Frutiger" w:hAnsi="Schiphol Frutiger"/>
        </w:rPr>
      </w:pPr>
    </w:p>
    <w:p w14:paraId="15EA1604" w14:textId="77777777" w:rsidR="003316B9" w:rsidRPr="006D2C9C" w:rsidRDefault="003316B9" w:rsidP="00CB6EBD">
      <w:pPr>
        <w:tabs>
          <w:tab w:val="left" w:pos="6489"/>
        </w:tabs>
        <w:rPr>
          <w:rFonts w:ascii="Schiphol Frutiger" w:hAnsi="Schiphol Frutiger"/>
        </w:rPr>
      </w:pPr>
    </w:p>
    <w:p w14:paraId="15EA1605" w14:textId="77777777" w:rsidR="003316B9" w:rsidRPr="006D2C9C" w:rsidRDefault="003316B9" w:rsidP="00745209">
      <w:pPr>
        <w:rPr>
          <w:rFonts w:ascii="Schiphol Frutiger" w:hAnsi="Schiphol Frutiger"/>
        </w:rPr>
      </w:pPr>
    </w:p>
    <w:p w14:paraId="15EA1606" w14:textId="77777777" w:rsidR="003316B9" w:rsidRPr="006D2C9C" w:rsidRDefault="003316B9" w:rsidP="00745209">
      <w:pPr>
        <w:rPr>
          <w:rFonts w:ascii="Schiphol Frutiger" w:hAnsi="Schiphol Frutiger"/>
        </w:rPr>
      </w:pPr>
    </w:p>
    <w:p w14:paraId="15EA1607" w14:textId="77777777" w:rsidR="003316B9" w:rsidRPr="006D2C9C" w:rsidRDefault="003316B9" w:rsidP="00745209">
      <w:pPr>
        <w:rPr>
          <w:rFonts w:ascii="Schiphol Frutiger" w:hAnsi="Schiphol Frutiger"/>
        </w:rPr>
      </w:pPr>
    </w:p>
    <w:p w14:paraId="15EA1608" w14:textId="77777777" w:rsidR="00DF7D33" w:rsidRPr="006D2C9C" w:rsidRDefault="00DF7D33" w:rsidP="0052040E">
      <w:pPr>
        <w:tabs>
          <w:tab w:val="left" w:pos="916"/>
        </w:tabs>
        <w:spacing w:after="0"/>
        <w:ind w:left="-142"/>
        <w:rPr>
          <w:rFonts w:ascii="Schiphol Frutiger" w:hAnsi="Schiphol Frutiger"/>
        </w:rPr>
      </w:pPr>
    </w:p>
    <w:p w14:paraId="15EA1609" w14:textId="77777777" w:rsidR="003273C5" w:rsidRPr="006D2C9C" w:rsidRDefault="00CF3E4E" w:rsidP="0052040E">
      <w:pPr>
        <w:tabs>
          <w:tab w:val="left" w:pos="916"/>
        </w:tabs>
        <w:spacing w:after="0"/>
        <w:rPr>
          <w:rFonts w:ascii="Schiphol Frutiger" w:hAnsi="Schiphol Frutiger"/>
        </w:rPr>
      </w:pPr>
      <w:r w:rsidRPr="006D2C9C">
        <w:rPr>
          <w:rFonts w:ascii="Schiphol Frutiger" w:hAnsi="Schiphol Frutiger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A1697" wp14:editId="15EA1698">
                <wp:simplePos x="0" y="0"/>
                <wp:positionH relativeFrom="margin">
                  <wp:align>left</wp:align>
                </wp:positionH>
                <wp:positionV relativeFrom="page">
                  <wp:posOffset>7110730</wp:posOffset>
                </wp:positionV>
                <wp:extent cx="1458000" cy="1670400"/>
                <wp:effectExtent l="0" t="0" r="0" b="635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8000" cy="167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A16A7" w14:textId="77777777" w:rsidR="00C90E12" w:rsidRPr="001207AE" w:rsidRDefault="00EF3BAA" w:rsidP="005343B7">
                            <w:pPr>
                              <w:pStyle w:val="SchipholStyleStatusZwart"/>
                              <w:ind w:right="10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Style w:val="SchipholStyleStatusZwartChar"/>
                                  <w:color w:val="FFFFFF" w:themeColor="background1"/>
                                  <w:lang w:val="en-US"/>
                                </w:rPr>
                                <w:alias w:val="Status"/>
                                <w:tag w:val="Status"/>
                                <w:id w:val="951209059"/>
                                <w:placeholder>
                                  <w:docPart w:val="7E3A35A81646434B82C4CACBD7088B9F"/>
                                </w:placeholder>
                                <w:dropDownList>
                                  <w:listItem w:displayText=" " w:value=" "/>
                                  <w:listItem w:displayText="DRAFT" w:value="DRAFT"/>
                                  <w:listItem w:displayText="FINAL" w:value="FINAL"/>
                                  <w:listItem w:displayText="ORIGINAL" w:value="ORIGINAL"/>
                                  <w:listItem w:displayText="COPY" w:value="COPY"/>
                                </w:dropDownList>
                              </w:sdtPr>
                              <w:sdtEndPr>
                                <w:rPr>
                                  <w:rStyle w:val="SchipholStyleStatusZwartChar"/>
                                </w:rPr>
                              </w:sdtEndPr>
                              <w:sdtContent>
                                <w:r w:rsidR="00C90E12" w:rsidRPr="001207AE">
                                  <w:rPr>
                                    <w:rStyle w:val="SchipholStyleStatusZwartChar"/>
                                    <w:color w:val="FFFFFF" w:themeColor="background1"/>
                                    <w:lang w:val="en-US"/>
                                  </w:rPr>
                                  <w:t>ORIGINAL</w:t>
                                </w:r>
                              </w:sdtContent>
                            </w:sdt>
                            <w:r w:rsidR="00C90E12" w:rsidRPr="001207AE">
                              <w:rPr>
                                <w:color w:val="FFFFFF" w:themeColor="background1"/>
                                <w:lang w:val="en-US"/>
                              </w:rPr>
                              <w:tab/>
                            </w:r>
                          </w:p>
                          <w:p w14:paraId="15EA16A8" w14:textId="77777777" w:rsidR="00C90E12" w:rsidRPr="001207AE" w:rsidRDefault="00C90E12" w:rsidP="005343B7">
                            <w:pPr>
                              <w:pStyle w:val="SchipholStyleStatusZwart"/>
                              <w:ind w:right="10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14:paraId="15EA16A9" w14:textId="77777777" w:rsidR="00C90E12" w:rsidRPr="001207AE" w:rsidRDefault="00C90E12" w:rsidP="005343B7">
                            <w:pPr>
                              <w:pStyle w:val="SchipholStyleStatusZwart"/>
                              <w:ind w:right="10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1207AE">
                              <w:rPr>
                                <w:color w:val="FFFFFF" w:themeColor="background1"/>
                                <w:lang w:val="en-US"/>
                              </w:rPr>
                              <w:t>Date</w:t>
                            </w:r>
                          </w:p>
                          <w:sdt>
                            <w:sdtPr>
                              <w:rPr>
                                <w:rStyle w:val="SchipholStyleReferentieZwartChar"/>
                                <w:b w:val="0"/>
                                <w:color w:val="FFFFFF" w:themeColor="background1"/>
                                <w:sz w:val="18"/>
                                <w:lang w:val="en-US"/>
                              </w:rPr>
                              <w:alias w:val="Datum"/>
                              <w:tag w:val="Datum"/>
                              <w:id w:val="1439649189"/>
                              <w:placeholder>
                                <w:docPart w:val="C78C09CE83AF4B9DB6B8F5A882080444"/>
                              </w:placeholder>
                              <w:date w:fullDate="2017-04-20T00:00:00Z">
                                <w:dateFormat w:val="d MMMM yyyy"/>
                                <w:lid w:val="en-GB"/>
                                <w:storeMappedDataAs w:val="date"/>
                                <w:calendar w:val="gregorian"/>
                              </w:date>
                            </w:sdtPr>
                            <w:sdtEndPr>
                              <w:rPr>
                                <w:rStyle w:val="SchipholStyleReferentieZwartChar"/>
                              </w:rPr>
                            </w:sdtEndPr>
                            <w:sdtContent>
                              <w:p w14:paraId="15EA16AA" w14:textId="676E268D" w:rsidR="00C90E12" w:rsidRPr="001207AE" w:rsidRDefault="00EF3BAA" w:rsidP="005343B7">
                                <w:pPr>
                                  <w:pStyle w:val="SchipholStyleReferentieTekstZwart"/>
                                  <w:spacing w:after="0"/>
                                  <w:ind w:right="10"/>
                                  <w:rPr>
                                    <w:color w:val="FFFFFF" w:themeColor="background1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chipholStyleReferentieZwartChar"/>
                                    <w:b w:val="0"/>
                                    <w:color w:val="FFFFFF" w:themeColor="background1"/>
                                    <w:sz w:val="18"/>
                                    <w:lang w:val="en-GB"/>
                                  </w:rPr>
                                  <w:t>20 April 2017</w:t>
                                </w:r>
                              </w:p>
                            </w:sdtContent>
                          </w:sdt>
                          <w:p w14:paraId="15EA16AB" w14:textId="77777777" w:rsidR="00C90E12" w:rsidRPr="001207AE" w:rsidRDefault="00C90E12" w:rsidP="005343B7">
                            <w:pPr>
                              <w:pStyle w:val="SchipholStyleStatusZwart"/>
                              <w:ind w:right="10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1207AE">
                              <w:rPr>
                                <w:color w:val="FFFFFF" w:themeColor="background1"/>
                                <w:lang w:val="en-US"/>
                              </w:rPr>
                              <w:t>Version</w:t>
                            </w:r>
                          </w:p>
                          <w:p w14:paraId="15EA16AC" w14:textId="05200586" w:rsidR="00C90E12" w:rsidRPr="001207AE" w:rsidRDefault="00C90E12" w:rsidP="005343B7">
                            <w:pPr>
                              <w:pStyle w:val="SchipholStyleReferentieTekstZwart"/>
                              <w:spacing w:after="0"/>
                              <w:ind w:right="10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1.0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A169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559.9pt;width:114.8pt;height:131.5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" filled="f" stroked="f" strokeweight=".5pt">
                <v:textbox>
                  <w:txbxContent>
                    <w:p w14:paraId="15EA16A7" w14:textId="77777777" w:rsidR="00C90E12" w:rsidRPr="001207AE" w:rsidRDefault="00EF3BAA" w:rsidP="005343B7">
                      <w:pPr>
                        <w:pStyle w:val="SchipholStyleStatusZwart"/>
                        <w:ind w:right="10"/>
                        <w:rPr>
                          <w:color w:val="FFFFFF" w:themeColor="background1"/>
                          <w:lang w:val="en-US"/>
                        </w:rPr>
                      </w:pPr>
                      <w:sdt>
                        <w:sdtPr>
                          <w:rPr>
                            <w:rStyle w:val="SchipholStyleStatusZwartChar"/>
                            <w:color w:val="FFFFFF" w:themeColor="background1"/>
                            <w:lang w:val="en-US"/>
                          </w:rPr>
                          <w:alias w:val="Status"/>
                          <w:tag w:val="Status"/>
                          <w:id w:val="951209059"/>
                          <w:placeholder>
                            <w:docPart w:val="7E3A35A81646434B82C4CACBD7088B9F"/>
                          </w:placeholder>
                          <w:dropDownList>
                            <w:listItem w:displayText=" " w:value=" "/>
                            <w:listItem w:displayText="DRAFT" w:value="DRAFT"/>
                            <w:listItem w:displayText="FINAL" w:value="FINAL"/>
                            <w:listItem w:displayText="ORIGINAL" w:value="ORIGINAL"/>
                            <w:listItem w:displayText="COPY" w:value="COPY"/>
                          </w:dropDownList>
                        </w:sdtPr>
                        <w:sdtEndPr>
                          <w:rPr>
                            <w:rStyle w:val="SchipholStyleStatusZwartChar"/>
                          </w:rPr>
                        </w:sdtEndPr>
                        <w:sdtContent>
                          <w:r w:rsidR="00C90E12" w:rsidRPr="001207AE">
                            <w:rPr>
                              <w:rStyle w:val="SchipholStyleStatusZwartChar"/>
                              <w:color w:val="FFFFFF" w:themeColor="background1"/>
                              <w:lang w:val="en-US"/>
                            </w:rPr>
                            <w:t>ORIGINAL</w:t>
                          </w:r>
                        </w:sdtContent>
                      </w:sdt>
                      <w:r w:rsidR="00C90E12" w:rsidRPr="001207AE">
                        <w:rPr>
                          <w:color w:val="FFFFFF" w:themeColor="background1"/>
                          <w:lang w:val="en-US"/>
                        </w:rPr>
                        <w:tab/>
                      </w:r>
                    </w:p>
                    <w:p w14:paraId="15EA16A8" w14:textId="77777777" w:rsidR="00C90E12" w:rsidRPr="001207AE" w:rsidRDefault="00C90E12" w:rsidP="005343B7">
                      <w:pPr>
                        <w:pStyle w:val="SchipholStyleStatusZwart"/>
                        <w:ind w:right="10"/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14:paraId="15EA16A9" w14:textId="77777777" w:rsidR="00C90E12" w:rsidRPr="001207AE" w:rsidRDefault="00C90E12" w:rsidP="005343B7">
                      <w:pPr>
                        <w:pStyle w:val="SchipholStyleStatusZwart"/>
                        <w:ind w:right="10"/>
                        <w:rPr>
                          <w:color w:val="FFFFFF" w:themeColor="background1"/>
                          <w:lang w:val="en-US"/>
                        </w:rPr>
                      </w:pPr>
                      <w:r w:rsidRPr="001207AE">
                        <w:rPr>
                          <w:color w:val="FFFFFF" w:themeColor="background1"/>
                          <w:lang w:val="en-US"/>
                        </w:rPr>
                        <w:t>Date</w:t>
                      </w:r>
                    </w:p>
                    <w:sdt>
                      <w:sdtPr>
                        <w:rPr>
                          <w:rStyle w:val="SchipholStyleReferentieZwartChar"/>
                          <w:b w:val="0"/>
                          <w:color w:val="FFFFFF" w:themeColor="background1"/>
                          <w:sz w:val="18"/>
                          <w:lang w:val="en-US"/>
                        </w:rPr>
                        <w:alias w:val="Datum"/>
                        <w:tag w:val="Datum"/>
                        <w:id w:val="1439649189"/>
                        <w:placeholder>
                          <w:docPart w:val="C78C09CE83AF4B9DB6B8F5A882080444"/>
                        </w:placeholder>
                        <w:date w:fullDate="2017-04-20T00:00:00Z">
                          <w:dateFormat w:val="d MMMM yyyy"/>
                          <w:lid w:val="en-GB"/>
                          <w:storeMappedDataAs w:val="date"/>
                          <w:calendar w:val="gregorian"/>
                        </w:date>
                      </w:sdtPr>
                      <w:sdtEndPr>
                        <w:rPr>
                          <w:rStyle w:val="SchipholStyleReferentieZwartChar"/>
                        </w:rPr>
                      </w:sdtEndPr>
                      <w:sdtContent>
                        <w:p w14:paraId="15EA16AA" w14:textId="676E268D" w:rsidR="00C90E12" w:rsidRPr="001207AE" w:rsidRDefault="00EF3BAA" w:rsidP="005343B7">
                          <w:pPr>
                            <w:pStyle w:val="SchipholStyleReferentieTekstZwart"/>
                            <w:spacing w:after="0"/>
                            <w:ind w:right="10"/>
                            <w:rPr>
                              <w:color w:val="FFFFFF" w:themeColor="background1"/>
                              <w:lang w:val="en-US"/>
                            </w:rPr>
                          </w:pPr>
                          <w:r>
                            <w:rPr>
                              <w:rStyle w:val="SchipholStyleReferentieZwartChar"/>
                              <w:b w:val="0"/>
                              <w:color w:val="FFFFFF" w:themeColor="background1"/>
                              <w:sz w:val="18"/>
                              <w:lang w:val="en-GB"/>
                            </w:rPr>
                            <w:t>20 April 2017</w:t>
                          </w:r>
                        </w:p>
                      </w:sdtContent>
                    </w:sdt>
                    <w:p w14:paraId="15EA16AB" w14:textId="77777777" w:rsidR="00C90E12" w:rsidRPr="001207AE" w:rsidRDefault="00C90E12" w:rsidP="005343B7">
                      <w:pPr>
                        <w:pStyle w:val="SchipholStyleStatusZwart"/>
                        <w:ind w:right="10"/>
                        <w:rPr>
                          <w:color w:val="FFFFFF" w:themeColor="background1"/>
                          <w:lang w:val="en-US"/>
                        </w:rPr>
                      </w:pPr>
                      <w:r w:rsidRPr="001207AE">
                        <w:rPr>
                          <w:color w:val="FFFFFF" w:themeColor="background1"/>
                          <w:lang w:val="en-US"/>
                        </w:rPr>
                        <w:t>Version</w:t>
                      </w:r>
                    </w:p>
                    <w:p w14:paraId="15EA16AC" w14:textId="05200586" w:rsidR="00C90E12" w:rsidRPr="001207AE" w:rsidRDefault="00C90E12" w:rsidP="005343B7">
                      <w:pPr>
                        <w:pStyle w:val="SchipholStyleReferentieTekstZwart"/>
                        <w:spacing w:after="0"/>
                        <w:ind w:right="10"/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lang w:val="en-US"/>
                        </w:rPr>
                        <w:t>1.0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5EA160A" w14:textId="77777777" w:rsidR="003273C5" w:rsidRPr="006D2C9C" w:rsidRDefault="00003B62" w:rsidP="00267F50">
      <w:pPr>
        <w:pStyle w:val="Geenafstand"/>
        <w:tabs>
          <w:tab w:val="left" w:pos="1230"/>
        </w:tabs>
        <w:rPr>
          <w:rStyle w:val="SchipholStyleTaglineZwartChar"/>
          <w:lang w:val="en-US"/>
        </w:rPr>
      </w:pPr>
      <w:r w:rsidRPr="006D2C9C">
        <w:rPr>
          <w:rStyle w:val="SchipholStyleTaglineZwartChar"/>
          <w:lang w:val="en-US"/>
        </w:rPr>
        <w:tab/>
      </w:r>
    </w:p>
    <w:p w14:paraId="15EA160B" w14:textId="77777777" w:rsidR="003273C5" w:rsidRPr="006D2C9C" w:rsidRDefault="003273C5" w:rsidP="00267F50">
      <w:pPr>
        <w:pStyle w:val="Geenafstand"/>
        <w:rPr>
          <w:rStyle w:val="SchipholStyleTaglineZwartChar"/>
          <w:lang w:val="en-US"/>
        </w:rPr>
      </w:pPr>
    </w:p>
    <w:p w14:paraId="15EA160C" w14:textId="77777777" w:rsidR="003273C5" w:rsidRPr="006D2C9C" w:rsidRDefault="003273C5" w:rsidP="00267F50">
      <w:pPr>
        <w:pStyle w:val="Geenafstand"/>
        <w:rPr>
          <w:rStyle w:val="SchipholStyleTaglineZwartChar"/>
          <w:lang w:val="en-US"/>
        </w:rPr>
      </w:pPr>
    </w:p>
    <w:p w14:paraId="15EA160D" w14:textId="77777777" w:rsidR="00003B62" w:rsidRPr="006D2C9C" w:rsidRDefault="00003B62" w:rsidP="00267F50">
      <w:pPr>
        <w:tabs>
          <w:tab w:val="right" w:pos="4536"/>
        </w:tabs>
        <w:ind w:right="55"/>
        <w:rPr>
          <w:rFonts w:ascii="Schiphol Frutiger" w:hAnsi="Schiphol Frutiger"/>
        </w:rPr>
      </w:pPr>
    </w:p>
    <w:p w14:paraId="15EA160E" w14:textId="77777777" w:rsidR="00003B62" w:rsidRPr="006D2C9C" w:rsidRDefault="00003B62" w:rsidP="002204CE">
      <w:pPr>
        <w:spacing w:after="0"/>
        <w:ind w:left="-284" w:right="4706" w:hanging="284"/>
        <w:rPr>
          <w:rFonts w:ascii="Schiphol Frutiger" w:hAnsi="Schiphol Frutiger"/>
        </w:rPr>
      </w:pPr>
    </w:p>
    <w:p w14:paraId="15EA160F" w14:textId="77777777" w:rsidR="00003B62" w:rsidRPr="006D2C9C" w:rsidRDefault="00003B62" w:rsidP="002204CE">
      <w:pPr>
        <w:spacing w:after="0"/>
        <w:ind w:left="-284" w:right="4706" w:hanging="284"/>
        <w:rPr>
          <w:rFonts w:ascii="Schiphol Frutiger" w:hAnsi="Schiphol Frutiger"/>
        </w:rPr>
      </w:pPr>
    </w:p>
    <w:p w14:paraId="15EA1610" w14:textId="77777777" w:rsidR="00003B62" w:rsidRPr="006D2C9C" w:rsidRDefault="008D29D3" w:rsidP="002204CE">
      <w:pPr>
        <w:spacing w:after="0"/>
        <w:ind w:left="-284" w:right="4706" w:hanging="284"/>
        <w:rPr>
          <w:rFonts w:ascii="Schiphol Frutiger" w:hAnsi="Schiphol Frutiger"/>
        </w:rPr>
      </w:pPr>
      <w:r w:rsidRPr="006D2C9C">
        <w:rPr>
          <w:rFonts w:ascii="Schiphol Frutiger" w:hAnsi="Schiphol Frutiger"/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5EA1699" wp14:editId="66A6934D">
                <wp:simplePos x="0" y="0"/>
                <wp:positionH relativeFrom="margin">
                  <wp:align>left</wp:align>
                </wp:positionH>
                <wp:positionV relativeFrom="page">
                  <wp:posOffset>8867775</wp:posOffset>
                </wp:positionV>
                <wp:extent cx="5314950" cy="1133475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96F8F" w14:textId="0E058A6E" w:rsidR="00C90E12" w:rsidRPr="00620EC8" w:rsidRDefault="006D2C9C" w:rsidP="00AA6D78">
                            <w:pPr>
                              <w:rPr>
                                <w:rFonts w:ascii="Schiphol Frutiger" w:eastAsiaTheme="majorEastAsia" w:hAnsi="Schiphol Frutiger" w:cstheme="majorBid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Schiphol Frutiger" w:eastAsiaTheme="majorEastAsia" w:hAnsi="Schiphol Frutiger" w:cstheme="majorBid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C5200 – </w:t>
                            </w:r>
                            <w:r w:rsidR="00C90E12">
                              <w:rPr>
                                <w:rFonts w:ascii="Schiphol Frutiger" w:eastAsiaTheme="majorEastAsia" w:hAnsi="Schiphol Frutiger" w:cstheme="majorBid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Engineering</w:t>
                            </w:r>
                            <w:r>
                              <w:rPr>
                                <w:rFonts w:ascii="Schiphol Frutiger" w:eastAsiaTheme="majorEastAsia" w:hAnsi="Schiphol Frutiger" w:cstheme="majorBid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="00C90E12">
                              <w:rPr>
                                <w:rFonts w:ascii="Schiphol Frutiger" w:eastAsiaTheme="majorEastAsia" w:hAnsi="Schiphol Frutiger" w:cstheme="majorBid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Advisor</w:t>
                            </w:r>
                          </w:p>
                          <w:p w14:paraId="15EA16AF" w14:textId="369F2051" w:rsidR="00C90E12" w:rsidRPr="009C7A81" w:rsidRDefault="00EF3BAA">
                            <w:pPr>
                              <w:rPr>
                                <w:rFonts w:ascii="Schiphol Frutiger" w:eastAsiaTheme="majorEastAsia" w:hAnsi="Schiphol Frutiger" w:cstheme="majorBidi"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SchipholStyleTitelRapportChar"/>
                                <w:color w:val="FFFFFF" w:themeColor="background1"/>
                                <w:szCs w:val="40"/>
                              </w:rPr>
                              <w:t>Annex E</w:t>
                            </w:r>
                            <w:r w:rsidR="006D2C9C" w:rsidRPr="009C7A81">
                              <w:rPr>
                                <w:rStyle w:val="SchipholStyleTitelRapportChar"/>
                                <w:color w:val="FFFFFF" w:themeColor="background1"/>
                                <w:szCs w:val="40"/>
                              </w:rPr>
                              <w:t xml:space="preserve"> – </w:t>
                            </w:r>
                            <w:r w:rsidR="000523A9">
                              <w:rPr>
                                <w:rStyle w:val="SchipholStyleTitelRapportChar"/>
                                <w:color w:val="FFFFFF" w:themeColor="background1"/>
                                <w:szCs w:val="40"/>
                              </w:rPr>
                              <w:t>D</w:t>
                            </w:r>
                            <w:r>
                              <w:rPr>
                                <w:rStyle w:val="SchipholStyleTitelRapportChar"/>
                                <w:color w:val="FFFFFF" w:themeColor="background1"/>
                                <w:szCs w:val="40"/>
                              </w:rPr>
                              <w:t xml:space="preserve">eclaration of </w:t>
                            </w:r>
                            <w:proofErr w:type="spellStart"/>
                            <w:r>
                              <w:rPr>
                                <w:rStyle w:val="SchipholStyleTitelRapportChar"/>
                                <w:color w:val="FFFFFF" w:themeColor="background1"/>
                                <w:szCs w:val="40"/>
                              </w:rPr>
                              <w:t>syndication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A1699" id="Tekstvak 2" o:spid="_x0000_s1027" type="#_x0000_t202" style="position:absolute;left:0;text-align:left;margin-left:0;margin-top:698.25pt;width:418.5pt;height:89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" filled="f" stroked="f">
                <v:textbox>
                  <w:txbxContent>
                    <w:p w14:paraId="7D496F8F" w14:textId="0E058A6E" w:rsidR="00C90E12" w:rsidRPr="00620EC8" w:rsidRDefault="006D2C9C" w:rsidP="00AA6D78">
                      <w:pPr>
                        <w:rPr>
                          <w:rFonts w:ascii="Schiphol Frutiger" w:eastAsiaTheme="majorEastAsia" w:hAnsi="Schiphol Frutiger" w:cstheme="majorBidi"/>
                          <w:b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Schiphol Frutiger" w:eastAsiaTheme="majorEastAsia" w:hAnsi="Schiphol Frutiger" w:cstheme="majorBidi"/>
                          <w:b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C5200 – </w:t>
                      </w:r>
                      <w:r w:rsidR="00C90E12">
                        <w:rPr>
                          <w:rFonts w:ascii="Schiphol Frutiger" w:eastAsiaTheme="majorEastAsia" w:hAnsi="Schiphol Frutiger" w:cstheme="majorBidi"/>
                          <w:b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Engineering</w:t>
                      </w:r>
                      <w:r>
                        <w:rPr>
                          <w:rFonts w:ascii="Schiphol Frutiger" w:eastAsiaTheme="majorEastAsia" w:hAnsi="Schiphol Frutiger" w:cstheme="majorBidi"/>
                          <w:b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="00C90E12">
                        <w:rPr>
                          <w:rFonts w:ascii="Schiphol Frutiger" w:eastAsiaTheme="majorEastAsia" w:hAnsi="Schiphol Frutiger" w:cstheme="majorBidi"/>
                          <w:b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Advisor</w:t>
                      </w:r>
                    </w:p>
                    <w:p w14:paraId="15EA16AF" w14:textId="369F2051" w:rsidR="00C90E12" w:rsidRPr="009C7A81" w:rsidRDefault="00EF3BAA">
                      <w:pPr>
                        <w:rPr>
                          <w:rFonts w:ascii="Schiphol Frutiger" w:eastAsiaTheme="majorEastAsia" w:hAnsi="Schiphol Frutiger" w:cstheme="majorBidi"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Style w:val="SchipholStyleTitelRapportChar"/>
                          <w:color w:val="FFFFFF" w:themeColor="background1"/>
                          <w:szCs w:val="40"/>
                        </w:rPr>
                        <w:t>Annex E</w:t>
                      </w:r>
                      <w:r w:rsidR="006D2C9C" w:rsidRPr="009C7A81">
                        <w:rPr>
                          <w:rStyle w:val="SchipholStyleTitelRapportChar"/>
                          <w:color w:val="FFFFFF" w:themeColor="background1"/>
                          <w:szCs w:val="40"/>
                        </w:rPr>
                        <w:t xml:space="preserve"> – </w:t>
                      </w:r>
                      <w:r w:rsidR="000523A9">
                        <w:rPr>
                          <w:rStyle w:val="SchipholStyleTitelRapportChar"/>
                          <w:color w:val="FFFFFF" w:themeColor="background1"/>
                          <w:szCs w:val="40"/>
                        </w:rPr>
                        <w:t>D</w:t>
                      </w:r>
                      <w:r>
                        <w:rPr>
                          <w:rStyle w:val="SchipholStyleTitelRapportChar"/>
                          <w:color w:val="FFFFFF" w:themeColor="background1"/>
                          <w:szCs w:val="40"/>
                        </w:rPr>
                        <w:t xml:space="preserve">eclaration of </w:t>
                      </w:r>
                      <w:proofErr w:type="spellStart"/>
                      <w:r>
                        <w:rPr>
                          <w:rStyle w:val="SchipholStyleTitelRapportChar"/>
                          <w:color w:val="FFFFFF" w:themeColor="background1"/>
                          <w:szCs w:val="40"/>
                        </w:rPr>
                        <w:t>syndication</w:t>
                      </w:r>
                      <w:proofErr w:type="spellEnd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87B65" w:rsidRPr="006D2C9C">
        <w:rPr>
          <w:rFonts w:ascii="Schiphol Frutiger" w:hAnsi="Schiphol Frutiger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A169B" wp14:editId="15EA169C">
                <wp:simplePos x="0" y="0"/>
                <wp:positionH relativeFrom="margin">
                  <wp:align>left</wp:align>
                </wp:positionH>
                <wp:positionV relativeFrom="page">
                  <wp:posOffset>10048875</wp:posOffset>
                </wp:positionV>
                <wp:extent cx="4638675" cy="296545"/>
                <wp:effectExtent l="0" t="0" r="0" b="0"/>
                <wp:wrapSquare wrapText="bothSides"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A16B0" w14:textId="77777777" w:rsidR="00C90E12" w:rsidRPr="004E0C4C" w:rsidRDefault="00EF3BAA" w:rsidP="0034146F">
                            <w:pPr>
                              <w:pStyle w:val="SchipholStyleTaglineZwart"/>
                              <w:rPr>
                                <w:color w:val="000000"/>
                              </w:rPr>
                            </w:pPr>
                            <w:sdt>
                              <w:sdtPr>
                                <w:rPr>
                                  <w:rStyle w:val="SchipholStyleTaglineZwartChar"/>
                                  <w:color w:val="FFFFFF" w:themeColor="background1"/>
                                </w:rPr>
                                <w:alias w:val="Tagline"/>
                                <w:tag w:val="Tagline"/>
                                <w:id w:val="1649008187"/>
                              </w:sdtPr>
                              <w:sdtEndPr>
                                <w:rPr>
                                  <w:rStyle w:val="Standaardalinea-lettertype"/>
                                </w:rPr>
                              </w:sdtEndPr>
                              <w:sdtContent>
                                <w:r w:rsidR="00C90E12" w:rsidRPr="00DB527E">
                                  <w:rPr>
                                    <w:rStyle w:val="SchipholStyleTaglineZwartChar"/>
                                    <w:color w:val="FFFFFF" w:themeColor="background1"/>
                                    <w:lang w:val="en-US"/>
                                  </w:rPr>
                                  <w:t>Perform today, Create tomorrow</w:t>
                                </w:r>
                                <w:r w:rsidR="00C90E12" w:rsidRPr="00DB527E">
                                  <w:rPr>
                                    <w:rStyle w:val="SchipholStyleTaglineZwartChar"/>
                                    <w:color w:val="FFFFFF" w:themeColor="background1"/>
                                  </w:rPr>
                                  <w:t>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A169B" id="Tekstvak 3" o:spid="_x0000_s1028" type="#_x0000_t202" style="position:absolute;left:0;text-align:left;margin-left:0;margin-top:791.25pt;width:365.25pt;height:23.3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" filled="f" stroked="f" strokeweight=".5pt">
                <v:textbox>
                  <w:txbxContent>
                    <w:p w14:paraId="15EA16B0" w14:textId="77777777" w:rsidR="00C90E12" w:rsidRPr="004E0C4C" w:rsidRDefault="000523A9" w:rsidP="0034146F">
                      <w:pPr>
                        <w:pStyle w:val="SchipholStyleTaglineZwart"/>
                        <w:rPr>
                          <w:color w:val="000000"/>
                        </w:rPr>
                      </w:pPr>
                      <w:sdt>
                        <w:sdtPr>
                          <w:rPr>
                            <w:rStyle w:val="SchipholStyleTaglineZwartChar"/>
                            <w:color w:val="FFFFFF" w:themeColor="background1"/>
                          </w:rPr>
                          <w:alias w:val="Tagline"/>
                          <w:tag w:val="Tagline"/>
                          <w:id w:val="1649008187"/>
                        </w:sdtPr>
                        <w:sdtEndPr>
                          <w:rPr>
                            <w:rStyle w:val="Standaardalinea-lettertype"/>
                          </w:rPr>
                        </w:sdtEndPr>
                        <w:sdtContent>
                          <w:r w:rsidR="00C90E12" w:rsidRPr="00DB527E">
                            <w:rPr>
                              <w:rStyle w:val="SchipholStyleTaglineZwartChar"/>
                              <w:color w:val="FFFFFF" w:themeColor="background1"/>
                              <w:lang w:val="en-US"/>
                            </w:rPr>
                            <w:t>Perform today, Create tomorrow</w:t>
                          </w:r>
                          <w:r w:rsidR="00C90E12" w:rsidRPr="00DB527E">
                            <w:rPr>
                              <w:rStyle w:val="SchipholStyleTaglineZwartChar"/>
                              <w:color w:val="FFFFFF" w:themeColor="background1"/>
                            </w:rPr>
                            <w:t>.</w:t>
                          </w:r>
                        </w:sdtContent>
                      </w:sdt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5EA1611" w14:textId="77777777" w:rsidR="00605625" w:rsidRPr="006D2C9C" w:rsidRDefault="00605625" w:rsidP="007438B2">
      <w:pPr>
        <w:spacing w:after="0"/>
        <w:ind w:right="4706"/>
        <w:rPr>
          <w:rFonts w:ascii="Schiphol Frutiger" w:hAnsi="Schiphol Frutiger"/>
        </w:rPr>
        <w:sectPr w:rsidR="00605625" w:rsidRPr="006D2C9C" w:rsidSect="006E12F9">
          <w:headerReference w:type="default" r:id="rId15"/>
          <w:footerReference w:type="default" r:id="rId16"/>
          <w:type w:val="continuous"/>
          <w:pgSz w:w="11906" w:h="16838" w:code="9"/>
          <w:pgMar w:top="238" w:right="1134" w:bottom="244" w:left="1134" w:header="567" w:footer="57" w:gutter="0"/>
          <w:pgNumType w:start="1"/>
          <w:cols w:space="708"/>
          <w:docGrid w:linePitch="360"/>
        </w:sectPr>
      </w:pPr>
    </w:p>
    <w:p w14:paraId="7424F097" w14:textId="77777777" w:rsidR="000F611F" w:rsidRDefault="000F611F">
      <w:pPr>
        <w:rPr>
          <w:rFonts w:ascii="Schiphol Frutiger" w:eastAsiaTheme="majorEastAsia" w:hAnsi="Schiphol Frutiger" w:cstheme="majorBidi"/>
          <w:color w:val="0000FF"/>
          <w:sz w:val="60"/>
          <w:szCs w:val="60"/>
        </w:rPr>
      </w:pPr>
      <w:r>
        <w:rPr>
          <w:szCs w:val="60"/>
        </w:rPr>
        <w:lastRenderedPageBreak/>
        <w:br w:type="page"/>
      </w:r>
    </w:p>
    <w:p w14:paraId="1861B155" w14:textId="5ADC27FF" w:rsidR="005F74CB" w:rsidRPr="00EF3BAA" w:rsidRDefault="000523A9" w:rsidP="00874DB1">
      <w:pPr>
        <w:pStyle w:val="Kop1"/>
        <w:keepLines w:val="0"/>
        <w:numPr>
          <w:ilvl w:val="0"/>
          <w:numId w:val="0"/>
        </w:numPr>
        <w:suppressAutoHyphens/>
        <w:spacing w:after="360" w:line="240" w:lineRule="auto"/>
        <w:ind w:right="0"/>
        <w:rPr>
          <w:sz w:val="56"/>
          <w:szCs w:val="56"/>
        </w:rPr>
      </w:pPr>
      <w:r w:rsidRPr="00EF3BAA">
        <w:rPr>
          <w:sz w:val="56"/>
          <w:szCs w:val="56"/>
        </w:rPr>
        <w:lastRenderedPageBreak/>
        <w:t>D</w:t>
      </w:r>
      <w:r w:rsidR="00EF3BAA" w:rsidRPr="00EF3BAA">
        <w:rPr>
          <w:sz w:val="56"/>
          <w:szCs w:val="56"/>
        </w:rPr>
        <w:t>ECLARATION OF SYNDICATION</w:t>
      </w:r>
    </w:p>
    <w:p w14:paraId="243D8352" w14:textId="77777777" w:rsidR="00EF3BAA" w:rsidRDefault="00EF3BAA" w:rsidP="00EF3BAA">
      <w:pPr>
        <w:ind w:left="284" w:hanging="284"/>
        <w:rPr>
          <w:rFonts w:ascii="Schiphol Frutiger" w:hAnsi="Schiphol Frutiger"/>
          <w:color w:val="6D6D6D"/>
        </w:rPr>
      </w:pPr>
    </w:p>
    <w:p w14:paraId="374E4191" w14:textId="77777777" w:rsidR="00EF3BAA" w:rsidRPr="00873F66" w:rsidRDefault="00EF3BAA" w:rsidP="00EF3BAA">
      <w:pPr>
        <w:ind w:left="284" w:hanging="284"/>
        <w:rPr>
          <w:rFonts w:ascii="Schiphol Frutiger" w:hAnsi="Schiphol Frutiger"/>
          <w:color w:val="6D6D6D"/>
        </w:rPr>
      </w:pPr>
      <w:r w:rsidRPr="00873F66">
        <w:rPr>
          <w:rFonts w:ascii="Schiphol Frutiger" w:hAnsi="Schiphol Frutiger"/>
          <w:color w:val="6D6D6D"/>
        </w:rPr>
        <w:t>A.</w:t>
      </w:r>
      <w:r w:rsidRPr="00873F66">
        <w:rPr>
          <w:rFonts w:ascii="Schiphol Frutiger" w:hAnsi="Schiphol Frutiger"/>
          <w:color w:val="6D6D6D"/>
        </w:rPr>
        <w:tab/>
      </w:r>
      <w:r>
        <w:rPr>
          <w:rFonts w:ascii="Schiphol Frutiger" w:hAnsi="Schiphol Frutiger"/>
          <w:color w:val="6D6D6D"/>
        </w:rPr>
        <w:t>Tenderer</w:t>
      </w:r>
      <w:r w:rsidRPr="00873F66">
        <w:rPr>
          <w:rFonts w:ascii="Schiphol Frutiger" w:hAnsi="Schiphol Frutiger"/>
          <w:color w:val="6D6D6D"/>
        </w:rPr>
        <w:t xml:space="preserve"> is not a Syndicate * (Declaration of syndication is not applicable)</w:t>
      </w:r>
    </w:p>
    <w:p w14:paraId="50363AE1" w14:textId="77777777" w:rsidR="00EF3BAA" w:rsidRPr="00873F66" w:rsidRDefault="00EF3BAA" w:rsidP="00EF3BAA">
      <w:pPr>
        <w:spacing w:after="0" w:line="240" w:lineRule="auto"/>
        <w:ind w:left="284" w:hanging="284"/>
        <w:rPr>
          <w:rFonts w:ascii="Schiphol Frutiger" w:eastAsia="Times New Roman" w:hAnsi="Schiphol Frutiger" w:cs="Times New Roman"/>
          <w:color w:val="6D6D6D"/>
        </w:rPr>
      </w:pPr>
      <w:r w:rsidRPr="00873F66">
        <w:rPr>
          <w:rFonts w:ascii="Schiphol Frutiger" w:eastAsia="Times New Roman" w:hAnsi="Schiphol Frutiger" w:cs="Times New Roman"/>
          <w:color w:val="6D6D6D"/>
        </w:rPr>
        <w:t>B.</w:t>
      </w:r>
      <w:r w:rsidRPr="00873F66">
        <w:rPr>
          <w:rFonts w:ascii="Schiphol Frutiger" w:eastAsia="Times New Roman" w:hAnsi="Schiphol Frutiger" w:cs="Times New Roman"/>
          <w:color w:val="6D6D6D"/>
        </w:rPr>
        <w:tab/>
      </w:r>
      <w:r>
        <w:rPr>
          <w:rFonts w:ascii="Schiphol Frutiger" w:eastAsia="Times New Roman" w:hAnsi="Schiphol Frutiger" w:cs="Times New Roman"/>
          <w:color w:val="6D6D6D"/>
        </w:rPr>
        <w:t>Tenderer</w:t>
      </w:r>
      <w:r w:rsidRPr="00873F66">
        <w:rPr>
          <w:rFonts w:ascii="Schiphol Frutiger" w:eastAsia="Times New Roman" w:hAnsi="Schiphol Frutiger" w:cs="Times New Roman"/>
          <w:color w:val="6D6D6D"/>
        </w:rPr>
        <w:t xml:space="preserve"> is a Syndicate because *: </w:t>
      </w:r>
    </w:p>
    <w:p w14:paraId="4B7DB675" w14:textId="77777777" w:rsidR="00EF3BAA" w:rsidRPr="00873F66" w:rsidRDefault="00EF3BAA" w:rsidP="00EF3BAA">
      <w:pPr>
        <w:spacing w:after="0" w:line="240" w:lineRule="auto"/>
        <w:ind w:left="284" w:hanging="284"/>
        <w:rPr>
          <w:rFonts w:ascii="Schiphol Frutiger" w:eastAsia="Times New Roman" w:hAnsi="Schiphol Frutiger" w:cs="Times New Roman"/>
          <w:color w:val="6D6D6D"/>
        </w:rPr>
      </w:pPr>
    </w:p>
    <w:p w14:paraId="30CD95D9" w14:textId="77777777" w:rsidR="00EF3BAA" w:rsidRPr="00873F66" w:rsidRDefault="00EF3BAA" w:rsidP="00EF3BAA">
      <w:pPr>
        <w:spacing w:after="0" w:line="240" w:lineRule="auto"/>
        <w:ind w:left="284"/>
        <w:rPr>
          <w:rFonts w:ascii="Schiphol Frutiger" w:eastAsia="Times New Roman" w:hAnsi="Schiphol Frutiger" w:cs="Times New Roman"/>
          <w:i/>
          <w:color w:val="6D6D6D"/>
        </w:rPr>
      </w:pPr>
      <w:r w:rsidRPr="00873F66">
        <w:rPr>
          <w:rFonts w:ascii="Schiphol Frutiger" w:eastAsia="Times New Roman" w:hAnsi="Schiphol Frutiger" w:cs="Times New Roman"/>
          <w:i/>
          <w:color w:val="6D6D6D"/>
        </w:rPr>
        <w:t xml:space="preserve">(describe below in detail the substantiation, significance and capacity of the Syndicate with respect to the </w:t>
      </w:r>
      <w:r>
        <w:rPr>
          <w:rFonts w:ascii="Schiphol Frutiger" w:eastAsia="Times New Roman" w:hAnsi="Schiphol Frutiger" w:cs="Times New Roman"/>
          <w:i/>
          <w:color w:val="6D6D6D"/>
        </w:rPr>
        <w:t>S</w:t>
      </w:r>
      <w:r w:rsidRPr="00873F66">
        <w:rPr>
          <w:rFonts w:ascii="Schiphol Frutiger" w:eastAsia="Times New Roman" w:hAnsi="Schiphol Frutiger" w:cs="Times New Roman"/>
          <w:i/>
          <w:color w:val="6D6D6D"/>
        </w:rPr>
        <w:t>ervices to be performed)</w:t>
      </w:r>
    </w:p>
    <w:p w14:paraId="59FA7C86" w14:textId="77777777" w:rsidR="00EF3BAA" w:rsidRPr="00873F66" w:rsidRDefault="00EF3BAA" w:rsidP="00EF3BAA">
      <w:pPr>
        <w:spacing w:after="0" w:line="240" w:lineRule="auto"/>
        <w:ind w:left="284" w:hanging="284"/>
        <w:rPr>
          <w:rFonts w:ascii="Schiphol Frutiger" w:eastAsia="Times New Roman" w:hAnsi="Schiphol Frutiger" w:cs="Times New Roman"/>
          <w:color w:val="6D6D6D"/>
        </w:rPr>
      </w:pPr>
    </w:p>
    <w:p w14:paraId="79880096" w14:textId="77777777" w:rsidR="00EF3BAA" w:rsidRPr="00873F66" w:rsidRDefault="00EF3BAA" w:rsidP="00EF3BAA">
      <w:pPr>
        <w:spacing w:after="0" w:line="240" w:lineRule="auto"/>
        <w:ind w:left="284" w:hanging="284"/>
        <w:rPr>
          <w:rFonts w:ascii="Schiphol Frutiger" w:eastAsia="Times New Roman" w:hAnsi="Schiphol Frutiger" w:cs="Times New Roman"/>
          <w:color w:val="6D6D6D"/>
        </w:rPr>
      </w:pPr>
    </w:p>
    <w:p w14:paraId="718B6783" w14:textId="77777777" w:rsidR="00EF3BAA" w:rsidRPr="00873F66" w:rsidRDefault="00EF3BAA" w:rsidP="00EF3BAA">
      <w:pPr>
        <w:spacing w:after="0" w:line="240" w:lineRule="auto"/>
        <w:rPr>
          <w:rFonts w:ascii="Schiphol Frutiger" w:eastAsia="Times New Roman" w:hAnsi="Schiphol Frutiger" w:cs="Times New Roman"/>
          <w:color w:val="6D6D6D"/>
        </w:rPr>
      </w:pPr>
    </w:p>
    <w:p w14:paraId="0C0EF186" w14:textId="77777777" w:rsidR="00EF3BAA" w:rsidRPr="00873F66" w:rsidRDefault="00EF3BAA" w:rsidP="00EF3BAA">
      <w:pPr>
        <w:spacing w:after="0" w:line="240" w:lineRule="auto"/>
        <w:rPr>
          <w:rFonts w:ascii="Schiphol Frutiger" w:eastAsia="Times New Roman" w:hAnsi="Schiphol Frutiger" w:cs="Times New Roman"/>
          <w:color w:val="6D6D6D"/>
        </w:rPr>
      </w:pPr>
      <w:r w:rsidRPr="00873F66">
        <w:rPr>
          <w:rFonts w:ascii="Schiphol Frutiger" w:eastAsia="Times New Roman" w:hAnsi="Schiphol Frutiger" w:cs="Times New Roman"/>
          <w:color w:val="6D6D6D"/>
        </w:rPr>
        <w:t xml:space="preserve">Should the </w:t>
      </w:r>
      <w:r>
        <w:rPr>
          <w:rFonts w:ascii="Schiphol Frutiger" w:eastAsia="Times New Roman" w:hAnsi="Schiphol Frutiger" w:cs="Times New Roman"/>
          <w:color w:val="6D6D6D"/>
        </w:rPr>
        <w:t>Tenderer</w:t>
      </w:r>
      <w:r w:rsidRPr="00873F66">
        <w:rPr>
          <w:rFonts w:ascii="Schiphol Frutiger" w:eastAsia="Times New Roman" w:hAnsi="Schiphol Frutiger" w:cs="Times New Roman"/>
          <w:color w:val="6D6D6D"/>
        </w:rPr>
        <w:t xml:space="preserve"> be a Syndicate, it is to submit, within ten (10) days following the announcement of the (provisional) Award result, a syndication agreement including an </w:t>
      </w:r>
      <w:proofErr w:type="spellStart"/>
      <w:r w:rsidRPr="00873F66">
        <w:rPr>
          <w:rFonts w:ascii="Schiphol Frutiger" w:eastAsia="Times New Roman" w:hAnsi="Schiphol Frutiger" w:cs="Times New Roman"/>
          <w:color w:val="6D6D6D"/>
        </w:rPr>
        <w:t>organisation</w:t>
      </w:r>
      <w:proofErr w:type="spellEnd"/>
      <w:r w:rsidRPr="00873F66">
        <w:rPr>
          <w:rFonts w:ascii="Schiphol Frutiger" w:eastAsia="Times New Roman" w:hAnsi="Schiphol Frutiger" w:cs="Times New Roman"/>
          <w:color w:val="6D6D6D"/>
        </w:rPr>
        <w:t xml:space="preserve"> chart, as well as a statement concerning acceptance of joint and several liability, in accordance with the requirements referred to in article 10 of the ARN</w:t>
      </w:r>
      <w:r w:rsidRPr="00873F66">
        <w:rPr>
          <w:rFonts w:ascii="Schiphol Frutiger" w:eastAsia="Times New Roman" w:hAnsi="Schiphol Frutiger" w:cs="Times New Roman"/>
          <w:color w:val="6D6D6D"/>
          <w:vertAlign w:val="superscript"/>
        </w:rPr>
        <w:t>2016</w:t>
      </w:r>
      <w:r w:rsidRPr="00873F66">
        <w:rPr>
          <w:rFonts w:ascii="Schiphol Frutiger" w:eastAsia="Times New Roman" w:hAnsi="Schiphol Frutiger" w:cs="Times New Roman"/>
          <w:color w:val="6D6D6D"/>
        </w:rPr>
        <w:t>.</w:t>
      </w:r>
    </w:p>
    <w:p w14:paraId="34544892" w14:textId="77777777" w:rsidR="00EF3BAA" w:rsidRPr="00873F66" w:rsidRDefault="00EF3BAA" w:rsidP="00EF3BAA">
      <w:pPr>
        <w:spacing w:after="0" w:line="240" w:lineRule="auto"/>
        <w:rPr>
          <w:rFonts w:ascii="Schiphol Frutiger" w:eastAsia="Times New Roman" w:hAnsi="Schiphol Frutiger" w:cs="Times New Roman"/>
          <w:color w:val="6D6D6D"/>
        </w:rPr>
      </w:pPr>
    </w:p>
    <w:p w14:paraId="2070C6EF" w14:textId="77777777" w:rsidR="00EF3BAA" w:rsidRPr="00873F66" w:rsidRDefault="00EF3BAA" w:rsidP="00EF3BAA">
      <w:pPr>
        <w:spacing w:after="0" w:line="240" w:lineRule="auto"/>
        <w:rPr>
          <w:rFonts w:ascii="Schiphol Frutiger" w:eastAsia="Times New Roman" w:hAnsi="Schiphol Frutiger" w:cs="Times New Roman"/>
          <w:color w:val="6D6D6D"/>
        </w:rPr>
      </w:pPr>
    </w:p>
    <w:p w14:paraId="218C73A7" w14:textId="77777777" w:rsidR="00EF3BAA" w:rsidRPr="00873F66" w:rsidRDefault="00EF3BAA" w:rsidP="00EF3BAA">
      <w:pPr>
        <w:spacing w:after="0" w:line="240" w:lineRule="auto"/>
        <w:rPr>
          <w:rFonts w:ascii="Schiphol Frutiger" w:eastAsia="Times New Roman" w:hAnsi="Schiphol Frutiger" w:cs="Times New Roman"/>
          <w:i/>
          <w:color w:val="6D6D6D"/>
          <w:lang w:val="nl-NL"/>
        </w:rPr>
      </w:pPr>
      <w:r w:rsidRPr="00873F66">
        <w:rPr>
          <w:rFonts w:ascii="Schiphol Frutiger" w:eastAsia="Times New Roman" w:hAnsi="Schiphol Frutiger" w:cs="Times New Roman"/>
          <w:i/>
          <w:color w:val="6D6D6D"/>
          <w:lang w:val="nl-NL"/>
        </w:rPr>
        <w:t xml:space="preserve">* Delete </w:t>
      </w:r>
      <w:proofErr w:type="spellStart"/>
      <w:r w:rsidRPr="00873F66">
        <w:rPr>
          <w:rFonts w:ascii="Schiphol Frutiger" w:eastAsia="Times New Roman" w:hAnsi="Schiphol Frutiger" w:cs="Times New Roman"/>
          <w:i/>
          <w:color w:val="6D6D6D"/>
          <w:lang w:val="nl-NL"/>
        </w:rPr>
        <w:t>what</w:t>
      </w:r>
      <w:proofErr w:type="spellEnd"/>
      <w:r w:rsidRPr="00873F66">
        <w:rPr>
          <w:rFonts w:ascii="Schiphol Frutiger" w:eastAsia="Times New Roman" w:hAnsi="Schiphol Frutiger" w:cs="Times New Roman"/>
          <w:i/>
          <w:color w:val="6D6D6D"/>
          <w:lang w:val="nl-NL"/>
        </w:rPr>
        <w:t xml:space="preserve"> does </w:t>
      </w:r>
      <w:proofErr w:type="spellStart"/>
      <w:r w:rsidRPr="00873F66">
        <w:rPr>
          <w:rFonts w:ascii="Schiphol Frutiger" w:eastAsia="Times New Roman" w:hAnsi="Schiphol Frutiger" w:cs="Times New Roman"/>
          <w:i/>
          <w:color w:val="6D6D6D"/>
          <w:lang w:val="nl-NL"/>
        </w:rPr>
        <w:t>not</w:t>
      </w:r>
      <w:proofErr w:type="spellEnd"/>
      <w:r w:rsidRPr="00873F66">
        <w:rPr>
          <w:rFonts w:ascii="Schiphol Frutiger" w:eastAsia="Times New Roman" w:hAnsi="Schiphol Frutiger" w:cs="Times New Roman"/>
          <w:i/>
          <w:color w:val="6D6D6D"/>
          <w:lang w:val="nl-NL"/>
        </w:rPr>
        <w:t xml:space="preserve"> </w:t>
      </w:r>
      <w:proofErr w:type="spellStart"/>
      <w:r w:rsidRPr="00873F66">
        <w:rPr>
          <w:rFonts w:ascii="Schiphol Frutiger" w:eastAsia="Times New Roman" w:hAnsi="Schiphol Frutiger" w:cs="Times New Roman"/>
          <w:i/>
          <w:color w:val="6D6D6D"/>
          <w:lang w:val="nl-NL"/>
        </w:rPr>
        <w:t>apply</w:t>
      </w:r>
      <w:proofErr w:type="spellEnd"/>
    </w:p>
    <w:p w14:paraId="5B2C6D61" w14:textId="1DF41174" w:rsidR="000523A9" w:rsidRPr="000523A9" w:rsidRDefault="000523A9" w:rsidP="000523A9">
      <w:pPr>
        <w:pStyle w:val="Geenafstand"/>
        <w:rPr>
          <w:lang w:val="en-US"/>
        </w:rPr>
      </w:pPr>
      <w:bookmarkStart w:id="0" w:name="_GoBack"/>
      <w:bookmarkEnd w:id="0"/>
    </w:p>
    <w:sectPr w:rsidR="000523A9" w:rsidRPr="000523A9" w:rsidSect="00F509AE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A169F" w14:textId="77777777" w:rsidR="00C90E12" w:rsidRDefault="00C90E12" w:rsidP="00750763">
      <w:pPr>
        <w:spacing w:after="0" w:line="240" w:lineRule="auto"/>
      </w:pPr>
      <w:r>
        <w:separator/>
      </w:r>
    </w:p>
  </w:endnote>
  <w:endnote w:type="continuationSeparator" w:id="0">
    <w:p w14:paraId="15EA16A0" w14:textId="77777777" w:rsidR="00C90E12" w:rsidRDefault="00C90E12" w:rsidP="0075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chipholFrutige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A16A3" w14:textId="77777777" w:rsidR="00C90E12" w:rsidRDefault="00C90E12" w:rsidP="00E42DE6">
    <w:pPr>
      <w:pStyle w:val="Voettekst"/>
    </w:pPr>
  </w:p>
  <w:p w14:paraId="15EA16A4" w14:textId="661FF920" w:rsidR="00C90E12" w:rsidRDefault="00C90E12" w:rsidP="00AC4CEA">
    <w:pPr>
      <w:pStyle w:val="Voettekst"/>
    </w:pPr>
    <w:r w:rsidRPr="00833D6D">
      <w:rPr>
        <w:rFonts w:ascii="Schiphol Frutiger" w:hAnsi="Schiphol Frutiger"/>
        <w:color w:val="6D6D6D"/>
        <w:sz w:val="16"/>
        <w:szCs w:val="16"/>
      </w:rPr>
      <w:t xml:space="preserve">Version 1.0, 12 April 2017 </w:t>
    </w:r>
    <w:r w:rsidRPr="008602BC">
      <w:rPr>
        <w:rFonts w:ascii="Schiphol Frutiger" w:hAnsi="Schiphol Frutiger"/>
        <w:sz w:val="16"/>
        <w:szCs w:val="16"/>
      </w:rPr>
      <w:tab/>
    </w:r>
    <w:r w:rsidRPr="008602BC">
      <w:rPr>
        <w:rFonts w:ascii="Schiphol Frutiger" w:hAnsi="Schiphol Frutiger"/>
        <w:sz w:val="16"/>
        <w:szCs w:val="16"/>
      </w:rPr>
      <w:tab/>
    </w:r>
    <w:r w:rsidRPr="00833D6D">
      <w:rPr>
        <w:rFonts w:ascii="Schiphol Frutiger" w:hAnsi="Schiphol Frutiger"/>
        <w:color w:val="6D6D6D"/>
        <w:sz w:val="16"/>
        <w:szCs w:val="16"/>
      </w:rPr>
      <w:t>CONFIDENTIAL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9933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B99734" w14:textId="77777777" w:rsidR="000E2B6A" w:rsidRDefault="00833D6D">
            <w:pPr>
              <w:pStyle w:val="Voettekst"/>
              <w:jc w:val="right"/>
            </w:pPr>
            <w:r>
              <w:rPr>
                <w:lang w:val="nl-NL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3BA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l-NL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3BA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EA5265" w14:textId="77777777" w:rsidR="000E2B6A" w:rsidRDefault="00EF3BA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A169D" w14:textId="77777777" w:rsidR="00C90E12" w:rsidRDefault="00C90E12" w:rsidP="00750763">
      <w:pPr>
        <w:spacing w:after="0" w:line="240" w:lineRule="auto"/>
      </w:pPr>
      <w:r>
        <w:separator/>
      </w:r>
    </w:p>
  </w:footnote>
  <w:footnote w:type="continuationSeparator" w:id="0">
    <w:p w14:paraId="15EA169E" w14:textId="77777777" w:rsidR="00C90E12" w:rsidRDefault="00C90E12" w:rsidP="0075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EndPr/>
    <w:sdtContent>
      <w:p w14:paraId="15EA16A1" w14:textId="4DB01E11" w:rsidR="00C90E12" w:rsidRPr="00A03464" w:rsidRDefault="00C90E12" w:rsidP="009F501B">
        <w:pPr>
          <w:pStyle w:val="Koptekst"/>
          <w:rPr>
            <w:lang w:val="en-GB"/>
          </w:rPr>
        </w:pPr>
        <w:r w:rsidRPr="00833D6D">
          <w:rPr>
            <w:rFonts w:ascii="Schiphol Frutiger" w:hAnsi="Schiphol Frutiger"/>
            <w:noProof/>
            <w:color w:val="6D6D6D"/>
            <w:sz w:val="18"/>
            <w:szCs w:val="18"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5EA16A5" wp14:editId="15EA16A6">
                  <wp:simplePos x="0" y="0"/>
                  <wp:positionH relativeFrom="rightMargin">
                    <wp:posOffset>-439420</wp:posOffset>
                  </wp:positionH>
                  <wp:positionV relativeFrom="paragraph">
                    <wp:posOffset>21618</wp:posOffset>
                  </wp:positionV>
                  <wp:extent cx="715728" cy="319177"/>
                  <wp:effectExtent l="0" t="0" r="8255" b="5080"/>
                  <wp:wrapNone/>
                  <wp:docPr id="2" name="Tekstvak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15728" cy="3191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EA16B1" w14:textId="77777777" w:rsidR="00C90E12" w:rsidRPr="00451476" w:rsidRDefault="00C90E12" w:rsidP="00451476">
                              <w:pPr>
                                <w:jc w:val="right"/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F77BE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3F77BE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instrText>PAGE  \* Arabic  \* MERGEFORMAT</w:instrText>
                              </w:r>
                              <w:r w:rsidRPr="003F77BE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EF3BAA">
                                <w:rPr>
                                  <w:rFonts w:ascii="Schiphol Frutiger" w:hAnsi="Schiphol Frutiger"/>
                                  <w:b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3F77BE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3F77BE">
                                <w:rPr>
                                  <w:rFonts w:ascii="Schiphol Frutiger" w:hAnsi="Schiphol Frutiger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/ </w:t>
                              </w:r>
                              <w:r w:rsidRPr="00B6328F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B6328F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instrText>NUMPAGES  \* Arabic  \* MERGEFORMAT</w:instrText>
                              </w:r>
                              <w:r w:rsidRPr="00B6328F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EF3BAA">
                                <w:rPr>
                                  <w:rFonts w:ascii="Schiphol Frutiger" w:hAnsi="Schiphol Frutiger"/>
                                  <w:b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B6328F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5EA16A5"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34.6pt;margin-top:1.7pt;width:56.35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" fillcolor="white [3201]" stroked="f" strokeweight=".5pt">
                  <v:textbox>
                    <w:txbxContent>
                      <w:p w14:paraId="15EA16B1" w14:textId="77777777" w:rsidR="00C90E12" w:rsidRPr="00451476" w:rsidRDefault="00C90E12" w:rsidP="00451476">
                        <w:pPr>
                          <w:jc w:val="right"/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F77BE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begin"/>
                        </w:r>
                        <w:r w:rsidRPr="003F77BE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instrText>PAGE  \* Arabic  \* MERGEFORMAT</w:instrText>
                        </w:r>
                        <w:r w:rsidRPr="003F77BE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separate"/>
                        </w:r>
                        <w:r w:rsidR="00EF3BAA">
                          <w:rPr>
                            <w:rFonts w:ascii="Schiphol Frutiger" w:hAnsi="Schiphol Frutiger"/>
                            <w:b/>
                            <w:bCs/>
                            <w:noProof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Pr="003F77BE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end"/>
                        </w:r>
                        <w:r w:rsidRPr="003F77BE">
                          <w:rPr>
                            <w:rFonts w:ascii="Schiphol Frutiger" w:hAnsi="Schiphol Frutiger"/>
                            <w:color w:val="000000" w:themeColor="text1"/>
                            <w:sz w:val="18"/>
                            <w:szCs w:val="18"/>
                          </w:rPr>
                          <w:t xml:space="preserve"> / </w:t>
                        </w:r>
                        <w:r w:rsidRPr="00B6328F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begin"/>
                        </w:r>
                        <w:r w:rsidRPr="00B6328F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instrText>NUMPAGES  \* Arabic  \* MERGEFORMAT</w:instrText>
                        </w:r>
                        <w:r w:rsidRPr="00B6328F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separate"/>
                        </w:r>
                        <w:r w:rsidR="00EF3BAA">
                          <w:rPr>
                            <w:rFonts w:ascii="Schiphol Frutiger" w:hAnsi="Schiphol Frutiger"/>
                            <w:b/>
                            <w:bCs/>
                            <w:noProof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B6328F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sdt>
          <w:sdtPr>
            <w:rPr>
              <w:rFonts w:ascii="Schiphol Frutiger" w:hAnsi="Schiphol Frutiger"/>
              <w:color w:val="6D6D6D"/>
              <w:sz w:val="18"/>
              <w:szCs w:val="18"/>
              <w:lang w:val="en-GB"/>
            </w:rPr>
            <w:alias w:val="Kopregel"/>
            <w:tag w:val="Kopregel"/>
            <w:id w:val="-1005583522"/>
            <w:placeholder>
              <w:docPart w:val="9DE09317C70847749B2B57A8C8B2EF85"/>
            </w:placeholder>
            <w:text/>
          </w:sdtPr>
          <w:sdtEndPr/>
          <w:sdtContent>
            <w:r w:rsidRPr="00833D6D">
              <w:rPr>
                <w:rFonts w:ascii="Schiphol Frutiger" w:hAnsi="Schiphol Frutiger"/>
                <w:color w:val="6D6D6D"/>
                <w:sz w:val="18"/>
                <w:szCs w:val="18"/>
                <w:lang w:val="en-GB"/>
              </w:rPr>
              <w:t>Schiphol – Capital Programme – C5200 Engineering Advisor – Contract Agreement</w:t>
            </w:r>
          </w:sdtContent>
        </w:sdt>
        <w:r w:rsidRPr="00A03464">
          <w:rPr>
            <w:b/>
            <w:bCs/>
            <w:sz w:val="24"/>
            <w:szCs w:val="24"/>
            <w:lang w:val="en-GB"/>
          </w:rPr>
          <w:tab/>
        </w:r>
      </w:p>
    </w:sdtContent>
  </w:sdt>
  <w:p w14:paraId="7E8E2533" w14:textId="77777777" w:rsidR="00C90E12" w:rsidRDefault="00C90E12">
    <w:pPr>
      <w:pStyle w:val="Koptekst"/>
      <w:rPr>
        <w:lang w:val="en-GB"/>
      </w:rPr>
    </w:pPr>
  </w:p>
  <w:p w14:paraId="2E361FEC" w14:textId="77777777" w:rsidR="00C90E12" w:rsidRPr="00A03464" w:rsidRDefault="00C90E12">
    <w:pPr>
      <w:pStyle w:val="Koptekst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0A7DD" w14:textId="25FBB8BF" w:rsidR="000E2B6A" w:rsidRPr="00CF6AB4" w:rsidRDefault="00833D6D" w:rsidP="00F509AE">
    <w:pPr>
      <w:pStyle w:val="SchipholStyleTitelRapport"/>
      <w:ind w:left="-142" w:right="-14"/>
      <w:rPr>
        <w:color w:val="A6A6A6" w:themeColor="background1" w:themeShade="A6"/>
        <w:sz w:val="18"/>
        <w:szCs w:val="18"/>
        <w:lang w:val="en-GB"/>
      </w:rPr>
    </w:pPr>
    <w:r w:rsidRPr="00CF6AB4">
      <w:rPr>
        <w:color w:val="A6A6A6" w:themeColor="background1" w:themeShade="A6"/>
        <w:sz w:val="18"/>
        <w:szCs w:val="18"/>
        <w:lang w:val="en-GB"/>
      </w:rPr>
      <w:t xml:space="preserve">Schiphol – Capital Programme – C5200 Engineering Advisor – </w:t>
    </w:r>
    <w:r w:rsidR="00EF3BAA">
      <w:rPr>
        <w:color w:val="A6A6A6" w:themeColor="background1" w:themeShade="A6"/>
        <w:sz w:val="18"/>
        <w:szCs w:val="18"/>
        <w:lang w:val="en-GB"/>
      </w:rPr>
      <w:t>Annex E</w:t>
    </w:r>
    <w:r w:rsidRPr="00CF6AB4">
      <w:rPr>
        <w:color w:val="A6A6A6" w:themeColor="background1" w:themeShade="A6"/>
        <w:sz w:val="18"/>
        <w:szCs w:val="18"/>
        <w:lang w:val="en-GB"/>
      </w:rPr>
      <w:t xml:space="preserve"> –</w:t>
    </w:r>
    <w:r w:rsidR="009C7A81">
      <w:rPr>
        <w:color w:val="A6A6A6" w:themeColor="background1" w:themeShade="A6"/>
        <w:sz w:val="18"/>
        <w:szCs w:val="18"/>
        <w:lang w:val="en-GB"/>
      </w:rPr>
      <w:t xml:space="preserve"> </w:t>
    </w:r>
    <w:r w:rsidR="00EF3BAA">
      <w:rPr>
        <w:color w:val="A6A6A6" w:themeColor="background1" w:themeShade="A6"/>
        <w:sz w:val="18"/>
        <w:szCs w:val="18"/>
        <w:lang w:val="en-GB"/>
      </w:rPr>
      <w:t>Declaration of Syndication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527CC8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2" w15:restartNumberingAfterBreak="0">
    <w:nsid w:val="02EF30CA"/>
    <w:multiLevelType w:val="multilevel"/>
    <w:tmpl w:val="3AC04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332A16"/>
    <w:multiLevelType w:val="singleLevel"/>
    <w:tmpl w:val="E82C9CC0"/>
    <w:lvl w:ilvl="0">
      <w:start w:val="1"/>
      <w:numFmt w:val="lowerLetter"/>
      <w:lvlText w:val="%1)"/>
      <w:lvlJc w:val="left"/>
      <w:pPr>
        <w:tabs>
          <w:tab w:val="num" w:pos="1035"/>
        </w:tabs>
        <w:ind w:left="1035" w:hanging="360"/>
      </w:pPr>
      <w:rPr>
        <w:rFonts w:hint="default"/>
        <w:b/>
      </w:rPr>
    </w:lvl>
  </w:abstractNum>
  <w:abstractNum w:abstractNumId="4" w15:restartNumberingAfterBreak="0">
    <w:nsid w:val="07254427"/>
    <w:multiLevelType w:val="hybridMultilevel"/>
    <w:tmpl w:val="7E7CFEE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C560D"/>
    <w:multiLevelType w:val="singleLevel"/>
    <w:tmpl w:val="D99E0286"/>
    <w:lvl w:ilvl="0">
      <w:start w:val="1"/>
      <w:numFmt w:val="upperLetter"/>
      <w:lvlText w:val="%1."/>
      <w:lvlJc w:val="left"/>
      <w:pPr>
        <w:tabs>
          <w:tab w:val="num" w:pos="750"/>
        </w:tabs>
        <w:ind w:left="750" w:hanging="750"/>
      </w:pPr>
      <w:rPr>
        <w:rFonts w:hint="default"/>
        <w:sz w:val="18"/>
      </w:rPr>
    </w:lvl>
  </w:abstractNum>
  <w:abstractNum w:abstractNumId="6" w15:restartNumberingAfterBreak="0">
    <w:nsid w:val="09B2337A"/>
    <w:multiLevelType w:val="hybridMultilevel"/>
    <w:tmpl w:val="9DA2EF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1B07F8"/>
    <w:multiLevelType w:val="hybridMultilevel"/>
    <w:tmpl w:val="FEFEE3EE"/>
    <w:lvl w:ilvl="0" w:tplc="0CF0B8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483A45"/>
    <w:multiLevelType w:val="hybridMultilevel"/>
    <w:tmpl w:val="5A36305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B24F3"/>
    <w:multiLevelType w:val="hybridMultilevel"/>
    <w:tmpl w:val="56DE1CE4"/>
    <w:lvl w:ilvl="0" w:tplc="55ECC91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F56886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D548E1"/>
    <w:multiLevelType w:val="multilevel"/>
    <w:tmpl w:val="0B9A5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E246CF"/>
    <w:multiLevelType w:val="hybridMultilevel"/>
    <w:tmpl w:val="C01EE5A6"/>
    <w:lvl w:ilvl="0" w:tplc="CC48725A">
      <w:start w:val="1"/>
      <w:numFmt w:val="bullet"/>
      <w:pStyle w:val="Listbrackets"/>
      <w:lvlText w:val=""/>
      <w:lvlJc w:val="left"/>
      <w:pPr>
        <w:ind w:left="720" w:hanging="360"/>
      </w:pPr>
      <w:rPr>
        <w:rFonts w:ascii="Symbol" w:hAnsi="Symbol" w:hint="default"/>
        <w:spacing w:val="260"/>
        <w:w w:val="1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654C3"/>
    <w:multiLevelType w:val="hybridMultilevel"/>
    <w:tmpl w:val="221CDD20"/>
    <w:lvl w:ilvl="0" w:tplc="4420FDD4">
      <w:start w:val="1"/>
      <w:numFmt w:val="decimal"/>
      <w:pStyle w:val="SchipholStyleInhoudsopgave"/>
      <w:lvlText w:val="%1."/>
      <w:lvlJc w:val="left"/>
      <w:pPr>
        <w:ind w:left="720" w:hanging="360"/>
      </w:pPr>
      <w:rPr>
        <w:rFonts w:ascii="Schiphol Frutiger" w:hAnsi="Schiphol Frutiger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C1DF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2B64975"/>
    <w:multiLevelType w:val="multilevel"/>
    <w:tmpl w:val="BFBC3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6771A2"/>
    <w:multiLevelType w:val="singleLevel"/>
    <w:tmpl w:val="262A860A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2AC57D9C"/>
    <w:multiLevelType w:val="singleLevel"/>
    <w:tmpl w:val="441A2D98"/>
    <w:lvl w:ilvl="0">
      <w:start w:val="1"/>
      <w:numFmt w:val="lowerLetter"/>
      <w:lvlText w:val="%1)"/>
      <w:lvlJc w:val="left"/>
      <w:pPr>
        <w:tabs>
          <w:tab w:val="num" w:pos="1035"/>
        </w:tabs>
        <w:ind w:left="1035" w:hanging="360"/>
      </w:pPr>
      <w:rPr>
        <w:rFonts w:hint="default"/>
        <w:b/>
      </w:rPr>
    </w:lvl>
  </w:abstractNum>
  <w:abstractNum w:abstractNumId="18" w15:restartNumberingAfterBreak="0">
    <w:nsid w:val="2CC41581"/>
    <w:multiLevelType w:val="hybridMultilevel"/>
    <w:tmpl w:val="638C8B74"/>
    <w:lvl w:ilvl="0" w:tplc="0413000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37376"/>
    <w:multiLevelType w:val="hybridMultilevel"/>
    <w:tmpl w:val="7E7CFEE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C73"/>
    <w:multiLevelType w:val="hybridMultilevel"/>
    <w:tmpl w:val="EDE864A4"/>
    <w:lvl w:ilvl="0" w:tplc="0413000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22790"/>
    <w:multiLevelType w:val="hybridMultilevel"/>
    <w:tmpl w:val="06A8CF36"/>
    <w:lvl w:ilvl="0" w:tplc="E2264822">
      <w:start w:val="1"/>
      <w:numFmt w:val="decimal"/>
      <w:lvlText w:val="Task 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476DC"/>
    <w:multiLevelType w:val="singleLevel"/>
    <w:tmpl w:val="C99273E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3" w15:restartNumberingAfterBreak="0">
    <w:nsid w:val="5D072F33"/>
    <w:multiLevelType w:val="hybridMultilevel"/>
    <w:tmpl w:val="D706813E"/>
    <w:lvl w:ilvl="0" w:tplc="53A65C92">
      <w:start w:val="1"/>
      <w:numFmt w:val="decimal"/>
      <w:pStyle w:val="SchipholStyleParagraafkopjeInhoudsopgave"/>
      <w:lvlText w:val="%1."/>
      <w:lvlJc w:val="left"/>
      <w:pPr>
        <w:ind w:left="720" w:hanging="360"/>
      </w:pPr>
      <w:rPr>
        <w:rFonts w:ascii="Schiphol Frutiger" w:hAnsi="Schiphol Frutiger" w:hint="default"/>
        <w:b/>
        <w:i w:val="0"/>
        <w:color w:val="000000" w:themeColor="text1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5B5"/>
    <w:multiLevelType w:val="hybridMultilevel"/>
    <w:tmpl w:val="63760B58"/>
    <w:lvl w:ilvl="0" w:tplc="94E46120">
      <w:start w:val="1"/>
      <w:numFmt w:val="lowerLetter"/>
      <w:lvlText w:val="%1."/>
      <w:lvlJc w:val="left"/>
      <w:pPr>
        <w:ind w:left="106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3" w:hanging="360"/>
      </w:pPr>
    </w:lvl>
    <w:lvl w:ilvl="2" w:tplc="0413001B" w:tentative="1">
      <w:start w:val="1"/>
      <w:numFmt w:val="lowerRoman"/>
      <w:lvlText w:val="%3."/>
      <w:lvlJc w:val="right"/>
      <w:pPr>
        <w:ind w:left="2503" w:hanging="180"/>
      </w:pPr>
    </w:lvl>
    <w:lvl w:ilvl="3" w:tplc="0413000F" w:tentative="1">
      <w:start w:val="1"/>
      <w:numFmt w:val="decimal"/>
      <w:lvlText w:val="%4."/>
      <w:lvlJc w:val="left"/>
      <w:pPr>
        <w:ind w:left="3223" w:hanging="360"/>
      </w:pPr>
    </w:lvl>
    <w:lvl w:ilvl="4" w:tplc="04130019" w:tentative="1">
      <w:start w:val="1"/>
      <w:numFmt w:val="lowerLetter"/>
      <w:lvlText w:val="%5."/>
      <w:lvlJc w:val="left"/>
      <w:pPr>
        <w:ind w:left="3943" w:hanging="360"/>
      </w:pPr>
    </w:lvl>
    <w:lvl w:ilvl="5" w:tplc="0413001B" w:tentative="1">
      <w:start w:val="1"/>
      <w:numFmt w:val="lowerRoman"/>
      <w:lvlText w:val="%6."/>
      <w:lvlJc w:val="right"/>
      <w:pPr>
        <w:ind w:left="4663" w:hanging="180"/>
      </w:pPr>
    </w:lvl>
    <w:lvl w:ilvl="6" w:tplc="0413000F" w:tentative="1">
      <w:start w:val="1"/>
      <w:numFmt w:val="decimal"/>
      <w:lvlText w:val="%7."/>
      <w:lvlJc w:val="left"/>
      <w:pPr>
        <w:ind w:left="5383" w:hanging="360"/>
      </w:pPr>
    </w:lvl>
    <w:lvl w:ilvl="7" w:tplc="04130019" w:tentative="1">
      <w:start w:val="1"/>
      <w:numFmt w:val="lowerLetter"/>
      <w:lvlText w:val="%8."/>
      <w:lvlJc w:val="left"/>
      <w:pPr>
        <w:ind w:left="6103" w:hanging="360"/>
      </w:pPr>
    </w:lvl>
    <w:lvl w:ilvl="8" w:tplc="0413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5" w15:restartNumberingAfterBreak="0">
    <w:nsid w:val="62BE612B"/>
    <w:multiLevelType w:val="hybridMultilevel"/>
    <w:tmpl w:val="1130E242"/>
    <w:lvl w:ilvl="0" w:tplc="B7F859C8">
      <w:start w:val="1"/>
      <w:numFmt w:val="decimal"/>
      <w:pStyle w:val="Listnumbers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2541E7"/>
    <w:multiLevelType w:val="singleLevel"/>
    <w:tmpl w:val="EBA6D8E8"/>
    <w:lvl w:ilvl="0">
      <w:start w:val="1"/>
      <w:numFmt w:val="lowerLetter"/>
      <w:lvlText w:val="%1)"/>
      <w:lvlJc w:val="left"/>
      <w:pPr>
        <w:tabs>
          <w:tab w:val="num" w:pos="1035"/>
        </w:tabs>
        <w:ind w:left="1035" w:hanging="360"/>
      </w:pPr>
      <w:rPr>
        <w:rFonts w:hint="default"/>
        <w:b/>
      </w:rPr>
    </w:lvl>
  </w:abstractNum>
  <w:abstractNum w:abstractNumId="27" w15:restartNumberingAfterBreak="0">
    <w:nsid w:val="7406627A"/>
    <w:multiLevelType w:val="multilevel"/>
    <w:tmpl w:val="3AC04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A9F6FE8"/>
    <w:multiLevelType w:val="multilevel"/>
    <w:tmpl w:val="E2821D9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2"/>
  </w:num>
  <w:num w:numId="2">
    <w:abstractNumId w:val="25"/>
  </w:num>
  <w:num w:numId="3">
    <w:abstractNumId w:val="23"/>
  </w:num>
  <w:num w:numId="4">
    <w:abstractNumId w:val="13"/>
  </w:num>
  <w:num w:numId="5">
    <w:abstractNumId w:val="28"/>
  </w:num>
  <w:num w:numId="6">
    <w:abstractNumId w:val="11"/>
  </w:num>
  <w:num w:numId="7">
    <w:abstractNumId w:val="20"/>
  </w:num>
  <w:num w:numId="8">
    <w:abstractNumId w:val="18"/>
  </w:num>
  <w:num w:numId="9">
    <w:abstractNumId w:val="27"/>
  </w:num>
  <w:num w:numId="10">
    <w:abstractNumId w:val="2"/>
  </w:num>
  <w:num w:numId="11">
    <w:abstractNumId w:val="21"/>
  </w:num>
  <w:num w:numId="12">
    <w:abstractNumId w:val="24"/>
  </w:num>
  <w:num w:numId="13">
    <w:abstractNumId w:val="9"/>
  </w:num>
  <w:num w:numId="14">
    <w:abstractNumId w:val="15"/>
  </w:num>
  <w:num w:numId="15">
    <w:abstractNumId w:val="4"/>
  </w:num>
  <w:num w:numId="16">
    <w:abstractNumId w:val="8"/>
  </w:num>
  <w:num w:numId="17">
    <w:abstractNumId w:val="7"/>
  </w:num>
  <w:num w:numId="18">
    <w:abstractNumId w:val="19"/>
  </w:num>
  <w:num w:numId="19">
    <w:abstractNumId w:val="6"/>
  </w:num>
  <w:num w:numId="20">
    <w:abstractNumId w:val="10"/>
  </w:num>
  <w:num w:numId="21">
    <w:abstractNumId w:val="16"/>
  </w:num>
  <w:num w:numId="22">
    <w:abstractNumId w:val="22"/>
  </w:num>
  <w:num w:numId="23">
    <w:abstractNumId w:val="17"/>
  </w:num>
  <w:num w:numId="24">
    <w:abstractNumId w:val="26"/>
  </w:num>
  <w:num w:numId="25">
    <w:abstractNumId w:val="3"/>
  </w:num>
  <w:num w:numId="26">
    <w:abstractNumId w:val="0"/>
  </w:num>
  <w:num w:numId="27">
    <w:abstractNumId w:val="5"/>
  </w:num>
  <w:num w:numId="2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AE"/>
    <w:rsid w:val="00003B62"/>
    <w:rsid w:val="00010C03"/>
    <w:rsid w:val="00010EEA"/>
    <w:rsid w:val="00011621"/>
    <w:rsid w:val="00013482"/>
    <w:rsid w:val="00013539"/>
    <w:rsid w:val="00013F4D"/>
    <w:rsid w:val="00015194"/>
    <w:rsid w:val="000164EE"/>
    <w:rsid w:val="000166E1"/>
    <w:rsid w:val="00020756"/>
    <w:rsid w:val="00022D2C"/>
    <w:rsid w:val="00024774"/>
    <w:rsid w:val="00025458"/>
    <w:rsid w:val="0002720E"/>
    <w:rsid w:val="00027380"/>
    <w:rsid w:val="00027557"/>
    <w:rsid w:val="00027697"/>
    <w:rsid w:val="0003143A"/>
    <w:rsid w:val="00031C89"/>
    <w:rsid w:val="0003361C"/>
    <w:rsid w:val="00043D9D"/>
    <w:rsid w:val="0004416F"/>
    <w:rsid w:val="000448D6"/>
    <w:rsid w:val="00045BB6"/>
    <w:rsid w:val="00046974"/>
    <w:rsid w:val="00047EE5"/>
    <w:rsid w:val="000523A9"/>
    <w:rsid w:val="000534FE"/>
    <w:rsid w:val="0005496B"/>
    <w:rsid w:val="00055B1A"/>
    <w:rsid w:val="00057357"/>
    <w:rsid w:val="0006043F"/>
    <w:rsid w:val="00062EC3"/>
    <w:rsid w:val="00070C57"/>
    <w:rsid w:val="00071340"/>
    <w:rsid w:val="0007527B"/>
    <w:rsid w:val="0007759D"/>
    <w:rsid w:val="00077B75"/>
    <w:rsid w:val="00080738"/>
    <w:rsid w:val="00080F6E"/>
    <w:rsid w:val="00082F97"/>
    <w:rsid w:val="000841D9"/>
    <w:rsid w:val="000847CF"/>
    <w:rsid w:val="000857DD"/>
    <w:rsid w:val="00087E3C"/>
    <w:rsid w:val="00093380"/>
    <w:rsid w:val="00094629"/>
    <w:rsid w:val="00095255"/>
    <w:rsid w:val="0009599C"/>
    <w:rsid w:val="000A06C6"/>
    <w:rsid w:val="000A16F0"/>
    <w:rsid w:val="000A224D"/>
    <w:rsid w:val="000A518D"/>
    <w:rsid w:val="000A5BBC"/>
    <w:rsid w:val="000A60B2"/>
    <w:rsid w:val="000A7283"/>
    <w:rsid w:val="000B0E90"/>
    <w:rsid w:val="000B3887"/>
    <w:rsid w:val="000B7F23"/>
    <w:rsid w:val="000C10AF"/>
    <w:rsid w:val="000C1BB7"/>
    <w:rsid w:val="000C1CA0"/>
    <w:rsid w:val="000C1DFE"/>
    <w:rsid w:val="000C23C6"/>
    <w:rsid w:val="000C3955"/>
    <w:rsid w:val="000C3DF8"/>
    <w:rsid w:val="000C445D"/>
    <w:rsid w:val="000C4678"/>
    <w:rsid w:val="000C4B17"/>
    <w:rsid w:val="000C587C"/>
    <w:rsid w:val="000C5D24"/>
    <w:rsid w:val="000C6CCD"/>
    <w:rsid w:val="000D2543"/>
    <w:rsid w:val="000D5F05"/>
    <w:rsid w:val="000E4F0D"/>
    <w:rsid w:val="000E5DDA"/>
    <w:rsid w:val="000F07AA"/>
    <w:rsid w:val="000F2AFF"/>
    <w:rsid w:val="000F2CB6"/>
    <w:rsid w:val="000F3E67"/>
    <w:rsid w:val="000F3F6D"/>
    <w:rsid w:val="000F4384"/>
    <w:rsid w:val="000F611F"/>
    <w:rsid w:val="000F62D2"/>
    <w:rsid w:val="000F7F10"/>
    <w:rsid w:val="00101F37"/>
    <w:rsid w:val="0010231F"/>
    <w:rsid w:val="00111683"/>
    <w:rsid w:val="001124BC"/>
    <w:rsid w:val="001145D0"/>
    <w:rsid w:val="001207AE"/>
    <w:rsid w:val="0012099A"/>
    <w:rsid w:val="00121307"/>
    <w:rsid w:val="001213E5"/>
    <w:rsid w:val="00122C0B"/>
    <w:rsid w:val="001256B3"/>
    <w:rsid w:val="00127B75"/>
    <w:rsid w:val="00132C02"/>
    <w:rsid w:val="001348B6"/>
    <w:rsid w:val="00134F9F"/>
    <w:rsid w:val="00135101"/>
    <w:rsid w:val="001360D9"/>
    <w:rsid w:val="001434BF"/>
    <w:rsid w:val="001464AA"/>
    <w:rsid w:val="001502F3"/>
    <w:rsid w:val="00152B6B"/>
    <w:rsid w:val="001545E3"/>
    <w:rsid w:val="001603C8"/>
    <w:rsid w:val="0016103D"/>
    <w:rsid w:val="0016183B"/>
    <w:rsid w:val="00162977"/>
    <w:rsid w:val="00165B45"/>
    <w:rsid w:val="001664DD"/>
    <w:rsid w:val="0016785F"/>
    <w:rsid w:val="00170A4C"/>
    <w:rsid w:val="00170A8C"/>
    <w:rsid w:val="00171507"/>
    <w:rsid w:val="001715CE"/>
    <w:rsid w:val="001749FD"/>
    <w:rsid w:val="001764C7"/>
    <w:rsid w:val="00180BC7"/>
    <w:rsid w:val="00184581"/>
    <w:rsid w:val="00184A42"/>
    <w:rsid w:val="00185451"/>
    <w:rsid w:val="0018598B"/>
    <w:rsid w:val="00186CDC"/>
    <w:rsid w:val="00190D64"/>
    <w:rsid w:val="00191C62"/>
    <w:rsid w:val="001928E6"/>
    <w:rsid w:val="00197790"/>
    <w:rsid w:val="00197DDA"/>
    <w:rsid w:val="001A0063"/>
    <w:rsid w:val="001A1BCE"/>
    <w:rsid w:val="001A1EA5"/>
    <w:rsid w:val="001A4406"/>
    <w:rsid w:val="001A54E1"/>
    <w:rsid w:val="001A6FD2"/>
    <w:rsid w:val="001B031F"/>
    <w:rsid w:val="001B30E5"/>
    <w:rsid w:val="001B3706"/>
    <w:rsid w:val="001B41E3"/>
    <w:rsid w:val="001B5E3D"/>
    <w:rsid w:val="001B745E"/>
    <w:rsid w:val="001C0363"/>
    <w:rsid w:val="001C1865"/>
    <w:rsid w:val="001C1A01"/>
    <w:rsid w:val="001C4216"/>
    <w:rsid w:val="001D1991"/>
    <w:rsid w:val="001D1DD4"/>
    <w:rsid w:val="001D2144"/>
    <w:rsid w:val="001D2792"/>
    <w:rsid w:val="001D410E"/>
    <w:rsid w:val="001D47B5"/>
    <w:rsid w:val="001D48B1"/>
    <w:rsid w:val="001D68DF"/>
    <w:rsid w:val="001E1F8A"/>
    <w:rsid w:val="001E336A"/>
    <w:rsid w:val="001E4B62"/>
    <w:rsid w:val="001E5E13"/>
    <w:rsid w:val="001E73E2"/>
    <w:rsid w:val="001F2125"/>
    <w:rsid w:val="001F2CD4"/>
    <w:rsid w:val="001F30C1"/>
    <w:rsid w:val="001F43F4"/>
    <w:rsid w:val="00200213"/>
    <w:rsid w:val="00203C20"/>
    <w:rsid w:val="0021547E"/>
    <w:rsid w:val="00215B4C"/>
    <w:rsid w:val="0021605F"/>
    <w:rsid w:val="002204CE"/>
    <w:rsid w:val="002216A1"/>
    <w:rsid w:val="00222750"/>
    <w:rsid w:val="00223290"/>
    <w:rsid w:val="00225684"/>
    <w:rsid w:val="0022666C"/>
    <w:rsid w:val="00227E30"/>
    <w:rsid w:val="00231FFB"/>
    <w:rsid w:val="00235E3F"/>
    <w:rsid w:val="002378C9"/>
    <w:rsid w:val="00242EB4"/>
    <w:rsid w:val="00243538"/>
    <w:rsid w:val="00244258"/>
    <w:rsid w:val="002445CA"/>
    <w:rsid w:val="00244CDE"/>
    <w:rsid w:val="00245C13"/>
    <w:rsid w:val="00247494"/>
    <w:rsid w:val="002502F6"/>
    <w:rsid w:val="002513D6"/>
    <w:rsid w:val="002515A8"/>
    <w:rsid w:val="00251C0E"/>
    <w:rsid w:val="002559C3"/>
    <w:rsid w:val="002572B2"/>
    <w:rsid w:val="002609DB"/>
    <w:rsid w:val="00267BBE"/>
    <w:rsid w:val="00267F50"/>
    <w:rsid w:val="00267F57"/>
    <w:rsid w:val="00271FBF"/>
    <w:rsid w:val="002727A6"/>
    <w:rsid w:val="0027305B"/>
    <w:rsid w:val="00274194"/>
    <w:rsid w:val="002756A4"/>
    <w:rsid w:val="002808DC"/>
    <w:rsid w:val="00281936"/>
    <w:rsid w:val="00281BF4"/>
    <w:rsid w:val="00282AC2"/>
    <w:rsid w:val="00284AF3"/>
    <w:rsid w:val="00291CFF"/>
    <w:rsid w:val="00292430"/>
    <w:rsid w:val="002939FB"/>
    <w:rsid w:val="0029471F"/>
    <w:rsid w:val="00296298"/>
    <w:rsid w:val="00296BDF"/>
    <w:rsid w:val="002A1552"/>
    <w:rsid w:val="002A1635"/>
    <w:rsid w:val="002A65A3"/>
    <w:rsid w:val="002A73E9"/>
    <w:rsid w:val="002A7A25"/>
    <w:rsid w:val="002B3E2A"/>
    <w:rsid w:val="002B4832"/>
    <w:rsid w:val="002B4ED2"/>
    <w:rsid w:val="002B7610"/>
    <w:rsid w:val="002C066A"/>
    <w:rsid w:val="002C1959"/>
    <w:rsid w:val="002C338F"/>
    <w:rsid w:val="002C5E1B"/>
    <w:rsid w:val="002D11E3"/>
    <w:rsid w:val="002D1470"/>
    <w:rsid w:val="002D4C61"/>
    <w:rsid w:val="002D5630"/>
    <w:rsid w:val="002D571A"/>
    <w:rsid w:val="002E1121"/>
    <w:rsid w:val="002E1227"/>
    <w:rsid w:val="002E37CC"/>
    <w:rsid w:val="002E3FD7"/>
    <w:rsid w:val="002E4D31"/>
    <w:rsid w:val="002F023A"/>
    <w:rsid w:val="002F1139"/>
    <w:rsid w:val="002F23C4"/>
    <w:rsid w:val="002F6D2D"/>
    <w:rsid w:val="002F7034"/>
    <w:rsid w:val="00300F6C"/>
    <w:rsid w:val="003026F2"/>
    <w:rsid w:val="003031D5"/>
    <w:rsid w:val="0030354B"/>
    <w:rsid w:val="00304A44"/>
    <w:rsid w:val="00306974"/>
    <w:rsid w:val="003103F7"/>
    <w:rsid w:val="00311152"/>
    <w:rsid w:val="0031249E"/>
    <w:rsid w:val="0031388B"/>
    <w:rsid w:val="00314EEA"/>
    <w:rsid w:val="00315ADC"/>
    <w:rsid w:val="00316506"/>
    <w:rsid w:val="00320BF8"/>
    <w:rsid w:val="003217E4"/>
    <w:rsid w:val="003222C0"/>
    <w:rsid w:val="003236AC"/>
    <w:rsid w:val="00325344"/>
    <w:rsid w:val="00325E13"/>
    <w:rsid w:val="0032637C"/>
    <w:rsid w:val="003273C5"/>
    <w:rsid w:val="003316B9"/>
    <w:rsid w:val="00335350"/>
    <w:rsid w:val="003355F5"/>
    <w:rsid w:val="003370C7"/>
    <w:rsid w:val="0034146F"/>
    <w:rsid w:val="00342178"/>
    <w:rsid w:val="0035014F"/>
    <w:rsid w:val="0035157D"/>
    <w:rsid w:val="00352ED1"/>
    <w:rsid w:val="003553B5"/>
    <w:rsid w:val="00355F90"/>
    <w:rsid w:val="00360DA5"/>
    <w:rsid w:val="00362338"/>
    <w:rsid w:val="00362EA9"/>
    <w:rsid w:val="00363280"/>
    <w:rsid w:val="00363DEB"/>
    <w:rsid w:val="00364721"/>
    <w:rsid w:val="003647D1"/>
    <w:rsid w:val="003647E0"/>
    <w:rsid w:val="003651F1"/>
    <w:rsid w:val="003674C9"/>
    <w:rsid w:val="00367803"/>
    <w:rsid w:val="00371C8C"/>
    <w:rsid w:val="00371F28"/>
    <w:rsid w:val="00372961"/>
    <w:rsid w:val="00372EE0"/>
    <w:rsid w:val="00376493"/>
    <w:rsid w:val="00376E70"/>
    <w:rsid w:val="003770B9"/>
    <w:rsid w:val="00381957"/>
    <w:rsid w:val="0038601E"/>
    <w:rsid w:val="00386153"/>
    <w:rsid w:val="00386401"/>
    <w:rsid w:val="00390A76"/>
    <w:rsid w:val="00390F65"/>
    <w:rsid w:val="00391136"/>
    <w:rsid w:val="003940B0"/>
    <w:rsid w:val="00394A28"/>
    <w:rsid w:val="00394A55"/>
    <w:rsid w:val="00395243"/>
    <w:rsid w:val="003A0B39"/>
    <w:rsid w:val="003A2C99"/>
    <w:rsid w:val="003A32F8"/>
    <w:rsid w:val="003A6404"/>
    <w:rsid w:val="003A6955"/>
    <w:rsid w:val="003A6BE7"/>
    <w:rsid w:val="003A72AF"/>
    <w:rsid w:val="003A7506"/>
    <w:rsid w:val="003C0CD5"/>
    <w:rsid w:val="003C2B0E"/>
    <w:rsid w:val="003C2B2F"/>
    <w:rsid w:val="003C3307"/>
    <w:rsid w:val="003D43ED"/>
    <w:rsid w:val="003D4FE6"/>
    <w:rsid w:val="003E0F2C"/>
    <w:rsid w:val="003E17F2"/>
    <w:rsid w:val="003E28CF"/>
    <w:rsid w:val="003E5E04"/>
    <w:rsid w:val="003E74E5"/>
    <w:rsid w:val="003E79CB"/>
    <w:rsid w:val="003F72F4"/>
    <w:rsid w:val="003F77BE"/>
    <w:rsid w:val="003F7C62"/>
    <w:rsid w:val="0040031F"/>
    <w:rsid w:val="00401F98"/>
    <w:rsid w:val="004021C5"/>
    <w:rsid w:val="00402EF1"/>
    <w:rsid w:val="00406DC0"/>
    <w:rsid w:val="004102D2"/>
    <w:rsid w:val="00410A17"/>
    <w:rsid w:val="00411291"/>
    <w:rsid w:val="00414AF4"/>
    <w:rsid w:val="00421BFF"/>
    <w:rsid w:val="00421F88"/>
    <w:rsid w:val="00423A68"/>
    <w:rsid w:val="004258A9"/>
    <w:rsid w:val="00430870"/>
    <w:rsid w:val="004320A5"/>
    <w:rsid w:val="004321F4"/>
    <w:rsid w:val="00432EC2"/>
    <w:rsid w:val="00433619"/>
    <w:rsid w:val="0043525D"/>
    <w:rsid w:val="00435EC3"/>
    <w:rsid w:val="00437565"/>
    <w:rsid w:val="004377D5"/>
    <w:rsid w:val="00437A12"/>
    <w:rsid w:val="00437B40"/>
    <w:rsid w:val="00442546"/>
    <w:rsid w:val="004450F7"/>
    <w:rsid w:val="00451476"/>
    <w:rsid w:val="00451C99"/>
    <w:rsid w:val="004526F0"/>
    <w:rsid w:val="00453CC0"/>
    <w:rsid w:val="004552F3"/>
    <w:rsid w:val="00455DFC"/>
    <w:rsid w:val="00460278"/>
    <w:rsid w:val="004616E5"/>
    <w:rsid w:val="0046584A"/>
    <w:rsid w:val="00465BFF"/>
    <w:rsid w:val="00467B66"/>
    <w:rsid w:val="0047116F"/>
    <w:rsid w:val="00471F34"/>
    <w:rsid w:val="00472B61"/>
    <w:rsid w:val="00473B0D"/>
    <w:rsid w:val="0047413A"/>
    <w:rsid w:val="00477299"/>
    <w:rsid w:val="004804EF"/>
    <w:rsid w:val="00481242"/>
    <w:rsid w:val="004870EA"/>
    <w:rsid w:val="00487539"/>
    <w:rsid w:val="00487660"/>
    <w:rsid w:val="00490EE8"/>
    <w:rsid w:val="00491BED"/>
    <w:rsid w:val="004929FF"/>
    <w:rsid w:val="00495061"/>
    <w:rsid w:val="00496AF1"/>
    <w:rsid w:val="004A08AD"/>
    <w:rsid w:val="004A14AC"/>
    <w:rsid w:val="004A3348"/>
    <w:rsid w:val="004A5ADD"/>
    <w:rsid w:val="004A6256"/>
    <w:rsid w:val="004A7560"/>
    <w:rsid w:val="004A7B35"/>
    <w:rsid w:val="004B2250"/>
    <w:rsid w:val="004B71ED"/>
    <w:rsid w:val="004C39E4"/>
    <w:rsid w:val="004C740E"/>
    <w:rsid w:val="004C7A83"/>
    <w:rsid w:val="004D23C5"/>
    <w:rsid w:val="004E0C4C"/>
    <w:rsid w:val="004E21F6"/>
    <w:rsid w:val="004E2AAB"/>
    <w:rsid w:val="004E4CC2"/>
    <w:rsid w:val="004E551E"/>
    <w:rsid w:val="004F16FA"/>
    <w:rsid w:val="004F1D2D"/>
    <w:rsid w:val="004F20EE"/>
    <w:rsid w:val="004F294F"/>
    <w:rsid w:val="004F324E"/>
    <w:rsid w:val="004F367B"/>
    <w:rsid w:val="004F3EA1"/>
    <w:rsid w:val="004F403D"/>
    <w:rsid w:val="004F44A7"/>
    <w:rsid w:val="004F4C88"/>
    <w:rsid w:val="004F61E8"/>
    <w:rsid w:val="004F6A15"/>
    <w:rsid w:val="004F7C92"/>
    <w:rsid w:val="004F7EEF"/>
    <w:rsid w:val="00504F43"/>
    <w:rsid w:val="005123FF"/>
    <w:rsid w:val="00513220"/>
    <w:rsid w:val="0051385B"/>
    <w:rsid w:val="00514043"/>
    <w:rsid w:val="0051755D"/>
    <w:rsid w:val="0052040E"/>
    <w:rsid w:val="005239B3"/>
    <w:rsid w:val="00525683"/>
    <w:rsid w:val="00530207"/>
    <w:rsid w:val="005317B9"/>
    <w:rsid w:val="005343B7"/>
    <w:rsid w:val="005356E9"/>
    <w:rsid w:val="005361F1"/>
    <w:rsid w:val="005417D7"/>
    <w:rsid w:val="00542F20"/>
    <w:rsid w:val="00550AD6"/>
    <w:rsid w:val="005547E7"/>
    <w:rsid w:val="00554C1E"/>
    <w:rsid w:val="0056051B"/>
    <w:rsid w:val="00560708"/>
    <w:rsid w:val="00560784"/>
    <w:rsid w:val="005611CC"/>
    <w:rsid w:val="00563072"/>
    <w:rsid w:val="0056338E"/>
    <w:rsid w:val="00563ABC"/>
    <w:rsid w:val="00565AC6"/>
    <w:rsid w:val="00573C99"/>
    <w:rsid w:val="00584630"/>
    <w:rsid w:val="00585E7F"/>
    <w:rsid w:val="005867A2"/>
    <w:rsid w:val="005870CD"/>
    <w:rsid w:val="005909B3"/>
    <w:rsid w:val="00591575"/>
    <w:rsid w:val="005933D1"/>
    <w:rsid w:val="0059661B"/>
    <w:rsid w:val="005A00DC"/>
    <w:rsid w:val="005A0F62"/>
    <w:rsid w:val="005A1706"/>
    <w:rsid w:val="005A282C"/>
    <w:rsid w:val="005A68D3"/>
    <w:rsid w:val="005A783C"/>
    <w:rsid w:val="005B15CF"/>
    <w:rsid w:val="005B2A86"/>
    <w:rsid w:val="005B5ABD"/>
    <w:rsid w:val="005B62EB"/>
    <w:rsid w:val="005B7796"/>
    <w:rsid w:val="005B7C45"/>
    <w:rsid w:val="005C7DEE"/>
    <w:rsid w:val="005C7F7A"/>
    <w:rsid w:val="005D06C6"/>
    <w:rsid w:val="005D0E22"/>
    <w:rsid w:val="005D2A0F"/>
    <w:rsid w:val="005D34BE"/>
    <w:rsid w:val="005D68BA"/>
    <w:rsid w:val="005D7A10"/>
    <w:rsid w:val="005E15A5"/>
    <w:rsid w:val="005E3259"/>
    <w:rsid w:val="005E635B"/>
    <w:rsid w:val="005F0355"/>
    <w:rsid w:val="005F0C4E"/>
    <w:rsid w:val="005F170B"/>
    <w:rsid w:val="005F1933"/>
    <w:rsid w:val="005F74CB"/>
    <w:rsid w:val="005F77EE"/>
    <w:rsid w:val="005F78CF"/>
    <w:rsid w:val="006022D2"/>
    <w:rsid w:val="006027C9"/>
    <w:rsid w:val="00602A9B"/>
    <w:rsid w:val="00603867"/>
    <w:rsid w:val="00605625"/>
    <w:rsid w:val="006071C5"/>
    <w:rsid w:val="00607D0C"/>
    <w:rsid w:val="00610A59"/>
    <w:rsid w:val="00611D7A"/>
    <w:rsid w:val="00612B5F"/>
    <w:rsid w:val="006169D0"/>
    <w:rsid w:val="00630473"/>
    <w:rsid w:val="006327DF"/>
    <w:rsid w:val="0063304C"/>
    <w:rsid w:val="0063375B"/>
    <w:rsid w:val="006343E5"/>
    <w:rsid w:val="00634895"/>
    <w:rsid w:val="006348D7"/>
    <w:rsid w:val="00640C20"/>
    <w:rsid w:val="00644910"/>
    <w:rsid w:val="006449B0"/>
    <w:rsid w:val="0064706E"/>
    <w:rsid w:val="0064716F"/>
    <w:rsid w:val="00647440"/>
    <w:rsid w:val="00647C28"/>
    <w:rsid w:val="00650975"/>
    <w:rsid w:val="00650E3F"/>
    <w:rsid w:val="0065358A"/>
    <w:rsid w:val="00653F54"/>
    <w:rsid w:val="00661E8D"/>
    <w:rsid w:val="006630D2"/>
    <w:rsid w:val="00663FED"/>
    <w:rsid w:val="006648F3"/>
    <w:rsid w:val="00665C36"/>
    <w:rsid w:val="00670D4C"/>
    <w:rsid w:val="00671D0F"/>
    <w:rsid w:val="006729EE"/>
    <w:rsid w:val="0067371F"/>
    <w:rsid w:val="00674070"/>
    <w:rsid w:val="00674FA0"/>
    <w:rsid w:val="006766CE"/>
    <w:rsid w:val="0067734C"/>
    <w:rsid w:val="00680333"/>
    <w:rsid w:val="0068079D"/>
    <w:rsid w:val="00683D42"/>
    <w:rsid w:val="00685A7D"/>
    <w:rsid w:val="00686127"/>
    <w:rsid w:val="00686C0D"/>
    <w:rsid w:val="0068755E"/>
    <w:rsid w:val="006904BD"/>
    <w:rsid w:val="00691129"/>
    <w:rsid w:val="00691701"/>
    <w:rsid w:val="00694BAE"/>
    <w:rsid w:val="006A050C"/>
    <w:rsid w:val="006A168E"/>
    <w:rsid w:val="006A2062"/>
    <w:rsid w:val="006A411A"/>
    <w:rsid w:val="006A6DC1"/>
    <w:rsid w:val="006B36A8"/>
    <w:rsid w:val="006B467F"/>
    <w:rsid w:val="006C52E9"/>
    <w:rsid w:val="006C6FD4"/>
    <w:rsid w:val="006C7EC4"/>
    <w:rsid w:val="006D1C1E"/>
    <w:rsid w:val="006D2C9C"/>
    <w:rsid w:val="006D3BC4"/>
    <w:rsid w:val="006D4A51"/>
    <w:rsid w:val="006D6320"/>
    <w:rsid w:val="006D63E8"/>
    <w:rsid w:val="006E0571"/>
    <w:rsid w:val="006E10AF"/>
    <w:rsid w:val="006E12F9"/>
    <w:rsid w:val="006E149A"/>
    <w:rsid w:val="006E38F5"/>
    <w:rsid w:val="006E57A0"/>
    <w:rsid w:val="006F1048"/>
    <w:rsid w:val="006F4CD1"/>
    <w:rsid w:val="006F6236"/>
    <w:rsid w:val="006F72D3"/>
    <w:rsid w:val="00701EE7"/>
    <w:rsid w:val="00705DAD"/>
    <w:rsid w:val="007118A7"/>
    <w:rsid w:val="007118B4"/>
    <w:rsid w:val="007121B8"/>
    <w:rsid w:val="007138AD"/>
    <w:rsid w:val="00713F10"/>
    <w:rsid w:val="007143F0"/>
    <w:rsid w:val="0071569A"/>
    <w:rsid w:val="00715854"/>
    <w:rsid w:val="007217C1"/>
    <w:rsid w:val="00721BF4"/>
    <w:rsid w:val="007248C0"/>
    <w:rsid w:val="00724A6E"/>
    <w:rsid w:val="00726200"/>
    <w:rsid w:val="00730C62"/>
    <w:rsid w:val="00731C7D"/>
    <w:rsid w:val="00731ECF"/>
    <w:rsid w:val="00735AAB"/>
    <w:rsid w:val="00735C4D"/>
    <w:rsid w:val="007368B9"/>
    <w:rsid w:val="00737450"/>
    <w:rsid w:val="007375C2"/>
    <w:rsid w:val="00737E44"/>
    <w:rsid w:val="00741711"/>
    <w:rsid w:val="007438B2"/>
    <w:rsid w:val="00743B85"/>
    <w:rsid w:val="00745209"/>
    <w:rsid w:val="00745B49"/>
    <w:rsid w:val="00750763"/>
    <w:rsid w:val="00752739"/>
    <w:rsid w:val="00753F55"/>
    <w:rsid w:val="00757BE1"/>
    <w:rsid w:val="00760E3C"/>
    <w:rsid w:val="00761999"/>
    <w:rsid w:val="00763547"/>
    <w:rsid w:val="0076570E"/>
    <w:rsid w:val="00767FCA"/>
    <w:rsid w:val="0077186F"/>
    <w:rsid w:val="00772332"/>
    <w:rsid w:val="007732AF"/>
    <w:rsid w:val="00774FB5"/>
    <w:rsid w:val="00775128"/>
    <w:rsid w:val="00776C70"/>
    <w:rsid w:val="00783962"/>
    <w:rsid w:val="00783B59"/>
    <w:rsid w:val="0078620A"/>
    <w:rsid w:val="00786BD3"/>
    <w:rsid w:val="00786CE9"/>
    <w:rsid w:val="00791EB5"/>
    <w:rsid w:val="0079526A"/>
    <w:rsid w:val="007A19DA"/>
    <w:rsid w:val="007A1BA0"/>
    <w:rsid w:val="007A41B3"/>
    <w:rsid w:val="007A4686"/>
    <w:rsid w:val="007A5C5F"/>
    <w:rsid w:val="007A665C"/>
    <w:rsid w:val="007A6D6C"/>
    <w:rsid w:val="007B1533"/>
    <w:rsid w:val="007B1FA8"/>
    <w:rsid w:val="007B272F"/>
    <w:rsid w:val="007B3559"/>
    <w:rsid w:val="007B482D"/>
    <w:rsid w:val="007B76B6"/>
    <w:rsid w:val="007C143E"/>
    <w:rsid w:val="007C2CD7"/>
    <w:rsid w:val="007C3328"/>
    <w:rsid w:val="007C4B7F"/>
    <w:rsid w:val="007C4BA9"/>
    <w:rsid w:val="007C521C"/>
    <w:rsid w:val="007C6F2B"/>
    <w:rsid w:val="007C76A0"/>
    <w:rsid w:val="007D093C"/>
    <w:rsid w:val="007D1E45"/>
    <w:rsid w:val="007D3868"/>
    <w:rsid w:val="007D386E"/>
    <w:rsid w:val="007D5034"/>
    <w:rsid w:val="007D7126"/>
    <w:rsid w:val="007E0123"/>
    <w:rsid w:val="007E0178"/>
    <w:rsid w:val="007E0693"/>
    <w:rsid w:val="007E2062"/>
    <w:rsid w:val="007E24F8"/>
    <w:rsid w:val="007E3D53"/>
    <w:rsid w:val="007E4428"/>
    <w:rsid w:val="007E4E7D"/>
    <w:rsid w:val="007E5CBE"/>
    <w:rsid w:val="007E5FAD"/>
    <w:rsid w:val="007F0127"/>
    <w:rsid w:val="007F7E1B"/>
    <w:rsid w:val="00801C9F"/>
    <w:rsid w:val="00801FA8"/>
    <w:rsid w:val="00803E3C"/>
    <w:rsid w:val="00805B57"/>
    <w:rsid w:val="00805F82"/>
    <w:rsid w:val="00807FE8"/>
    <w:rsid w:val="00813F5B"/>
    <w:rsid w:val="00816080"/>
    <w:rsid w:val="00821278"/>
    <w:rsid w:val="00823A08"/>
    <w:rsid w:val="00824ADB"/>
    <w:rsid w:val="00824E5C"/>
    <w:rsid w:val="008255CD"/>
    <w:rsid w:val="00827DBB"/>
    <w:rsid w:val="00830D72"/>
    <w:rsid w:val="00833D6D"/>
    <w:rsid w:val="008348FD"/>
    <w:rsid w:val="00835F03"/>
    <w:rsid w:val="0083684E"/>
    <w:rsid w:val="0084133A"/>
    <w:rsid w:val="008414A4"/>
    <w:rsid w:val="0084382B"/>
    <w:rsid w:val="00843D59"/>
    <w:rsid w:val="00845EF4"/>
    <w:rsid w:val="0084791D"/>
    <w:rsid w:val="00850085"/>
    <w:rsid w:val="00854937"/>
    <w:rsid w:val="00855CAE"/>
    <w:rsid w:val="00861A8A"/>
    <w:rsid w:val="008624B3"/>
    <w:rsid w:val="00864ADF"/>
    <w:rsid w:val="00866464"/>
    <w:rsid w:val="00866CA9"/>
    <w:rsid w:val="00867378"/>
    <w:rsid w:val="008710B3"/>
    <w:rsid w:val="008734CD"/>
    <w:rsid w:val="00874DB1"/>
    <w:rsid w:val="0087586E"/>
    <w:rsid w:val="00880F1C"/>
    <w:rsid w:val="00880FEA"/>
    <w:rsid w:val="00884C42"/>
    <w:rsid w:val="008875DD"/>
    <w:rsid w:val="00891F9C"/>
    <w:rsid w:val="00892D70"/>
    <w:rsid w:val="008948E7"/>
    <w:rsid w:val="008958FB"/>
    <w:rsid w:val="00896162"/>
    <w:rsid w:val="008975D5"/>
    <w:rsid w:val="008A0B20"/>
    <w:rsid w:val="008A1EA1"/>
    <w:rsid w:val="008A3DD2"/>
    <w:rsid w:val="008A455F"/>
    <w:rsid w:val="008A7D7D"/>
    <w:rsid w:val="008B0493"/>
    <w:rsid w:val="008B1C81"/>
    <w:rsid w:val="008B2773"/>
    <w:rsid w:val="008B2FB3"/>
    <w:rsid w:val="008B3379"/>
    <w:rsid w:val="008B3770"/>
    <w:rsid w:val="008B4492"/>
    <w:rsid w:val="008B69CB"/>
    <w:rsid w:val="008C0798"/>
    <w:rsid w:val="008C12F0"/>
    <w:rsid w:val="008C1E86"/>
    <w:rsid w:val="008C1F95"/>
    <w:rsid w:val="008C271A"/>
    <w:rsid w:val="008C335F"/>
    <w:rsid w:val="008C3FDB"/>
    <w:rsid w:val="008C4EA3"/>
    <w:rsid w:val="008C7CBF"/>
    <w:rsid w:val="008C7D24"/>
    <w:rsid w:val="008D29D3"/>
    <w:rsid w:val="008D2FF2"/>
    <w:rsid w:val="008D3367"/>
    <w:rsid w:val="008D4615"/>
    <w:rsid w:val="008D73B9"/>
    <w:rsid w:val="008D7E58"/>
    <w:rsid w:val="008E0A17"/>
    <w:rsid w:val="008E0F58"/>
    <w:rsid w:val="008E2272"/>
    <w:rsid w:val="008E47F2"/>
    <w:rsid w:val="008F325B"/>
    <w:rsid w:val="008F4549"/>
    <w:rsid w:val="008F55FE"/>
    <w:rsid w:val="008F5880"/>
    <w:rsid w:val="008F65AE"/>
    <w:rsid w:val="00901C2D"/>
    <w:rsid w:val="00901C73"/>
    <w:rsid w:val="009022A5"/>
    <w:rsid w:val="009039D8"/>
    <w:rsid w:val="00906800"/>
    <w:rsid w:val="009103FE"/>
    <w:rsid w:val="009154CB"/>
    <w:rsid w:val="009161A8"/>
    <w:rsid w:val="00917042"/>
    <w:rsid w:val="00922C53"/>
    <w:rsid w:val="00922FD4"/>
    <w:rsid w:val="00925473"/>
    <w:rsid w:val="00926A22"/>
    <w:rsid w:val="0093130E"/>
    <w:rsid w:val="00931754"/>
    <w:rsid w:val="00936494"/>
    <w:rsid w:val="00936B79"/>
    <w:rsid w:val="009411BE"/>
    <w:rsid w:val="0094154D"/>
    <w:rsid w:val="00942948"/>
    <w:rsid w:val="00944E17"/>
    <w:rsid w:val="009454DE"/>
    <w:rsid w:val="009472AF"/>
    <w:rsid w:val="00947D05"/>
    <w:rsid w:val="00954DD5"/>
    <w:rsid w:val="00956CB7"/>
    <w:rsid w:val="00962045"/>
    <w:rsid w:val="0096218A"/>
    <w:rsid w:val="009645A2"/>
    <w:rsid w:val="00965115"/>
    <w:rsid w:val="00965207"/>
    <w:rsid w:val="009656BA"/>
    <w:rsid w:val="00965B65"/>
    <w:rsid w:val="009673F8"/>
    <w:rsid w:val="009705B3"/>
    <w:rsid w:val="00970FBE"/>
    <w:rsid w:val="00972080"/>
    <w:rsid w:val="009749BC"/>
    <w:rsid w:val="009779C5"/>
    <w:rsid w:val="0098225C"/>
    <w:rsid w:val="00984B4B"/>
    <w:rsid w:val="00984CD7"/>
    <w:rsid w:val="009901D2"/>
    <w:rsid w:val="009902E0"/>
    <w:rsid w:val="00992499"/>
    <w:rsid w:val="00993454"/>
    <w:rsid w:val="0099561C"/>
    <w:rsid w:val="00995F07"/>
    <w:rsid w:val="00996662"/>
    <w:rsid w:val="00996D12"/>
    <w:rsid w:val="00996D20"/>
    <w:rsid w:val="00997BFA"/>
    <w:rsid w:val="009A2148"/>
    <w:rsid w:val="009A3AA6"/>
    <w:rsid w:val="009A471C"/>
    <w:rsid w:val="009A47F9"/>
    <w:rsid w:val="009A568A"/>
    <w:rsid w:val="009B0EC0"/>
    <w:rsid w:val="009B1EBD"/>
    <w:rsid w:val="009B443E"/>
    <w:rsid w:val="009B5FBA"/>
    <w:rsid w:val="009C39EE"/>
    <w:rsid w:val="009C4E76"/>
    <w:rsid w:val="009C5BC3"/>
    <w:rsid w:val="009C7A81"/>
    <w:rsid w:val="009D3F38"/>
    <w:rsid w:val="009D4664"/>
    <w:rsid w:val="009D508A"/>
    <w:rsid w:val="009D5FC9"/>
    <w:rsid w:val="009D7C26"/>
    <w:rsid w:val="009E14DB"/>
    <w:rsid w:val="009E169C"/>
    <w:rsid w:val="009E43F3"/>
    <w:rsid w:val="009E5B33"/>
    <w:rsid w:val="009F08F5"/>
    <w:rsid w:val="009F501B"/>
    <w:rsid w:val="009F53A2"/>
    <w:rsid w:val="00A00883"/>
    <w:rsid w:val="00A016A2"/>
    <w:rsid w:val="00A01B7F"/>
    <w:rsid w:val="00A02CBB"/>
    <w:rsid w:val="00A03464"/>
    <w:rsid w:val="00A0382A"/>
    <w:rsid w:val="00A043D2"/>
    <w:rsid w:val="00A05470"/>
    <w:rsid w:val="00A05F3B"/>
    <w:rsid w:val="00A062C0"/>
    <w:rsid w:val="00A13C9A"/>
    <w:rsid w:val="00A151A3"/>
    <w:rsid w:val="00A16243"/>
    <w:rsid w:val="00A16C40"/>
    <w:rsid w:val="00A23C6B"/>
    <w:rsid w:val="00A25456"/>
    <w:rsid w:val="00A26587"/>
    <w:rsid w:val="00A2732D"/>
    <w:rsid w:val="00A35C35"/>
    <w:rsid w:val="00A3798C"/>
    <w:rsid w:val="00A37E0D"/>
    <w:rsid w:val="00A37F07"/>
    <w:rsid w:val="00A46DB6"/>
    <w:rsid w:val="00A471D3"/>
    <w:rsid w:val="00A47853"/>
    <w:rsid w:val="00A513F9"/>
    <w:rsid w:val="00A5213D"/>
    <w:rsid w:val="00A522B4"/>
    <w:rsid w:val="00A52DD8"/>
    <w:rsid w:val="00A5330B"/>
    <w:rsid w:val="00A5332E"/>
    <w:rsid w:val="00A56437"/>
    <w:rsid w:val="00A57D35"/>
    <w:rsid w:val="00A602FD"/>
    <w:rsid w:val="00A61459"/>
    <w:rsid w:val="00A61BE8"/>
    <w:rsid w:val="00A61D5F"/>
    <w:rsid w:val="00A63A6E"/>
    <w:rsid w:val="00A64D09"/>
    <w:rsid w:val="00A67F67"/>
    <w:rsid w:val="00A704DD"/>
    <w:rsid w:val="00A7205E"/>
    <w:rsid w:val="00A72552"/>
    <w:rsid w:val="00A73A00"/>
    <w:rsid w:val="00A73FF6"/>
    <w:rsid w:val="00A77B7F"/>
    <w:rsid w:val="00A77B80"/>
    <w:rsid w:val="00A80B7A"/>
    <w:rsid w:val="00A820EA"/>
    <w:rsid w:val="00A823C4"/>
    <w:rsid w:val="00A8423F"/>
    <w:rsid w:val="00A86925"/>
    <w:rsid w:val="00A87B65"/>
    <w:rsid w:val="00A901F3"/>
    <w:rsid w:val="00A925F9"/>
    <w:rsid w:val="00A93DB3"/>
    <w:rsid w:val="00A97E66"/>
    <w:rsid w:val="00AA1C71"/>
    <w:rsid w:val="00AA21A9"/>
    <w:rsid w:val="00AA3254"/>
    <w:rsid w:val="00AA35EF"/>
    <w:rsid w:val="00AA4AD1"/>
    <w:rsid w:val="00AA6D78"/>
    <w:rsid w:val="00AA74CB"/>
    <w:rsid w:val="00AB1DF1"/>
    <w:rsid w:val="00AB7E97"/>
    <w:rsid w:val="00AC0773"/>
    <w:rsid w:val="00AC0D38"/>
    <w:rsid w:val="00AC1C0E"/>
    <w:rsid w:val="00AC1EF9"/>
    <w:rsid w:val="00AC49CA"/>
    <w:rsid w:val="00AC4CEA"/>
    <w:rsid w:val="00AC57A3"/>
    <w:rsid w:val="00AC5968"/>
    <w:rsid w:val="00AC6820"/>
    <w:rsid w:val="00AD1658"/>
    <w:rsid w:val="00AE072E"/>
    <w:rsid w:val="00AE1A6C"/>
    <w:rsid w:val="00AE3124"/>
    <w:rsid w:val="00AE490A"/>
    <w:rsid w:val="00AE51AB"/>
    <w:rsid w:val="00AF00F4"/>
    <w:rsid w:val="00AF2816"/>
    <w:rsid w:val="00AF517C"/>
    <w:rsid w:val="00AF63E1"/>
    <w:rsid w:val="00B05118"/>
    <w:rsid w:val="00B05C48"/>
    <w:rsid w:val="00B07C1F"/>
    <w:rsid w:val="00B11C96"/>
    <w:rsid w:val="00B1270A"/>
    <w:rsid w:val="00B142B9"/>
    <w:rsid w:val="00B15AE8"/>
    <w:rsid w:val="00B204A4"/>
    <w:rsid w:val="00B20CB8"/>
    <w:rsid w:val="00B216D2"/>
    <w:rsid w:val="00B228C1"/>
    <w:rsid w:val="00B22A14"/>
    <w:rsid w:val="00B230D6"/>
    <w:rsid w:val="00B2428D"/>
    <w:rsid w:val="00B25579"/>
    <w:rsid w:val="00B26EF6"/>
    <w:rsid w:val="00B27D16"/>
    <w:rsid w:val="00B30F21"/>
    <w:rsid w:val="00B319E5"/>
    <w:rsid w:val="00B34FC5"/>
    <w:rsid w:val="00B3571B"/>
    <w:rsid w:val="00B360ED"/>
    <w:rsid w:val="00B367DD"/>
    <w:rsid w:val="00B40211"/>
    <w:rsid w:val="00B40DE5"/>
    <w:rsid w:val="00B41749"/>
    <w:rsid w:val="00B425C5"/>
    <w:rsid w:val="00B44609"/>
    <w:rsid w:val="00B46137"/>
    <w:rsid w:val="00B4655A"/>
    <w:rsid w:val="00B468E6"/>
    <w:rsid w:val="00B46B48"/>
    <w:rsid w:val="00B51565"/>
    <w:rsid w:val="00B51E9C"/>
    <w:rsid w:val="00B53D77"/>
    <w:rsid w:val="00B54874"/>
    <w:rsid w:val="00B55420"/>
    <w:rsid w:val="00B62D83"/>
    <w:rsid w:val="00B6328F"/>
    <w:rsid w:val="00B63B20"/>
    <w:rsid w:val="00B6486B"/>
    <w:rsid w:val="00B65106"/>
    <w:rsid w:val="00B67B04"/>
    <w:rsid w:val="00B7126F"/>
    <w:rsid w:val="00B71853"/>
    <w:rsid w:val="00B71C4D"/>
    <w:rsid w:val="00B72BEC"/>
    <w:rsid w:val="00B750F9"/>
    <w:rsid w:val="00B7600C"/>
    <w:rsid w:val="00B7627C"/>
    <w:rsid w:val="00B76316"/>
    <w:rsid w:val="00B778B8"/>
    <w:rsid w:val="00B864E2"/>
    <w:rsid w:val="00B9102F"/>
    <w:rsid w:val="00B92CB0"/>
    <w:rsid w:val="00B95663"/>
    <w:rsid w:val="00B960B5"/>
    <w:rsid w:val="00BA305A"/>
    <w:rsid w:val="00BA7652"/>
    <w:rsid w:val="00BB2549"/>
    <w:rsid w:val="00BB2BEC"/>
    <w:rsid w:val="00BB3AA7"/>
    <w:rsid w:val="00BB3E5C"/>
    <w:rsid w:val="00BB45B7"/>
    <w:rsid w:val="00BB46CD"/>
    <w:rsid w:val="00BB4EAF"/>
    <w:rsid w:val="00BB5750"/>
    <w:rsid w:val="00BB69FE"/>
    <w:rsid w:val="00BB6DAB"/>
    <w:rsid w:val="00BB6E4E"/>
    <w:rsid w:val="00BB7B35"/>
    <w:rsid w:val="00BB7DB3"/>
    <w:rsid w:val="00BC097C"/>
    <w:rsid w:val="00BC1E5B"/>
    <w:rsid w:val="00BC3343"/>
    <w:rsid w:val="00BC34D0"/>
    <w:rsid w:val="00BD2836"/>
    <w:rsid w:val="00BD57D6"/>
    <w:rsid w:val="00BE0C84"/>
    <w:rsid w:val="00BE168A"/>
    <w:rsid w:val="00BE20F2"/>
    <w:rsid w:val="00BE4540"/>
    <w:rsid w:val="00BE4FD6"/>
    <w:rsid w:val="00BE666A"/>
    <w:rsid w:val="00BF4FEC"/>
    <w:rsid w:val="00BF595E"/>
    <w:rsid w:val="00BF76F7"/>
    <w:rsid w:val="00C00AFB"/>
    <w:rsid w:val="00C010FD"/>
    <w:rsid w:val="00C028ED"/>
    <w:rsid w:val="00C02FB3"/>
    <w:rsid w:val="00C05413"/>
    <w:rsid w:val="00C111C5"/>
    <w:rsid w:val="00C11F37"/>
    <w:rsid w:val="00C122F0"/>
    <w:rsid w:val="00C12F96"/>
    <w:rsid w:val="00C131C2"/>
    <w:rsid w:val="00C13900"/>
    <w:rsid w:val="00C15FF6"/>
    <w:rsid w:val="00C16C75"/>
    <w:rsid w:val="00C17015"/>
    <w:rsid w:val="00C232DA"/>
    <w:rsid w:val="00C235FF"/>
    <w:rsid w:val="00C23CB0"/>
    <w:rsid w:val="00C256D4"/>
    <w:rsid w:val="00C263A7"/>
    <w:rsid w:val="00C26C5F"/>
    <w:rsid w:val="00C272AE"/>
    <w:rsid w:val="00C27363"/>
    <w:rsid w:val="00C27731"/>
    <w:rsid w:val="00C325AC"/>
    <w:rsid w:val="00C3481F"/>
    <w:rsid w:val="00C34A13"/>
    <w:rsid w:val="00C34DD1"/>
    <w:rsid w:val="00C36311"/>
    <w:rsid w:val="00C37ACD"/>
    <w:rsid w:val="00C43814"/>
    <w:rsid w:val="00C442E9"/>
    <w:rsid w:val="00C4693C"/>
    <w:rsid w:val="00C50D35"/>
    <w:rsid w:val="00C50FF8"/>
    <w:rsid w:val="00C518C0"/>
    <w:rsid w:val="00C521C0"/>
    <w:rsid w:val="00C5438C"/>
    <w:rsid w:val="00C57FEC"/>
    <w:rsid w:val="00C6074A"/>
    <w:rsid w:val="00C60A77"/>
    <w:rsid w:val="00C60DB1"/>
    <w:rsid w:val="00C61461"/>
    <w:rsid w:val="00C67493"/>
    <w:rsid w:val="00C723EF"/>
    <w:rsid w:val="00C77FDF"/>
    <w:rsid w:val="00C84D27"/>
    <w:rsid w:val="00C87B1F"/>
    <w:rsid w:val="00C87CC5"/>
    <w:rsid w:val="00C90E12"/>
    <w:rsid w:val="00C91B53"/>
    <w:rsid w:val="00C92A24"/>
    <w:rsid w:val="00C934AA"/>
    <w:rsid w:val="00C96A40"/>
    <w:rsid w:val="00CA0B6A"/>
    <w:rsid w:val="00CA1FA0"/>
    <w:rsid w:val="00CA3E00"/>
    <w:rsid w:val="00CA429C"/>
    <w:rsid w:val="00CA4ABE"/>
    <w:rsid w:val="00CA5443"/>
    <w:rsid w:val="00CA6178"/>
    <w:rsid w:val="00CA6C62"/>
    <w:rsid w:val="00CA711D"/>
    <w:rsid w:val="00CA7E6F"/>
    <w:rsid w:val="00CB0325"/>
    <w:rsid w:val="00CB23E4"/>
    <w:rsid w:val="00CB2C1D"/>
    <w:rsid w:val="00CB5D72"/>
    <w:rsid w:val="00CB6EBD"/>
    <w:rsid w:val="00CB78D7"/>
    <w:rsid w:val="00CB79A1"/>
    <w:rsid w:val="00CC0CE9"/>
    <w:rsid w:val="00CC3DC9"/>
    <w:rsid w:val="00CC4D9F"/>
    <w:rsid w:val="00CC4ED2"/>
    <w:rsid w:val="00CD0A64"/>
    <w:rsid w:val="00CD1404"/>
    <w:rsid w:val="00CD5E9E"/>
    <w:rsid w:val="00CE0376"/>
    <w:rsid w:val="00CE1327"/>
    <w:rsid w:val="00CE1C47"/>
    <w:rsid w:val="00CE4760"/>
    <w:rsid w:val="00CE5C67"/>
    <w:rsid w:val="00CE7716"/>
    <w:rsid w:val="00CE77FB"/>
    <w:rsid w:val="00CF092C"/>
    <w:rsid w:val="00CF1B1F"/>
    <w:rsid w:val="00CF2685"/>
    <w:rsid w:val="00CF3240"/>
    <w:rsid w:val="00CF3DB2"/>
    <w:rsid w:val="00CF3E4E"/>
    <w:rsid w:val="00CF3F74"/>
    <w:rsid w:val="00CF4E1A"/>
    <w:rsid w:val="00CF645B"/>
    <w:rsid w:val="00CF7C22"/>
    <w:rsid w:val="00D02097"/>
    <w:rsid w:val="00D106DD"/>
    <w:rsid w:val="00D10F8B"/>
    <w:rsid w:val="00D133A6"/>
    <w:rsid w:val="00D159AF"/>
    <w:rsid w:val="00D15AFE"/>
    <w:rsid w:val="00D16328"/>
    <w:rsid w:val="00D16491"/>
    <w:rsid w:val="00D21670"/>
    <w:rsid w:val="00D23558"/>
    <w:rsid w:val="00D258CA"/>
    <w:rsid w:val="00D31422"/>
    <w:rsid w:val="00D32595"/>
    <w:rsid w:val="00D34940"/>
    <w:rsid w:val="00D374E6"/>
    <w:rsid w:val="00D41FD3"/>
    <w:rsid w:val="00D4326E"/>
    <w:rsid w:val="00D43EEF"/>
    <w:rsid w:val="00D500FB"/>
    <w:rsid w:val="00D50865"/>
    <w:rsid w:val="00D51839"/>
    <w:rsid w:val="00D51BC4"/>
    <w:rsid w:val="00D52C1D"/>
    <w:rsid w:val="00D54618"/>
    <w:rsid w:val="00D54871"/>
    <w:rsid w:val="00D56C77"/>
    <w:rsid w:val="00D61AF3"/>
    <w:rsid w:val="00D61D19"/>
    <w:rsid w:val="00D61EE4"/>
    <w:rsid w:val="00D627FC"/>
    <w:rsid w:val="00D63AFF"/>
    <w:rsid w:val="00D64170"/>
    <w:rsid w:val="00D64F92"/>
    <w:rsid w:val="00D654B5"/>
    <w:rsid w:val="00D66B65"/>
    <w:rsid w:val="00D7052D"/>
    <w:rsid w:val="00D7078A"/>
    <w:rsid w:val="00D70A94"/>
    <w:rsid w:val="00D7241E"/>
    <w:rsid w:val="00D724EA"/>
    <w:rsid w:val="00D732CF"/>
    <w:rsid w:val="00D76943"/>
    <w:rsid w:val="00D77429"/>
    <w:rsid w:val="00D80194"/>
    <w:rsid w:val="00D8153C"/>
    <w:rsid w:val="00D86074"/>
    <w:rsid w:val="00D87CD4"/>
    <w:rsid w:val="00D90479"/>
    <w:rsid w:val="00D9173B"/>
    <w:rsid w:val="00D92672"/>
    <w:rsid w:val="00D928AD"/>
    <w:rsid w:val="00D92D3F"/>
    <w:rsid w:val="00D94951"/>
    <w:rsid w:val="00D94F6E"/>
    <w:rsid w:val="00D95F3F"/>
    <w:rsid w:val="00DA13ED"/>
    <w:rsid w:val="00DA2090"/>
    <w:rsid w:val="00DA2314"/>
    <w:rsid w:val="00DA26A0"/>
    <w:rsid w:val="00DA3283"/>
    <w:rsid w:val="00DA3F3B"/>
    <w:rsid w:val="00DA409D"/>
    <w:rsid w:val="00DA6F66"/>
    <w:rsid w:val="00DB4E3D"/>
    <w:rsid w:val="00DB51FD"/>
    <w:rsid w:val="00DB527E"/>
    <w:rsid w:val="00DB697A"/>
    <w:rsid w:val="00DC1103"/>
    <w:rsid w:val="00DC27CA"/>
    <w:rsid w:val="00DC2E48"/>
    <w:rsid w:val="00DD0196"/>
    <w:rsid w:val="00DD1CE5"/>
    <w:rsid w:val="00DD23F1"/>
    <w:rsid w:val="00DD2495"/>
    <w:rsid w:val="00DD3F2D"/>
    <w:rsid w:val="00DD540E"/>
    <w:rsid w:val="00DD5DB1"/>
    <w:rsid w:val="00DD63F5"/>
    <w:rsid w:val="00DE1200"/>
    <w:rsid w:val="00DE2D65"/>
    <w:rsid w:val="00DE3DC4"/>
    <w:rsid w:val="00DE44DB"/>
    <w:rsid w:val="00DE65F2"/>
    <w:rsid w:val="00DF0F95"/>
    <w:rsid w:val="00DF262B"/>
    <w:rsid w:val="00DF4531"/>
    <w:rsid w:val="00DF5FD1"/>
    <w:rsid w:val="00DF705D"/>
    <w:rsid w:val="00DF7AE7"/>
    <w:rsid w:val="00DF7D33"/>
    <w:rsid w:val="00E01EBA"/>
    <w:rsid w:val="00E04F47"/>
    <w:rsid w:val="00E05235"/>
    <w:rsid w:val="00E05EEC"/>
    <w:rsid w:val="00E069B3"/>
    <w:rsid w:val="00E06E8F"/>
    <w:rsid w:val="00E07477"/>
    <w:rsid w:val="00E07649"/>
    <w:rsid w:val="00E11AAE"/>
    <w:rsid w:val="00E177B6"/>
    <w:rsid w:val="00E17875"/>
    <w:rsid w:val="00E20DE4"/>
    <w:rsid w:val="00E2610D"/>
    <w:rsid w:val="00E315A4"/>
    <w:rsid w:val="00E3180F"/>
    <w:rsid w:val="00E31BF6"/>
    <w:rsid w:val="00E31FBB"/>
    <w:rsid w:val="00E326C3"/>
    <w:rsid w:val="00E333EF"/>
    <w:rsid w:val="00E3456B"/>
    <w:rsid w:val="00E35BDB"/>
    <w:rsid w:val="00E36003"/>
    <w:rsid w:val="00E366CA"/>
    <w:rsid w:val="00E367B1"/>
    <w:rsid w:val="00E36A75"/>
    <w:rsid w:val="00E42DE6"/>
    <w:rsid w:val="00E433A4"/>
    <w:rsid w:val="00E52F76"/>
    <w:rsid w:val="00E53156"/>
    <w:rsid w:val="00E53329"/>
    <w:rsid w:val="00E53558"/>
    <w:rsid w:val="00E5355C"/>
    <w:rsid w:val="00E55097"/>
    <w:rsid w:val="00E5782C"/>
    <w:rsid w:val="00E613B0"/>
    <w:rsid w:val="00E617BF"/>
    <w:rsid w:val="00E61B6D"/>
    <w:rsid w:val="00E62BC8"/>
    <w:rsid w:val="00E66F2A"/>
    <w:rsid w:val="00E754E2"/>
    <w:rsid w:val="00E76892"/>
    <w:rsid w:val="00E81F0D"/>
    <w:rsid w:val="00E830E7"/>
    <w:rsid w:val="00E86748"/>
    <w:rsid w:val="00E9034A"/>
    <w:rsid w:val="00E92FA1"/>
    <w:rsid w:val="00E94272"/>
    <w:rsid w:val="00E95EF7"/>
    <w:rsid w:val="00E96A40"/>
    <w:rsid w:val="00E97E73"/>
    <w:rsid w:val="00EA2D71"/>
    <w:rsid w:val="00EA2DD0"/>
    <w:rsid w:val="00EA350D"/>
    <w:rsid w:val="00EA4273"/>
    <w:rsid w:val="00EA5A0C"/>
    <w:rsid w:val="00EA6EA2"/>
    <w:rsid w:val="00EB0EC6"/>
    <w:rsid w:val="00EB1167"/>
    <w:rsid w:val="00EB1D77"/>
    <w:rsid w:val="00EB2095"/>
    <w:rsid w:val="00EB2264"/>
    <w:rsid w:val="00EB603D"/>
    <w:rsid w:val="00EB6638"/>
    <w:rsid w:val="00EC1D3F"/>
    <w:rsid w:val="00EC33C8"/>
    <w:rsid w:val="00EC4CAF"/>
    <w:rsid w:val="00EC5B71"/>
    <w:rsid w:val="00EC5E3E"/>
    <w:rsid w:val="00EC6A74"/>
    <w:rsid w:val="00ED0D0A"/>
    <w:rsid w:val="00ED224D"/>
    <w:rsid w:val="00ED6C36"/>
    <w:rsid w:val="00EE07D9"/>
    <w:rsid w:val="00EE5C83"/>
    <w:rsid w:val="00EE689E"/>
    <w:rsid w:val="00EE69A8"/>
    <w:rsid w:val="00EF24A8"/>
    <w:rsid w:val="00EF3B1B"/>
    <w:rsid w:val="00EF3BAA"/>
    <w:rsid w:val="00EF6B6B"/>
    <w:rsid w:val="00EF748B"/>
    <w:rsid w:val="00F03923"/>
    <w:rsid w:val="00F04864"/>
    <w:rsid w:val="00F07111"/>
    <w:rsid w:val="00F104B1"/>
    <w:rsid w:val="00F1123A"/>
    <w:rsid w:val="00F155DE"/>
    <w:rsid w:val="00F1599F"/>
    <w:rsid w:val="00F15C07"/>
    <w:rsid w:val="00F166C9"/>
    <w:rsid w:val="00F20C79"/>
    <w:rsid w:val="00F22477"/>
    <w:rsid w:val="00F23103"/>
    <w:rsid w:val="00F23131"/>
    <w:rsid w:val="00F2563B"/>
    <w:rsid w:val="00F25A94"/>
    <w:rsid w:val="00F27D98"/>
    <w:rsid w:val="00F30189"/>
    <w:rsid w:val="00F30381"/>
    <w:rsid w:val="00F30E44"/>
    <w:rsid w:val="00F35A39"/>
    <w:rsid w:val="00F36969"/>
    <w:rsid w:val="00F4148C"/>
    <w:rsid w:val="00F50011"/>
    <w:rsid w:val="00F5561D"/>
    <w:rsid w:val="00F55EEB"/>
    <w:rsid w:val="00F57393"/>
    <w:rsid w:val="00F609DE"/>
    <w:rsid w:val="00F6214B"/>
    <w:rsid w:val="00F622A5"/>
    <w:rsid w:val="00F6282D"/>
    <w:rsid w:val="00F63721"/>
    <w:rsid w:val="00F63D18"/>
    <w:rsid w:val="00F64507"/>
    <w:rsid w:val="00F64AE4"/>
    <w:rsid w:val="00F66AE2"/>
    <w:rsid w:val="00F70D1F"/>
    <w:rsid w:val="00F71BC4"/>
    <w:rsid w:val="00F71EB1"/>
    <w:rsid w:val="00F741C6"/>
    <w:rsid w:val="00F75CD5"/>
    <w:rsid w:val="00F76572"/>
    <w:rsid w:val="00F7688E"/>
    <w:rsid w:val="00F77AD2"/>
    <w:rsid w:val="00F80DA0"/>
    <w:rsid w:val="00F821D8"/>
    <w:rsid w:val="00F824A3"/>
    <w:rsid w:val="00F8338B"/>
    <w:rsid w:val="00F833CC"/>
    <w:rsid w:val="00F877A2"/>
    <w:rsid w:val="00F91E45"/>
    <w:rsid w:val="00F9214A"/>
    <w:rsid w:val="00F9431A"/>
    <w:rsid w:val="00F94E9C"/>
    <w:rsid w:val="00F97900"/>
    <w:rsid w:val="00FA44B0"/>
    <w:rsid w:val="00FA4E87"/>
    <w:rsid w:val="00FA69D0"/>
    <w:rsid w:val="00FA6F24"/>
    <w:rsid w:val="00FA710D"/>
    <w:rsid w:val="00FB0686"/>
    <w:rsid w:val="00FB2629"/>
    <w:rsid w:val="00FB42F0"/>
    <w:rsid w:val="00FB4324"/>
    <w:rsid w:val="00FB5AA8"/>
    <w:rsid w:val="00FB6AA2"/>
    <w:rsid w:val="00FB6EAF"/>
    <w:rsid w:val="00FB7CB8"/>
    <w:rsid w:val="00FC1840"/>
    <w:rsid w:val="00FC2BC9"/>
    <w:rsid w:val="00FC2FEB"/>
    <w:rsid w:val="00FC336F"/>
    <w:rsid w:val="00FC3B6D"/>
    <w:rsid w:val="00FC55D8"/>
    <w:rsid w:val="00FC57BB"/>
    <w:rsid w:val="00FC7E27"/>
    <w:rsid w:val="00FD3A95"/>
    <w:rsid w:val="00FD3E33"/>
    <w:rsid w:val="00FD4DDC"/>
    <w:rsid w:val="00FD4E9B"/>
    <w:rsid w:val="00FD5978"/>
    <w:rsid w:val="00FD6C48"/>
    <w:rsid w:val="00FD7438"/>
    <w:rsid w:val="00FE01E6"/>
    <w:rsid w:val="00FE064F"/>
    <w:rsid w:val="00FE0CB9"/>
    <w:rsid w:val="00FE0DEE"/>
    <w:rsid w:val="00FE1164"/>
    <w:rsid w:val="00FE3509"/>
    <w:rsid w:val="00FE5B09"/>
    <w:rsid w:val="00FF5ADA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5EA15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8"/>
    <w:rsid w:val="00FB2629"/>
    <w:rPr>
      <w:lang w:val="en-US"/>
    </w:rPr>
  </w:style>
  <w:style w:type="paragraph" w:styleId="Kop1">
    <w:name w:val="heading 1"/>
    <w:aliases w:val="Nr Chapter11"/>
    <w:basedOn w:val="Standaard"/>
    <w:next w:val="Geenafstand"/>
    <w:link w:val="Kop1Char"/>
    <w:uiPriority w:val="1"/>
    <w:qFormat/>
    <w:rsid w:val="00FB2629"/>
    <w:pPr>
      <w:keepNext/>
      <w:keepLines/>
      <w:numPr>
        <w:numId w:val="5"/>
      </w:numPr>
      <w:spacing w:after="0" w:line="720" w:lineRule="auto"/>
      <w:ind w:left="709" w:right="1701" w:hanging="709"/>
      <w:outlineLvl w:val="0"/>
    </w:pPr>
    <w:rPr>
      <w:rFonts w:ascii="Schiphol Frutiger" w:eastAsiaTheme="majorEastAsia" w:hAnsi="Schiphol Frutiger" w:cstheme="majorBidi"/>
      <w:color w:val="0000FF"/>
      <w:sz w:val="60"/>
      <w:szCs w:val="32"/>
    </w:rPr>
  </w:style>
  <w:style w:type="paragraph" w:styleId="Kop2">
    <w:name w:val="heading 2"/>
    <w:aliases w:val="Nr Paragraph"/>
    <w:next w:val="Geenafstand"/>
    <w:link w:val="Kop2Char"/>
    <w:uiPriority w:val="1"/>
    <w:unhideWhenUsed/>
    <w:qFormat/>
    <w:rsid w:val="00C02FB3"/>
    <w:pPr>
      <w:keepNext/>
      <w:keepLines/>
      <w:numPr>
        <w:ilvl w:val="1"/>
        <w:numId w:val="5"/>
      </w:numPr>
      <w:tabs>
        <w:tab w:val="left" w:pos="482"/>
      </w:tabs>
      <w:spacing w:after="0" w:line="240" w:lineRule="auto"/>
      <w:ind w:left="576"/>
      <w:outlineLvl w:val="1"/>
    </w:pPr>
    <w:rPr>
      <w:rFonts w:ascii="Schiphol Frutiger" w:eastAsiaTheme="majorEastAsia" w:hAnsi="Schiphol Frutiger" w:cstheme="majorBidi"/>
      <w:b/>
      <w:color w:val="0000F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723EF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1"/>
    <w:unhideWhenUsed/>
    <w:qFormat/>
    <w:rsid w:val="00AF2816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1"/>
    <w:unhideWhenUsed/>
    <w:qFormat/>
    <w:rsid w:val="00AF2816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unhideWhenUsed/>
    <w:qFormat/>
    <w:rsid w:val="00AF2816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1"/>
    <w:unhideWhenUsed/>
    <w:qFormat/>
    <w:rsid w:val="00AF2816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AF2816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AF2816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02CBB"/>
    <w:rPr>
      <w:color w:val="808080"/>
    </w:rPr>
  </w:style>
  <w:style w:type="character" w:customStyle="1" w:styleId="SchipholStyleProjectnaam">
    <w:name w:val="SchipholStyleProjectnaam"/>
    <w:basedOn w:val="Standaardalinea-lettertype"/>
    <w:uiPriority w:val="8"/>
    <w:rsid w:val="00DA409D"/>
    <w:rPr>
      <w:rFonts w:ascii="Schiphol Frutiger" w:hAnsi="Schiphol Frutiger"/>
      <w:b/>
      <w:color w:val="000000" w:themeColor="text1"/>
      <w:sz w:val="18"/>
    </w:rPr>
  </w:style>
  <w:style w:type="paragraph" w:customStyle="1" w:styleId="SchipholStyleTitelRapport">
    <w:name w:val="SchipholStyleTitelRapport"/>
    <w:basedOn w:val="Geenafstand"/>
    <w:next w:val="Geenafstand"/>
    <w:link w:val="SchipholStyleTitelRapportChar"/>
    <w:uiPriority w:val="8"/>
    <w:rsid w:val="00AA3254"/>
    <w:pPr>
      <w:spacing w:line="480" w:lineRule="exact"/>
    </w:pPr>
    <w:rPr>
      <w:rFonts w:eastAsiaTheme="majorEastAsia" w:cstheme="majorBidi"/>
      <w:sz w:val="40"/>
      <w:szCs w:val="32"/>
    </w:rPr>
  </w:style>
  <w:style w:type="paragraph" w:customStyle="1" w:styleId="Paragraph">
    <w:name w:val="Paragraph"/>
    <w:basedOn w:val="Kop2"/>
    <w:next w:val="Geenafstand"/>
    <w:link w:val="ParagraphChar"/>
    <w:uiPriority w:val="3"/>
    <w:qFormat/>
    <w:rsid w:val="005F0C4E"/>
    <w:pPr>
      <w:numPr>
        <w:ilvl w:val="0"/>
        <w:numId w:val="0"/>
      </w:numPr>
    </w:pPr>
  </w:style>
  <w:style w:type="character" w:customStyle="1" w:styleId="SchipholStyleTitelRapportChar">
    <w:name w:val="SchipholStyleTitelRapport Char"/>
    <w:basedOn w:val="Standaardalinea-lettertype"/>
    <w:link w:val="SchipholStyleTitelRapport"/>
    <w:uiPriority w:val="8"/>
    <w:rsid w:val="00223290"/>
    <w:rPr>
      <w:rFonts w:ascii="Schiphol Frutiger" w:eastAsiaTheme="majorEastAsia" w:hAnsi="Schiphol Frutiger" w:cstheme="majorBidi"/>
      <w:color w:val="000000" w:themeColor="text1"/>
      <w:sz w:val="40"/>
      <w:szCs w:val="32"/>
    </w:rPr>
  </w:style>
  <w:style w:type="paragraph" w:customStyle="1" w:styleId="SchipholStyleBodyTekst">
    <w:name w:val="SchipholStyleBodyTekst"/>
    <w:basedOn w:val="Geenafstand"/>
    <w:next w:val="Geenafstand"/>
    <w:link w:val="SchipholStyleBodyTekstChar"/>
    <w:uiPriority w:val="8"/>
    <w:rsid w:val="002F23C4"/>
  </w:style>
  <w:style w:type="character" w:customStyle="1" w:styleId="ParagraphChar">
    <w:name w:val="Paragraph Char"/>
    <w:basedOn w:val="Standaardalinea-lettertype"/>
    <w:link w:val="Paragraph"/>
    <w:uiPriority w:val="3"/>
    <w:rsid w:val="005F0C4E"/>
    <w:rPr>
      <w:rFonts w:ascii="Schiphol Frutiger" w:eastAsiaTheme="majorEastAsia" w:hAnsi="Schiphol Frutiger" w:cstheme="majorBidi"/>
      <w:b/>
      <w:color w:val="0000FF"/>
      <w:sz w:val="24"/>
      <w:szCs w:val="26"/>
    </w:rPr>
  </w:style>
  <w:style w:type="paragraph" w:styleId="Geenafstand">
    <w:name w:val="No Spacing"/>
    <w:aliases w:val="Body Text,Body text"/>
    <w:link w:val="GeenafstandChar"/>
    <w:qFormat/>
    <w:rsid w:val="005343B7"/>
    <w:pPr>
      <w:tabs>
        <w:tab w:val="right" w:pos="7655"/>
      </w:tabs>
      <w:spacing w:after="40" w:line="240" w:lineRule="auto"/>
      <w:ind w:right="1644"/>
    </w:pPr>
    <w:rPr>
      <w:rFonts w:ascii="Schiphol Frutiger" w:hAnsi="Schiphol Frutiger"/>
      <w:color w:val="000000" w:themeColor="text1"/>
      <w:sz w:val="18"/>
    </w:rPr>
  </w:style>
  <w:style w:type="paragraph" w:customStyle="1" w:styleId="SchipholStyleTaglineZwart">
    <w:name w:val="SchipholStyleTaglineZwart"/>
    <w:basedOn w:val="Geenafstand"/>
    <w:next w:val="Geenafstand"/>
    <w:link w:val="SchipholStyleTaglineZwartChar"/>
    <w:uiPriority w:val="8"/>
    <w:rsid w:val="009F53A2"/>
    <w:rPr>
      <w:sz w:val="24"/>
    </w:rPr>
  </w:style>
  <w:style w:type="character" w:customStyle="1" w:styleId="SchipholStyleBodyTekstChar">
    <w:name w:val="SchipholStyleBodyTekst Char"/>
    <w:basedOn w:val="Standaardalinea-lettertype"/>
    <w:link w:val="SchipholStyleBodyTekst"/>
    <w:uiPriority w:val="8"/>
    <w:rsid w:val="00223290"/>
    <w:rPr>
      <w:rFonts w:ascii="Schiphol Frutiger" w:hAnsi="Schiphol Frutiger"/>
      <w:color w:val="000000" w:themeColor="text1"/>
      <w:sz w:val="18"/>
    </w:rPr>
  </w:style>
  <w:style w:type="character" w:customStyle="1" w:styleId="SchipholStyleZinKeuze">
    <w:name w:val="SchipholStyleZinKeuze"/>
    <w:basedOn w:val="Standaardalinea-lettertype"/>
    <w:uiPriority w:val="8"/>
    <w:rsid w:val="00DA409D"/>
  </w:style>
  <w:style w:type="character" w:customStyle="1" w:styleId="GeenafstandChar">
    <w:name w:val="Geen afstand Char"/>
    <w:aliases w:val="Body Text Char,Body text Char"/>
    <w:basedOn w:val="Standaardalinea-lettertype"/>
    <w:link w:val="Geenafstand"/>
    <w:rsid w:val="001124BC"/>
    <w:rPr>
      <w:rFonts w:ascii="Schiphol Frutiger" w:hAnsi="Schiphol Frutiger"/>
      <w:color w:val="000000" w:themeColor="text1"/>
      <w:sz w:val="18"/>
    </w:rPr>
  </w:style>
  <w:style w:type="character" w:customStyle="1" w:styleId="SchipholStyleTaglineZwartChar">
    <w:name w:val="SchipholStyleTaglineZwart Char"/>
    <w:basedOn w:val="GeenafstandChar"/>
    <w:link w:val="SchipholStyleTaglineZwart"/>
    <w:uiPriority w:val="8"/>
    <w:rsid w:val="00223290"/>
    <w:rPr>
      <w:rFonts w:ascii="Schiphol Frutiger" w:hAnsi="Schiphol Frutiger"/>
      <w:color w:val="000000" w:themeColor="text1"/>
      <w:sz w:val="24"/>
    </w:rPr>
  </w:style>
  <w:style w:type="paragraph" w:customStyle="1" w:styleId="SchipholStyleStatusZwart">
    <w:name w:val="SchipholStyleStatusZwart"/>
    <w:basedOn w:val="Geenafstand"/>
    <w:next w:val="Geenafstand"/>
    <w:link w:val="SchipholStyleStatusZwartChar"/>
    <w:uiPriority w:val="8"/>
    <w:rsid w:val="00AA3254"/>
    <w:rPr>
      <w:b/>
      <w:sz w:val="14"/>
    </w:rPr>
  </w:style>
  <w:style w:type="paragraph" w:customStyle="1" w:styleId="SchipholStyleReferentieZwart">
    <w:name w:val="SchipholStyleReferentieZwart"/>
    <w:basedOn w:val="Geenafstand"/>
    <w:next w:val="Geenafstand"/>
    <w:link w:val="SchipholStyleReferentieZwartChar"/>
    <w:uiPriority w:val="8"/>
    <w:rsid w:val="00993454"/>
    <w:pPr>
      <w:suppressAutoHyphens/>
      <w:spacing w:after="160"/>
    </w:pPr>
    <w:rPr>
      <w:b/>
      <w:sz w:val="14"/>
    </w:rPr>
  </w:style>
  <w:style w:type="character" w:customStyle="1" w:styleId="SchipholStyleStatusZwartChar">
    <w:name w:val="SchipholStyleStatusZwart Char"/>
    <w:basedOn w:val="GeenafstandChar"/>
    <w:link w:val="SchipholStyleStatusZwart"/>
    <w:uiPriority w:val="8"/>
    <w:rsid w:val="00223290"/>
    <w:rPr>
      <w:rFonts w:ascii="Schiphol Frutiger" w:hAnsi="Schiphol Frutiger"/>
      <w:b/>
      <w:color w:val="000000" w:themeColor="text1"/>
      <w:sz w:val="14"/>
    </w:rPr>
  </w:style>
  <w:style w:type="paragraph" w:customStyle="1" w:styleId="SchipholStyleReferentieTekstZwart">
    <w:name w:val="SchipholStyleReferentieTekstZwart"/>
    <w:next w:val="Geenafstand"/>
    <w:link w:val="SchipholStyleReferentieTekstZwartChar"/>
    <w:uiPriority w:val="8"/>
    <w:rsid w:val="00993454"/>
    <w:rPr>
      <w:rFonts w:ascii="Schiphol Frutiger" w:hAnsi="Schiphol Frutiger"/>
      <w:color w:val="000000" w:themeColor="text1"/>
      <w:sz w:val="18"/>
    </w:rPr>
  </w:style>
  <w:style w:type="character" w:customStyle="1" w:styleId="SchipholStyleReferentieZwartChar">
    <w:name w:val="SchipholStyleReferentieZwart Char"/>
    <w:basedOn w:val="GeenafstandChar"/>
    <w:link w:val="SchipholStyleReferentieZwart"/>
    <w:uiPriority w:val="8"/>
    <w:rsid w:val="00223290"/>
    <w:rPr>
      <w:rFonts w:ascii="Schiphol Frutiger" w:hAnsi="Schiphol Frutiger"/>
      <w:b/>
      <w:color w:val="000000" w:themeColor="text1"/>
      <w:sz w:val="14"/>
    </w:rPr>
  </w:style>
  <w:style w:type="paragraph" w:customStyle="1" w:styleId="SchipholStyleHoofdstukTitel">
    <w:name w:val="SchipholStyleHoofdstukTitel"/>
    <w:basedOn w:val="Geenafstand"/>
    <w:next w:val="Geenafstand"/>
    <w:link w:val="SchipholStyleHoofdstukTitelChar"/>
    <w:uiPriority w:val="8"/>
    <w:rsid w:val="00430870"/>
    <w:pPr>
      <w:spacing w:after="160" w:line="720" w:lineRule="auto"/>
    </w:pPr>
    <w:rPr>
      <w:color w:val="0000FF"/>
      <w:sz w:val="60"/>
    </w:rPr>
  </w:style>
  <w:style w:type="character" w:customStyle="1" w:styleId="SchipholStyleReferentieTekstZwartChar">
    <w:name w:val="SchipholStyleReferentieTekstZwart Char"/>
    <w:basedOn w:val="Standaardalinea-lettertype"/>
    <w:link w:val="SchipholStyleReferentieTekstZwart"/>
    <w:uiPriority w:val="8"/>
    <w:rsid w:val="00223290"/>
    <w:rPr>
      <w:rFonts w:ascii="Schiphol Frutiger" w:hAnsi="Schiphol Frutiger"/>
      <w:color w:val="000000" w:themeColor="text1"/>
      <w:sz w:val="18"/>
    </w:rPr>
  </w:style>
  <w:style w:type="paragraph" w:customStyle="1" w:styleId="Subheader">
    <w:name w:val="Sub header"/>
    <w:basedOn w:val="Geenafstand"/>
    <w:next w:val="Geenafstand"/>
    <w:link w:val="SubheaderChar"/>
    <w:uiPriority w:val="2"/>
    <w:qFormat/>
    <w:rsid w:val="00731C7D"/>
    <w:rPr>
      <w:b/>
    </w:rPr>
  </w:style>
  <w:style w:type="character" w:customStyle="1" w:styleId="SchipholStyleHoofdstukTitelChar">
    <w:name w:val="SchipholStyleHoofdstukTitel Char"/>
    <w:basedOn w:val="GeenafstandChar"/>
    <w:link w:val="SchipholStyleHoofdstukTitel"/>
    <w:uiPriority w:val="8"/>
    <w:rsid w:val="00223290"/>
    <w:rPr>
      <w:rFonts w:ascii="Schiphol Frutiger" w:hAnsi="Schiphol Frutiger"/>
      <w:color w:val="0000FF"/>
      <w:sz w:val="60"/>
    </w:rPr>
  </w:style>
  <w:style w:type="paragraph" w:customStyle="1" w:styleId="Listbrackets">
    <w:name w:val="List brackets"/>
    <w:basedOn w:val="Geenafstand"/>
    <w:link w:val="ListbracketsChar"/>
    <w:uiPriority w:val="4"/>
    <w:qFormat/>
    <w:rsid w:val="00496AF1"/>
    <w:pPr>
      <w:numPr>
        <w:numId w:val="1"/>
      </w:numPr>
      <w:tabs>
        <w:tab w:val="left" w:pos="1531"/>
      </w:tabs>
      <w:ind w:left="879" w:hanging="369"/>
    </w:pPr>
    <w:rPr>
      <w:rFonts w:cs="SchipholFrutiger"/>
      <w:szCs w:val="18"/>
    </w:rPr>
  </w:style>
  <w:style w:type="character" w:customStyle="1" w:styleId="SubheaderChar">
    <w:name w:val="Sub header Char"/>
    <w:basedOn w:val="GeenafstandChar"/>
    <w:link w:val="Subheader"/>
    <w:uiPriority w:val="2"/>
    <w:rsid w:val="001124BC"/>
    <w:rPr>
      <w:rFonts w:ascii="Schiphol Frutiger" w:hAnsi="Schiphol Frutiger"/>
      <w:b/>
      <w:color w:val="000000" w:themeColor="text1"/>
      <w:sz w:val="18"/>
    </w:rPr>
  </w:style>
  <w:style w:type="character" w:customStyle="1" w:styleId="ListbracketsChar">
    <w:name w:val="List brackets Char"/>
    <w:basedOn w:val="GeenafstandChar"/>
    <w:link w:val="Listbrackets"/>
    <w:uiPriority w:val="4"/>
    <w:rsid w:val="00496AF1"/>
    <w:rPr>
      <w:rFonts w:ascii="Schiphol Frutiger" w:hAnsi="Schiphol Frutiger" w:cs="SchipholFrutiger"/>
      <w:color w:val="000000" w:themeColor="text1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5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0763"/>
  </w:style>
  <w:style w:type="paragraph" w:styleId="Voettekst">
    <w:name w:val="footer"/>
    <w:basedOn w:val="Standaard"/>
    <w:link w:val="VoettekstChar"/>
    <w:uiPriority w:val="99"/>
    <w:unhideWhenUsed/>
    <w:rsid w:val="0075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0763"/>
  </w:style>
  <w:style w:type="paragraph" w:customStyle="1" w:styleId="Listnumbers">
    <w:name w:val="List numbers"/>
    <w:basedOn w:val="Listbrackets"/>
    <w:link w:val="ListnumbersChar"/>
    <w:uiPriority w:val="4"/>
    <w:qFormat/>
    <w:rsid w:val="00496AF1"/>
    <w:pPr>
      <w:numPr>
        <w:numId w:val="2"/>
      </w:numPr>
      <w:tabs>
        <w:tab w:val="clear" w:pos="1531"/>
      </w:tabs>
      <w:ind w:left="510" w:hanging="510"/>
    </w:pPr>
  </w:style>
  <w:style w:type="character" w:customStyle="1" w:styleId="ListnumbersChar">
    <w:name w:val="List numbers Char"/>
    <w:basedOn w:val="ListbracketsChar"/>
    <w:link w:val="Listnumbers"/>
    <w:uiPriority w:val="4"/>
    <w:rsid w:val="00496AF1"/>
    <w:rPr>
      <w:rFonts w:ascii="Schiphol Frutiger" w:hAnsi="Schiphol Frutiger" w:cs="SchipholFrutiger"/>
      <w:color w:val="000000" w:themeColor="text1"/>
      <w:sz w:val="18"/>
      <w:szCs w:val="18"/>
    </w:rPr>
  </w:style>
  <w:style w:type="table" w:styleId="Tabelraster">
    <w:name w:val="Table Grid"/>
    <w:basedOn w:val="Standaardtabel"/>
    <w:rsid w:val="001F4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 1"/>
    <w:basedOn w:val="Standaardtabel"/>
    <w:rsid w:val="00B51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double" w:sz="4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/>
      </w:tcPr>
    </w:tblStylePr>
    <w:tblStylePr w:type="lastCol">
      <w:tblPr/>
      <w:tcPr>
        <w:tcBorders>
          <w:top w:val="nil"/>
          <w:left w:val="double" w:sz="4" w:space="0" w:color="auto"/>
          <w:bottom w:val="nil"/>
          <w:right w:val="nil"/>
          <w:insideH w:val="nil"/>
          <w:insideV w:val="nil"/>
        </w:tcBorders>
      </w:tcPr>
    </w:tblStylePr>
  </w:style>
  <w:style w:type="paragraph" w:customStyle="1" w:styleId="SchipholStyleReferentieWit">
    <w:name w:val="SchipholStyleReferentieWit"/>
    <w:basedOn w:val="SchipholStyleReferentieZwart"/>
    <w:link w:val="SchipholStyleReferentieWitChar"/>
    <w:uiPriority w:val="8"/>
    <w:rsid w:val="00E81F0D"/>
    <w:rPr>
      <w:color w:val="FFFFFF" w:themeColor="background1"/>
    </w:rPr>
  </w:style>
  <w:style w:type="paragraph" w:customStyle="1" w:styleId="SchipholStyleStatusWit">
    <w:name w:val="SchipholStyleStatusWit"/>
    <w:basedOn w:val="SchipholStyleStatusZwart"/>
    <w:uiPriority w:val="8"/>
    <w:rsid w:val="00E81F0D"/>
    <w:rPr>
      <w:color w:val="FFFFFF" w:themeColor="background1"/>
    </w:rPr>
  </w:style>
  <w:style w:type="character" w:customStyle="1" w:styleId="SchipholStyleReferentieWitChar">
    <w:name w:val="SchipholStyleReferentieWit Char"/>
    <w:basedOn w:val="SchipholStyleReferentieZwartChar"/>
    <w:link w:val="SchipholStyleReferentieWit"/>
    <w:uiPriority w:val="8"/>
    <w:rsid w:val="00223290"/>
    <w:rPr>
      <w:rFonts w:ascii="Schiphol Frutiger" w:hAnsi="Schiphol Frutiger"/>
      <w:b/>
      <w:color w:val="FFFFFF" w:themeColor="background1"/>
      <w:sz w:val="14"/>
    </w:rPr>
  </w:style>
  <w:style w:type="paragraph" w:customStyle="1" w:styleId="SchipholStyleTaglineWit">
    <w:name w:val="SchipholStyleTaglineWit"/>
    <w:basedOn w:val="SchipholStyleTaglineZwart"/>
    <w:link w:val="SchipholStyleTaglineWitChar"/>
    <w:uiPriority w:val="8"/>
    <w:rsid w:val="00E81F0D"/>
    <w:rPr>
      <w:color w:val="FFFFFF" w:themeColor="background1"/>
    </w:rPr>
  </w:style>
  <w:style w:type="paragraph" w:customStyle="1" w:styleId="SchipholStyleReferentieTekstWit">
    <w:name w:val="SchipholStyleReferentieTekstWit"/>
    <w:basedOn w:val="SchipholStyleReferentieTekstZwart"/>
    <w:uiPriority w:val="8"/>
    <w:rsid w:val="00E81F0D"/>
    <w:pPr>
      <w:tabs>
        <w:tab w:val="right" w:pos="1418"/>
      </w:tabs>
      <w:ind w:hanging="284"/>
    </w:pPr>
    <w:rPr>
      <w:b/>
      <w:color w:val="FFFFFF" w:themeColor="background1"/>
    </w:rPr>
  </w:style>
  <w:style w:type="character" w:customStyle="1" w:styleId="SchipholStyleTaglineWitChar">
    <w:name w:val="SchipholStyleTaglineWit Char"/>
    <w:basedOn w:val="SchipholStyleTaglineZwartChar"/>
    <w:link w:val="SchipholStyleTaglineWit"/>
    <w:uiPriority w:val="8"/>
    <w:rsid w:val="00223290"/>
    <w:rPr>
      <w:rFonts w:ascii="Schiphol Frutiger" w:hAnsi="Schiphol Frutiger"/>
      <w:color w:val="FFFFFF" w:themeColor="background1"/>
      <w:sz w:val="24"/>
    </w:rPr>
  </w:style>
  <w:style w:type="paragraph" w:customStyle="1" w:styleId="SchipholStyleCoverzin">
    <w:name w:val="SchipholStyleCoverzin"/>
    <w:next w:val="Geenafstand"/>
    <w:link w:val="SchipholStyleCoverzinChar"/>
    <w:uiPriority w:val="8"/>
    <w:rsid w:val="00390F65"/>
    <w:pPr>
      <w:spacing w:after="0" w:line="864" w:lineRule="exact"/>
    </w:pPr>
    <w:rPr>
      <w:rFonts w:ascii="Schiphol Frutiger" w:hAnsi="Schiphol Frutiger"/>
      <w:color w:val="000000" w:themeColor="text1"/>
      <w:sz w:val="72"/>
    </w:rPr>
  </w:style>
  <w:style w:type="paragraph" w:customStyle="1" w:styleId="SchipholStyleKopRegel">
    <w:name w:val="SchipholStyleKopRegel"/>
    <w:link w:val="SchipholStyleKopRegelChar"/>
    <w:uiPriority w:val="8"/>
    <w:rsid w:val="00401F98"/>
    <w:pPr>
      <w:spacing w:after="0"/>
      <w:ind w:right="4706"/>
    </w:pPr>
    <w:rPr>
      <w:rFonts w:ascii="Schiphol Frutiger" w:hAnsi="Schiphol Frutiger"/>
      <w:b/>
      <w:color w:val="000000" w:themeColor="text1"/>
      <w:sz w:val="18"/>
    </w:rPr>
  </w:style>
  <w:style w:type="character" w:customStyle="1" w:styleId="SchipholStyleCoverzinChar">
    <w:name w:val="SchipholStyleCoverzin Char"/>
    <w:basedOn w:val="Standaardalinea-lettertype"/>
    <w:link w:val="SchipholStyleCoverzin"/>
    <w:uiPriority w:val="8"/>
    <w:rsid w:val="00223290"/>
    <w:rPr>
      <w:rFonts w:ascii="Schiphol Frutiger" w:hAnsi="Schiphol Frutiger"/>
      <w:color w:val="000000" w:themeColor="text1"/>
      <w:sz w:val="72"/>
    </w:rPr>
  </w:style>
  <w:style w:type="character" w:customStyle="1" w:styleId="SchipholStyleKopRegelChar">
    <w:name w:val="SchipholStyleKopRegel Char"/>
    <w:basedOn w:val="Standaardalinea-lettertype"/>
    <w:link w:val="SchipholStyleKopRegel"/>
    <w:uiPriority w:val="8"/>
    <w:rsid w:val="00223290"/>
    <w:rPr>
      <w:rFonts w:ascii="Schiphol Frutiger" w:hAnsi="Schiphol Frutiger"/>
      <w:b/>
      <w:color w:val="000000" w:themeColor="text1"/>
      <w:sz w:val="18"/>
    </w:rPr>
  </w:style>
  <w:style w:type="paragraph" w:customStyle="1" w:styleId="SchipholStyleCoverzinBold">
    <w:name w:val="SchipholStyleCoverzinBold"/>
    <w:basedOn w:val="SchipholStyleCoverzin"/>
    <w:next w:val="SchipholStyleCoverzin"/>
    <w:link w:val="SchipholStyleCoverzinBoldChar"/>
    <w:uiPriority w:val="8"/>
    <w:rsid w:val="00390F65"/>
    <w:rPr>
      <w:b/>
    </w:rPr>
  </w:style>
  <w:style w:type="character" w:customStyle="1" w:styleId="SchipholStyleCoverzinBoldChar">
    <w:name w:val="SchipholStyleCoverzinBold Char"/>
    <w:basedOn w:val="SchipholStyleCoverzinChar"/>
    <w:link w:val="SchipholStyleCoverzinBold"/>
    <w:uiPriority w:val="8"/>
    <w:rsid w:val="00223290"/>
    <w:rPr>
      <w:rFonts w:ascii="Schiphol Frutiger" w:hAnsi="Schiphol Frutiger"/>
      <w:b/>
      <w:color w:val="000000" w:themeColor="text1"/>
      <w:sz w:val="72"/>
    </w:rPr>
  </w:style>
  <w:style w:type="paragraph" w:customStyle="1" w:styleId="SchipholStyleCoverZinWit">
    <w:name w:val="SchipholStyleCoverZinWit"/>
    <w:basedOn w:val="SchipholStyleCoverzin"/>
    <w:link w:val="SchipholStyleCoverZinWitChar"/>
    <w:uiPriority w:val="8"/>
    <w:rsid w:val="00267F50"/>
    <w:rPr>
      <w:color w:val="FFFFFF" w:themeColor="background1"/>
    </w:rPr>
  </w:style>
  <w:style w:type="character" w:customStyle="1" w:styleId="SchipholStyleCoverZinWitChar">
    <w:name w:val="SchipholStyleCoverZinWit Char"/>
    <w:basedOn w:val="SchipholStyleCoverzinChar"/>
    <w:link w:val="SchipholStyleCoverZinWit"/>
    <w:uiPriority w:val="8"/>
    <w:rsid w:val="00223290"/>
    <w:rPr>
      <w:rFonts w:ascii="Schiphol Frutiger" w:hAnsi="Schiphol Frutiger"/>
      <w:color w:val="FFFFFF" w:themeColor="background1"/>
      <w:sz w:val="72"/>
    </w:rPr>
  </w:style>
  <w:style w:type="paragraph" w:customStyle="1" w:styleId="SchipholStyleCoverzinBoldWit">
    <w:name w:val="SchipholStyleCoverzinBoldWit"/>
    <w:basedOn w:val="SchipholStyleCoverZinWit"/>
    <w:uiPriority w:val="8"/>
    <w:rsid w:val="00162977"/>
    <w:rPr>
      <w:b/>
    </w:rPr>
  </w:style>
  <w:style w:type="paragraph" w:customStyle="1" w:styleId="SchipholStyleParagraafkopjeInhoudsopgave">
    <w:name w:val="SchipholStyleParagraafkopjeInhoudsopgave"/>
    <w:next w:val="Geenafstand"/>
    <w:link w:val="SchipholStyleParagraafkopjeInhoudsopgaveChar"/>
    <w:uiPriority w:val="8"/>
    <w:rsid w:val="00430870"/>
    <w:pPr>
      <w:numPr>
        <w:numId w:val="3"/>
      </w:numPr>
      <w:tabs>
        <w:tab w:val="left" w:pos="340"/>
      </w:tabs>
      <w:spacing w:line="248" w:lineRule="exact"/>
    </w:pPr>
    <w:rPr>
      <w:rFonts w:ascii="Schiphol Frutiger" w:hAnsi="Schiphol Frutiger"/>
      <w:b/>
      <w:color w:val="000000" w:themeColor="text1"/>
      <w:sz w:val="18"/>
    </w:rPr>
  </w:style>
  <w:style w:type="character" w:customStyle="1" w:styleId="SchipholStyleParagraafkopjeInhoudsopgaveChar">
    <w:name w:val="SchipholStyleParagraafkopjeInhoudsopgave Char"/>
    <w:basedOn w:val="Standaardalinea-lettertype"/>
    <w:link w:val="SchipholStyleParagraafkopjeInhoudsopgave"/>
    <w:uiPriority w:val="8"/>
    <w:rsid w:val="00223290"/>
    <w:rPr>
      <w:rFonts w:ascii="Schiphol Frutiger" w:hAnsi="Schiphol Frutiger"/>
      <w:b/>
      <w:color w:val="000000" w:themeColor="text1"/>
      <w:sz w:val="18"/>
    </w:rPr>
  </w:style>
  <w:style w:type="paragraph" w:customStyle="1" w:styleId="SchipholTussenstukje">
    <w:name w:val="SchipholTussenstukje"/>
    <w:next w:val="Geenafstand"/>
    <w:uiPriority w:val="8"/>
    <w:rsid w:val="00267F50"/>
    <w:pPr>
      <w:spacing w:after="0" w:line="260" w:lineRule="exact"/>
    </w:pPr>
    <w:rPr>
      <w:rFonts w:ascii="Schiphol Frutiger" w:hAnsi="Schiphol Frutiger"/>
      <w:sz w:val="26"/>
      <w:lang w:val="en-GB"/>
    </w:rPr>
  </w:style>
  <w:style w:type="paragraph" w:customStyle="1" w:styleId="SchipholStyleInhoudsopgave">
    <w:name w:val="SchipholStyleInhoudsopgave"/>
    <w:basedOn w:val="Geenafstand"/>
    <w:link w:val="SchipholStyleInhoudsopgaveChar"/>
    <w:uiPriority w:val="8"/>
    <w:rsid w:val="00197790"/>
    <w:pPr>
      <w:numPr>
        <w:numId w:val="4"/>
      </w:numPr>
      <w:ind w:left="357" w:hanging="357"/>
    </w:pPr>
  </w:style>
  <w:style w:type="character" w:customStyle="1" w:styleId="SchipholStyleInhoudsopgaveChar">
    <w:name w:val="SchipholStyleInhoudsopgave Char"/>
    <w:basedOn w:val="GeenafstandChar"/>
    <w:link w:val="SchipholStyleInhoudsopgave"/>
    <w:uiPriority w:val="8"/>
    <w:rsid w:val="00223290"/>
    <w:rPr>
      <w:rFonts w:ascii="Schiphol Frutiger" w:hAnsi="Schiphol Frutiger"/>
      <w:color w:val="000000" w:themeColor="text1"/>
      <w:sz w:val="18"/>
    </w:rPr>
  </w:style>
  <w:style w:type="character" w:customStyle="1" w:styleId="Kop1Char">
    <w:name w:val="Kop 1 Char"/>
    <w:aliases w:val="Nr Chapter11 Char"/>
    <w:basedOn w:val="Standaardalinea-lettertype"/>
    <w:link w:val="Kop1"/>
    <w:uiPriority w:val="1"/>
    <w:rsid w:val="00FB2629"/>
    <w:rPr>
      <w:rFonts w:ascii="Schiphol Frutiger" w:eastAsiaTheme="majorEastAsia" w:hAnsi="Schiphol Frutiger" w:cstheme="majorBidi"/>
      <w:color w:val="0000FF"/>
      <w:sz w:val="60"/>
      <w:szCs w:val="32"/>
      <w:lang w:val="en-US"/>
    </w:rPr>
  </w:style>
  <w:style w:type="character" w:customStyle="1" w:styleId="Kop2Char">
    <w:name w:val="Kop 2 Char"/>
    <w:aliases w:val="Nr Paragraph Char"/>
    <w:basedOn w:val="Standaardalinea-lettertype"/>
    <w:link w:val="Kop2"/>
    <w:uiPriority w:val="1"/>
    <w:rsid w:val="00223290"/>
    <w:rPr>
      <w:rFonts w:ascii="Schiphol Frutiger" w:eastAsiaTheme="majorEastAsia" w:hAnsi="Schiphol Frutiger" w:cstheme="majorBidi"/>
      <w:b/>
      <w:color w:val="0000FF"/>
      <w:sz w:val="24"/>
      <w:szCs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4F44A7"/>
    <w:pPr>
      <w:tabs>
        <w:tab w:val="left" w:pos="340"/>
        <w:tab w:val="right" w:pos="8789"/>
      </w:tabs>
      <w:spacing w:before="240" w:after="0" w:line="248" w:lineRule="exact"/>
    </w:pPr>
    <w:rPr>
      <w:rFonts w:ascii="Schiphol Frutiger" w:hAnsi="Schiphol Frutiger"/>
      <w:b/>
      <w:noProof/>
      <w:sz w:val="18"/>
      <w:lang w:val="en-GB"/>
    </w:rPr>
  </w:style>
  <w:style w:type="paragraph" w:styleId="Inhopg2">
    <w:name w:val="toc 2"/>
    <w:basedOn w:val="Standaard"/>
    <w:next w:val="Standaard"/>
    <w:autoRedefine/>
    <w:uiPriority w:val="39"/>
    <w:unhideWhenUsed/>
    <w:rsid w:val="002F7034"/>
    <w:pPr>
      <w:tabs>
        <w:tab w:val="left" w:pos="851"/>
        <w:tab w:val="right" w:pos="8789"/>
      </w:tabs>
      <w:spacing w:after="0" w:line="248" w:lineRule="exact"/>
      <w:ind w:left="340"/>
    </w:pPr>
    <w:rPr>
      <w:rFonts w:ascii="Schiphol Frutiger" w:hAnsi="Schiphol Frutiger"/>
      <w:sz w:val="18"/>
    </w:rPr>
  </w:style>
  <w:style w:type="paragraph" w:styleId="Kopvaninhoudsopgave">
    <w:name w:val="TOC Heading"/>
    <w:basedOn w:val="Kop1"/>
    <w:next w:val="Standaard"/>
    <w:uiPriority w:val="39"/>
    <w:unhideWhenUsed/>
    <w:rsid w:val="00025458"/>
    <w:pPr>
      <w:spacing w:line="144" w:lineRule="auto"/>
      <w:ind w:left="0" w:firstLine="0"/>
      <w:outlineLvl w:val="9"/>
    </w:pPr>
    <w:rPr>
      <w:rFonts w:asciiTheme="majorHAnsi" w:hAnsiTheme="majorHAnsi"/>
      <w:color w:val="FFFFFF" w:themeColor="background1"/>
      <w:sz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C723EF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1"/>
    <w:rsid w:val="00C723E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AF2816"/>
    <w:pPr>
      <w:spacing w:after="100"/>
      <w:ind w:left="440"/>
    </w:pPr>
    <w:rPr>
      <w:rFonts w:eastAsiaTheme="minorEastAsia" w:cs="Times New Roman"/>
      <w:lang w:eastAsia="nl-NL"/>
    </w:rPr>
  </w:style>
  <w:style w:type="character" w:customStyle="1" w:styleId="Kop4Char">
    <w:name w:val="Kop 4 Char"/>
    <w:basedOn w:val="Standaardalinea-lettertype"/>
    <w:link w:val="Kop4"/>
    <w:uiPriority w:val="1"/>
    <w:rsid w:val="00AF2816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1"/>
    <w:rsid w:val="00AF2816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1"/>
    <w:rsid w:val="00AF2816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Kop7Char">
    <w:name w:val="Kop 7 Char"/>
    <w:basedOn w:val="Standaardalinea-lettertype"/>
    <w:link w:val="Kop7"/>
    <w:uiPriority w:val="1"/>
    <w:rsid w:val="00AF2816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Kop8Char">
    <w:name w:val="Kop 8 Char"/>
    <w:basedOn w:val="Standaardalinea-lettertype"/>
    <w:link w:val="Kop8"/>
    <w:uiPriority w:val="9"/>
    <w:rsid w:val="00AF281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rsid w:val="00AF28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Streamer">
    <w:name w:val="Streamer"/>
    <w:link w:val="StreamerChar"/>
    <w:uiPriority w:val="5"/>
    <w:qFormat/>
    <w:rsid w:val="008958FB"/>
    <w:pPr>
      <w:spacing w:after="0" w:line="496" w:lineRule="exact"/>
      <w:ind w:left="1474" w:right="482"/>
    </w:pPr>
    <w:rPr>
      <w:rFonts w:ascii="Schiphol Frutiger" w:hAnsi="Schiphol Frutiger"/>
      <w:color w:val="000000" w:themeColor="text1"/>
      <w:sz w:val="36"/>
    </w:rPr>
  </w:style>
  <w:style w:type="character" w:customStyle="1" w:styleId="StreamerChar">
    <w:name w:val="Streamer Char"/>
    <w:basedOn w:val="Standaardalinea-lettertype"/>
    <w:link w:val="Streamer"/>
    <w:uiPriority w:val="5"/>
    <w:rsid w:val="001124BC"/>
    <w:rPr>
      <w:rFonts w:ascii="Schiphol Frutiger" w:hAnsi="Schiphol Frutiger"/>
      <w:color w:val="000000" w:themeColor="text1"/>
      <w:sz w:val="3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4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4E5C"/>
    <w:rPr>
      <w:rFonts w:ascii="Segoe UI" w:hAnsi="Segoe UI" w:cs="Segoe UI"/>
      <w:sz w:val="18"/>
      <w:szCs w:val="18"/>
    </w:rPr>
  </w:style>
  <w:style w:type="paragraph" w:styleId="Titel">
    <w:name w:val="Title"/>
    <w:aliases w:val="Chapter"/>
    <w:basedOn w:val="SchipholStyleHoofdstukTitel"/>
    <w:next w:val="Geenafstand"/>
    <w:link w:val="TitelChar"/>
    <w:uiPriority w:val="1"/>
    <w:qFormat/>
    <w:rsid w:val="004F44A7"/>
    <w:pPr>
      <w:keepLines/>
      <w:spacing w:after="1200" w:line="240" w:lineRule="auto"/>
      <w:ind w:right="1701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aliases w:val="Chapter Char"/>
    <w:basedOn w:val="Standaardalinea-lettertype"/>
    <w:link w:val="Titel"/>
    <w:uiPriority w:val="1"/>
    <w:rsid w:val="004F44A7"/>
    <w:rPr>
      <w:rFonts w:ascii="Schiphol Frutiger" w:eastAsiaTheme="majorEastAsia" w:hAnsi="Schiphol Frutiger" w:cstheme="majorBidi"/>
      <w:color w:val="0000FF"/>
      <w:spacing w:val="-10"/>
      <w:kern w:val="28"/>
      <w:sz w:val="60"/>
      <w:szCs w:val="56"/>
    </w:rPr>
  </w:style>
  <w:style w:type="paragraph" w:customStyle="1" w:styleId="NrChapter">
    <w:name w:val="Nr Chapter"/>
    <w:basedOn w:val="Kop1"/>
    <w:next w:val="Geenafstand"/>
    <w:link w:val="NrChapterChar"/>
    <w:uiPriority w:val="1"/>
    <w:qFormat/>
    <w:rsid w:val="004F44A7"/>
    <w:pPr>
      <w:tabs>
        <w:tab w:val="left" w:pos="578"/>
      </w:tabs>
      <w:spacing w:after="1200" w:line="240" w:lineRule="auto"/>
      <w:ind w:left="0" w:firstLine="0"/>
      <w:contextualSpacing/>
    </w:pPr>
    <w:rPr>
      <w:lang w:val="en-GB"/>
    </w:rPr>
  </w:style>
  <w:style w:type="character" w:customStyle="1" w:styleId="NrChapterChar">
    <w:name w:val="Nr Chapter Char"/>
    <w:basedOn w:val="Kop1Char"/>
    <w:link w:val="NrChapter"/>
    <w:uiPriority w:val="1"/>
    <w:rsid w:val="004F44A7"/>
    <w:rPr>
      <w:rFonts w:ascii="Schiphol Frutiger" w:eastAsiaTheme="majorEastAsia" w:hAnsi="Schiphol Frutiger" w:cstheme="majorBidi"/>
      <w:color w:val="0000FF"/>
      <w:sz w:val="60"/>
      <w:szCs w:val="32"/>
      <w:lang w:val="en-GB"/>
    </w:rPr>
  </w:style>
  <w:style w:type="paragraph" w:customStyle="1" w:styleId="DHVadresregel">
    <w:name w:val="DHVadresregel"/>
    <w:basedOn w:val="Standaard"/>
    <w:next w:val="Standaard"/>
    <w:rsid w:val="001207AE"/>
    <w:pPr>
      <w:overflowPunct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Times New Roman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4F294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610A59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10A59"/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10A59"/>
    <w:rPr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80B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80B7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0B7A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B3770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B3770"/>
    <w:rPr>
      <w:lang w:val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B377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8B3770"/>
    <w:rPr>
      <w:lang w:val="en-US"/>
    </w:rPr>
  </w:style>
  <w:style w:type="paragraph" w:styleId="Normaalweb">
    <w:name w:val="Normal (Web)"/>
    <w:basedOn w:val="Standaard"/>
    <w:uiPriority w:val="99"/>
    <w:semiHidden/>
    <w:unhideWhenUsed/>
    <w:rsid w:val="000523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1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nders_C\AppData\Local\Temp\7\Temp4_assets.zip\Report_cover_Travele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4640FDB2D44A5EA009E5A4F9D1B4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DAE131-FBAE-4402-BA77-BB6936BEAAC8}"/>
      </w:docPartPr>
      <w:docPartBody>
        <w:p w:rsidR="00896E63" w:rsidRDefault="00896E63">
          <w:pPr>
            <w:pStyle w:val="A94640FDB2D44A5EA009E5A4F9D1B436"/>
          </w:pPr>
          <w:r w:rsidRPr="008D77C8">
            <w:rPr>
              <w:rStyle w:val="Tekstvantijdelijkeaanduiding"/>
            </w:rPr>
            <w:t>Kies een item.</w:t>
          </w:r>
        </w:p>
      </w:docPartBody>
    </w:docPart>
    <w:docPart>
      <w:docPartPr>
        <w:name w:val="C731FA59E3BE47379A2569A8423582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DA54E3-F037-4BBE-BA35-4A3DB6B19E0A}"/>
      </w:docPartPr>
      <w:docPartBody>
        <w:p w:rsidR="00896E63" w:rsidRDefault="00896E63">
          <w:pPr>
            <w:pStyle w:val="C731FA59E3BE47379A2569A8423582BF"/>
          </w:pPr>
          <w:r w:rsidRPr="00751D0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0295ABC3FE43EDB1CB9D90C8BAEF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B52BA6-1EB4-4CDC-B4D7-36A7385CAF57}"/>
      </w:docPartPr>
      <w:docPartBody>
        <w:p w:rsidR="00896E63" w:rsidRDefault="00896E63">
          <w:pPr>
            <w:pStyle w:val="0C0295ABC3FE43EDB1CB9D90C8BAEF8D"/>
          </w:pPr>
          <w:r w:rsidRPr="00751D0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C46ABFC9C447E3BF592C56426803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10882C-38F3-4AE2-94A9-29F79B0F6023}"/>
      </w:docPartPr>
      <w:docPartBody>
        <w:p w:rsidR="00896E63" w:rsidRDefault="00896E63">
          <w:pPr>
            <w:pStyle w:val="27C46ABFC9C447E3BF592C56426803A5"/>
          </w:pPr>
          <w:r w:rsidRPr="00751D0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47F7C2115748AA98CB9C10F97BC8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D2F5EE-6A06-4EC9-AD4D-9C9ECE7158F6}"/>
      </w:docPartPr>
      <w:docPartBody>
        <w:p w:rsidR="00896E63" w:rsidRDefault="00896E63">
          <w:pPr>
            <w:pStyle w:val="E147F7C2115748AA98CB9C10F97BC8F9"/>
          </w:pPr>
          <w:r w:rsidRPr="00751D0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3A35A81646434B82C4CACBD7088B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BC84C2-86EF-4B18-AB0A-AC9465D61A59}"/>
      </w:docPartPr>
      <w:docPartBody>
        <w:p w:rsidR="00896E63" w:rsidRDefault="00896E63">
          <w:pPr>
            <w:pStyle w:val="7E3A35A81646434B82C4CACBD7088B9F"/>
          </w:pPr>
          <w:r w:rsidRPr="008D77C8">
            <w:rPr>
              <w:rStyle w:val="Tekstvantijdelijkeaanduiding"/>
            </w:rPr>
            <w:t>Kies een item.</w:t>
          </w:r>
        </w:p>
      </w:docPartBody>
    </w:docPart>
    <w:docPart>
      <w:docPartPr>
        <w:name w:val="C78C09CE83AF4B9DB6B8F5A8820804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5CAC84-54C4-48DB-9BCD-750F8FA1FC0E}"/>
      </w:docPartPr>
      <w:docPartBody>
        <w:p w:rsidR="00896E63" w:rsidRDefault="00896E63">
          <w:pPr>
            <w:pStyle w:val="C78C09CE83AF4B9DB6B8F5A882080444"/>
          </w:pPr>
          <w:r w:rsidRPr="00751D0D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DE09317C70847749B2B57A8C8B2EF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D876DE-4F3A-470F-914F-F02E19C6C1A0}"/>
      </w:docPartPr>
      <w:docPartBody>
        <w:p w:rsidR="00D877EB" w:rsidRDefault="00896E63" w:rsidP="00896E63">
          <w:pPr>
            <w:pStyle w:val="9DE09317C70847749B2B57A8C8B2EF85"/>
          </w:pPr>
          <w:r w:rsidRPr="007779C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chipholFrutige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63"/>
    <w:rsid w:val="007C1328"/>
    <w:rsid w:val="00896E63"/>
    <w:rsid w:val="00D8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96E63"/>
    <w:rPr>
      <w:color w:val="808080"/>
    </w:rPr>
  </w:style>
  <w:style w:type="paragraph" w:customStyle="1" w:styleId="A94640FDB2D44A5EA009E5A4F9D1B436">
    <w:name w:val="A94640FDB2D44A5EA009E5A4F9D1B436"/>
  </w:style>
  <w:style w:type="paragraph" w:customStyle="1" w:styleId="C731FA59E3BE47379A2569A8423582BF">
    <w:name w:val="C731FA59E3BE47379A2569A8423582BF"/>
  </w:style>
  <w:style w:type="paragraph" w:customStyle="1" w:styleId="0C0295ABC3FE43EDB1CB9D90C8BAEF8D">
    <w:name w:val="0C0295ABC3FE43EDB1CB9D90C8BAEF8D"/>
  </w:style>
  <w:style w:type="paragraph" w:customStyle="1" w:styleId="27C46ABFC9C447E3BF592C56426803A5">
    <w:name w:val="27C46ABFC9C447E3BF592C56426803A5"/>
  </w:style>
  <w:style w:type="paragraph" w:customStyle="1" w:styleId="E147F7C2115748AA98CB9C10F97BC8F9">
    <w:name w:val="E147F7C2115748AA98CB9C10F97BC8F9"/>
  </w:style>
  <w:style w:type="paragraph" w:customStyle="1" w:styleId="7E3A35A81646434B82C4CACBD7088B9F">
    <w:name w:val="7E3A35A81646434B82C4CACBD7088B9F"/>
  </w:style>
  <w:style w:type="paragraph" w:customStyle="1" w:styleId="C78C09CE83AF4B9DB6B8F5A882080444">
    <w:name w:val="C78C09CE83AF4B9DB6B8F5A882080444"/>
  </w:style>
  <w:style w:type="paragraph" w:customStyle="1" w:styleId="7FF633B142BD4F95BD7066557D98EB32">
    <w:name w:val="7FF633B142BD4F95BD7066557D98EB32"/>
  </w:style>
  <w:style w:type="paragraph" w:customStyle="1" w:styleId="9DE09317C70847749B2B57A8C8B2EF85">
    <w:name w:val="9DE09317C70847749B2B57A8C8B2EF85"/>
    <w:rsid w:val="00896E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ema1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dbc17272-e662-4816-ad27-6fe8b95f4168" ContentTypeId="0x0101004E81F5E765D7424D82678AEBC426808700042AD8439B3F2845B8F334CAD6646B07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DocumentBron xmlns="DDBEDC2A-BD37-43CD-8B77-9519821763E0" xsi:nil="true"/>
    <ProjectDocumentStatus xmlns="DDBEDC2A-BD37-43CD-8B77-9519821763E0">Compleet</ProjectDocumentStatus>
    <_Version xmlns="http://schemas.microsoft.com/sharepoint/v3/fields" xsi:nil="true"/>
    <TaxCatchAll xmlns="ffef4382-107f-4194-ac26-4a4791cfbb8d">
      <Value>372</Value>
      <Value>3</Value>
    </TaxCatchAll>
    <c15c29daf8854b2db77e08c17fa39a36 xmlns="ffef4382-107f-4194-ac26-4a4791cfbb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 Delivery Stage(s)</TermName>
          <TermId xmlns="http://schemas.microsoft.com/office/infopath/2007/PartnerControls">0df94b93-0300-4348-95eb-62bb8668e8eb</TermId>
        </TermInfo>
      </Terms>
    </c15c29daf8854b2db77e08c17fa39a36>
    <Projectnaam xmlns="DDBEDC2A-BD37-43CD-8B77-9519821763E0" xsi:nil="true"/>
    <TaxKeywordTaxHTField xmlns="ffef4382-107f-4194-ac26-4a4791cfbb8d">
      <Terms xmlns="http://schemas.microsoft.com/office/infopath/2007/PartnerControls"/>
    </TaxKeywordTaxHTField>
    <Projectnummer xmlns="DDBEDC2A-BD37-43CD-8B77-9519821763E0" xsi:nil="true"/>
    <Werkpakket xmlns="ffef4382-107f-4194-ac26-4a4791cfbb8d" xsi:nil="true"/>
    <db0e2d74a2d746f0b01238fc95f289d1 xmlns="ffef4382-107f-4194-ac26-4a4791cfbb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1101 Aanbestedingsstukken</TermName>
          <TermId xmlns="http://schemas.microsoft.com/office/infopath/2007/PartnerControls">a934c0d9-71f4-4e9c-b9bd-ce0cab613339</TermId>
        </TermInfo>
      </Terms>
    </db0e2d74a2d746f0b01238fc95f289d1>
    <Eigenaar xmlns="ffef4382-107f-4194-ac26-4a4791cfbb8d" xsi:nil="true"/>
    <_dlc_DocId xmlns="891d6996-97bf-4c7e-b37e-7fee87252355">0002-2126307231-51</_dlc_DocId>
    <_dlc_DocIdUrl xmlns="891d6996-97bf-4c7e-b37e-7fee87252355">
      <Url>https://sharepoint.schiphol.nl/projecten/02/1008202/_layouts/DocIdRedir.aspx?ID=0002-2126307231-51</Url>
      <Description>0002-2126307231-51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 MP" ma:contentTypeID="0x0101004E81F5E765D7424D82678AEBC426808700042AD8439B3F2845B8F334CAD6646B0700763EB61A1DE9054286A2E23EC33ACB82" ma:contentTypeVersion="92" ma:contentTypeDescription="" ma:contentTypeScope="" ma:versionID="609020a589710528037e907a8bf0f40b">
  <xsd:schema xmlns:xsd="http://www.w3.org/2001/XMLSchema" xmlns:xs="http://www.w3.org/2001/XMLSchema" xmlns:p="http://schemas.microsoft.com/office/2006/metadata/properties" xmlns:ns2="DDBEDC2A-BD37-43CD-8B77-9519821763E0" xmlns:ns3="ffef4382-107f-4194-ac26-4a4791cfbb8d" xmlns:ns4="http://schemas.microsoft.com/sharepoint/v3/fields" xmlns:ns5="891d6996-97bf-4c7e-b37e-7fee87252355" targetNamespace="http://schemas.microsoft.com/office/2006/metadata/properties" ma:root="true" ma:fieldsID="f15ef401de72625c5f4a3e3144dd16fa" ns2:_="" ns3:_="" ns4:_="" ns5:_="">
    <xsd:import namespace="DDBEDC2A-BD37-43CD-8B77-9519821763E0"/>
    <xsd:import namespace="ffef4382-107f-4194-ac26-4a4791cfbb8d"/>
    <xsd:import namespace="http://schemas.microsoft.com/sharepoint/v3/fields"/>
    <xsd:import namespace="891d6996-97bf-4c7e-b37e-7fee87252355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ProjectDocumentStatus"/>
                <xsd:element ref="ns3:Werkpakket" minOccurs="0"/>
                <xsd:element ref="ns2:ProjectDocumentBron" minOccurs="0"/>
                <xsd:element ref="ns3:Eigenaar" minOccurs="0"/>
                <xsd:element ref="ns3:c15c29daf8854b2db77e08c17fa39a36" minOccurs="0"/>
                <xsd:element ref="ns3:TaxCatchAll" minOccurs="0"/>
                <xsd:element ref="ns3:TaxCatchAllLabel" minOccurs="0"/>
                <xsd:element ref="ns3:TaxKeywordTaxHTField" minOccurs="0"/>
                <xsd:element ref="ns3:db0e2d74a2d746f0b01238fc95f289d1" minOccurs="0"/>
                <xsd:element ref="ns4:_Version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EDC2A-BD37-43CD-8B77-9519821763E0" elementFormDefault="qualified">
    <xsd:import namespace="http://schemas.microsoft.com/office/2006/documentManagement/types"/>
    <xsd:import namespace="http://schemas.microsoft.com/office/infopath/2007/PartnerControls"/>
    <xsd:element name="Projectnummer" ma:index="2" nillable="true" ma:displayName="Project nummer" ma:internalName="Projectnummer">
      <xsd:simpleType>
        <xsd:restriction base="dms:Text"/>
      </xsd:simpleType>
    </xsd:element>
    <xsd:element name="Projectnaam" ma:index="3" nillable="true" ma:displayName="Project naam" ma:internalName="Projectnaam">
      <xsd:simpleType>
        <xsd:restriction base="dms:Text"/>
      </xsd:simpleType>
    </xsd:element>
    <xsd:element name="ProjectDocumentStatus" ma:index="6" ma:displayName="Status" ma:default="In Ontwikkeling" ma:format="Dropdown" ma:internalName="ProjectDocumentStatus">
      <xsd:simpleType>
        <xsd:restriction base="dms:Choice">
          <xsd:enumeration value="Niet gestart"/>
          <xsd:enumeration value="In Ontwikkeling"/>
          <xsd:enumeration value="Onder review"/>
          <xsd:enumeration value="Ter Goedkeuring"/>
          <xsd:enumeration value="Goedgekeurd"/>
          <xsd:enumeration value="Overgedragen"/>
          <xsd:enumeration value="Compleet"/>
          <xsd:enumeration value="Afgekeurd"/>
        </xsd:restriction>
      </xsd:simpleType>
    </xsd:element>
    <xsd:element name="ProjectDocumentBron" ma:index="8" nillable="true" ma:displayName="Bron" ma:internalName="ProjectDocumentBron">
      <xsd:simpleType>
        <xsd:restriction base="dms:Text">
          <xsd:maxLength value="25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f4382-107f-4194-ac26-4a4791cfbb8d" elementFormDefault="qualified">
    <xsd:import namespace="http://schemas.microsoft.com/office/2006/documentManagement/types"/>
    <xsd:import namespace="http://schemas.microsoft.com/office/infopath/2007/PartnerControls"/>
    <xsd:element name="Werkpakket" ma:index="7" nillable="true" ma:displayName="Werkpakket" ma:format="Dropdown" ma:internalName="Werkpakket" ma:readOnly="false">
      <xsd:simpleType>
        <xsd:restriction base="dms:Choice">
          <xsd:enumeration value="Werkpakket 1"/>
          <xsd:enumeration value="Werkpakket 2"/>
          <xsd:enumeration value="Werkpakket 3"/>
        </xsd:restriction>
      </xsd:simpleType>
    </xsd:element>
    <xsd:element name="Eigenaar" ma:index="9" nillable="true" ma:displayName="Eigenaar" ma:internalName="Eigenaar" ma:readOnly="false">
      <xsd:simpleType>
        <xsd:restriction base="dms:Text">
          <xsd:maxLength value="255"/>
        </xsd:restriction>
      </xsd:simpleType>
    </xsd:element>
    <xsd:element name="c15c29daf8854b2db77e08c17fa39a36" ma:index="13" ma:taxonomy="true" ma:internalName="c15c29daf8854b2db77e08c17fa39a36" ma:taxonomyFieldName="Project_x0020_Fase" ma:displayName="Project Fase" ma:readOnly="false" ma:default="3;#03 Delivery Stage(s)|0df94b93-0300-4348-95eb-62bb8668e8eb" ma:fieldId="{c15c29da-f885-4b2d-b77e-08c17fa39a36}" ma:sspId="dbc17272-e662-4816-ad27-6fe8b95f4168" ma:termSetId="7e367a7b-bf6d-4747-9f29-647ca74780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Catch-all-kolom van taxonomie" ma:description="" ma:hidden="true" ma:list="{a58db11e-e0d1-47a9-b699-b6728d5406ce}" ma:internalName="TaxCatchAll" ma:showField="CatchAllData" ma:web="891d6996-97bf-4c7e-b37e-7fee87252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atch-all-kolom van taxonomie1" ma:description="" ma:hidden="true" ma:list="{a58db11e-e0d1-47a9-b699-b6728d5406ce}" ma:internalName="TaxCatchAllLabel" ma:readOnly="true" ma:showField="CatchAllDataLabel" ma:web="891d6996-97bf-4c7e-b37e-7fee87252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Trefwoord(en)" ma:fieldId="{23f27201-bee3-471e-b2e7-b64fd8b7ca38}" ma:taxonomyMulti="true" ma:sspId="dbc17272-e662-4816-ad27-6fe8b95f416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db0e2d74a2d746f0b01238fc95f289d1" ma:index="20" ma:taxonomy="true" ma:internalName="db0e2d74a2d746f0b01238fc95f289d1" ma:taxonomyFieldName="MP" ma:displayName="MP" ma:readOnly="false" ma:default="" ma:fieldId="{db0e2d74-a2d7-46f0-b012-38fc95f289d1}" ma:sspId="dbc17272-e662-4816-ad27-6fe8b95f4168" ma:termSetId="ca62eeb3-8750-407a-a86c-16a3656e7a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2" nillable="true" ma:displayName="Versie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d6996-97bf-4c7e-b37e-7fee87252355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FD44F-63CF-4E69-8296-F5A628D8588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AE5B30A-7218-4E45-9F9D-35FD39BFB7A0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91d6996-97bf-4c7e-b37e-7fee87252355"/>
    <ds:schemaRef ds:uri="ffef4382-107f-4194-ac26-4a4791cfbb8d"/>
    <ds:schemaRef ds:uri="http://schemas.microsoft.com/sharepoint/v3/fields"/>
    <ds:schemaRef ds:uri="DDBEDC2A-BD37-43CD-8B77-9519821763E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4D8F055-239E-4260-ABB8-C40B24E5B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EDC2A-BD37-43CD-8B77-9519821763E0"/>
    <ds:schemaRef ds:uri="ffef4382-107f-4194-ac26-4a4791cfbb8d"/>
    <ds:schemaRef ds:uri="http://schemas.microsoft.com/sharepoint/v3/fields"/>
    <ds:schemaRef ds:uri="891d6996-97bf-4c7e-b37e-7fee87252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EFC726-F68A-475B-B29A-34FF8DEED0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8C2E5F-EBFE-4C41-8E4D-ABD492BDF2E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BA78407-8564-4E95-ACEA-AC13BED2B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Report_cover_Traveler.dotm</Template>
  <TotalTime>0</TotalTime>
  <Pages>3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Contract Agreement</vt:lpstr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Agreement</dc:title>
  <dc:subject/>
  <dc:creator/>
  <cp:keywords/>
  <dc:description/>
  <cp:lastModifiedBy/>
  <cp:revision>1</cp:revision>
  <dcterms:created xsi:type="dcterms:W3CDTF">2017-04-20T08:20:00Z</dcterms:created>
  <dcterms:modified xsi:type="dcterms:W3CDTF">2017-04-20T08:22:00Z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0x0101004E81F5E765D7424D82678AEBC426808700042AD8439B3F2845B8F334CAD6646B0700763EB61A1DE9054286A2E23EC33ACB82</vt:lpwstr>
  </property>
  <property fmtid="{D5CDD505-2E9C-101B-9397-08002B2CF9AE}" pid="3" name="_dlc_DocIdItemGuid">
    <vt:lpwstr>b482e074-5218-4d8a-9c8a-a83b67aac820</vt:lpwstr>
  </property>
  <property fmtid="{D5CDD505-2E9C-101B-9397-08002B2CF9AE}" pid="4" name="TaxKeyword">
    <vt:lpwstr/>
  </property>
  <property fmtid="{D5CDD505-2E9C-101B-9397-08002B2CF9AE}" pid="5" name="Project Fase">
    <vt:lpwstr>3;#03 Delivery Stage(s)|0df94b93-0300-4348-95eb-62bb8668e8eb</vt:lpwstr>
  </property>
  <property fmtid="{D5CDD505-2E9C-101B-9397-08002B2CF9AE}" pid="6" name="MP">
    <vt:lpwstr>372;#1101 Aanbestedingsstukken|a934c0d9-71f4-4e9c-b9bd-ce0cab613339</vt:lpwstr>
  </property>
</Properties>
</file>