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14:paraId="291869A0" w14:textId="77777777" w:rsidTr="00DA579E">
        <w:trPr>
          <w:trHeight w:val="227"/>
        </w:trPr>
        <w:tc>
          <w:tcPr>
            <w:tcW w:w="9781" w:type="dxa"/>
          </w:tcPr>
          <w:p w14:paraId="2918699F" w14:textId="7C171A20" w:rsidR="00664CD4" w:rsidRPr="004463DA" w:rsidRDefault="000C4D2F" w:rsidP="00D237C7">
            <w:pPr>
              <w:pStyle w:val="Koptekst"/>
              <w:spacing w:line="560" w:lineRule="exact"/>
              <w:rPr>
                <w:b/>
                <w:noProof/>
                <w:sz w:val="24"/>
                <w:szCs w:val="24"/>
              </w:rPr>
            </w:pPr>
            <w:bookmarkStart w:id="0" w:name="_GoBack"/>
            <w:bookmarkEnd w:id="0"/>
            <w:r w:rsidRPr="004463DA">
              <w:rPr>
                <w:rFonts w:ascii="Avenir 85 Heavy" w:hAnsi="Avenir 85 Heavy"/>
                <w:b/>
                <w:sz w:val="24"/>
              </w:rPr>
              <w:t xml:space="preserve">Bijlage </w:t>
            </w:r>
            <w:r w:rsidR="00D237C7">
              <w:rPr>
                <w:rFonts w:ascii="Avenir 85 Heavy" w:hAnsi="Avenir 85 Heavy"/>
                <w:b/>
                <w:sz w:val="24"/>
              </w:rPr>
              <w:t>1</w:t>
            </w:r>
            <w:r w:rsidRPr="004463DA">
              <w:rPr>
                <w:rFonts w:ascii="Avenir 85 Heavy" w:hAnsi="Avenir 85 Heavy"/>
                <w:b/>
                <w:sz w:val="24"/>
              </w:rPr>
              <w:t xml:space="preserve"> Inschrijfformulier </w:t>
            </w:r>
            <w:r w:rsidR="00106E38">
              <w:rPr>
                <w:rFonts w:ascii="Avenir 85 Heavy" w:hAnsi="Avenir 85 Heavy"/>
                <w:b/>
                <w:sz w:val="24"/>
              </w:rPr>
              <w:t xml:space="preserve">voorselectie </w:t>
            </w:r>
            <w:r w:rsidRPr="004463DA">
              <w:rPr>
                <w:rFonts w:ascii="Avenir 85 Heavy" w:hAnsi="Avenir 85 Heavy"/>
                <w:b/>
                <w:sz w:val="24"/>
              </w:rPr>
              <w:t xml:space="preserve">tender </w:t>
            </w:r>
            <w:r w:rsidR="00D237C7">
              <w:rPr>
                <w:rFonts w:ascii="Avenir 85 Heavy" w:hAnsi="Avenir 85 Heavy"/>
                <w:b/>
                <w:sz w:val="24"/>
              </w:rPr>
              <w:t>Oostveerkavel Johan van Hasseltweg</w:t>
            </w:r>
          </w:p>
        </w:tc>
      </w:tr>
      <w:tr w:rsidR="00575D8E" w14:paraId="291869B2" w14:textId="77777777" w:rsidTr="000A511E">
        <w:trPr>
          <w:trHeight w:val="227"/>
        </w:trPr>
        <w:tc>
          <w:tcPr>
            <w:tcW w:w="9781" w:type="dxa"/>
          </w:tcPr>
          <w:p w14:paraId="291869B1" w14:textId="77777777" w:rsidR="000A511E" w:rsidRPr="00BC5D18" w:rsidRDefault="00D83402" w:rsidP="000A511E">
            <w:pPr>
              <w:pStyle w:val="Koptekst"/>
              <w:spacing w:line="280" w:lineRule="atLeast"/>
              <w:rPr>
                <w:szCs w:val="20"/>
              </w:rPr>
            </w:pPr>
          </w:p>
        </w:tc>
      </w:tr>
    </w:tbl>
    <w:p w14:paraId="291869B7" w14:textId="77777777" w:rsidR="00DB6A28" w:rsidRDefault="00D83402" w:rsidP="00AA0841">
      <w:pPr>
        <w:spacing w:line="260" w:lineRule="atLeast"/>
      </w:pPr>
    </w:p>
    <w:p w14:paraId="291869B8" w14:textId="77777777" w:rsidR="00DB6A28" w:rsidRDefault="00D83402" w:rsidP="00AA0841">
      <w:pPr>
        <w:spacing w:line="260" w:lineRule="atLeast"/>
      </w:pPr>
    </w:p>
    <w:p w14:paraId="291869B9" w14:textId="77777777" w:rsidR="00DB6A28" w:rsidRDefault="00D83402" w:rsidP="00AA0841">
      <w:pPr>
        <w:spacing w:line="260" w:lineRule="atLeast"/>
      </w:pPr>
    </w:p>
    <w:p w14:paraId="230232C6" w14:textId="77777777" w:rsidR="004463DA" w:rsidRPr="004463DA" w:rsidRDefault="004463DA" w:rsidP="004463DA">
      <w:pPr>
        <w:rPr>
          <w:rFonts w:ascii="Avenir 55 Roman" w:hAnsi="Avenir 55 Roman"/>
          <w:sz w:val="18"/>
        </w:rPr>
      </w:pPr>
      <w:r w:rsidRPr="004463DA">
        <w:rPr>
          <w:rFonts w:ascii="Avenir 55 Roman" w:hAnsi="Avenir 55 Roman"/>
          <w:sz w:val="18"/>
        </w:rPr>
        <w:t xml:space="preserve">Dit inschrijfformulier en de invultabellen dienen volledig te worden ingevuld en rechtsgeldig ondertekend. Het model inclusief tekst mag niet worden aangepast. De hierna te noemen inschrijver(s): </w:t>
      </w:r>
    </w:p>
    <w:p w14:paraId="2662953F" w14:textId="77777777" w:rsidR="004463DA" w:rsidRPr="004463DA" w:rsidRDefault="004463DA" w:rsidP="004463DA">
      <w:pPr>
        <w:rPr>
          <w:rFonts w:ascii="Avenir 55 Roman" w:hAnsi="Avenir 55 Roman"/>
          <w:sz w:val="18"/>
        </w:rPr>
      </w:pPr>
    </w:p>
    <w:p w14:paraId="2F045805" w14:textId="77777777" w:rsidR="004463DA" w:rsidRPr="004463DA" w:rsidRDefault="004463DA" w:rsidP="004463DA">
      <w:pPr>
        <w:numPr>
          <w:ilvl w:val="0"/>
          <w:numId w:val="22"/>
        </w:numPr>
        <w:spacing w:line="270" w:lineRule="atLeast"/>
        <w:rPr>
          <w:rFonts w:ascii="Avenir 55 Roman" w:hAnsi="Avenir 55 Roman"/>
          <w:sz w:val="18"/>
        </w:rPr>
      </w:pPr>
    </w:p>
    <w:p w14:paraId="54B1924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B44AAAB"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r w:rsidRPr="004463DA">
        <w:rPr>
          <w:rFonts w:ascii="Avenir 55 Roman" w:hAnsi="Avenir 55 Roman"/>
          <w:sz w:val="18"/>
        </w:rPr>
        <w:br/>
      </w:r>
    </w:p>
    <w:p w14:paraId="545440E8" w14:textId="77777777" w:rsidR="004463DA" w:rsidRPr="004463DA" w:rsidRDefault="004463DA" w:rsidP="004463DA">
      <w:pPr>
        <w:rPr>
          <w:rFonts w:ascii="Avenir 55 Roman" w:hAnsi="Avenir 55 Roman"/>
          <w:sz w:val="18"/>
        </w:rPr>
      </w:pPr>
      <w:r w:rsidRPr="004463DA">
        <w:rPr>
          <w:rFonts w:ascii="Avenir 55 Roman" w:hAnsi="Avenir 55 Roman"/>
          <w:sz w:val="18"/>
        </w:rPr>
        <w:br/>
        <w:t xml:space="preserve">B. </w:t>
      </w:r>
    </w:p>
    <w:p w14:paraId="3F4AD58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4ED8BCF"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181944C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C. </w:t>
      </w:r>
    </w:p>
    <w:p w14:paraId="1C70C2E4"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2CF15F93"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42EC4D77"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D. </w:t>
      </w:r>
    </w:p>
    <w:p w14:paraId="7E649782"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741548CA"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6F96633E" w14:textId="77777777" w:rsidR="004463DA" w:rsidRPr="004463DA" w:rsidRDefault="004463DA" w:rsidP="004463DA">
      <w:pPr>
        <w:rPr>
          <w:rFonts w:ascii="Avenir 55 Roman" w:hAnsi="Avenir 55 Roman"/>
          <w:sz w:val="18"/>
        </w:rPr>
      </w:pPr>
      <w:r w:rsidRPr="004463DA">
        <w:rPr>
          <w:rFonts w:ascii="Avenir 55 Roman" w:hAnsi="Avenir 55 Roman"/>
          <w:sz w:val="18"/>
        </w:rPr>
        <w:br/>
      </w:r>
    </w:p>
    <w:p w14:paraId="776A3715" w14:textId="77777777" w:rsidR="004463DA" w:rsidRPr="004463DA" w:rsidRDefault="004463DA" w:rsidP="004463DA">
      <w:pPr>
        <w:rPr>
          <w:rFonts w:ascii="Avenir 55 Roman" w:hAnsi="Avenir 55 Roman"/>
          <w:sz w:val="18"/>
        </w:rPr>
      </w:pPr>
      <w:r w:rsidRPr="004463DA">
        <w:rPr>
          <w:rFonts w:ascii="Avenir 55 Roman" w:hAnsi="Avenir 55 Roman"/>
          <w:sz w:val="18"/>
        </w:rPr>
        <w:t>Verklaren kennis te hebben genomen van en onvoorwaardelijk akkoord te gaan met de selectiebrochure en de inhoud van de bijbehorende documenten voor selectie van een marktpartij voor het aangaan van een Optieovereenkomst recht gevende op het aangaan van een erfpachtovereenkomst met betrekking tot &lt;</w:t>
      </w:r>
      <w:r w:rsidRPr="004463DA">
        <w:rPr>
          <w:rFonts w:ascii="Avenir 55 Roman" w:hAnsi="Avenir 55 Roman"/>
          <w:sz w:val="18"/>
          <w:highlight w:val="lightGray"/>
        </w:rPr>
        <w:t>naam project</w:t>
      </w:r>
      <w:r w:rsidRPr="004463DA">
        <w:rPr>
          <w:rFonts w:ascii="Avenir 55 Roman" w:hAnsi="Avenir 55 Roman"/>
          <w:sz w:val="18"/>
        </w:rPr>
        <w:t xml:space="preserve">&gt;. Tevens verklaren zij dat de bescheiden die zijn ingezonden juist en naar eer en geweten te hebben ingevuld. Verklaren, in geval van inschrijving in combinatie, dat de onder A genoemde partij zal optreden als penvoerder van de combinatie en dat deze volledig bevoegd is de combinatie in het kader van deze selectie te vertegenwoordigen. Iedere deelnemer van de combinatie aanvaardt hoofdelijke aansprakelijkheid voor de juiste en volledige nakoming van de verplichtingen van de combinatie die volgen uit deze selectie. </w:t>
      </w:r>
    </w:p>
    <w:p w14:paraId="40D020AE" w14:textId="77777777" w:rsidR="004463DA" w:rsidRPr="004463DA" w:rsidRDefault="004463DA" w:rsidP="004463DA">
      <w:pPr>
        <w:rPr>
          <w:rFonts w:ascii="Avenir 55 Roman" w:hAnsi="Avenir 55 Roman"/>
          <w:sz w:val="18"/>
        </w:rPr>
      </w:pPr>
    </w:p>
    <w:p w14:paraId="0B829D63" w14:textId="77777777" w:rsidR="004463DA" w:rsidRPr="004463DA" w:rsidRDefault="004463DA" w:rsidP="004463DA">
      <w:pPr>
        <w:rPr>
          <w:rFonts w:ascii="Avenir 55 Roman" w:hAnsi="Avenir 55 Roman"/>
          <w:sz w:val="18"/>
        </w:rPr>
      </w:pPr>
      <w:r w:rsidRPr="004463DA">
        <w:rPr>
          <w:rFonts w:ascii="Avenir 55 Roman" w:hAnsi="Avenir 55 Roman"/>
          <w:sz w:val="18"/>
        </w:rPr>
        <w:br w:type="page"/>
      </w:r>
      <w:r w:rsidRPr="004463DA">
        <w:rPr>
          <w:rFonts w:ascii="Avenir 55 Roman" w:hAnsi="Avenir 55 Roman"/>
          <w:sz w:val="18"/>
        </w:rPr>
        <w:lastRenderedPageBreak/>
        <w:t>Aldus ondertekend te …………………………….…………………d.d.……………………………………….…</w:t>
      </w:r>
    </w:p>
    <w:p w14:paraId="2CDCA134" w14:textId="77777777" w:rsidR="004463DA" w:rsidRPr="004463DA" w:rsidRDefault="004463DA" w:rsidP="004463DA">
      <w:pPr>
        <w:rPr>
          <w:rFonts w:ascii="Avenir 55 Roman" w:hAnsi="Avenir 55 Roman"/>
          <w:sz w:val="18"/>
        </w:rPr>
      </w:pPr>
    </w:p>
    <w:tbl>
      <w:tblPr>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6"/>
        <w:gridCol w:w="4467"/>
      </w:tblGrid>
      <w:tr w:rsidR="004463DA" w:rsidRPr="004463DA" w14:paraId="6D844781" w14:textId="77777777" w:rsidTr="00C61F4E">
        <w:trPr>
          <w:trHeight w:val="1366"/>
        </w:trPr>
        <w:tc>
          <w:tcPr>
            <w:tcW w:w="4466" w:type="dxa"/>
            <w:shd w:val="clear" w:color="auto" w:fill="auto"/>
          </w:tcPr>
          <w:p w14:paraId="2721113F" w14:textId="77777777" w:rsidR="004463DA" w:rsidRPr="004463DA" w:rsidRDefault="004463DA" w:rsidP="00C61F4E">
            <w:pPr>
              <w:rPr>
                <w:rFonts w:ascii="Avenir 55 Roman" w:hAnsi="Avenir 55 Roman"/>
                <w:sz w:val="18"/>
              </w:rPr>
            </w:pPr>
            <w:r w:rsidRPr="004463DA">
              <w:rPr>
                <w:rFonts w:ascii="Avenir 55 Roman" w:hAnsi="Avenir 55 Roman"/>
                <w:sz w:val="18"/>
              </w:rPr>
              <w:t>A</w:t>
            </w:r>
          </w:p>
          <w:p w14:paraId="3A9F710F" w14:textId="77777777" w:rsidR="004463DA" w:rsidRPr="004463DA" w:rsidRDefault="004463DA" w:rsidP="00C61F4E">
            <w:pPr>
              <w:rPr>
                <w:rFonts w:ascii="Avenir 55 Roman" w:hAnsi="Avenir 55 Roman"/>
                <w:sz w:val="18"/>
              </w:rPr>
            </w:pPr>
          </w:p>
          <w:p w14:paraId="11C117C1" w14:textId="77777777" w:rsidR="004463DA" w:rsidRPr="004463DA" w:rsidRDefault="004463DA" w:rsidP="00C61F4E">
            <w:pPr>
              <w:rPr>
                <w:rFonts w:ascii="Avenir 55 Roman" w:hAnsi="Avenir 55 Roman"/>
                <w:sz w:val="18"/>
              </w:rPr>
            </w:pPr>
          </w:p>
          <w:p w14:paraId="37B90FA5" w14:textId="77777777" w:rsidR="004463DA" w:rsidRPr="004463DA" w:rsidRDefault="004463DA" w:rsidP="00C61F4E">
            <w:pPr>
              <w:rPr>
                <w:rFonts w:ascii="Avenir 55 Roman" w:hAnsi="Avenir 55 Roman"/>
                <w:sz w:val="18"/>
              </w:rPr>
            </w:pPr>
          </w:p>
          <w:p w14:paraId="519A0030" w14:textId="77777777" w:rsidR="004463DA" w:rsidRPr="004463DA" w:rsidRDefault="004463DA" w:rsidP="00C61F4E">
            <w:pPr>
              <w:rPr>
                <w:rFonts w:ascii="Avenir 55 Roman" w:hAnsi="Avenir 55 Roman"/>
                <w:sz w:val="18"/>
              </w:rPr>
            </w:pPr>
          </w:p>
          <w:p w14:paraId="1C0603B6" w14:textId="77777777" w:rsidR="004463DA" w:rsidRPr="004463DA" w:rsidRDefault="004463DA" w:rsidP="00C61F4E">
            <w:pPr>
              <w:rPr>
                <w:rFonts w:ascii="Avenir 55 Roman" w:hAnsi="Avenir 55 Roman"/>
                <w:sz w:val="18"/>
              </w:rPr>
            </w:pPr>
          </w:p>
          <w:p w14:paraId="2DC92187" w14:textId="77777777" w:rsidR="004463DA" w:rsidRPr="004463DA" w:rsidRDefault="004463DA" w:rsidP="00C61F4E">
            <w:pPr>
              <w:rPr>
                <w:rFonts w:ascii="Avenir 55 Roman" w:hAnsi="Avenir 55 Roman"/>
                <w:sz w:val="18"/>
              </w:rPr>
            </w:pPr>
          </w:p>
        </w:tc>
        <w:tc>
          <w:tcPr>
            <w:tcW w:w="4467" w:type="dxa"/>
            <w:shd w:val="clear" w:color="auto" w:fill="auto"/>
          </w:tcPr>
          <w:p w14:paraId="18180BAA" w14:textId="77777777" w:rsidR="004463DA" w:rsidRPr="004463DA" w:rsidRDefault="004463DA" w:rsidP="00C61F4E">
            <w:pPr>
              <w:rPr>
                <w:rFonts w:ascii="Avenir 55 Roman" w:hAnsi="Avenir 55 Roman"/>
                <w:sz w:val="18"/>
              </w:rPr>
            </w:pPr>
            <w:r w:rsidRPr="004463DA">
              <w:rPr>
                <w:rFonts w:ascii="Avenir 55 Roman" w:hAnsi="Avenir 55 Roman"/>
                <w:sz w:val="18"/>
              </w:rPr>
              <w:t>B</w:t>
            </w:r>
          </w:p>
        </w:tc>
      </w:tr>
      <w:tr w:rsidR="004463DA" w:rsidRPr="004463DA" w14:paraId="0E064B07" w14:textId="77777777" w:rsidTr="00C61F4E">
        <w:trPr>
          <w:trHeight w:val="364"/>
        </w:trPr>
        <w:tc>
          <w:tcPr>
            <w:tcW w:w="4466" w:type="dxa"/>
            <w:shd w:val="clear" w:color="auto" w:fill="auto"/>
          </w:tcPr>
          <w:p w14:paraId="06B81C66" w14:textId="77777777" w:rsidR="004463DA" w:rsidRPr="004463DA" w:rsidRDefault="004463DA" w:rsidP="00C61F4E">
            <w:pPr>
              <w:rPr>
                <w:rFonts w:ascii="Avenir 55 Roman" w:hAnsi="Avenir 55 Roman"/>
                <w:sz w:val="18"/>
              </w:rPr>
            </w:pPr>
            <w:r w:rsidRPr="004463DA">
              <w:rPr>
                <w:rFonts w:ascii="Avenir 55 Roman" w:hAnsi="Avenir 55 Roman"/>
                <w:sz w:val="18"/>
              </w:rPr>
              <w:t>C</w:t>
            </w:r>
          </w:p>
          <w:p w14:paraId="6026242F" w14:textId="77777777" w:rsidR="004463DA" w:rsidRPr="004463DA" w:rsidRDefault="004463DA" w:rsidP="00C61F4E">
            <w:pPr>
              <w:rPr>
                <w:rFonts w:ascii="Avenir 55 Roman" w:hAnsi="Avenir 55 Roman"/>
                <w:sz w:val="18"/>
              </w:rPr>
            </w:pPr>
          </w:p>
          <w:p w14:paraId="32470295" w14:textId="77777777" w:rsidR="004463DA" w:rsidRPr="004463DA" w:rsidRDefault="004463DA" w:rsidP="00C61F4E">
            <w:pPr>
              <w:rPr>
                <w:rFonts w:ascii="Avenir 55 Roman" w:hAnsi="Avenir 55 Roman"/>
                <w:sz w:val="18"/>
              </w:rPr>
            </w:pPr>
          </w:p>
          <w:p w14:paraId="693AC9FF" w14:textId="77777777" w:rsidR="004463DA" w:rsidRPr="004463DA" w:rsidRDefault="004463DA" w:rsidP="00C61F4E">
            <w:pPr>
              <w:rPr>
                <w:rFonts w:ascii="Avenir 55 Roman" w:hAnsi="Avenir 55 Roman"/>
                <w:sz w:val="18"/>
              </w:rPr>
            </w:pPr>
          </w:p>
          <w:p w14:paraId="0F641A80" w14:textId="77777777" w:rsidR="004463DA" w:rsidRPr="004463DA" w:rsidRDefault="004463DA" w:rsidP="00C61F4E">
            <w:pPr>
              <w:rPr>
                <w:rFonts w:ascii="Avenir 55 Roman" w:hAnsi="Avenir 55 Roman"/>
                <w:sz w:val="18"/>
              </w:rPr>
            </w:pPr>
          </w:p>
          <w:p w14:paraId="0E595255" w14:textId="77777777" w:rsidR="004463DA" w:rsidRPr="004463DA" w:rsidRDefault="004463DA" w:rsidP="00C61F4E">
            <w:pPr>
              <w:rPr>
                <w:rFonts w:ascii="Avenir 55 Roman" w:hAnsi="Avenir 55 Roman"/>
                <w:sz w:val="18"/>
              </w:rPr>
            </w:pPr>
          </w:p>
          <w:p w14:paraId="13B83257" w14:textId="77777777" w:rsidR="004463DA" w:rsidRPr="004463DA" w:rsidRDefault="004463DA" w:rsidP="00C61F4E">
            <w:pPr>
              <w:rPr>
                <w:rFonts w:ascii="Avenir 55 Roman" w:hAnsi="Avenir 55 Roman"/>
                <w:sz w:val="18"/>
              </w:rPr>
            </w:pPr>
          </w:p>
        </w:tc>
        <w:tc>
          <w:tcPr>
            <w:tcW w:w="4467" w:type="dxa"/>
            <w:shd w:val="clear" w:color="auto" w:fill="auto"/>
          </w:tcPr>
          <w:p w14:paraId="1C6FF492" w14:textId="77777777" w:rsidR="004463DA" w:rsidRPr="004463DA" w:rsidRDefault="004463DA" w:rsidP="00C61F4E">
            <w:pPr>
              <w:rPr>
                <w:rFonts w:ascii="Avenir 55 Roman" w:hAnsi="Avenir 55 Roman"/>
                <w:sz w:val="18"/>
              </w:rPr>
            </w:pPr>
            <w:r w:rsidRPr="004463DA">
              <w:rPr>
                <w:rFonts w:ascii="Avenir 55 Roman" w:hAnsi="Avenir 55 Roman"/>
                <w:sz w:val="18"/>
              </w:rPr>
              <w:t>D</w:t>
            </w:r>
          </w:p>
        </w:tc>
      </w:tr>
    </w:tbl>
    <w:p w14:paraId="2278F1AF" w14:textId="77777777" w:rsidR="004463DA" w:rsidRPr="004463DA" w:rsidRDefault="004463DA" w:rsidP="004463DA">
      <w:pPr>
        <w:rPr>
          <w:rFonts w:ascii="Avenir 55 Roman" w:hAnsi="Avenir 55 Roman"/>
          <w:sz w:val="18"/>
        </w:rPr>
      </w:pPr>
    </w:p>
    <w:p w14:paraId="14DC8B83" w14:textId="3EFEFB86" w:rsidR="004463DA" w:rsidRPr="004463DA" w:rsidRDefault="004463DA" w:rsidP="004463DA">
      <w:pPr>
        <w:rPr>
          <w:rFonts w:ascii="Avenir 55 Roman" w:hAnsi="Avenir 55 Roman"/>
          <w:sz w:val="18"/>
        </w:rPr>
      </w:pPr>
      <w:r w:rsidRPr="004463DA">
        <w:rPr>
          <w:rFonts w:ascii="Avenir 55 Roman" w:hAnsi="Avenir 55 Roman"/>
          <w:sz w:val="18"/>
        </w:rPr>
        <w:br/>
      </w:r>
    </w:p>
    <w:p w14:paraId="6BE0D842" w14:textId="77777777" w:rsidR="004463DA" w:rsidRPr="004463DA" w:rsidRDefault="004463DA" w:rsidP="004463DA">
      <w:pPr>
        <w:rPr>
          <w:rFonts w:ascii="Avenir 55 Roman" w:hAnsi="Avenir 55 Roman"/>
          <w:sz w:val="18"/>
        </w:rPr>
      </w:pPr>
    </w:p>
    <w:p w14:paraId="2BD55A9B" w14:textId="77777777" w:rsidR="004463DA" w:rsidRPr="004463DA" w:rsidRDefault="004463DA" w:rsidP="004463DA">
      <w:pPr>
        <w:rPr>
          <w:rFonts w:ascii="Avenir 55 Roman" w:hAnsi="Avenir 55 Roman"/>
          <w:sz w:val="18"/>
        </w:rPr>
      </w:pPr>
    </w:p>
    <w:p w14:paraId="3301C51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r>
    </w:p>
    <w:p w14:paraId="291869BA" w14:textId="77777777" w:rsidR="00DB6A28" w:rsidRPr="004463DA" w:rsidRDefault="00D83402" w:rsidP="00AA0841">
      <w:pPr>
        <w:spacing w:line="260" w:lineRule="atLeast"/>
        <w:rPr>
          <w:rFonts w:ascii="Avenir 55 Roman" w:hAnsi="Avenir 55 Roman"/>
          <w:sz w:val="18"/>
        </w:rPr>
      </w:pPr>
    </w:p>
    <w:p w14:paraId="291869BB" w14:textId="77777777" w:rsidR="00DB6A28" w:rsidRPr="004463DA" w:rsidRDefault="00D83402" w:rsidP="00AA0841">
      <w:pPr>
        <w:spacing w:line="260" w:lineRule="atLeast"/>
        <w:rPr>
          <w:rFonts w:ascii="Avenir 55 Roman" w:hAnsi="Avenir 55 Roman"/>
          <w:sz w:val="18"/>
        </w:rPr>
      </w:pPr>
    </w:p>
    <w:p w14:paraId="291869BC" w14:textId="77777777" w:rsidR="00AE7DE4" w:rsidRPr="004463DA" w:rsidRDefault="00D83402" w:rsidP="00AA0841">
      <w:pPr>
        <w:spacing w:line="260" w:lineRule="atLeast"/>
        <w:rPr>
          <w:rFonts w:ascii="Avenir 55 Roman" w:hAnsi="Avenir 55 Roman"/>
          <w:sz w:val="18"/>
        </w:rPr>
      </w:pPr>
    </w:p>
    <w:p w14:paraId="291869BD" w14:textId="77777777" w:rsidR="002A2FBB" w:rsidRPr="004463DA" w:rsidRDefault="00D83402" w:rsidP="00AA0841">
      <w:pPr>
        <w:spacing w:line="260" w:lineRule="atLeast"/>
        <w:rPr>
          <w:rFonts w:ascii="Avenir 55 Roman" w:hAnsi="Avenir 55 Roman"/>
          <w:sz w:val="18"/>
        </w:rPr>
      </w:pPr>
    </w:p>
    <w:sectPr w:rsidR="002A2FBB" w:rsidRPr="004463DA" w:rsidSect="00B560F8">
      <w:headerReference w:type="default" r:id="rId8"/>
      <w:headerReference w:type="first" r:id="rId9"/>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869D5" w14:textId="77777777" w:rsidR="008A3C09" w:rsidRDefault="000C4D2F">
      <w:pPr>
        <w:spacing w:line="240" w:lineRule="auto"/>
      </w:pPr>
      <w:r>
        <w:separator/>
      </w:r>
    </w:p>
  </w:endnote>
  <w:endnote w:type="continuationSeparator" w:id="0">
    <w:p w14:paraId="291869D7" w14:textId="77777777" w:rsidR="008A3C09" w:rsidRDefault="000C4D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Avenir 85 Heavy">
    <w:charset w:val="00"/>
    <w:family w:val="auto"/>
    <w:pitch w:val="variable"/>
    <w:sig w:usb0="00000003" w:usb1="00000000" w:usb2="00000000" w:usb3="00000000" w:csb0="00000001" w:csb1="00000000"/>
  </w:font>
  <w:font w:name="Avenir 55 Roman">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1869D1" w14:textId="77777777" w:rsidR="008A3C09" w:rsidRDefault="000C4D2F">
      <w:pPr>
        <w:spacing w:line="240" w:lineRule="auto"/>
      </w:pPr>
      <w:r>
        <w:separator/>
      </w:r>
    </w:p>
  </w:footnote>
  <w:footnote w:type="continuationSeparator" w:id="0">
    <w:p w14:paraId="291869D3" w14:textId="77777777" w:rsidR="008A3C09" w:rsidRDefault="000C4D2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17709E" w:rsidRPr="00635DBC" w:rsidRDefault="00D83402" w:rsidP="00C40CED">
          <w:pPr>
            <w:pStyle w:val="Koptekst"/>
            <w:rPr>
              <w:rFonts w:cs="Arial"/>
              <w:szCs w:val="17"/>
            </w:rPr>
          </w:pPr>
        </w:p>
      </w:tc>
      <w:tc>
        <w:tcPr>
          <w:tcW w:w="6498" w:type="dxa"/>
        </w:tcPr>
        <w:p w14:paraId="291869C8" w14:textId="77777777" w:rsidR="0017709E" w:rsidRPr="00542A36" w:rsidRDefault="00D83402" w:rsidP="00C40CED">
          <w:pPr>
            <w:pStyle w:val="Koptekst"/>
            <w:rPr>
              <w:rFonts w:cs="Arial"/>
              <w:sz w:val="17"/>
              <w:szCs w:val="17"/>
            </w:rPr>
          </w:pPr>
        </w:p>
      </w:tc>
      <w:tc>
        <w:tcPr>
          <w:tcW w:w="2063" w:type="dxa"/>
        </w:tcPr>
        <w:p w14:paraId="291869C9" w14:textId="77777777" w:rsidR="0017709E" w:rsidRPr="00542A36" w:rsidRDefault="00D83402" w:rsidP="00C40CED">
          <w:pPr>
            <w:pStyle w:val="Koptekst"/>
            <w:rPr>
              <w:rFonts w:cs="Arial"/>
              <w:noProof/>
              <w:sz w:val="17"/>
              <w:szCs w:val="17"/>
            </w:rPr>
          </w:pPr>
        </w:p>
      </w:tc>
    </w:tr>
  </w:tbl>
  <w:p w14:paraId="291869CB" w14:textId="77777777" w:rsidR="0017709E" w:rsidRDefault="00D83402">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869CE" w14:textId="77777777" w:rsidR="001266E9" w:rsidRDefault="000C4D2F">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D451E4" w:rsidRDefault="00D83402">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num>
  <w:num w:numId="4">
    <w:abstractNumId w:val="2"/>
  </w:num>
  <w:num w:numId="5">
    <w:abstractNumId w:val="0"/>
  </w:num>
  <w:num w:numId="6">
    <w:abstractNumId w:val="0"/>
  </w:num>
  <w:num w:numId="7">
    <w:abstractNumId w:val="2"/>
  </w:num>
  <w:num w:numId="8">
    <w:abstractNumId w:val="0"/>
  </w:num>
  <w:num w:numId="9">
    <w:abstractNumId w:val="2"/>
  </w:num>
  <w:num w:numId="10">
    <w:abstractNumId w:val="0"/>
  </w:num>
  <w:num w:numId="11">
    <w:abstractNumId w:val="2"/>
  </w:num>
  <w:num w:numId="12">
    <w:abstractNumId w:val="0"/>
  </w:num>
  <w:num w:numId="13">
    <w:abstractNumId w:val="2"/>
  </w:num>
  <w:num w:numId="14">
    <w:abstractNumId w:val="0"/>
  </w:num>
  <w:num w:numId="15">
    <w:abstractNumId w:val="0"/>
  </w:num>
  <w:num w:numId="16">
    <w:abstractNumId w:val="2"/>
  </w:num>
  <w:num w:numId="17">
    <w:abstractNumId w:val="0"/>
  </w:num>
  <w:num w:numId="18">
    <w:abstractNumId w:val="2"/>
  </w:num>
  <w:num w:numId="19">
    <w:abstractNumId w:val="0"/>
  </w:num>
  <w:num w:numId="20">
    <w:abstractNumId w:val="2"/>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D8E"/>
    <w:rsid w:val="000C4D2F"/>
    <w:rsid w:val="00106E38"/>
    <w:rsid w:val="004463DA"/>
    <w:rsid w:val="00575D8E"/>
    <w:rsid w:val="008A3C09"/>
    <w:rsid w:val="00D237C7"/>
    <w:rsid w:val="00D834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18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A601532D.dotm</Template>
  <TotalTime>0</TotalTime>
  <Pages>2</Pages>
  <Words>244</Words>
  <Characters>1344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Nelis, Stascha</cp:lastModifiedBy>
  <cp:revision>2</cp:revision>
  <dcterms:created xsi:type="dcterms:W3CDTF">2017-10-09T09:04:00Z</dcterms:created>
  <dcterms:modified xsi:type="dcterms:W3CDTF">2017-10-09T09:04:00Z</dcterms:modified>
</cp:coreProperties>
</file>