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rsidRPr="00DB5F71" w14:paraId="291869A0" w14:textId="77777777" w:rsidTr="00DA579E">
        <w:trPr>
          <w:trHeight w:val="227"/>
        </w:trPr>
        <w:tc>
          <w:tcPr>
            <w:tcW w:w="9781" w:type="dxa"/>
          </w:tcPr>
          <w:p w14:paraId="0DAFB8EC" w14:textId="77777777" w:rsidR="00DB5F71" w:rsidRDefault="002C12C0" w:rsidP="00770658">
            <w:pPr>
              <w:pStyle w:val="Koptekst"/>
              <w:spacing w:line="560" w:lineRule="exact"/>
              <w:rPr>
                <w:b/>
                <w:sz w:val="28"/>
                <w:szCs w:val="28"/>
              </w:rPr>
            </w:pPr>
            <w:bookmarkStart w:id="0" w:name="_GoBack"/>
            <w:bookmarkEnd w:id="0"/>
            <w:r>
              <w:rPr>
                <w:b/>
                <w:sz w:val="28"/>
                <w:szCs w:val="28"/>
              </w:rPr>
              <w:t xml:space="preserve">Bijlage 2 </w:t>
            </w:r>
            <w:r w:rsidR="004463DA" w:rsidRPr="002C12C0">
              <w:rPr>
                <w:b/>
                <w:sz w:val="28"/>
                <w:szCs w:val="28"/>
              </w:rPr>
              <w:t xml:space="preserve">Inschrijfformulier </w:t>
            </w:r>
            <w:r w:rsidR="003B1C24" w:rsidRPr="002C12C0">
              <w:rPr>
                <w:b/>
                <w:sz w:val="28"/>
                <w:szCs w:val="28"/>
              </w:rPr>
              <w:t xml:space="preserve">definitieve selectie </w:t>
            </w:r>
          </w:p>
          <w:p w14:paraId="2918699F" w14:textId="4110DB40" w:rsidR="00664CD4" w:rsidRPr="00DB5F71" w:rsidRDefault="00DB5F71" w:rsidP="00770658">
            <w:pPr>
              <w:pStyle w:val="Koptekst"/>
              <w:spacing w:line="560" w:lineRule="exact"/>
              <w:rPr>
                <w:b/>
                <w:noProof/>
                <w:lang w:val="pt-BR"/>
              </w:rPr>
            </w:pPr>
            <w:r w:rsidRPr="00DB5F71">
              <w:rPr>
                <w:b/>
                <w:sz w:val="28"/>
                <w:szCs w:val="28"/>
                <w:lang w:val="pt-BR"/>
              </w:rPr>
              <w:t>T</w:t>
            </w:r>
            <w:r w:rsidR="004463DA" w:rsidRPr="00DB5F71">
              <w:rPr>
                <w:b/>
                <w:sz w:val="28"/>
                <w:szCs w:val="28"/>
                <w:lang w:val="pt-BR"/>
              </w:rPr>
              <w:t xml:space="preserve">ender </w:t>
            </w:r>
            <w:r w:rsidR="002C12C0" w:rsidRPr="00DB5F71">
              <w:rPr>
                <w:b/>
                <w:sz w:val="28"/>
                <w:szCs w:val="22"/>
                <w:lang w:val="pt-BR"/>
              </w:rPr>
              <w:t>Kavel E, Podium Lelylaan</w:t>
            </w:r>
          </w:p>
        </w:tc>
      </w:tr>
      <w:tr w:rsidR="00575D8E" w:rsidRPr="00DB5F71" w14:paraId="291869B2" w14:textId="77777777" w:rsidTr="000A511E">
        <w:trPr>
          <w:trHeight w:val="227"/>
        </w:trPr>
        <w:tc>
          <w:tcPr>
            <w:tcW w:w="9781" w:type="dxa"/>
          </w:tcPr>
          <w:p w14:paraId="291869B1" w14:textId="77777777" w:rsidR="000A511E" w:rsidRPr="00DB5F71" w:rsidRDefault="00D76D87" w:rsidP="000A511E">
            <w:pPr>
              <w:pStyle w:val="Koptekst"/>
              <w:spacing w:line="280" w:lineRule="atLeast"/>
              <w:rPr>
                <w:lang w:val="pt-BR"/>
              </w:rPr>
            </w:pPr>
          </w:p>
        </w:tc>
      </w:tr>
    </w:tbl>
    <w:p w14:paraId="291869B7" w14:textId="77777777" w:rsidR="00DB6A28" w:rsidRPr="00DB5F71" w:rsidRDefault="00D76D87" w:rsidP="00AA0841">
      <w:pPr>
        <w:spacing w:line="260" w:lineRule="atLeast"/>
        <w:rPr>
          <w:lang w:val="pt-BR"/>
        </w:rPr>
      </w:pPr>
    </w:p>
    <w:p w14:paraId="72F55A41" w14:textId="01D156F4" w:rsidR="00D867DB" w:rsidRPr="002C12C0" w:rsidRDefault="004463DA" w:rsidP="006D34D6">
      <w:r w:rsidRPr="002C12C0">
        <w:t xml:space="preserve">Dit inschrijfformulier </w:t>
      </w:r>
      <w:r w:rsidR="006D34D6">
        <w:t>dient</w:t>
      </w:r>
      <w:r w:rsidRPr="002C12C0">
        <w:t xml:space="preserve"> volledig te worden ingevuld en rechtsgeldig ondertekend. Het model inclusief tekst mag niet worden aangepast. </w:t>
      </w:r>
      <w:r w:rsidR="00D867DB" w:rsidRPr="002C12C0">
        <w:t xml:space="preserve">In geval van inschrijving in combinatie is de hierna te noemen inschrijver de onder A genoemde partij op het Inschrijfformulier voorselectie. Deze partij treedt op als penvoerder van de combinatie en is volledig bevoegd om de combinatie in het kader van deze selectie te vertegenwoordigen. Iedere deelnemer van de combinatie aanvaardt hoofdelijke aansprakelijkheid voor de juiste en volledige nakoming van de verplichtingen van de combinatie die volgen uit deze selectie. De hierna te noemen inschrijver: </w:t>
      </w:r>
    </w:p>
    <w:p w14:paraId="230232C6" w14:textId="3511479E" w:rsidR="004463DA" w:rsidRPr="002C12C0" w:rsidRDefault="004463DA" w:rsidP="004463DA"/>
    <w:p w14:paraId="2662953F" w14:textId="77777777" w:rsidR="004463DA" w:rsidRPr="002C12C0" w:rsidRDefault="004463DA" w:rsidP="004463DA"/>
    <w:p w14:paraId="2F045805" w14:textId="77777777" w:rsidR="004463DA" w:rsidRPr="002C12C0" w:rsidRDefault="004463DA" w:rsidP="004463DA">
      <w:pPr>
        <w:numPr>
          <w:ilvl w:val="0"/>
          <w:numId w:val="22"/>
        </w:numPr>
        <w:spacing w:line="270" w:lineRule="atLeast"/>
      </w:pPr>
    </w:p>
    <w:p w14:paraId="54B19241" w14:textId="77777777" w:rsidR="004463DA" w:rsidRPr="002C12C0" w:rsidRDefault="004463DA" w:rsidP="004463DA">
      <w:r w:rsidRPr="002C12C0">
        <w:t>Naam:</w:t>
      </w:r>
      <w:r w:rsidRPr="002C12C0">
        <w:tab/>
      </w:r>
      <w:r w:rsidRPr="002C12C0">
        <w:tab/>
        <w:t xml:space="preserve">………………………………………………………………………………. </w:t>
      </w:r>
    </w:p>
    <w:p w14:paraId="3B44AAAB" w14:textId="77777777" w:rsidR="004463DA" w:rsidRPr="002C12C0" w:rsidRDefault="004463DA" w:rsidP="004463DA">
      <w:r w:rsidRPr="002C12C0">
        <w:t>Gevestigd te:</w:t>
      </w:r>
      <w:r w:rsidRPr="002C12C0">
        <w:tab/>
        <w:t xml:space="preserve">………………………………………………………………………………. </w:t>
      </w:r>
      <w:r w:rsidRPr="002C12C0">
        <w:br/>
      </w:r>
    </w:p>
    <w:p w14:paraId="6F96633E" w14:textId="5DFCA87A" w:rsidR="004463DA" w:rsidRPr="002C12C0" w:rsidRDefault="004463DA" w:rsidP="004463DA"/>
    <w:p w14:paraId="776A3715" w14:textId="6AB5BD5A" w:rsidR="004463DA" w:rsidRPr="002C12C0" w:rsidRDefault="00254202" w:rsidP="006D34D6">
      <w:r>
        <w:t xml:space="preserve">Verklaart </w:t>
      </w:r>
      <w:r w:rsidRPr="00254202">
        <w:t xml:space="preserve"> kennis te hebben genomen van</w:t>
      </w:r>
      <w:r>
        <w:t>,</w:t>
      </w:r>
      <w:r w:rsidRPr="00254202">
        <w:t xml:space="preserve"> en onvoorwaardelijk akkoord te zijn gaan met de volledige inhoud van de selectiebrochure Kavel E, Podium Lelylaan inclusief alle bijbehorende documenten die in het kader van de onderhavige selectieprocedure zijn gepubliceerd op </w:t>
      </w:r>
      <w:proofErr w:type="spellStart"/>
      <w:r w:rsidRPr="00254202">
        <w:t>Tenderned</w:t>
      </w:r>
      <w:proofErr w:type="spellEnd"/>
      <w:r w:rsidRPr="00254202">
        <w:t>. De selectieprocedure  is gericht op het werven van een marktpartij voor het aangaan van een Optieovereenkomst met de gemeente Amsterdam, welke overeenkomst (voorwaardelijk) recht geeft op het aangaan van een erfpachtovereenkomst met betrekking tot Kavel E, Podium Lelylaan, eveneens met de gemeente Amsterdam</w:t>
      </w:r>
      <w:r>
        <w:t xml:space="preserve">. </w:t>
      </w:r>
      <w:r w:rsidR="004463DA" w:rsidRPr="002C12C0">
        <w:t xml:space="preserve">Tevens </w:t>
      </w:r>
      <w:r w:rsidR="00D867DB" w:rsidRPr="002C12C0">
        <w:t>verklaart de inschrijver</w:t>
      </w:r>
      <w:r w:rsidR="004463DA" w:rsidRPr="002C12C0">
        <w:t xml:space="preserve"> dat de bescheiden die zijn ingezonden juist en naar eer en geweten te hebben ingevuld</w:t>
      </w:r>
      <w:r w:rsidR="00D867DB" w:rsidRPr="002C12C0">
        <w:t>.</w:t>
      </w:r>
    </w:p>
    <w:p w14:paraId="40D020AE" w14:textId="77777777" w:rsidR="004463DA" w:rsidRDefault="004463DA" w:rsidP="004463DA"/>
    <w:p w14:paraId="13D9051E" w14:textId="77777777" w:rsidR="007A148E" w:rsidRDefault="007A148E" w:rsidP="004463DA"/>
    <w:p w14:paraId="2CF579D7" w14:textId="369C4BA9" w:rsidR="0091349E" w:rsidRDefault="006D34D6" w:rsidP="003B1BA7">
      <w:r w:rsidRPr="006D34D6">
        <w:t>Inschrijver verklaart hierbij</w:t>
      </w:r>
      <w:r w:rsidR="0091349E">
        <w:t xml:space="preserve"> onvoorwaardelijk</w:t>
      </w:r>
      <w:r w:rsidR="002B7745">
        <w:t>:</w:t>
      </w:r>
    </w:p>
    <w:p w14:paraId="77A614EA" w14:textId="77777777" w:rsidR="0091349E" w:rsidRDefault="0091349E" w:rsidP="003B1BA7"/>
    <w:p w14:paraId="16480989" w14:textId="2A5E982B" w:rsidR="006D34D6" w:rsidRPr="006D34D6" w:rsidRDefault="0091349E" w:rsidP="00EF224E">
      <w:pPr>
        <w:ind w:left="284" w:hanging="284"/>
      </w:pPr>
      <w:r>
        <w:t xml:space="preserve">a) </w:t>
      </w:r>
      <w:r w:rsidR="007A148E">
        <w:t xml:space="preserve"> akkoord te zijn gegaan</w:t>
      </w:r>
      <w:r w:rsidR="006D34D6" w:rsidRPr="006D34D6">
        <w:t xml:space="preserve"> </w:t>
      </w:r>
      <w:r w:rsidR="007A148E">
        <w:t>met</w:t>
      </w:r>
      <w:r w:rsidR="006D34D6" w:rsidRPr="006D34D6">
        <w:t xml:space="preserve"> </w:t>
      </w:r>
      <w:r w:rsidR="007A148E">
        <w:t>d</w:t>
      </w:r>
      <w:r w:rsidR="007A148E" w:rsidRPr="007A148E">
        <w:t>e minimale (totale) grondwaarde voor Kavel E</w:t>
      </w:r>
      <w:r w:rsidR="002B7745">
        <w:t>,</w:t>
      </w:r>
      <w:r w:rsidR="007A148E" w:rsidRPr="007A148E">
        <w:t xml:space="preserve"> </w:t>
      </w:r>
      <w:r w:rsidR="007A148E">
        <w:t xml:space="preserve">ten </w:t>
      </w:r>
      <w:r>
        <w:t>be</w:t>
      </w:r>
      <w:r w:rsidR="007A148E">
        <w:t>drage van</w:t>
      </w:r>
      <w:r w:rsidR="007A148E" w:rsidRPr="007A148E">
        <w:t xml:space="preserve"> € 7.145.739,- excl.</w:t>
      </w:r>
      <w:r w:rsidR="007A148E">
        <w:t xml:space="preserve"> btw (prijspeil augustus 2017), welke de</w:t>
      </w:r>
      <w:r w:rsidR="002B7745">
        <w:t xml:space="preserve"> gemeente bij erfpac</w:t>
      </w:r>
      <w:r w:rsidR="007A148E">
        <w:t>h</w:t>
      </w:r>
      <w:r w:rsidR="002B7745">
        <w:t>t</w:t>
      </w:r>
      <w:r w:rsidR="007A148E">
        <w:t xml:space="preserve">uitgifte </w:t>
      </w:r>
      <w:r>
        <w:t xml:space="preserve">in </w:t>
      </w:r>
      <w:r w:rsidR="007A148E">
        <w:t xml:space="preserve">rekening </w:t>
      </w:r>
      <w:r>
        <w:t xml:space="preserve">zal </w:t>
      </w:r>
      <w:r w:rsidR="002B7745">
        <w:t>brengen</w:t>
      </w:r>
      <w:r w:rsidRPr="006D34D6" w:rsidDel="007A148E">
        <w:t xml:space="preserve"> </w:t>
      </w:r>
      <w:r w:rsidR="006D34D6" w:rsidRPr="006D34D6">
        <w:t xml:space="preserve">, </w:t>
      </w:r>
      <w:r>
        <w:t xml:space="preserve">een en ander </w:t>
      </w:r>
      <w:r w:rsidR="006D34D6" w:rsidRPr="006D34D6">
        <w:t xml:space="preserve">zoals opgenomen in de selectiebrochure </w:t>
      </w:r>
      <w:r w:rsidR="002B7745">
        <w:t xml:space="preserve">inclusief bijlagen </w:t>
      </w:r>
      <w:r w:rsidR="006D34D6" w:rsidRPr="006D34D6">
        <w:t>en het kavelpaspoort.</w:t>
      </w:r>
    </w:p>
    <w:p w14:paraId="772BD0CE" w14:textId="77777777" w:rsidR="006D34D6" w:rsidRPr="00016705" w:rsidRDefault="006D34D6" w:rsidP="00EF224E">
      <w:pPr>
        <w:ind w:left="284" w:hanging="284"/>
      </w:pPr>
    </w:p>
    <w:p w14:paraId="22A5BA8B" w14:textId="1B10554B" w:rsidR="0091349E" w:rsidRDefault="0091349E" w:rsidP="00EF224E">
      <w:pPr>
        <w:ind w:left="284" w:hanging="284"/>
      </w:pPr>
      <w:r>
        <w:rPr>
          <w:u w:val="single"/>
        </w:rPr>
        <w:t xml:space="preserve">b)  </w:t>
      </w:r>
      <w:r w:rsidR="000B3963">
        <w:rPr>
          <w:u w:val="single"/>
        </w:rPr>
        <w:t xml:space="preserve">een </w:t>
      </w:r>
      <w:proofErr w:type="spellStart"/>
      <w:r w:rsidR="006D34D6" w:rsidRPr="009C5DA3">
        <w:rPr>
          <w:u w:val="single"/>
        </w:rPr>
        <w:t>Optiebod</w:t>
      </w:r>
      <w:proofErr w:type="spellEnd"/>
      <w:r w:rsidR="006D34D6" w:rsidRPr="009C5DA3">
        <w:rPr>
          <w:u w:val="single"/>
        </w:rPr>
        <w:t xml:space="preserve"> </w:t>
      </w:r>
      <w:r w:rsidR="006D34D6">
        <w:t xml:space="preserve">exclusief BTW </w:t>
      </w:r>
      <w:r w:rsidR="000B3963">
        <w:t xml:space="preserve">te hebben uitgebracht </w:t>
      </w:r>
      <w:r>
        <w:t>ten bedrage van (bedrag zowel cijfermatig als tekstueel uitgeschreven</w:t>
      </w:r>
      <w:r w:rsidR="002B7745">
        <w:t>)</w:t>
      </w:r>
      <w:r>
        <w:t>:</w:t>
      </w:r>
      <w:r w:rsidR="006D34D6">
        <w:softHyphen/>
      </w:r>
    </w:p>
    <w:p w14:paraId="47AF968A" w14:textId="77777777" w:rsidR="0091349E" w:rsidRDefault="0091349E" w:rsidP="00EF224E">
      <w:pPr>
        <w:ind w:left="284" w:hanging="284"/>
      </w:pPr>
    </w:p>
    <w:p w14:paraId="362F02D3" w14:textId="77777777" w:rsidR="0091349E" w:rsidRDefault="0091349E" w:rsidP="00EF224E">
      <w:pPr>
        <w:ind w:left="284" w:hanging="284"/>
      </w:pPr>
    </w:p>
    <w:p w14:paraId="73A13D21" w14:textId="5CA4CE33" w:rsidR="006D34D6" w:rsidRDefault="006D34D6" w:rsidP="00EF224E">
      <w:pPr>
        <w:ind w:left="284" w:hanging="284"/>
      </w:pPr>
      <w:r>
        <w:softHyphen/>
      </w:r>
      <w:r>
        <w:softHyphen/>
      </w:r>
      <w:r>
        <w:softHyphen/>
      </w:r>
      <w:r w:rsidR="002B7745">
        <w:tab/>
        <w:t>Bedrag:</w:t>
      </w:r>
      <w:r w:rsidR="000B3963">
        <w:t xml:space="preserve"> €</w:t>
      </w:r>
      <w:r>
        <w:t>………………………………………………………………………</w:t>
      </w:r>
      <w:r w:rsidR="002B7745">
        <w:t>…………………………….</w:t>
      </w:r>
    </w:p>
    <w:p w14:paraId="1FC12502" w14:textId="77777777" w:rsidR="006D34D6" w:rsidRDefault="006D34D6" w:rsidP="006D34D6"/>
    <w:p w14:paraId="4C0A20EF" w14:textId="4B466A6A" w:rsidR="006D34D6" w:rsidRPr="00016705" w:rsidRDefault="002B7745" w:rsidP="00EF224E">
      <w:pPr>
        <w:ind w:left="284" w:hanging="284"/>
      </w:pPr>
      <w:r>
        <w:lastRenderedPageBreak/>
        <w:t>c)</w:t>
      </w:r>
      <w:r>
        <w:tab/>
      </w:r>
      <w:r w:rsidR="006D34D6" w:rsidRPr="00016705">
        <w:t>vo</w:t>
      </w:r>
      <w:r w:rsidR="00514F7D">
        <w:t xml:space="preserve">or </w:t>
      </w:r>
      <w:r w:rsidR="0096213E">
        <w:t xml:space="preserve">de </w:t>
      </w:r>
      <w:r w:rsidR="00EF224E">
        <w:t xml:space="preserve">alle </w:t>
      </w:r>
      <w:r w:rsidR="0096213E">
        <w:t xml:space="preserve">bouwbesluitfunctie </w:t>
      </w:r>
      <w:r w:rsidR="00514F7D">
        <w:t>van Kavel E</w:t>
      </w:r>
      <w:r w:rsidR="006D34D6" w:rsidRPr="00016705">
        <w:t xml:space="preserve"> een</w:t>
      </w:r>
      <w:r w:rsidR="00A648F7">
        <w:t xml:space="preserve"> </w:t>
      </w:r>
      <w:r w:rsidR="00A648F7" w:rsidRPr="00A648F7">
        <w:t xml:space="preserve">EPC waarde gemiddeld lager of gelijk aan   </w:t>
      </w:r>
      <w:r w:rsidR="006D34D6" w:rsidRPr="00016705">
        <w:t>_______ (drie getallen achter</w:t>
      </w:r>
      <w:r w:rsidR="006D34D6">
        <w:t xml:space="preserve"> </w:t>
      </w:r>
      <w:r w:rsidR="006D34D6" w:rsidRPr="00016705">
        <w:t xml:space="preserve">de komma) </w:t>
      </w:r>
      <w:r w:rsidR="00D93730" w:rsidRPr="00D93730">
        <w:t xml:space="preserve">te behalen van </w:t>
      </w:r>
      <w:r w:rsidR="006D34D6" w:rsidRPr="00016705">
        <w:t xml:space="preserve">volgens </w:t>
      </w:r>
      <w:r w:rsidR="006D34D6">
        <w:t>b</w:t>
      </w:r>
      <w:r w:rsidR="006D34D6" w:rsidRPr="00016705">
        <w:t>epalingsmethode NEN 7120 en N</w:t>
      </w:r>
      <w:r w:rsidR="00A648F7">
        <w:t>E</w:t>
      </w:r>
      <w:r w:rsidR="006D34D6" w:rsidRPr="00016705">
        <w:t xml:space="preserve">N 7125, overeenkomstig de </w:t>
      </w:r>
      <w:r w:rsidR="006D34D6">
        <w:t>ambities uit de selectiebr</w:t>
      </w:r>
      <w:r w:rsidR="00380923">
        <w:t>ochure</w:t>
      </w:r>
      <w:r w:rsidR="006D34D6">
        <w:t xml:space="preserve">. </w:t>
      </w:r>
    </w:p>
    <w:p w14:paraId="37F31E14" w14:textId="77777777" w:rsidR="006D34D6" w:rsidRPr="002C12C0" w:rsidRDefault="006D34D6" w:rsidP="004463DA"/>
    <w:p w14:paraId="00EEF4B7" w14:textId="77777777" w:rsidR="00D867DB" w:rsidRPr="002C12C0" w:rsidRDefault="00D867DB" w:rsidP="004463DA"/>
    <w:p w14:paraId="0B829D63" w14:textId="5AA8F5F2" w:rsidR="004463DA" w:rsidRPr="002C12C0" w:rsidRDefault="004463DA" w:rsidP="004463DA">
      <w:r w:rsidRPr="002C12C0">
        <w:t>Aldus ondertekend te …………………………….…………………d.d.……………………………………….…</w:t>
      </w:r>
    </w:p>
    <w:p w14:paraId="2278F1AF" w14:textId="77777777" w:rsidR="004463DA" w:rsidRPr="002C12C0" w:rsidRDefault="004463DA" w:rsidP="004463DA"/>
    <w:p w14:paraId="291869BB" w14:textId="72BBE084" w:rsidR="00DB6A28" w:rsidRPr="002C12C0" w:rsidRDefault="00D76D87" w:rsidP="006D34D6"/>
    <w:p w14:paraId="291869BC" w14:textId="77777777" w:rsidR="00AE7DE4" w:rsidRPr="002C12C0" w:rsidRDefault="00D76D87" w:rsidP="00AA0841">
      <w:pPr>
        <w:spacing w:line="260" w:lineRule="atLeast"/>
      </w:pPr>
    </w:p>
    <w:p w14:paraId="291869BD" w14:textId="77777777" w:rsidR="002A2FBB" w:rsidRDefault="00D76D87" w:rsidP="00AA0841">
      <w:pPr>
        <w:spacing w:line="260" w:lineRule="atLeast"/>
      </w:pPr>
    </w:p>
    <w:p w14:paraId="04E76038" w14:textId="77777777" w:rsidR="009A0711" w:rsidRDefault="009A0711" w:rsidP="00AA0841">
      <w:pPr>
        <w:spacing w:line="260" w:lineRule="atLeast"/>
      </w:pPr>
    </w:p>
    <w:p w14:paraId="745F233D" w14:textId="77777777" w:rsidR="009A0711" w:rsidRDefault="009A0711" w:rsidP="00AA0841">
      <w:pPr>
        <w:spacing w:line="260" w:lineRule="atLeast"/>
      </w:pPr>
    </w:p>
    <w:p w14:paraId="00D7D705" w14:textId="2837A6BE" w:rsidR="009A0711" w:rsidRDefault="009A0711" w:rsidP="00AA0841">
      <w:pPr>
        <w:spacing w:line="260" w:lineRule="atLeast"/>
      </w:pPr>
      <w:r>
        <w:t>____________________________ (handtekening)</w:t>
      </w:r>
    </w:p>
    <w:p w14:paraId="0611808A" w14:textId="0CB4888E" w:rsidR="009A0711" w:rsidRPr="002C12C0" w:rsidRDefault="009A0711" w:rsidP="00AA0841">
      <w:pPr>
        <w:spacing w:line="260" w:lineRule="atLeast"/>
      </w:pPr>
      <w:r>
        <w:t xml:space="preserve">Naam: </w:t>
      </w:r>
    </w:p>
    <w:sectPr w:rsidR="009A0711" w:rsidRPr="002C12C0" w:rsidSect="00B560F8">
      <w:headerReference w:type="default" r:id="rId8"/>
      <w:headerReference w:type="first" r:id="rId9"/>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4FECCE" w14:textId="77777777" w:rsidR="00484F0B" w:rsidRDefault="00484F0B">
      <w:pPr>
        <w:spacing w:line="240" w:lineRule="auto"/>
      </w:pPr>
      <w:r>
        <w:separator/>
      </w:r>
    </w:p>
  </w:endnote>
  <w:endnote w:type="continuationSeparator" w:id="0">
    <w:p w14:paraId="66AFD965" w14:textId="77777777" w:rsidR="00484F0B" w:rsidRDefault="00484F0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7D2BC3" w14:textId="77777777" w:rsidR="00484F0B" w:rsidRDefault="00484F0B">
      <w:pPr>
        <w:spacing w:line="240" w:lineRule="auto"/>
      </w:pPr>
      <w:r>
        <w:separator/>
      </w:r>
    </w:p>
  </w:footnote>
  <w:footnote w:type="continuationSeparator" w:id="0">
    <w:p w14:paraId="464D297E" w14:textId="77777777" w:rsidR="00484F0B" w:rsidRDefault="00484F0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17709E" w:rsidRPr="00635DBC" w:rsidRDefault="00D76D87" w:rsidP="00C40CED">
          <w:pPr>
            <w:pStyle w:val="Koptekst"/>
            <w:rPr>
              <w:rFonts w:cs="Arial"/>
              <w:szCs w:val="17"/>
            </w:rPr>
          </w:pPr>
        </w:p>
      </w:tc>
      <w:tc>
        <w:tcPr>
          <w:tcW w:w="6498" w:type="dxa"/>
        </w:tcPr>
        <w:p w14:paraId="291869C8" w14:textId="77777777" w:rsidR="0017709E" w:rsidRPr="00542A36" w:rsidRDefault="00D76D87" w:rsidP="00C40CED">
          <w:pPr>
            <w:pStyle w:val="Koptekst"/>
            <w:rPr>
              <w:rFonts w:cs="Arial"/>
              <w:sz w:val="17"/>
              <w:szCs w:val="17"/>
            </w:rPr>
          </w:pPr>
        </w:p>
      </w:tc>
      <w:tc>
        <w:tcPr>
          <w:tcW w:w="2063" w:type="dxa"/>
        </w:tcPr>
        <w:p w14:paraId="291869C9" w14:textId="77777777" w:rsidR="0017709E" w:rsidRPr="00542A36" w:rsidRDefault="00D76D87" w:rsidP="00C40CED">
          <w:pPr>
            <w:pStyle w:val="Koptekst"/>
            <w:rPr>
              <w:rFonts w:cs="Arial"/>
              <w:noProof/>
              <w:sz w:val="17"/>
              <w:szCs w:val="17"/>
            </w:rPr>
          </w:pPr>
        </w:p>
      </w:tc>
    </w:tr>
  </w:tbl>
  <w:p w14:paraId="291869CB" w14:textId="77777777" w:rsidR="0017709E" w:rsidRDefault="00D76D87">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1869CE" w14:textId="77777777" w:rsidR="001266E9" w:rsidRDefault="004463DA">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D451E4" w:rsidRDefault="00D76D87">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num>
  <w:num w:numId="4">
    <w:abstractNumId w:val="2"/>
  </w:num>
  <w:num w:numId="5">
    <w:abstractNumId w:val="0"/>
  </w:num>
  <w:num w:numId="6">
    <w:abstractNumId w:val="0"/>
  </w:num>
  <w:num w:numId="7">
    <w:abstractNumId w:val="2"/>
  </w:num>
  <w:num w:numId="8">
    <w:abstractNumId w:val="0"/>
  </w:num>
  <w:num w:numId="9">
    <w:abstractNumId w:val="2"/>
  </w:num>
  <w:num w:numId="10">
    <w:abstractNumId w:val="0"/>
  </w:num>
  <w:num w:numId="11">
    <w:abstractNumId w:val="2"/>
  </w:num>
  <w:num w:numId="12">
    <w:abstractNumId w:val="0"/>
  </w:num>
  <w:num w:numId="13">
    <w:abstractNumId w:val="2"/>
  </w:num>
  <w:num w:numId="14">
    <w:abstractNumId w:val="0"/>
  </w:num>
  <w:num w:numId="15">
    <w:abstractNumId w:val="0"/>
  </w:num>
  <w:num w:numId="16">
    <w:abstractNumId w:val="2"/>
  </w:num>
  <w:num w:numId="17">
    <w:abstractNumId w:val="0"/>
  </w:num>
  <w:num w:numId="18">
    <w:abstractNumId w:val="2"/>
  </w:num>
  <w:num w:numId="19">
    <w:abstractNumId w:val="0"/>
  </w:num>
  <w:num w:numId="20">
    <w:abstractNumId w:val="2"/>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trackRevisions/>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5D8E"/>
    <w:rsid w:val="00026536"/>
    <w:rsid w:val="000B3963"/>
    <w:rsid w:val="00166CE7"/>
    <w:rsid w:val="00254202"/>
    <w:rsid w:val="002B7745"/>
    <w:rsid w:val="002C12C0"/>
    <w:rsid w:val="00380923"/>
    <w:rsid w:val="003B1BA7"/>
    <w:rsid w:val="003B1C24"/>
    <w:rsid w:val="00405380"/>
    <w:rsid w:val="00407EB3"/>
    <w:rsid w:val="004463DA"/>
    <w:rsid w:val="00484F0B"/>
    <w:rsid w:val="00514F7D"/>
    <w:rsid w:val="00575D8E"/>
    <w:rsid w:val="006D34D6"/>
    <w:rsid w:val="00791691"/>
    <w:rsid w:val="007A148E"/>
    <w:rsid w:val="0085599C"/>
    <w:rsid w:val="0091349E"/>
    <w:rsid w:val="0096213E"/>
    <w:rsid w:val="0099683A"/>
    <w:rsid w:val="009A0711"/>
    <w:rsid w:val="00A26A6D"/>
    <w:rsid w:val="00A648F7"/>
    <w:rsid w:val="00CF4473"/>
    <w:rsid w:val="00D76D87"/>
    <w:rsid w:val="00D867DB"/>
    <w:rsid w:val="00D93730"/>
    <w:rsid w:val="00D974AB"/>
    <w:rsid w:val="00DB5F71"/>
    <w:rsid w:val="00EF224E"/>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9186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 w:type="paragraph" w:styleId="Ballontekst">
    <w:name w:val="Balloon Text"/>
    <w:basedOn w:val="Standaard"/>
    <w:link w:val="BallontekstChar"/>
    <w:uiPriority w:val="99"/>
    <w:semiHidden/>
    <w:unhideWhenUsed/>
    <w:rsid w:val="0025420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54202"/>
    <w:rPr>
      <w:rFonts w:ascii="Tahoma" w:hAnsi="Tahoma" w:cs="Tahoma"/>
      <w:sz w:val="16"/>
      <w:szCs w:val="16"/>
    </w:rPr>
  </w:style>
  <w:style w:type="paragraph" w:styleId="Lijstalinea">
    <w:name w:val="List Paragraph"/>
    <w:basedOn w:val="Standaard"/>
    <w:uiPriority w:val="34"/>
    <w:rsid w:val="0091349E"/>
    <w:pPr>
      <w:ind w:left="720"/>
      <w:contextualSpacing/>
    </w:pPr>
  </w:style>
  <w:style w:type="character" w:styleId="Verwijzingopmerking">
    <w:name w:val="annotation reference"/>
    <w:basedOn w:val="Standaardalinea-lettertype"/>
    <w:uiPriority w:val="99"/>
    <w:semiHidden/>
    <w:unhideWhenUsed/>
    <w:rsid w:val="000B3963"/>
    <w:rPr>
      <w:sz w:val="16"/>
      <w:szCs w:val="16"/>
    </w:rPr>
  </w:style>
  <w:style w:type="paragraph" w:styleId="Tekstopmerking">
    <w:name w:val="annotation text"/>
    <w:basedOn w:val="Standaard"/>
    <w:link w:val="TekstopmerkingChar"/>
    <w:uiPriority w:val="99"/>
    <w:semiHidden/>
    <w:unhideWhenUsed/>
    <w:rsid w:val="000B396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B3963"/>
    <w:rPr>
      <w:sz w:val="20"/>
      <w:szCs w:val="20"/>
    </w:rPr>
  </w:style>
  <w:style w:type="paragraph" w:styleId="Onderwerpvanopmerking">
    <w:name w:val="annotation subject"/>
    <w:basedOn w:val="Tekstopmerking"/>
    <w:next w:val="Tekstopmerking"/>
    <w:link w:val="OnderwerpvanopmerkingChar"/>
    <w:uiPriority w:val="99"/>
    <w:semiHidden/>
    <w:unhideWhenUsed/>
    <w:rsid w:val="000B3963"/>
    <w:rPr>
      <w:b/>
      <w:bCs/>
    </w:rPr>
  </w:style>
  <w:style w:type="character" w:customStyle="1" w:styleId="OnderwerpvanopmerkingChar">
    <w:name w:val="Onderwerp van opmerking Char"/>
    <w:basedOn w:val="TekstopmerkingChar"/>
    <w:link w:val="Onderwerpvanopmerking"/>
    <w:uiPriority w:val="99"/>
    <w:semiHidden/>
    <w:rsid w:val="000B396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 w:type="paragraph" w:styleId="Ballontekst">
    <w:name w:val="Balloon Text"/>
    <w:basedOn w:val="Standaard"/>
    <w:link w:val="BallontekstChar"/>
    <w:uiPriority w:val="99"/>
    <w:semiHidden/>
    <w:unhideWhenUsed/>
    <w:rsid w:val="00254202"/>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54202"/>
    <w:rPr>
      <w:rFonts w:ascii="Tahoma" w:hAnsi="Tahoma" w:cs="Tahoma"/>
      <w:sz w:val="16"/>
      <w:szCs w:val="16"/>
    </w:rPr>
  </w:style>
  <w:style w:type="paragraph" w:styleId="Lijstalinea">
    <w:name w:val="List Paragraph"/>
    <w:basedOn w:val="Standaard"/>
    <w:uiPriority w:val="34"/>
    <w:rsid w:val="0091349E"/>
    <w:pPr>
      <w:ind w:left="720"/>
      <w:contextualSpacing/>
    </w:pPr>
  </w:style>
  <w:style w:type="character" w:styleId="Verwijzingopmerking">
    <w:name w:val="annotation reference"/>
    <w:basedOn w:val="Standaardalinea-lettertype"/>
    <w:uiPriority w:val="99"/>
    <w:semiHidden/>
    <w:unhideWhenUsed/>
    <w:rsid w:val="000B3963"/>
    <w:rPr>
      <w:sz w:val="16"/>
      <w:szCs w:val="16"/>
    </w:rPr>
  </w:style>
  <w:style w:type="paragraph" w:styleId="Tekstopmerking">
    <w:name w:val="annotation text"/>
    <w:basedOn w:val="Standaard"/>
    <w:link w:val="TekstopmerkingChar"/>
    <w:uiPriority w:val="99"/>
    <w:semiHidden/>
    <w:unhideWhenUsed/>
    <w:rsid w:val="000B3963"/>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B3963"/>
    <w:rPr>
      <w:sz w:val="20"/>
      <w:szCs w:val="20"/>
    </w:rPr>
  </w:style>
  <w:style w:type="paragraph" w:styleId="Onderwerpvanopmerking">
    <w:name w:val="annotation subject"/>
    <w:basedOn w:val="Tekstopmerking"/>
    <w:next w:val="Tekstopmerking"/>
    <w:link w:val="OnderwerpvanopmerkingChar"/>
    <w:uiPriority w:val="99"/>
    <w:semiHidden/>
    <w:unhideWhenUsed/>
    <w:rsid w:val="000B3963"/>
    <w:rPr>
      <w:b/>
      <w:bCs/>
    </w:rPr>
  </w:style>
  <w:style w:type="character" w:customStyle="1" w:styleId="OnderwerpvanopmerkingChar">
    <w:name w:val="Onderwerp van opmerking Char"/>
    <w:basedOn w:val="TekstopmerkingChar"/>
    <w:link w:val="Onderwerpvanopmerking"/>
    <w:uiPriority w:val="99"/>
    <w:semiHidden/>
    <w:rsid w:val="000B396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7160F353.dotm</Template>
  <TotalTime>1</TotalTime>
  <Pages>2</Pages>
  <Words>375</Words>
  <Characters>2065</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2436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Duuren, Ingrid van</cp:lastModifiedBy>
  <cp:revision>2</cp:revision>
  <dcterms:created xsi:type="dcterms:W3CDTF">2017-10-09T07:18:00Z</dcterms:created>
  <dcterms:modified xsi:type="dcterms:W3CDTF">2017-10-09T07:18:00Z</dcterms:modified>
</cp:coreProperties>
</file>