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1E" w:rsidRPr="00C43BA2" w:rsidRDefault="00753557" w:rsidP="009D761E">
      <w:pPr>
        <w:rPr>
          <w:b/>
        </w:rPr>
      </w:pPr>
      <w:bookmarkStart w:id="0" w:name="_GoBack"/>
      <w:bookmarkEnd w:id="0"/>
      <w:r>
        <w:rPr>
          <w:noProof/>
          <w:lang w:eastAsia="nl-N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9pt;margin-top:.65pt;width:453.6pt;height:0;z-index:251655168" o:connectortype="straight" strokeweight="2.25pt"/>
        </w:pict>
      </w:r>
      <w:r w:rsidR="009D761E"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753557" w:rsidP="00D33CC8">
      <w:pPr>
        <w:tabs>
          <w:tab w:val="left" w:pos="3402"/>
        </w:tabs>
      </w:pPr>
      <w:r>
        <w:rPr>
          <w:noProof/>
          <w:lang w:eastAsia="nl-NL"/>
        </w:rPr>
        <w:pict>
          <v:shape id="_x0000_s1037" type="#_x0000_t32" style="position:absolute;margin-left:-6.4pt;margin-top:5pt;width:453.6pt;height:0;z-index:251661312" o:connectortype="straight" strokecolor="#7f7f7f [1612]" strokeweight="1pt"/>
        </w:pic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263A80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263A80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753557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29" type="#_x0000_t32" style="position:absolute;margin-left:-1.9pt;margin-top:4.7pt;width:453.6pt;height:0;z-index:251656192" o:connectortype="straight" strokeweight="2.25pt"/>
        </w:pict>
      </w:r>
    </w:p>
    <w:p w:rsidR="002B71F2" w:rsidRDefault="002B71F2" w:rsidP="00787C68">
      <w:pPr>
        <w:tabs>
          <w:tab w:val="left" w:pos="3402"/>
        </w:tabs>
      </w:pP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753557">
        <w:fldChar w:fldCharType="begin"/>
      </w:r>
      <w:r w:rsidR="00753557">
        <w:instrText xml:space="preserve"> MERGEFIELD ComponentID </w:instrText>
      </w:r>
      <w:r w:rsidR="00753557">
        <w:fldChar w:fldCharType="separate"/>
      </w:r>
      <w:r w:rsidR="00370556">
        <w:rPr>
          <w:noProof/>
        </w:rPr>
        <w:t>«ComponentID»</w:t>
      </w:r>
      <w:r w:rsidR="00753557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753557">
        <w:fldChar w:fldCharType="begin"/>
      </w:r>
      <w:r w:rsidR="00753557">
        <w:instrText xml:space="preserve"> MERGEFIELD ComponentSoort </w:instrText>
      </w:r>
      <w:r w:rsidR="00753557">
        <w:fldChar w:fldCharType="separate"/>
      </w:r>
      <w:r w:rsidR="00370556">
        <w:rPr>
          <w:noProof/>
        </w:rPr>
        <w:t>«ComponentSoort»</w:t>
      </w:r>
      <w:r w:rsidR="00753557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753557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30" type="#_x0000_t32" style="position:absolute;margin-left:-6.4pt;margin-top:4pt;width:453.6pt;height:0;z-index:251657216" o:connectortype="straight" strokecolor="#7f7f7f [1612]" strokeweight="1pt"/>
        </w:pict>
      </w:r>
    </w:p>
    <w:p w:rsidR="00BE08CC" w:rsidRDefault="00BE08CC" w:rsidP="00BE08CC">
      <w:pPr>
        <w:tabs>
          <w:tab w:val="left" w:pos="3402"/>
        </w:tabs>
        <w:rPr>
          <w:b/>
        </w:rPr>
      </w:pPr>
    </w:p>
    <w:p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263A80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263A80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263A80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263A80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263A80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263A80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263A80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263A80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263A80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753557" w:rsidP="00787C68">
      <w:pPr>
        <w:tabs>
          <w:tab w:val="left" w:pos="3402"/>
        </w:tabs>
        <w:rPr>
          <w:b/>
        </w:rPr>
      </w:pPr>
      <w:r>
        <w:rPr>
          <w:noProof/>
          <w:lang w:eastAsia="nl-NL"/>
        </w:rPr>
        <w:pict>
          <v:shape id="_x0000_s1031" type="#_x0000_t32" style="position:absolute;margin-left:-1.9pt;margin-top:5.25pt;width:453.6pt;height:0;z-index:251658240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263A80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263A80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Gebouw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«Gebouw»</w:t>
      </w:r>
      <w:r w:rsidR="00263A80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Gebouwnaam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«Gebouwnaam»</w:t>
      </w:r>
      <w:r w:rsidR="00263A80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Bouwlaag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Bouwlaag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«Bouwlaag»</w:t>
      </w:r>
      <w:r w:rsidR="00263A80">
        <w:rPr>
          <w:sz w:val="20"/>
          <w:szCs w:val="18"/>
        </w:rPr>
        <w:fldChar w:fldCharType="end"/>
      </w:r>
    </w:p>
    <w:p w:rsidR="009D761E" w:rsidRPr="00204CBD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Ruimte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Ruimte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«Ruimte»</w:t>
      </w:r>
      <w:r w:rsidR="00263A80">
        <w:rPr>
          <w:sz w:val="20"/>
          <w:szCs w:val="18"/>
        </w:rPr>
        <w:fldChar w:fldCharType="end"/>
      </w:r>
    </w:p>
    <w:p w:rsidR="002E7D11" w:rsidRDefault="002E7D11" w:rsidP="00787C68">
      <w:pPr>
        <w:tabs>
          <w:tab w:val="left" w:pos="3402"/>
        </w:tabs>
      </w:pPr>
    </w:p>
    <w:p w:rsidR="002B71F2" w:rsidRDefault="00753557" w:rsidP="00787C68">
      <w:pPr>
        <w:tabs>
          <w:tab w:val="left" w:pos="3402"/>
        </w:tabs>
      </w:pPr>
      <w:r>
        <w:rPr>
          <w:noProof/>
          <w:lang w:eastAsia="nl-NL"/>
        </w:rPr>
        <w:pict>
          <v:shape id="_x0000_s1035" type="#_x0000_t32" style="position:absolute;margin-left:-6.4pt;margin-top:111.75pt;width:453.6pt;height:0;z-index:251660288" o:connectortype="straight" strokeweight="1.5pt"/>
        </w:pict>
      </w:r>
      <w:r>
        <w:rPr>
          <w:noProof/>
          <w:lang w:eastAsia="nl-NL"/>
        </w:rPr>
        <w:pict>
          <v:shape id="_x0000_s1033" type="#_x0000_t32" style="position:absolute;margin-left:-1.9pt;margin-top:5.9pt;width:453.6pt;height:0;z-index:251659264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o:connectortype="straight" strokecolor="#7f7f7f [1612]" strokeweight="1pt"/>
        </w:pict>
      </w:r>
    </w:p>
    <w:p w:rsidR="00DF7B8C" w:rsidRDefault="00DF7B8C" w:rsidP="00787C68">
      <w:pPr>
        <w:tabs>
          <w:tab w:val="left" w:pos="3402"/>
        </w:tabs>
      </w:pP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263A80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263A80">
        <w:rPr>
          <w:sz w:val="20"/>
          <w:szCs w:val="18"/>
        </w:rPr>
        <w:fldChar w:fldCharType="end"/>
      </w:r>
    </w:p>
    <w:p w:rsidR="002B71F2" w:rsidRPr="0054514B" w:rsidRDefault="002B71F2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263A80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263A80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263A80">
        <w:rPr>
          <w:sz w:val="20"/>
          <w:szCs w:val="18"/>
        </w:rPr>
        <w:fldChar w:fldCharType="end"/>
      </w:r>
    </w:p>
    <w:sectPr w:rsidR="002B71F2" w:rsidRPr="0054514B" w:rsidSect="00D776A6">
      <w:head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556" w:rsidRDefault="00370556" w:rsidP="009D761E">
      <w:r>
        <w:separator/>
      </w:r>
    </w:p>
  </w:endnote>
  <w:endnote w:type="continuationSeparator" w:id="0">
    <w:p w:rsidR="00370556" w:rsidRDefault="00370556" w:rsidP="009D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556" w:rsidRDefault="00370556" w:rsidP="009D761E">
      <w:r>
        <w:separator/>
      </w:r>
    </w:p>
  </w:footnote>
  <w:footnote w:type="continuationSeparator" w:id="0">
    <w:p w:rsidR="00370556" w:rsidRDefault="00370556" w:rsidP="009D76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C9D" w:rsidRPr="009D761E" w:rsidRDefault="00BD7C9D" w:rsidP="009D761E">
    <w:pPr>
      <w:rPr>
        <w:b/>
        <w:sz w:val="36"/>
      </w:rPr>
    </w:pPr>
    <w:r w:rsidRPr="009D761E">
      <w:rPr>
        <w:b/>
        <w:sz w:val="36"/>
      </w:rPr>
      <w:t>Keuringsdocument</w:t>
    </w:r>
    <w:r w:rsidR="00C402EA"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 w:rsidR="00753557">
      <w:rPr>
        <w:noProof/>
        <w:sz w:val="20"/>
        <w:lang w:eastAsia="nl-NL"/>
      </w:rPr>
      <w:pict w14:anchorId="0B94F3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6.45pt;height:91.1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samenvoegen\KP gasdetectie.xlsx&quot;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oNotTrackMoves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8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91096"/>
    <w:rsid w:val="00391D4B"/>
    <w:rsid w:val="0039328D"/>
    <w:rsid w:val="00395939"/>
    <w:rsid w:val="003964EE"/>
    <w:rsid w:val="003A3C59"/>
    <w:rsid w:val="003A4BC3"/>
    <w:rsid w:val="003A5E7E"/>
    <w:rsid w:val="003A7CC4"/>
    <w:rsid w:val="003B14CD"/>
    <w:rsid w:val="003B21B1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557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00C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rokecolor="none [1612]">
      <v:stroke color="none [1612]" weight="1.5pt"/>
    </o:shapedefaults>
    <o:shapelayout v:ext="edit">
      <o:idmap v:ext="edit" data="1"/>
      <o:rules v:ext="edit">
        <o:r id="V:Rule8" type="connector" idref="#_x0000_s1030"/>
        <o:r id="V:Rule9" type="connector" idref="#_x0000_s1033"/>
        <o:r id="V:Rule10" type="connector" idref="#_x0000_s1028"/>
        <o:r id="V:Rule11" type="connector" idref="#_x0000_s1037"/>
        <o:r id="V:Rule12" type="connector" idref="#_x0000_s1031"/>
        <o:r id="V:Rule13" type="connector" idref="#_x0000_s1035"/>
        <o:r id="V:Rule14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FB6F0-9A45-4D66-A28A-D926729B3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0</TotalTime>
  <Pages>1</Pages>
  <Words>234</Words>
  <Characters>1288</Characters>
  <Application>Microsoft Office Word</Application>
  <DocSecurity>4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Gomez, RA, CDC/V&amp;B/STAF/AFD VERWER/SIE AANBES</cp:lastModifiedBy>
  <cp:revision>2</cp:revision>
  <dcterms:created xsi:type="dcterms:W3CDTF">2017-04-18T20:26:00Z</dcterms:created>
  <dcterms:modified xsi:type="dcterms:W3CDTF">2017-04-18T20:26:00Z</dcterms:modified>
</cp:coreProperties>
</file>