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A15F9" w14:textId="77777777" w:rsidR="002E1227" w:rsidRPr="006D2C9C" w:rsidRDefault="00670D4C" w:rsidP="0052040E">
      <w:pPr>
        <w:pStyle w:val="SchipholStyleStatusZwart"/>
        <w:ind w:left="57"/>
        <w:rPr>
          <w:lang w:val="en-US"/>
        </w:rPr>
      </w:pPr>
      <w:r w:rsidRPr="006D2C9C">
        <w:rPr>
          <w:noProof/>
          <w:lang w:eastAsia="nl-NL"/>
        </w:rPr>
        <w:drawing>
          <wp:anchor distT="0" distB="0" distL="114300" distR="114300" simplePos="0" relativeHeight="251668480" behindDoc="1" locked="0" layoutInCell="1" allowOverlap="1" wp14:anchorId="15EA1693" wp14:editId="15EA1694">
            <wp:simplePos x="0" y="0"/>
            <wp:positionH relativeFrom="page">
              <wp:align>left</wp:align>
            </wp:positionH>
            <wp:positionV relativeFrom="paragraph">
              <wp:posOffset>-701040</wp:posOffset>
            </wp:positionV>
            <wp:extent cx="7579875" cy="10718800"/>
            <wp:effectExtent l="0" t="0" r="2540" b="6350"/>
            <wp:wrapNone/>
            <wp:docPr id="7" name="Afbeelding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9875" cy="10718800"/>
                    </a:xfrm>
                    <a:prstGeom prst="rect">
                      <a:avLst/>
                    </a:prstGeom>
                  </pic:spPr>
                </pic:pic>
              </a:graphicData>
            </a:graphic>
            <wp14:sizeRelH relativeFrom="margin">
              <wp14:pctWidth>0</wp14:pctWidth>
            </wp14:sizeRelH>
            <wp14:sizeRelV relativeFrom="margin">
              <wp14:pctHeight>0</wp14:pctHeight>
            </wp14:sizeRelV>
          </wp:anchor>
        </w:drawing>
      </w:r>
      <w:r w:rsidR="00B864E2" w:rsidRPr="006D2C9C">
        <w:rPr>
          <w:noProof/>
          <w:lang w:eastAsia="nl-NL"/>
        </w:rPr>
        <w:drawing>
          <wp:anchor distT="0" distB="0" distL="114300" distR="114300" simplePos="0" relativeHeight="251667456" behindDoc="0" locked="0" layoutInCell="1" allowOverlap="1" wp14:anchorId="15EA1695" wp14:editId="15EA1696">
            <wp:simplePos x="0" y="0"/>
            <wp:positionH relativeFrom="column">
              <wp:posOffset>184927288</wp:posOffset>
            </wp:positionH>
            <wp:positionV relativeFrom="paragraph">
              <wp:posOffset>-711200</wp:posOffset>
            </wp:positionV>
            <wp:extent cx="7556500" cy="10693400"/>
            <wp:effectExtent l="0" t="0" r="6350" b="0"/>
            <wp:wrapNone/>
            <wp:docPr id="4" name="Afbeelding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margin">
              <wp14:pctWidth>0</wp14:pctWidth>
            </wp14:sizeRelH>
            <wp14:sizeRelV relativeFrom="margin">
              <wp14:pctHeight>0</wp14:pctHeight>
            </wp14:sizeRelV>
          </wp:anchor>
        </w:drawing>
      </w:r>
      <w:r w:rsidR="00D64F92" w:rsidRPr="006D2C9C">
        <w:rPr>
          <w:lang w:val="en-US"/>
        </w:rPr>
        <w:t xml:space="preserve"> </w:t>
      </w:r>
    </w:p>
    <w:p w14:paraId="15EA15FA" w14:textId="50D11562" w:rsidR="00A02CBB" w:rsidRPr="006D2C9C" w:rsidRDefault="00A64BA7" w:rsidP="0052040E">
      <w:pPr>
        <w:ind w:left="57"/>
        <w:rPr>
          <w:rFonts w:ascii="Schiphol Frutiger" w:hAnsi="Schiphol Frutiger"/>
        </w:rPr>
      </w:pPr>
      <w:sdt>
        <w:sdtPr>
          <w:rPr>
            <w:rStyle w:val="SchipholStyleProjectnaam"/>
          </w:rPr>
          <w:alias w:val="Projectnaam"/>
          <w:tag w:val="Projectnaam"/>
          <w:id w:val="-629015570"/>
          <w:placeholder>
            <w:docPart w:val="A94640FDB2D44A5EA009E5A4F9D1B436"/>
          </w:placeholder>
          <w15:color w:val="000000"/>
          <w:dropDownList>
            <w:listItem w:displayText="Choose a project name" w:value="Choose a project name"/>
            <w:listItem w:displayText="Baggage System" w:value="Baggage System"/>
            <w:listItem w:displayText="Bus Station" w:value="Bus Station"/>
            <w:listItem w:displayText="Capital Programme" w:value="Capital Programme"/>
            <w:listItem w:displayText="Integrated Systems" w:value="Integrated Systems"/>
            <w:listItem w:displayText="Landside Infrastructure" w:value="Landside Infrastructure"/>
            <w:listItem w:displayText="Parking Central projects" w:value="Parking Central projects"/>
            <w:listItem w:displayText="Pier Airside" w:value="Pier Airside"/>
            <w:listItem w:displayText="Plaza &amp; Jan Dellaert area" w:value="Plaza &amp; Jan Dellaert area"/>
            <w:listItem w:displayText="Railway Station" w:value="Railway Station"/>
            <w:listItem w:displayText="Terminal Corridor" w:value="Terminal Corridor"/>
            <w:listItem w:displayText="The Catalyst" w:value="The Catalyst"/>
            <w:listItem w:displayText="Upgrade Piers D-G" w:value="Upgrade Piers D-G"/>
          </w:dropDownList>
        </w:sdtPr>
        <w:sdtEndPr>
          <w:rPr>
            <w:rStyle w:val="Standaardalinea-lettertype"/>
            <w:rFonts w:asciiTheme="minorHAnsi" w:hAnsiTheme="minorHAnsi"/>
            <w:b w:val="0"/>
            <w:color w:val="auto"/>
            <w:sz w:val="22"/>
          </w:rPr>
        </w:sdtEndPr>
        <w:sdtContent>
          <w:r w:rsidR="00C90E12" w:rsidRPr="006D2C9C">
            <w:rPr>
              <w:rStyle w:val="SchipholStyleProjectnaam"/>
            </w:rPr>
            <w:t>Capital Programme</w:t>
          </w:r>
        </w:sdtContent>
      </w:sdt>
    </w:p>
    <w:p w14:paraId="15EA15FB" w14:textId="77777777" w:rsidR="009E169C" w:rsidRPr="006D2C9C" w:rsidRDefault="009E169C" w:rsidP="00CA7E6F">
      <w:pPr>
        <w:pStyle w:val="Geenafstand"/>
        <w:spacing w:after="0"/>
        <w:rPr>
          <w:sz w:val="24"/>
          <w:lang w:val="en-US"/>
        </w:rPr>
      </w:pPr>
    </w:p>
    <w:sdt>
      <w:sdtPr>
        <w:rPr>
          <w:rStyle w:val="SchipholStyleCoverzinChar"/>
        </w:rPr>
        <w:alias w:val="coverzin1"/>
        <w:tag w:val="coverzin1"/>
        <w:id w:val="-1613045845"/>
        <w:placeholder>
          <w:docPart w:val="C731FA59E3BE47379A2569A8423582BF"/>
        </w:placeholder>
      </w:sdtPr>
      <w:sdtEndPr>
        <w:rPr>
          <w:rStyle w:val="SchipholStyleCoverzinChar"/>
        </w:rPr>
      </w:sdtEndPr>
      <w:sdtContent>
        <w:p w14:paraId="15EA15FC" w14:textId="77777777" w:rsidR="00A02CBB" w:rsidRPr="006D2C9C" w:rsidRDefault="001207AE" w:rsidP="00013539">
          <w:pPr>
            <w:spacing w:after="0"/>
            <w:rPr>
              <w:rFonts w:ascii="Schiphol Frutiger" w:hAnsi="Schiphol Frutiger"/>
              <w:color w:val="000000" w:themeColor="text1"/>
              <w:sz w:val="72"/>
            </w:rPr>
          </w:pPr>
          <w:r w:rsidRPr="006D2C9C">
            <w:rPr>
              <w:rStyle w:val="SchipholStyleCoverzinChar"/>
              <w:color w:val="000000"/>
            </w:rPr>
            <w:t>Now</w:t>
          </w:r>
        </w:p>
      </w:sdtContent>
    </w:sdt>
    <w:sdt>
      <w:sdtPr>
        <w:rPr>
          <w:rStyle w:val="SchipholStyleCoverzinChar"/>
          <w:lang w:val="en-US"/>
        </w:rPr>
        <w:alias w:val="coverzin2"/>
        <w:tag w:val="coverzin2"/>
        <w:id w:val="371274131"/>
        <w:placeholder>
          <w:docPart w:val="0C0295ABC3FE43EDB1CB9D90C8BAEF8D"/>
        </w:placeholder>
      </w:sdtPr>
      <w:sdtEndPr>
        <w:rPr>
          <w:rStyle w:val="SchipholStyleCoverzinChar"/>
        </w:rPr>
      </w:sdtEndPr>
      <w:sdtContent>
        <w:p w14:paraId="15EA15FD" w14:textId="4F38CAC0" w:rsidR="00FA6F24" w:rsidRPr="006D2C9C" w:rsidRDefault="00DB16CD" w:rsidP="00267F50">
          <w:pPr>
            <w:pStyle w:val="SchipholStyleCoverzinBold"/>
            <w:rPr>
              <w:rStyle w:val="SchipholStyleCoverzinChar"/>
              <w:lang w:val="en-US"/>
            </w:rPr>
          </w:pPr>
          <w:r>
            <w:rPr>
              <w:rStyle w:val="SchipholStyleCoverzinChar"/>
              <w:lang w:val="en-US"/>
            </w:rPr>
            <w:t>t</w:t>
          </w:r>
          <w:r>
            <w:rPr>
              <w:rStyle w:val="SchipholStyleCoverzinChar"/>
              <w:color w:val="000000"/>
              <w:lang w:val="en-US"/>
            </w:rPr>
            <w:t>he drawing board</w:t>
          </w:r>
        </w:p>
      </w:sdtContent>
    </w:sdt>
    <w:p w14:paraId="15EA15FE" w14:textId="77777777" w:rsidR="00745209" w:rsidRPr="006D2C9C" w:rsidRDefault="00745209" w:rsidP="00267F50">
      <w:pPr>
        <w:pStyle w:val="SchipholTussenstukje"/>
        <w:rPr>
          <w:szCs w:val="26"/>
          <w:lang w:val="en-US"/>
        </w:rPr>
      </w:pPr>
    </w:p>
    <w:sdt>
      <w:sdtPr>
        <w:rPr>
          <w:rStyle w:val="SchipholStyleCoverzinChar"/>
        </w:rPr>
        <w:alias w:val="coverzin3"/>
        <w:tag w:val="coverzin3"/>
        <w:id w:val="-468439799"/>
        <w:placeholder>
          <w:docPart w:val="27C46ABFC9C447E3BF592C56426803A5"/>
        </w:placeholder>
      </w:sdtPr>
      <w:sdtEndPr>
        <w:rPr>
          <w:rStyle w:val="SchipholStyleCoverzinChar"/>
        </w:rPr>
      </w:sdtEndPr>
      <w:sdtContent>
        <w:p w14:paraId="15EA15FF" w14:textId="77777777" w:rsidR="00FA6F24" w:rsidRPr="006D2C9C" w:rsidRDefault="001207AE" w:rsidP="00267F50">
          <w:pPr>
            <w:spacing w:after="0"/>
            <w:rPr>
              <w:rStyle w:val="SchipholStyleCoverzinChar"/>
            </w:rPr>
          </w:pPr>
          <w:r w:rsidRPr="006D2C9C">
            <w:rPr>
              <w:rStyle w:val="SchipholStyleCoverzinChar"/>
              <w:color w:val="000000"/>
            </w:rPr>
            <w:t>Then</w:t>
          </w:r>
        </w:p>
      </w:sdtContent>
    </w:sdt>
    <w:sdt>
      <w:sdtPr>
        <w:rPr>
          <w:rStyle w:val="SchipholStyleCoverzinChar"/>
          <w:lang w:val="en-US"/>
        </w:rPr>
        <w:alias w:val="coverzin4"/>
        <w:tag w:val="coverzin4"/>
        <w:id w:val="-514393124"/>
        <w:placeholder>
          <w:docPart w:val="E147F7C2115748AA98CB9C10F97BC8F9"/>
        </w:placeholder>
      </w:sdtPr>
      <w:sdtEndPr>
        <w:rPr>
          <w:rStyle w:val="SchipholStyleCoverzinChar"/>
        </w:rPr>
      </w:sdtEndPr>
      <w:sdtContent>
        <w:p w14:paraId="15EA1600" w14:textId="62DF85B2" w:rsidR="00FA6F24" w:rsidRPr="006D2C9C" w:rsidRDefault="00DB16CD" w:rsidP="00267F50">
          <w:pPr>
            <w:pStyle w:val="SchipholStyleCoverzinBold"/>
            <w:rPr>
              <w:rStyle w:val="SchipholStyleCoverzinChar"/>
              <w:lang w:val="en-US"/>
            </w:rPr>
          </w:pPr>
          <w:r>
            <w:rPr>
              <w:rStyle w:val="SchipholStyleCoverzinChar"/>
              <w:lang w:val="en-US"/>
            </w:rPr>
            <w:t>a</w:t>
          </w:r>
          <w:r>
            <w:rPr>
              <w:rStyle w:val="SchipholStyleCoverzinChar"/>
              <w:color w:val="000000"/>
              <w:lang w:val="en-US"/>
            </w:rPr>
            <w:t>ll aboard</w:t>
          </w:r>
        </w:p>
      </w:sdtContent>
    </w:sdt>
    <w:p w14:paraId="15EA1601" w14:textId="77777777" w:rsidR="00FA6F24" w:rsidRPr="006D2C9C" w:rsidRDefault="00FA6F24" w:rsidP="00745209">
      <w:pPr>
        <w:rPr>
          <w:rFonts w:ascii="Schiphol Frutiger" w:hAnsi="Schiphol Frutiger"/>
        </w:rPr>
      </w:pPr>
    </w:p>
    <w:p w14:paraId="15EA1602" w14:textId="77777777" w:rsidR="003316B9" w:rsidRPr="006D2C9C" w:rsidRDefault="003316B9" w:rsidP="00745209">
      <w:pPr>
        <w:rPr>
          <w:rFonts w:ascii="Schiphol Frutiger" w:hAnsi="Schiphol Frutiger"/>
        </w:rPr>
      </w:pPr>
    </w:p>
    <w:p w14:paraId="15EA1603" w14:textId="77777777" w:rsidR="003316B9" w:rsidRPr="006D2C9C" w:rsidRDefault="003316B9" w:rsidP="00745209">
      <w:pPr>
        <w:rPr>
          <w:rFonts w:ascii="Schiphol Frutiger" w:hAnsi="Schiphol Frutiger"/>
        </w:rPr>
      </w:pPr>
    </w:p>
    <w:p w14:paraId="15EA1604" w14:textId="77777777" w:rsidR="003316B9" w:rsidRPr="006D2C9C" w:rsidRDefault="003316B9" w:rsidP="00CB6EBD">
      <w:pPr>
        <w:tabs>
          <w:tab w:val="left" w:pos="6489"/>
        </w:tabs>
        <w:rPr>
          <w:rFonts w:ascii="Schiphol Frutiger" w:hAnsi="Schiphol Frutiger"/>
        </w:rPr>
      </w:pPr>
    </w:p>
    <w:p w14:paraId="15EA1605" w14:textId="77777777" w:rsidR="003316B9" w:rsidRPr="006D2C9C" w:rsidRDefault="003316B9" w:rsidP="00745209">
      <w:pPr>
        <w:rPr>
          <w:rFonts w:ascii="Schiphol Frutiger" w:hAnsi="Schiphol Frutiger"/>
        </w:rPr>
      </w:pPr>
    </w:p>
    <w:p w14:paraId="15EA1606" w14:textId="77777777" w:rsidR="003316B9" w:rsidRPr="006D2C9C" w:rsidRDefault="003316B9" w:rsidP="00745209">
      <w:pPr>
        <w:rPr>
          <w:rFonts w:ascii="Schiphol Frutiger" w:hAnsi="Schiphol Frutiger"/>
        </w:rPr>
      </w:pPr>
    </w:p>
    <w:p w14:paraId="15EA1607" w14:textId="77777777" w:rsidR="003316B9" w:rsidRPr="006D2C9C" w:rsidRDefault="003316B9" w:rsidP="00745209">
      <w:pPr>
        <w:rPr>
          <w:rFonts w:ascii="Schiphol Frutiger" w:hAnsi="Schiphol Frutiger"/>
        </w:rPr>
      </w:pPr>
    </w:p>
    <w:p w14:paraId="15EA1608" w14:textId="77777777" w:rsidR="00DF7D33" w:rsidRPr="006D2C9C" w:rsidRDefault="00DF7D33" w:rsidP="0052040E">
      <w:pPr>
        <w:tabs>
          <w:tab w:val="left" w:pos="916"/>
        </w:tabs>
        <w:spacing w:after="0"/>
        <w:ind w:left="-142"/>
        <w:rPr>
          <w:rFonts w:ascii="Schiphol Frutiger" w:hAnsi="Schiphol Frutiger"/>
        </w:rPr>
      </w:pPr>
    </w:p>
    <w:p w14:paraId="15EA1609" w14:textId="77777777" w:rsidR="003273C5" w:rsidRPr="006D2C9C" w:rsidRDefault="00CF3E4E" w:rsidP="0052040E">
      <w:pPr>
        <w:tabs>
          <w:tab w:val="left" w:pos="916"/>
        </w:tabs>
        <w:spacing w:after="0"/>
        <w:rPr>
          <w:rFonts w:ascii="Schiphol Frutiger" w:hAnsi="Schiphol Frutiger"/>
        </w:rPr>
      </w:pPr>
      <w:r w:rsidRPr="006D2C9C">
        <w:rPr>
          <w:rFonts w:ascii="Schiphol Frutiger" w:hAnsi="Schiphol Frutiger"/>
          <w:noProof/>
          <w:lang w:val="nl-NL" w:eastAsia="nl-NL"/>
        </w:rPr>
        <mc:AlternateContent>
          <mc:Choice Requires="wps">
            <w:drawing>
              <wp:anchor distT="0" distB="0" distL="114300" distR="114300" simplePos="0" relativeHeight="251662336" behindDoc="0" locked="0" layoutInCell="1" allowOverlap="1" wp14:anchorId="15EA1697" wp14:editId="15EA1698">
                <wp:simplePos x="0" y="0"/>
                <wp:positionH relativeFrom="margin">
                  <wp:align>left</wp:align>
                </wp:positionH>
                <wp:positionV relativeFrom="page">
                  <wp:posOffset>7110730</wp:posOffset>
                </wp:positionV>
                <wp:extent cx="1458000" cy="1670400"/>
                <wp:effectExtent l="0" t="0" r="0" b="6350"/>
                <wp:wrapNone/>
                <wp:docPr id="1" name="Tekstvak 1"/>
                <wp:cNvGraphicFramePr/>
                <a:graphic xmlns:a="http://schemas.openxmlformats.org/drawingml/2006/main">
                  <a:graphicData uri="http://schemas.microsoft.com/office/word/2010/wordprocessingShape">
                    <wps:wsp>
                      <wps:cNvSpPr txBox="1"/>
                      <wps:spPr>
                        <a:xfrm>
                          <a:off x="0" y="0"/>
                          <a:ext cx="1458000" cy="1670400"/>
                        </a:xfrm>
                        <a:prstGeom prst="rect">
                          <a:avLst/>
                        </a:prstGeom>
                        <a:noFill/>
                        <a:ln w="6350">
                          <a:noFill/>
                        </a:ln>
                      </wps:spPr>
                      <wps:txbx>
                        <w:txbxContent>
                          <w:p w14:paraId="15EA16A7" w14:textId="77777777" w:rsidR="00C90E12" w:rsidRPr="001207AE" w:rsidRDefault="00A64BA7" w:rsidP="005343B7">
                            <w:pPr>
                              <w:pStyle w:val="SchipholStyleStatusZwart"/>
                              <w:ind w:right="10"/>
                              <w:rPr>
                                <w:color w:val="FFFFFF" w:themeColor="background1"/>
                                <w:lang w:val="en-US"/>
                              </w:rPr>
                            </w:pPr>
                            <w:sdt>
                              <w:sdtPr>
                                <w:rPr>
                                  <w:rStyle w:val="SchipholStyleStatusZwartChar"/>
                                  <w:color w:val="FFFFFF" w:themeColor="background1"/>
                                  <w:lang w:val="en-US"/>
                                </w:rPr>
                                <w:alias w:val="Status"/>
                                <w:tag w:val="Status"/>
                                <w:id w:val="951209059"/>
                                <w:placeholder>
                                  <w:docPart w:val="7E3A35A81646434B82C4CACBD7088B9F"/>
                                </w:placeholder>
                                <w:dropDownList>
                                  <w:listItem w:displayText=" " w:value=" "/>
                                  <w:listItem w:displayText="DRAFT" w:value="DRAFT"/>
                                  <w:listItem w:displayText="FINAL" w:value="FINAL"/>
                                  <w:listItem w:displayText="ORIGINAL" w:value="ORIGINAL"/>
                                  <w:listItem w:displayText="COPY" w:value="COPY"/>
                                </w:dropDownList>
                              </w:sdtPr>
                              <w:sdtEndPr>
                                <w:rPr>
                                  <w:rStyle w:val="SchipholStyleStatusZwartChar"/>
                                </w:rPr>
                              </w:sdtEndPr>
                              <w:sdtContent>
                                <w:r w:rsidR="00C90E12" w:rsidRPr="001207AE">
                                  <w:rPr>
                                    <w:rStyle w:val="SchipholStyleStatusZwartChar"/>
                                    <w:color w:val="FFFFFF" w:themeColor="background1"/>
                                    <w:lang w:val="en-US"/>
                                  </w:rPr>
                                  <w:t>ORIGINAL</w:t>
                                </w:r>
                              </w:sdtContent>
                            </w:sdt>
                            <w:r w:rsidR="00C90E12" w:rsidRPr="001207AE">
                              <w:rPr>
                                <w:color w:val="FFFFFF" w:themeColor="background1"/>
                                <w:lang w:val="en-US"/>
                              </w:rPr>
                              <w:tab/>
                            </w:r>
                          </w:p>
                          <w:p w14:paraId="15EA16A8" w14:textId="77777777" w:rsidR="00C90E12" w:rsidRPr="001207AE" w:rsidRDefault="00C90E12" w:rsidP="005343B7">
                            <w:pPr>
                              <w:pStyle w:val="SchipholStyleStatusZwart"/>
                              <w:ind w:right="10"/>
                              <w:rPr>
                                <w:color w:val="FFFFFF" w:themeColor="background1"/>
                                <w:lang w:val="en-US"/>
                              </w:rPr>
                            </w:pPr>
                          </w:p>
                          <w:p w14:paraId="15EA16A9" w14:textId="77777777" w:rsidR="00C90E12" w:rsidRPr="001207AE" w:rsidRDefault="00C90E12" w:rsidP="005343B7">
                            <w:pPr>
                              <w:pStyle w:val="SchipholStyleStatusZwart"/>
                              <w:ind w:right="10"/>
                              <w:rPr>
                                <w:color w:val="FFFFFF" w:themeColor="background1"/>
                                <w:lang w:val="en-US"/>
                              </w:rPr>
                            </w:pPr>
                            <w:r w:rsidRPr="001207AE">
                              <w:rPr>
                                <w:color w:val="FFFFFF" w:themeColor="background1"/>
                                <w:lang w:val="en-US"/>
                              </w:rPr>
                              <w:t>Date</w:t>
                            </w:r>
                          </w:p>
                          <w:sdt>
                            <w:sdtPr>
                              <w:rPr>
                                <w:rStyle w:val="SchipholStyleReferentieZwartChar"/>
                                <w:b w:val="0"/>
                                <w:color w:val="FFFFFF" w:themeColor="background1"/>
                                <w:sz w:val="18"/>
                                <w:lang w:val="en-US"/>
                              </w:rPr>
                              <w:alias w:val="Datum"/>
                              <w:tag w:val="Datum"/>
                              <w:id w:val="1439649189"/>
                              <w:placeholder>
                                <w:docPart w:val="C78C09CE83AF4B9DB6B8F5A882080444"/>
                              </w:placeholder>
                              <w:date w:fullDate="2017-04-13T00:00:00Z">
                                <w:dateFormat w:val="d MMMM yyyy"/>
                                <w:lid w:val="en-GB"/>
                                <w:storeMappedDataAs w:val="date"/>
                                <w:calendar w:val="gregorian"/>
                              </w:date>
                            </w:sdtPr>
                            <w:sdtEndPr>
                              <w:rPr>
                                <w:rStyle w:val="SchipholStyleReferentieZwartChar"/>
                              </w:rPr>
                            </w:sdtEndPr>
                            <w:sdtContent>
                              <w:p w14:paraId="15EA16AA" w14:textId="1C3B816F" w:rsidR="00C90E12" w:rsidRPr="001207AE" w:rsidRDefault="006D2C9C" w:rsidP="005343B7">
                                <w:pPr>
                                  <w:pStyle w:val="SchipholStyleReferentieTekstZwart"/>
                                  <w:spacing w:after="0"/>
                                  <w:ind w:right="10"/>
                                  <w:rPr>
                                    <w:color w:val="FFFFFF" w:themeColor="background1"/>
                                    <w:lang w:val="en-US"/>
                                  </w:rPr>
                                </w:pPr>
                                <w:r>
                                  <w:rPr>
                                    <w:rStyle w:val="SchipholStyleReferentieZwartChar"/>
                                    <w:b w:val="0"/>
                                    <w:color w:val="FFFFFF" w:themeColor="background1"/>
                                    <w:sz w:val="18"/>
                                    <w:lang w:val="en-GB"/>
                                  </w:rPr>
                                  <w:t>13 April 2017</w:t>
                                </w:r>
                              </w:p>
                            </w:sdtContent>
                          </w:sdt>
                          <w:p w14:paraId="15EA16AB" w14:textId="77777777" w:rsidR="00C90E12" w:rsidRPr="001207AE" w:rsidRDefault="00C90E12" w:rsidP="005343B7">
                            <w:pPr>
                              <w:pStyle w:val="SchipholStyleStatusZwart"/>
                              <w:ind w:right="10"/>
                              <w:rPr>
                                <w:color w:val="FFFFFF" w:themeColor="background1"/>
                                <w:lang w:val="en-US"/>
                              </w:rPr>
                            </w:pPr>
                            <w:r w:rsidRPr="001207AE">
                              <w:rPr>
                                <w:color w:val="FFFFFF" w:themeColor="background1"/>
                                <w:lang w:val="en-US"/>
                              </w:rPr>
                              <w:t>Version</w:t>
                            </w:r>
                          </w:p>
                          <w:p w14:paraId="15EA16AC" w14:textId="05200586" w:rsidR="00C90E12" w:rsidRPr="001207AE" w:rsidRDefault="00C90E12" w:rsidP="005343B7">
                            <w:pPr>
                              <w:pStyle w:val="SchipholStyleReferentieTekstZwart"/>
                              <w:spacing w:after="0"/>
                              <w:ind w:right="10"/>
                              <w:rPr>
                                <w:color w:val="FFFFFF" w:themeColor="background1"/>
                                <w:lang w:val="en-US"/>
                              </w:rPr>
                            </w:pPr>
                            <w:r>
                              <w:rPr>
                                <w:color w:val="FFFFFF" w:themeColor="background1"/>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A1697" id="_x0000_t202" coordsize="21600,21600" o:spt="202" path="m,l,21600r21600,l21600,xe">
                <v:stroke joinstyle="miter"/>
                <v:path gradientshapeok="t" o:connecttype="rect"/>
              </v:shapetype>
              <v:shape id="Tekstvak 1" o:spid="_x0000_s1026" type="#_x0000_t202" style="position:absolute;margin-left:0;margin-top:559.9pt;width:114.8pt;height:131.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" filled="f" stroked="f" strokeweight=".5pt">
                <v:textbox>
                  <w:txbxContent>
                    <w:p w14:paraId="15EA16A7" w14:textId="77777777" w:rsidR="00C90E12" w:rsidRPr="001207AE" w:rsidRDefault="00232BBE" w:rsidP="005343B7">
                      <w:pPr>
                        <w:pStyle w:val="SchipholStyleStatusZwart"/>
                        <w:ind w:right="10"/>
                        <w:rPr>
                          <w:color w:val="FFFFFF" w:themeColor="background1"/>
                          <w:lang w:val="en-US"/>
                        </w:rPr>
                      </w:pPr>
                      <w:sdt>
                        <w:sdtPr>
                          <w:rPr>
                            <w:rStyle w:val="SchipholStyleStatusZwartChar"/>
                            <w:color w:val="FFFFFF" w:themeColor="background1"/>
                            <w:lang w:val="en-US"/>
                          </w:rPr>
                          <w:alias w:val="Status"/>
                          <w:tag w:val="Status"/>
                          <w:id w:val="951209059"/>
                          <w:placeholder>
                            <w:docPart w:val="7E3A35A81646434B82C4CACBD7088B9F"/>
                          </w:placeholder>
                          <w:dropDownList>
                            <w:listItem w:displayText=" " w:value=" "/>
                            <w:listItem w:displayText="DRAFT" w:value="DRAFT"/>
                            <w:listItem w:displayText="FINAL" w:value="FINAL"/>
                            <w:listItem w:displayText="ORIGINAL" w:value="ORIGINAL"/>
                            <w:listItem w:displayText="COPY" w:value="COPY"/>
                          </w:dropDownList>
                        </w:sdtPr>
                        <w:sdtEndPr>
                          <w:rPr>
                            <w:rStyle w:val="SchipholStyleStatusZwartChar"/>
                          </w:rPr>
                        </w:sdtEndPr>
                        <w:sdtContent>
                          <w:r w:rsidR="00C90E12" w:rsidRPr="001207AE">
                            <w:rPr>
                              <w:rStyle w:val="SchipholStyleStatusZwartChar"/>
                              <w:color w:val="FFFFFF" w:themeColor="background1"/>
                              <w:lang w:val="en-US"/>
                            </w:rPr>
                            <w:t>ORIGINAL</w:t>
                          </w:r>
                        </w:sdtContent>
                      </w:sdt>
                      <w:r w:rsidR="00C90E12" w:rsidRPr="001207AE">
                        <w:rPr>
                          <w:color w:val="FFFFFF" w:themeColor="background1"/>
                          <w:lang w:val="en-US"/>
                        </w:rPr>
                        <w:tab/>
                      </w:r>
                    </w:p>
                    <w:p w14:paraId="15EA16A8" w14:textId="77777777" w:rsidR="00C90E12" w:rsidRPr="001207AE" w:rsidRDefault="00C90E12" w:rsidP="005343B7">
                      <w:pPr>
                        <w:pStyle w:val="SchipholStyleStatusZwart"/>
                        <w:ind w:right="10"/>
                        <w:rPr>
                          <w:color w:val="FFFFFF" w:themeColor="background1"/>
                          <w:lang w:val="en-US"/>
                        </w:rPr>
                      </w:pPr>
                    </w:p>
                    <w:p w14:paraId="15EA16A9" w14:textId="77777777" w:rsidR="00C90E12" w:rsidRPr="001207AE" w:rsidRDefault="00C90E12" w:rsidP="005343B7">
                      <w:pPr>
                        <w:pStyle w:val="SchipholStyleStatusZwart"/>
                        <w:ind w:right="10"/>
                        <w:rPr>
                          <w:color w:val="FFFFFF" w:themeColor="background1"/>
                          <w:lang w:val="en-US"/>
                        </w:rPr>
                      </w:pPr>
                      <w:r w:rsidRPr="001207AE">
                        <w:rPr>
                          <w:color w:val="FFFFFF" w:themeColor="background1"/>
                          <w:lang w:val="en-US"/>
                        </w:rPr>
                        <w:t>Date</w:t>
                      </w:r>
                    </w:p>
                    <w:sdt>
                      <w:sdtPr>
                        <w:rPr>
                          <w:rStyle w:val="SchipholStyleReferentieZwartChar"/>
                          <w:b w:val="0"/>
                          <w:color w:val="FFFFFF" w:themeColor="background1"/>
                          <w:sz w:val="18"/>
                          <w:lang w:val="en-US"/>
                        </w:rPr>
                        <w:alias w:val="Datum"/>
                        <w:tag w:val="Datum"/>
                        <w:id w:val="1439649189"/>
                        <w:placeholder>
                          <w:docPart w:val="C78C09CE83AF4B9DB6B8F5A882080444"/>
                        </w:placeholder>
                        <w:date w:fullDate="2017-04-13T00:00:00Z">
                          <w:dateFormat w:val="d MMMM yyyy"/>
                          <w:lid w:val="en-GB"/>
                          <w:storeMappedDataAs w:val="date"/>
                          <w:calendar w:val="gregorian"/>
                        </w:date>
                      </w:sdtPr>
                      <w:sdtEndPr>
                        <w:rPr>
                          <w:rStyle w:val="SchipholStyleReferentieZwartChar"/>
                        </w:rPr>
                      </w:sdtEndPr>
                      <w:sdtContent>
                        <w:p w14:paraId="15EA16AA" w14:textId="1C3B816F" w:rsidR="00C90E12" w:rsidRPr="001207AE" w:rsidRDefault="006D2C9C" w:rsidP="005343B7">
                          <w:pPr>
                            <w:pStyle w:val="SchipholStyleReferentieTekstZwart"/>
                            <w:spacing w:after="0"/>
                            <w:ind w:right="10"/>
                            <w:rPr>
                              <w:color w:val="FFFFFF" w:themeColor="background1"/>
                              <w:lang w:val="en-US"/>
                            </w:rPr>
                          </w:pPr>
                          <w:r>
                            <w:rPr>
                              <w:rStyle w:val="SchipholStyleReferentieZwartChar"/>
                              <w:b w:val="0"/>
                              <w:color w:val="FFFFFF" w:themeColor="background1"/>
                              <w:sz w:val="18"/>
                              <w:lang w:val="en-GB"/>
                            </w:rPr>
                            <w:t>13 April 2017</w:t>
                          </w:r>
                        </w:p>
                      </w:sdtContent>
                    </w:sdt>
                    <w:p w14:paraId="15EA16AB" w14:textId="77777777" w:rsidR="00C90E12" w:rsidRPr="001207AE" w:rsidRDefault="00C90E12" w:rsidP="005343B7">
                      <w:pPr>
                        <w:pStyle w:val="SchipholStyleStatusZwart"/>
                        <w:ind w:right="10"/>
                        <w:rPr>
                          <w:color w:val="FFFFFF" w:themeColor="background1"/>
                          <w:lang w:val="en-US"/>
                        </w:rPr>
                      </w:pPr>
                      <w:r w:rsidRPr="001207AE">
                        <w:rPr>
                          <w:color w:val="FFFFFF" w:themeColor="background1"/>
                          <w:lang w:val="en-US"/>
                        </w:rPr>
                        <w:t>Version</w:t>
                      </w:r>
                    </w:p>
                    <w:p w14:paraId="15EA16AC" w14:textId="05200586" w:rsidR="00C90E12" w:rsidRPr="001207AE" w:rsidRDefault="00C90E12" w:rsidP="005343B7">
                      <w:pPr>
                        <w:pStyle w:val="SchipholStyleReferentieTekstZwart"/>
                        <w:spacing w:after="0"/>
                        <w:ind w:right="10"/>
                        <w:rPr>
                          <w:color w:val="FFFFFF" w:themeColor="background1"/>
                          <w:lang w:val="en-US"/>
                        </w:rPr>
                      </w:pPr>
                      <w:r>
                        <w:rPr>
                          <w:color w:val="FFFFFF" w:themeColor="background1"/>
                          <w:lang w:val="en-US"/>
                        </w:rPr>
                        <w:t>1.0</w:t>
                      </w:r>
                    </w:p>
                  </w:txbxContent>
                </v:textbox>
                <w10:wrap anchorx="margin" anchory="page"/>
              </v:shape>
            </w:pict>
          </mc:Fallback>
        </mc:AlternateContent>
      </w:r>
    </w:p>
    <w:p w14:paraId="15EA160A" w14:textId="77777777" w:rsidR="003273C5" w:rsidRPr="006D2C9C" w:rsidRDefault="00003B62" w:rsidP="00267F50">
      <w:pPr>
        <w:pStyle w:val="Geenafstand"/>
        <w:tabs>
          <w:tab w:val="left" w:pos="1230"/>
        </w:tabs>
        <w:rPr>
          <w:rStyle w:val="SchipholStyleTaglineZwartChar"/>
          <w:lang w:val="en-US"/>
        </w:rPr>
      </w:pPr>
      <w:r w:rsidRPr="006D2C9C">
        <w:rPr>
          <w:rStyle w:val="SchipholStyleTaglineZwartChar"/>
          <w:lang w:val="en-US"/>
        </w:rPr>
        <w:tab/>
      </w:r>
    </w:p>
    <w:p w14:paraId="15EA160B" w14:textId="77777777" w:rsidR="003273C5" w:rsidRPr="006D2C9C" w:rsidRDefault="003273C5" w:rsidP="00267F50">
      <w:pPr>
        <w:pStyle w:val="Geenafstand"/>
        <w:rPr>
          <w:rStyle w:val="SchipholStyleTaglineZwartChar"/>
          <w:lang w:val="en-US"/>
        </w:rPr>
      </w:pPr>
    </w:p>
    <w:p w14:paraId="15EA160C" w14:textId="77777777" w:rsidR="003273C5" w:rsidRPr="006D2C9C" w:rsidRDefault="003273C5" w:rsidP="00267F50">
      <w:pPr>
        <w:pStyle w:val="Geenafstand"/>
        <w:rPr>
          <w:rStyle w:val="SchipholStyleTaglineZwartChar"/>
          <w:lang w:val="en-US"/>
        </w:rPr>
      </w:pPr>
    </w:p>
    <w:p w14:paraId="15EA160D" w14:textId="77777777" w:rsidR="00003B62" w:rsidRPr="006D2C9C" w:rsidRDefault="00003B62" w:rsidP="00267F50">
      <w:pPr>
        <w:tabs>
          <w:tab w:val="right" w:pos="4536"/>
        </w:tabs>
        <w:ind w:right="55"/>
        <w:rPr>
          <w:rFonts w:ascii="Schiphol Frutiger" w:hAnsi="Schiphol Frutiger"/>
        </w:rPr>
      </w:pPr>
    </w:p>
    <w:p w14:paraId="15EA160E" w14:textId="77777777" w:rsidR="00003B62" w:rsidRPr="006D2C9C" w:rsidRDefault="00003B62" w:rsidP="002204CE">
      <w:pPr>
        <w:spacing w:after="0"/>
        <w:ind w:left="-284" w:right="4706" w:hanging="284"/>
        <w:rPr>
          <w:rFonts w:ascii="Schiphol Frutiger" w:hAnsi="Schiphol Frutiger"/>
        </w:rPr>
      </w:pPr>
    </w:p>
    <w:p w14:paraId="15EA160F" w14:textId="77777777" w:rsidR="00003B62" w:rsidRPr="006D2C9C" w:rsidRDefault="00003B62" w:rsidP="002204CE">
      <w:pPr>
        <w:spacing w:after="0"/>
        <w:ind w:left="-284" w:right="4706" w:hanging="284"/>
        <w:rPr>
          <w:rFonts w:ascii="Schiphol Frutiger" w:hAnsi="Schiphol Frutiger"/>
        </w:rPr>
      </w:pPr>
    </w:p>
    <w:p w14:paraId="15EA1610" w14:textId="77777777" w:rsidR="00003B62" w:rsidRPr="006D2C9C" w:rsidRDefault="008D29D3" w:rsidP="002204CE">
      <w:pPr>
        <w:spacing w:after="0"/>
        <w:ind w:left="-284" w:right="4706" w:hanging="284"/>
        <w:rPr>
          <w:rFonts w:ascii="Schiphol Frutiger" w:hAnsi="Schiphol Frutiger"/>
        </w:rPr>
      </w:pPr>
      <w:r w:rsidRPr="006D2C9C">
        <w:rPr>
          <w:rFonts w:ascii="Schiphol Frutiger" w:hAnsi="Schiphol Frutiger"/>
          <w:noProof/>
          <w:lang w:val="nl-NL" w:eastAsia="nl-NL"/>
        </w:rPr>
        <mc:AlternateContent>
          <mc:Choice Requires="wps">
            <w:drawing>
              <wp:anchor distT="45720" distB="45720" distL="114300" distR="114300" simplePos="0" relativeHeight="251664384" behindDoc="0" locked="0" layoutInCell="1" allowOverlap="1" wp14:anchorId="15EA1699" wp14:editId="66A6934D">
                <wp:simplePos x="0" y="0"/>
                <wp:positionH relativeFrom="margin">
                  <wp:align>left</wp:align>
                </wp:positionH>
                <wp:positionV relativeFrom="page">
                  <wp:posOffset>8867775</wp:posOffset>
                </wp:positionV>
                <wp:extent cx="5314950" cy="113347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133475"/>
                        </a:xfrm>
                        <a:prstGeom prst="rect">
                          <a:avLst/>
                        </a:prstGeom>
                        <a:noFill/>
                        <a:ln w="9525">
                          <a:noFill/>
                          <a:miter lim="800000"/>
                          <a:headEnd/>
                          <a:tailEnd/>
                        </a:ln>
                      </wps:spPr>
                      <wps:txbx>
                        <w:txbxContent>
                          <w:p w14:paraId="7D496F8F" w14:textId="0E058A6E" w:rsidR="00C90E12" w:rsidRPr="00620EC8" w:rsidRDefault="006D2C9C" w:rsidP="00AA6D78">
                            <w:pPr>
                              <w:rPr>
                                <w:rFonts w:ascii="Schiphol Frutiger" w:eastAsiaTheme="majorEastAsia" w:hAnsi="Schiphol Frutiger" w:cstheme="majorBidi"/>
                                <w:b/>
                                <w:color w:val="FFFFFF" w:themeColor="background1"/>
                                <w:sz w:val="32"/>
                                <w:szCs w:val="32"/>
                                <w:lang w:val="en-GB"/>
                              </w:rPr>
                            </w:pPr>
                            <w:r>
                              <w:rPr>
                                <w:rFonts w:ascii="Schiphol Frutiger" w:eastAsiaTheme="majorEastAsia" w:hAnsi="Schiphol Frutiger" w:cstheme="majorBidi"/>
                                <w:b/>
                                <w:color w:val="FFFFFF" w:themeColor="background1"/>
                                <w:sz w:val="32"/>
                                <w:szCs w:val="32"/>
                                <w:lang w:val="en-GB"/>
                              </w:rPr>
                              <w:t xml:space="preserve">C5200 – </w:t>
                            </w:r>
                            <w:r w:rsidR="00C90E12">
                              <w:rPr>
                                <w:rFonts w:ascii="Schiphol Frutiger" w:eastAsiaTheme="majorEastAsia" w:hAnsi="Schiphol Frutiger" w:cstheme="majorBidi"/>
                                <w:b/>
                                <w:color w:val="FFFFFF" w:themeColor="background1"/>
                                <w:sz w:val="32"/>
                                <w:szCs w:val="32"/>
                                <w:lang w:val="en-GB"/>
                              </w:rPr>
                              <w:t>Engineering</w:t>
                            </w:r>
                            <w:r>
                              <w:rPr>
                                <w:rFonts w:ascii="Schiphol Frutiger" w:eastAsiaTheme="majorEastAsia" w:hAnsi="Schiphol Frutiger" w:cstheme="majorBidi"/>
                                <w:b/>
                                <w:color w:val="FFFFFF" w:themeColor="background1"/>
                                <w:sz w:val="32"/>
                                <w:szCs w:val="32"/>
                                <w:lang w:val="en-GB"/>
                              </w:rPr>
                              <w:t xml:space="preserve"> </w:t>
                            </w:r>
                            <w:r w:rsidR="00C90E12">
                              <w:rPr>
                                <w:rFonts w:ascii="Schiphol Frutiger" w:eastAsiaTheme="majorEastAsia" w:hAnsi="Schiphol Frutiger" w:cstheme="majorBidi"/>
                                <w:b/>
                                <w:color w:val="FFFFFF" w:themeColor="background1"/>
                                <w:sz w:val="32"/>
                                <w:szCs w:val="32"/>
                                <w:lang w:val="en-GB"/>
                              </w:rPr>
                              <w:t>Advisor</w:t>
                            </w:r>
                          </w:p>
                          <w:p w14:paraId="15EA16AF" w14:textId="5721665F" w:rsidR="00C90E12" w:rsidRPr="0023780A" w:rsidRDefault="006D2C9C">
                            <w:pPr>
                              <w:rPr>
                                <w:rFonts w:ascii="Schiphol Frutiger" w:eastAsiaTheme="majorEastAsia" w:hAnsi="Schiphol Frutiger" w:cstheme="majorBidi"/>
                                <w:color w:val="000000"/>
                                <w:sz w:val="40"/>
                                <w:szCs w:val="40"/>
                              </w:rPr>
                            </w:pPr>
                            <w:r w:rsidRPr="0023780A">
                              <w:rPr>
                                <w:rStyle w:val="SchipholStyleTitelRapportChar"/>
                                <w:color w:val="FFFFFF" w:themeColor="background1"/>
                                <w:szCs w:val="40"/>
                              </w:rPr>
                              <w:t>A</w:t>
                            </w:r>
                            <w:r w:rsidR="0023780A" w:rsidRPr="0023780A">
                              <w:rPr>
                                <w:rStyle w:val="SchipholStyleTitelRapportChar"/>
                                <w:color w:val="FFFFFF" w:themeColor="background1"/>
                                <w:szCs w:val="40"/>
                              </w:rPr>
                              <w:t>nnex H</w:t>
                            </w:r>
                            <w:r w:rsidRPr="0023780A">
                              <w:rPr>
                                <w:rStyle w:val="SchipholStyleTitelRapportChar"/>
                                <w:color w:val="FFFFFF" w:themeColor="background1"/>
                                <w:szCs w:val="40"/>
                              </w:rPr>
                              <w:t xml:space="preserve"> – </w:t>
                            </w:r>
                            <w:r w:rsidR="0023780A" w:rsidRPr="0023780A">
                              <w:rPr>
                                <w:rStyle w:val="SchipholStyleTitelRapportChar"/>
                                <w:color w:val="FFFFFF" w:themeColor="background1"/>
                                <w:szCs w:val="40"/>
                              </w:rPr>
                              <w:t>Reference Projects form Suitability Requirements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1699" id="Tekstvak 2" o:spid="_x0000_s1027" type="#_x0000_t202" style="position:absolute;left:0;text-align:left;margin-left:0;margin-top:698.25pt;width:418.5pt;height:89.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" filled="f" stroked="f">
                <v:textbox>
                  <w:txbxContent>
                    <w:p w14:paraId="7D496F8F" w14:textId="0E058A6E" w:rsidR="00C90E12" w:rsidRPr="00620EC8" w:rsidRDefault="006D2C9C" w:rsidP="00AA6D78">
                      <w:pPr>
                        <w:rPr>
                          <w:rFonts w:ascii="Schiphol Frutiger" w:eastAsiaTheme="majorEastAsia" w:hAnsi="Schiphol Frutiger" w:cstheme="majorBidi"/>
                          <w:b/>
                          <w:color w:val="FFFFFF" w:themeColor="background1"/>
                          <w:sz w:val="32"/>
                          <w:szCs w:val="32"/>
                          <w:lang w:val="en-GB"/>
                        </w:rPr>
                      </w:pPr>
                      <w:r>
                        <w:rPr>
                          <w:rFonts w:ascii="Schiphol Frutiger" w:eastAsiaTheme="majorEastAsia" w:hAnsi="Schiphol Frutiger" w:cstheme="majorBidi"/>
                          <w:b/>
                          <w:color w:val="FFFFFF" w:themeColor="background1"/>
                          <w:sz w:val="32"/>
                          <w:szCs w:val="32"/>
                          <w:lang w:val="en-GB"/>
                        </w:rPr>
                        <w:t xml:space="preserve">C5200 – </w:t>
                      </w:r>
                      <w:r w:rsidR="00C90E12">
                        <w:rPr>
                          <w:rFonts w:ascii="Schiphol Frutiger" w:eastAsiaTheme="majorEastAsia" w:hAnsi="Schiphol Frutiger" w:cstheme="majorBidi"/>
                          <w:b/>
                          <w:color w:val="FFFFFF" w:themeColor="background1"/>
                          <w:sz w:val="32"/>
                          <w:szCs w:val="32"/>
                          <w:lang w:val="en-GB"/>
                        </w:rPr>
                        <w:t>Engineering</w:t>
                      </w:r>
                      <w:r>
                        <w:rPr>
                          <w:rFonts w:ascii="Schiphol Frutiger" w:eastAsiaTheme="majorEastAsia" w:hAnsi="Schiphol Frutiger" w:cstheme="majorBidi"/>
                          <w:b/>
                          <w:color w:val="FFFFFF" w:themeColor="background1"/>
                          <w:sz w:val="32"/>
                          <w:szCs w:val="32"/>
                          <w:lang w:val="en-GB"/>
                        </w:rPr>
                        <w:t xml:space="preserve"> </w:t>
                      </w:r>
                      <w:r w:rsidR="00C90E12">
                        <w:rPr>
                          <w:rFonts w:ascii="Schiphol Frutiger" w:eastAsiaTheme="majorEastAsia" w:hAnsi="Schiphol Frutiger" w:cstheme="majorBidi"/>
                          <w:b/>
                          <w:color w:val="FFFFFF" w:themeColor="background1"/>
                          <w:sz w:val="32"/>
                          <w:szCs w:val="32"/>
                          <w:lang w:val="en-GB"/>
                        </w:rPr>
                        <w:t>Advisor</w:t>
                      </w:r>
                    </w:p>
                    <w:p w14:paraId="15EA16AF" w14:textId="5721665F" w:rsidR="00C90E12" w:rsidRPr="0023780A" w:rsidRDefault="006D2C9C">
                      <w:pPr>
                        <w:rPr>
                          <w:rFonts w:ascii="Schiphol Frutiger" w:eastAsiaTheme="majorEastAsia" w:hAnsi="Schiphol Frutiger" w:cstheme="majorBidi"/>
                          <w:color w:val="000000"/>
                          <w:sz w:val="40"/>
                          <w:szCs w:val="40"/>
                        </w:rPr>
                      </w:pPr>
                      <w:r w:rsidRPr="0023780A">
                        <w:rPr>
                          <w:rStyle w:val="SchipholStyleTitelRapportChar"/>
                          <w:color w:val="FFFFFF" w:themeColor="background1"/>
                          <w:szCs w:val="40"/>
                        </w:rPr>
                        <w:t>A</w:t>
                      </w:r>
                      <w:r w:rsidR="0023780A" w:rsidRPr="0023780A">
                        <w:rPr>
                          <w:rStyle w:val="SchipholStyleTitelRapportChar"/>
                          <w:color w:val="FFFFFF" w:themeColor="background1"/>
                          <w:szCs w:val="40"/>
                        </w:rPr>
                        <w:t>nnex H</w:t>
                      </w:r>
                      <w:r w:rsidRPr="0023780A">
                        <w:rPr>
                          <w:rStyle w:val="SchipholStyleTitelRapportChar"/>
                          <w:color w:val="FFFFFF" w:themeColor="background1"/>
                          <w:szCs w:val="40"/>
                        </w:rPr>
                        <w:t xml:space="preserve"> – </w:t>
                      </w:r>
                      <w:r w:rsidR="0023780A" w:rsidRPr="0023780A">
                        <w:rPr>
                          <w:rStyle w:val="SchipholStyleTitelRapportChar"/>
                          <w:color w:val="FFFFFF" w:themeColor="background1"/>
                          <w:szCs w:val="40"/>
                        </w:rPr>
                        <w:t>Reference Projects form Suitability Requirements A-</w:t>
                      </w:r>
                      <w:proofErr w:type="spellStart"/>
                      <w:r w:rsidR="0023780A" w:rsidRPr="0023780A">
                        <w:rPr>
                          <w:rStyle w:val="SchipholStyleTitelRapportChar"/>
                          <w:color w:val="FFFFFF" w:themeColor="background1"/>
                          <w:szCs w:val="40"/>
                        </w:rPr>
                        <w:t>C</w:t>
                      </w:r>
                      <w:proofErr w:type="spellEnd"/>
                    </w:p>
                  </w:txbxContent>
                </v:textbox>
                <w10:wrap type="square" anchorx="margin" anchory="page"/>
              </v:shape>
            </w:pict>
          </mc:Fallback>
        </mc:AlternateContent>
      </w:r>
      <w:r w:rsidR="00A87B65" w:rsidRPr="006D2C9C">
        <w:rPr>
          <w:rFonts w:ascii="Schiphol Frutiger" w:hAnsi="Schiphol Frutiger"/>
          <w:noProof/>
          <w:lang w:val="nl-NL" w:eastAsia="nl-NL"/>
        </w:rPr>
        <mc:AlternateContent>
          <mc:Choice Requires="wps">
            <w:drawing>
              <wp:anchor distT="0" distB="0" distL="114300" distR="114300" simplePos="0" relativeHeight="251666432" behindDoc="0" locked="0" layoutInCell="1" allowOverlap="1" wp14:anchorId="15EA169B" wp14:editId="15EA169C">
                <wp:simplePos x="0" y="0"/>
                <wp:positionH relativeFrom="margin">
                  <wp:align>left</wp:align>
                </wp:positionH>
                <wp:positionV relativeFrom="page">
                  <wp:posOffset>10048875</wp:posOffset>
                </wp:positionV>
                <wp:extent cx="4638675" cy="29654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4638675" cy="296545"/>
                        </a:xfrm>
                        <a:prstGeom prst="rect">
                          <a:avLst/>
                        </a:prstGeom>
                        <a:noFill/>
                        <a:ln w="6350">
                          <a:noFill/>
                        </a:ln>
                      </wps:spPr>
                      <wps:txbx>
                        <w:txbxContent>
                          <w:p w14:paraId="15EA16B0" w14:textId="77777777" w:rsidR="00C90E12" w:rsidRPr="004E0C4C" w:rsidRDefault="00A64BA7" w:rsidP="0034146F">
                            <w:pPr>
                              <w:pStyle w:val="SchipholStyleTaglineZwart"/>
                              <w:rPr>
                                <w:color w:val="000000"/>
                              </w:rPr>
                            </w:pPr>
                            <w:sdt>
                              <w:sdtPr>
                                <w:rPr>
                                  <w:rStyle w:val="SchipholStyleTaglineZwartChar"/>
                                  <w:color w:val="FFFFFF" w:themeColor="background1"/>
                                </w:rPr>
                                <w:alias w:val="Tagline"/>
                                <w:tag w:val="Tagline"/>
                                <w:id w:val="1649008187"/>
                              </w:sdtPr>
                              <w:sdtEndPr>
                                <w:rPr>
                                  <w:rStyle w:val="Standaardalinea-lettertype"/>
                                </w:rPr>
                              </w:sdtEndPr>
                              <w:sdtContent>
                                <w:r w:rsidR="00C90E12" w:rsidRPr="00DB527E">
                                  <w:rPr>
                                    <w:rStyle w:val="SchipholStyleTaglineZwartChar"/>
                                    <w:color w:val="FFFFFF" w:themeColor="background1"/>
                                    <w:lang w:val="en-US"/>
                                  </w:rPr>
                                  <w:t>Perform today, Create tomorrow</w:t>
                                </w:r>
                                <w:r w:rsidR="00C90E12" w:rsidRPr="00DB527E">
                                  <w:rPr>
                                    <w:rStyle w:val="SchipholStyleTaglineZwartChar"/>
                                    <w:color w:val="FFFFFF" w:themeColor="background1"/>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A169B" id="Tekstvak 3" o:spid="_x0000_s1028" type="#_x0000_t202" style="position:absolute;left:0;text-align:left;margin-left:0;margin-top:791.25pt;width:365.25pt;height:23.3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" filled="f" stroked="f" strokeweight=".5pt">
                <v:textbox>
                  <w:txbxContent>
                    <w:p w14:paraId="15EA16B0" w14:textId="77777777" w:rsidR="00C90E12" w:rsidRPr="004E0C4C" w:rsidRDefault="00232BBE" w:rsidP="0034146F">
                      <w:pPr>
                        <w:pStyle w:val="SchipholStyleTaglineZwart"/>
                        <w:rPr>
                          <w:color w:val="000000"/>
                        </w:rPr>
                      </w:pPr>
                      <w:sdt>
                        <w:sdtPr>
                          <w:rPr>
                            <w:rStyle w:val="SchipholStyleTaglineZwartChar"/>
                            <w:color w:val="FFFFFF" w:themeColor="background1"/>
                          </w:rPr>
                          <w:alias w:val="Tagline"/>
                          <w:tag w:val="Tagline"/>
                          <w:id w:val="1649008187"/>
                        </w:sdtPr>
                        <w:sdtEndPr>
                          <w:rPr>
                            <w:rStyle w:val="Standaardalinea-lettertype"/>
                          </w:rPr>
                        </w:sdtEndPr>
                        <w:sdtContent>
                          <w:r w:rsidR="00C90E12" w:rsidRPr="00DB527E">
                            <w:rPr>
                              <w:rStyle w:val="SchipholStyleTaglineZwartChar"/>
                              <w:color w:val="FFFFFF" w:themeColor="background1"/>
                              <w:lang w:val="en-US"/>
                            </w:rPr>
                            <w:t>Perform today, Create tomorrow</w:t>
                          </w:r>
                          <w:r w:rsidR="00C90E12" w:rsidRPr="00DB527E">
                            <w:rPr>
                              <w:rStyle w:val="SchipholStyleTaglineZwartChar"/>
                              <w:color w:val="FFFFFF" w:themeColor="background1"/>
                            </w:rPr>
                            <w:t>.</w:t>
                          </w:r>
                        </w:sdtContent>
                      </w:sdt>
                    </w:p>
                  </w:txbxContent>
                </v:textbox>
                <w10:wrap type="square" anchorx="margin" anchory="page"/>
              </v:shape>
            </w:pict>
          </mc:Fallback>
        </mc:AlternateContent>
      </w:r>
    </w:p>
    <w:p w14:paraId="15EA1611" w14:textId="77777777" w:rsidR="00605625" w:rsidRPr="006D2C9C" w:rsidRDefault="00605625" w:rsidP="007438B2">
      <w:pPr>
        <w:spacing w:after="0"/>
        <w:ind w:right="4706"/>
        <w:rPr>
          <w:rFonts w:ascii="Schiphol Frutiger" w:hAnsi="Schiphol Frutiger"/>
        </w:rPr>
        <w:sectPr w:rsidR="00605625" w:rsidRPr="006D2C9C" w:rsidSect="006E12F9">
          <w:headerReference w:type="default" r:id="rId15"/>
          <w:footerReference w:type="default" r:id="rId16"/>
          <w:type w:val="continuous"/>
          <w:pgSz w:w="11906" w:h="16838" w:code="9"/>
          <w:pgMar w:top="238" w:right="1134" w:bottom="244" w:left="1134" w:header="567" w:footer="57" w:gutter="0"/>
          <w:pgNumType w:start="1"/>
          <w:cols w:space="708"/>
          <w:docGrid w:linePitch="360"/>
        </w:sectPr>
      </w:pPr>
    </w:p>
    <w:p w14:paraId="78708B7D" w14:textId="05C47180" w:rsidR="00B468E6" w:rsidRPr="005E51CD" w:rsidRDefault="00B468E6" w:rsidP="00B468E6">
      <w:pPr>
        <w:keepLines/>
        <w:tabs>
          <w:tab w:val="right" w:pos="7655"/>
        </w:tabs>
        <w:spacing w:after="1200" w:line="240" w:lineRule="auto"/>
        <w:ind w:right="1701"/>
        <w:contextualSpacing/>
        <w:rPr>
          <w:rFonts w:ascii="Schiphol Frutiger" w:eastAsia="Times New Roman" w:hAnsi="Schiphol Frutiger" w:cs="Times New Roman"/>
          <w:color w:val="0000FF"/>
          <w:spacing w:val="-10"/>
          <w:kern w:val="28"/>
          <w:sz w:val="60"/>
          <w:szCs w:val="60"/>
          <w:lang w:val="en-GB"/>
        </w:rPr>
      </w:pPr>
      <w:r w:rsidRPr="005E51CD">
        <w:rPr>
          <w:rFonts w:ascii="Schiphol Frutiger" w:eastAsia="Times New Roman" w:hAnsi="Schiphol Frutiger" w:cs="Times New Roman"/>
          <w:color w:val="0000FF"/>
          <w:spacing w:val="-10"/>
          <w:kern w:val="28"/>
          <w:sz w:val="60"/>
          <w:szCs w:val="60"/>
          <w:lang w:val="en-GB"/>
        </w:rPr>
        <w:lastRenderedPageBreak/>
        <w:t>C</w:t>
      </w:r>
      <w:r>
        <w:rPr>
          <w:rFonts w:ascii="Schiphol Frutiger" w:eastAsia="Times New Roman" w:hAnsi="Schiphol Frutiger" w:cs="Times New Roman"/>
          <w:color w:val="0000FF"/>
          <w:spacing w:val="-10"/>
          <w:kern w:val="28"/>
          <w:sz w:val="60"/>
          <w:szCs w:val="60"/>
          <w:lang w:val="en-GB"/>
        </w:rPr>
        <w:t>ONTENTS</w:t>
      </w:r>
    </w:p>
    <w:bookmarkStart w:id="0" w:name="_GoBack"/>
    <w:p w14:paraId="64DEED83" w14:textId="77777777" w:rsidR="00A64BA7" w:rsidRPr="00A64BA7" w:rsidRDefault="00B468E6">
      <w:pPr>
        <w:pStyle w:val="Inhopg1"/>
        <w:rPr>
          <w:rFonts w:asciiTheme="minorHAnsi" w:eastAsiaTheme="minorEastAsia" w:hAnsiTheme="minorHAnsi"/>
          <w:b w:val="0"/>
          <w:color w:val="6D6D6D"/>
          <w:sz w:val="22"/>
          <w:lang w:val="nl-NL" w:eastAsia="nl-NL"/>
        </w:rPr>
      </w:pPr>
      <w:r w:rsidRPr="00A64BA7">
        <w:rPr>
          <w:color w:val="6D6D6D"/>
          <w:sz w:val="22"/>
        </w:rPr>
        <w:fldChar w:fldCharType="begin"/>
      </w:r>
      <w:r w:rsidRPr="00A64BA7">
        <w:rPr>
          <w:color w:val="6D6D6D"/>
          <w:sz w:val="22"/>
        </w:rPr>
        <w:instrText xml:space="preserve"> TOC \o "1-2" \h \z \u </w:instrText>
      </w:r>
      <w:r w:rsidRPr="00A64BA7">
        <w:rPr>
          <w:color w:val="6D6D6D"/>
          <w:sz w:val="22"/>
        </w:rPr>
        <w:fldChar w:fldCharType="separate"/>
      </w:r>
      <w:hyperlink w:anchor="_Toc480465484" w:history="1">
        <w:r w:rsidR="00A64BA7" w:rsidRPr="00A64BA7">
          <w:rPr>
            <w:rStyle w:val="Hyperlink"/>
            <w:color w:val="6D6D6D"/>
            <w:sz w:val="22"/>
          </w:rPr>
          <w:t>1.</w:t>
        </w:r>
        <w:r w:rsidR="00A64BA7" w:rsidRPr="00A64BA7">
          <w:rPr>
            <w:rFonts w:asciiTheme="minorHAnsi" w:eastAsiaTheme="minorEastAsia" w:hAnsiTheme="minorHAnsi"/>
            <w:b w:val="0"/>
            <w:color w:val="6D6D6D"/>
            <w:sz w:val="22"/>
            <w:lang w:val="nl-NL" w:eastAsia="nl-NL"/>
          </w:rPr>
          <w:tab/>
        </w:r>
        <w:r w:rsidR="00A64BA7" w:rsidRPr="00A64BA7">
          <w:rPr>
            <w:rStyle w:val="Hyperlink"/>
            <w:color w:val="6D6D6D"/>
            <w:sz w:val="22"/>
          </w:rPr>
          <w:t>REFERENCE PROJECT FOR SUITABILITY REQUIREMENT A</w:t>
        </w:r>
        <w:r w:rsidR="00A64BA7" w:rsidRPr="00A64BA7">
          <w:rPr>
            <w:webHidden/>
            <w:color w:val="6D6D6D"/>
            <w:sz w:val="22"/>
          </w:rPr>
          <w:tab/>
        </w:r>
        <w:r w:rsidR="00A64BA7" w:rsidRPr="00A64BA7">
          <w:rPr>
            <w:webHidden/>
            <w:color w:val="6D6D6D"/>
            <w:sz w:val="22"/>
          </w:rPr>
          <w:fldChar w:fldCharType="begin"/>
        </w:r>
        <w:r w:rsidR="00A64BA7" w:rsidRPr="00A64BA7">
          <w:rPr>
            <w:webHidden/>
            <w:color w:val="6D6D6D"/>
            <w:sz w:val="22"/>
          </w:rPr>
          <w:instrText xml:space="preserve"> PAGEREF _Toc480465484 \h </w:instrText>
        </w:r>
        <w:r w:rsidR="00A64BA7" w:rsidRPr="00A64BA7">
          <w:rPr>
            <w:webHidden/>
            <w:color w:val="6D6D6D"/>
            <w:sz w:val="22"/>
          </w:rPr>
        </w:r>
        <w:r w:rsidR="00A64BA7" w:rsidRPr="00A64BA7">
          <w:rPr>
            <w:webHidden/>
            <w:color w:val="6D6D6D"/>
            <w:sz w:val="22"/>
          </w:rPr>
          <w:fldChar w:fldCharType="separate"/>
        </w:r>
        <w:r w:rsidR="00A64BA7" w:rsidRPr="00A64BA7">
          <w:rPr>
            <w:webHidden/>
            <w:color w:val="6D6D6D"/>
            <w:sz w:val="22"/>
          </w:rPr>
          <w:t>3</w:t>
        </w:r>
        <w:r w:rsidR="00A64BA7" w:rsidRPr="00A64BA7">
          <w:rPr>
            <w:webHidden/>
            <w:color w:val="6D6D6D"/>
            <w:sz w:val="22"/>
          </w:rPr>
          <w:fldChar w:fldCharType="end"/>
        </w:r>
      </w:hyperlink>
    </w:p>
    <w:p w14:paraId="574AB88B" w14:textId="77777777" w:rsidR="00A64BA7" w:rsidRPr="00A64BA7" w:rsidRDefault="00A64BA7">
      <w:pPr>
        <w:pStyle w:val="Inhopg1"/>
        <w:rPr>
          <w:rFonts w:asciiTheme="minorHAnsi" w:eastAsiaTheme="minorEastAsia" w:hAnsiTheme="minorHAnsi"/>
          <w:b w:val="0"/>
          <w:color w:val="6D6D6D"/>
          <w:sz w:val="22"/>
          <w:lang w:val="nl-NL" w:eastAsia="nl-NL"/>
        </w:rPr>
      </w:pPr>
      <w:hyperlink w:anchor="_Toc480465485" w:history="1">
        <w:r w:rsidRPr="00A64BA7">
          <w:rPr>
            <w:rStyle w:val="Hyperlink"/>
            <w:color w:val="6D6D6D"/>
            <w:sz w:val="22"/>
          </w:rPr>
          <w:t>2.</w:t>
        </w:r>
        <w:r w:rsidRPr="00A64BA7">
          <w:rPr>
            <w:rFonts w:asciiTheme="minorHAnsi" w:eastAsiaTheme="minorEastAsia" w:hAnsiTheme="minorHAnsi"/>
            <w:b w:val="0"/>
            <w:color w:val="6D6D6D"/>
            <w:sz w:val="22"/>
            <w:lang w:val="nl-NL" w:eastAsia="nl-NL"/>
          </w:rPr>
          <w:tab/>
        </w:r>
        <w:r w:rsidRPr="00A64BA7">
          <w:rPr>
            <w:rStyle w:val="Hyperlink"/>
            <w:color w:val="6D6D6D"/>
            <w:sz w:val="22"/>
          </w:rPr>
          <w:t>REFERENCE PROJECT FOR SUITABILITY REQUIREMENT B</w:t>
        </w:r>
        <w:r w:rsidRPr="00A64BA7">
          <w:rPr>
            <w:webHidden/>
            <w:color w:val="6D6D6D"/>
            <w:sz w:val="22"/>
          </w:rPr>
          <w:tab/>
        </w:r>
        <w:r w:rsidRPr="00A64BA7">
          <w:rPr>
            <w:webHidden/>
            <w:color w:val="6D6D6D"/>
            <w:sz w:val="22"/>
          </w:rPr>
          <w:fldChar w:fldCharType="begin"/>
        </w:r>
        <w:r w:rsidRPr="00A64BA7">
          <w:rPr>
            <w:webHidden/>
            <w:color w:val="6D6D6D"/>
            <w:sz w:val="22"/>
          </w:rPr>
          <w:instrText xml:space="preserve"> PAGEREF _Toc480465485 \h </w:instrText>
        </w:r>
        <w:r w:rsidRPr="00A64BA7">
          <w:rPr>
            <w:webHidden/>
            <w:color w:val="6D6D6D"/>
            <w:sz w:val="22"/>
          </w:rPr>
        </w:r>
        <w:r w:rsidRPr="00A64BA7">
          <w:rPr>
            <w:webHidden/>
            <w:color w:val="6D6D6D"/>
            <w:sz w:val="22"/>
          </w:rPr>
          <w:fldChar w:fldCharType="separate"/>
        </w:r>
        <w:r w:rsidRPr="00A64BA7">
          <w:rPr>
            <w:webHidden/>
            <w:color w:val="6D6D6D"/>
            <w:sz w:val="22"/>
          </w:rPr>
          <w:t>6</w:t>
        </w:r>
        <w:r w:rsidRPr="00A64BA7">
          <w:rPr>
            <w:webHidden/>
            <w:color w:val="6D6D6D"/>
            <w:sz w:val="22"/>
          </w:rPr>
          <w:fldChar w:fldCharType="end"/>
        </w:r>
      </w:hyperlink>
    </w:p>
    <w:p w14:paraId="6896934C" w14:textId="77777777" w:rsidR="00A64BA7" w:rsidRPr="00A64BA7" w:rsidRDefault="00A64BA7">
      <w:pPr>
        <w:pStyle w:val="Inhopg1"/>
        <w:rPr>
          <w:rFonts w:asciiTheme="minorHAnsi" w:eastAsiaTheme="minorEastAsia" w:hAnsiTheme="minorHAnsi"/>
          <w:b w:val="0"/>
          <w:color w:val="6D6D6D"/>
          <w:sz w:val="22"/>
          <w:lang w:val="nl-NL" w:eastAsia="nl-NL"/>
        </w:rPr>
      </w:pPr>
      <w:hyperlink w:anchor="_Toc480465486" w:history="1">
        <w:r w:rsidRPr="00A64BA7">
          <w:rPr>
            <w:rStyle w:val="Hyperlink"/>
            <w:color w:val="6D6D6D"/>
            <w:sz w:val="22"/>
          </w:rPr>
          <w:t>3.</w:t>
        </w:r>
        <w:r w:rsidRPr="00A64BA7">
          <w:rPr>
            <w:rFonts w:asciiTheme="minorHAnsi" w:eastAsiaTheme="minorEastAsia" w:hAnsiTheme="minorHAnsi"/>
            <w:b w:val="0"/>
            <w:color w:val="6D6D6D"/>
            <w:sz w:val="22"/>
            <w:lang w:val="nl-NL" w:eastAsia="nl-NL"/>
          </w:rPr>
          <w:tab/>
        </w:r>
        <w:r w:rsidRPr="00A64BA7">
          <w:rPr>
            <w:rStyle w:val="Hyperlink"/>
            <w:color w:val="6D6D6D"/>
            <w:sz w:val="22"/>
          </w:rPr>
          <w:t>REFERENCE PROJECT FOR SUITABILITY REQUIREMENT C</w:t>
        </w:r>
        <w:r w:rsidRPr="00A64BA7">
          <w:rPr>
            <w:webHidden/>
            <w:color w:val="6D6D6D"/>
            <w:sz w:val="22"/>
          </w:rPr>
          <w:tab/>
        </w:r>
        <w:r w:rsidRPr="00A64BA7">
          <w:rPr>
            <w:webHidden/>
            <w:color w:val="6D6D6D"/>
            <w:sz w:val="22"/>
          </w:rPr>
          <w:fldChar w:fldCharType="begin"/>
        </w:r>
        <w:r w:rsidRPr="00A64BA7">
          <w:rPr>
            <w:webHidden/>
            <w:color w:val="6D6D6D"/>
            <w:sz w:val="22"/>
          </w:rPr>
          <w:instrText xml:space="preserve"> PAGEREF _Toc480465486 \h </w:instrText>
        </w:r>
        <w:r w:rsidRPr="00A64BA7">
          <w:rPr>
            <w:webHidden/>
            <w:color w:val="6D6D6D"/>
            <w:sz w:val="22"/>
          </w:rPr>
        </w:r>
        <w:r w:rsidRPr="00A64BA7">
          <w:rPr>
            <w:webHidden/>
            <w:color w:val="6D6D6D"/>
            <w:sz w:val="22"/>
          </w:rPr>
          <w:fldChar w:fldCharType="separate"/>
        </w:r>
        <w:r w:rsidRPr="00A64BA7">
          <w:rPr>
            <w:webHidden/>
            <w:color w:val="6D6D6D"/>
            <w:sz w:val="22"/>
          </w:rPr>
          <w:t>9</w:t>
        </w:r>
        <w:r w:rsidRPr="00A64BA7">
          <w:rPr>
            <w:webHidden/>
            <w:color w:val="6D6D6D"/>
            <w:sz w:val="22"/>
          </w:rPr>
          <w:fldChar w:fldCharType="end"/>
        </w:r>
      </w:hyperlink>
    </w:p>
    <w:p w14:paraId="021A763E" w14:textId="0C9686F7" w:rsidR="006D2C9C" w:rsidRPr="002A73E9" w:rsidRDefault="00B468E6" w:rsidP="00B468E6">
      <w:pPr>
        <w:rPr>
          <w:rFonts w:ascii="Schiphol Frutiger" w:hAnsi="Schiphol Frutiger"/>
          <w:b/>
          <w:color w:val="6D6D6D"/>
        </w:rPr>
      </w:pPr>
      <w:r w:rsidRPr="00A64BA7">
        <w:rPr>
          <w:rFonts w:ascii="Schiphol Frutiger" w:hAnsi="Schiphol Frutiger"/>
          <w:color w:val="6D6D6D"/>
        </w:rPr>
        <w:fldChar w:fldCharType="end"/>
      </w:r>
      <w:bookmarkEnd w:id="0"/>
    </w:p>
    <w:p w14:paraId="250F4F7D" w14:textId="77777777" w:rsidR="00F356EF" w:rsidRDefault="00F356EF">
      <w:pPr>
        <w:rPr>
          <w:b/>
          <w:color w:val="6D6D6D"/>
        </w:rPr>
      </w:pPr>
    </w:p>
    <w:p w14:paraId="57693285" w14:textId="77777777" w:rsidR="00F356EF" w:rsidRDefault="00F356EF">
      <w:pPr>
        <w:rPr>
          <w:b/>
          <w:color w:val="6D6D6D"/>
        </w:rPr>
      </w:pPr>
    </w:p>
    <w:p w14:paraId="0C66FA8F" w14:textId="77777777" w:rsidR="00B468E6" w:rsidRDefault="00B468E6">
      <w:pPr>
        <w:rPr>
          <w:rFonts w:ascii="Schiphol Frutiger" w:hAnsi="Schiphol Frutiger"/>
          <w:b/>
          <w:color w:val="6D6D6D"/>
        </w:rPr>
      </w:pPr>
      <w:r>
        <w:rPr>
          <w:b/>
          <w:color w:val="6D6D6D"/>
        </w:rPr>
        <w:br w:type="page"/>
      </w:r>
    </w:p>
    <w:p w14:paraId="781013C0" w14:textId="77777777" w:rsidR="00B468E6" w:rsidRPr="005564C6" w:rsidRDefault="00B468E6" w:rsidP="00B468E6">
      <w:pPr>
        <w:pStyle w:val="Kop1"/>
        <w:keepLines w:val="0"/>
        <w:numPr>
          <w:ilvl w:val="0"/>
          <w:numId w:val="0"/>
        </w:numPr>
        <w:suppressAutoHyphens/>
        <w:spacing w:after="360"/>
        <w:ind w:left="360" w:right="0"/>
        <w:rPr>
          <w:sz w:val="40"/>
          <w:szCs w:val="40"/>
          <w:lang w:val="en-GB"/>
        </w:rPr>
      </w:pPr>
      <w:bookmarkStart w:id="1" w:name="_Toc473901521"/>
      <w:bookmarkStart w:id="2" w:name="_Toc479588741"/>
    </w:p>
    <w:p w14:paraId="1BD29D25" w14:textId="31A61777" w:rsidR="00B468E6" w:rsidRPr="0023780A" w:rsidRDefault="0023780A" w:rsidP="00B468E6">
      <w:pPr>
        <w:pStyle w:val="Kop1"/>
        <w:keepLines w:val="0"/>
        <w:numPr>
          <w:ilvl w:val="0"/>
          <w:numId w:val="38"/>
        </w:numPr>
        <w:suppressAutoHyphens/>
        <w:spacing w:after="360" w:line="240" w:lineRule="auto"/>
        <w:ind w:right="0"/>
        <w:rPr>
          <w:sz w:val="56"/>
          <w:szCs w:val="56"/>
        </w:rPr>
      </w:pPr>
      <w:bookmarkStart w:id="3" w:name="_Toc480465484"/>
      <w:bookmarkEnd w:id="1"/>
      <w:bookmarkEnd w:id="2"/>
      <w:r w:rsidRPr="0023780A">
        <w:rPr>
          <w:sz w:val="56"/>
          <w:szCs w:val="56"/>
        </w:rPr>
        <w:t>REFERENCE PROJECT FOR SUITABILITY REQUIREMENT A</w:t>
      </w:r>
      <w:bookmarkEnd w:id="3"/>
    </w:p>
    <w:p w14:paraId="0B779466" w14:textId="48A21885" w:rsidR="0023780A" w:rsidRPr="0023780A" w:rsidRDefault="0023780A" w:rsidP="0023780A">
      <w:pPr>
        <w:autoSpaceDE w:val="0"/>
        <w:autoSpaceDN w:val="0"/>
        <w:adjustRightInd w:val="0"/>
        <w:rPr>
          <w:rFonts w:ascii="Schiphol Frutiger" w:eastAsia="Times New Roman" w:hAnsi="Schiphol Frutiger" w:cs="Times New Roman"/>
          <w:bCs/>
          <w:color w:val="6D6D6D"/>
        </w:rPr>
      </w:pPr>
      <w:r w:rsidRPr="0023780A">
        <w:rPr>
          <w:rFonts w:ascii="Schiphol Frutiger" w:eastAsia="Times New Roman" w:hAnsi="Schiphol Frutiger" w:cs="Times New Roman"/>
          <w:bCs/>
          <w:color w:val="6D6D6D"/>
        </w:rPr>
        <w:t xml:space="preserve">The </w:t>
      </w:r>
      <w:r>
        <w:rPr>
          <w:rFonts w:ascii="Schiphol Frutiger" w:eastAsia="Times New Roman" w:hAnsi="Schiphol Frutiger" w:cs="Times New Roman"/>
          <w:bCs/>
          <w:color w:val="6D6D6D"/>
        </w:rPr>
        <w:t>Tenderer</w:t>
      </w:r>
      <w:r w:rsidRPr="0023780A">
        <w:rPr>
          <w:rFonts w:ascii="Schiphol Frutiger" w:eastAsia="Times New Roman" w:hAnsi="Schiphol Frutiger" w:cs="Times New Roman"/>
          <w:bCs/>
          <w:color w:val="6D6D6D"/>
        </w:rPr>
        <w:t xml:space="preserve"> must fill in </w:t>
      </w:r>
      <w:r w:rsidR="00F356EF">
        <w:rPr>
          <w:rFonts w:ascii="Schiphol Frutiger" w:eastAsia="Times New Roman" w:hAnsi="Schiphol Frutiger" w:cs="Times New Roman"/>
          <w:bCs/>
          <w:color w:val="6D6D6D"/>
        </w:rPr>
        <w:t>the</w:t>
      </w:r>
      <w:r w:rsidRPr="0023780A">
        <w:rPr>
          <w:rFonts w:ascii="Schiphol Frutiger" w:eastAsia="Times New Roman" w:hAnsi="Schiphol Frutiger" w:cs="Times New Roman"/>
          <w:bCs/>
          <w:color w:val="6D6D6D"/>
        </w:rPr>
        <w:t xml:space="preserve"> form </w:t>
      </w:r>
      <w:r w:rsidR="00F356EF">
        <w:rPr>
          <w:rFonts w:ascii="Schiphol Frutiger" w:eastAsia="Times New Roman" w:hAnsi="Schiphol Frutiger" w:cs="Times New Roman"/>
          <w:bCs/>
          <w:color w:val="6D6D6D"/>
        </w:rPr>
        <w:t xml:space="preserve">below </w:t>
      </w:r>
      <w:r w:rsidRPr="0023780A">
        <w:rPr>
          <w:rFonts w:ascii="Schiphol Frutiger" w:eastAsia="Times New Roman" w:hAnsi="Schiphol Frutiger" w:cs="Times New Roman"/>
          <w:bCs/>
          <w:color w:val="6D6D6D"/>
        </w:rPr>
        <w:t xml:space="preserve">and submit it as part of </w:t>
      </w:r>
      <w:r w:rsidR="00F356EF">
        <w:rPr>
          <w:rFonts w:ascii="Schiphol Frutiger" w:eastAsia="Times New Roman" w:hAnsi="Schiphol Frutiger" w:cs="Times New Roman"/>
          <w:bCs/>
          <w:color w:val="6D6D6D"/>
        </w:rPr>
        <w:t>its</w:t>
      </w:r>
      <w:r w:rsidRPr="0023780A">
        <w:rPr>
          <w:rFonts w:ascii="Schiphol Frutiger" w:eastAsia="Times New Roman" w:hAnsi="Schiphol Frutiger" w:cs="Times New Roman"/>
          <w:bCs/>
          <w:color w:val="6D6D6D"/>
        </w:rPr>
        <w:t xml:space="preserve"> </w:t>
      </w:r>
      <w:r>
        <w:rPr>
          <w:rFonts w:ascii="Schiphol Frutiger" w:eastAsia="Times New Roman" w:hAnsi="Schiphol Frutiger" w:cs="Times New Roman"/>
          <w:bCs/>
          <w:color w:val="6D6D6D"/>
        </w:rPr>
        <w:t>Proposal</w:t>
      </w:r>
      <w:r w:rsidRPr="0023780A">
        <w:rPr>
          <w:rFonts w:ascii="Schiphol Frutiger" w:eastAsia="Times New Roman" w:hAnsi="Schiphol Frutiger" w:cs="Times New Roman"/>
          <w:bCs/>
          <w:color w:val="6D6D6D"/>
        </w:rPr>
        <w:t xml:space="preserve">, </w:t>
      </w:r>
      <w:r w:rsidR="00F356EF">
        <w:rPr>
          <w:rFonts w:ascii="Schiphol Frutiger" w:eastAsia="Times New Roman" w:hAnsi="Schiphol Frutiger" w:cs="Times New Roman"/>
          <w:bCs/>
          <w:color w:val="6D6D6D"/>
        </w:rPr>
        <w:t>in order to demonstrate it possesses the core competences as required by means of</w:t>
      </w:r>
      <w:r>
        <w:rPr>
          <w:rFonts w:ascii="Schiphol Frutiger" w:eastAsia="Times New Roman" w:hAnsi="Schiphol Frutiger" w:cs="Times New Roman"/>
          <w:bCs/>
          <w:color w:val="6D6D6D"/>
        </w:rPr>
        <w:t xml:space="preserve"> Suitability </w:t>
      </w:r>
      <w:r w:rsidR="00F356EF">
        <w:rPr>
          <w:rFonts w:ascii="Schiphol Frutiger" w:eastAsia="Times New Roman" w:hAnsi="Schiphol Frutiger" w:cs="Times New Roman"/>
          <w:bCs/>
          <w:color w:val="6D6D6D"/>
        </w:rPr>
        <w:t>Requirement</w:t>
      </w:r>
      <w:r>
        <w:rPr>
          <w:rFonts w:ascii="Schiphol Frutiger" w:eastAsia="Times New Roman" w:hAnsi="Schiphol Frutiger" w:cs="Times New Roman"/>
          <w:bCs/>
          <w:color w:val="6D6D6D"/>
        </w:rPr>
        <w:t xml:space="preserve"> A</w:t>
      </w:r>
      <w:r w:rsidRPr="0023780A">
        <w:rPr>
          <w:rFonts w:ascii="Schiphol Frutiger" w:eastAsia="Times New Roman" w:hAnsi="Schiphol Frutiger" w:cs="Times New Roman"/>
          <w:bCs/>
          <w:color w:val="6D6D6D"/>
        </w:rPr>
        <w:t xml:space="preserve">: </w:t>
      </w:r>
      <w:r>
        <w:rPr>
          <w:rFonts w:ascii="Schiphol Frutiger" w:eastAsia="Times New Roman" w:hAnsi="Schiphol Frutiger" w:cs="Times New Roman"/>
          <w:bCs/>
          <w:color w:val="6D6D6D"/>
        </w:rPr>
        <w:t>E</w:t>
      </w:r>
      <w:r w:rsidRPr="0023780A">
        <w:rPr>
          <w:rFonts w:ascii="Schiphol Frutiger" w:eastAsia="Times New Roman" w:hAnsi="Schiphol Frutiger" w:cs="Times New Roman"/>
          <w:bCs/>
          <w:color w:val="6D6D6D"/>
        </w:rPr>
        <w:t xml:space="preserve">xperience in </w:t>
      </w:r>
      <w:r>
        <w:rPr>
          <w:rFonts w:ascii="Schiphol Frutiger" w:eastAsia="Times New Roman" w:hAnsi="Schiphol Frutiger" w:cs="Times New Roman"/>
          <w:bCs/>
          <w:color w:val="6D6D6D"/>
        </w:rPr>
        <w:t xml:space="preserve">peer reviewing </w:t>
      </w:r>
      <w:r w:rsidR="006D7A1C">
        <w:rPr>
          <w:rFonts w:ascii="Schiphol Frutiger" w:eastAsia="Times New Roman" w:hAnsi="Schiphol Frutiger" w:cs="Times New Roman"/>
          <w:bCs/>
          <w:color w:val="6D6D6D"/>
        </w:rPr>
        <w:t xml:space="preserve">(independently checking) </w:t>
      </w:r>
      <w:r>
        <w:rPr>
          <w:rFonts w:ascii="Schiphol Frutiger" w:eastAsia="Times New Roman" w:hAnsi="Schiphol Frutiger" w:cs="Times New Roman"/>
          <w:bCs/>
          <w:color w:val="6D6D6D"/>
        </w:rPr>
        <w:t>airport design and engineering deliverables</w:t>
      </w:r>
      <w:r w:rsidRPr="0023780A">
        <w:rPr>
          <w:rFonts w:ascii="Schiphol Frutiger" w:eastAsia="Times New Roman" w:hAnsi="Schiphol Frutiger" w:cs="Times New Roman"/>
          <w:bCs/>
          <w:color w:val="6D6D6D"/>
        </w:rPr>
        <w:t xml:space="preserve">. </w:t>
      </w:r>
    </w:p>
    <w:p w14:paraId="4E992D12" w14:textId="33DA0DF1" w:rsidR="0023780A" w:rsidRPr="0023780A" w:rsidRDefault="0023780A" w:rsidP="0023780A">
      <w:pPr>
        <w:autoSpaceDE w:val="0"/>
        <w:autoSpaceDN w:val="0"/>
        <w:adjustRightInd w:val="0"/>
        <w:rPr>
          <w:rFonts w:ascii="Schiphol Frutiger" w:eastAsia="Times New Roman" w:hAnsi="Schiphol Frutiger" w:cs="Times New Roman"/>
          <w:bCs/>
          <w:color w:val="6D6D6D"/>
        </w:rPr>
      </w:pPr>
      <w:r w:rsidRPr="0023780A">
        <w:rPr>
          <w:rFonts w:ascii="Schiphol Frutiger" w:eastAsia="Times New Roman" w:hAnsi="Schiphol Frutiger" w:cs="Times New Roman"/>
          <w:bCs/>
          <w:color w:val="6D6D6D"/>
        </w:rPr>
        <w:t>SNBV reserves the right to request further explanation from the contact person of the client named in this form.</w:t>
      </w:r>
    </w:p>
    <w:p w14:paraId="6562FBA1" w14:textId="3FAB5741" w:rsidR="0023780A" w:rsidRPr="0023780A" w:rsidRDefault="00F356EF" w:rsidP="0023780A">
      <w:pPr>
        <w:autoSpaceDE w:val="0"/>
        <w:autoSpaceDN w:val="0"/>
        <w:adjustRightInd w:val="0"/>
        <w:rPr>
          <w:rFonts w:ascii="Schiphol Frutiger" w:eastAsia="Times New Roman" w:hAnsi="Schiphol Frutiger" w:cs="Times New Roman"/>
          <w:bCs/>
          <w:color w:val="6D6D6D"/>
        </w:rPr>
      </w:pPr>
      <w:r>
        <w:rPr>
          <w:rFonts w:ascii="Schiphol Frutiger" w:eastAsia="Times New Roman" w:hAnsi="Schiphol Frutiger" w:cs="Times New Roman"/>
          <w:bCs/>
          <w:color w:val="6D6D6D"/>
        </w:rPr>
        <w:t xml:space="preserve">With its Proposal, the Tenderer must provide a maximum of one relevant Reference Project for each of the Suitability Requirements </w:t>
      </w:r>
      <w:r>
        <w:rPr>
          <w:rFonts w:ascii="Schiphol Frutiger" w:hAnsi="Schiphol Frutiger"/>
          <w:color w:val="6D6D6D"/>
        </w:rPr>
        <w:t>(A to C</w:t>
      </w:r>
      <w:r w:rsidRPr="003743F8">
        <w:rPr>
          <w:rFonts w:ascii="Schiphol Frutiger" w:hAnsi="Schiphol Frutiger"/>
          <w:color w:val="6D6D6D"/>
        </w:rPr>
        <w:t xml:space="preserve">). A single Reference Project may be provided to demonstrate more than one Suitability Requirement. As a result, the </w:t>
      </w:r>
      <w:r>
        <w:rPr>
          <w:rFonts w:ascii="Schiphol Frutiger" w:hAnsi="Schiphol Frutiger"/>
          <w:color w:val="6D6D6D"/>
        </w:rPr>
        <w:t>Tenderer</w:t>
      </w:r>
      <w:r w:rsidRPr="003743F8">
        <w:rPr>
          <w:rFonts w:ascii="Schiphol Frutiger" w:hAnsi="Schiphol Frutiger"/>
          <w:color w:val="6D6D6D"/>
        </w:rPr>
        <w:t xml:space="preserve"> must demonstrate the Suitability Requirements by submitting </w:t>
      </w:r>
      <w:r w:rsidRPr="009B74DE">
        <w:rPr>
          <w:rFonts w:ascii="Schiphol Frutiger" w:hAnsi="Schiphol Frutiger"/>
          <w:color w:val="6D6D6D"/>
        </w:rPr>
        <w:t xml:space="preserve">a minimum of one (1) and a maximum of </w:t>
      </w:r>
      <w:r>
        <w:rPr>
          <w:rFonts w:ascii="Schiphol Frutiger" w:hAnsi="Schiphol Frutiger"/>
          <w:color w:val="6D6D6D"/>
        </w:rPr>
        <w:t>three (3</w:t>
      </w:r>
      <w:r w:rsidRPr="009B74DE">
        <w:rPr>
          <w:rFonts w:ascii="Schiphol Frutiger" w:hAnsi="Schiphol Frutiger"/>
          <w:color w:val="6D6D6D"/>
        </w:rPr>
        <w:t>) Reference Projects. One (1) reference form (annex H)</w:t>
      </w:r>
      <w:r w:rsidRPr="003743F8">
        <w:rPr>
          <w:rFonts w:ascii="Schiphol Frutiger" w:hAnsi="Schiphol Frutiger"/>
          <w:color w:val="6D6D6D"/>
        </w:rPr>
        <w:t xml:space="preserve"> must be filled in for each Suitability Requirement and all filled in reference forms must be included in the </w:t>
      </w:r>
      <w:r>
        <w:rPr>
          <w:rFonts w:ascii="Schiphol Frutiger" w:hAnsi="Schiphol Frutiger"/>
          <w:color w:val="6D6D6D"/>
        </w:rPr>
        <w:t>Proposal</w:t>
      </w:r>
      <w:r w:rsidRPr="003743F8">
        <w:rPr>
          <w:rFonts w:ascii="Schiphol Frutiger" w:hAnsi="Schiphol Frutiger"/>
          <w:color w:val="6D6D6D"/>
        </w:rPr>
        <w:t>.</w:t>
      </w:r>
    </w:p>
    <w:tbl>
      <w:tblPr>
        <w:tblStyle w:val="Rastertabel4-Accent11"/>
        <w:tblW w:w="0" w:type="auto"/>
        <w:tblLook w:val="06A0" w:firstRow="1" w:lastRow="0" w:firstColumn="1" w:lastColumn="0" w:noHBand="1" w:noVBand="1"/>
      </w:tblPr>
      <w:tblGrid>
        <w:gridCol w:w="3814"/>
        <w:gridCol w:w="5248"/>
      </w:tblGrid>
      <w:tr w:rsidR="0023780A" w:rsidRPr="00ED7179" w14:paraId="586F2DF4" w14:textId="77777777" w:rsidTr="00F23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4D91E60" w14:textId="3392B552" w:rsidR="0023780A" w:rsidRPr="0023780A" w:rsidRDefault="0023780A" w:rsidP="00F232F6">
            <w:pPr>
              <w:pStyle w:val="Plattetekst"/>
              <w:spacing w:after="0" w:line="288" w:lineRule="auto"/>
              <w:jc w:val="left"/>
              <w:rPr>
                <w:rFonts w:ascii="Schiphol Frutiger" w:hAnsi="Schiphol Frutiger"/>
                <w:color w:val="000000" w:themeColor="text1"/>
                <w:sz w:val="22"/>
                <w:szCs w:val="22"/>
              </w:rPr>
            </w:pPr>
            <w:r w:rsidRPr="0023780A">
              <w:rPr>
                <w:rFonts w:ascii="Schiphol Frutiger" w:hAnsi="Schiphol Frutiger"/>
                <w:sz w:val="22"/>
                <w:szCs w:val="22"/>
              </w:rPr>
              <w:t xml:space="preserve">Reference </w:t>
            </w:r>
            <w:r w:rsidR="00714A59">
              <w:rPr>
                <w:rFonts w:ascii="Schiphol Frutiger" w:hAnsi="Schiphol Frutiger"/>
                <w:sz w:val="22"/>
                <w:szCs w:val="22"/>
              </w:rPr>
              <w:t xml:space="preserve">Project </w:t>
            </w:r>
            <w:r w:rsidRPr="0023780A">
              <w:rPr>
                <w:rFonts w:ascii="Schiphol Frutiger" w:hAnsi="Schiphol Frutiger"/>
                <w:sz w:val="22"/>
                <w:szCs w:val="22"/>
              </w:rPr>
              <w:t xml:space="preserve">for Suitability Requirement A: Experience in peer reviewing </w:t>
            </w:r>
            <w:r w:rsidR="006D7A1C">
              <w:rPr>
                <w:rFonts w:ascii="Schiphol Frutiger" w:hAnsi="Schiphol Frutiger"/>
                <w:sz w:val="22"/>
                <w:szCs w:val="22"/>
              </w:rPr>
              <w:t xml:space="preserve">(independently checking) </w:t>
            </w:r>
            <w:r w:rsidRPr="0023780A">
              <w:rPr>
                <w:rFonts w:ascii="Schiphol Frutiger" w:hAnsi="Schiphol Frutiger"/>
                <w:sz w:val="22"/>
                <w:szCs w:val="22"/>
              </w:rPr>
              <w:t>airport design and engineering deliverables</w:t>
            </w:r>
            <w:r w:rsidRPr="0023780A">
              <w:rPr>
                <w:rFonts w:ascii="Schiphol Frutiger" w:hAnsi="Schiphol Frutiger"/>
                <w:b w:val="0"/>
                <w:i/>
                <w:sz w:val="22"/>
                <w:szCs w:val="22"/>
              </w:rPr>
              <w:t xml:space="preserve"> </w:t>
            </w:r>
          </w:p>
        </w:tc>
      </w:tr>
      <w:tr w:rsidR="0023780A" w:rsidRPr="001C2892" w14:paraId="0303DF98"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3C42C4C1" w14:textId="6F486E1C" w:rsidR="0023780A" w:rsidRPr="00F232F6" w:rsidRDefault="0023780A" w:rsidP="00F608C2">
            <w:pPr>
              <w:autoSpaceDE w:val="0"/>
              <w:autoSpaceDN w:val="0"/>
              <w:adjustRightInd w:val="0"/>
              <w:rPr>
                <w:rFonts w:ascii="Schiphol Frutiger" w:hAnsi="Schiphol Frutiger" w:cs="Verdana"/>
                <w:b w:val="0"/>
                <w:bCs w:val="0"/>
                <w:color w:val="6D6D6D"/>
                <w:sz w:val="22"/>
                <w:szCs w:val="22"/>
              </w:rPr>
            </w:pPr>
            <w:r w:rsidRPr="00F232F6">
              <w:rPr>
                <w:rFonts w:ascii="Schiphol Frutiger" w:hAnsi="Schiphol Frutiger"/>
                <w:b w:val="0"/>
                <w:color w:val="6D6D6D"/>
                <w:sz w:val="22"/>
                <w:szCs w:val="22"/>
              </w:rPr>
              <w:t xml:space="preserve">Name and location of </w:t>
            </w:r>
            <w:r w:rsidR="006602B8" w:rsidRPr="00F232F6">
              <w:rPr>
                <w:rFonts w:ascii="Schiphol Frutiger" w:hAnsi="Schiphol Frutiger"/>
                <w:b w:val="0"/>
                <w:color w:val="6D6D6D"/>
                <w:sz w:val="22"/>
                <w:szCs w:val="22"/>
              </w:rPr>
              <w:t xml:space="preserve">the </w:t>
            </w:r>
            <w:r w:rsidRPr="00F232F6">
              <w:rPr>
                <w:rFonts w:ascii="Schiphol Frutiger" w:hAnsi="Schiphol Frutiger"/>
                <w:b w:val="0"/>
                <w:color w:val="6D6D6D"/>
                <w:sz w:val="22"/>
                <w:szCs w:val="22"/>
              </w:rPr>
              <w:t>Reference Project</w:t>
            </w:r>
          </w:p>
        </w:tc>
        <w:tc>
          <w:tcPr>
            <w:tcW w:w="5248" w:type="dxa"/>
          </w:tcPr>
          <w:p w14:paraId="6882F528" w14:textId="77777777" w:rsidR="0023780A" w:rsidRPr="00F356EF" w:rsidRDefault="0023780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p>
        </w:tc>
      </w:tr>
      <w:tr w:rsidR="0023780A" w:rsidRPr="001C2892" w14:paraId="161DCA4B"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46A57873" w14:textId="48B50C0D" w:rsidR="0023780A" w:rsidRPr="00F232F6" w:rsidRDefault="0023780A" w:rsidP="00F608C2">
            <w:pPr>
              <w:autoSpaceDE w:val="0"/>
              <w:autoSpaceDN w:val="0"/>
              <w:adjustRightInd w:val="0"/>
              <w:rPr>
                <w:rFonts w:ascii="Schiphol Frutiger" w:hAnsi="Schiphol Frutiger" w:cs="Verdana"/>
                <w:b w:val="0"/>
                <w:color w:val="6D6D6D"/>
                <w:sz w:val="22"/>
                <w:szCs w:val="22"/>
              </w:rPr>
            </w:pPr>
            <w:r w:rsidRPr="00F232F6">
              <w:rPr>
                <w:rFonts w:ascii="Schiphol Frutiger" w:hAnsi="Schiphol Frutiger"/>
                <w:b w:val="0"/>
                <w:color w:val="6D6D6D"/>
                <w:sz w:val="22"/>
                <w:szCs w:val="22"/>
              </w:rPr>
              <w:t xml:space="preserve">Name and contact details of </w:t>
            </w:r>
            <w:r w:rsidR="006602B8" w:rsidRPr="00F232F6">
              <w:rPr>
                <w:rFonts w:ascii="Schiphol Frutiger" w:hAnsi="Schiphol Frutiger"/>
                <w:b w:val="0"/>
                <w:color w:val="6D6D6D"/>
                <w:sz w:val="22"/>
                <w:szCs w:val="22"/>
              </w:rPr>
              <w:t xml:space="preserve">the </w:t>
            </w:r>
            <w:r w:rsidRPr="00F232F6">
              <w:rPr>
                <w:rFonts w:ascii="Schiphol Frutiger" w:hAnsi="Schiphol Frutiger"/>
                <w:b w:val="0"/>
                <w:color w:val="6D6D6D"/>
                <w:sz w:val="22"/>
                <w:szCs w:val="22"/>
              </w:rPr>
              <w:t>contracting authority for the Reference Project</w:t>
            </w:r>
          </w:p>
        </w:tc>
        <w:tc>
          <w:tcPr>
            <w:tcW w:w="5248" w:type="dxa"/>
          </w:tcPr>
          <w:p w14:paraId="550AB064" w14:textId="77777777" w:rsidR="0023780A" w:rsidRPr="00F356EF" w:rsidRDefault="0023780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p>
        </w:tc>
      </w:tr>
      <w:tr w:rsidR="0023780A" w:rsidRPr="001C2892" w14:paraId="7369BA92"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5EA65EAA" w14:textId="513A4B93" w:rsidR="0023780A" w:rsidRPr="00F232F6" w:rsidRDefault="0023780A" w:rsidP="006D7A1C">
            <w:pPr>
              <w:autoSpaceDE w:val="0"/>
              <w:autoSpaceDN w:val="0"/>
              <w:adjustRightInd w:val="0"/>
              <w:rPr>
                <w:rFonts w:ascii="Schiphol Frutiger" w:hAnsi="Schiphol Frutiger" w:cs="Verdana"/>
                <w:b w:val="0"/>
                <w:color w:val="6D6D6D"/>
                <w:sz w:val="22"/>
                <w:szCs w:val="22"/>
              </w:rPr>
            </w:pPr>
            <w:r w:rsidRPr="00F232F6">
              <w:rPr>
                <w:rFonts w:ascii="Schiphol Frutiger" w:hAnsi="Schiphol Frutiger"/>
                <w:b w:val="0"/>
                <w:color w:val="6D6D6D"/>
                <w:sz w:val="22"/>
                <w:szCs w:val="22"/>
              </w:rPr>
              <w:t xml:space="preserve">Start date of </w:t>
            </w:r>
            <w:r w:rsidR="006D7A1C" w:rsidRPr="00F232F6">
              <w:rPr>
                <w:rFonts w:ascii="Schiphol Frutiger" w:hAnsi="Schiphol Frutiger"/>
                <w:b w:val="0"/>
                <w:color w:val="6D6D6D"/>
                <w:sz w:val="22"/>
                <w:szCs w:val="22"/>
              </w:rPr>
              <w:t>Appointment</w:t>
            </w:r>
          </w:p>
        </w:tc>
        <w:tc>
          <w:tcPr>
            <w:tcW w:w="5248" w:type="dxa"/>
          </w:tcPr>
          <w:p w14:paraId="2F8A9B04" w14:textId="77777777" w:rsidR="0023780A" w:rsidRPr="00F356EF" w:rsidRDefault="0023780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p>
        </w:tc>
      </w:tr>
      <w:tr w:rsidR="0023780A" w:rsidRPr="001C2892" w14:paraId="0B283A0E"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3A27763D" w14:textId="6D2B6F93" w:rsidR="0023780A" w:rsidRPr="00F232F6" w:rsidRDefault="0023780A" w:rsidP="006D7A1C">
            <w:pPr>
              <w:autoSpaceDE w:val="0"/>
              <w:autoSpaceDN w:val="0"/>
              <w:adjustRightInd w:val="0"/>
              <w:rPr>
                <w:rFonts w:ascii="Schiphol Frutiger" w:hAnsi="Schiphol Frutiger" w:cs="Verdana"/>
                <w:b w:val="0"/>
                <w:bCs w:val="0"/>
                <w:color w:val="6D6D6D"/>
                <w:sz w:val="22"/>
                <w:szCs w:val="22"/>
              </w:rPr>
            </w:pPr>
            <w:r w:rsidRPr="00F232F6">
              <w:rPr>
                <w:rFonts w:ascii="Schiphol Frutiger" w:hAnsi="Schiphol Frutiger"/>
                <w:b w:val="0"/>
                <w:color w:val="6D6D6D"/>
                <w:sz w:val="22"/>
                <w:szCs w:val="22"/>
              </w:rPr>
              <w:t xml:space="preserve">Completion date of </w:t>
            </w:r>
            <w:r w:rsidR="006D7A1C" w:rsidRPr="00F232F6">
              <w:rPr>
                <w:rFonts w:ascii="Schiphol Frutiger" w:hAnsi="Schiphol Frutiger"/>
                <w:b w:val="0"/>
                <w:color w:val="6D6D6D"/>
                <w:sz w:val="22"/>
                <w:szCs w:val="22"/>
              </w:rPr>
              <w:t>Appointment</w:t>
            </w:r>
          </w:p>
        </w:tc>
        <w:tc>
          <w:tcPr>
            <w:tcW w:w="5248" w:type="dxa"/>
          </w:tcPr>
          <w:p w14:paraId="16EFDE1A" w14:textId="2A613AE3" w:rsidR="0023780A" w:rsidRPr="00F356EF" w:rsidRDefault="006602B8" w:rsidP="006602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i/>
                <w:color w:val="6D6D6D"/>
                <w:sz w:val="18"/>
                <w:szCs w:val="18"/>
              </w:rPr>
            </w:pPr>
            <w:r w:rsidRPr="00F356EF">
              <w:rPr>
                <w:rFonts w:ascii="Schiphol Frutiger" w:hAnsi="Schiphol Frutiger" w:cs="Verdana"/>
                <w:i/>
                <w:color w:val="6D6D6D"/>
                <w:sz w:val="18"/>
                <w:szCs w:val="18"/>
                <w:lang w:val="en-GB"/>
              </w:rPr>
              <w:t xml:space="preserve">The concerning appointment </w:t>
            </w:r>
            <w:r w:rsidRPr="00F356EF">
              <w:rPr>
                <w:rFonts w:ascii="Schiphol Frutiger" w:hAnsi="Schiphol Frutiger" w:cs="Verdana"/>
                <w:i/>
                <w:color w:val="6D6D6D"/>
                <w:sz w:val="18"/>
                <w:szCs w:val="18"/>
              </w:rPr>
              <w:t xml:space="preserve">of the </w:t>
            </w:r>
            <w:r w:rsidRPr="00F356EF">
              <w:rPr>
                <w:rFonts w:ascii="Schiphol Frutiger" w:hAnsi="Schiphol Frutiger" w:cs="Verdana"/>
                <w:i/>
                <w:color w:val="6D6D6D"/>
                <w:sz w:val="18"/>
                <w:szCs w:val="18"/>
                <w:lang w:val="en-GB"/>
              </w:rPr>
              <w:t>Reference Project must have been completed ten (10) years or less prior to the final Proposal deadline.</w:t>
            </w:r>
          </w:p>
        </w:tc>
      </w:tr>
      <w:tr w:rsidR="0023780A" w:rsidRPr="001C2892" w14:paraId="2E3BEE20"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2BE71E10" w14:textId="3731AF28" w:rsidR="0023780A" w:rsidRPr="00F232F6" w:rsidRDefault="006602B8" w:rsidP="006602B8">
            <w:pPr>
              <w:autoSpaceDE w:val="0"/>
              <w:autoSpaceDN w:val="0"/>
              <w:adjustRightInd w:val="0"/>
              <w:rPr>
                <w:rFonts w:ascii="Schiphol Frutiger" w:hAnsi="Schiphol Frutiger" w:cs="Verdana"/>
                <w:b w:val="0"/>
                <w:bCs w:val="0"/>
                <w:color w:val="6D6D6D"/>
                <w:sz w:val="22"/>
                <w:szCs w:val="22"/>
              </w:rPr>
            </w:pPr>
            <w:r w:rsidRPr="00F232F6">
              <w:rPr>
                <w:rFonts w:ascii="Schiphol Frutiger" w:hAnsi="Schiphol Frutiger" w:cs="Verdana"/>
                <w:b w:val="0"/>
                <w:color w:val="6D6D6D"/>
                <w:sz w:val="22"/>
                <w:szCs w:val="22"/>
                <w:lang w:val="en-GB"/>
              </w:rPr>
              <w:t>Reference Project has been completed to the satisfaction of the client.</w:t>
            </w:r>
          </w:p>
        </w:tc>
        <w:tc>
          <w:tcPr>
            <w:tcW w:w="5248" w:type="dxa"/>
          </w:tcPr>
          <w:p w14:paraId="69223555" w14:textId="77777777" w:rsidR="0023780A" w:rsidRPr="00F356EF" w:rsidRDefault="0023780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olor w:val="6D6D6D"/>
                <w:sz w:val="22"/>
                <w:szCs w:val="22"/>
              </w:rPr>
            </w:pPr>
            <w:r w:rsidRPr="00F356EF">
              <w:rPr>
                <w:rFonts w:ascii="Schiphol Frutiger" w:hAnsi="Schiphol Frutiger"/>
                <w:color w:val="6D6D6D"/>
                <w:sz w:val="22"/>
                <w:szCs w:val="22"/>
              </w:rPr>
              <w:t>Yes/No*</w:t>
            </w:r>
          </w:p>
          <w:p w14:paraId="5C7922E1" w14:textId="1D6B9DB1" w:rsidR="006602B8" w:rsidRPr="00F356EF" w:rsidRDefault="006602B8"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i/>
                <w:color w:val="6D6D6D"/>
                <w:sz w:val="18"/>
                <w:szCs w:val="18"/>
              </w:rPr>
            </w:pPr>
            <w:r w:rsidRPr="00F356EF">
              <w:rPr>
                <w:rFonts w:ascii="Schiphol Frutiger" w:hAnsi="Schiphol Frutiger"/>
                <w:i/>
                <w:color w:val="6D6D6D"/>
                <w:sz w:val="18"/>
                <w:szCs w:val="18"/>
              </w:rPr>
              <w:t xml:space="preserve">By signing the ESPD, </w:t>
            </w:r>
            <w:r w:rsidRPr="00F356EF">
              <w:rPr>
                <w:rFonts w:ascii="Schiphol Frutiger" w:hAnsi="Schiphol Frutiger"/>
                <w:i/>
                <w:color w:val="6D6D6D"/>
                <w:sz w:val="18"/>
                <w:szCs w:val="18"/>
                <w:lang w:val="en-GB"/>
              </w:rPr>
              <w:t>the Tenderer or, if applicable, all individual Syndicate Members</w:t>
            </w:r>
            <w:r w:rsidRPr="00F356EF">
              <w:rPr>
                <w:rFonts w:ascii="Schiphol Frutiger" w:hAnsi="Schiphol Frutiger"/>
                <w:i/>
                <w:color w:val="6D6D6D"/>
                <w:sz w:val="18"/>
                <w:szCs w:val="18"/>
              </w:rPr>
              <w:t>, declare that they possess the testimonials as referred to in section 2.93 (a) AW 2012 and, upon being informed of their (provisional) Award, that these supporting documents will be provided within the period set by SNBV of ten (10) days following publication of the (provisional) Award result.</w:t>
            </w:r>
          </w:p>
        </w:tc>
      </w:tr>
    </w:tbl>
    <w:p w14:paraId="5E93D2DD" w14:textId="77777777" w:rsidR="00A80B7A" w:rsidRDefault="00A80B7A" w:rsidP="00A80B7A">
      <w:pPr>
        <w:pStyle w:val="Geenafstand"/>
        <w:tabs>
          <w:tab w:val="clear" w:pos="7655"/>
        </w:tabs>
        <w:ind w:right="340"/>
        <w:rPr>
          <w:color w:val="6D6D6D"/>
          <w:sz w:val="22"/>
          <w:lang w:val="en-US"/>
        </w:rPr>
      </w:pPr>
    </w:p>
    <w:p w14:paraId="1E42DF76" w14:textId="77777777" w:rsidR="00714A59" w:rsidRDefault="00714A59" w:rsidP="00A80B7A">
      <w:pPr>
        <w:pStyle w:val="Geenafstand"/>
        <w:tabs>
          <w:tab w:val="clear" w:pos="7655"/>
        </w:tabs>
        <w:ind w:right="340"/>
        <w:rPr>
          <w:color w:val="6D6D6D"/>
          <w:sz w:val="22"/>
          <w:lang w:val="en-US"/>
        </w:rPr>
      </w:pPr>
    </w:p>
    <w:p w14:paraId="79C3F66C" w14:textId="77777777" w:rsidR="00F356EF" w:rsidRDefault="00F356EF" w:rsidP="00A80B7A">
      <w:pPr>
        <w:pStyle w:val="Geenafstand"/>
        <w:tabs>
          <w:tab w:val="clear" w:pos="7655"/>
        </w:tabs>
        <w:ind w:right="340"/>
        <w:rPr>
          <w:color w:val="6D6D6D"/>
          <w:sz w:val="22"/>
          <w:lang w:val="en-US"/>
        </w:rPr>
      </w:pPr>
    </w:p>
    <w:p w14:paraId="0538FFD9" w14:textId="77777777" w:rsidR="0064041C" w:rsidRDefault="0064041C" w:rsidP="00F356EF">
      <w:pPr>
        <w:autoSpaceDE w:val="0"/>
        <w:autoSpaceDN w:val="0"/>
        <w:adjustRightInd w:val="0"/>
        <w:rPr>
          <w:rFonts w:ascii="Schiphol Frutiger" w:eastAsia="Times New Roman" w:hAnsi="Schiphol Frutiger" w:cs="Times New Roman"/>
          <w:bCs/>
          <w:color w:val="6D6D6D"/>
        </w:rPr>
      </w:pPr>
    </w:p>
    <w:p w14:paraId="7F28F1E2" w14:textId="792EE54D" w:rsidR="00F356EF" w:rsidRPr="0064041C" w:rsidRDefault="00F356EF" w:rsidP="00F356EF">
      <w:pPr>
        <w:autoSpaceDE w:val="0"/>
        <w:autoSpaceDN w:val="0"/>
        <w:adjustRightInd w:val="0"/>
        <w:rPr>
          <w:rFonts w:ascii="Schiphol Frutiger" w:eastAsia="Times New Roman" w:hAnsi="Schiphol Frutiger" w:cs="Times New Roman"/>
          <w:bCs/>
          <w:color w:val="6D6D6D"/>
        </w:rPr>
      </w:pPr>
      <w:r w:rsidRPr="0064041C">
        <w:rPr>
          <w:rFonts w:ascii="Schiphol Frutiger" w:eastAsia="Times New Roman" w:hAnsi="Schiphol Frutiger" w:cs="Times New Roman"/>
          <w:bCs/>
          <w:color w:val="6D6D6D"/>
        </w:rPr>
        <w:t xml:space="preserve">In addition to the form above the Tenderer must add a </w:t>
      </w:r>
      <w:r w:rsidR="0064041C" w:rsidRPr="0064041C">
        <w:rPr>
          <w:rFonts w:ascii="Schiphol Frutiger" w:eastAsia="Times New Roman" w:hAnsi="Schiphol Frutiger" w:cs="Times New Roman"/>
          <w:bCs/>
          <w:color w:val="6D6D6D"/>
        </w:rPr>
        <w:t>description</w:t>
      </w:r>
      <w:r w:rsidRPr="0064041C">
        <w:rPr>
          <w:rFonts w:ascii="Schiphol Frutiger" w:eastAsia="Times New Roman" w:hAnsi="Schiphol Frutiger" w:cs="Times New Roman"/>
          <w:bCs/>
          <w:color w:val="6D6D6D"/>
        </w:rPr>
        <w:t xml:space="preserve"> of the Reference Project encompassing no more than </w:t>
      </w:r>
      <w:r w:rsidR="0064041C" w:rsidRPr="0064041C">
        <w:rPr>
          <w:rFonts w:ascii="Schiphol Frutiger" w:eastAsia="Times New Roman" w:hAnsi="Schiphol Frutiger" w:cs="Times New Roman"/>
          <w:bCs/>
          <w:color w:val="6D6D6D"/>
        </w:rPr>
        <w:t>4</w:t>
      </w:r>
      <w:r w:rsidRPr="0064041C">
        <w:rPr>
          <w:rFonts w:ascii="Schiphol Frutiger" w:eastAsia="Times New Roman" w:hAnsi="Schiphol Frutiger" w:cs="Times New Roman"/>
          <w:bCs/>
          <w:color w:val="6D6D6D"/>
        </w:rPr>
        <w:t xml:space="preserve"> single-sided A4 sheets (printed on one side only) with a maximum of 500 words each, including supporting images, illustrations, diagrams etc. </w:t>
      </w:r>
    </w:p>
    <w:p w14:paraId="76BBEBF0" w14:textId="3435575E" w:rsidR="0064041C" w:rsidRDefault="0064041C" w:rsidP="00F356EF">
      <w:pPr>
        <w:autoSpaceDE w:val="0"/>
        <w:autoSpaceDN w:val="0"/>
        <w:adjustRightInd w:val="0"/>
        <w:rPr>
          <w:rFonts w:ascii="Schiphol Frutiger" w:eastAsia="Times New Roman" w:hAnsi="Schiphol Frutiger" w:cs="Times New Roman"/>
          <w:bCs/>
          <w:color w:val="6D6D6D"/>
        </w:rPr>
      </w:pPr>
      <w:r w:rsidRPr="0064041C">
        <w:rPr>
          <w:rFonts w:ascii="Schiphol Frutiger" w:eastAsia="Times New Roman" w:hAnsi="Schiphol Frutiger" w:cs="Times New Roman"/>
          <w:bCs/>
          <w:color w:val="6D6D6D"/>
        </w:rPr>
        <w:t xml:space="preserve">This description must demonstrate that the Reference Project complies with both the general requirements and the specific criteria </w:t>
      </w:r>
      <w:r w:rsidR="00F232F6">
        <w:rPr>
          <w:rFonts w:ascii="Schiphol Frutiger" w:eastAsia="Times New Roman" w:hAnsi="Schiphol Frutiger" w:cs="Times New Roman"/>
          <w:bCs/>
          <w:color w:val="6D6D6D"/>
        </w:rPr>
        <w:t xml:space="preserve">of Suitability Requirement A </w:t>
      </w:r>
      <w:r w:rsidRPr="0064041C">
        <w:rPr>
          <w:rFonts w:ascii="Schiphol Frutiger" w:eastAsia="Times New Roman" w:hAnsi="Schiphol Frutiger" w:cs="Times New Roman"/>
          <w:bCs/>
          <w:color w:val="6D6D6D"/>
        </w:rPr>
        <w:t>as stated in section 5.1.2 of the Selection Guidelines and summarized in the two tables below.</w:t>
      </w:r>
      <w:r w:rsidR="00F232F6">
        <w:rPr>
          <w:rFonts w:ascii="Schiphol Frutiger" w:eastAsia="Times New Roman" w:hAnsi="Schiphol Frutiger" w:cs="Times New Roman"/>
          <w:bCs/>
          <w:color w:val="6D6D6D"/>
        </w:rPr>
        <w:t xml:space="preserve"> The description must follow the structure as provided by the two tables below.</w:t>
      </w:r>
    </w:p>
    <w:p w14:paraId="628633D6" w14:textId="77777777" w:rsidR="00F232F6" w:rsidRPr="0064041C" w:rsidRDefault="00F232F6" w:rsidP="00F356EF">
      <w:pPr>
        <w:autoSpaceDE w:val="0"/>
        <w:autoSpaceDN w:val="0"/>
        <w:adjustRightInd w:val="0"/>
        <w:rPr>
          <w:rFonts w:ascii="Schiphol Frutiger" w:eastAsia="Times New Roman" w:hAnsi="Schiphol Frutiger" w:cs="Times New Roman"/>
          <w:bCs/>
          <w:color w:val="6D6D6D"/>
        </w:rPr>
      </w:pPr>
    </w:p>
    <w:tbl>
      <w:tblPr>
        <w:tblStyle w:val="Rastertabel4-Accent11"/>
        <w:tblW w:w="0" w:type="auto"/>
        <w:tblLook w:val="06A0" w:firstRow="1" w:lastRow="0" w:firstColumn="1" w:lastColumn="0" w:noHBand="1" w:noVBand="1"/>
      </w:tblPr>
      <w:tblGrid>
        <w:gridCol w:w="3814"/>
        <w:gridCol w:w="5248"/>
      </w:tblGrid>
      <w:tr w:rsidR="00714A59" w:rsidRPr="0023780A" w14:paraId="2310F445" w14:textId="77777777" w:rsidTr="00F23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DF4CAB3" w14:textId="38661E53" w:rsidR="00714A59" w:rsidRPr="0023780A" w:rsidRDefault="00714A59" w:rsidP="00F232F6">
            <w:pPr>
              <w:pStyle w:val="Plattetekst"/>
              <w:spacing w:after="0" w:line="288" w:lineRule="auto"/>
              <w:jc w:val="left"/>
              <w:rPr>
                <w:rFonts w:ascii="Schiphol Frutiger" w:hAnsi="Schiphol Frutiger"/>
                <w:color w:val="000000" w:themeColor="text1"/>
                <w:sz w:val="22"/>
                <w:szCs w:val="22"/>
              </w:rPr>
            </w:pPr>
            <w:r w:rsidRPr="0023780A">
              <w:rPr>
                <w:rFonts w:ascii="Schiphol Frutiger" w:hAnsi="Schiphol Frutiger"/>
                <w:sz w:val="22"/>
                <w:szCs w:val="22"/>
              </w:rPr>
              <w:t xml:space="preserve">Reference </w:t>
            </w:r>
            <w:r>
              <w:rPr>
                <w:rFonts w:ascii="Schiphol Frutiger" w:hAnsi="Schiphol Frutiger"/>
                <w:sz w:val="22"/>
                <w:szCs w:val="22"/>
              </w:rPr>
              <w:t xml:space="preserve">Project </w:t>
            </w:r>
            <w:r w:rsidRPr="0023780A">
              <w:rPr>
                <w:rFonts w:ascii="Schiphol Frutiger" w:hAnsi="Schiphol Frutiger"/>
                <w:sz w:val="22"/>
                <w:szCs w:val="22"/>
              </w:rPr>
              <w:t xml:space="preserve">for Suitability Requirement A: </w:t>
            </w:r>
            <w:r>
              <w:rPr>
                <w:rFonts w:ascii="Schiphol Frutiger" w:hAnsi="Schiphol Frutiger"/>
                <w:sz w:val="22"/>
                <w:szCs w:val="22"/>
              </w:rPr>
              <w:t>substantiation of general requirements</w:t>
            </w:r>
            <w:r w:rsidRPr="0023780A">
              <w:rPr>
                <w:rFonts w:ascii="Schiphol Frutiger" w:hAnsi="Schiphol Frutiger"/>
                <w:b w:val="0"/>
                <w:i/>
                <w:sz w:val="22"/>
                <w:szCs w:val="22"/>
              </w:rPr>
              <w:t xml:space="preserve"> </w:t>
            </w:r>
          </w:p>
        </w:tc>
      </w:tr>
      <w:tr w:rsidR="00714A59" w:rsidRPr="0023780A" w14:paraId="6F46BDF4" w14:textId="77777777" w:rsidTr="00F232F6">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5C77BA3B" w14:textId="582888BC" w:rsidR="00714A59" w:rsidRPr="0064041C" w:rsidRDefault="00714A59" w:rsidP="008D0A00">
            <w:pPr>
              <w:autoSpaceDE w:val="0"/>
              <w:autoSpaceDN w:val="0"/>
              <w:adjustRightInd w:val="0"/>
              <w:rPr>
                <w:rFonts w:ascii="Schiphol Frutiger" w:hAnsi="Schiphol Frutiger" w:cs="Verdana"/>
                <w:b w:val="0"/>
                <w:bCs w:val="0"/>
                <w:color w:val="6D6D6D"/>
                <w:sz w:val="22"/>
                <w:szCs w:val="22"/>
              </w:rPr>
            </w:pPr>
            <w:r w:rsidRPr="0064041C">
              <w:rPr>
                <w:rFonts w:ascii="Schiphol Frutiger" w:hAnsi="Schiphol Frutiger" w:cs="Verdana"/>
                <w:b w:val="0"/>
                <w:color w:val="6D6D6D"/>
                <w:sz w:val="22"/>
                <w:szCs w:val="22"/>
              </w:rPr>
              <w:t>Has t</w:t>
            </w:r>
            <w:r w:rsidRPr="0064041C">
              <w:rPr>
                <w:rFonts w:ascii="Schiphol Frutiger" w:hAnsi="Schiphol Frutiger" w:cs="Verdana"/>
                <w:b w:val="0"/>
                <w:color w:val="6D6D6D"/>
                <w:sz w:val="22"/>
                <w:szCs w:val="22"/>
                <w:lang w:val="en-GB"/>
              </w:rPr>
              <w:t>he activity that the Reference Project encompasses to demonstrate abovementioned core competence been actually performed by the Tenderer itself?</w:t>
            </w:r>
          </w:p>
        </w:tc>
        <w:tc>
          <w:tcPr>
            <w:tcW w:w="5248" w:type="dxa"/>
          </w:tcPr>
          <w:p w14:paraId="63DEC1A3" w14:textId="77777777" w:rsidR="00714A59" w:rsidRPr="0064041C" w:rsidRDefault="00714A59" w:rsidP="00714A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p>
          <w:p w14:paraId="783047FD" w14:textId="73B780C0" w:rsidR="00714A59" w:rsidRPr="0064041C" w:rsidRDefault="00714A59" w:rsidP="00714A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18"/>
                <w:szCs w:val="18"/>
              </w:rPr>
            </w:pPr>
            <w:r w:rsidRPr="0064041C">
              <w:rPr>
                <w:rFonts w:ascii="Schiphol Frutiger" w:hAnsi="Schiphol Frutiger" w:cs="Verdana"/>
                <w:bCs/>
                <w:i/>
                <w:color w:val="6D6D6D"/>
                <w:sz w:val="18"/>
                <w:szCs w:val="18"/>
              </w:rPr>
              <w:t>If the answer is no, and the</w:t>
            </w:r>
            <w:r w:rsidRPr="0064041C">
              <w:rPr>
                <w:rFonts w:ascii="Schiphol Frutiger" w:hAnsi="Schiphol Frutiger" w:cs="Verdana"/>
                <w:i/>
                <w:color w:val="6D6D6D"/>
                <w:sz w:val="18"/>
                <w:szCs w:val="18"/>
                <w:lang w:val="en-GB"/>
              </w:rPr>
              <w:t xml:space="preserve"> Tenderer, or Syndicate Member, relies on a third party that has performed this activity this must be duly substantiated and independently verifiable. In any such case the Tenderer, or Syndicate Member, must comply with the requirements as set out in paragraph 2.4 of the Request for Proposal relating to engaging third parties.</w:t>
            </w:r>
          </w:p>
        </w:tc>
      </w:tr>
      <w:tr w:rsidR="00714A59" w:rsidRPr="0023780A" w14:paraId="566AAEDA" w14:textId="77777777" w:rsidTr="00F232F6">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7D7ADE10" w14:textId="77777777" w:rsidR="00714A59" w:rsidRPr="0064041C" w:rsidRDefault="00714A59" w:rsidP="00714A59">
            <w:pPr>
              <w:autoSpaceDE w:val="0"/>
              <w:autoSpaceDN w:val="0"/>
              <w:adjustRightInd w:val="0"/>
              <w:rPr>
                <w:rFonts w:ascii="Schiphol Frutiger" w:hAnsi="Schiphol Frutiger"/>
                <w:b w:val="0"/>
                <w:color w:val="6D6D6D"/>
                <w:sz w:val="22"/>
                <w:szCs w:val="22"/>
              </w:rPr>
            </w:pPr>
            <w:r w:rsidRPr="0064041C">
              <w:rPr>
                <w:rFonts w:ascii="Schiphol Frutiger" w:hAnsi="Schiphol Frutiger"/>
                <w:b w:val="0"/>
                <w:color w:val="6D6D6D"/>
                <w:sz w:val="22"/>
                <w:szCs w:val="22"/>
              </w:rPr>
              <w:t>Was the Reference Project carried out in a syndicate or alliance?</w:t>
            </w:r>
          </w:p>
          <w:p w14:paraId="6DA5FD67" w14:textId="77777777" w:rsidR="00714A59" w:rsidRPr="0064041C" w:rsidRDefault="00714A59" w:rsidP="00714A59">
            <w:pPr>
              <w:autoSpaceDE w:val="0"/>
              <w:autoSpaceDN w:val="0"/>
              <w:adjustRightInd w:val="0"/>
              <w:rPr>
                <w:rFonts w:ascii="Schiphol Frutiger" w:hAnsi="Schiphol Frutiger" w:cs="Verdana"/>
                <w:b w:val="0"/>
                <w:bCs w:val="0"/>
                <w:color w:val="6D6D6D"/>
                <w:sz w:val="22"/>
                <w:szCs w:val="22"/>
              </w:rPr>
            </w:pPr>
          </w:p>
          <w:p w14:paraId="07F21C06" w14:textId="13F74059" w:rsidR="00714A59" w:rsidRPr="0064041C" w:rsidRDefault="00714A59" w:rsidP="00714A59">
            <w:pPr>
              <w:autoSpaceDE w:val="0"/>
              <w:autoSpaceDN w:val="0"/>
              <w:adjustRightInd w:val="0"/>
              <w:rPr>
                <w:rFonts w:ascii="Schiphol Frutiger" w:hAnsi="Schiphol Frutiger" w:cs="Verdana"/>
                <w:b w:val="0"/>
                <w:color w:val="6D6D6D"/>
                <w:sz w:val="22"/>
                <w:szCs w:val="22"/>
              </w:rPr>
            </w:pPr>
            <w:r w:rsidRPr="0064041C">
              <w:rPr>
                <w:rFonts w:ascii="Schiphol Frutiger" w:hAnsi="Schiphol Frutiger"/>
                <w:b w:val="0"/>
                <w:color w:val="6D6D6D"/>
                <w:sz w:val="22"/>
                <w:szCs w:val="22"/>
              </w:rPr>
              <w:t xml:space="preserve"> </w:t>
            </w:r>
          </w:p>
        </w:tc>
        <w:tc>
          <w:tcPr>
            <w:tcW w:w="5248" w:type="dxa"/>
          </w:tcPr>
          <w:p w14:paraId="0F6C476A" w14:textId="77777777" w:rsidR="00714A59" w:rsidRPr="0064041C" w:rsidRDefault="00714A59" w:rsidP="00714A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p>
          <w:p w14:paraId="47FC6002" w14:textId="77777777" w:rsidR="00714A59" w:rsidRPr="0064041C" w:rsidRDefault="00714A59" w:rsidP="00714A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i/>
                <w:color w:val="6D6D6D"/>
                <w:sz w:val="18"/>
                <w:szCs w:val="18"/>
                <w:lang w:val="en-GB"/>
              </w:rPr>
            </w:pPr>
            <w:r w:rsidRPr="0064041C">
              <w:rPr>
                <w:rFonts w:ascii="Schiphol Frutiger" w:hAnsi="Schiphol Frutiger" w:cs="Verdana"/>
                <w:bCs/>
                <w:i/>
                <w:color w:val="6D6D6D"/>
                <w:sz w:val="18"/>
                <w:szCs w:val="18"/>
              </w:rPr>
              <w:t xml:space="preserve">If the answer is yes, the Reference Project must be substantiated as </w:t>
            </w:r>
            <w:r w:rsidRPr="0064041C">
              <w:rPr>
                <w:rFonts w:ascii="Schiphol Frutiger" w:hAnsi="Schiphol Frutiger" w:cs="Verdana"/>
                <w:i/>
                <w:color w:val="6D6D6D"/>
                <w:sz w:val="18"/>
                <w:szCs w:val="18"/>
                <w:lang w:val="en-GB"/>
              </w:rPr>
              <w:t>this experience is only included in the assessment if the Tenderer can prove that it has performed the relevant activities itself. Only the demonstrable share of the Tenderer in the syndicate or alliance is taken into consideration. The substantiation must encompass:</w:t>
            </w:r>
          </w:p>
          <w:p w14:paraId="09109BE7" w14:textId="77777777" w:rsidR="0064041C" w:rsidRPr="0064041C" w:rsidRDefault="00714A59" w:rsidP="00714A59">
            <w:pPr>
              <w:pStyle w:val="Lijstalinea"/>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i/>
                <w:color w:val="6D6D6D"/>
                <w:sz w:val="18"/>
                <w:szCs w:val="18"/>
              </w:rPr>
            </w:pPr>
            <w:r w:rsidRPr="0064041C">
              <w:rPr>
                <w:rFonts w:ascii="Schiphol Frutiger" w:hAnsi="Schiphol Frutiger"/>
                <w:i/>
                <w:color w:val="6D6D6D"/>
                <w:sz w:val="18"/>
                <w:szCs w:val="18"/>
              </w:rPr>
              <w:t>the names of the other participants in the collaboration;</w:t>
            </w:r>
          </w:p>
          <w:p w14:paraId="6E29D8AF" w14:textId="5D39A989" w:rsidR="00714A59" w:rsidRPr="0064041C" w:rsidRDefault="00714A59" w:rsidP="00714A59">
            <w:pPr>
              <w:pStyle w:val="Lijstalinea"/>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i/>
                <w:color w:val="6D6D6D"/>
                <w:sz w:val="22"/>
                <w:szCs w:val="22"/>
              </w:rPr>
            </w:pPr>
            <w:r w:rsidRPr="0064041C">
              <w:rPr>
                <w:rFonts w:ascii="Schiphol Frutiger" w:hAnsi="Schiphol Frutiger"/>
                <w:i/>
                <w:color w:val="6D6D6D"/>
                <w:sz w:val="18"/>
                <w:szCs w:val="18"/>
              </w:rPr>
              <w:t>percentage share of every participant in the collaboration.</w:t>
            </w:r>
          </w:p>
        </w:tc>
      </w:tr>
      <w:tr w:rsidR="00714A59" w:rsidRPr="0023780A" w14:paraId="3B8AF494" w14:textId="77777777" w:rsidTr="00F232F6">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57B9F0A2" w14:textId="77777777" w:rsidR="00714A59" w:rsidRPr="0064041C" w:rsidRDefault="00714A59" w:rsidP="00714A59">
            <w:pPr>
              <w:autoSpaceDE w:val="0"/>
              <w:autoSpaceDN w:val="0"/>
              <w:adjustRightInd w:val="0"/>
              <w:rPr>
                <w:rFonts w:ascii="Schiphol Frutiger" w:hAnsi="Schiphol Frutiger"/>
                <w:b w:val="0"/>
                <w:color w:val="6D6D6D"/>
                <w:sz w:val="22"/>
                <w:szCs w:val="22"/>
              </w:rPr>
            </w:pPr>
            <w:r w:rsidRPr="0064041C">
              <w:rPr>
                <w:rFonts w:ascii="Schiphol Frutiger" w:hAnsi="Schiphol Frutiger"/>
                <w:b w:val="0"/>
                <w:color w:val="6D6D6D"/>
                <w:sz w:val="22"/>
                <w:szCs w:val="22"/>
              </w:rPr>
              <w:t>Was the Tenderer a subcontractor in the submitted Reference Project?</w:t>
            </w:r>
          </w:p>
          <w:p w14:paraId="55C2D602" w14:textId="7EB3EDE2" w:rsidR="00714A59" w:rsidRPr="0064041C" w:rsidRDefault="00714A59" w:rsidP="00714A59">
            <w:pPr>
              <w:autoSpaceDE w:val="0"/>
              <w:autoSpaceDN w:val="0"/>
              <w:adjustRightInd w:val="0"/>
              <w:rPr>
                <w:rFonts w:ascii="Schiphol Frutiger" w:hAnsi="Schiphol Frutiger" w:cs="Verdana"/>
                <w:b w:val="0"/>
                <w:color w:val="6D6D6D"/>
                <w:sz w:val="22"/>
                <w:szCs w:val="22"/>
              </w:rPr>
            </w:pPr>
          </w:p>
        </w:tc>
        <w:tc>
          <w:tcPr>
            <w:tcW w:w="5248" w:type="dxa"/>
          </w:tcPr>
          <w:p w14:paraId="135168AC" w14:textId="77777777" w:rsidR="00714A59" w:rsidRPr="0064041C" w:rsidRDefault="00714A59" w:rsidP="00714A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p>
          <w:p w14:paraId="2E98EB63" w14:textId="35293E97" w:rsidR="00714A59" w:rsidRPr="0064041C" w:rsidRDefault="00714A59" w:rsidP="00714A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18"/>
                <w:szCs w:val="18"/>
              </w:rPr>
            </w:pPr>
            <w:r w:rsidRPr="0064041C">
              <w:rPr>
                <w:rFonts w:ascii="Schiphol Frutiger" w:hAnsi="Schiphol Frutiger" w:cs="Verdana"/>
                <w:bCs/>
                <w:i/>
                <w:color w:val="6D6D6D"/>
                <w:sz w:val="18"/>
                <w:szCs w:val="18"/>
              </w:rPr>
              <w:t xml:space="preserve">If the answer is yes, the Reference Project must be substantiated as the Reference Project will only be accepted if </w:t>
            </w:r>
            <w:r w:rsidRPr="0064041C">
              <w:rPr>
                <w:rFonts w:ascii="Schiphol Frutiger" w:hAnsi="Schiphol Frutiger" w:cs="Verdana"/>
                <w:color w:val="6D6D6D"/>
                <w:sz w:val="18"/>
                <w:szCs w:val="18"/>
                <w:lang w:val="en-GB"/>
              </w:rPr>
              <w:t>the Tenderer can prove that the Reference Project has been carried out to the satisfaction of the principal client of the main contractor.</w:t>
            </w:r>
          </w:p>
        </w:tc>
      </w:tr>
      <w:tr w:rsidR="00714A59" w:rsidRPr="006602B8" w14:paraId="7CE9CEA7" w14:textId="77777777" w:rsidTr="00F232F6">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5CD5B3C5" w14:textId="2B1557F2" w:rsidR="00714A59" w:rsidRPr="0064041C" w:rsidRDefault="00714A59" w:rsidP="00714A59">
            <w:pPr>
              <w:autoSpaceDE w:val="0"/>
              <w:autoSpaceDN w:val="0"/>
              <w:adjustRightInd w:val="0"/>
              <w:rPr>
                <w:rFonts w:ascii="Schiphol Frutiger" w:hAnsi="Schiphol Frutiger" w:cs="Verdana"/>
                <w:b w:val="0"/>
                <w:bCs w:val="0"/>
                <w:color w:val="6D6D6D"/>
                <w:sz w:val="22"/>
                <w:szCs w:val="22"/>
              </w:rPr>
            </w:pPr>
            <w:r w:rsidRPr="0064041C">
              <w:rPr>
                <w:rFonts w:ascii="Schiphol Frutiger" w:hAnsi="Schiphol Frutiger"/>
                <w:b w:val="0"/>
                <w:color w:val="6D6D6D"/>
                <w:sz w:val="22"/>
                <w:szCs w:val="22"/>
              </w:rPr>
              <w:t>Does the Reference Project comply with the definition of a Complex Project as stated at point 7 of the general requirements on page 33 of the Request for Proposal? Please substantiate.</w:t>
            </w:r>
          </w:p>
        </w:tc>
        <w:tc>
          <w:tcPr>
            <w:tcW w:w="5248" w:type="dxa"/>
          </w:tcPr>
          <w:p w14:paraId="400746EE" w14:textId="627AC4A8" w:rsidR="00714A59" w:rsidRPr="0064041C" w:rsidRDefault="00714A59" w:rsidP="00714A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r w:rsidR="0064041C">
              <w:rPr>
                <w:rFonts w:ascii="Schiphol Frutiger" w:hAnsi="Schiphol Frutiger" w:cs="Verdana"/>
                <w:bCs/>
                <w:color w:val="6D6D6D"/>
                <w:sz w:val="22"/>
                <w:szCs w:val="22"/>
              </w:rPr>
              <w:t>*</w:t>
            </w:r>
          </w:p>
          <w:p w14:paraId="0D5E7CE3" w14:textId="7238EB1B" w:rsidR="00714A59" w:rsidRPr="0064041C" w:rsidRDefault="00714A59" w:rsidP="00714A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i/>
                <w:color w:val="6D6D6D"/>
                <w:sz w:val="22"/>
                <w:szCs w:val="22"/>
              </w:rPr>
            </w:pPr>
            <w:r w:rsidRPr="0064041C">
              <w:rPr>
                <w:rFonts w:ascii="Schiphol Frutiger" w:hAnsi="Schiphol Frutiger" w:cs="Verdana"/>
                <w:bCs/>
                <w:color w:val="6D6D6D"/>
                <w:sz w:val="22"/>
                <w:szCs w:val="22"/>
              </w:rPr>
              <w:t>Please substantiate.</w:t>
            </w:r>
          </w:p>
        </w:tc>
      </w:tr>
    </w:tbl>
    <w:p w14:paraId="06836F16" w14:textId="77777777" w:rsidR="00714A59" w:rsidRDefault="00714A59" w:rsidP="00A80B7A">
      <w:pPr>
        <w:pStyle w:val="Geenafstand"/>
        <w:tabs>
          <w:tab w:val="clear" w:pos="7655"/>
        </w:tabs>
        <w:ind w:right="340"/>
        <w:rPr>
          <w:color w:val="6D6D6D"/>
          <w:sz w:val="22"/>
          <w:lang w:val="en-US"/>
        </w:rPr>
      </w:pPr>
    </w:p>
    <w:p w14:paraId="493ADCC1" w14:textId="1AD75DB7" w:rsidR="0064041C" w:rsidRDefault="0064041C">
      <w:pPr>
        <w:rPr>
          <w:rFonts w:ascii="Schiphol Frutiger" w:hAnsi="Schiphol Frutiger"/>
          <w:color w:val="6D6D6D"/>
        </w:rPr>
      </w:pPr>
      <w:r>
        <w:rPr>
          <w:color w:val="6D6D6D"/>
        </w:rPr>
        <w:br w:type="page"/>
      </w:r>
    </w:p>
    <w:p w14:paraId="79CA483D" w14:textId="6A2AC0F2" w:rsidR="00714A59" w:rsidRPr="0064041C" w:rsidRDefault="00714A59" w:rsidP="0064041C">
      <w:pPr>
        <w:rPr>
          <w:rFonts w:ascii="Schiphol Frutiger" w:hAnsi="Schiphol Frutiger"/>
          <w:color w:val="6D6D6D"/>
        </w:rPr>
      </w:pPr>
    </w:p>
    <w:tbl>
      <w:tblPr>
        <w:tblStyle w:val="Rastertabel4-Accent11"/>
        <w:tblW w:w="9067" w:type="dxa"/>
        <w:tblLook w:val="06A0" w:firstRow="1" w:lastRow="0" w:firstColumn="1" w:lastColumn="0" w:noHBand="1" w:noVBand="1"/>
      </w:tblPr>
      <w:tblGrid>
        <w:gridCol w:w="5807"/>
        <w:gridCol w:w="3260"/>
      </w:tblGrid>
      <w:tr w:rsidR="0023780A" w:rsidRPr="001E15A7" w14:paraId="6E9F69E0" w14:textId="77777777" w:rsidTr="00F232F6">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067" w:type="dxa"/>
            <w:gridSpan w:val="2"/>
            <w:vAlign w:val="center"/>
          </w:tcPr>
          <w:p w14:paraId="59C17B2E" w14:textId="394F1322" w:rsidR="0023780A" w:rsidRPr="006D7A1C" w:rsidRDefault="00F356EF" w:rsidP="00F232F6">
            <w:pPr>
              <w:pStyle w:val="Plattetekst"/>
              <w:spacing w:after="0" w:line="288" w:lineRule="auto"/>
              <w:rPr>
                <w:rFonts w:ascii="Schiphol Frutiger" w:hAnsi="Schiphol Frutiger"/>
                <w:b w:val="0"/>
                <w:color w:val="808080" w:themeColor="background1" w:themeShade="80"/>
                <w:sz w:val="22"/>
                <w:szCs w:val="22"/>
              </w:rPr>
            </w:pPr>
            <w:r w:rsidRPr="0023780A">
              <w:rPr>
                <w:rFonts w:ascii="Schiphol Frutiger" w:hAnsi="Schiphol Frutiger"/>
                <w:sz w:val="22"/>
                <w:szCs w:val="22"/>
              </w:rPr>
              <w:t xml:space="preserve">Reference </w:t>
            </w:r>
            <w:r>
              <w:rPr>
                <w:rFonts w:ascii="Schiphol Frutiger" w:hAnsi="Schiphol Frutiger"/>
                <w:sz w:val="22"/>
                <w:szCs w:val="22"/>
              </w:rPr>
              <w:t xml:space="preserve">Project </w:t>
            </w:r>
            <w:r w:rsidRPr="0023780A">
              <w:rPr>
                <w:rFonts w:ascii="Schiphol Frutiger" w:hAnsi="Schiphol Frutiger"/>
                <w:sz w:val="22"/>
                <w:szCs w:val="22"/>
              </w:rPr>
              <w:t xml:space="preserve">for Suitability Requirement A: </w:t>
            </w:r>
            <w:r>
              <w:rPr>
                <w:rFonts w:ascii="Schiphol Frutiger" w:hAnsi="Schiphol Frutiger"/>
                <w:sz w:val="22"/>
                <w:szCs w:val="22"/>
              </w:rPr>
              <w:t>substantiation of specific criteria</w:t>
            </w:r>
          </w:p>
        </w:tc>
      </w:tr>
      <w:tr w:rsidR="0023780A" w:rsidRPr="001C2892" w14:paraId="6F308A7D" w14:textId="77777777" w:rsidTr="00F356EF">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74ADB23B" w14:textId="18CE91B9" w:rsidR="0023780A" w:rsidRPr="0064041C" w:rsidRDefault="006D7A1C" w:rsidP="006D7A1C">
            <w:pPr>
              <w:autoSpaceDE w:val="0"/>
              <w:autoSpaceDN w:val="0"/>
              <w:adjustRightInd w:val="0"/>
              <w:rPr>
                <w:rFonts w:ascii="Schiphol Frutiger" w:hAnsi="Schiphol Frutiger" w:cs="Verdana"/>
                <w:b w:val="0"/>
                <w:bCs w:val="0"/>
                <w:color w:val="6D6D6D"/>
                <w:sz w:val="22"/>
                <w:szCs w:val="22"/>
              </w:rPr>
            </w:pPr>
            <w:r w:rsidRPr="0064041C">
              <w:rPr>
                <w:rFonts w:ascii="Schiphol Frutiger" w:hAnsi="Schiphol Frutiger"/>
                <w:b w:val="0"/>
                <w:color w:val="6D6D6D"/>
                <w:sz w:val="22"/>
                <w:szCs w:val="22"/>
                <w:lang w:val="en-GB"/>
              </w:rPr>
              <w:t>The Tenderer must demonstrate that it has experience with peer reviewing (independently checking) design and engineering deliverables of a building with a functionally complex programme of requirements that is used for the primary process of an airport (</w:t>
            </w:r>
            <w:proofErr w:type="spellStart"/>
            <w:r w:rsidRPr="0064041C">
              <w:rPr>
                <w:rFonts w:ascii="Schiphol Frutiger" w:hAnsi="Schiphol Frutiger"/>
                <w:b w:val="0"/>
                <w:color w:val="6D6D6D"/>
                <w:sz w:val="22"/>
                <w:szCs w:val="22"/>
                <w:lang w:val="en-GB"/>
              </w:rPr>
              <w:t>f.e</w:t>
            </w:r>
            <w:proofErr w:type="spellEnd"/>
            <w:r w:rsidRPr="0064041C">
              <w:rPr>
                <w:rFonts w:ascii="Schiphol Frutiger" w:hAnsi="Schiphol Frutiger"/>
                <w:b w:val="0"/>
                <w:color w:val="6D6D6D"/>
                <w:sz w:val="22"/>
                <w:szCs w:val="22"/>
                <w:lang w:val="en-GB"/>
              </w:rPr>
              <w:t>. passenger terminal building and/or pier). An airport cargo or storage building e.g. does not comply.</w:t>
            </w:r>
          </w:p>
        </w:tc>
        <w:tc>
          <w:tcPr>
            <w:tcW w:w="3260" w:type="dxa"/>
          </w:tcPr>
          <w:p w14:paraId="527F0D5D" w14:textId="25B40660" w:rsidR="0023780A" w:rsidRPr="0064041C" w:rsidRDefault="0064041C"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Pr>
                <w:rFonts w:ascii="Schiphol Frutiger" w:hAnsi="Schiphol Frutiger" w:cs="Verdana"/>
                <w:bCs/>
                <w:color w:val="6D6D6D"/>
                <w:sz w:val="22"/>
                <w:szCs w:val="22"/>
              </w:rPr>
              <w:t>Please substantiate.</w:t>
            </w:r>
          </w:p>
        </w:tc>
      </w:tr>
      <w:tr w:rsidR="0023780A" w:rsidRPr="001C2892" w14:paraId="6C5C8DE2" w14:textId="77777777" w:rsidTr="00F356EF">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56097EAE" w14:textId="77777777" w:rsidR="006D7A1C" w:rsidRPr="0064041C" w:rsidRDefault="006D7A1C" w:rsidP="006D7A1C">
            <w:pPr>
              <w:rPr>
                <w:rFonts w:ascii="Schiphol Frutiger" w:hAnsi="Schiphol Frutiger"/>
                <w:b w:val="0"/>
                <w:color w:val="6D6D6D"/>
                <w:sz w:val="22"/>
                <w:szCs w:val="22"/>
                <w:lang w:val="en-GB"/>
              </w:rPr>
            </w:pPr>
            <w:r w:rsidRPr="0064041C">
              <w:rPr>
                <w:rFonts w:ascii="Schiphol Frutiger" w:hAnsi="Schiphol Frutiger"/>
                <w:b w:val="0"/>
                <w:color w:val="6D6D6D"/>
                <w:sz w:val="22"/>
                <w:szCs w:val="22"/>
                <w:lang w:val="en-GB"/>
              </w:rPr>
              <w:t>The Tenderer must demonstrate that (part of) its internal staff has this experience for the following disciplines:</w:t>
            </w:r>
          </w:p>
          <w:p w14:paraId="454DC9AE" w14:textId="77777777" w:rsidR="006D7A1C" w:rsidRPr="0064041C" w:rsidRDefault="006D7A1C" w:rsidP="006D7A1C">
            <w:pPr>
              <w:pStyle w:val="Lijstalinea"/>
              <w:numPr>
                <w:ilvl w:val="0"/>
                <w:numId w:val="45"/>
              </w:numPr>
              <w:autoSpaceDE w:val="0"/>
              <w:autoSpaceDN w:val="0"/>
              <w:adjustRightInd w:val="0"/>
              <w:rPr>
                <w:rFonts w:ascii="Schiphol Frutiger" w:hAnsi="Schiphol Frutiger" w:cstheme="minorHAnsi"/>
                <w:b w:val="0"/>
                <w:color w:val="6D6D6D"/>
                <w:sz w:val="22"/>
                <w:szCs w:val="22"/>
                <w:lang w:val="en-GB"/>
              </w:rPr>
            </w:pPr>
            <w:r w:rsidRPr="0064041C">
              <w:rPr>
                <w:rFonts w:ascii="Schiphol Frutiger" w:hAnsi="Schiphol Frutiger" w:cstheme="minorHAnsi"/>
                <w:b w:val="0"/>
                <w:color w:val="6D6D6D"/>
                <w:sz w:val="22"/>
                <w:szCs w:val="22"/>
                <w:lang w:val="en-GB"/>
              </w:rPr>
              <w:t>Terminal / aviation architecture / planning</w:t>
            </w:r>
          </w:p>
          <w:p w14:paraId="543EE456" w14:textId="77777777" w:rsidR="006D7A1C" w:rsidRPr="0064041C" w:rsidRDefault="006D7A1C" w:rsidP="006D7A1C">
            <w:pPr>
              <w:pStyle w:val="Lijstalinea"/>
              <w:numPr>
                <w:ilvl w:val="0"/>
                <w:numId w:val="45"/>
              </w:numPr>
              <w:autoSpaceDE w:val="0"/>
              <w:autoSpaceDN w:val="0"/>
              <w:adjustRightInd w:val="0"/>
              <w:rPr>
                <w:rFonts w:ascii="Schiphol Frutiger" w:hAnsi="Schiphol Frutiger" w:cstheme="minorHAnsi"/>
                <w:b w:val="0"/>
                <w:color w:val="6D6D6D"/>
                <w:sz w:val="22"/>
                <w:szCs w:val="22"/>
                <w:lang w:val="en-GB"/>
              </w:rPr>
            </w:pPr>
            <w:r w:rsidRPr="0064041C">
              <w:rPr>
                <w:rFonts w:ascii="Schiphol Frutiger" w:hAnsi="Schiphol Frutiger" w:cstheme="minorHAnsi"/>
                <w:b w:val="0"/>
                <w:color w:val="6D6D6D"/>
                <w:sz w:val="22"/>
                <w:szCs w:val="22"/>
                <w:lang w:val="en-GB"/>
              </w:rPr>
              <w:t>Civil and / or structural engineering</w:t>
            </w:r>
          </w:p>
          <w:p w14:paraId="2C2854EE" w14:textId="77777777" w:rsidR="006D7A1C" w:rsidRPr="0064041C" w:rsidRDefault="006D7A1C" w:rsidP="006D7A1C">
            <w:pPr>
              <w:pStyle w:val="Lijstalinea"/>
              <w:numPr>
                <w:ilvl w:val="0"/>
                <w:numId w:val="45"/>
              </w:numPr>
              <w:autoSpaceDE w:val="0"/>
              <w:autoSpaceDN w:val="0"/>
              <w:adjustRightInd w:val="0"/>
              <w:rPr>
                <w:rFonts w:ascii="Schiphol Frutiger" w:hAnsi="Schiphol Frutiger" w:cstheme="minorHAnsi"/>
                <w:b w:val="0"/>
                <w:color w:val="6D6D6D"/>
                <w:sz w:val="22"/>
                <w:szCs w:val="22"/>
                <w:lang w:val="en-GB"/>
              </w:rPr>
            </w:pPr>
            <w:r w:rsidRPr="0064041C">
              <w:rPr>
                <w:rFonts w:ascii="Schiphol Frutiger" w:hAnsi="Schiphol Frutiger" w:cstheme="minorHAnsi"/>
                <w:b w:val="0"/>
                <w:color w:val="6D6D6D"/>
                <w:sz w:val="22"/>
                <w:szCs w:val="22"/>
                <w:lang w:val="en-GB"/>
              </w:rPr>
              <w:t>Mechanical engineering</w:t>
            </w:r>
          </w:p>
          <w:p w14:paraId="343DD838" w14:textId="224F0934" w:rsidR="0023780A" w:rsidRPr="0064041C" w:rsidRDefault="006D7A1C" w:rsidP="006D7A1C">
            <w:pPr>
              <w:pStyle w:val="Lijstalinea"/>
              <w:numPr>
                <w:ilvl w:val="0"/>
                <w:numId w:val="45"/>
              </w:numPr>
              <w:autoSpaceDE w:val="0"/>
              <w:autoSpaceDN w:val="0"/>
              <w:adjustRightInd w:val="0"/>
              <w:rPr>
                <w:rFonts w:ascii="Schiphol Frutiger" w:hAnsi="Schiphol Frutiger" w:cstheme="minorHAnsi"/>
                <w:b w:val="0"/>
                <w:color w:val="6D6D6D"/>
                <w:sz w:val="22"/>
                <w:szCs w:val="22"/>
                <w:lang w:val="en-GB"/>
              </w:rPr>
            </w:pPr>
            <w:r w:rsidRPr="0064041C">
              <w:rPr>
                <w:rFonts w:ascii="Schiphol Frutiger" w:hAnsi="Schiphol Frutiger" w:cstheme="minorHAnsi"/>
                <w:b w:val="0"/>
                <w:color w:val="6D6D6D"/>
                <w:sz w:val="22"/>
                <w:szCs w:val="22"/>
                <w:lang w:val="en-GB"/>
              </w:rPr>
              <w:t>Electrical engineering</w:t>
            </w:r>
          </w:p>
        </w:tc>
        <w:tc>
          <w:tcPr>
            <w:tcW w:w="3260" w:type="dxa"/>
          </w:tcPr>
          <w:p w14:paraId="439CAB18" w14:textId="761E80D0" w:rsidR="0023780A" w:rsidRPr="0064041C" w:rsidRDefault="0064041C"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olor w:val="6D6D6D"/>
                <w:sz w:val="22"/>
                <w:szCs w:val="22"/>
              </w:rPr>
            </w:pPr>
            <w:r>
              <w:rPr>
                <w:rFonts w:ascii="Schiphol Frutiger" w:hAnsi="Schiphol Frutiger" w:cs="Verdana"/>
                <w:bCs/>
                <w:color w:val="6D6D6D"/>
                <w:sz w:val="22"/>
                <w:szCs w:val="22"/>
              </w:rPr>
              <w:t>Please substantiate.</w:t>
            </w:r>
          </w:p>
        </w:tc>
      </w:tr>
      <w:tr w:rsidR="0023780A" w:rsidRPr="001C2892" w14:paraId="675968CF" w14:textId="77777777" w:rsidTr="00F356EF">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6154DE41" w14:textId="26128272" w:rsidR="0023780A" w:rsidRPr="008D0A00" w:rsidRDefault="006D7A1C" w:rsidP="00F608C2">
            <w:pPr>
              <w:autoSpaceDE w:val="0"/>
              <w:autoSpaceDN w:val="0"/>
              <w:adjustRightInd w:val="0"/>
              <w:rPr>
                <w:rFonts w:ascii="Schiphol Frutiger" w:hAnsi="Schiphol Frutiger" w:cstheme="minorHAnsi"/>
                <w:b w:val="0"/>
                <w:color w:val="6D6D6D"/>
                <w:sz w:val="22"/>
                <w:szCs w:val="22"/>
                <w:lang w:val="en-GB"/>
              </w:rPr>
            </w:pPr>
            <w:r w:rsidRPr="0064041C">
              <w:rPr>
                <w:rFonts w:ascii="Schiphol Frutiger" w:hAnsi="Schiphol Frutiger" w:cstheme="minorHAnsi"/>
                <w:b w:val="0"/>
                <w:color w:val="6D6D6D"/>
                <w:sz w:val="22"/>
                <w:szCs w:val="22"/>
                <w:lang w:val="en-GB"/>
              </w:rPr>
              <w:t>The Reference Project is a new construction or a renovation of an existing construction and has a volume greater than or equal to 25,000m</w:t>
            </w:r>
            <w:r w:rsidRPr="0064041C">
              <w:rPr>
                <w:rFonts w:ascii="Schiphol Frutiger" w:hAnsi="Schiphol Frutiger" w:cstheme="minorHAnsi"/>
                <w:b w:val="0"/>
                <w:color w:val="6D6D6D"/>
                <w:sz w:val="22"/>
                <w:szCs w:val="22"/>
                <w:vertAlign w:val="superscript"/>
                <w:lang w:val="en-GB"/>
              </w:rPr>
              <w:t>2</w:t>
            </w:r>
            <w:r w:rsidRPr="0064041C">
              <w:rPr>
                <w:rFonts w:ascii="Schiphol Frutiger" w:hAnsi="Schiphol Frutiger" w:cstheme="minorHAnsi"/>
                <w:b w:val="0"/>
                <w:color w:val="6D6D6D"/>
                <w:sz w:val="22"/>
                <w:szCs w:val="22"/>
                <w:lang w:val="en-GB"/>
              </w:rPr>
              <w:t xml:space="preserve"> of Gross Floor Area (GFA) and € 75,000,000 construction costs (excluding VAT).</w:t>
            </w:r>
          </w:p>
        </w:tc>
        <w:tc>
          <w:tcPr>
            <w:tcW w:w="3260" w:type="dxa"/>
          </w:tcPr>
          <w:p w14:paraId="02147F04" w14:textId="0B40A03B" w:rsidR="0023780A" w:rsidRPr="0064041C" w:rsidRDefault="0064041C"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Pr>
                <w:rFonts w:ascii="Schiphol Frutiger" w:hAnsi="Schiphol Frutiger" w:cs="Verdana"/>
                <w:bCs/>
                <w:color w:val="6D6D6D"/>
                <w:sz w:val="22"/>
                <w:szCs w:val="22"/>
              </w:rPr>
              <w:t>Please substantiate.</w:t>
            </w:r>
          </w:p>
        </w:tc>
      </w:tr>
      <w:tr w:rsidR="0023780A" w:rsidRPr="001C2892" w14:paraId="0142B5E3" w14:textId="77777777" w:rsidTr="00F356EF">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3FF7205E" w14:textId="4D3CE10E" w:rsidR="0023780A" w:rsidRPr="0064041C" w:rsidRDefault="006D7A1C" w:rsidP="00F608C2">
            <w:pPr>
              <w:autoSpaceDE w:val="0"/>
              <w:autoSpaceDN w:val="0"/>
              <w:adjustRightInd w:val="0"/>
              <w:rPr>
                <w:rFonts w:ascii="Schiphol Frutiger" w:hAnsi="Schiphol Frutiger"/>
                <w:b w:val="0"/>
                <w:color w:val="6D6D6D"/>
                <w:sz w:val="22"/>
                <w:szCs w:val="22"/>
              </w:rPr>
            </w:pPr>
            <w:r w:rsidRPr="0064041C">
              <w:rPr>
                <w:rFonts w:ascii="Schiphol Frutiger" w:hAnsi="Schiphol Frutiger" w:cstheme="minorHAnsi"/>
                <w:b w:val="0"/>
                <w:color w:val="6D6D6D"/>
                <w:sz w:val="22"/>
                <w:szCs w:val="22"/>
                <w:lang w:val="en-GB"/>
              </w:rPr>
              <w:t>The Tenderer (independent or Syndicate Member) has performed as a peer reviewer or an independent checker of airport design and engineering deliverables, and was contractually responsible for and has in fact executed full peer reviews (independent checks) of all design and engineering deliverables of all design stages (masterplan design deliverables, preliminary design deliverables, definitive design deliverables and technical design deliverables or the equivalent design stages in the location of the Reference Project)</w:t>
            </w:r>
            <w:r w:rsidR="00714A59" w:rsidRPr="0064041C">
              <w:rPr>
                <w:rFonts w:ascii="Schiphol Frutiger" w:hAnsi="Schiphol Frutiger" w:cstheme="minorHAnsi"/>
                <w:b w:val="0"/>
                <w:color w:val="6D6D6D"/>
                <w:sz w:val="22"/>
                <w:szCs w:val="22"/>
                <w:lang w:val="en-GB"/>
              </w:rPr>
              <w:t>.</w:t>
            </w:r>
          </w:p>
        </w:tc>
        <w:tc>
          <w:tcPr>
            <w:tcW w:w="3260" w:type="dxa"/>
          </w:tcPr>
          <w:p w14:paraId="06A19E4D" w14:textId="494FA3DE" w:rsidR="0023780A" w:rsidRPr="0064041C" w:rsidRDefault="0064041C"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Pr>
                <w:rFonts w:ascii="Schiphol Frutiger" w:hAnsi="Schiphol Frutiger" w:cs="Verdana"/>
                <w:bCs/>
                <w:color w:val="6D6D6D"/>
                <w:sz w:val="22"/>
                <w:szCs w:val="22"/>
              </w:rPr>
              <w:t>Please substantiate.</w:t>
            </w:r>
          </w:p>
        </w:tc>
      </w:tr>
    </w:tbl>
    <w:p w14:paraId="51C579EC" w14:textId="77777777" w:rsidR="00A80B7A" w:rsidRPr="006D2C9C" w:rsidRDefault="00A80B7A" w:rsidP="00A80B7A">
      <w:pPr>
        <w:pStyle w:val="Geenafstand"/>
        <w:tabs>
          <w:tab w:val="clear" w:pos="7655"/>
        </w:tabs>
        <w:ind w:right="340"/>
        <w:rPr>
          <w:color w:val="6D6D6D"/>
          <w:sz w:val="22"/>
          <w:lang w:val="en-US"/>
        </w:rPr>
      </w:pPr>
    </w:p>
    <w:p w14:paraId="1FE33651" w14:textId="77777777" w:rsidR="00A80B7A" w:rsidRPr="006D2C9C" w:rsidRDefault="00A80B7A" w:rsidP="00A80B7A">
      <w:pPr>
        <w:pStyle w:val="Geenafstand"/>
        <w:tabs>
          <w:tab w:val="clear" w:pos="7655"/>
        </w:tabs>
        <w:ind w:left="720" w:right="340"/>
        <w:rPr>
          <w:color w:val="6D6D6D"/>
          <w:sz w:val="22"/>
          <w:lang w:val="en-US"/>
        </w:rPr>
      </w:pPr>
    </w:p>
    <w:p w14:paraId="427B31DA" w14:textId="77777777" w:rsidR="00B468E6" w:rsidRDefault="00B468E6">
      <w:pPr>
        <w:rPr>
          <w:rFonts w:ascii="Schiphol Frutiger" w:hAnsi="Schiphol Frutiger"/>
          <w:b/>
          <w:color w:val="6D6D6D"/>
        </w:rPr>
      </w:pPr>
      <w:r>
        <w:rPr>
          <w:b/>
          <w:color w:val="6D6D6D"/>
        </w:rPr>
        <w:br w:type="page"/>
      </w:r>
    </w:p>
    <w:p w14:paraId="02E28D01" w14:textId="77777777" w:rsidR="00B468E6" w:rsidRPr="005564C6" w:rsidRDefault="00B468E6" w:rsidP="00B468E6">
      <w:pPr>
        <w:pStyle w:val="Kop1"/>
        <w:keepLines w:val="0"/>
        <w:numPr>
          <w:ilvl w:val="0"/>
          <w:numId w:val="0"/>
        </w:numPr>
        <w:suppressAutoHyphens/>
        <w:spacing w:after="360"/>
        <w:ind w:left="360" w:right="0"/>
        <w:rPr>
          <w:sz w:val="40"/>
          <w:szCs w:val="40"/>
          <w:lang w:val="en-GB"/>
        </w:rPr>
      </w:pPr>
    </w:p>
    <w:p w14:paraId="2985F81B" w14:textId="7A0AB7F1" w:rsidR="0023780A" w:rsidRPr="0023780A" w:rsidRDefault="0023780A" w:rsidP="0023780A">
      <w:pPr>
        <w:pStyle w:val="Kop1"/>
        <w:keepLines w:val="0"/>
        <w:numPr>
          <w:ilvl w:val="0"/>
          <w:numId w:val="38"/>
        </w:numPr>
        <w:suppressAutoHyphens/>
        <w:spacing w:after="360" w:line="240" w:lineRule="auto"/>
        <w:ind w:right="0"/>
        <w:rPr>
          <w:sz w:val="56"/>
          <w:szCs w:val="56"/>
        </w:rPr>
      </w:pPr>
      <w:bookmarkStart w:id="4" w:name="_Toc480465485"/>
      <w:r w:rsidRPr="0023780A">
        <w:rPr>
          <w:sz w:val="56"/>
          <w:szCs w:val="56"/>
        </w:rPr>
        <w:t>REFERENCE PROJECT FOR SUITABILITY REQUIREMENT B</w:t>
      </w:r>
      <w:bookmarkEnd w:id="4"/>
    </w:p>
    <w:p w14:paraId="04B822BB" w14:textId="51F5CE32" w:rsidR="008D0A00" w:rsidRPr="0023780A" w:rsidRDefault="008D0A00" w:rsidP="008D0A00">
      <w:pPr>
        <w:autoSpaceDE w:val="0"/>
        <w:autoSpaceDN w:val="0"/>
        <w:adjustRightInd w:val="0"/>
        <w:rPr>
          <w:rFonts w:ascii="Schiphol Frutiger" w:eastAsia="Times New Roman" w:hAnsi="Schiphol Frutiger" w:cs="Times New Roman"/>
          <w:bCs/>
          <w:color w:val="6D6D6D"/>
        </w:rPr>
      </w:pPr>
      <w:r w:rsidRPr="0023780A">
        <w:rPr>
          <w:rFonts w:ascii="Schiphol Frutiger" w:eastAsia="Times New Roman" w:hAnsi="Schiphol Frutiger" w:cs="Times New Roman"/>
          <w:bCs/>
          <w:color w:val="6D6D6D"/>
        </w:rPr>
        <w:t xml:space="preserve">The </w:t>
      </w:r>
      <w:r>
        <w:rPr>
          <w:rFonts w:ascii="Schiphol Frutiger" w:eastAsia="Times New Roman" w:hAnsi="Schiphol Frutiger" w:cs="Times New Roman"/>
          <w:bCs/>
          <w:color w:val="6D6D6D"/>
        </w:rPr>
        <w:t>Tenderer</w:t>
      </w:r>
      <w:r w:rsidRPr="0023780A">
        <w:rPr>
          <w:rFonts w:ascii="Schiphol Frutiger" w:eastAsia="Times New Roman" w:hAnsi="Schiphol Frutiger" w:cs="Times New Roman"/>
          <w:bCs/>
          <w:color w:val="6D6D6D"/>
        </w:rPr>
        <w:t xml:space="preserve"> must fill in </w:t>
      </w:r>
      <w:r>
        <w:rPr>
          <w:rFonts w:ascii="Schiphol Frutiger" w:eastAsia="Times New Roman" w:hAnsi="Schiphol Frutiger" w:cs="Times New Roman"/>
          <w:bCs/>
          <w:color w:val="6D6D6D"/>
        </w:rPr>
        <w:t>the</w:t>
      </w:r>
      <w:r w:rsidRPr="0023780A">
        <w:rPr>
          <w:rFonts w:ascii="Schiphol Frutiger" w:eastAsia="Times New Roman" w:hAnsi="Schiphol Frutiger" w:cs="Times New Roman"/>
          <w:bCs/>
          <w:color w:val="6D6D6D"/>
        </w:rPr>
        <w:t xml:space="preserve"> form </w:t>
      </w:r>
      <w:r>
        <w:rPr>
          <w:rFonts w:ascii="Schiphol Frutiger" w:eastAsia="Times New Roman" w:hAnsi="Schiphol Frutiger" w:cs="Times New Roman"/>
          <w:bCs/>
          <w:color w:val="6D6D6D"/>
        </w:rPr>
        <w:t xml:space="preserve">below </w:t>
      </w:r>
      <w:r w:rsidRPr="0023780A">
        <w:rPr>
          <w:rFonts w:ascii="Schiphol Frutiger" w:eastAsia="Times New Roman" w:hAnsi="Schiphol Frutiger" w:cs="Times New Roman"/>
          <w:bCs/>
          <w:color w:val="6D6D6D"/>
        </w:rPr>
        <w:t xml:space="preserve">and submit it as part of </w:t>
      </w:r>
      <w:r>
        <w:rPr>
          <w:rFonts w:ascii="Schiphol Frutiger" w:eastAsia="Times New Roman" w:hAnsi="Schiphol Frutiger" w:cs="Times New Roman"/>
          <w:bCs/>
          <w:color w:val="6D6D6D"/>
        </w:rPr>
        <w:t>its</w:t>
      </w:r>
      <w:r w:rsidRPr="0023780A">
        <w:rPr>
          <w:rFonts w:ascii="Schiphol Frutiger" w:eastAsia="Times New Roman" w:hAnsi="Schiphol Frutiger" w:cs="Times New Roman"/>
          <w:bCs/>
          <w:color w:val="6D6D6D"/>
        </w:rPr>
        <w:t xml:space="preserve"> </w:t>
      </w:r>
      <w:r>
        <w:rPr>
          <w:rFonts w:ascii="Schiphol Frutiger" w:eastAsia="Times New Roman" w:hAnsi="Schiphol Frutiger" w:cs="Times New Roman"/>
          <w:bCs/>
          <w:color w:val="6D6D6D"/>
        </w:rPr>
        <w:t>Proposal</w:t>
      </w:r>
      <w:r w:rsidRPr="0023780A">
        <w:rPr>
          <w:rFonts w:ascii="Schiphol Frutiger" w:eastAsia="Times New Roman" w:hAnsi="Schiphol Frutiger" w:cs="Times New Roman"/>
          <w:bCs/>
          <w:color w:val="6D6D6D"/>
        </w:rPr>
        <w:t xml:space="preserve">, </w:t>
      </w:r>
      <w:r>
        <w:rPr>
          <w:rFonts w:ascii="Schiphol Frutiger" w:eastAsia="Times New Roman" w:hAnsi="Schiphol Frutiger" w:cs="Times New Roman"/>
          <w:bCs/>
          <w:color w:val="6D6D6D"/>
        </w:rPr>
        <w:t>in order to demonstrate it possesses the core competences as required by means of Suitability Requirement B</w:t>
      </w:r>
      <w:r w:rsidRPr="0023780A">
        <w:rPr>
          <w:rFonts w:ascii="Schiphol Frutiger" w:eastAsia="Times New Roman" w:hAnsi="Schiphol Frutiger" w:cs="Times New Roman"/>
          <w:bCs/>
          <w:color w:val="6D6D6D"/>
        </w:rPr>
        <w:t xml:space="preserve">: </w:t>
      </w:r>
      <w:r>
        <w:rPr>
          <w:rFonts w:ascii="Schiphol Frutiger" w:eastAsia="Times New Roman" w:hAnsi="Schiphol Frutiger" w:cs="Times New Roman"/>
          <w:bCs/>
          <w:color w:val="6D6D6D"/>
        </w:rPr>
        <w:t>E</w:t>
      </w:r>
      <w:r w:rsidRPr="0023780A">
        <w:rPr>
          <w:rFonts w:ascii="Schiphol Frutiger" w:eastAsia="Times New Roman" w:hAnsi="Schiphol Frutiger" w:cs="Times New Roman"/>
          <w:bCs/>
          <w:color w:val="6D6D6D"/>
        </w:rPr>
        <w:t xml:space="preserve">xperience in </w:t>
      </w:r>
      <w:r>
        <w:rPr>
          <w:rFonts w:ascii="Schiphol Frutiger" w:eastAsia="Times New Roman" w:hAnsi="Schiphol Frutiger" w:cs="Times New Roman"/>
          <w:bCs/>
          <w:color w:val="6D6D6D"/>
        </w:rPr>
        <w:t>airport processes and airport systems</w:t>
      </w:r>
      <w:r w:rsidRPr="0023780A">
        <w:rPr>
          <w:rFonts w:ascii="Schiphol Frutiger" w:eastAsia="Times New Roman" w:hAnsi="Schiphol Frutiger" w:cs="Times New Roman"/>
          <w:bCs/>
          <w:color w:val="6D6D6D"/>
        </w:rPr>
        <w:t xml:space="preserve">. </w:t>
      </w:r>
    </w:p>
    <w:p w14:paraId="271906AC" w14:textId="77777777" w:rsidR="008D0A00" w:rsidRPr="0023780A" w:rsidRDefault="008D0A00" w:rsidP="008D0A00">
      <w:pPr>
        <w:autoSpaceDE w:val="0"/>
        <w:autoSpaceDN w:val="0"/>
        <w:adjustRightInd w:val="0"/>
        <w:rPr>
          <w:rFonts w:ascii="Schiphol Frutiger" w:eastAsia="Times New Roman" w:hAnsi="Schiphol Frutiger" w:cs="Times New Roman"/>
          <w:bCs/>
          <w:color w:val="6D6D6D"/>
        </w:rPr>
      </w:pPr>
      <w:r w:rsidRPr="0023780A">
        <w:rPr>
          <w:rFonts w:ascii="Schiphol Frutiger" w:eastAsia="Times New Roman" w:hAnsi="Schiphol Frutiger" w:cs="Times New Roman"/>
          <w:bCs/>
          <w:color w:val="6D6D6D"/>
        </w:rPr>
        <w:t>SNBV reserves the right to request further explanation from the contact person of the client named in this form.</w:t>
      </w:r>
    </w:p>
    <w:p w14:paraId="0621CACE" w14:textId="77777777" w:rsidR="008D0A00" w:rsidRPr="0023780A" w:rsidRDefault="008D0A00" w:rsidP="008D0A00">
      <w:pPr>
        <w:autoSpaceDE w:val="0"/>
        <w:autoSpaceDN w:val="0"/>
        <w:adjustRightInd w:val="0"/>
        <w:rPr>
          <w:rFonts w:ascii="Schiphol Frutiger" w:eastAsia="Times New Roman" w:hAnsi="Schiphol Frutiger" w:cs="Times New Roman"/>
          <w:bCs/>
          <w:color w:val="6D6D6D"/>
        </w:rPr>
      </w:pPr>
      <w:r>
        <w:rPr>
          <w:rFonts w:ascii="Schiphol Frutiger" w:eastAsia="Times New Roman" w:hAnsi="Schiphol Frutiger" w:cs="Times New Roman"/>
          <w:bCs/>
          <w:color w:val="6D6D6D"/>
        </w:rPr>
        <w:t xml:space="preserve">With its Proposal, the Tenderer must provide a maximum of one relevant Reference Project for each of the Suitability Requirements </w:t>
      </w:r>
      <w:r>
        <w:rPr>
          <w:rFonts w:ascii="Schiphol Frutiger" w:hAnsi="Schiphol Frutiger"/>
          <w:color w:val="6D6D6D"/>
        </w:rPr>
        <w:t>(A to C</w:t>
      </w:r>
      <w:r w:rsidRPr="003743F8">
        <w:rPr>
          <w:rFonts w:ascii="Schiphol Frutiger" w:hAnsi="Schiphol Frutiger"/>
          <w:color w:val="6D6D6D"/>
        </w:rPr>
        <w:t xml:space="preserve">). A single Reference Project may be provided to demonstrate more than one Suitability Requirement. As a result, the </w:t>
      </w:r>
      <w:r>
        <w:rPr>
          <w:rFonts w:ascii="Schiphol Frutiger" w:hAnsi="Schiphol Frutiger"/>
          <w:color w:val="6D6D6D"/>
        </w:rPr>
        <w:t>Tenderer</w:t>
      </w:r>
      <w:r w:rsidRPr="003743F8">
        <w:rPr>
          <w:rFonts w:ascii="Schiphol Frutiger" w:hAnsi="Schiphol Frutiger"/>
          <w:color w:val="6D6D6D"/>
        </w:rPr>
        <w:t xml:space="preserve"> must demonstrate the Suitability Requirements by submitting </w:t>
      </w:r>
      <w:r w:rsidRPr="009B74DE">
        <w:rPr>
          <w:rFonts w:ascii="Schiphol Frutiger" w:hAnsi="Schiphol Frutiger"/>
          <w:color w:val="6D6D6D"/>
        </w:rPr>
        <w:t xml:space="preserve">a minimum of one (1) and a maximum of </w:t>
      </w:r>
      <w:r>
        <w:rPr>
          <w:rFonts w:ascii="Schiphol Frutiger" w:hAnsi="Schiphol Frutiger"/>
          <w:color w:val="6D6D6D"/>
        </w:rPr>
        <w:t>three (3</w:t>
      </w:r>
      <w:r w:rsidRPr="009B74DE">
        <w:rPr>
          <w:rFonts w:ascii="Schiphol Frutiger" w:hAnsi="Schiphol Frutiger"/>
          <w:color w:val="6D6D6D"/>
        </w:rPr>
        <w:t>) Reference Projects. One (1) reference form (annex H)</w:t>
      </w:r>
      <w:r w:rsidRPr="003743F8">
        <w:rPr>
          <w:rFonts w:ascii="Schiphol Frutiger" w:hAnsi="Schiphol Frutiger"/>
          <w:color w:val="6D6D6D"/>
        </w:rPr>
        <w:t xml:space="preserve"> must be filled in for each Suitability Requirement and all filled in reference forms must be included in the </w:t>
      </w:r>
      <w:r>
        <w:rPr>
          <w:rFonts w:ascii="Schiphol Frutiger" w:hAnsi="Schiphol Frutiger"/>
          <w:color w:val="6D6D6D"/>
        </w:rPr>
        <w:t>Proposal</w:t>
      </w:r>
      <w:r w:rsidRPr="003743F8">
        <w:rPr>
          <w:rFonts w:ascii="Schiphol Frutiger" w:hAnsi="Schiphol Frutiger"/>
          <w:color w:val="6D6D6D"/>
        </w:rPr>
        <w:t>.</w:t>
      </w:r>
    </w:p>
    <w:tbl>
      <w:tblPr>
        <w:tblStyle w:val="Rastertabel4-Accent11"/>
        <w:tblW w:w="0" w:type="auto"/>
        <w:tblLook w:val="06A0" w:firstRow="1" w:lastRow="0" w:firstColumn="1" w:lastColumn="0" w:noHBand="1" w:noVBand="1"/>
      </w:tblPr>
      <w:tblGrid>
        <w:gridCol w:w="3814"/>
        <w:gridCol w:w="5248"/>
      </w:tblGrid>
      <w:tr w:rsidR="008D0A00" w:rsidRPr="00ED7179" w14:paraId="6BB2622E" w14:textId="77777777" w:rsidTr="00F60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96DFDE7" w14:textId="6723DB86" w:rsidR="008D0A00" w:rsidRPr="0023780A" w:rsidRDefault="008D0A00" w:rsidP="008D0A00">
            <w:pPr>
              <w:pStyle w:val="Plattetekst"/>
              <w:spacing w:after="0" w:line="288" w:lineRule="auto"/>
              <w:jc w:val="left"/>
              <w:rPr>
                <w:rFonts w:ascii="Schiphol Frutiger" w:hAnsi="Schiphol Frutiger"/>
                <w:color w:val="000000" w:themeColor="text1"/>
                <w:sz w:val="22"/>
                <w:szCs w:val="22"/>
              </w:rPr>
            </w:pPr>
            <w:r w:rsidRPr="0023780A">
              <w:rPr>
                <w:rFonts w:ascii="Schiphol Frutiger" w:hAnsi="Schiphol Frutiger"/>
                <w:sz w:val="22"/>
                <w:szCs w:val="22"/>
              </w:rPr>
              <w:t xml:space="preserve">Reference </w:t>
            </w:r>
            <w:r>
              <w:rPr>
                <w:rFonts w:ascii="Schiphol Frutiger" w:hAnsi="Schiphol Frutiger"/>
                <w:sz w:val="22"/>
                <w:szCs w:val="22"/>
              </w:rPr>
              <w:t xml:space="preserve">Project </w:t>
            </w:r>
            <w:r w:rsidRPr="0023780A">
              <w:rPr>
                <w:rFonts w:ascii="Schiphol Frutiger" w:hAnsi="Schiphol Frutiger"/>
                <w:sz w:val="22"/>
                <w:szCs w:val="22"/>
              </w:rPr>
              <w:t xml:space="preserve">for Suitability Requirement </w:t>
            </w:r>
            <w:r>
              <w:rPr>
                <w:rFonts w:ascii="Schiphol Frutiger" w:hAnsi="Schiphol Frutiger"/>
                <w:sz w:val="22"/>
                <w:szCs w:val="22"/>
              </w:rPr>
              <w:t>B</w:t>
            </w:r>
            <w:r w:rsidRPr="0023780A">
              <w:rPr>
                <w:rFonts w:ascii="Schiphol Frutiger" w:hAnsi="Schiphol Frutiger"/>
                <w:sz w:val="22"/>
                <w:szCs w:val="22"/>
              </w:rPr>
              <w:t xml:space="preserve">: Experience in airport </w:t>
            </w:r>
            <w:r>
              <w:rPr>
                <w:rFonts w:ascii="Schiphol Frutiger" w:hAnsi="Schiphol Frutiger"/>
                <w:sz w:val="22"/>
                <w:szCs w:val="22"/>
              </w:rPr>
              <w:t>processes</w:t>
            </w:r>
            <w:r w:rsidRPr="0023780A">
              <w:rPr>
                <w:rFonts w:ascii="Schiphol Frutiger" w:hAnsi="Schiphol Frutiger"/>
                <w:sz w:val="22"/>
                <w:szCs w:val="22"/>
              </w:rPr>
              <w:t xml:space="preserve"> and </w:t>
            </w:r>
            <w:r>
              <w:rPr>
                <w:rFonts w:ascii="Schiphol Frutiger" w:hAnsi="Schiphol Frutiger"/>
                <w:sz w:val="22"/>
                <w:szCs w:val="22"/>
              </w:rPr>
              <w:t>airport</w:t>
            </w:r>
            <w:r w:rsidRPr="0023780A">
              <w:rPr>
                <w:rFonts w:ascii="Schiphol Frutiger" w:hAnsi="Schiphol Frutiger"/>
                <w:sz w:val="22"/>
                <w:szCs w:val="22"/>
              </w:rPr>
              <w:t xml:space="preserve"> </w:t>
            </w:r>
            <w:r>
              <w:rPr>
                <w:rFonts w:ascii="Schiphol Frutiger" w:hAnsi="Schiphol Frutiger"/>
                <w:sz w:val="22"/>
                <w:szCs w:val="22"/>
              </w:rPr>
              <w:t>systems</w:t>
            </w:r>
            <w:r w:rsidRPr="0023780A">
              <w:rPr>
                <w:rFonts w:ascii="Schiphol Frutiger" w:hAnsi="Schiphol Frutiger"/>
                <w:b w:val="0"/>
                <w:i/>
                <w:sz w:val="22"/>
                <w:szCs w:val="22"/>
              </w:rPr>
              <w:t xml:space="preserve"> </w:t>
            </w:r>
          </w:p>
        </w:tc>
      </w:tr>
      <w:tr w:rsidR="008D0A00" w:rsidRPr="001C2892" w14:paraId="62D3831C"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356D61B1" w14:textId="77777777" w:rsidR="008D0A00" w:rsidRPr="00F232F6" w:rsidRDefault="008D0A00" w:rsidP="00F608C2">
            <w:pPr>
              <w:autoSpaceDE w:val="0"/>
              <w:autoSpaceDN w:val="0"/>
              <w:adjustRightInd w:val="0"/>
              <w:rPr>
                <w:rFonts w:ascii="Schiphol Frutiger" w:hAnsi="Schiphol Frutiger" w:cs="Verdana"/>
                <w:b w:val="0"/>
                <w:bCs w:val="0"/>
                <w:color w:val="6D6D6D"/>
                <w:sz w:val="22"/>
                <w:szCs w:val="22"/>
              </w:rPr>
            </w:pPr>
            <w:r w:rsidRPr="00F232F6">
              <w:rPr>
                <w:rFonts w:ascii="Schiphol Frutiger" w:hAnsi="Schiphol Frutiger"/>
                <w:b w:val="0"/>
                <w:color w:val="6D6D6D"/>
                <w:sz w:val="22"/>
                <w:szCs w:val="22"/>
              </w:rPr>
              <w:t>Name and location of the Reference Project</w:t>
            </w:r>
          </w:p>
        </w:tc>
        <w:tc>
          <w:tcPr>
            <w:tcW w:w="5248" w:type="dxa"/>
          </w:tcPr>
          <w:p w14:paraId="40499B31" w14:textId="77777777" w:rsidR="008D0A00" w:rsidRPr="00F356EF"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p>
        </w:tc>
      </w:tr>
      <w:tr w:rsidR="008D0A00" w:rsidRPr="001C2892" w14:paraId="24D1357F"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6759C0FB" w14:textId="77777777" w:rsidR="008D0A00" w:rsidRPr="00F232F6" w:rsidRDefault="008D0A00" w:rsidP="00F608C2">
            <w:pPr>
              <w:autoSpaceDE w:val="0"/>
              <w:autoSpaceDN w:val="0"/>
              <w:adjustRightInd w:val="0"/>
              <w:rPr>
                <w:rFonts w:ascii="Schiphol Frutiger" w:hAnsi="Schiphol Frutiger" w:cs="Verdana"/>
                <w:b w:val="0"/>
                <w:color w:val="6D6D6D"/>
                <w:sz w:val="22"/>
                <w:szCs w:val="22"/>
              </w:rPr>
            </w:pPr>
            <w:r w:rsidRPr="00F232F6">
              <w:rPr>
                <w:rFonts w:ascii="Schiphol Frutiger" w:hAnsi="Schiphol Frutiger"/>
                <w:b w:val="0"/>
                <w:color w:val="6D6D6D"/>
                <w:sz w:val="22"/>
                <w:szCs w:val="22"/>
              </w:rPr>
              <w:t>Name and contact details of the contracting authority for the Reference Project</w:t>
            </w:r>
          </w:p>
        </w:tc>
        <w:tc>
          <w:tcPr>
            <w:tcW w:w="5248" w:type="dxa"/>
          </w:tcPr>
          <w:p w14:paraId="794D4807" w14:textId="77777777" w:rsidR="008D0A00" w:rsidRPr="00F356EF"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p>
        </w:tc>
      </w:tr>
      <w:tr w:rsidR="008D0A00" w:rsidRPr="001C2892" w14:paraId="7C27073F"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08FE13D8" w14:textId="77777777" w:rsidR="008D0A00" w:rsidRPr="00F232F6" w:rsidRDefault="008D0A00" w:rsidP="00F608C2">
            <w:pPr>
              <w:autoSpaceDE w:val="0"/>
              <w:autoSpaceDN w:val="0"/>
              <w:adjustRightInd w:val="0"/>
              <w:rPr>
                <w:rFonts w:ascii="Schiphol Frutiger" w:hAnsi="Schiphol Frutiger" w:cs="Verdana"/>
                <w:b w:val="0"/>
                <w:color w:val="6D6D6D"/>
                <w:sz w:val="22"/>
                <w:szCs w:val="22"/>
              </w:rPr>
            </w:pPr>
            <w:r w:rsidRPr="00F232F6">
              <w:rPr>
                <w:rFonts w:ascii="Schiphol Frutiger" w:hAnsi="Schiphol Frutiger"/>
                <w:b w:val="0"/>
                <w:color w:val="6D6D6D"/>
                <w:sz w:val="22"/>
                <w:szCs w:val="22"/>
              </w:rPr>
              <w:t>Start date of Appointment</w:t>
            </w:r>
          </w:p>
        </w:tc>
        <w:tc>
          <w:tcPr>
            <w:tcW w:w="5248" w:type="dxa"/>
          </w:tcPr>
          <w:p w14:paraId="164BFC9E" w14:textId="77777777" w:rsidR="008D0A00" w:rsidRPr="00F356EF"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p>
        </w:tc>
      </w:tr>
      <w:tr w:rsidR="008D0A00" w:rsidRPr="001C2892" w14:paraId="7192E317"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004DF187" w14:textId="77777777" w:rsidR="008D0A00" w:rsidRPr="00F232F6" w:rsidRDefault="008D0A00" w:rsidP="00F608C2">
            <w:pPr>
              <w:autoSpaceDE w:val="0"/>
              <w:autoSpaceDN w:val="0"/>
              <w:adjustRightInd w:val="0"/>
              <w:rPr>
                <w:rFonts w:ascii="Schiphol Frutiger" w:hAnsi="Schiphol Frutiger" w:cs="Verdana"/>
                <w:b w:val="0"/>
                <w:bCs w:val="0"/>
                <w:color w:val="6D6D6D"/>
                <w:sz w:val="22"/>
                <w:szCs w:val="22"/>
              </w:rPr>
            </w:pPr>
            <w:r w:rsidRPr="00F232F6">
              <w:rPr>
                <w:rFonts w:ascii="Schiphol Frutiger" w:hAnsi="Schiphol Frutiger"/>
                <w:b w:val="0"/>
                <w:color w:val="6D6D6D"/>
                <w:sz w:val="22"/>
                <w:szCs w:val="22"/>
              </w:rPr>
              <w:t>Completion date of Appointment</w:t>
            </w:r>
          </w:p>
        </w:tc>
        <w:tc>
          <w:tcPr>
            <w:tcW w:w="5248" w:type="dxa"/>
          </w:tcPr>
          <w:p w14:paraId="49378269" w14:textId="77777777" w:rsidR="008D0A00" w:rsidRPr="00F356EF"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i/>
                <w:color w:val="6D6D6D"/>
                <w:sz w:val="18"/>
                <w:szCs w:val="18"/>
              </w:rPr>
            </w:pPr>
            <w:r w:rsidRPr="00F356EF">
              <w:rPr>
                <w:rFonts w:ascii="Schiphol Frutiger" w:hAnsi="Schiphol Frutiger" w:cs="Verdana"/>
                <w:i/>
                <w:color w:val="6D6D6D"/>
                <w:sz w:val="18"/>
                <w:szCs w:val="18"/>
                <w:lang w:val="en-GB"/>
              </w:rPr>
              <w:t xml:space="preserve">The concerning appointment </w:t>
            </w:r>
            <w:r w:rsidRPr="00F356EF">
              <w:rPr>
                <w:rFonts w:ascii="Schiphol Frutiger" w:hAnsi="Schiphol Frutiger" w:cs="Verdana"/>
                <w:i/>
                <w:color w:val="6D6D6D"/>
                <w:sz w:val="18"/>
                <w:szCs w:val="18"/>
              </w:rPr>
              <w:t xml:space="preserve">of the </w:t>
            </w:r>
            <w:r w:rsidRPr="00F356EF">
              <w:rPr>
                <w:rFonts w:ascii="Schiphol Frutiger" w:hAnsi="Schiphol Frutiger" w:cs="Verdana"/>
                <w:i/>
                <w:color w:val="6D6D6D"/>
                <w:sz w:val="18"/>
                <w:szCs w:val="18"/>
                <w:lang w:val="en-GB"/>
              </w:rPr>
              <w:t>Reference Project must have been completed ten (10) years or less prior to the final Proposal deadline.</w:t>
            </w:r>
          </w:p>
        </w:tc>
      </w:tr>
      <w:tr w:rsidR="008D0A00" w:rsidRPr="001C2892" w14:paraId="0A17975A"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2B1ED5A1" w14:textId="77777777" w:rsidR="008D0A00" w:rsidRPr="00F232F6" w:rsidRDefault="008D0A00" w:rsidP="00F608C2">
            <w:pPr>
              <w:autoSpaceDE w:val="0"/>
              <w:autoSpaceDN w:val="0"/>
              <w:adjustRightInd w:val="0"/>
              <w:rPr>
                <w:rFonts w:ascii="Schiphol Frutiger" w:hAnsi="Schiphol Frutiger" w:cs="Verdana"/>
                <w:b w:val="0"/>
                <w:bCs w:val="0"/>
                <w:color w:val="6D6D6D"/>
                <w:sz w:val="22"/>
                <w:szCs w:val="22"/>
              </w:rPr>
            </w:pPr>
            <w:r w:rsidRPr="00F232F6">
              <w:rPr>
                <w:rFonts w:ascii="Schiphol Frutiger" w:hAnsi="Schiphol Frutiger" w:cs="Verdana"/>
                <w:b w:val="0"/>
                <w:color w:val="6D6D6D"/>
                <w:sz w:val="22"/>
                <w:szCs w:val="22"/>
                <w:lang w:val="en-GB"/>
              </w:rPr>
              <w:t>Reference Project has been completed to the satisfaction of the client.</w:t>
            </w:r>
          </w:p>
        </w:tc>
        <w:tc>
          <w:tcPr>
            <w:tcW w:w="5248" w:type="dxa"/>
          </w:tcPr>
          <w:p w14:paraId="58F64718" w14:textId="77777777" w:rsidR="008D0A00" w:rsidRPr="00F356EF"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olor w:val="6D6D6D"/>
                <w:sz w:val="22"/>
                <w:szCs w:val="22"/>
              </w:rPr>
            </w:pPr>
            <w:r w:rsidRPr="00F356EF">
              <w:rPr>
                <w:rFonts w:ascii="Schiphol Frutiger" w:hAnsi="Schiphol Frutiger"/>
                <w:color w:val="6D6D6D"/>
                <w:sz w:val="22"/>
                <w:szCs w:val="22"/>
              </w:rPr>
              <w:t>Yes/No*</w:t>
            </w:r>
          </w:p>
          <w:p w14:paraId="7B125A1A" w14:textId="77777777" w:rsidR="008D0A00" w:rsidRPr="00F356EF"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i/>
                <w:color w:val="6D6D6D"/>
                <w:sz w:val="18"/>
                <w:szCs w:val="18"/>
              </w:rPr>
            </w:pPr>
            <w:r w:rsidRPr="00F356EF">
              <w:rPr>
                <w:rFonts w:ascii="Schiphol Frutiger" w:hAnsi="Schiphol Frutiger"/>
                <w:i/>
                <w:color w:val="6D6D6D"/>
                <w:sz w:val="18"/>
                <w:szCs w:val="18"/>
              </w:rPr>
              <w:t xml:space="preserve">By signing the ESPD, </w:t>
            </w:r>
            <w:r w:rsidRPr="00F356EF">
              <w:rPr>
                <w:rFonts w:ascii="Schiphol Frutiger" w:hAnsi="Schiphol Frutiger"/>
                <w:i/>
                <w:color w:val="6D6D6D"/>
                <w:sz w:val="18"/>
                <w:szCs w:val="18"/>
                <w:lang w:val="en-GB"/>
              </w:rPr>
              <w:t>the Tenderer or, if applicable, all individual Syndicate Members</w:t>
            </w:r>
            <w:r w:rsidRPr="00F356EF">
              <w:rPr>
                <w:rFonts w:ascii="Schiphol Frutiger" w:hAnsi="Schiphol Frutiger"/>
                <w:i/>
                <w:color w:val="6D6D6D"/>
                <w:sz w:val="18"/>
                <w:szCs w:val="18"/>
              </w:rPr>
              <w:t>, declare that they possess the testimonials as referred to in section 2.93 (a) AW 2012 and, upon being informed of their (provisional) Award, that these supporting documents will be provided within the period set by SNBV of ten (10) days following publication of the (provisional) Award result.</w:t>
            </w:r>
          </w:p>
        </w:tc>
      </w:tr>
    </w:tbl>
    <w:p w14:paraId="46160D92" w14:textId="77777777" w:rsidR="008D0A00" w:rsidRDefault="008D0A00" w:rsidP="008D0A00">
      <w:pPr>
        <w:pStyle w:val="Geenafstand"/>
        <w:tabs>
          <w:tab w:val="clear" w:pos="7655"/>
        </w:tabs>
        <w:ind w:right="340"/>
        <w:rPr>
          <w:color w:val="6D6D6D"/>
          <w:sz w:val="22"/>
          <w:lang w:val="en-US"/>
        </w:rPr>
      </w:pPr>
    </w:p>
    <w:p w14:paraId="57136484" w14:textId="77777777" w:rsidR="008D0A00" w:rsidRDefault="008D0A00" w:rsidP="008D0A00">
      <w:pPr>
        <w:pStyle w:val="Geenafstand"/>
        <w:tabs>
          <w:tab w:val="clear" w:pos="7655"/>
        </w:tabs>
        <w:ind w:right="340"/>
        <w:rPr>
          <w:color w:val="6D6D6D"/>
          <w:sz w:val="22"/>
          <w:lang w:val="en-US"/>
        </w:rPr>
      </w:pPr>
    </w:p>
    <w:p w14:paraId="1E040AED" w14:textId="77777777" w:rsidR="008D0A00" w:rsidRDefault="008D0A00" w:rsidP="008D0A00">
      <w:pPr>
        <w:pStyle w:val="Geenafstand"/>
        <w:tabs>
          <w:tab w:val="clear" w:pos="7655"/>
        </w:tabs>
        <w:ind w:right="340"/>
        <w:rPr>
          <w:color w:val="6D6D6D"/>
          <w:sz w:val="22"/>
          <w:lang w:val="en-US"/>
        </w:rPr>
      </w:pPr>
    </w:p>
    <w:p w14:paraId="1C23D9F3" w14:textId="77777777" w:rsidR="008D0A00" w:rsidRDefault="008D0A00" w:rsidP="008D0A00">
      <w:pPr>
        <w:autoSpaceDE w:val="0"/>
        <w:autoSpaceDN w:val="0"/>
        <w:adjustRightInd w:val="0"/>
        <w:rPr>
          <w:rFonts w:ascii="Schiphol Frutiger" w:eastAsia="Times New Roman" w:hAnsi="Schiphol Frutiger" w:cs="Times New Roman"/>
          <w:bCs/>
          <w:color w:val="6D6D6D"/>
        </w:rPr>
      </w:pPr>
    </w:p>
    <w:p w14:paraId="266D0D6E" w14:textId="77777777" w:rsidR="008D0A00" w:rsidRPr="0064041C" w:rsidRDefault="008D0A00" w:rsidP="008D0A00">
      <w:pPr>
        <w:autoSpaceDE w:val="0"/>
        <w:autoSpaceDN w:val="0"/>
        <w:adjustRightInd w:val="0"/>
        <w:rPr>
          <w:rFonts w:ascii="Schiphol Frutiger" w:eastAsia="Times New Roman" w:hAnsi="Schiphol Frutiger" w:cs="Times New Roman"/>
          <w:bCs/>
          <w:color w:val="6D6D6D"/>
        </w:rPr>
      </w:pPr>
      <w:r w:rsidRPr="0064041C">
        <w:rPr>
          <w:rFonts w:ascii="Schiphol Frutiger" w:eastAsia="Times New Roman" w:hAnsi="Schiphol Frutiger" w:cs="Times New Roman"/>
          <w:bCs/>
          <w:color w:val="6D6D6D"/>
        </w:rPr>
        <w:lastRenderedPageBreak/>
        <w:t xml:space="preserve">In addition to the form above the Tenderer must add a description of the Reference Project encompassing no more than 4 single-sided A4 sheets (printed on one side only) with a maximum of 500 words each, including supporting images, illustrations, diagrams etc. </w:t>
      </w:r>
    </w:p>
    <w:p w14:paraId="40A8F9BF" w14:textId="532567F5" w:rsidR="008D0A00" w:rsidRDefault="008D0A00" w:rsidP="008D0A00">
      <w:pPr>
        <w:autoSpaceDE w:val="0"/>
        <w:autoSpaceDN w:val="0"/>
        <w:adjustRightInd w:val="0"/>
        <w:rPr>
          <w:rFonts w:ascii="Schiphol Frutiger" w:eastAsia="Times New Roman" w:hAnsi="Schiphol Frutiger" w:cs="Times New Roman"/>
          <w:bCs/>
          <w:color w:val="6D6D6D"/>
        </w:rPr>
      </w:pPr>
      <w:r w:rsidRPr="0064041C">
        <w:rPr>
          <w:rFonts w:ascii="Schiphol Frutiger" w:eastAsia="Times New Roman" w:hAnsi="Schiphol Frutiger" w:cs="Times New Roman"/>
          <w:bCs/>
          <w:color w:val="6D6D6D"/>
        </w:rPr>
        <w:t xml:space="preserve">This description must demonstrate that the Reference Project complies with both the general requirements and the specific criteria </w:t>
      </w:r>
      <w:r>
        <w:rPr>
          <w:rFonts w:ascii="Schiphol Frutiger" w:eastAsia="Times New Roman" w:hAnsi="Schiphol Frutiger" w:cs="Times New Roman"/>
          <w:bCs/>
          <w:color w:val="6D6D6D"/>
        </w:rPr>
        <w:t xml:space="preserve">of </w:t>
      </w:r>
      <w:r w:rsidR="0028227A">
        <w:rPr>
          <w:rFonts w:ascii="Schiphol Frutiger" w:eastAsia="Times New Roman" w:hAnsi="Schiphol Frutiger" w:cs="Times New Roman"/>
          <w:bCs/>
          <w:color w:val="6D6D6D"/>
        </w:rPr>
        <w:t>Suitability Requirement B</w:t>
      </w:r>
      <w:r>
        <w:rPr>
          <w:rFonts w:ascii="Schiphol Frutiger" w:eastAsia="Times New Roman" w:hAnsi="Schiphol Frutiger" w:cs="Times New Roman"/>
          <w:bCs/>
          <w:color w:val="6D6D6D"/>
        </w:rPr>
        <w:t xml:space="preserve"> </w:t>
      </w:r>
      <w:r w:rsidRPr="0064041C">
        <w:rPr>
          <w:rFonts w:ascii="Schiphol Frutiger" w:eastAsia="Times New Roman" w:hAnsi="Schiphol Frutiger" w:cs="Times New Roman"/>
          <w:bCs/>
          <w:color w:val="6D6D6D"/>
        </w:rPr>
        <w:t>as stated in section 5.1.2 of the Selection Guidelines and summarized in the two tables below.</w:t>
      </w:r>
      <w:r>
        <w:rPr>
          <w:rFonts w:ascii="Schiphol Frutiger" w:eastAsia="Times New Roman" w:hAnsi="Schiphol Frutiger" w:cs="Times New Roman"/>
          <w:bCs/>
          <w:color w:val="6D6D6D"/>
        </w:rPr>
        <w:t xml:space="preserve"> The description must follow the structure as provided by the two tables below.</w:t>
      </w:r>
    </w:p>
    <w:p w14:paraId="2D81E47D" w14:textId="77777777" w:rsidR="008D0A00" w:rsidRPr="0064041C" w:rsidRDefault="008D0A00" w:rsidP="008D0A00">
      <w:pPr>
        <w:autoSpaceDE w:val="0"/>
        <w:autoSpaceDN w:val="0"/>
        <w:adjustRightInd w:val="0"/>
        <w:rPr>
          <w:rFonts w:ascii="Schiphol Frutiger" w:eastAsia="Times New Roman" w:hAnsi="Schiphol Frutiger" w:cs="Times New Roman"/>
          <w:bCs/>
          <w:color w:val="6D6D6D"/>
        </w:rPr>
      </w:pPr>
    </w:p>
    <w:tbl>
      <w:tblPr>
        <w:tblStyle w:val="Rastertabel4-Accent11"/>
        <w:tblW w:w="0" w:type="auto"/>
        <w:tblLook w:val="06A0" w:firstRow="1" w:lastRow="0" w:firstColumn="1" w:lastColumn="0" w:noHBand="1" w:noVBand="1"/>
      </w:tblPr>
      <w:tblGrid>
        <w:gridCol w:w="3814"/>
        <w:gridCol w:w="5248"/>
      </w:tblGrid>
      <w:tr w:rsidR="008D0A00" w:rsidRPr="0023780A" w14:paraId="5D3DA4A0" w14:textId="77777777" w:rsidTr="00F60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B27498D" w14:textId="776FD417" w:rsidR="008D0A00" w:rsidRPr="0023780A" w:rsidRDefault="008D0A00" w:rsidP="0028227A">
            <w:pPr>
              <w:pStyle w:val="Plattetekst"/>
              <w:spacing w:after="0" w:line="288" w:lineRule="auto"/>
              <w:jc w:val="left"/>
              <w:rPr>
                <w:rFonts w:ascii="Schiphol Frutiger" w:hAnsi="Schiphol Frutiger"/>
                <w:color w:val="000000" w:themeColor="text1"/>
                <w:sz w:val="22"/>
                <w:szCs w:val="22"/>
              </w:rPr>
            </w:pPr>
            <w:r w:rsidRPr="0023780A">
              <w:rPr>
                <w:rFonts w:ascii="Schiphol Frutiger" w:hAnsi="Schiphol Frutiger"/>
                <w:sz w:val="22"/>
                <w:szCs w:val="22"/>
              </w:rPr>
              <w:t xml:space="preserve">Reference </w:t>
            </w:r>
            <w:r>
              <w:rPr>
                <w:rFonts w:ascii="Schiphol Frutiger" w:hAnsi="Schiphol Frutiger"/>
                <w:sz w:val="22"/>
                <w:szCs w:val="22"/>
              </w:rPr>
              <w:t xml:space="preserve">Project </w:t>
            </w:r>
            <w:r w:rsidRPr="0023780A">
              <w:rPr>
                <w:rFonts w:ascii="Schiphol Frutiger" w:hAnsi="Schiphol Frutiger"/>
                <w:sz w:val="22"/>
                <w:szCs w:val="22"/>
              </w:rPr>
              <w:t xml:space="preserve">for Suitability Requirement </w:t>
            </w:r>
            <w:r w:rsidR="0028227A">
              <w:rPr>
                <w:rFonts w:ascii="Schiphol Frutiger" w:hAnsi="Schiphol Frutiger"/>
                <w:sz w:val="22"/>
                <w:szCs w:val="22"/>
              </w:rPr>
              <w:t>B:</w:t>
            </w:r>
            <w:r w:rsidRPr="0023780A">
              <w:rPr>
                <w:rFonts w:ascii="Schiphol Frutiger" w:hAnsi="Schiphol Frutiger"/>
                <w:sz w:val="22"/>
                <w:szCs w:val="22"/>
              </w:rPr>
              <w:t xml:space="preserve"> </w:t>
            </w:r>
            <w:r>
              <w:rPr>
                <w:rFonts w:ascii="Schiphol Frutiger" w:hAnsi="Schiphol Frutiger"/>
                <w:sz w:val="22"/>
                <w:szCs w:val="22"/>
              </w:rPr>
              <w:t>substantiation of general requirements</w:t>
            </w:r>
            <w:r w:rsidRPr="0023780A">
              <w:rPr>
                <w:rFonts w:ascii="Schiphol Frutiger" w:hAnsi="Schiphol Frutiger"/>
                <w:b w:val="0"/>
                <w:i/>
                <w:sz w:val="22"/>
                <w:szCs w:val="22"/>
              </w:rPr>
              <w:t xml:space="preserve"> </w:t>
            </w:r>
          </w:p>
        </w:tc>
      </w:tr>
      <w:tr w:rsidR="008D0A00" w:rsidRPr="0023780A" w14:paraId="2DF72809"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20E17873" w14:textId="77777777" w:rsidR="008D0A00" w:rsidRPr="0064041C" w:rsidRDefault="008D0A00" w:rsidP="00F608C2">
            <w:pPr>
              <w:autoSpaceDE w:val="0"/>
              <w:autoSpaceDN w:val="0"/>
              <w:adjustRightInd w:val="0"/>
              <w:rPr>
                <w:rFonts w:ascii="Schiphol Frutiger" w:hAnsi="Schiphol Frutiger" w:cs="Verdana"/>
                <w:b w:val="0"/>
                <w:bCs w:val="0"/>
                <w:color w:val="6D6D6D"/>
                <w:sz w:val="22"/>
                <w:szCs w:val="22"/>
              </w:rPr>
            </w:pPr>
            <w:r w:rsidRPr="0064041C">
              <w:rPr>
                <w:rFonts w:ascii="Schiphol Frutiger" w:hAnsi="Schiphol Frutiger" w:cs="Verdana"/>
                <w:b w:val="0"/>
                <w:color w:val="6D6D6D"/>
                <w:sz w:val="22"/>
                <w:szCs w:val="22"/>
              </w:rPr>
              <w:t>Has t</w:t>
            </w:r>
            <w:r w:rsidRPr="0064041C">
              <w:rPr>
                <w:rFonts w:ascii="Schiphol Frutiger" w:hAnsi="Schiphol Frutiger" w:cs="Verdana"/>
                <w:b w:val="0"/>
                <w:color w:val="6D6D6D"/>
                <w:sz w:val="22"/>
                <w:szCs w:val="22"/>
                <w:lang w:val="en-GB"/>
              </w:rPr>
              <w:t>he activity that the Reference Project encompasses to demonstrate abovementioned core competence been actually performed by the Tenderer itself?</w:t>
            </w:r>
          </w:p>
        </w:tc>
        <w:tc>
          <w:tcPr>
            <w:tcW w:w="5248" w:type="dxa"/>
          </w:tcPr>
          <w:p w14:paraId="04D6A3F4" w14:textId="77777777" w:rsidR="008D0A00" w:rsidRPr="0064041C"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p>
          <w:p w14:paraId="395C88C1" w14:textId="77777777" w:rsidR="008D0A00" w:rsidRPr="0064041C"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18"/>
                <w:szCs w:val="18"/>
              </w:rPr>
            </w:pPr>
            <w:r w:rsidRPr="0064041C">
              <w:rPr>
                <w:rFonts w:ascii="Schiphol Frutiger" w:hAnsi="Schiphol Frutiger" w:cs="Verdana"/>
                <w:bCs/>
                <w:i/>
                <w:color w:val="6D6D6D"/>
                <w:sz w:val="18"/>
                <w:szCs w:val="18"/>
              </w:rPr>
              <w:t>If the answer is no, and the</w:t>
            </w:r>
            <w:r w:rsidRPr="0064041C">
              <w:rPr>
                <w:rFonts w:ascii="Schiphol Frutiger" w:hAnsi="Schiphol Frutiger" w:cs="Verdana"/>
                <w:i/>
                <w:color w:val="6D6D6D"/>
                <w:sz w:val="18"/>
                <w:szCs w:val="18"/>
                <w:lang w:val="en-GB"/>
              </w:rPr>
              <w:t xml:space="preserve"> Tenderer, or Syndicate Member, relies on a third party that has performed this activity this must be duly substantiated and independently verifiable. In any such case the Tenderer, or Syndicate Member, must comply with the requirements as set out in paragraph 2.4 of the Request for Proposal relating to engaging third parties.</w:t>
            </w:r>
          </w:p>
        </w:tc>
      </w:tr>
      <w:tr w:rsidR="008D0A00" w:rsidRPr="0023780A" w14:paraId="7DDAFE07"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7DC7A587" w14:textId="77777777" w:rsidR="008D0A00" w:rsidRPr="0064041C" w:rsidRDefault="008D0A00" w:rsidP="00F608C2">
            <w:pPr>
              <w:autoSpaceDE w:val="0"/>
              <w:autoSpaceDN w:val="0"/>
              <w:adjustRightInd w:val="0"/>
              <w:rPr>
                <w:rFonts w:ascii="Schiphol Frutiger" w:hAnsi="Schiphol Frutiger"/>
                <w:b w:val="0"/>
                <w:color w:val="6D6D6D"/>
                <w:sz w:val="22"/>
                <w:szCs w:val="22"/>
              </w:rPr>
            </w:pPr>
            <w:r w:rsidRPr="0064041C">
              <w:rPr>
                <w:rFonts w:ascii="Schiphol Frutiger" w:hAnsi="Schiphol Frutiger"/>
                <w:b w:val="0"/>
                <w:color w:val="6D6D6D"/>
                <w:sz w:val="22"/>
                <w:szCs w:val="22"/>
              </w:rPr>
              <w:t>Was the Reference Project carried out in a syndicate or alliance?</w:t>
            </w:r>
          </w:p>
          <w:p w14:paraId="6F261816" w14:textId="77777777" w:rsidR="008D0A00" w:rsidRPr="0064041C" w:rsidRDefault="008D0A00" w:rsidP="00F608C2">
            <w:pPr>
              <w:autoSpaceDE w:val="0"/>
              <w:autoSpaceDN w:val="0"/>
              <w:adjustRightInd w:val="0"/>
              <w:rPr>
                <w:rFonts w:ascii="Schiphol Frutiger" w:hAnsi="Schiphol Frutiger" w:cs="Verdana"/>
                <w:b w:val="0"/>
                <w:bCs w:val="0"/>
                <w:color w:val="6D6D6D"/>
                <w:sz w:val="22"/>
                <w:szCs w:val="22"/>
              </w:rPr>
            </w:pPr>
          </w:p>
          <w:p w14:paraId="23770180" w14:textId="77777777" w:rsidR="008D0A00" w:rsidRPr="0064041C" w:rsidRDefault="008D0A00" w:rsidP="00F608C2">
            <w:pPr>
              <w:autoSpaceDE w:val="0"/>
              <w:autoSpaceDN w:val="0"/>
              <w:adjustRightInd w:val="0"/>
              <w:rPr>
                <w:rFonts w:ascii="Schiphol Frutiger" w:hAnsi="Schiphol Frutiger" w:cs="Verdana"/>
                <w:b w:val="0"/>
                <w:color w:val="6D6D6D"/>
                <w:sz w:val="22"/>
                <w:szCs w:val="22"/>
              </w:rPr>
            </w:pPr>
            <w:r w:rsidRPr="0064041C">
              <w:rPr>
                <w:rFonts w:ascii="Schiphol Frutiger" w:hAnsi="Schiphol Frutiger"/>
                <w:b w:val="0"/>
                <w:color w:val="6D6D6D"/>
                <w:sz w:val="22"/>
                <w:szCs w:val="22"/>
              </w:rPr>
              <w:t xml:space="preserve"> </w:t>
            </w:r>
          </w:p>
        </w:tc>
        <w:tc>
          <w:tcPr>
            <w:tcW w:w="5248" w:type="dxa"/>
          </w:tcPr>
          <w:p w14:paraId="27814892" w14:textId="77777777" w:rsidR="008D0A00" w:rsidRPr="0064041C"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p>
          <w:p w14:paraId="25C9BDF1" w14:textId="77777777" w:rsidR="008D0A00" w:rsidRPr="0064041C"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i/>
                <w:color w:val="6D6D6D"/>
                <w:sz w:val="18"/>
                <w:szCs w:val="18"/>
                <w:lang w:val="en-GB"/>
              </w:rPr>
            </w:pPr>
            <w:r w:rsidRPr="0064041C">
              <w:rPr>
                <w:rFonts w:ascii="Schiphol Frutiger" w:hAnsi="Schiphol Frutiger" w:cs="Verdana"/>
                <w:bCs/>
                <w:i/>
                <w:color w:val="6D6D6D"/>
                <w:sz w:val="18"/>
                <w:szCs w:val="18"/>
              </w:rPr>
              <w:t xml:space="preserve">If the answer is yes, the Reference Project must be substantiated as </w:t>
            </w:r>
            <w:r w:rsidRPr="0064041C">
              <w:rPr>
                <w:rFonts w:ascii="Schiphol Frutiger" w:hAnsi="Schiphol Frutiger" w:cs="Verdana"/>
                <w:i/>
                <w:color w:val="6D6D6D"/>
                <w:sz w:val="18"/>
                <w:szCs w:val="18"/>
                <w:lang w:val="en-GB"/>
              </w:rPr>
              <w:t>this experience is only included in the assessment if the Tenderer can prove that it has performed the relevant activities itself. Only the demonstrable share of the Tenderer in the syndicate or alliance is taken into consideration. The substantiation must encompass:</w:t>
            </w:r>
          </w:p>
          <w:p w14:paraId="4788832B" w14:textId="77777777" w:rsidR="008D0A00" w:rsidRPr="0064041C" w:rsidRDefault="008D0A00" w:rsidP="00F608C2">
            <w:pPr>
              <w:pStyle w:val="Lijstalinea"/>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i/>
                <w:color w:val="6D6D6D"/>
                <w:sz w:val="18"/>
                <w:szCs w:val="18"/>
              </w:rPr>
            </w:pPr>
            <w:r w:rsidRPr="0064041C">
              <w:rPr>
                <w:rFonts w:ascii="Schiphol Frutiger" w:hAnsi="Schiphol Frutiger"/>
                <w:i/>
                <w:color w:val="6D6D6D"/>
                <w:sz w:val="18"/>
                <w:szCs w:val="18"/>
              </w:rPr>
              <w:t>the names of the other participants in the collaboration;</w:t>
            </w:r>
          </w:p>
          <w:p w14:paraId="5B1CE070" w14:textId="77777777" w:rsidR="008D0A00" w:rsidRPr="0064041C" w:rsidRDefault="008D0A00" w:rsidP="00F608C2">
            <w:pPr>
              <w:pStyle w:val="Lijstalinea"/>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i/>
                <w:color w:val="6D6D6D"/>
                <w:sz w:val="22"/>
                <w:szCs w:val="22"/>
              </w:rPr>
            </w:pPr>
            <w:r w:rsidRPr="0064041C">
              <w:rPr>
                <w:rFonts w:ascii="Schiphol Frutiger" w:hAnsi="Schiphol Frutiger"/>
                <w:i/>
                <w:color w:val="6D6D6D"/>
                <w:sz w:val="18"/>
                <w:szCs w:val="18"/>
              </w:rPr>
              <w:t>percentage share of every participant in the collaboration.</w:t>
            </w:r>
          </w:p>
        </w:tc>
      </w:tr>
      <w:tr w:rsidR="008D0A00" w:rsidRPr="0023780A" w14:paraId="445B6201"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55504E79" w14:textId="77777777" w:rsidR="008D0A00" w:rsidRPr="0064041C" w:rsidRDefault="008D0A00" w:rsidP="00F608C2">
            <w:pPr>
              <w:autoSpaceDE w:val="0"/>
              <w:autoSpaceDN w:val="0"/>
              <w:adjustRightInd w:val="0"/>
              <w:rPr>
                <w:rFonts w:ascii="Schiphol Frutiger" w:hAnsi="Schiphol Frutiger"/>
                <w:b w:val="0"/>
                <w:color w:val="6D6D6D"/>
                <w:sz w:val="22"/>
                <w:szCs w:val="22"/>
              </w:rPr>
            </w:pPr>
            <w:r w:rsidRPr="0064041C">
              <w:rPr>
                <w:rFonts w:ascii="Schiphol Frutiger" w:hAnsi="Schiphol Frutiger"/>
                <w:b w:val="0"/>
                <w:color w:val="6D6D6D"/>
                <w:sz w:val="22"/>
                <w:szCs w:val="22"/>
              </w:rPr>
              <w:t>Was the Tenderer a subcontractor in the submitted Reference Project?</w:t>
            </w:r>
          </w:p>
          <w:p w14:paraId="04DF6295" w14:textId="77777777" w:rsidR="008D0A00" w:rsidRPr="0064041C" w:rsidRDefault="008D0A00" w:rsidP="00F608C2">
            <w:pPr>
              <w:autoSpaceDE w:val="0"/>
              <w:autoSpaceDN w:val="0"/>
              <w:adjustRightInd w:val="0"/>
              <w:rPr>
                <w:rFonts w:ascii="Schiphol Frutiger" w:hAnsi="Schiphol Frutiger" w:cs="Verdana"/>
                <w:b w:val="0"/>
                <w:color w:val="6D6D6D"/>
                <w:sz w:val="22"/>
                <w:szCs w:val="22"/>
              </w:rPr>
            </w:pPr>
          </w:p>
        </w:tc>
        <w:tc>
          <w:tcPr>
            <w:tcW w:w="5248" w:type="dxa"/>
          </w:tcPr>
          <w:p w14:paraId="08D5B3D1" w14:textId="77777777" w:rsidR="008D0A00" w:rsidRPr="0064041C"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p>
          <w:p w14:paraId="0960098F" w14:textId="77777777" w:rsidR="008D0A00" w:rsidRPr="0064041C"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18"/>
                <w:szCs w:val="18"/>
              </w:rPr>
            </w:pPr>
            <w:r w:rsidRPr="0064041C">
              <w:rPr>
                <w:rFonts w:ascii="Schiphol Frutiger" w:hAnsi="Schiphol Frutiger" w:cs="Verdana"/>
                <w:bCs/>
                <w:i/>
                <w:color w:val="6D6D6D"/>
                <w:sz w:val="18"/>
                <w:szCs w:val="18"/>
              </w:rPr>
              <w:t xml:space="preserve">If the answer is yes, the Reference Project must be substantiated as the Reference Project will only be accepted if </w:t>
            </w:r>
            <w:r w:rsidRPr="0064041C">
              <w:rPr>
                <w:rFonts w:ascii="Schiphol Frutiger" w:hAnsi="Schiphol Frutiger" w:cs="Verdana"/>
                <w:color w:val="6D6D6D"/>
                <w:sz w:val="18"/>
                <w:szCs w:val="18"/>
                <w:lang w:val="en-GB"/>
              </w:rPr>
              <w:t>the Tenderer can prove that the Reference Project has been carried out to the satisfaction of the principal client of the main contractor.</w:t>
            </w:r>
          </w:p>
        </w:tc>
      </w:tr>
      <w:tr w:rsidR="008D0A00" w:rsidRPr="006602B8" w14:paraId="6A37316A"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00CB9CE7" w14:textId="77777777" w:rsidR="008D0A00" w:rsidRPr="0064041C" w:rsidRDefault="008D0A00" w:rsidP="00F608C2">
            <w:pPr>
              <w:autoSpaceDE w:val="0"/>
              <w:autoSpaceDN w:val="0"/>
              <w:adjustRightInd w:val="0"/>
              <w:rPr>
                <w:rFonts w:ascii="Schiphol Frutiger" w:hAnsi="Schiphol Frutiger" w:cs="Verdana"/>
                <w:b w:val="0"/>
                <w:bCs w:val="0"/>
                <w:color w:val="6D6D6D"/>
                <w:sz w:val="22"/>
                <w:szCs w:val="22"/>
              </w:rPr>
            </w:pPr>
            <w:r w:rsidRPr="0064041C">
              <w:rPr>
                <w:rFonts w:ascii="Schiphol Frutiger" w:hAnsi="Schiphol Frutiger"/>
                <w:b w:val="0"/>
                <w:color w:val="6D6D6D"/>
                <w:sz w:val="22"/>
                <w:szCs w:val="22"/>
              </w:rPr>
              <w:t>Does the Reference Project comply with the definition of a Complex Project as stated at point 7 of the general requirements on page 33 of the Request for Proposal? Please substantiate.</w:t>
            </w:r>
          </w:p>
        </w:tc>
        <w:tc>
          <w:tcPr>
            <w:tcW w:w="5248" w:type="dxa"/>
          </w:tcPr>
          <w:p w14:paraId="1E4F09E9" w14:textId="77777777" w:rsidR="008D0A00" w:rsidRPr="0064041C"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r>
              <w:rPr>
                <w:rFonts w:ascii="Schiphol Frutiger" w:hAnsi="Schiphol Frutiger" w:cs="Verdana"/>
                <w:bCs/>
                <w:color w:val="6D6D6D"/>
                <w:sz w:val="22"/>
                <w:szCs w:val="22"/>
              </w:rPr>
              <w:t>*</w:t>
            </w:r>
          </w:p>
          <w:p w14:paraId="593BE7C4" w14:textId="77777777" w:rsidR="008D0A00" w:rsidRPr="0064041C"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i/>
                <w:color w:val="6D6D6D"/>
                <w:sz w:val="22"/>
                <w:szCs w:val="22"/>
              </w:rPr>
            </w:pPr>
            <w:r w:rsidRPr="0064041C">
              <w:rPr>
                <w:rFonts w:ascii="Schiphol Frutiger" w:hAnsi="Schiphol Frutiger" w:cs="Verdana"/>
                <w:bCs/>
                <w:color w:val="6D6D6D"/>
                <w:sz w:val="22"/>
                <w:szCs w:val="22"/>
              </w:rPr>
              <w:t>Please substantiate.</w:t>
            </w:r>
          </w:p>
        </w:tc>
      </w:tr>
    </w:tbl>
    <w:p w14:paraId="626FA48B" w14:textId="77777777" w:rsidR="008D0A00" w:rsidRDefault="008D0A00" w:rsidP="008D0A00">
      <w:pPr>
        <w:pStyle w:val="Geenafstand"/>
        <w:tabs>
          <w:tab w:val="clear" w:pos="7655"/>
        </w:tabs>
        <w:ind w:right="340"/>
        <w:rPr>
          <w:color w:val="6D6D6D"/>
          <w:sz w:val="22"/>
          <w:lang w:val="en-US"/>
        </w:rPr>
      </w:pPr>
    </w:p>
    <w:p w14:paraId="70085E0E" w14:textId="77777777" w:rsidR="008D0A00" w:rsidRDefault="008D0A00" w:rsidP="008D0A00">
      <w:pPr>
        <w:rPr>
          <w:rFonts w:ascii="Schiphol Frutiger" w:hAnsi="Schiphol Frutiger"/>
          <w:color w:val="6D6D6D"/>
        </w:rPr>
      </w:pPr>
      <w:r>
        <w:rPr>
          <w:color w:val="6D6D6D"/>
        </w:rPr>
        <w:br w:type="page"/>
      </w:r>
    </w:p>
    <w:p w14:paraId="0C0D3F11" w14:textId="77777777" w:rsidR="008D0A00" w:rsidRPr="0064041C" w:rsidRDefault="008D0A00" w:rsidP="008D0A00">
      <w:pPr>
        <w:rPr>
          <w:rFonts w:ascii="Schiphol Frutiger" w:hAnsi="Schiphol Frutiger"/>
          <w:color w:val="6D6D6D"/>
        </w:rPr>
      </w:pPr>
    </w:p>
    <w:tbl>
      <w:tblPr>
        <w:tblStyle w:val="Rastertabel4-Accent11"/>
        <w:tblW w:w="9067" w:type="dxa"/>
        <w:tblLook w:val="06A0" w:firstRow="1" w:lastRow="0" w:firstColumn="1" w:lastColumn="0" w:noHBand="1" w:noVBand="1"/>
      </w:tblPr>
      <w:tblGrid>
        <w:gridCol w:w="5807"/>
        <w:gridCol w:w="3260"/>
      </w:tblGrid>
      <w:tr w:rsidR="008D0A00" w:rsidRPr="001E15A7" w14:paraId="7357A24D" w14:textId="77777777" w:rsidTr="00F608C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067" w:type="dxa"/>
            <w:gridSpan w:val="2"/>
            <w:vAlign w:val="center"/>
          </w:tcPr>
          <w:p w14:paraId="73392BF1" w14:textId="6042A12F" w:rsidR="008D0A00" w:rsidRPr="006D7A1C" w:rsidRDefault="008D0A00" w:rsidP="0028227A">
            <w:pPr>
              <w:pStyle w:val="Plattetekst"/>
              <w:spacing w:after="0" w:line="288" w:lineRule="auto"/>
              <w:rPr>
                <w:rFonts w:ascii="Schiphol Frutiger" w:hAnsi="Schiphol Frutiger"/>
                <w:b w:val="0"/>
                <w:color w:val="808080" w:themeColor="background1" w:themeShade="80"/>
                <w:sz w:val="22"/>
                <w:szCs w:val="22"/>
              </w:rPr>
            </w:pPr>
            <w:r w:rsidRPr="0023780A">
              <w:rPr>
                <w:rFonts w:ascii="Schiphol Frutiger" w:hAnsi="Schiphol Frutiger"/>
                <w:sz w:val="22"/>
                <w:szCs w:val="22"/>
              </w:rPr>
              <w:t xml:space="preserve">Reference </w:t>
            </w:r>
            <w:r>
              <w:rPr>
                <w:rFonts w:ascii="Schiphol Frutiger" w:hAnsi="Schiphol Frutiger"/>
                <w:sz w:val="22"/>
                <w:szCs w:val="22"/>
              </w:rPr>
              <w:t xml:space="preserve">Project </w:t>
            </w:r>
            <w:r w:rsidRPr="0023780A">
              <w:rPr>
                <w:rFonts w:ascii="Schiphol Frutiger" w:hAnsi="Schiphol Frutiger"/>
                <w:sz w:val="22"/>
                <w:szCs w:val="22"/>
              </w:rPr>
              <w:t xml:space="preserve">for Suitability Requirement </w:t>
            </w:r>
            <w:r w:rsidR="0028227A">
              <w:rPr>
                <w:rFonts w:ascii="Schiphol Frutiger" w:hAnsi="Schiphol Frutiger"/>
                <w:sz w:val="22"/>
                <w:szCs w:val="22"/>
              </w:rPr>
              <w:t>B</w:t>
            </w:r>
            <w:r w:rsidRPr="0023780A">
              <w:rPr>
                <w:rFonts w:ascii="Schiphol Frutiger" w:hAnsi="Schiphol Frutiger"/>
                <w:sz w:val="22"/>
                <w:szCs w:val="22"/>
              </w:rPr>
              <w:t xml:space="preserve">: </w:t>
            </w:r>
            <w:r>
              <w:rPr>
                <w:rFonts w:ascii="Schiphol Frutiger" w:hAnsi="Schiphol Frutiger"/>
                <w:sz w:val="22"/>
                <w:szCs w:val="22"/>
              </w:rPr>
              <w:t>substantiation of specific criteria</w:t>
            </w:r>
          </w:p>
        </w:tc>
      </w:tr>
      <w:tr w:rsidR="008D0A00" w:rsidRPr="001C2892" w14:paraId="11C2CF73"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03FA5797" w14:textId="03A9480D" w:rsidR="008D0A00" w:rsidRPr="0028227A" w:rsidRDefault="0028227A" w:rsidP="00F608C2">
            <w:pPr>
              <w:autoSpaceDE w:val="0"/>
              <w:autoSpaceDN w:val="0"/>
              <w:adjustRightInd w:val="0"/>
              <w:rPr>
                <w:rFonts w:ascii="Schiphol Frutiger" w:hAnsi="Schiphol Frutiger" w:cs="Verdana"/>
                <w:b w:val="0"/>
                <w:bCs w:val="0"/>
                <w:color w:val="6D6D6D"/>
                <w:sz w:val="22"/>
                <w:szCs w:val="22"/>
              </w:rPr>
            </w:pPr>
            <w:r w:rsidRPr="0028227A">
              <w:rPr>
                <w:rFonts w:ascii="Schiphol Frutiger" w:hAnsi="Schiphol Frutiger"/>
                <w:b w:val="0"/>
                <w:color w:val="6D6D6D"/>
                <w:sz w:val="22"/>
                <w:szCs w:val="22"/>
                <w:lang w:val="en-GB"/>
              </w:rPr>
              <w:t>The Tenderer must demonstrate that it has experience with peer reviewing (independently checking) and challenging the deliverables of a design team in relation to integrated airport planning and operational terminal processes (passengers, personnel, logistics) for a building with a functionally complex programme of requirements that is used for the primary process of an airport, including all airport-related systems (</w:t>
            </w:r>
            <w:proofErr w:type="spellStart"/>
            <w:r w:rsidRPr="0028227A">
              <w:rPr>
                <w:rFonts w:ascii="Schiphol Frutiger" w:hAnsi="Schiphol Frutiger"/>
                <w:b w:val="0"/>
                <w:color w:val="6D6D6D"/>
                <w:sz w:val="22"/>
                <w:szCs w:val="22"/>
                <w:lang w:val="en-GB"/>
              </w:rPr>
              <w:t>f.e</w:t>
            </w:r>
            <w:proofErr w:type="spellEnd"/>
            <w:r w:rsidRPr="0028227A">
              <w:rPr>
                <w:rFonts w:ascii="Schiphol Frutiger" w:hAnsi="Schiphol Frutiger"/>
                <w:b w:val="0"/>
                <w:color w:val="6D6D6D"/>
                <w:sz w:val="22"/>
                <w:szCs w:val="22"/>
                <w:lang w:val="en-GB"/>
              </w:rPr>
              <w:t>. passenger terminal building and/or pier). An airport cargo or storage building e.g. does not comply</w:t>
            </w:r>
            <w:r w:rsidR="008D0A00" w:rsidRPr="0028227A">
              <w:rPr>
                <w:rFonts w:ascii="Schiphol Frutiger" w:hAnsi="Schiphol Frutiger"/>
                <w:b w:val="0"/>
                <w:color w:val="6D6D6D"/>
                <w:sz w:val="22"/>
                <w:szCs w:val="22"/>
                <w:lang w:val="en-GB"/>
              </w:rPr>
              <w:t>.</w:t>
            </w:r>
          </w:p>
        </w:tc>
        <w:tc>
          <w:tcPr>
            <w:tcW w:w="3260" w:type="dxa"/>
          </w:tcPr>
          <w:p w14:paraId="35FEF9D2" w14:textId="77777777" w:rsidR="008D0A00" w:rsidRPr="0028227A"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28227A">
              <w:rPr>
                <w:rFonts w:ascii="Schiphol Frutiger" w:hAnsi="Schiphol Frutiger" w:cs="Verdana"/>
                <w:bCs/>
                <w:color w:val="6D6D6D"/>
                <w:sz w:val="22"/>
                <w:szCs w:val="22"/>
              </w:rPr>
              <w:t>Please substantiate.</w:t>
            </w:r>
          </w:p>
        </w:tc>
      </w:tr>
      <w:tr w:rsidR="008D0A00" w:rsidRPr="001C2892" w14:paraId="2C39604E"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76AF8D51" w14:textId="2288340E" w:rsidR="008D0A00" w:rsidRPr="0028227A" w:rsidRDefault="0028227A" w:rsidP="0028227A">
            <w:pPr>
              <w:autoSpaceDE w:val="0"/>
              <w:autoSpaceDN w:val="0"/>
              <w:adjustRightInd w:val="0"/>
              <w:rPr>
                <w:rFonts w:ascii="Schiphol Frutiger" w:hAnsi="Schiphol Frutiger" w:cstheme="minorHAnsi"/>
                <w:b w:val="0"/>
                <w:color w:val="6D6D6D"/>
                <w:sz w:val="22"/>
                <w:szCs w:val="22"/>
                <w:lang w:val="en-GB"/>
              </w:rPr>
            </w:pPr>
            <w:r w:rsidRPr="0028227A">
              <w:rPr>
                <w:rFonts w:ascii="Schiphol Frutiger" w:hAnsi="Schiphol Frutiger" w:cstheme="minorHAnsi"/>
                <w:b w:val="0"/>
                <w:color w:val="6D6D6D"/>
                <w:sz w:val="22"/>
                <w:szCs w:val="22"/>
                <w:lang w:val="en-GB"/>
              </w:rPr>
              <w:t>The Reference Project is a new construction or a renovation with a volume greater than or equal to  five (5) million arriving, departing and transferring passengers per year.</w:t>
            </w:r>
          </w:p>
        </w:tc>
        <w:tc>
          <w:tcPr>
            <w:tcW w:w="3260" w:type="dxa"/>
          </w:tcPr>
          <w:p w14:paraId="47CD5B6E" w14:textId="77777777" w:rsidR="008D0A00" w:rsidRPr="0028227A"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olor w:val="6D6D6D"/>
                <w:sz w:val="22"/>
                <w:szCs w:val="22"/>
              </w:rPr>
            </w:pPr>
            <w:r w:rsidRPr="0028227A">
              <w:rPr>
                <w:rFonts w:ascii="Schiphol Frutiger" w:hAnsi="Schiphol Frutiger" w:cs="Verdana"/>
                <w:bCs/>
                <w:color w:val="6D6D6D"/>
                <w:sz w:val="22"/>
                <w:szCs w:val="22"/>
              </w:rPr>
              <w:t>Please substantiate.</w:t>
            </w:r>
          </w:p>
        </w:tc>
      </w:tr>
      <w:tr w:rsidR="008D0A00" w:rsidRPr="001C2892" w14:paraId="75208F6F"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303065E8" w14:textId="3D7FF3D4" w:rsidR="008D0A00" w:rsidRPr="0028227A" w:rsidRDefault="0028227A" w:rsidP="00F608C2">
            <w:pPr>
              <w:autoSpaceDE w:val="0"/>
              <w:autoSpaceDN w:val="0"/>
              <w:adjustRightInd w:val="0"/>
              <w:rPr>
                <w:rFonts w:ascii="Schiphol Frutiger" w:hAnsi="Schiphol Frutiger" w:cstheme="minorHAnsi"/>
                <w:b w:val="0"/>
                <w:color w:val="6D6D6D"/>
                <w:sz w:val="22"/>
                <w:szCs w:val="22"/>
                <w:lang w:val="en-GB"/>
              </w:rPr>
            </w:pPr>
            <w:r w:rsidRPr="0028227A">
              <w:rPr>
                <w:rFonts w:ascii="Schiphol Frutiger" w:hAnsi="Schiphol Frutiger" w:cstheme="minorHAnsi"/>
                <w:b w:val="0"/>
                <w:color w:val="6D6D6D"/>
                <w:sz w:val="22"/>
                <w:szCs w:val="22"/>
                <w:lang w:val="en-GB"/>
              </w:rPr>
              <w:t>The Tenderer (independent or Syndicate Member) has performed as a peer reviewer (or independent checker) of airport design and engineering deliverables, and was contractually responsible for and has in fact executed full peer reviews (independent checks) of all design and engineering deliverables of all design stages (masterplan design deliverables, preliminary design deliverables, definitive design deliverables and technical design deliverables or the equivalent design stages in the location of the Reference Project).</w:t>
            </w:r>
          </w:p>
        </w:tc>
        <w:tc>
          <w:tcPr>
            <w:tcW w:w="3260" w:type="dxa"/>
          </w:tcPr>
          <w:p w14:paraId="4BC23964" w14:textId="77777777" w:rsidR="008D0A00" w:rsidRPr="0028227A" w:rsidRDefault="008D0A00"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28227A">
              <w:rPr>
                <w:rFonts w:ascii="Schiphol Frutiger" w:hAnsi="Schiphol Frutiger" w:cs="Verdana"/>
                <w:bCs/>
                <w:color w:val="6D6D6D"/>
                <w:sz w:val="22"/>
                <w:szCs w:val="22"/>
              </w:rPr>
              <w:t>Please substantiate.</w:t>
            </w:r>
          </w:p>
        </w:tc>
      </w:tr>
    </w:tbl>
    <w:p w14:paraId="42DD7799" w14:textId="77777777" w:rsidR="008D0A00" w:rsidRPr="006D2C9C" w:rsidRDefault="008D0A00" w:rsidP="008D0A00">
      <w:pPr>
        <w:pStyle w:val="Geenafstand"/>
        <w:tabs>
          <w:tab w:val="clear" w:pos="7655"/>
        </w:tabs>
        <w:ind w:right="340"/>
        <w:rPr>
          <w:color w:val="6D6D6D"/>
          <w:sz w:val="22"/>
          <w:lang w:val="en-US"/>
        </w:rPr>
      </w:pPr>
    </w:p>
    <w:p w14:paraId="2A2266AF" w14:textId="77777777" w:rsidR="00A80B7A" w:rsidRPr="006D2C9C" w:rsidRDefault="00A80B7A" w:rsidP="00A80B7A">
      <w:pPr>
        <w:pStyle w:val="Geenafstand"/>
        <w:tabs>
          <w:tab w:val="clear" w:pos="7655"/>
        </w:tabs>
        <w:ind w:right="340"/>
        <w:rPr>
          <w:color w:val="6D6D6D"/>
          <w:sz w:val="22"/>
          <w:lang w:val="en-US"/>
        </w:rPr>
      </w:pPr>
    </w:p>
    <w:p w14:paraId="04CA0279" w14:textId="77777777" w:rsidR="00A80B7A" w:rsidRPr="006D2C9C" w:rsidRDefault="00A80B7A" w:rsidP="00A80B7A">
      <w:pPr>
        <w:pStyle w:val="Geenafstand"/>
        <w:tabs>
          <w:tab w:val="clear" w:pos="7655"/>
        </w:tabs>
        <w:ind w:right="340"/>
        <w:rPr>
          <w:color w:val="6D6D6D"/>
          <w:sz w:val="22"/>
          <w:lang w:val="en-US"/>
        </w:rPr>
      </w:pPr>
    </w:p>
    <w:p w14:paraId="1C087A99" w14:textId="77777777" w:rsidR="0016785F" w:rsidRDefault="0016785F">
      <w:pPr>
        <w:rPr>
          <w:rFonts w:ascii="Schiphol Frutiger" w:hAnsi="Schiphol Frutiger"/>
          <w:b/>
          <w:color w:val="6D6D6D"/>
        </w:rPr>
      </w:pPr>
      <w:r>
        <w:rPr>
          <w:b/>
          <w:color w:val="6D6D6D"/>
        </w:rPr>
        <w:br w:type="page"/>
      </w:r>
    </w:p>
    <w:p w14:paraId="0C54105C" w14:textId="77777777" w:rsidR="0016785F" w:rsidRPr="005564C6" w:rsidRDefault="0016785F" w:rsidP="0016785F">
      <w:pPr>
        <w:pStyle w:val="Kop1"/>
        <w:keepLines w:val="0"/>
        <w:numPr>
          <w:ilvl w:val="0"/>
          <w:numId w:val="0"/>
        </w:numPr>
        <w:suppressAutoHyphens/>
        <w:spacing w:after="360"/>
        <w:ind w:left="360" w:right="0"/>
        <w:rPr>
          <w:sz w:val="40"/>
          <w:szCs w:val="40"/>
          <w:lang w:val="en-GB"/>
        </w:rPr>
      </w:pPr>
    </w:p>
    <w:p w14:paraId="083F9AB4" w14:textId="33B29A70" w:rsidR="0023780A" w:rsidRPr="0023780A" w:rsidRDefault="0023780A" w:rsidP="0023780A">
      <w:pPr>
        <w:pStyle w:val="Kop1"/>
        <w:keepLines w:val="0"/>
        <w:numPr>
          <w:ilvl w:val="0"/>
          <w:numId w:val="38"/>
        </w:numPr>
        <w:suppressAutoHyphens/>
        <w:spacing w:after="360" w:line="240" w:lineRule="auto"/>
        <w:ind w:right="0"/>
        <w:rPr>
          <w:sz w:val="56"/>
          <w:szCs w:val="56"/>
        </w:rPr>
      </w:pPr>
      <w:bookmarkStart w:id="5" w:name="_Toc480465486"/>
      <w:r w:rsidRPr="0023780A">
        <w:rPr>
          <w:sz w:val="56"/>
          <w:szCs w:val="56"/>
        </w:rPr>
        <w:t>REFERENCE PROJECT FOR SUITABILITY REQUIREMENT C</w:t>
      </w:r>
      <w:bookmarkEnd w:id="5"/>
    </w:p>
    <w:p w14:paraId="668DFC23" w14:textId="7D2DCB9E" w:rsidR="0028227A" w:rsidRPr="0023780A" w:rsidRDefault="0028227A" w:rsidP="0028227A">
      <w:pPr>
        <w:autoSpaceDE w:val="0"/>
        <w:autoSpaceDN w:val="0"/>
        <w:adjustRightInd w:val="0"/>
        <w:rPr>
          <w:rFonts w:ascii="Schiphol Frutiger" w:eastAsia="Times New Roman" w:hAnsi="Schiphol Frutiger" w:cs="Times New Roman"/>
          <w:bCs/>
          <w:color w:val="6D6D6D"/>
        </w:rPr>
      </w:pPr>
      <w:r w:rsidRPr="0023780A">
        <w:rPr>
          <w:rFonts w:ascii="Schiphol Frutiger" w:eastAsia="Times New Roman" w:hAnsi="Schiphol Frutiger" w:cs="Times New Roman"/>
          <w:bCs/>
          <w:color w:val="6D6D6D"/>
        </w:rPr>
        <w:t xml:space="preserve">The </w:t>
      </w:r>
      <w:r>
        <w:rPr>
          <w:rFonts w:ascii="Schiphol Frutiger" w:eastAsia="Times New Roman" w:hAnsi="Schiphol Frutiger" w:cs="Times New Roman"/>
          <w:bCs/>
          <w:color w:val="6D6D6D"/>
        </w:rPr>
        <w:t>Tenderer</w:t>
      </w:r>
      <w:r w:rsidRPr="0023780A">
        <w:rPr>
          <w:rFonts w:ascii="Schiphol Frutiger" w:eastAsia="Times New Roman" w:hAnsi="Schiphol Frutiger" w:cs="Times New Roman"/>
          <w:bCs/>
          <w:color w:val="6D6D6D"/>
        </w:rPr>
        <w:t xml:space="preserve"> must fill in </w:t>
      </w:r>
      <w:r>
        <w:rPr>
          <w:rFonts w:ascii="Schiphol Frutiger" w:eastAsia="Times New Roman" w:hAnsi="Schiphol Frutiger" w:cs="Times New Roman"/>
          <w:bCs/>
          <w:color w:val="6D6D6D"/>
        </w:rPr>
        <w:t>the</w:t>
      </w:r>
      <w:r w:rsidRPr="0023780A">
        <w:rPr>
          <w:rFonts w:ascii="Schiphol Frutiger" w:eastAsia="Times New Roman" w:hAnsi="Schiphol Frutiger" w:cs="Times New Roman"/>
          <w:bCs/>
          <w:color w:val="6D6D6D"/>
        </w:rPr>
        <w:t xml:space="preserve"> form </w:t>
      </w:r>
      <w:r>
        <w:rPr>
          <w:rFonts w:ascii="Schiphol Frutiger" w:eastAsia="Times New Roman" w:hAnsi="Schiphol Frutiger" w:cs="Times New Roman"/>
          <w:bCs/>
          <w:color w:val="6D6D6D"/>
        </w:rPr>
        <w:t xml:space="preserve">below </w:t>
      </w:r>
      <w:r w:rsidRPr="0023780A">
        <w:rPr>
          <w:rFonts w:ascii="Schiphol Frutiger" w:eastAsia="Times New Roman" w:hAnsi="Schiphol Frutiger" w:cs="Times New Roman"/>
          <w:bCs/>
          <w:color w:val="6D6D6D"/>
        </w:rPr>
        <w:t xml:space="preserve">and submit it as part of </w:t>
      </w:r>
      <w:r>
        <w:rPr>
          <w:rFonts w:ascii="Schiphol Frutiger" w:eastAsia="Times New Roman" w:hAnsi="Schiphol Frutiger" w:cs="Times New Roman"/>
          <w:bCs/>
          <w:color w:val="6D6D6D"/>
        </w:rPr>
        <w:t>its</w:t>
      </w:r>
      <w:r w:rsidRPr="0023780A">
        <w:rPr>
          <w:rFonts w:ascii="Schiphol Frutiger" w:eastAsia="Times New Roman" w:hAnsi="Schiphol Frutiger" w:cs="Times New Roman"/>
          <w:bCs/>
          <w:color w:val="6D6D6D"/>
        </w:rPr>
        <w:t xml:space="preserve"> </w:t>
      </w:r>
      <w:r>
        <w:rPr>
          <w:rFonts w:ascii="Schiphol Frutiger" w:eastAsia="Times New Roman" w:hAnsi="Schiphol Frutiger" w:cs="Times New Roman"/>
          <w:bCs/>
          <w:color w:val="6D6D6D"/>
        </w:rPr>
        <w:t>Proposal</w:t>
      </w:r>
      <w:r w:rsidRPr="0023780A">
        <w:rPr>
          <w:rFonts w:ascii="Schiphol Frutiger" w:eastAsia="Times New Roman" w:hAnsi="Schiphol Frutiger" w:cs="Times New Roman"/>
          <w:bCs/>
          <w:color w:val="6D6D6D"/>
        </w:rPr>
        <w:t xml:space="preserve">, </w:t>
      </w:r>
      <w:r>
        <w:rPr>
          <w:rFonts w:ascii="Schiphol Frutiger" w:eastAsia="Times New Roman" w:hAnsi="Schiphol Frutiger" w:cs="Times New Roman"/>
          <w:bCs/>
          <w:color w:val="6D6D6D"/>
        </w:rPr>
        <w:t>in order to demonstrate it possesses the core competences as required by means of Suitability Requirement C</w:t>
      </w:r>
      <w:r w:rsidRPr="0023780A">
        <w:rPr>
          <w:rFonts w:ascii="Schiphol Frutiger" w:eastAsia="Times New Roman" w:hAnsi="Schiphol Frutiger" w:cs="Times New Roman"/>
          <w:bCs/>
          <w:color w:val="6D6D6D"/>
        </w:rPr>
        <w:t xml:space="preserve">: </w:t>
      </w:r>
      <w:r>
        <w:rPr>
          <w:rFonts w:ascii="Schiphol Frutiger" w:eastAsia="Times New Roman" w:hAnsi="Schiphol Frutiger" w:cs="Times New Roman"/>
          <w:bCs/>
          <w:color w:val="6D6D6D"/>
        </w:rPr>
        <w:t>E</w:t>
      </w:r>
      <w:r w:rsidRPr="0023780A">
        <w:rPr>
          <w:rFonts w:ascii="Schiphol Frutiger" w:eastAsia="Times New Roman" w:hAnsi="Schiphol Frutiger" w:cs="Times New Roman"/>
          <w:bCs/>
          <w:color w:val="6D6D6D"/>
        </w:rPr>
        <w:t xml:space="preserve">xperience in </w:t>
      </w:r>
      <w:r>
        <w:rPr>
          <w:rFonts w:ascii="Schiphol Frutiger" w:eastAsia="Times New Roman" w:hAnsi="Schiphol Frutiger" w:cs="Times New Roman"/>
          <w:bCs/>
          <w:color w:val="6D6D6D"/>
        </w:rPr>
        <w:t>multidisciplinary and integrally peer reviewing (independently checking) airport design and engineering deliverables</w:t>
      </w:r>
      <w:r w:rsidRPr="0023780A">
        <w:rPr>
          <w:rFonts w:ascii="Schiphol Frutiger" w:eastAsia="Times New Roman" w:hAnsi="Schiphol Frutiger" w:cs="Times New Roman"/>
          <w:bCs/>
          <w:color w:val="6D6D6D"/>
        </w:rPr>
        <w:t xml:space="preserve">. </w:t>
      </w:r>
    </w:p>
    <w:p w14:paraId="700EB243" w14:textId="77777777" w:rsidR="0028227A" w:rsidRPr="0023780A" w:rsidRDefault="0028227A" w:rsidP="0028227A">
      <w:pPr>
        <w:autoSpaceDE w:val="0"/>
        <w:autoSpaceDN w:val="0"/>
        <w:adjustRightInd w:val="0"/>
        <w:rPr>
          <w:rFonts w:ascii="Schiphol Frutiger" w:eastAsia="Times New Roman" w:hAnsi="Schiphol Frutiger" w:cs="Times New Roman"/>
          <w:bCs/>
          <w:color w:val="6D6D6D"/>
        </w:rPr>
      </w:pPr>
      <w:r w:rsidRPr="0023780A">
        <w:rPr>
          <w:rFonts w:ascii="Schiphol Frutiger" w:eastAsia="Times New Roman" w:hAnsi="Schiphol Frutiger" w:cs="Times New Roman"/>
          <w:bCs/>
          <w:color w:val="6D6D6D"/>
        </w:rPr>
        <w:t>SNBV reserves the right to request further explanation from the contact person of the client named in this form.</w:t>
      </w:r>
    </w:p>
    <w:p w14:paraId="7ED9B596" w14:textId="77777777" w:rsidR="0028227A" w:rsidRPr="0023780A" w:rsidRDefault="0028227A" w:rsidP="0028227A">
      <w:pPr>
        <w:autoSpaceDE w:val="0"/>
        <w:autoSpaceDN w:val="0"/>
        <w:adjustRightInd w:val="0"/>
        <w:rPr>
          <w:rFonts w:ascii="Schiphol Frutiger" w:eastAsia="Times New Roman" w:hAnsi="Schiphol Frutiger" w:cs="Times New Roman"/>
          <w:bCs/>
          <w:color w:val="6D6D6D"/>
        </w:rPr>
      </w:pPr>
      <w:r>
        <w:rPr>
          <w:rFonts w:ascii="Schiphol Frutiger" w:eastAsia="Times New Roman" w:hAnsi="Schiphol Frutiger" w:cs="Times New Roman"/>
          <w:bCs/>
          <w:color w:val="6D6D6D"/>
        </w:rPr>
        <w:t xml:space="preserve">With its Proposal, the Tenderer must provide a maximum of one relevant Reference Project for each of the Suitability Requirements </w:t>
      </w:r>
      <w:r>
        <w:rPr>
          <w:rFonts w:ascii="Schiphol Frutiger" w:hAnsi="Schiphol Frutiger"/>
          <w:color w:val="6D6D6D"/>
        </w:rPr>
        <w:t>(A to C</w:t>
      </w:r>
      <w:r w:rsidRPr="003743F8">
        <w:rPr>
          <w:rFonts w:ascii="Schiphol Frutiger" w:hAnsi="Schiphol Frutiger"/>
          <w:color w:val="6D6D6D"/>
        </w:rPr>
        <w:t xml:space="preserve">). A single Reference Project may be provided to demonstrate more than one Suitability Requirement. As a result, the </w:t>
      </w:r>
      <w:r>
        <w:rPr>
          <w:rFonts w:ascii="Schiphol Frutiger" w:hAnsi="Schiphol Frutiger"/>
          <w:color w:val="6D6D6D"/>
        </w:rPr>
        <w:t>Tenderer</w:t>
      </w:r>
      <w:r w:rsidRPr="003743F8">
        <w:rPr>
          <w:rFonts w:ascii="Schiphol Frutiger" w:hAnsi="Schiphol Frutiger"/>
          <w:color w:val="6D6D6D"/>
        </w:rPr>
        <w:t xml:space="preserve"> must demonstrate the Suitability Requirements by submitting </w:t>
      </w:r>
      <w:r w:rsidRPr="009B74DE">
        <w:rPr>
          <w:rFonts w:ascii="Schiphol Frutiger" w:hAnsi="Schiphol Frutiger"/>
          <w:color w:val="6D6D6D"/>
        </w:rPr>
        <w:t xml:space="preserve">a minimum of one (1) and a maximum of </w:t>
      </w:r>
      <w:r>
        <w:rPr>
          <w:rFonts w:ascii="Schiphol Frutiger" w:hAnsi="Schiphol Frutiger"/>
          <w:color w:val="6D6D6D"/>
        </w:rPr>
        <w:t>three (3</w:t>
      </w:r>
      <w:r w:rsidRPr="009B74DE">
        <w:rPr>
          <w:rFonts w:ascii="Schiphol Frutiger" w:hAnsi="Schiphol Frutiger"/>
          <w:color w:val="6D6D6D"/>
        </w:rPr>
        <w:t>) Reference Projects. One (1) reference form (annex H)</w:t>
      </w:r>
      <w:r w:rsidRPr="003743F8">
        <w:rPr>
          <w:rFonts w:ascii="Schiphol Frutiger" w:hAnsi="Schiphol Frutiger"/>
          <w:color w:val="6D6D6D"/>
        </w:rPr>
        <w:t xml:space="preserve"> must be filled in for each Suitability Requirement and all filled in reference forms must be included in the </w:t>
      </w:r>
      <w:r>
        <w:rPr>
          <w:rFonts w:ascii="Schiphol Frutiger" w:hAnsi="Schiphol Frutiger"/>
          <w:color w:val="6D6D6D"/>
        </w:rPr>
        <w:t>Proposal</w:t>
      </w:r>
      <w:r w:rsidRPr="003743F8">
        <w:rPr>
          <w:rFonts w:ascii="Schiphol Frutiger" w:hAnsi="Schiphol Frutiger"/>
          <w:color w:val="6D6D6D"/>
        </w:rPr>
        <w:t>.</w:t>
      </w:r>
    </w:p>
    <w:tbl>
      <w:tblPr>
        <w:tblStyle w:val="Rastertabel4-Accent11"/>
        <w:tblW w:w="0" w:type="auto"/>
        <w:tblLook w:val="06A0" w:firstRow="1" w:lastRow="0" w:firstColumn="1" w:lastColumn="0" w:noHBand="1" w:noVBand="1"/>
      </w:tblPr>
      <w:tblGrid>
        <w:gridCol w:w="3814"/>
        <w:gridCol w:w="5248"/>
      </w:tblGrid>
      <w:tr w:rsidR="0028227A" w:rsidRPr="00ED7179" w14:paraId="1B9F976E" w14:textId="77777777" w:rsidTr="00F60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1184870" w14:textId="7ECE65DF" w:rsidR="0028227A" w:rsidRPr="0023780A" w:rsidRDefault="0028227A" w:rsidP="0028227A">
            <w:pPr>
              <w:pStyle w:val="Plattetekst"/>
              <w:spacing w:after="0" w:line="288" w:lineRule="auto"/>
              <w:jc w:val="left"/>
              <w:rPr>
                <w:rFonts w:ascii="Schiphol Frutiger" w:hAnsi="Schiphol Frutiger"/>
                <w:color w:val="000000" w:themeColor="text1"/>
                <w:sz w:val="22"/>
                <w:szCs w:val="22"/>
              </w:rPr>
            </w:pPr>
            <w:r w:rsidRPr="0023780A">
              <w:rPr>
                <w:rFonts w:ascii="Schiphol Frutiger" w:hAnsi="Schiphol Frutiger"/>
                <w:sz w:val="22"/>
                <w:szCs w:val="22"/>
              </w:rPr>
              <w:t xml:space="preserve">Reference </w:t>
            </w:r>
            <w:r>
              <w:rPr>
                <w:rFonts w:ascii="Schiphol Frutiger" w:hAnsi="Schiphol Frutiger"/>
                <w:sz w:val="22"/>
                <w:szCs w:val="22"/>
              </w:rPr>
              <w:t xml:space="preserve">Project </w:t>
            </w:r>
            <w:r w:rsidRPr="0023780A">
              <w:rPr>
                <w:rFonts w:ascii="Schiphol Frutiger" w:hAnsi="Schiphol Frutiger"/>
                <w:sz w:val="22"/>
                <w:szCs w:val="22"/>
              </w:rPr>
              <w:t xml:space="preserve">for Suitability Requirement </w:t>
            </w:r>
            <w:r>
              <w:rPr>
                <w:rFonts w:ascii="Schiphol Frutiger" w:hAnsi="Schiphol Frutiger"/>
                <w:sz w:val="22"/>
                <w:szCs w:val="22"/>
              </w:rPr>
              <w:t>C</w:t>
            </w:r>
            <w:r w:rsidRPr="0023780A">
              <w:rPr>
                <w:rFonts w:ascii="Schiphol Frutiger" w:hAnsi="Schiphol Frutiger"/>
                <w:sz w:val="22"/>
                <w:szCs w:val="22"/>
              </w:rPr>
              <w:t xml:space="preserve">: Experience in </w:t>
            </w:r>
            <w:r>
              <w:rPr>
                <w:rFonts w:ascii="Schiphol Frutiger" w:hAnsi="Schiphol Frutiger"/>
                <w:sz w:val="22"/>
                <w:szCs w:val="22"/>
              </w:rPr>
              <w:t>multidisciplinary and integrally peer reviewing (independently checking) airport design and engineering deliverables</w:t>
            </w:r>
          </w:p>
        </w:tc>
      </w:tr>
      <w:tr w:rsidR="0028227A" w:rsidRPr="001C2892" w14:paraId="30363A23"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548106EA" w14:textId="77777777" w:rsidR="0028227A" w:rsidRPr="00F232F6" w:rsidRDefault="0028227A" w:rsidP="00F608C2">
            <w:pPr>
              <w:autoSpaceDE w:val="0"/>
              <w:autoSpaceDN w:val="0"/>
              <w:adjustRightInd w:val="0"/>
              <w:rPr>
                <w:rFonts w:ascii="Schiphol Frutiger" w:hAnsi="Schiphol Frutiger" w:cs="Verdana"/>
                <w:b w:val="0"/>
                <w:bCs w:val="0"/>
                <w:color w:val="6D6D6D"/>
                <w:sz w:val="22"/>
                <w:szCs w:val="22"/>
              </w:rPr>
            </w:pPr>
            <w:r w:rsidRPr="00F232F6">
              <w:rPr>
                <w:rFonts w:ascii="Schiphol Frutiger" w:hAnsi="Schiphol Frutiger"/>
                <w:b w:val="0"/>
                <w:color w:val="6D6D6D"/>
                <w:sz w:val="22"/>
                <w:szCs w:val="22"/>
              </w:rPr>
              <w:t>Name and location of the Reference Project</w:t>
            </w:r>
          </w:p>
        </w:tc>
        <w:tc>
          <w:tcPr>
            <w:tcW w:w="5248" w:type="dxa"/>
          </w:tcPr>
          <w:p w14:paraId="74F32DF0" w14:textId="77777777" w:rsidR="0028227A" w:rsidRPr="00F356EF"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p>
        </w:tc>
      </w:tr>
      <w:tr w:rsidR="0028227A" w:rsidRPr="001C2892" w14:paraId="317AB51D"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2B612490" w14:textId="77777777" w:rsidR="0028227A" w:rsidRPr="00F232F6" w:rsidRDefault="0028227A" w:rsidP="00F608C2">
            <w:pPr>
              <w:autoSpaceDE w:val="0"/>
              <w:autoSpaceDN w:val="0"/>
              <w:adjustRightInd w:val="0"/>
              <w:rPr>
                <w:rFonts w:ascii="Schiphol Frutiger" w:hAnsi="Schiphol Frutiger" w:cs="Verdana"/>
                <w:b w:val="0"/>
                <w:color w:val="6D6D6D"/>
                <w:sz w:val="22"/>
                <w:szCs w:val="22"/>
              </w:rPr>
            </w:pPr>
            <w:r w:rsidRPr="00F232F6">
              <w:rPr>
                <w:rFonts w:ascii="Schiphol Frutiger" w:hAnsi="Schiphol Frutiger"/>
                <w:b w:val="0"/>
                <w:color w:val="6D6D6D"/>
                <w:sz w:val="22"/>
                <w:szCs w:val="22"/>
              </w:rPr>
              <w:t>Name and contact details of the contracting authority for the Reference Project</w:t>
            </w:r>
          </w:p>
        </w:tc>
        <w:tc>
          <w:tcPr>
            <w:tcW w:w="5248" w:type="dxa"/>
          </w:tcPr>
          <w:p w14:paraId="48C4659B" w14:textId="77777777" w:rsidR="0028227A" w:rsidRPr="00F356EF"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p>
        </w:tc>
      </w:tr>
      <w:tr w:rsidR="0028227A" w:rsidRPr="001C2892" w14:paraId="3C1FB9F3"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4B82F027" w14:textId="77777777" w:rsidR="0028227A" w:rsidRPr="00F232F6" w:rsidRDefault="0028227A" w:rsidP="00F608C2">
            <w:pPr>
              <w:autoSpaceDE w:val="0"/>
              <w:autoSpaceDN w:val="0"/>
              <w:adjustRightInd w:val="0"/>
              <w:rPr>
                <w:rFonts w:ascii="Schiphol Frutiger" w:hAnsi="Schiphol Frutiger" w:cs="Verdana"/>
                <w:b w:val="0"/>
                <w:color w:val="6D6D6D"/>
                <w:sz w:val="22"/>
                <w:szCs w:val="22"/>
              </w:rPr>
            </w:pPr>
            <w:r w:rsidRPr="00F232F6">
              <w:rPr>
                <w:rFonts w:ascii="Schiphol Frutiger" w:hAnsi="Schiphol Frutiger"/>
                <w:b w:val="0"/>
                <w:color w:val="6D6D6D"/>
                <w:sz w:val="22"/>
                <w:szCs w:val="22"/>
              </w:rPr>
              <w:t>Start date of Appointment</w:t>
            </w:r>
          </w:p>
        </w:tc>
        <w:tc>
          <w:tcPr>
            <w:tcW w:w="5248" w:type="dxa"/>
          </w:tcPr>
          <w:p w14:paraId="7943E11B" w14:textId="77777777" w:rsidR="0028227A" w:rsidRPr="00F356EF"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p>
        </w:tc>
      </w:tr>
      <w:tr w:rsidR="0028227A" w:rsidRPr="001C2892" w14:paraId="6EF15BAE"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282D83E8" w14:textId="77777777" w:rsidR="0028227A" w:rsidRPr="00F232F6" w:rsidRDefault="0028227A" w:rsidP="00F608C2">
            <w:pPr>
              <w:autoSpaceDE w:val="0"/>
              <w:autoSpaceDN w:val="0"/>
              <w:adjustRightInd w:val="0"/>
              <w:rPr>
                <w:rFonts w:ascii="Schiphol Frutiger" w:hAnsi="Schiphol Frutiger" w:cs="Verdana"/>
                <w:b w:val="0"/>
                <w:bCs w:val="0"/>
                <w:color w:val="6D6D6D"/>
                <w:sz w:val="22"/>
                <w:szCs w:val="22"/>
              </w:rPr>
            </w:pPr>
            <w:r w:rsidRPr="00F232F6">
              <w:rPr>
                <w:rFonts w:ascii="Schiphol Frutiger" w:hAnsi="Schiphol Frutiger"/>
                <w:b w:val="0"/>
                <w:color w:val="6D6D6D"/>
                <w:sz w:val="22"/>
                <w:szCs w:val="22"/>
              </w:rPr>
              <w:t>Completion date of Appointment</w:t>
            </w:r>
          </w:p>
        </w:tc>
        <w:tc>
          <w:tcPr>
            <w:tcW w:w="5248" w:type="dxa"/>
          </w:tcPr>
          <w:p w14:paraId="752A32F2" w14:textId="77777777" w:rsidR="0028227A" w:rsidRPr="00F356EF"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i/>
                <w:color w:val="6D6D6D"/>
                <w:sz w:val="18"/>
                <w:szCs w:val="18"/>
              </w:rPr>
            </w:pPr>
            <w:r w:rsidRPr="00F356EF">
              <w:rPr>
                <w:rFonts w:ascii="Schiphol Frutiger" w:hAnsi="Schiphol Frutiger" w:cs="Verdana"/>
                <w:i/>
                <w:color w:val="6D6D6D"/>
                <w:sz w:val="18"/>
                <w:szCs w:val="18"/>
                <w:lang w:val="en-GB"/>
              </w:rPr>
              <w:t xml:space="preserve">The concerning appointment </w:t>
            </w:r>
            <w:r w:rsidRPr="00F356EF">
              <w:rPr>
                <w:rFonts w:ascii="Schiphol Frutiger" w:hAnsi="Schiphol Frutiger" w:cs="Verdana"/>
                <w:i/>
                <w:color w:val="6D6D6D"/>
                <w:sz w:val="18"/>
                <w:szCs w:val="18"/>
              </w:rPr>
              <w:t xml:space="preserve">of the </w:t>
            </w:r>
            <w:r w:rsidRPr="00F356EF">
              <w:rPr>
                <w:rFonts w:ascii="Schiphol Frutiger" w:hAnsi="Schiphol Frutiger" w:cs="Verdana"/>
                <w:i/>
                <w:color w:val="6D6D6D"/>
                <w:sz w:val="18"/>
                <w:szCs w:val="18"/>
                <w:lang w:val="en-GB"/>
              </w:rPr>
              <w:t>Reference Project must have been completed ten (10) years or less prior to the final Proposal deadline.</w:t>
            </w:r>
          </w:p>
        </w:tc>
      </w:tr>
      <w:tr w:rsidR="0028227A" w:rsidRPr="001C2892" w14:paraId="0C810C84"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3C572676" w14:textId="77777777" w:rsidR="0028227A" w:rsidRPr="00F232F6" w:rsidRDefault="0028227A" w:rsidP="00F608C2">
            <w:pPr>
              <w:autoSpaceDE w:val="0"/>
              <w:autoSpaceDN w:val="0"/>
              <w:adjustRightInd w:val="0"/>
              <w:rPr>
                <w:rFonts w:ascii="Schiphol Frutiger" w:hAnsi="Schiphol Frutiger" w:cs="Verdana"/>
                <w:b w:val="0"/>
                <w:bCs w:val="0"/>
                <w:color w:val="6D6D6D"/>
                <w:sz w:val="22"/>
                <w:szCs w:val="22"/>
              </w:rPr>
            </w:pPr>
            <w:r w:rsidRPr="00F232F6">
              <w:rPr>
                <w:rFonts w:ascii="Schiphol Frutiger" w:hAnsi="Schiphol Frutiger" w:cs="Verdana"/>
                <w:b w:val="0"/>
                <w:color w:val="6D6D6D"/>
                <w:sz w:val="22"/>
                <w:szCs w:val="22"/>
                <w:lang w:val="en-GB"/>
              </w:rPr>
              <w:t>Reference Project has been completed to the satisfaction of the client.</w:t>
            </w:r>
          </w:p>
        </w:tc>
        <w:tc>
          <w:tcPr>
            <w:tcW w:w="5248" w:type="dxa"/>
          </w:tcPr>
          <w:p w14:paraId="766B4745" w14:textId="77777777" w:rsidR="0028227A" w:rsidRPr="00F356EF"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olor w:val="6D6D6D"/>
                <w:sz w:val="22"/>
                <w:szCs w:val="22"/>
              </w:rPr>
            </w:pPr>
            <w:r w:rsidRPr="00F356EF">
              <w:rPr>
                <w:rFonts w:ascii="Schiphol Frutiger" w:hAnsi="Schiphol Frutiger"/>
                <w:color w:val="6D6D6D"/>
                <w:sz w:val="22"/>
                <w:szCs w:val="22"/>
              </w:rPr>
              <w:t>Yes/No*</w:t>
            </w:r>
          </w:p>
          <w:p w14:paraId="0C9A0A12" w14:textId="77777777" w:rsidR="0028227A" w:rsidRPr="00F356EF"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i/>
                <w:color w:val="6D6D6D"/>
                <w:sz w:val="18"/>
                <w:szCs w:val="18"/>
              </w:rPr>
            </w:pPr>
            <w:r w:rsidRPr="00F356EF">
              <w:rPr>
                <w:rFonts w:ascii="Schiphol Frutiger" w:hAnsi="Schiphol Frutiger"/>
                <w:i/>
                <w:color w:val="6D6D6D"/>
                <w:sz w:val="18"/>
                <w:szCs w:val="18"/>
              </w:rPr>
              <w:t xml:space="preserve">By signing the ESPD, </w:t>
            </w:r>
            <w:r w:rsidRPr="00F356EF">
              <w:rPr>
                <w:rFonts w:ascii="Schiphol Frutiger" w:hAnsi="Schiphol Frutiger"/>
                <w:i/>
                <w:color w:val="6D6D6D"/>
                <w:sz w:val="18"/>
                <w:szCs w:val="18"/>
                <w:lang w:val="en-GB"/>
              </w:rPr>
              <w:t>the Tenderer or, if applicable, all individual Syndicate Members</w:t>
            </w:r>
            <w:r w:rsidRPr="00F356EF">
              <w:rPr>
                <w:rFonts w:ascii="Schiphol Frutiger" w:hAnsi="Schiphol Frutiger"/>
                <w:i/>
                <w:color w:val="6D6D6D"/>
                <w:sz w:val="18"/>
                <w:szCs w:val="18"/>
              </w:rPr>
              <w:t>, declare that they possess the testimonials as referred to in section 2.93 (a) AW 2012 and, upon being informed of their (provisional) Award, that these supporting documents will be provided within the period set by SNBV of ten (10) days following publication of the (provisional) Award result.</w:t>
            </w:r>
          </w:p>
        </w:tc>
      </w:tr>
    </w:tbl>
    <w:p w14:paraId="4DC9CB5D" w14:textId="77777777" w:rsidR="0028227A" w:rsidRDefault="0028227A" w:rsidP="0028227A">
      <w:pPr>
        <w:pStyle w:val="Geenafstand"/>
        <w:tabs>
          <w:tab w:val="clear" w:pos="7655"/>
        </w:tabs>
        <w:ind w:right="340"/>
        <w:rPr>
          <w:color w:val="6D6D6D"/>
          <w:sz w:val="22"/>
          <w:lang w:val="en-US"/>
        </w:rPr>
      </w:pPr>
    </w:p>
    <w:p w14:paraId="518B9D74" w14:textId="77777777" w:rsidR="0028227A" w:rsidRDefault="0028227A" w:rsidP="0028227A">
      <w:pPr>
        <w:pStyle w:val="Geenafstand"/>
        <w:tabs>
          <w:tab w:val="clear" w:pos="7655"/>
        </w:tabs>
        <w:ind w:right="340"/>
        <w:rPr>
          <w:color w:val="6D6D6D"/>
          <w:sz w:val="22"/>
          <w:lang w:val="en-US"/>
        </w:rPr>
      </w:pPr>
    </w:p>
    <w:p w14:paraId="74244FD7" w14:textId="77777777" w:rsidR="0028227A" w:rsidRDefault="0028227A" w:rsidP="0028227A">
      <w:pPr>
        <w:pStyle w:val="Geenafstand"/>
        <w:tabs>
          <w:tab w:val="clear" w:pos="7655"/>
        </w:tabs>
        <w:ind w:right="340"/>
        <w:rPr>
          <w:color w:val="6D6D6D"/>
          <w:sz w:val="22"/>
          <w:lang w:val="en-US"/>
        </w:rPr>
      </w:pPr>
    </w:p>
    <w:p w14:paraId="3017F01B" w14:textId="77777777" w:rsidR="0028227A" w:rsidRDefault="0028227A" w:rsidP="0028227A">
      <w:pPr>
        <w:autoSpaceDE w:val="0"/>
        <w:autoSpaceDN w:val="0"/>
        <w:adjustRightInd w:val="0"/>
        <w:rPr>
          <w:rFonts w:ascii="Schiphol Frutiger" w:eastAsia="Times New Roman" w:hAnsi="Schiphol Frutiger" w:cs="Times New Roman"/>
          <w:bCs/>
          <w:color w:val="6D6D6D"/>
        </w:rPr>
      </w:pPr>
    </w:p>
    <w:p w14:paraId="2162FF2C" w14:textId="77777777" w:rsidR="0028227A" w:rsidRPr="0064041C" w:rsidRDefault="0028227A" w:rsidP="0028227A">
      <w:pPr>
        <w:autoSpaceDE w:val="0"/>
        <w:autoSpaceDN w:val="0"/>
        <w:adjustRightInd w:val="0"/>
        <w:rPr>
          <w:rFonts w:ascii="Schiphol Frutiger" w:eastAsia="Times New Roman" w:hAnsi="Schiphol Frutiger" w:cs="Times New Roman"/>
          <w:bCs/>
          <w:color w:val="6D6D6D"/>
        </w:rPr>
      </w:pPr>
      <w:r w:rsidRPr="0064041C">
        <w:rPr>
          <w:rFonts w:ascii="Schiphol Frutiger" w:eastAsia="Times New Roman" w:hAnsi="Schiphol Frutiger" w:cs="Times New Roman"/>
          <w:bCs/>
          <w:color w:val="6D6D6D"/>
        </w:rPr>
        <w:t xml:space="preserve">In addition to the form above the Tenderer must add a description of the Reference Project encompassing no more than 4 single-sided A4 sheets (printed on one side only) with a maximum of 500 words each, including supporting images, illustrations, diagrams etc. </w:t>
      </w:r>
    </w:p>
    <w:p w14:paraId="6DE3F9C6" w14:textId="274D5FF1" w:rsidR="0028227A" w:rsidRDefault="0028227A" w:rsidP="0028227A">
      <w:pPr>
        <w:autoSpaceDE w:val="0"/>
        <w:autoSpaceDN w:val="0"/>
        <w:adjustRightInd w:val="0"/>
        <w:rPr>
          <w:rFonts w:ascii="Schiphol Frutiger" w:eastAsia="Times New Roman" w:hAnsi="Schiphol Frutiger" w:cs="Times New Roman"/>
          <w:bCs/>
          <w:color w:val="6D6D6D"/>
        </w:rPr>
      </w:pPr>
      <w:r w:rsidRPr="0064041C">
        <w:rPr>
          <w:rFonts w:ascii="Schiphol Frutiger" w:eastAsia="Times New Roman" w:hAnsi="Schiphol Frutiger" w:cs="Times New Roman"/>
          <w:bCs/>
          <w:color w:val="6D6D6D"/>
        </w:rPr>
        <w:t xml:space="preserve">This description must demonstrate that the Reference Project complies with both the general requirements and the specific criteria </w:t>
      </w:r>
      <w:r>
        <w:rPr>
          <w:rFonts w:ascii="Schiphol Frutiger" w:eastAsia="Times New Roman" w:hAnsi="Schiphol Frutiger" w:cs="Times New Roman"/>
          <w:bCs/>
          <w:color w:val="6D6D6D"/>
        </w:rPr>
        <w:t xml:space="preserve">of Suitability Requirement C </w:t>
      </w:r>
      <w:r w:rsidRPr="0064041C">
        <w:rPr>
          <w:rFonts w:ascii="Schiphol Frutiger" w:eastAsia="Times New Roman" w:hAnsi="Schiphol Frutiger" w:cs="Times New Roman"/>
          <w:bCs/>
          <w:color w:val="6D6D6D"/>
        </w:rPr>
        <w:t>as stated in section 5.1.2 of the Selection Guidelines and summarized in the two tables below.</w:t>
      </w:r>
      <w:r>
        <w:rPr>
          <w:rFonts w:ascii="Schiphol Frutiger" w:eastAsia="Times New Roman" w:hAnsi="Schiphol Frutiger" w:cs="Times New Roman"/>
          <w:bCs/>
          <w:color w:val="6D6D6D"/>
        </w:rPr>
        <w:t xml:space="preserve"> The description must follow the structure as provided by the two tables below.</w:t>
      </w:r>
    </w:p>
    <w:p w14:paraId="5DF20302" w14:textId="77777777" w:rsidR="0028227A" w:rsidRPr="0064041C" w:rsidRDefault="0028227A" w:rsidP="0028227A">
      <w:pPr>
        <w:autoSpaceDE w:val="0"/>
        <w:autoSpaceDN w:val="0"/>
        <w:adjustRightInd w:val="0"/>
        <w:rPr>
          <w:rFonts w:ascii="Schiphol Frutiger" w:eastAsia="Times New Roman" w:hAnsi="Schiphol Frutiger" w:cs="Times New Roman"/>
          <w:bCs/>
          <w:color w:val="6D6D6D"/>
        </w:rPr>
      </w:pPr>
    </w:p>
    <w:tbl>
      <w:tblPr>
        <w:tblStyle w:val="Rastertabel4-Accent11"/>
        <w:tblW w:w="0" w:type="auto"/>
        <w:tblLook w:val="06A0" w:firstRow="1" w:lastRow="0" w:firstColumn="1" w:lastColumn="0" w:noHBand="1" w:noVBand="1"/>
      </w:tblPr>
      <w:tblGrid>
        <w:gridCol w:w="3814"/>
        <w:gridCol w:w="5248"/>
      </w:tblGrid>
      <w:tr w:rsidR="0028227A" w:rsidRPr="0023780A" w14:paraId="13354265" w14:textId="77777777" w:rsidTr="00F60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86A5B17" w14:textId="181F71CB" w:rsidR="0028227A" w:rsidRPr="0023780A" w:rsidRDefault="0028227A" w:rsidP="0028227A">
            <w:pPr>
              <w:pStyle w:val="Plattetekst"/>
              <w:spacing w:after="0" w:line="288" w:lineRule="auto"/>
              <w:jc w:val="left"/>
              <w:rPr>
                <w:rFonts w:ascii="Schiphol Frutiger" w:hAnsi="Schiphol Frutiger"/>
                <w:color w:val="000000" w:themeColor="text1"/>
                <w:sz w:val="22"/>
                <w:szCs w:val="22"/>
              </w:rPr>
            </w:pPr>
            <w:r w:rsidRPr="0023780A">
              <w:rPr>
                <w:rFonts w:ascii="Schiphol Frutiger" w:hAnsi="Schiphol Frutiger"/>
                <w:sz w:val="22"/>
                <w:szCs w:val="22"/>
              </w:rPr>
              <w:t xml:space="preserve">Reference </w:t>
            </w:r>
            <w:r>
              <w:rPr>
                <w:rFonts w:ascii="Schiphol Frutiger" w:hAnsi="Schiphol Frutiger"/>
                <w:sz w:val="22"/>
                <w:szCs w:val="22"/>
              </w:rPr>
              <w:t xml:space="preserve">Project </w:t>
            </w:r>
            <w:r w:rsidRPr="0023780A">
              <w:rPr>
                <w:rFonts w:ascii="Schiphol Frutiger" w:hAnsi="Schiphol Frutiger"/>
                <w:sz w:val="22"/>
                <w:szCs w:val="22"/>
              </w:rPr>
              <w:t xml:space="preserve">for Suitability Requirement </w:t>
            </w:r>
            <w:r>
              <w:rPr>
                <w:rFonts w:ascii="Schiphol Frutiger" w:hAnsi="Schiphol Frutiger"/>
                <w:sz w:val="22"/>
                <w:szCs w:val="22"/>
              </w:rPr>
              <w:t>C:</w:t>
            </w:r>
            <w:r w:rsidRPr="0023780A">
              <w:rPr>
                <w:rFonts w:ascii="Schiphol Frutiger" w:hAnsi="Schiphol Frutiger"/>
                <w:sz w:val="22"/>
                <w:szCs w:val="22"/>
              </w:rPr>
              <w:t xml:space="preserve"> </w:t>
            </w:r>
            <w:r>
              <w:rPr>
                <w:rFonts w:ascii="Schiphol Frutiger" w:hAnsi="Schiphol Frutiger"/>
                <w:sz w:val="22"/>
                <w:szCs w:val="22"/>
              </w:rPr>
              <w:t>substantiation of general requirements</w:t>
            </w:r>
            <w:r w:rsidRPr="0023780A">
              <w:rPr>
                <w:rFonts w:ascii="Schiphol Frutiger" w:hAnsi="Schiphol Frutiger"/>
                <w:b w:val="0"/>
                <w:i/>
                <w:sz w:val="22"/>
                <w:szCs w:val="22"/>
              </w:rPr>
              <w:t xml:space="preserve"> </w:t>
            </w:r>
          </w:p>
        </w:tc>
      </w:tr>
      <w:tr w:rsidR="0028227A" w:rsidRPr="0023780A" w14:paraId="63E4291F"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7D40E9A4" w14:textId="77777777" w:rsidR="0028227A" w:rsidRPr="0064041C" w:rsidRDefault="0028227A" w:rsidP="00F608C2">
            <w:pPr>
              <w:autoSpaceDE w:val="0"/>
              <w:autoSpaceDN w:val="0"/>
              <w:adjustRightInd w:val="0"/>
              <w:rPr>
                <w:rFonts w:ascii="Schiphol Frutiger" w:hAnsi="Schiphol Frutiger" w:cs="Verdana"/>
                <w:b w:val="0"/>
                <w:bCs w:val="0"/>
                <w:color w:val="6D6D6D"/>
                <w:sz w:val="22"/>
                <w:szCs w:val="22"/>
              </w:rPr>
            </w:pPr>
            <w:r w:rsidRPr="0064041C">
              <w:rPr>
                <w:rFonts w:ascii="Schiphol Frutiger" w:hAnsi="Schiphol Frutiger" w:cs="Verdana"/>
                <w:b w:val="0"/>
                <w:color w:val="6D6D6D"/>
                <w:sz w:val="22"/>
                <w:szCs w:val="22"/>
              </w:rPr>
              <w:t>Has t</w:t>
            </w:r>
            <w:r w:rsidRPr="0064041C">
              <w:rPr>
                <w:rFonts w:ascii="Schiphol Frutiger" w:hAnsi="Schiphol Frutiger" w:cs="Verdana"/>
                <w:b w:val="0"/>
                <w:color w:val="6D6D6D"/>
                <w:sz w:val="22"/>
                <w:szCs w:val="22"/>
                <w:lang w:val="en-GB"/>
              </w:rPr>
              <w:t>he activity that the Reference Project encompasses to demonstrate abovementioned core competence been actually performed by the Tenderer itself?</w:t>
            </w:r>
          </w:p>
        </w:tc>
        <w:tc>
          <w:tcPr>
            <w:tcW w:w="5248" w:type="dxa"/>
          </w:tcPr>
          <w:p w14:paraId="3E502753" w14:textId="77777777" w:rsidR="0028227A" w:rsidRPr="0064041C"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p>
          <w:p w14:paraId="2401609D" w14:textId="77777777" w:rsidR="0028227A" w:rsidRPr="0064041C"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18"/>
                <w:szCs w:val="18"/>
              </w:rPr>
            </w:pPr>
            <w:r w:rsidRPr="0064041C">
              <w:rPr>
                <w:rFonts w:ascii="Schiphol Frutiger" w:hAnsi="Schiphol Frutiger" w:cs="Verdana"/>
                <w:bCs/>
                <w:i/>
                <w:color w:val="6D6D6D"/>
                <w:sz w:val="18"/>
                <w:szCs w:val="18"/>
              </w:rPr>
              <w:t>If the answer is no, and the</w:t>
            </w:r>
            <w:r w:rsidRPr="0064041C">
              <w:rPr>
                <w:rFonts w:ascii="Schiphol Frutiger" w:hAnsi="Schiphol Frutiger" w:cs="Verdana"/>
                <w:i/>
                <w:color w:val="6D6D6D"/>
                <w:sz w:val="18"/>
                <w:szCs w:val="18"/>
                <w:lang w:val="en-GB"/>
              </w:rPr>
              <w:t xml:space="preserve"> Tenderer, or Syndicate Member, relies on a third party that has performed this activity this must be duly substantiated and independently verifiable. In any such case the Tenderer, or Syndicate Member, must comply with the requirements as set out in paragraph 2.4 of the Request for Proposal relating to engaging third parties.</w:t>
            </w:r>
          </w:p>
        </w:tc>
      </w:tr>
      <w:tr w:rsidR="0028227A" w:rsidRPr="0023780A" w14:paraId="51FC81D7"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430A6C0B" w14:textId="77777777" w:rsidR="0028227A" w:rsidRPr="0064041C" w:rsidRDefault="0028227A" w:rsidP="00F608C2">
            <w:pPr>
              <w:autoSpaceDE w:val="0"/>
              <w:autoSpaceDN w:val="0"/>
              <w:adjustRightInd w:val="0"/>
              <w:rPr>
                <w:rFonts w:ascii="Schiphol Frutiger" w:hAnsi="Schiphol Frutiger"/>
                <w:b w:val="0"/>
                <w:color w:val="6D6D6D"/>
                <w:sz w:val="22"/>
                <w:szCs w:val="22"/>
              </w:rPr>
            </w:pPr>
            <w:r w:rsidRPr="0064041C">
              <w:rPr>
                <w:rFonts w:ascii="Schiphol Frutiger" w:hAnsi="Schiphol Frutiger"/>
                <w:b w:val="0"/>
                <w:color w:val="6D6D6D"/>
                <w:sz w:val="22"/>
                <w:szCs w:val="22"/>
              </w:rPr>
              <w:t>Was the Reference Project carried out in a syndicate or alliance?</w:t>
            </w:r>
          </w:p>
          <w:p w14:paraId="01DFBD6A" w14:textId="77777777" w:rsidR="0028227A" w:rsidRPr="0064041C" w:rsidRDefault="0028227A" w:rsidP="00F608C2">
            <w:pPr>
              <w:autoSpaceDE w:val="0"/>
              <w:autoSpaceDN w:val="0"/>
              <w:adjustRightInd w:val="0"/>
              <w:rPr>
                <w:rFonts w:ascii="Schiphol Frutiger" w:hAnsi="Schiphol Frutiger" w:cs="Verdana"/>
                <w:b w:val="0"/>
                <w:bCs w:val="0"/>
                <w:color w:val="6D6D6D"/>
                <w:sz w:val="22"/>
                <w:szCs w:val="22"/>
              </w:rPr>
            </w:pPr>
          </w:p>
          <w:p w14:paraId="7F722FB2" w14:textId="77777777" w:rsidR="0028227A" w:rsidRPr="0064041C" w:rsidRDefault="0028227A" w:rsidP="00F608C2">
            <w:pPr>
              <w:autoSpaceDE w:val="0"/>
              <w:autoSpaceDN w:val="0"/>
              <w:adjustRightInd w:val="0"/>
              <w:rPr>
                <w:rFonts w:ascii="Schiphol Frutiger" w:hAnsi="Schiphol Frutiger" w:cs="Verdana"/>
                <w:b w:val="0"/>
                <w:color w:val="6D6D6D"/>
                <w:sz w:val="22"/>
                <w:szCs w:val="22"/>
              </w:rPr>
            </w:pPr>
            <w:r w:rsidRPr="0064041C">
              <w:rPr>
                <w:rFonts w:ascii="Schiphol Frutiger" w:hAnsi="Schiphol Frutiger"/>
                <w:b w:val="0"/>
                <w:color w:val="6D6D6D"/>
                <w:sz w:val="22"/>
                <w:szCs w:val="22"/>
              </w:rPr>
              <w:t xml:space="preserve"> </w:t>
            </w:r>
          </w:p>
        </w:tc>
        <w:tc>
          <w:tcPr>
            <w:tcW w:w="5248" w:type="dxa"/>
          </w:tcPr>
          <w:p w14:paraId="5A9CB59A" w14:textId="77777777" w:rsidR="0028227A" w:rsidRPr="0064041C"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p>
          <w:p w14:paraId="48EFC21E" w14:textId="77777777" w:rsidR="0028227A" w:rsidRPr="0064041C"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i/>
                <w:color w:val="6D6D6D"/>
                <w:sz w:val="18"/>
                <w:szCs w:val="18"/>
                <w:lang w:val="en-GB"/>
              </w:rPr>
            </w:pPr>
            <w:r w:rsidRPr="0064041C">
              <w:rPr>
                <w:rFonts w:ascii="Schiphol Frutiger" w:hAnsi="Schiphol Frutiger" w:cs="Verdana"/>
                <w:bCs/>
                <w:i/>
                <w:color w:val="6D6D6D"/>
                <w:sz w:val="18"/>
                <w:szCs w:val="18"/>
              </w:rPr>
              <w:t xml:space="preserve">If the answer is yes, the Reference Project must be substantiated as </w:t>
            </w:r>
            <w:r w:rsidRPr="0064041C">
              <w:rPr>
                <w:rFonts w:ascii="Schiphol Frutiger" w:hAnsi="Schiphol Frutiger" w:cs="Verdana"/>
                <w:i/>
                <w:color w:val="6D6D6D"/>
                <w:sz w:val="18"/>
                <w:szCs w:val="18"/>
                <w:lang w:val="en-GB"/>
              </w:rPr>
              <w:t>this experience is only included in the assessment if the Tenderer can prove that it has performed the relevant activities itself. Only the demonstrable share of the Tenderer in the syndicate or alliance is taken into consideration. The substantiation must encompass:</w:t>
            </w:r>
          </w:p>
          <w:p w14:paraId="30F6C554" w14:textId="77777777" w:rsidR="0028227A" w:rsidRPr="0064041C" w:rsidRDefault="0028227A" w:rsidP="00F608C2">
            <w:pPr>
              <w:pStyle w:val="Lijstalinea"/>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i/>
                <w:color w:val="6D6D6D"/>
                <w:sz w:val="18"/>
                <w:szCs w:val="18"/>
              </w:rPr>
            </w:pPr>
            <w:r w:rsidRPr="0064041C">
              <w:rPr>
                <w:rFonts w:ascii="Schiphol Frutiger" w:hAnsi="Schiphol Frutiger"/>
                <w:i/>
                <w:color w:val="6D6D6D"/>
                <w:sz w:val="18"/>
                <w:szCs w:val="18"/>
              </w:rPr>
              <w:t>the names of the other participants in the collaboration;</w:t>
            </w:r>
          </w:p>
          <w:p w14:paraId="05FCE57C" w14:textId="77777777" w:rsidR="0028227A" w:rsidRPr="0064041C" w:rsidRDefault="0028227A" w:rsidP="00F608C2">
            <w:pPr>
              <w:pStyle w:val="Lijstalinea"/>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i/>
                <w:color w:val="6D6D6D"/>
                <w:sz w:val="22"/>
                <w:szCs w:val="22"/>
              </w:rPr>
            </w:pPr>
            <w:r w:rsidRPr="0064041C">
              <w:rPr>
                <w:rFonts w:ascii="Schiphol Frutiger" w:hAnsi="Schiphol Frutiger"/>
                <w:i/>
                <w:color w:val="6D6D6D"/>
                <w:sz w:val="18"/>
                <w:szCs w:val="18"/>
              </w:rPr>
              <w:t>percentage share of every participant in the collaboration.</w:t>
            </w:r>
          </w:p>
        </w:tc>
      </w:tr>
      <w:tr w:rsidR="0028227A" w:rsidRPr="0023780A" w14:paraId="30C1E0AD"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5F0DECFF" w14:textId="77777777" w:rsidR="0028227A" w:rsidRPr="0064041C" w:rsidRDefault="0028227A" w:rsidP="00F608C2">
            <w:pPr>
              <w:autoSpaceDE w:val="0"/>
              <w:autoSpaceDN w:val="0"/>
              <w:adjustRightInd w:val="0"/>
              <w:rPr>
                <w:rFonts w:ascii="Schiphol Frutiger" w:hAnsi="Schiphol Frutiger"/>
                <w:b w:val="0"/>
                <w:color w:val="6D6D6D"/>
                <w:sz w:val="22"/>
                <w:szCs w:val="22"/>
              </w:rPr>
            </w:pPr>
            <w:r w:rsidRPr="0064041C">
              <w:rPr>
                <w:rFonts w:ascii="Schiphol Frutiger" w:hAnsi="Schiphol Frutiger"/>
                <w:b w:val="0"/>
                <w:color w:val="6D6D6D"/>
                <w:sz w:val="22"/>
                <w:szCs w:val="22"/>
              </w:rPr>
              <w:t>Was the Tenderer a subcontractor in the submitted Reference Project?</w:t>
            </w:r>
          </w:p>
          <w:p w14:paraId="3449CEF3" w14:textId="77777777" w:rsidR="0028227A" w:rsidRPr="0064041C" w:rsidRDefault="0028227A" w:rsidP="00F608C2">
            <w:pPr>
              <w:autoSpaceDE w:val="0"/>
              <w:autoSpaceDN w:val="0"/>
              <w:adjustRightInd w:val="0"/>
              <w:rPr>
                <w:rFonts w:ascii="Schiphol Frutiger" w:hAnsi="Schiphol Frutiger" w:cs="Verdana"/>
                <w:b w:val="0"/>
                <w:color w:val="6D6D6D"/>
                <w:sz w:val="22"/>
                <w:szCs w:val="22"/>
              </w:rPr>
            </w:pPr>
          </w:p>
        </w:tc>
        <w:tc>
          <w:tcPr>
            <w:tcW w:w="5248" w:type="dxa"/>
          </w:tcPr>
          <w:p w14:paraId="0E9511BA" w14:textId="77777777" w:rsidR="0028227A" w:rsidRPr="0064041C"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p>
          <w:p w14:paraId="07D5D10F" w14:textId="77777777" w:rsidR="0028227A" w:rsidRPr="0064041C"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18"/>
                <w:szCs w:val="18"/>
              </w:rPr>
            </w:pPr>
            <w:r w:rsidRPr="0064041C">
              <w:rPr>
                <w:rFonts w:ascii="Schiphol Frutiger" w:hAnsi="Schiphol Frutiger" w:cs="Verdana"/>
                <w:bCs/>
                <w:i/>
                <w:color w:val="6D6D6D"/>
                <w:sz w:val="18"/>
                <w:szCs w:val="18"/>
              </w:rPr>
              <w:t xml:space="preserve">If the answer is yes, the Reference Project must be substantiated as the Reference Project will only be accepted if </w:t>
            </w:r>
            <w:r w:rsidRPr="0064041C">
              <w:rPr>
                <w:rFonts w:ascii="Schiphol Frutiger" w:hAnsi="Schiphol Frutiger" w:cs="Verdana"/>
                <w:color w:val="6D6D6D"/>
                <w:sz w:val="18"/>
                <w:szCs w:val="18"/>
                <w:lang w:val="en-GB"/>
              </w:rPr>
              <w:t>the Tenderer can prove that the Reference Project has been carried out to the satisfaction of the principal client of the main contractor.</w:t>
            </w:r>
          </w:p>
        </w:tc>
      </w:tr>
      <w:tr w:rsidR="0028227A" w:rsidRPr="006602B8" w14:paraId="5E1CE3E0"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3814" w:type="dxa"/>
          </w:tcPr>
          <w:p w14:paraId="18D5177B" w14:textId="77777777" w:rsidR="0028227A" w:rsidRPr="0064041C" w:rsidRDefault="0028227A" w:rsidP="00F608C2">
            <w:pPr>
              <w:autoSpaceDE w:val="0"/>
              <w:autoSpaceDN w:val="0"/>
              <w:adjustRightInd w:val="0"/>
              <w:rPr>
                <w:rFonts w:ascii="Schiphol Frutiger" w:hAnsi="Schiphol Frutiger" w:cs="Verdana"/>
                <w:b w:val="0"/>
                <w:bCs w:val="0"/>
                <w:color w:val="6D6D6D"/>
                <w:sz w:val="22"/>
                <w:szCs w:val="22"/>
              </w:rPr>
            </w:pPr>
            <w:r w:rsidRPr="0064041C">
              <w:rPr>
                <w:rFonts w:ascii="Schiphol Frutiger" w:hAnsi="Schiphol Frutiger"/>
                <w:b w:val="0"/>
                <w:color w:val="6D6D6D"/>
                <w:sz w:val="22"/>
                <w:szCs w:val="22"/>
              </w:rPr>
              <w:t>Does the Reference Project comply with the definition of a Complex Project as stated at point 7 of the general requirements on page 33 of the Request for Proposal? Please substantiate.</w:t>
            </w:r>
          </w:p>
        </w:tc>
        <w:tc>
          <w:tcPr>
            <w:tcW w:w="5248" w:type="dxa"/>
          </w:tcPr>
          <w:p w14:paraId="41F279DD" w14:textId="77777777" w:rsidR="0028227A" w:rsidRPr="0064041C"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64041C">
              <w:rPr>
                <w:rFonts w:ascii="Schiphol Frutiger" w:hAnsi="Schiphol Frutiger" w:cs="Verdana"/>
                <w:bCs/>
                <w:color w:val="6D6D6D"/>
                <w:sz w:val="22"/>
                <w:szCs w:val="22"/>
              </w:rPr>
              <w:t>Yes/No</w:t>
            </w:r>
            <w:r>
              <w:rPr>
                <w:rFonts w:ascii="Schiphol Frutiger" w:hAnsi="Schiphol Frutiger" w:cs="Verdana"/>
                <w:bCs/>
                <w:color w:val="6D6D6D"/>
                <w:sz w:val="22"/>
                <w:szCs w:val="22"/>
              </w:rPr>
              <w:t>*</w:t>
            </w:r>
          </w:p>
          <w:p w14:paraId="0E39E543" w14:textId="77777777" w:rsidR="0028227A" w:rsidRPr="0064041C"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i/>
                <w:color w:val="6D6D6D"/>
                <w:sz w:val="22"/>
                <w:szCs w:val="22"/>
              </w:rPr>
            </w:pPr>
            <w:r w:rsidRPr="0064041C">
              <w:rPr>
                <w:rFonts w:ascii="Schiphol Frutiger" w:hAnsi="Schiphol Frutiger" w:cs="Verdana"/>
                <w:bCs/>
                <w:color w:val="6D6D6D"/>
                <w:sz w:val="22"/>
                <w:szCs w:val="22"/>
              </w:rPr>
              <w:t>Please substantiate.</w:t>
            </w:r>
          </w:p>
        </w:tc>
      </w:tr>
    </w:tbl>
    <w:p w14:paraId="155EEC7B" w14:textId="77777777" w:rsidR="0028227A" w:rsidRDefault="0028227A" w:rsidP="0028227A">
      <w:pPr>
        <w:pStyle w:val="Geenafstand"/>
        <w:tabs>
          <w:tab w:val="clear" w:pos="7655"/>
        </w:tabs>
        <w:ind w:right="340"/>
        <w:rPr>
          <w:color w:val="6D6D6D"/>
          <w:sz w:val="22"/>
          <w:lang w:val="en-US"/>
        </w:rPr>
      </w:pPr>
    </w:p>
    <w:p w14:paraId="75A2F7EF" w14:textId="77777777" w:rsidR="0028227A" w:rsidRDefault="0028227A" w:rsidP="0028227A">
      <w:pPr>
        <w:rPr>
          <w:rFonts w:ascii="Schiphol Frutiger" w:hAnsi="Schiphol Frutiger"/>
          <w:color w:val="6D6D6D"/>
        </w:rPr>
      </w:pPr>
      <w:r>
        <w:rPr>
          <w:color w:val="6D6D6D"/>
        </w:rPr>
        <w:br w:type="page"/>
      </w:r>
    </w:p>
    <w:p w14:paraId="080E7015" w14:textId="77777777" w:rsidR="0028227A" w:rsidRPr="0064041C" w:rsidRDefault="0028227A" w:rsidP="0028227A">
      <w:pPr>
        <w:rPr>
          <w:rFonts w:ascii="Schiphol Frutiger" w:hAnsi="Schiphol Frutiger"/>
          <w:color w:val="6D6D6D"/>
        </w:rPr>
      </w:pPr>
    </w:p>
    <w:tbl>
      <w:tblPr>
        <w:tblStyle w:val="Rastertabel4-Accent11"/>
        <w:tblW w:w="9067" w:type="dxa"/>
        <w:tblLook w:val="06A0" w:firstRow="1" w:lastRow="0" w:firstColumn="1" w:lastColumn="0" w:noHBand="1" w:noVBand="1"/>
      </w:tblPr>
      <w:tblGrid>
        <w:gridCol w:w="5807"/>
        <w:gridCol w:w="3260"/>
      </w:tblGrid>
      <w:tr w:rsidR="0028227A" w:rsidRPr="001E15A7" w14:paraId="56481FE5" w14:textId="77777777" w:rsidTr="00F608C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067" w:type="dxa"/>
            <w:gridSpan w:val="2"/>
            <w:vAlign w:val="center"/>
          </w:tcPr>
          <w:p w14:paraId="2CEE8A9B" w14:textId="5873217D" w:rsidR="0028227A" w:rsidRPr="006D7A1C" w:rsidRDefault="0028227A" w:rsidP="00F608C2">
            <w:pPr>
              <w:pStyle w:val="Plattetekst"/>
              <w:spacing w:after="0" w:line="288" w:lineRule="auto"/>
              <w:rPr>
                <w:rFonts w:ascii="Schiphol Frutiger" w:hAnsi="Schiphol Frutiger"/>
                <w:b w:val="0"/>
                <w:color w:val="808080" w:themeColor="background1" w:themeShade="80"/>
                <w:sz w:val="22"/>
                <w:szCs w:val="22"/>
              </w:rPr>
            </w:pPr>
            <w:r w:rsidRPr="0023780A">
              <w:rPr>
                <w:rFonts w:ascii="Schiphol Frutiger" w:hAnsi="Schiphol Frutiger"/>
                <w:sz w:val="22"/>
                <w:szCs w:val="22"/>
              </w:rPr>
              <w:t xml:space="preserve">Reference </w:t>
            </w:r>
            <w:r>
              <w:rPr>
                <w:rFonts w:ascii="Schiphol Frutiger" w:hAnsi="Schiphol Frutiger"/>
                <w:sz w:val="22"/>
                <w:szCs w:val="22"/>
              </w:rPr>
              <w:t xml:space="preserve">Project </w:t>
            </w:r>
            <w:r w:rsidRPr="0023780A">
              <w:rPr>
                <w:rFonts w:ascii="Schiphol Frutiger" w:hAnsi="Schiphol Frutiger"/>
                <w:sz w:val="22"/>
                <w:szCs w:val="22"/>
              </w:rPr>
              <w:t xml:space="preserve">for Suitability Requirement </w:t>
            </w:r>
            <w:r>
              <w:rPr>
                <w:rFonts w:ascii="Schiphol Frutiger" w:hAnsi="Schiphol Frutiger"/>
                <w:sz w:val="22"/>
                <w:szCs w:val="22"/>
              </w:rPr>
              <w:t>C</w:t>
            </w:r>
            <w:r w:rsidRPr="0023780A">
              <w:rPr>
                <w:rFonts w:ascii="Schiphol Frutiger" w:hAnsi="Schiphol Frutiger"/>
                <w:sz w:val="22"/>
                <w:szCs w:val="22"/>
              </w:rPr>
              <w:t xml:space="preserve">: </w:t>
            </w:r>
            <w:r>
              <w:rPr>
                <w:rFonts w:ascii="Schiphol Frutiger" w:hAnsi="Schiphol Frutiger"/>
                <w:sz w:val="22"/>
                <w:szCs w:val="22"/>
              </w:rPr>
              <w:t>substantiation of specific criteria</w:t>
            </w:r>
          </w:p>
        </w:tc>
      </w:tr>
      <w:tr w:rsidR="0028227A" w:rsidRPr="001C2892" w14:paraId="05ACEE20"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27FC67E3" w14:textId="0B8A0438" w:rsidR="0028227A" w:rsidRPr="0028227A" w:rsidRDefault="0028227A" w:rsidP="0028227A">
            <w:pPr>
              <w:autoSpaceDE w:val="0"/>
              <w:autoSpaceDN w:val="0"/>
              <w:adjustRightInd w:val="0"/>
              <w:rPr>
                <w:rFonts w:ascii="Schiphol Frutiger" w:hAnsi="Schiphol Frutiger" w:cs="Verdana"/>
                <w:b w:val="0"/>
                <w:bCs w:val="0"/>
                <w:color w:val="6D6D6D"/>
                <w:sz w:val="22"/>
                <w:szCs w:val="22"/>
              </w:rPr>
            </w:pPr>
            <w:r w:rsidRPr="0028227A">
              <w:rPr>
                <w:rFonts w:ascii="Schiphol Frutiger" w:hAnsi="Schiphol Frutiger" w:cs="Verdana"/>
                <w:b w:val="0"/>
                <w:color w:val="6D6D6D"/>
                <w:sz w:val="22"/>
                <w:szCs w:val="22"/>
                <w:lang w:val="en-GB"/>
              </w:rPr>
              <w:t>The Tenderer must demonstrate that it has experience with multidisciplinary and integrally peer reviewing (independently checking) design and engineering deliverables of a building with a functionally complex programme of requirements that is used for the primary process of an airport (</w:t>
            </w:r>
            <w:proofErr w:type="spellStart"/>
            <w:r w:rsidRPr="0028227A">
              <w:rPr>
                <w:rFonts w:ascii="Schiphol Frutiger" w:hAnsi="Schiphol Frutiger" w:cs="Verdana"/>
                <w:b w:val="0"/>
                <w:color w:val="6D6D6D"/>
                <w:sz w:val="22"/>
                <w:szCs w:val="22"/>
                <w:lang w:val="en-GB"/>
              </w:rPr>
              <w:t>f.e</w:t>
            </w:r>
            <w:proofErr w:type="spellEnd"/>
            <w:r w:rsidRPr="0028227A">
              <w:rPr>
                <w:rFonts w:ascii="Schiphol Frutiger" w:hAnsi="Schiphol Frutiger" w:cs="Verdana"/>
                <w:b w:val="0"/>
                <w:color w:val="6D6D6D"/>
                <w:sz w:val="22"/>
                <w:szCs w:val="22"/>
                <w:lang w:val="en-GB"/>
              </w:rPr>
              <w:t>. passenger terminal building and/or pier). An airport cargo or storage building e.g. does not comply.</w:t>
            </w:r>
          </w:p>
        </w:tc>
        <w:tc>
          <w:tcPr>
            <w:tcW w:w="3260" w:type="dxa"/>
          </w:tcPr>
          <w:p w14:paraId="192A452F" w14:textId="77777777" w:rsidR="0028227A" w:rsidRPr="0028227A"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28227A">
              <w:rPr>
                <w:rFonts w:ascii="Schiphol Frutiger" w:hAnsi="Schiphol Frutiger" w:cs="Verdana"/>
                <w:bCs/>
                <w:color w:val="6D6D6D"/>
                <w:sz w:val="22"/>
                <w:szCs w:val="22"/>
              </w:rPr>
              <w:t>Please substantiate.</w:t>
            </w:r>
          </w:p>
        </w:tc>
      </w:tr>
      <w:tr w:rsidR="0028227A" w:rsidRPr="001C2892" w14:paraId="638A4415"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7E482DFA" w14:textId="77777777" w:rsidR="0028227A" w:rsidRPr="0028227A" w:rsidRDefault="0028227A" w:rsidP="0028227A">
            <w:pPr>
              <w:autoSpaceDE w:val="0"/>
              <w:autoSpaceDN w:val="0"/>
              <w:adjustRightInd w:val="0"/>
              <w:contextualSpacing/>
              <w:rPr>
                <w:rFonts w:ascii="Schiphol Frutiger" w:hAnsi="Schiphol Frutiger" w:cs="Verdana"/>
                <w:b w:val="0"/>
                <w:color w:val="6D6D6D"/>
                <w:sz w:val="22"/>
                <w:szCs w:val="22"/>
                <w:lang w:val="en-GB"/>
              </w:rPr>
            </w:pPr>
            <w:r w:rsidRPr="0028227A">
              <w:rPr>
                <w:rFonts w:ascii="Schiphol Frutiger" w:hAnsi="Schiphol Frutiger" w:cs="Verdana"/>
                <w:b w:val="0"/>
                <w:color w:val="6D6D6D"/>
                <w:sz w:val="22"/>
                <w:szCs w:val="22"/>
                <w:lang w:val="en-GB"/>
              </w:rPr>
              <w:t>The Tenderer must demonstrate that (part of) its internal staff has this experience for at least eight (8) of the following disciplines:</w:t>
            </w:r>
          </w:p>
          <w:p w14:paraId="3218DBA3"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Acoustic engineer</w:t>
            </w:r>
          </w:p>
          <w:p w14:paraId="7EAED3F4"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Airport docking specialist</w:t>
            </w:r>
          </w:p>
          <w:p w14:paraId="14062C62"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Automated people mover specialist</w:t>
            </w:r>
          </w:p>
          <w:p w14:paraId="4BE15F14"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Baggage handling engineer</w:t>
            </w:r>
          </w:p>
          <w:p w14:paraId="200953F1"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Building physics engineer</w:t>
            </w:r>
          </w:p>
          <w:p w14:paraId="20E5F794"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Building systems engineer</w:t>
            </w:r>
          </w:p>
          <w:p w14:paraId="3157B6FE"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Environmental engineer</w:t>
            </w:r>
          </w:p>
          <w:p w14:paraId="0D13FA08"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Façade engineer</w:t>
            </w:r>
          </w:p>
          <w:p w14:paraId="526BAA85"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Fire engineer</w:t>
            </w:r>
          </w:p>
          <w:p w14:paraId="07799134"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Food and beverage specialist</w:t>
            </w:r>
          </w:p>
          <w:p w14:paraId="5DC4260C"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Geotechnical engineer</w:t>
            </w:r>
          </w:p>
          <w:p w14:paraId="48F47001"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Interior architect / hardware specialist</w:t>
            </w:r>
          </w:p>
          <w:p w14:paraId="6479A171"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Landscape engineer</w:t>
            </w:r>
          </w:p>
          <w:p w14:paraId="2933460B"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Lighting engineer</w:t>
            </w:r>
          </w:p>
          <w:p w14:paraId="2F12CD3E"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Parking specialist</w:t>
            </w:r>
          </w:p>
          <w:p w14:paraId="7F5894AB"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Plumbing engineer</w:t>
            </w:r>
          </w:p>
          <w:p w14:paraId="044C5976"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Rail / signaling specialist</w:t>
            </w:r>
          </w:p>
          <w:p w14:paraId="0010C8BB"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Retail specialist</w:t>
            </w:r>
          </w:p>
          <w:p w14:paraId="1EF15EA4"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Security advisor</w:t>
            </w:r>
          </w:p>
          <w:p w14:paraId="2CC86F9B"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Signage specialist</w:t>
            </w:r>
          </w:p>
          <w:p w14:paraId="206E4D00" w14:textId="77777777"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VHTS specialist</w:t>
            </w:r>
          </w:p>
          <w:p w14:paraId="5637F121" w14:textId="69749F5C" w:rsidR="0028227A" w:rsidRPr="0028227A" w:rsidRDefault="0028227A" w:rsidP="0028227A">
            <w:pPr>
              <w:pStyle w:val="Lijstalinea"/>
              <w:numPr>
                <w:ilvl w:val="0"/>
                <w:numId w:val="46"/>
              </w:numPr>
              <w:ind w:firstLine="131"/>
              <w:jc w:val="both"/>
              <w:textAlignment w:val="baseline"/>
              <w:rPr>
                <w:rFonts w:ascii="Schiphol Frutiger" w:hAnsi="Schiphol Frutiger"/>
                <w:b w:val="0"/>
                <w:color w:val="6D6D6D"/>
                <w:sz w:val="22"/>
                <w:szCs w:val="22"/>
              </w:rPr>
            </w:pPr>
            <w:r w:rsidRPr="0028227A">
              <w:rPr>
                <w:rFonts w:ascii="Schiphol Frutiger" w:hAnsi="Schiphol Frutiger"/>
                <w:b w:val="0"/>
                <w:color w:val="6D6D6D"/>
                <w:sz w:val="22"/>
                <w:szCs w:val="22"/>
              </w:rPr>
              <w:t>Water feature engineer</w:t>
            </w:r>
          </w:p>
        </w:tc>
        <w:tc>
          <w:tcPr>
            <w:tcW w:w="3260" w:type="dxa"/>
          </w:tcPr>
          <w:p w14:paraId="3B2A5EF9" w14:textId="77777777" w:rsidR="0028227A" w:rsidRPr="0028227A"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olor w:val="6D6D6D"/>
                <w:sz w:val="22"/>
                <w:szCs w:val="22"/>
              </w:rPr>
            </w:pPr>
            <w:r w:rsidRPr="0028227A">
              <w:rPr>
                <w:rFonts w:ascii="Schiphol Frutiger" w:hAnsi="Schiphol Frutiger" w:cs="Verdana"/>
                <w:bCs/>
                <w:color w:val="6D6D6D"/>
                <w:sz w:val="22"/>
                <w:szCs w:val="22"/>
              </w:rPr>
              <w:t>Please substantiate.</w:t>
            </w:r>
          </w:p>
        </w:tc>
      </w:tr>
      <w:tr w:rsidR="0028227A" w:rsidRPr="001C2892" w14:paraId="7BA91C08"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4A62BA5C" w14:textId="6D645447" w:rsidR="0028227A" w:rsidRPr="0028227A" w:rsidRDefault="0028227A" w:rsidP="00F608C2">
            <w:pPr>
              <w:autoSpaceDE w:val="0"/>
              <w:autoSpaceDN w:val="0"/>
              <w:adjustRightInd w:val="0"/>
              <w:rPr>
                <w:rFonts w:ascii="Schiphol Frutiger" w:hAnsi="Schiphol Frutiger" w:cstheme="minorHAnsi"/>
                <w:b w:val="0"/>
                <w:color w:val="6D6D6D"/>
                <w:sz w:val="22"/>
                <w:szCs w:val="22"/>
                <w:lang w:val="en-GB"/>
              </w:rPr>
            </w:pPr>
            <w:r w:rsidRPr="0028227A">
              <w:rPr>
                <w:rFonts w:ascii="Schiphol Frutiger" w:hAnsi="Schiphol Frutiger" w:cstheme="minorHAnsi"/>
                <w:b w:val="0"/>
                <w:color w:val="6D6D6D"/>
                <w:sz w:val="22"/>
                <w:szCs w:val="22"/>
                <w:lang w:val="en-GB"/>
              </w:rPr>
              <w:t>The Reference Project is a new construction or a renovation and has a volume greater than or equal to 25,000m</w:t>
            </w:r>
            <w:r w:rsidRPr="0028227A">
              <w:rPr>
                <w:rFonts w:ascii="Schiphol Frutiger" w:hAnsi="Schiphol Frutiger" w:cstheme="minorHAnsi"/>
                <w:b w:val="0"/>
                <w:color w:val="6D6D6D"/>
                <w:sz w:val="22"/>
                <w:szCs w:val="22"/>
                <w:vertAlign w:val="superscript"/>
                <w:lang w:val="en-GB"/>
              </w:rPr>
              <w:t>2</w:t>
            </w:r>
            <w:r w:rsidRPr="0028227A">
              <w:rPr>
                <w:rFonts w:ascii="Schiphol Frutiger" w:hAnsi="Schiphol Frutiger" w:cstheme="minorHAnsi"/>
                <w:b w:val="0"/>
                <w:color w:val="6D6D6D"/>
                <w:sz w:val="22"/>
                <w:szCs w:val="22"/>
                <w:lang w:val="en-GB"/>
              </w:rPr>
              <w:t xml:space="preserve"> of Gross Floor Area (GFA) and € 75,000,000 construction costs (excluding VAT).</w:t>
            </w:r>
          </w:p>
        </w:tc>
        <w:tc>
          <w:tcPr>
            <w:tcW w:w="3260" w:type="dxa"/>
          </w:tcPr>
          <w:p w14:paraId="4894485E" w14:textId="77777777" w:rsidR="0028227A" w:rsidRPr="0028227A"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rPr>
            </w:pPr>
            <w:r w:rsidRPr="0028227A">
              <w:rPr>
                <w:rFonts w:ascii="Schiphol Frutiger" w:hAnsi="Schiphol Frutiger" w:cs="Verdana"/>
                <w:bCs/>
                <w:color w:val="6D6D6D"/>
                <w:sz w:val="22"/>
                <w:szCs w:val="22"/>
              </w:rPr>
              <w:t>Please substantiate.</w:t>
            </w:r>
          </w:p>
        </w:tc>
      </w:tr>
      <w:tr w:rsidR="0028227A" w:rsidRPr="001C2892" w14:paraId="28653757" w14:textId="77777777" w:rsidTr="00F608C2">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5E004EE2" w14:textId="67E5A3C0" w:rsidR="0028227A" w:rsidRPr="0028227A" w:rsidRDefault="0028227A" w:rsidP="00F608C2">
            <w:pPr>
              <w:autoSpaceDE w:val="0"/>
              <w:autoSpaceDN w:val="0"/>
              <w:adjustRightInd w:val="0"/>
              <w:rPr>
                <w:rFonts w:ascii="Schiphol Frutiger" w:hAnsi="Schiphol Frutiger" w:cstheme="minorHAnsi"/>
                <w:b w:val="0"/>
                <w:color w:val="6D6D6D"/>
                <w:sz w:val="22"/>
                <w:szCs w:val="22"/>
                <w:lang w:val="en-GB"/>
              </w:rPr>
            </w:pPr>
            <w:r w:rsidRPr="0028227A">
              <w:rPr>
                <w:rFonts w:ascii="Schiphol Frutiger" w:hAnsi="Schiphol Frutiger" w:cstheme="minorHAnsi"/>
                <w:b w:val="0"/>
                <w:color w:val="6D6D6D"/>
                <w:sz w:val="22"/>
                <w:szCs w:val="22"/>
                <w:lang w:val="en-GB"/>
              </w:rPr>
              <w:t>The Tenderer (independent or Syndicate Member) has performed as a peer reviewer of airport design and engineering deliverables, and was contractually responsible for and has in fact executed full peer reviews of all design and engineering deliverables of all design stages (masterplan design deliverables, preliminary design deliverables, definitive design deliverables and technical design deliverables or the equivalent design stages in the location of the Reference Project).</w:t>
            </w:r>
          </w:p>
        </w:tc>
        <w:tc>
          <w:tcPr>
            <w:tcW w:w="3260" w:type="dxa"/>
          </w:tcPr>
          <w:p w14:paraId="4CDF2A43" w14:textId="6FC7EF2A" w:rsidR="0028227A" w:rsidRPr="0028227A" w:rsidRDefault="0028227A" w:rsidP="00F608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chiphol Frutiger" w:hAnsi="Schiphol Frutiger" w:cs="Verdana"/>
                <w:bCs/>
                <w:color w:val="6D6D6D"/>
                <w:sz w:val="22"/>
                <w:szCs w:val="22"/>
                <w:lang w:val="en-GB"/>
              </w:rPr>
            </w:pPr>
            <w:r w:rsidRPr="0028227A">
              <w:rPr>
                <w:rFonts w:ascii="Schiphol Frutiger" w:hAnsi="Schiphol Frutiger" w:cs="Verdana"/>
                <w:bCs/>
                <w:color w:val="6D6D6D"/>
                <w:sz w:val="22"/>
                <w:szCs w:val="22"/>
                <w:lang w:val="en-GB"/>
              </w:rPr>
              <w:t>Please substantiate.</w:t>
            </w:r>
          </w:p>
        </w:tc>
      </w:tr>
    </w:tbl>
    <w:p w14:paraId="21A54F9A" w14:textId="77777777" w:rsidR="0028227A" w:rsidRPr="006D2C9C" w:rsidRDefault="0028227A" w:rsidP="0028227A">
      <w:pPr>
        <w:pStyle w:val="Geenafstand"/>
        <w:tabs>
          <w:tab w:val="clear" w:pos="7655"/>
        </w:tabs>
        <w:ind w:right="340"/>
        <w:rPr>
          <w:color w:val="6D6D6D"/>
          <w:sz w:val="22"/>
          <w:lang w:val="en-US"/>
        </w:rPr>
      </w:pPr>
    </w:p>
    <w:p w14:paraId="7F0085FA" w14:textId="77777777" w:rsidR="006D2C9C" w:rsidRPr="006D2C9C" w:rsidRDefault="006D2C9C">
      <w:pPr>
        <w:keepLines/>
        <w:tabs>
          <w:tab w:val="right" w:pos="7655"/>
        </w:tabs>
        <w:spacing w:after="1200" w:line="240" w:lineRule="auto"/>
        <w:ind w:right="1701"/>
        <w:contextualSpacing/>
        <w:rPr>
          <w:rFonts w:ascii="Schiphol Frutiger" w:hAnsi="Schiphol Frutiger"/>
          <w:color w:val="6D6D6D"/>
        </w:rPr>
      </w:pPr>
    </w:p>
    <w:sectPr w:rsidR="006D2C9C" w:rsidRPr="006D2C9C" w:rsidSect="00F509AE">
      <w:headerReference w:type="default"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A169F" w14:textId="77777777" w:rsidR="00C90E12" w:rsidRDefault="00C90E12" w:rsidP="00750763">
      <w:pPr>
        <w:spacing w:after="0" w:line="240" w:lineRule="auto"/>
      </w:pPr>
      <w:r>
        <w:separator/>
      </w:r>
    </w:p>
  </w:endnote>
  <w:endnote w:type="continuationSeparator" w:id="0">
    <w:p w14:paraId="15EA16A0" w14:textId="77777777" w:rsidR="00C90E12" w:rsidRDefault="00C90E12" w:rsidP="00750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chiphol Frutiger">
    <w:panose1 w:val="020B05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chipholFrutige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A16A3" w14:textId="77777777" w:rsidR="00C90E12" w:rsidRDefault="00C90E12" w:rsidP="00E42DE6">
    <w:pPr>
      <w:pStyle w:val="Voettekst"/>
    </w:pPr>
  </w:p>
  <w:p w14:paraId="15EA16A4" w14:textId="661FF920" w:rsidR="00C90E12" w:rsidRDefault="00C90E12" w:rsidP="00AC4CEA">
    <w:pPr>
      <w:pStyle w:val="Voettekst"/>
    </w:pPr>
    <w:r w:rsidRPr="00833D6D">
      <w:rPr>
        <w:rFonts w:ascii="Schiphol Frutiger" w:hAnsi="Schiphol Frutiger"/>
        <w:color w:val="6D6D6D"/>
        <w:sz w:val="16"/>
        <w:szCs w:val="16"/>
      </w:rPr>
      <w:t xml:space="preserve">Version 1.0, 12 April 2017 </w:t>
    </w:r>
    <w:r w:rsidRPr="008602BC">
      <w:rPr>
        <w:rFonts w:ascii="Schiphol Frutiger" w:hAnsi="Schiphol Frutiger"/>
        <w:sz w:val="16"/>
        <w:szCs w:val="16"/>
      </w:rPr>
      <w:tab/>
    </w:r>
    <w:r w:rsidRPr="008602BC">
      <w:rPr>
        <w:rFonts w:ascii="Schiphol Frutiger" w:hAnsi="Schiphol Frutiger"/>
        <w:sz w:val="16"/>
        <w:szCs w:val="16"/>
      </w:rPr>
      <w:tab/>
    </w:r>
    <w:r w:rsidRPr="00833D6D">
      <w:rPr>
        <w:rFonts w:ascii="Schiphol Frutiger" w:hAnsi="Schiphol Frutiger"/>
        <w:color w:val="6D6D6D"/>
        <w:sz w:val="16"/>
        <w:szCs w:val="16"/>
      </w:rPr>
      <w:t>CONFIDENTIAL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993366"/>
      <w:docPartObj>
        <w:docPartGallery w:val="Page Numbers (Bottom of Page)"/>
        <w:docPartUnique/>
      </w:docPartObj>
    </w:sdtPr>
    <w:sdtEndPr/>
    <w:sdtContent>
      <w:sdt>
        <w:sdtPr>
          <w:id w:val="-1769616900"/>
          <w:docPartObj>
            <w:docPartGallery w:val="Page Numbers (Top of Page)"/>
            <w:docPartUnique/>
          </w:docPartObj>
        </w:sdtPr>
        <w:sdtEndPr/>
        <w:sdtContent>
          <w:p w14:paraId="04B99734" w14:textId="77777777" w:rsidR="000E2B6A" w:rsidRDefault="00833D6D">
            <w:pPr>
              <w:pStyle w:val="Voettekst"/>
              <w:jc w:val="right"/>
            </w:pPr>
            <w:r>
              <w:rPr>
                <w:lang w:val="nl-NL"/>
              </w:rPr>
              <w:t xml:space="preserve">Page </w:t>
            </w:r>
            <w:r>
              <w:rPr>
                <w:b/>
                <w:bCs/>
                <w:sz w:val="24"/>
                <w:szCs w:val="24"/>
              </w:rPr>
              <w:fldChar w:fldCharType="begin"/>
            </w:r>
            <w:r>
              <w:rPr>
                <w:b/>
                <w:bCs/>
              </w:rPr>
              <w:instrText>PAGE</w:instrText>
            </w:r>
            <w:r>
              <w:rPr>
                <w:b/>
                <w:bCs/>
                <w:sz w:val="24"/>
                <w:szCs w:val="24"/>
              </w:rPr>
              <w:fldChar w:fldCharType="separate"/>
            </w:r>
            <w:r w:rsidR="00A64BA7">
              <w:rPr>
                <w:b/>
                <w:bCs/>
                <w:noProof/>
              </w:rPr>
              <w:t>4</w:t>
            </w:r>
            <w:r>
              <w:rPr>
                <w:b/>
                <w:bCs/>
                <w:sz w:val="24"/>
                <w:szCs w:val="24"/>
              </w:rPr>
              <w:fldChar w:fldCharType="end"/>
            </w:r>
            <w:r>
              <w:rPr>
                <w:lang w:val="nl-NL"/>
              </w:rPr>
              <w:t xml:space="preserve"> of </w:t>
            </w:r>
            <w:r>
              <w:rPr>
                <w:b/>
                <w:bCs/>
                <w:sz w:val="24"/>
                <w:szCs w:val="24"/>
              </w:rPr>
              <w:fldChar w:fldCharType="begin"/>
            </w:r>
            <w:r>
              <w:rPr>
                <w:b/>
                <w:bCs/>
              </w:rPr>
              <w:instrText>NUMPAGES</w:instrText>
            </w:r>
            <w:r>
              <w:rPr>
                <w:b/>
                <w:bCs/>
                <w:sz w:val="24"/>
                <w:szCs w:val="24"/>
              </w:rPr>
              <w:fldChar w:fldCharType="separate"/>
            </w:r>
            <w:r w:rsidR="00A64BA7">
              <w:rPr>
                <w:b/>
                <w:bCs/>
                <w:noProof/>
              </w:rPr>
              <w:t>11</w:t>
            </w:r>
            <w:r>
              <w:rPr>
                <w:b/>
                <w:bCs/>
                <w:sz w:val="24"/>
                <w:szCs w:val="24"/>
              </w:rPr>
              <w:fldChar w:fldCharType="end"/>
            </w:r>
          </w:p>
        </w:sdtContent>
      </w:sdt>
    </w:sdtContent>
  </w:sdt>
  <w:p w14:paraId="5EEA5265" w14:textId="77777777" w:rsidR="000E2B6A" w:rsidRDefault="00A64BA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A169D" w14:textId="77777777" w:rsidR="00C90E12" w:rsidRDefault="00C90E12" w:rsidP="00750763">
      <w:pPr>
        <w:spacing w:after="0" w:line="240" w:lineRule="auto"/>
      </w:pPr>
      <w:r>
        <w:separator/>
      </w:r>
    </w:p>
  </w:footnote>
  <w:footnote w:type="continuationSeparator" w:id="0">
    <w:p w14:paraId="15EA169E" w14:textId="77777777" w:rsidR="00C90E12" w:rsidRDefault="00C90E12" w:rsidP="007507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14:paraId="15EA16A1" w14:textId="4DB01E11" w:rsidR="00C90E12" w:rsidRPr="00A03464" w:rsidRDefault="00C90E12" w:rsidP="009F501B">
        <w:pPr>
          <w:pStyle w:val="Koptekst"/>
          <w:rPr>
            <w:lang w:val="en-GB"/>
          </w:rPr>
        </w:pPr>
        <w:r w:rsidRPr="00833D6D">
          <w:rPr>
            <w:rFonts w:ascii="Schiphol Frutiger" w:hAnsi="Schiphol Frutiger"/>
            <w:noProof/>
            <w:color w:val="6D6D6D"/>
            <w:sz w:val="18"/>
            <w:szCs w:val="18"/>
            <w:lang w:val="nl-NL" w:eastAsia="nl-NL"/>
          </w:rPr>
          <mc:AlternateContent>
            <mc:Choice Requires="wps">
              <w:drawing>
                <wp:anchor distT="0" distB="0" distL="114300" distR="114300" simplePos="0" relativeHeight="251659264" behindDoc="0" locked="0" layoutInCell="1" allowOverlap="1" wp14:anchorId="15EA16A5" wp14:editId="15EA16A6">
                  <wp:simplePos x="0" y="0"/>
                  <wp:positionH relativeFrom="rightMargin">
                    <wp:posOffset>-439420</wp:posOffset>
                  </wp:positionH>
                  <wp:positionV relativeFrom="paragraph">
                    <wp:posOffset>21618</wp:posOffset>
                  </wp:positionV>
                  <wp:extent cx="715728" cy="319177"/>
                  <wp:effectExtent l="0" t="0" r="8255" b="5080"/>
                  <wp:wrapNone/>
                  <wp:docPr id="2" name="Tekstvak 2"/>
                  <wp:cNvGraphicFramePr/>
                  <a:graphic xmlns:a="http://schemas.openxmlformats.org/drawingml/2006/main">
                    <a:graphicData uri="http://schemas.microsoft.com/office/word/2010/wordprocessingShape">
                      <wps:wsp>
                        <wps:cNvSpPr txBox="1"/>
                        <wps:spPr>
                          <a:xfrm>
                            <a:off x="0" y="0"/>
                            <a:ext cx="715728" cy="319177"/>
                          </a:xfrm>
                          <a:prstGeom prst="rect">
                            <a:avLst/>
                          </a:prstGeom>
                          <a:solidFill>
                            <a:schemeClr val="lt1"/>
                          </a:solidFill>
                          <a:ln w="6350">
                            <a:noFill/>
                          </a:ln>
                        </wps:spPr>
                        <wps:txbx>
                          <w:txbxContent>
                            <w:p w14:paraId="15EA16B1" w14:textId="77777777" w:rsidR="00C90E12" w:rsidRPr="00451476" w:rsidRDefault="00C90E12" w:rsidP="00451476">
                              <w:pPr>
                                <w:jc w:val="right"/>
                                <w:rPr>
                                  <w:rFonts w:ascii="Schiphol Frutiger" w:hAnsi="Schiphol Frutiger"/>
                                  <w:b/>
                                  <w:bCs/>
                                  <w:color w:val="000000" w:themeColor="text1"/>
                                  <w:sz w:val="18"/>
                                  <w:szCs w:val="18"/>
                                </w:rPr>
                              </w:pPr>
                              <w:r w:rsidRPr="003F77BE">
                                <w:rPr>
                                  <w:rFonts w:ascii="Schiphol Frutiger" w:hAnsi="Schiphol Frutiger"/>
                                  <w:b/>
                                  <w:bCs/>
                                  <w:color w:val="000000" w:themeColor="text1"/>
                                  <w:sz w:val="18"/>
                                  <w:szCs w:val="18"/>
                                </w:rPr>
                                <w:fldChar w:fldCharType="begin"/>
                              </w:r>
                              <w:r w:rsidRPr="003F77BE">
                                <w:rPr>
                                  <w:rFonts w:ascii="Schiphol Frutiger" w:hAnsi="Schiphol Frutiger"/>
                                  <w:b/>
                                  <w:bCs/>
                                  <w:color w:val="000000" w:themeColor="text1"/>
                                  <w:sz w:val="18"/>
                                  <w:szCs w:val="18"/>
                                </w:rPr>
                                <w:instrText>PAGE  \* Arabic  \* MERGEFORMAT</w:instrText>
                              </w:r>
                              <w:r w:rsidRPr="003F77BE">
                                <w:rPr>
                                  <w:rFonts w:ascii="Schiphol Frutiger" w:hAnsi="Schiphol Frutiger"/>
                                  <w:b/>
                                  <w:bCs/>
                                  <w:color w:val="000000" w:themeColor="text1"/>
                                  <w:sz w:val="18"/>
                                  <w:szCs w:val="18"/>
                                </w:rPr>
                                <w:fldChar w:fldCharType="separate"/>
                              </w:r>
                              <w:r w:rsidR="00A64BA7">
                                <w:rPr>
                                  <w:rFonts w:ascii="Schiphol Frutiger" w:hAnsi="Schiphol Frutiger"/>
                                  <w:b/>
                                  <w:bCs/>
                                  <w:noProof/>
                                  <w:color w:val="000000" w:themeColor="text1"/>
                                  <w:sz w:val="18"/>
                                  <w:szCs w:val="18"/>
                                </w:rPr>
                                <w:t>1</w:t>
                              </w:r>
                              <w:r w:rsidRPr="003F77BE">
                                <w:rPr>
                                  <w:rFonts w:ascii="Schiphol Frutiger" w:hAnsi="Schiphol Frutiger"/>
                                  <w:b/>
                                  <w:bCs/>
                                  <w:color w:val="000000" w:themeColor="text1"/>
                                  <w:sz w:val="18"/>
                                  <w:szCs w:val="18"/>
                                </w:rPr>
                                <w:fldChar w:fldCharType="end"/>
                              </w:r>
                              <w:r w:rsidRPr="003F77BE">
                                <w:rPr>
                                  <w:rFonts w:ascii="Schiphol Frutiger" w:hAnsi="Schiphol Frutiger"/>
                                  <w:color w:val="000000" w:themeColor="text1"/>
                                  <w:sz w:val="18"/>
                                  <w:szCs w:val="18"/>
                                </w:rPr>
                                <w:t xml:space="preserve"> / </w:t>
                              </w:r>
                              <w:r w:rsidRPr="00B6328F">
                                <w:rPr>
                                  <w:rFonts w:ascii="Schiphol Frutiger" w:hAnsi="Schiphol Frutiger"/>
                                  <w:b/>
                                  <w:bCs/>
                                  <w:color w:val="000000" w:themeColor="text1"/>
                                  <w:sz w:val="18"/>
                                  <w:szCs w:val="18"/>
                                </w:rPr>
                                <w:fldChar w:fldCharType="begin"/>
                              </w:r>
                              <w:r w:rsidRPr="00B6328F">
                                <w:rPr>
                                  <w:rFonts w:ascii="Schiphol Frutiger" w:hAnsi="Schiphol Frutiger"/>
                                  <w:b/>
                                  <w:bCs/>
                                  <w:color w:val="000000" w:themeColor="text1"/>
                                  <w:sz w:val="18"/>
                                  <w:szCs w:val="18"/>
                                </w:rPr>
                                <w:instrText>NUMPAGES  \* Arabic  \* MERGEFORMAT</w:instrText>
                              </w:r>
                              <w:r w:rsidRPr="00B6328F">
                                <w:rPr>
                                  <w:rFonts w:ascii="Schiphol Frutiger" w:hAnsi="Schiphol Frutiger"/>
                                  <w:b/>
                                  <w:bCs/>
                                  <w:color w:val="000000" w:themeColor="text1"/>
                                  <w:sz w:val="18"/>
                                  <w:szCs w:val="18"/>
                                </w:rPr>
                                <w:fldChar w:fldCharType="separate"/>
                              </w:r>
                              <w:r w:rsidR="00A64BA7">
                                <w:rPr>
                                  <w:rFonts w:ascii="Schiphol Frutiger" w:hAnsi="Schiphol Frutiger"/>
                                  <w:b/>
                                  <w:bCs/>
                                  <w:noProof/>
                                  <w:color w:val="000000" w:themeColor="text1"/>
                                  <w:sz w:val="18"/>
                                  <w:szCs w:val="18"/>
                                </w:rPr>
                                <w:t>11</w:t>
                              </w:r>
                              <w:r w:rsidRPr="00B6328F">
                                <w:rPr>
                                  <w:rFonts w:ascii="Schiphol Frutiger" w:hAnsi="Schiphol Frutiger"/>
                                  <w:b/>
                                  <w:bCs/>
                                  <w:color w:val="000000" w:themeColor="text1"/>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A16A5" id="_x0000_t202" coordsize="21600,21600" o:spt="202" path="m,l,21600r21600,l21600,xe">
                  <v:stroke joinstyle="miter"/>
                  <v:path gradientshapeok="t" o:connecttype="rect"/>
                </v:shapetype>
                <v:shape id="_x0000_s1029" type="#_x0000_t202" style="position:absolute;margin-left:-34.6pt;margin-top:1.7pt;width:56.35pt;height:25.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" fillcolor="white [3201]" stroked="f" strokeweight=".5pt">
                  <v:textbox>
                    <w:txbxContent>
                      <w:p w14:paraId="15EA16B1" w14:textId="77777777" w:rsidR="00C90E12" w:rsidRPr="00451476" w:rsidRDefault="00C90E12" w:rsidP="00451476">
                        <w:pPr>
                          <w:jc w:val="right"/>
                          <w:rPr>
                            <w:rFonts w:ascii="Schiphol Frutiger" w:hAnsi="Schiphol Frutiger"/>
                            <w:b/>
                            <w:bCs/>
                            <w:color w:val="000000" w:themeColor="text1"/>
                            <w:sz w:val="18"/>
                            <w:szCs w:val="18"/>
                          </w:rPr>
                        </w:pPr>
                        <w:r w:rsidRPr="003F77BE">
                          <w:rPr>
                            <w:rFonts w:ascii="Schiphol Frutiger" w:hAnsi="Schiphol Frutiger"/>
                            <w:b/>
                            <w:bCs/>
                            <w:color w:val="000000" w:themeColor="text1"/>
                            <w:sz w:val="18"/>
                            <w:szCs w:val="18"/>
                          </w:rPr>
                          <w:fldChar w:fldCharType="begin"/>
                        </w:r>
                        <w:r w:rsidRPr="003F77BE">
                          <w:rPr>
                            <w:rFonts w:ascii="Schiphol Frutiger" w:hAnsi="Schiphol Frutiger"/>
                            <w:b/>
                            <w:bCs/>
                            <w:color w:val="000000" w:themeColor="text1"/>
                            <w:sz w:val="18"/>
                            <w:szCs w:val="18"/>
                          </w:rPr>
                          <w:instrText>PAGE  \* Arabic  \* MERGEFORMAT</w:instrText>
                        </w:r>
                        <w:r w:rsidRPr="003F77BE">
                          <w:rPr>
                            <w:rFonts w:ascii="Schiphol Frutiger" w:hAnsi="Schiphol Frutiger"/>
                            <w:b/>
                            <w:bCs/>
                            <w:color w:val="000000" w:themeColor="text1"/>
                            <w:sz w:val="18"/>
                            <w:szCs w:val="18"/>
                          </w:rPr>
                          <w:fldChar w:fldCharType="separate"/>
                        </w:r>
                        <w:r w:rsidR="00A64BA7">
                          <w:rPr>
                            <w:rFonts w:ascii="Schiphol Frutiger" w:hAnsi="Schiphol Frutiger"/>
                            <w:b/>
                            <w:bCs/>
                            <w:noProof/>
                            <w:color w:val="000000" w:themeColor="text1"/>
                            <w:sz w:val="18"/>
                            <w:szCs w:val="18"/>
                          </w:rPr>
                          <w:t>1</w:t>
                        </w:r>
                        <w:r w:rsidRPr="003F77BE">
                          <w:rPr>
                            <w:rFonts w:ascii="Schiphol Frutiger" w:hAnsi="Schiphol Frutiger"/>
                            <w:b/>
                            <w:bCs/>
                            <w:color w:val="000000" w:themeColor="text1"/>
                            <w:sz w:val="18"/>
                            <w:szCs w:val="18"/>
                          </w:rPr>
                          <w:fldChar w:fldCharType="end"/>
                        </w:r>
                        <w:r w:rsidRPr="003F77BE">
                          <w:rPr>
                            <w:rFonts w:ascii="Schiphol Frutiger" w:hAnsi="Schiphol Frutiger"/>
                            <w:color w:val="000000" w:themeColor="text1"/>
                            <w:sz w:val="18"/>
                            <w:szCs w:val="18"/>
                          </w:rPr>
                          <w:t xml:space="preserve"> / </w:t>
                        </w:r>
                        <w:r w:rsidRPr="00B6328F">
                          <w:rPr>
                            <w:rFonts w:ascii="Schiphol Frutiger" w:hAnsi="Schiphol Frutiger"/>
                            <w:b/>
                            <w:bCs/>
                            <w:color w:val="000000" w:themeColor="text1"/>
                            <w:sz w:val="18"/>
                            <w:szCs w:val="18"/>
                          </w:rPr>
                          <w:fldChar w:fldCharType="begin"/>
                        </w:r>
                        <w:r w:rsidRPr="00B6328F">
                          <w:rPr>
                            <w:rFonts w:ascii="Schiphol Frutiger" w:hAnsi="Schiphol Frutiger"/>
                            <w:b/>
                            <w:bCs/>
                            <w:color w:val="000000" w:themeColor="text1"/>
                            <w:sz w:val="18"/>
                            <w:szCs w:val="18"/>
                          </w:rPr>
                          <w:instrText>NUMPAGES  \* Arabic  \* MERGEFORMAT</w:instrText>
                        </w:r>
                        <w:r w:rsidRPr="00B6328F">
                          <w:rPr>
                            <w:rFonts w:ascii="Schiphol Frutiger" w:hAnsi="Schiphol Frutiger"/>
                            <w:b/>
                            <w:bCs/>
                            <w:color w:val="000000" w:themeColor="text1"/>
                            <w:sz w:val="18"/>
                            <w:szCs w:val="18"/>
                          </w:rPr>
                          <w:fldChar w:fldCharType="separate"/>
                        </w:r>
                        <w:r w:rsidR="00A64BA7">
                          <w:rPr>
                            <w:rFonts w:ascii="Schiphol Frutiger" w:hAnsi="Schiphol Frutiger"/>
                            <w:b/>
                            <w:bCs/>
                            <w:noProof/>
                            <w:color w:val="000000" w:themeColor="text1"/>
                            <w:sz w:val="18"/>
                            <w:szCs w:val="18"/>
                          </w:rPr>
                          <w:t>11</w:t>
                        </w:r>
                        <w:r w:rsidRPr="00B6328F">
                          <w:rPr>
                            <w:rFonts w:ascii="Schiphol Frutiger" w:hAnsi="Schiphol Frutiger"/>
                            <w:b/>
                            <w:bCs/>
                            <w:color w:val="000000" w:themeColor="text1"/>
                            <w:sz w:val="18"/>
                            <w:szCs w:val="18"/>
                          </w:rPr>
                          <w:fldChar w:fldCharType="end"/>
                        </w:r>
                      </w:p>
                    </w:txbxContent>
                  </v:textbox>
                  <w10:wrap anchorx="margin"/>
                </v:shape>
              </w:pict>
            </mc:Fallback>
          </mc:AlternateContent>
        </w:r>
        <w:sdt>
          <w:sdtPr>
            <w:rPr>
              <w:rFonts w:ascii="Schiphol Frutiger" w:hAnsi="Schiphol Frutiger"/>
              <w:color w:val="6D6D6D"/>
              <w:sz w:val="18"/>
              <w:szCs w:val="18"/>
              <w:lang w:val="en-GB"/>
            </w:rPr>
            <w:alias w:val="Kopregel"/>
            <w:tag w:val="Kopregel"/>
            <w:id w:val="-1005583522"/>
            <w:placeholder>
              <w:docPart w:val="9DE09317C70847749B2B57A8C8B2EF85"/>
            </w:placeholder>
            <w:text/>
          </w:sdtPr>
          <w:sdtEndPr/>
          <w:sdtContent>
            <w:r w:rsidRPr="00833D6D">
              <w:rPr>
                <w:rFonts w:ascii="Schiphol Frutiger" w:hAnsi="Schiphol Frutiger"/>
                <w:color w:val="6D6D6D"/>
                <w:sz w:val="18"/>
                <w:szCs w:val="18"/>
                <w:lang w:val="en-GB"/>
              </w:rPr>
              <w:t>Schiphol – Capital Programme – C5200 Engineering Advisor – Contract Agreement</w:t>
            </w:r>
          </w:sdtContent>
        </w:sdt>
        <w:r w:rsidRPr="00A03464">
          <w:rPr>
            <w:b/>
            <w:bCs/>
            <w:sz w:val="24"/>
            <w:szCs w:val="24"/>
            <w:lang w:val="en-GB"/>
          </w:rPr>
          <w:tab/>
        </w:r>
      </w:p>
    </w:sdtContent>
  </w:sdt>
  <w:p w14:paraId="7E8E2533" w14:textId="77777777" w:rsidR="00C90E12" w:rsidRDefault="00C90E12">
    <w:pPr>
      <w:pStyle w:val="Koptekst"/>
      <w:rPr>
        <w:lang w:val="en-GB"/>
      </w:rPr>
    </w:pPr>
  </w:p>
  <w:p w14:paraId="2E361FEC" w14:textId="77777777" w:rsidR="00C90E12" w:rsidRPr="00A03464" w:rsidRDefault="00C90E12">
    <w:pPr>
      <w:pStyle w:val="Koptekst"/>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0A7DD" w14:textId="1622A86F" w:rsidR="000E2B6A" w:rsidRPr="00CF6AB4" w:rsidRDefault="00833D6D" w:rsidP="00F509AE">
    <w:pPr>
      <w:pStyle w:val="SchipholStyleTitelRapport"/>
      <w:ind w:left="-142" w:right="-14"/>
      <w:rPr>
        <w:color w:val="A6A6A6" w:themeColor="background1" w:themeShade="A6"/>
        <w:sz w:val="18"/>
        <w:szCs w:val="18"/>
        <w:lang w:val="en-GB"/>
      </w:rPr>
    </w:pPr>
    <w:r w:rsidRPr="00CF6AB4">
      <w:rPr>
        <w:color w:val="A6A6A6" w:themeColor="background1" w:themeShade="A6"/>
        <w:sz w:val="18"/>
        <w:szCs w:val="18"/>
        <w:lang w:val="en-GB"/>
      </w:rPr>
      <w:t>Schiphol – Capital Programme – C5200 Engineering Advisor – A</w:t>
    </w:r>
    <w:r w:rsidR="0023780A">
      <w:rPr>
        <w:color w:val="A6A6A6" w:themeColor="background1" w:themeShade="A6"/>
        <w:sz w:val="18"/>
        <w:szCs w:val="18"/>
        <w:lang w:val="en-GB"/>
      </w:rPr>
      <w:t>nne</w:t>
    </w:r>
    <w:r w:rsidRPr="00CF6AB4">
      <w:rPr>
        <w:color w:val="A6A6A6" w:themeColor="background1" w:themeShade="A6"/>
        <w:sz w:val="18"/>
        <w:szCs w:val="18"/>
        <w:lang w:val="en-GB"/>
      </w:rPr>
      <w:t xml:space="preserve">x </w:t>
    </w:r>
    <w:r w:rsidR="0023780A">
      <w:rPr>
        <w:color w:val="A6A6A6" w:themeColor="background1" w:themeShade="A6"/>
        <w:sz w:val="18"/>
        <w:szCs w:val="18"/>
        <w:lang w:val="en-GB"/>
      </w:rPr>
      <w:t>H</w:t>
    </w:r>
    <w:r w:rsidRPr="00CF6AB4">
      <w:rPr>
        <w:color w:val="A6A6A6" w:themeColor="background1" w:themeShade="A6"/>
        <w:sz w:val="18"/>
        <w:szCs w:val="18"/>
        <w:lang w:val="en-GB"/>
      </w:rPr>
      <w:t xml:space="preserve"> –</w:t>
    </w:r>
    <w:r w:rsidR="00B05C96">
      <w:rPr>
        <w:color w:val="A6A6A6" w:themeColor="background1" w:themeShade="A6"/>
        <w:sz w:val="18"/>
        <w:szCs w:val="18"/>
        <w:lang w:val="en-GB"/>
      </w:rPr>
      <w:t xml:space="preserve"> </w:t>
    </w:r>
    <w:r w:rsidR="0023780A">
      <w:rPr>
        <w:color w:val="A6A6A6" w:themeColor="background1" w:themeShade="A6"/>
        <w:sz w:val="18"/>
        <w:szCs w:val="18"/>
        <w:lang w:val="en-GB"/>
      </w:rPr>
      <w:t>Reference Projects form Suitability Requirements A-C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BC857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10B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6A4B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D499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0EC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46D5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3C61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48C5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16E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CC8B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Wingdings 2" w:hAnsi="Wingdings 2" w:cs="Arial"/>
        <w:b w:val="0"/>
        <w:bCs w:val="0"/>
        <w:i w:val="0"/>
        <w:iCs w:val="0"/>
        <w:strike w:val="0"/>
        <w:dstrike w:val="0"/>
        <w:color w:val="000000"/>
        <w:sz w:val="22"/>
        <w:szCs w:val="22"/>
        <w:u w:val="none"/>
      </w:rPr>
    </w:lvl>
    <w:lvl w:ilvl="1">
      <w:start w:val="1"/>
      <w:numFmt w:val="bullet"/>
      <w:lvlText w:val=""/>
      <w:lvlJc w:val="left"/>
      <w:pPr>
        <w:tabs>
          <w:tab w:val="num" w:pos="1414"/>
        </w:tabs>
        <w:ind w:left="1414" w:hanging="283"/>
      </w:pPr>
      <w:rPr>
        <w:rFonts w:ascii="Wingdings 2" w:hAnsi="Wingdings 2" w:cs="Arial"/>
        <w:b w:val="0"/>
        <w:bCs w:val="0"/>
        <w:i w:val="0"/>
        <w:iCs w:val="0"/>
        <w:strike w:val="0"/>
        <w:dstrike w:val="0"/>
        <w:color w:val="000000"/>
        <w:sz w:val="22"/>
        <w:szCs w:val="22"/>
        <w:u w:val="none"/>
      </w:rPr>
    </w:lvl>
    <w:lvl w:ilvl="2">
      <w:start w:val="1"/>
      <w:numFmt w:val="bullet"/>
      <w:lvlText w:val=""/>
      <w:lvlJc w:val="left"/>
      <w:pPr>
        <w:tabs>
          <w:tab w:val="num" w:pos="2121"/>
        </w:tabs>
        <w:ind w:left="2121" w:hanging="283"/>
      </w:pPr>
      <w:rPr>
        <w:rFonts w:ascii="Wingdings 2" w:hAnsi="Wingdings 2" w:cs="Arial"/>
        <w:b w:val="0"/>
        <w:bCs w:val="0"/>
        <w:i w:val="0"/>
        <w:iCs w:val="0"/>
        <w:strike w:val="0"/>
        <w:dstrike w:val="0"/>
        <w:color w:val="000000"/>
        <w:sz w:val="22"/>
        <w:szCs w:val="22"/>
        <w:u w:val="none"/>
      </w:rPr>
    </w:lvl>
    <w:lvl w:ilvl="3">
      <w:start w:val="1"/>
      <w:numFmt w:val="bullet"/>
      <w:lvlText w:val=""/>
      <w:lvlJc w:val="left"/>
      <w:pPr>
        <w:tabs>
          <w:tab w:val="num" w:pos="2828"/>
        </w:tabs>
        <w:ind w:left="2828" w:hanging="283"/>
      </w:pPr>
      <w:rPr>
        <w:rFonts w:ascii="Wingdings 2" w:hAnsi="Wingdings 2" w:cs="Arial"/>
        <w:b w:val="0"/>
        <w:bCs w:val="0"/>
        <w:i w:val="0"/>
        <w:iCs w:val="0"/>
        <w:strike w:val="0"/>
        <w:dstrike w:val="0"/>
        <w:color w:val="000000"/>
        <w:sz w:val="22"/>
        <w:szCs w:val="22"/>
        <w:u w:val="none"/>
      </w:rPr>
    </w:lvl>
    <w:lvl w:ilvl="4">
      <w:start w:val="1"/>
      <w:numFmt w:val="bullet"/>
      <w:lvlText w:val=""/>
      <w:lvlJc w:val="left"/>
      <w:pPr>
        <w:tabs>
          <w:tab w:val="num" w:pos="3535"/>
        </w:tabs>
        <w:ind w:left="3535" w:hanging="283"/>
      </w:pPr>
      <w:rPr>
        <w:rFonts w:ascii="Wingdings 2" w:hAnsi="Wingdings 2" w:cs="Arial"/>
        <w:b w:val="0"/>
        <w:bCs w:val="0"/>
        <w:i w:val="0"/>
        <w:iCs w:val="0"/>
        <w:strike w:val="0"/>
        <w:dstrike w:val="0"/>
        <w:color w:val="000000"/>
        <w:sz w:val="22"/>
        <w:szCs w:val="22"/>
        <w:u w:val="none"/>
      </w:rPr>
    </w:lvl>
    <w:lvl w:ilvl="5">
      <w:start w:val="1"/>
      <w:numFmt w:val="bullet"/>
      <w:lvlText w:val=""/>
      <w:lvlJc w:val="left"/>
      <w:pPr>
        <w:tabs>
          <w:tab w:val="num" w:pos="4242"/>
        </w:tabs>
        <w:ind w:left="4242" w:hanging="283"/>
      </w:pPr>
      <w:rPr>
        <w:rFonts w:ascii="Wingdings 2" w:hAnsi="Wingdings 2" w:cs="Arial"/>
        <w:b w:val="0"/>
        <w:bCs w:val="0"/>
        <w:i w:val="0"/>
        <w:iCs w:val="0"/>
        <w:strike w:val="0"/>
        <w:dstrike w:val="0"/>
        <w:color w:val="000000"/>
        <w:sz w:val="22"/>
        <w:szCs w:val="22"/>
        <w:u w:val="none"/>
      </w:rPr>
    </w:lvl>
    <w:lvl w:ilvl="6">
      <w:start w:val="1"/>
      <w:numFmt w:val="bullet"/>
      <w:lvlText w:val=""/>
      <w:lvlJc w:val="left"/>
      <w:pPr>
        <w:tabs>
          <w:tab w:val="num" w:pos="4949"/>
        </w:tabs>
        <w:ind w:left="4949" w:hanging="283"/>
      </w:pPr>
      <w:rPr>
        <w:rFonts w:ascii="Wingdings 2" w:hAnsi="Wingdings 2" w:cs="Arial"/>
        <w:b w:val="0"/>
        <w:bCs w:val="0"/>
        <w:i w:val="0"/>
        <w:iCs w:val="0"/>
        <w:strike w:val="0"/>
        <w:dstrike w:val="0"/>
        <w:color w:val="000000"/>
        <w:sz w:val="22"/>
        <w:szCs w:val="22"/>
        <w:u w:val="none"/>
      </w:rPr>
    </w:lvl>
    <w:lvl w:ilvl="7">
      <w:start w:val="1"/>
      <w:numFmt w:val="bullet"/>
      <w:lvlText w:val=""/>
      <w:lvlJc w:val="left"/>
      <w:pPr>
        <w:tabs>
          <w:tab w:val="num" w:pos="5656"/>
        </w:tabs>
        <w:ind w:left="5656" w:hanging="283"/>
      </w:pPr>
      <w:rPr>
        <w:rFonts w:ascii="Wingdings 2" w:hAnsi="Wingdings 2" w:cs="Arial"/>
        <w:b w:val="0"/>
        <w:bCs w:val="0"/>
        <w:i w:val="0"/>
        <w:iCs w:val="0"/>
        <w:strike w:val="0"/>
        <w:dstrike w:val="0"/>
        <w:color w:val="000000"/>
        <w:sz w:val="22"/>
        <w:szCs w:val="22"/>
        <w:u w:val="none"/>
      </w:rPr>
    </w:lvl>
    <w:lvl w:ilvl="8">
      <w:start w:val="1"/>
      <w:numFmt w:val="bullet"/>
      <w:lvlText w:val=""/>
      <w:lvlJc w:val="left"/>
      <w:pPr>
        <w:tabs>
          <w:tab w:val="num" w:pos="6363"/>
        </w:tabs>
        <w:ind w:left="6363" w:hanging="283"/>
      </w:pPr>
      <w:rPr>
        <w:rFonts w:ascii="Wingdings 2" w:hAnsi="Wingdings 2" w:cs="Arial"/>
        <w:b w:val="0"/>
        <w:bCs w:val="0"/>
        <w:i w:val="0"/>
        <w:iCs w:val="0"/>
        <w:strike w:val="0"/>
        <w:dstrike w:val="0"/>
        <w:color w:val="000000"/>
        <w:sz w:val="22"/>
        <w:szCs w:val="22"/>
        <w:u w:val="none"/>
      </w:rPr>
    </w:lvl>
  </w:abstractNum>
  <w:abstractNum w:abstractNumId="11" w15:restartNumberingAfterBreak="0">
    <w:nsid w:val="005C6892"/>
    <w:multiLevelType w:val="hybridMultilevel"/>
    <w:tmpl w:val="7C4011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5E560FD"/>
    <w:multiLevelType w:val="hybridMultilevel"/>
    <w:tmpl w:val="47002E70"/>
    <w:lvl w:ilvl="0" w:tplc="04130019">
      <w:start w:val="1"/>
      <w:numFmt w:val="lowerLetter"/>
      <w:lvlText w:val="%1."/>
      <w:lvlJc w:val="left"/>
      <w:pPr>
        <w:ind w:left="1211" w:hanging="360"/>
      </w:pPr>
      <w:rPr>
        <w:rFonts w:hint="default"/>
        <w:b/>
      </w:rPr>
    </w:lvl>
    <w:lvl w:ilvl="1" w:tplc="04130019">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13" w15:restartNumberingAfterBreak="0">
    <w:nsid w:val="08E2732A"/>
    <w:multiLevelType w:val="multilevel"/>
    <w:tmpl w:val="C7E66F10"/>
    <w:lvl w:ilvl="0">
      <w:start w:val="1"/>
      <w:numFmt w:val="decimal"/>
      <w:lvlText w:val="%1"/>
      <w:lvlJc w:val="left"/>
      <w:pPr>
        <w:ind w:left="786" w:hanging="360"/>
      </w:pPr>
      <w:rPr>
        <w:rFonts w:ascii="Schiphol Frutiger" w:hAnsi="Schiphol Frutiger" w:hint="default"/>
        <w:b w:val="0"/>
        <w:i w:val="0"/>
        <w:color w:val="0000FF"/>
        <w:sz w:val="60"/>
        <w:szCs w:val="60"/>
      </w:r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99F55AB"/>
    <w:multiLevelType w:val="hybridMultilevel"/>
    <w:tmpl w:val="71C02ED4"/>
    <w:lvl w:ilvl="0" w:tplc="FC8AC7EA">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5" w15:restartNumberingAfterBreak="0">
    <w:nsid w:val="0B5A3BF5"/>
    <w:multiLevelType w:val="hybridMultilevel"/>
    <w:tmpl w:val="04A0E118"/>
    <w:lvl w:ilvl="0" w:tplc="C51C61C4">
      <w:start w:val="1"/>
      <w:numFmt w:val="decimal"/>
      <w:lvlText w:val="%1."/>
      <w:lvlJc w:val="left"/>
      <w:pPr>
        <w:ind w:left="720" w:hanging="360"/>
      </w:pPr>
      <w:rPr>
        <w:rFonts w:ascii="Schiphol Frutiger" w:hAnsi="Schiphol Frutiger" w:hint="default"/>
        <w:b/>
        <w:i w:val="0"/>
        <w:color w:val="0000FF"/>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CBB26B6"/>
    <w:multiLevelType w:val="multilevel"/>
    <w:tmpl w:val="A94A0BF4"/>
    <w:lvl w:ilvl="0">
      <w:start w:val="1"/>
      <w:numFmt w:val="decimal"/>
      <w:lvlText w:val="%1"/>
      <w:lvlJc w:val="left"/>
      <w:pPr>
        <w:ind w:left="786" w:hanging="360"/>
      </w:pPr>
      <w:rPr>
        <w:rFonts w:ascii="Schiphol Frutiger" w:hAnsi="Schiphol Frutiger" w:hint="default"/>
        <w:b w:val="0"/>
        <w:i w:val="0"/>
        <w:color w:val="0000FF"/>
        <w:sz w:val="60"/>
        <w:szCs w:val="60"/>
      </w:rPr>
    </w:lvl>
    <w:lvl w:ilvl="1">
      <w:start w:val="1"/>
      <w:numFmt w:val="decimal"/>
      <w:lvlText w:val="%1.%2"/>
      <w:lvlJc w:val="left"/>
      <w:pPr>
        <w:ind w:left="718" w:hanging="576"/>
      </w:pPr>
    </w:lvl>
    <w:lvl w:ilvl="2">
      <w:start w:val="1"/>
      <w:numFmt w:val="decimal"/>
      <w:lvlText w:val="%1.%2.%3"/>
      <w:lvlJc w:val="left"/>
      <w:pPr>
        <w:ind w:left="720" w:hanging="720"/>
      </w:pPr>
      <w:rPr>
        <w:rFonts w:ascii="Schiphol Frutiger" w:hAnsi="Schiphol Frutiger"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0FE43F75"/>
    <w:multiLevelType w:val="hybridMultilevel"/>
    <w:tmpl w:val="F1B677D8"/>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2EE7051"/>
    <w:multiLevelType w:val="hybridMultilevel"/>
    <w:tmpl w:val="2708D06E"/>
    <w:lvl w:ilvl="0" w:tplc="04130001">
      <w:start w:val="1"/>
      <w:numFmt w:val="bullet"/>
      <w:lvlText w:val=""/>
      <w:lvlJc w:val="left"/>
      <w:pPr>
        <w:ind w:left="-460" w:hanging="360"/>
      </w:pPr>
      <w:rPr>
        <w:rFonts w:ascii="Symbol" w:hAnsi="Symbol" w:hint="default"/>
      </w:rPr>
    </w:lvl>
    <w:lvl w:ilvl="1" w:tplc="04130005">
      <w:start w:val="1"/>
      <w:numFmt w:val="bullet"/>
      <w:lvlText w:val=""/>
      <w:lvlJc w:val="left"/>
      <w:pPr>
        <w:ind w:left="260" w:hanging="360"/>
      </w:pPr>
      <w:rPr>
        <w:rFonts w:ascii="Wingdings" w:hAnsi="Wingdings" w:hint="default"/>
      </w:rPr>
    </w:lvl>
    <w:lvl w:ilvl="2" w:tplc="04130005">
      <w:start w:val="1"/>
      <w:numFmt w:val="bullet"/>
      <w:lvlText w:val=""/>
      <w:lvlJc w:val="left"/>
      <w:pPr>
        <w:ind w:left="980" w:hanging="360"/>
      </w:pPr>
      <w:rPr>
        <w:rFonts w:ascii="Wingdings" w:hAnsi="Wingdings" w:hint="default"/>
      </w:rPr>
    </w:lvl>
    <w:lvl w:ilvl="3" w:tplc="04130001">
      <w:start w:val="1"/>
      <w:numFmt w:val="bullet"/>
      <w:lvlText w:val=""/>
      <w:lvlJc w:val="left"/>
      <w:pPr>
        <w:ind w:left="1700" w:hanging="360"/>
      </w:pPr>
      <w:rPr>
        <w:rFonts w:ascii="Symbol" w:hAnsi="Symbol" w:hint="default"/>
      </w:rPr>
    </w:lvl>
    <w:lvl w:ilvl="4" w:tplc="04130003">
      <w:start w:val="1"/>
      <w:numFmt w:val="bullet"/>
      <w:lvlText w:val="o"/>
      <w:lvlJc w:val="left"/>
      <w:pPr>
        <w:ind w:left="2420" w:hanging="360"/>
      </w:pPr>
      <w:rPr>
        <w:rFonts w:ascii="Courier New" w:hAnsi="Courier New" w:cs="Courier New" w:hint="default"/>
      </w:rPr>
    </w:lvl>
    <w:lvl w:ilvl="5" w:tplc="04130005" w:tentative="1">
      <w:start w:val="1"/>
      <w:numFmt w:val="bullet"/>
      <w:lvlText w:val=""/>
      <w:lvlJc w:val="left"/>
      <w:pPr>
        <w:ind w:left="3140" w:hanging="360"/>
      </w:pPr>
      <w:rPr>
        <w:rFonts w:ascii="Wingdings" w:hAnsi="Wingdings" w:hint="default"/>
      </w:rPr>
    </w:lvl>
    <w:lvl w:ilvl="6" w:tplc="04130001" w:tentative="1">
      <w:start w:val="1"/>
      <w:numFmt w:val="bullet"/>
      <w:lvlText w:val=""/>
      <w:lvlJc w:val="left"/>
      <w:pPr>
        <w:ind w:left="3860" w:hanging="360"/>
      </w:pPr>
      <w:rPr>
        <w:rFonts w:ascii="Symbol" w:hAnsi="Symbol" w:hint="default"/>
      </w:rPr>
    </w:lvl>
    <w:lvl w:ilvl="7" w:tplc="04130003" w:tentative="1">
      <w:start w:val="1"/>
      <w:numFmt w:val="bullet"/>
      <w:lvlText w:val="o"/>
      <w:lvlJc w:val="left"/>
      <w:pPr>
        <w:ind w:left="4580" w:hanging="360"/>
      </w:pPr>
      <w:rPr>
        <w:rFonts w:ascii="Courier New" w:hAnsi="Courier New" w:cs="Courier New" w:hint="default"/>
      </w:rPr>
    </w:lvl>
    <w:lvl w:ilvl="8" w:tplc="04130005" w:tentative="1">
      <w:start w:val="1"/>
      <w:numFmt w:val="bullet"/>
      <w:lvlText w:val=""/>
      <w:lvlJc w:val="left"/>
      <w:pPr>
        <w:ind w:left="5300" w:hanging="360"/>
      </w:pPr>
      <w:rPr>
        <w:rFonts w:ascii="Wingdings" w:hAnsi="Wingdings" w:hint="default"/>
      </w:rPr>
    </w:lvl>
  </w:abstractNum>
  <w:abstractNum w:abstractNumId="19" w15:restartNumberingAfterBreak="0">
    <w:nsid w:val="14570D5C"/>
    <w:multiLevelType w:val="hybridMultilevel"/>
    <w:tmpl w:val="684CA608"/>
    <w:lvl w:ilvl="0" w:tplc="04130019">
      <w:start w:val="1"/>
      <w:numFmt w:val="lowerLetter"/>
      <w:lvlText w:val="%1."/>
      <w:lvlJc w:val="left"/>
      <w:pPr>
        <w:ind w:left="1778" w:hanging="360"/>
      </w:p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20" w15:restartNumberingAfterBreak="0">
    <w:nsid w:val="156201A9"/>
    <w:multiLevelType w:val="hybridMultilevel"/>
    <w:tmpl w:val="A67EE2D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16353173"/>
    <w:multiLevelType w:val="multilevel"/>
    <w:tmpl w:val="B8E016E6"/>
    <w:lvl w:ilvl="0">
      <w:start w:val="1"/>
      <w:numFmt w:val="decimal"/>
      <w:lvlText w:val="%1"/>
      <w:lvlJc w:val="left"/>
      <w:pPr>
        <w:ind w:left="786" w:hanging="360"/>
      </w:pPr>
      <w:rPr>
        <w:rFonts w:ascii="Schiphol Frutiger" w:hAnsi="Schiphol Frutiger" w:hint="default"/>
        <w:b w:val="0"/>
        <w:i w:val="0"/>
        <w:color w:val="0000FF"/>
        <w:sz w:val="60"/>
        <w:szCs w:val="60"/>
      </w:rPr>
    </w:lvl>
    <w:lvl w:ilvl="1">
      <w:start w:val="1"/>
      <w:numFmt w:val="decimal"/>
      <w:lvlText w:val="%1.%2"/>
      <w:lvlJc w:val="left"/>
      <w:pPr>
        <w:ind w:left="718" w:hanging="576"/>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9837185"/>
    <w:multiLevelType w:val="hybridMultilevel"/>
    <w:tmpl w:val="7C4CF086"/>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B9A199E"/>
    <w:multiLevelType w:val="hybridMultilevel"/>
    <w:tmpl w:val="5F2EDF5E"/>
    <w:lvl w:ilvl="0" w:tplc="2884CB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CCC7B2D"/>
    <w:multiLevelType w:val="hybridMultilevel"/>
    <w:tmpl w:val="684CA608"/>
    <w:lvl w:ilvl="0" w:tplc="04130019">
      <w:start w:val="1"/>
      <w:numFmt w:val="lowerLetter"/>
      <w:lvlText w:val="%1."/>
      <w:lvlJc w:val="left"/>
      <w:pPr>
        <w:ind w:left="1778" w:hanging="360"/>
      </w:p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25" w15:restartNumberingAfterBreak="0">
    <w:nsid w:val="1CD548E1"/>
    <w:multiLevelType w:val="multilevel"/>
    <w:tmpl w:val="0B9A5A2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1CE246CF"/>
    <w:multiLevelType w:val="hybridMultilevel"/>
    <w:tmpl w:val="C01EE5A6"/>
    <w:lvl w:ilvl="0" w:tplc="CC48725A">
      <w:start w:val="1"/>
      <w:numFmt w:val="bullet"/>
      <w:pStyle w:val="Listbrackets"/>
      <w:lvlText w:val=""/>
      <w:lvlJc w:val="left"/>
      <w:pPr>
        <w:ind w:left="720" w:hanging="360"/>
      </w:pPr>
      <w:rPr>
        <w:rFonts w:ascii="Symbol" w:hAnsi="Symbol" w:hint="default"/>
        <w:spacing w:val="260"/>
        <w:w w:val="1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DD654C3"/>
    <w:multiLevelType w:val="hybridMultilevel"/>
    <w:tmpl w:val="221CDD20"/>
    <w:lvl w:ilvl="0" w:tplc="4420FDD4">
      <w:start w:val="1"/>
      <w:numFmt w:val="decimal"/>
      <w:pStyle w:val="SchipholStyleInhoudsopgave"/>
      <w:lvlText w:val="%1."/>
      <w:lvlJc w:val="left"/>
      <w:pPr>
        <w:ind w:left="720" w:hanging="360"/>
      </w:pPr>
      <w:rPr>
        <w:rFonts w:ascii="Schiphol Frutiger" w:hAnsi="Schiphol Frutiger"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3BE6F30"/>
    <w:multiLevelType w:val="hybridMultilevel"/>
    <w:tmpl w:val="BD9A4ED2"/>
    <w:lvl w:ilvl="0" w:tplc="04DE170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6705C16"/>
    <w:multiLevelType w:val="hybridMultilevel"/>
    <w:tmpl w:val="FA54FE70"/>
    <w:lvl w:ilvl="0" w:tplc="EC5E92E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26E442E8"/>
    <w:multiLevelType w:val="hybridMultilevel"/>
    <w:tmpl w:val="13A27AE0"/>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3B183E15"/>
    <w:multiLevelType w:val="hybridMultilevel"/>
    <w:tmpl w:val="E3188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F4D3E5B"/>
    <w:multiLevelType w:val="hybridMultilevel"/>
    <w:tmpl w:val="8A92A3A2"/>
    <w:lvl w:ilvl="0" w:tplc="F5B4A0FE">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3F9B7038"/>
    <w:multiLevelType w:val="hybridMultilevel"/>
    <w:tmpl w:val="6430DCBA"/>
    <w:lvl w:ilvl="0" w:tplc="7F7AFF3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9D36FFC"/>
    <w:multiLevelType w:val="multilevel"/>
    <w:tmpl w:val="C7E66F10"/>
    <w:lvl w:ilvl="0">
      <w:start w:val="1"/>
      <w:numFmt w:val="decimal"/>
      <w:lvlText w:val="%1"/>
      <w:lvlJc w:val="left"/>
      <w:pPr>
        <w:ind w:left="786" w:hanging="360"/>
      </w:pPr>
      <w:rPr>
        <w:rFonts w:ascii="Schiphol Frutiger" w:hAnsi="Schiphol Frutiger" w:hint="default"/>
        <w:b w:val="0"/>
        <w:i w:val="0"/>
        <w:color w:val="0000FF"/>
        <w:sz w:val="60"/>
        <w:szCs w:val="60"/>
      </w:r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4EC47EB7"/>
    <w:multiLevelType w:val="multilevel"/>
    <w:tmpl w:val="054EE63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A814309"/>
    <w:multiLevelType w:val="hybridMultilevel"/>
    <w:tmpl w:val="C4941C6E"/>
    <w:lvl w:ilvl="0" w:tplc="1C9A9426">
      <w:start w:val="1"/>
      <w:numFmt w:val="decimal"/>
      <w:lvlText w:val="Task %1."/>
      <w:lvlJc w:val="left"/>
      <w:pPr>
        <w:ind w:left="1069" w:hanging="360"/>
      </w:pPr>
      <w:rPr>
        <w:rFonts w:hint="default"/>
        <w:b/>
      </w:rPr>
    </w:lvl>
    <w:lvl w:ilvl="1" w:tplc="04130019">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7" w15:restartNumberingAfterBreak="0">
    <w:nsid w:val="5D072F33"/>
    <w:multiLevelType w:val="hybridMultilevel"/>
    <w:tmpl w:val="D706813E"/>
    <w:lvl w:ilvl="0" w:tplc="53A65C92">
      <w:start w:val="1"/>
      <w:numFmt w:val="decimal"/>
      <w:pStyle w:val="SchipholStyleParagraafkopjeInhoudsopgave"/>
      <w:lvlText w:val="%1."/>
      <w:lvlJc w:val="left"/>
      <w:pPr>
        <w:ind w:left="720" w:hanging="360"/>
      </w:pPr>
      <w:rPr>
        <w:rFonts w:ascii="Schiphol Frutiger" w:hAnsi="Schiphol Frutiger" w:hint="default"/>
        <w:b/>
        <w:i w:val="0"/>
        <w:color w:val="000000" w:themeColor="text1"/>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2BE612B"/>
    <w:multiLevelType w:val="hybridMultilevel"/>
    <w:tmpl w:val="1130E242"/>
    <w:lvl w:ilvl="0" w:tplc="B7F859C8">
      <w:start w:val="1"/>
      <w:numFmt w:val="decimal"/>
      <w:pStyle w:val="Listnumbers"/>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9" w15:restartNumberingAfterBreak="0">
    <w:nsid w:val="638708CE"/>
    <w:multiLevelType w:val="hybridMultilevel"/>
    <w:tmpl w:val="D97E77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AD424DD"/>
    <w:multiLevelType w:val="hybridMultilevel"/>
    <w:tmpl w:val="E0AEEDD0"/>
    <w:lvl w:ilvl="0" w:tplc="3AAE9572">
      <w:start w:val="1"/>
      <w:numFmt w:val="decimal"/>
      <w:lvlText w:val="%1."/>
      <w:lvlJc w:val="left"/>
      <w:pPr>
        <w:ind w:left="720" w:hanging="360"/>
      </w:pPr>
      <w:rPr>
        <w:rFonts w:ascii="Schiphol Frutiger" w:hAnsi="Schiphol Frutiger" w:hint="default"/>
        <w:b/>
        <w:i w:val="0"/>
        <w:color w:val="0000FF"/>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DC55EDA"/>
    <w:multiLevelType w:val="hybridMultilevel"/>
    <w:tmpl w:val="C23E4094"/>
    <w:lvl w:ilvl="0" w:tplc="04DE170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14B2133"/>
    <w:multiLevelType w:val="hybridMultilevel"/>
    <w:tmpl w:val="4894C91A"/>
    <w:lvl w:ilvl="0" w:tplc="879E6020">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43" w15:restartNumberingAfterBreak="0">
    <w:nsid w:val="718B2D99"/>
    <w:multiLevelType w:val="hybridMultilevel"/>
    <w:tmpl w:val="7F38E560"/>
    <w:lvl w:ilvl="0" w:tplc="9864C3D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7221375"/>
    <w:multiLevelType w:val="multilevel"/>
    <w:tmpl w:val="1130E2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A9F6FE8"/>
    <w:multiLevelType w:val="multilevel"/>
    <w:tmpl w:val="E2821D9E"/>
    <w:lvl w:ilvl="0">
      <w:start w:val="1"/>
      <w:numFmt w:val="decimal"/>
      <w:pStyle w:val="Kop1"/>
      <w:lvlText w:val="%1"/>
      <w:lvlJc w:val="left"/>
      <w:pPr>
        <w:ind w:left="432" w:hanging="432"/>
      </w:pPr>
    </w:lvl>
    <w:lvl w:ilvl="1">
      <w:start w:val="1"/>
      <w:numFmt w:val="decimal"/>
      <w:pStyle w:val="Kop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3"/>
  </w:num>
  <w:num w:numId="2">
    <w:abstractNumId w:val="26"/>
  </w:num>
  <w:num w:numId="3">
    <w:abstractNumId w:val="43"/>
  </w:num>
  <w:num w:numId="4">
    <w:abstractNumId w:val="38"/>
  </w:num>
  <w:num w:numId="5">
    <w:abstractNumId w:val="11"/>
  </w:num>
  <w:num w:numId="6">
    <w:abstractNumId w:val="37"/>
  </w:num>
  <w:num w:numId="7">
    <w:abstractNumId w:val="27"/>
  </w:num>
  <w:num w:numId="8">
    <w:abstractNumId w:val="40"/>
  </w:num>
  <w:num w:numId="9">
    <w:abstractNumId w:val="33"/>
  </w:num>
  <w:num w:numId="10">
    <w:abstractNumId w:val="41"/>
  </w:num>
  <w:num w:numId="11">
    <w:abstractNumId w:val="15"/>
  </w:num>
  <w:num w:numId="12">
    <w:abstractNumId w:val="10"/>
  </w:num>
  <w:num w:numId="13">
    <w:abstractNumId w:val="28"/>
  </w:num>
  <w:num w:numId="14">
    <w:abstractNumId w:val="45"/>
  </w:num>
  <w:num w:numId="15">
    <w:abstractNumId w:val="44"/>
  </w:num>
  <w:num w:numId="16">
    <w:abstractNumId w:val="9"/>
  </w:num>
  <w:num w:numId="17">
    <w:abstractNumId w:val="8"/>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42"/>
  </w:num>
  <w:num w:numId="29">
    <w:abstractNumId w:val="20"/>
  </w:num>
  <w:num w:numId="30">
    <w:abstractNumId w:val="31"/>
  </w:num>
  <w:num w:numId="31">
    <w:abstractNumId w:val="36"/>
  </w:num>
  <w:num w:numId="32">
    <w:abstractNumId w:val="21"/>
  </w:num>
  <w:num w:numId="33">
    <w:abstractNumId w:val="12"/>
  </w:num>
  <w:num w:numId="34">
    <w:abstractNumId w:val="34"/>
  </w:num>
  <w:num w:numId="35">
    <w:abstractNumId w:val="13"/>
  </w:num>
  <w:num w:numId="36">
    <w:abstractNumId w:val="19"/>
  </w:num>
  <w:num w:numId="37">
    <w:abstractNumId w:val="24"/>
  </w:num>
  <w:num w:numId="38">
    <w:abstractNumId w:val="25"/>
  </w:num>
  <w:num w:numId="39">
    <w:abstractNumId w:val="18"/>
  </w:num>
  <w:num w:numId="40">
    <w:abstractNumId w:val="16"/>
  </w:num>
  <w:num w:numId="41">
    <w:abstractNumId w:val="35"/>
  </w:num>
  <w:num w:numId="42">
    <w:abstractNumId w:val="32"/>
  </w:num>
  <w:num w:numId="43">
    <w:abstractNumId w:val="30"/>
  </w:num>
  <w:num w:numId="44">
    <w:abstractNumId w:val="39"/>
  </w:num>
  <w:num w:numId="45">
    <w:abstractNumId w:val="17"/>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7AE"/>
    <w:rsid w:val="00003B62"/>
    <w:rsid w:val="00010C03"/>
    <w:rsid w:val="00010EEA"/>
    <w:rsid w:val="00011621"/>
    <w:rsid w:val="00013482"/>
    <w:rsid w:val="00013539"/>
    <w:rsid w:val="00013F4D"/>
    <w:rsid w:val="00015194"/>
    <w:rsid w:val="000164EE"/>
    <w:rsid w:val="000166E1"/>
    <w:rsid w:val="00020756"/>
    <w:rsid w:val="00022D2C"/>
    <w:rsid w:val="00024774"/>
    <w:rsid w:val="00025458"/>
    <w:rsid w:val="0002720E"/>
    <w:rsid w:val="00027380"/>
    <w:rsid w:val="00027557"/>
    <w:rsid w:val="00027697"/>
    <w:rsid w:val="0003143A"/>
    <w:rsid w:val="00031C89"/>
    <w:rsid w:val="0003361C"/>
    <w:rsid w:val="00043D9D"/>
    <w:rsid w:val="0004416F"/>
    <w:rsid w:val="000448D6"/>
    <w:rsid w:val="00045BB6"/>
    <w:rsid w:val="00046974"/>
    <w:rsid w:val="00047EE5"/>
    <w:rsid w:val="000534FE"/>
    <w:rsid w:val="0005496B"/>
    <w:rsid w:val="00055B1A"/>
    <w:rsid w:val="00057357"/>
    <w:rsid w:val="0006043F"/>
    <w:rsid w:val="00062EC3"/>
    <w:rsid w:val="00070C57"/>
    <w:rsid w:val="00071340"/>
    <w:rsid w:val="0007527B"/>
    <w:rsid w:val="0007759D"/>
    <w:rsid w:val="00077B75"/>
    <w:rsid w:val="00080738"/>
    <w:rsid w:val="00080F6E"/>
    <w:rsid w:val="00082F97"/>
    <w:rsid w:val="000841D9"/>
    <w:rsid w:val="000847CF"/>
    <w:rsid w:val="000857DD"/>
    <w:rsid w:val="00087E3C"/>
    <w:rsid w:val="00093380"/>
    <w:rsid w:val="00094629"/>
    <w:rsid w:val="00095255"/>
    <w:rsid w:val="0009599C"/>
    <w:rsid w:val="000A06C6"/>
    <w:rsid w:val="000A16F0"/>
    <w:rsid w:val="000A224D"/>
    <w:rsid w:val="000A518D"/>
    <w:rsid w:val="000A5BBC"/>
    <w:rsid w:val="000A60B2"/>
    <w:rsid w:val="000A7283"/>
    <w:rsid w:val="000B0E90"/>
    <w:rsid w:val="000B3887"/>
    <w:rsid w:val="000B7F23"/>
    <w:rsid w:val="000C10AF"/>
    <w:rsid w:val="000C1BB7"/>
    <w:rsid w:val="000C1CA0"/>
    <w:rsid w:val="000C1DFE"/>
    <w:rsid w:val="000C23C6"/>
    <w:rsid w:val="000C3955"/>
    <w:rsid w:val="000C3DF8"/>
    <w:rsid w:val="000C445D"/>
    <w:rsid w:val="000C4678"/>
    <w:rsid w:val="000C4B17"/>
    <w:rsid w:val="000C587C"/>
    <w:rsid w:val="000C5D24"/>
    <w:rsid w:val="000C6CCD"/>
    <w:rsid w:val="000D2543"/>
    <w:rsid w:val="000D5F05"/>
    <w:rsid w:val="000E5DDA"/>
    <w:rsid w:val="000F07AA"/>
    <w:rsid w:val="000F2AFF"/>
    <w:rsid w:val="000F2CB6"/>
    <w:rsid w:val="000F3E67"/>
    <w:rsid w:val="000F3F6D"/>
    <w:rsid w:val="000F4384"/>
    <w:rsid w:val="000F62D2"/>
    <w:rsid w:val="000F7F10"/>
    <w:rsid w:val="0010231F"/>
    <w:rsid w:val="00111683"/>
    <w:rsid w:val="001124BC"/>
    <w:rsid w:val="001145D0"/>
    <w:rsid w:val="001207AE"/>
    <w:rsid w:val="0012099A"/>
    <w:rsid w:val="00121307"/>
    <w:rsid w:val="001213E5"/>
    <w:rsid w:val="00122C0B"/>
    <w:rsid w:val="001256B3"/>
    <w:rsid w:val="00127B75"/>
    <w:rsid w:val="00132C02"/>
    <w:rsid w:val="001348B6"/>
    <w:rsid w:val="00134F9F"/>
    <w:rsid w:val="00135101"/>
    <w:rsid w:val="001360D9"/>
    <w:rsid w:val="001434BF"/>
    <w:rsid w:val="001464AA"/>
    <w:rsid w:val="001502F3"/>
    <w:rsid w:val="00152B6B"/>
    <w:rsid w:val="001545E3"/>
    <w:rsid w:val="001603C8"/>
    <w:rsid w:val="0016103D"/>
    <w:rsid w:val="0016183B"/>
    <w:rsid w:val="00162977"/>
    <w:rsid w:val="00165B45"/>
    <w:rsid w:val="001664DD"/>
    <w:rsid w:val="0016785F"/>
    <w:rsid w:val="00170A4C"/>
    <w:rsid w:val="00170A8C"/>
    <w:rsid w:val="00171507"/>
    <w:rsid w:val="001715CE"/>
    <w:rsid w:val="001749FD"/>
    <w:rsid w:val="001764C7"/>
    <w:rsid w:val="00180BC7"/>
    <w:rsid w:val="00184581"/>
    <w:rsid w:val="00184A42"/>
    <w:rsid w:val="00185451"/>
    <w:rsid w:val="0018598B"/>
    <w:rsid w:val="00186CDC"/>
    <w:rsid w:val="00190D64"/>
    <w:rsid w:val="00191C62"/>
    <w:rsid w:val="001928E6"/>
    <w:rsid w:val="00197790"/>
    <w:rsid w:val="00197DDA"/>
    <w:rsid w:val="001A0063"/>
    <w:rsid w:val="001A1BCE"/>
    <w:rsid w:val="001A1EA5"/>
    <w:rsid w:val="001A4406"/>
    <w:rsid w:val="001A54E1"/>
    <w:rsid w:val="001A6FD2"/>
    <w:rsid w:val="001B031F"/>
    <w:rsid w:val="001B30E5"/>
    <w:rsid w:val="001B3706"/>
    <w:rsid w:val="001B41E3"/>
    <w:rsid w:val="001B5E3D"/>
    <w:rsid w:val="001B745E"/>
    <w:rsid w:val="001C0363"/>
    <w:rsid w:val="001C1865"/>
    <w:rsid w:val="001C1A01"/>
    <w:rsid w:val="001C4216"/>
    <w:rsid w:val="001D1DD4"/>
    <w:rsid w:val="001D2144"/>
    <w:rsid w:val="001D2792"/>
    <w:rsid w:val="001D410E"/>
    <w:rsid w:val="001D47B5"/>
    <w:rsid w:val="001D48B1"/>
    <w:rsid w:val="001D68DF"/>
    <w:rsid w:val="001E1F8A"/>
    <w:rsid w:val="001E336A"/>
    <w:rsid w:val="001E4B62"/>
    <w:rsid w:val="001E5E13"/>
    <w:rsid w:val="001E73E2"/>
    <w:rsid w:val="001F2125"/>
    <w:rsid w:val="001F2CD4"/>
    <w:rsid w:val="001F30C1"/>
    <w:rsid w:val="001F43F4"/>
    <w:rsid w:val="00200213"/>
    <w:rsid w:val="00203C20"/>
    <w:rsid w:val="0021547E"/>
    <w:rsid w:val="00215B4C"/>
    <w:rsid w:val="0021605F"/>
    <w:rsid w:val="002204CE"/>
    <w:rsid w:val="002216A1"/>
    <w:rsid w:val="00222750"/>
    <w:rsid w:val="00223290"/>
    <w:rsid w:val="00225684"/>
    <w:rsid w:val="0022666C"/>
    <w:rsid w:val="00227E30"/>
    <w:rsid w:val="00231FFB"/>
    <w:rsid w:val="00232BBE"/>
    <w:rsid w:val="00235E3F"/>
    <w:rsid w:val="0023780A"/>
    <w:rsid w:val="002378C9"/>
    <w:rsid w:val="00242EB4"/>
    <w:rsid w:val="00243538"/>
    <w:rsid w:val="00244258"/>
    <w:rsid w:val="002445CA"/>
    <w:rsid w:val="00244CDE"/>
    <w:rsid w:val="00245C13"/>
    <w:rsid w:val="00246462"/>
    <w:rsid w:val="00247494"/>
    <w:rsid w:val="002502F6"/>
    <w:rsid w:val="002513D6"/>
    <w:rsid w:val="002515A8"/>
    <w:rsid w:val="00251C0E"/>
    <w:rsid w:val="002559C3"/>
    <w:rsid w:val="002572B2"/>
    <w:rsid w:val="002609DB"/>
    <w:rsid w:val="00267BBE"/>
    <w:rsid w:val="00267F50"/>
    <w:rsid w:val="00267F57"/>
    <w:rsid w:val="00271FBF"/>
    <w:rsid w:val="002727A6"/>
    <w:rsid w:val="0027305B"/>
    <w:rsid w:val="00274194"/>
    <w:rsid w:val="002756A4"/>
    <w:rsid w:val="002808DC"/>
    <w:rsid w:val="00281936"/>
    <w:rsid w:val="00281BF4"/>
    <w:rsid w:val="0028227A"/>
    <w:rsid w:val="00282AC2"/>
    <w:rsid w:val="00284AF3"/>
    <w:rsid w:val="00291CFF"/>
    <w:rsid w:val="00292430"/>
    <w:rsid w:val="002939FB"/>
    <w:rsid w:val="0029471F"/>
    <w:rsid w:val="00296298"/>
    <w:rsid w:val="00296BDF"/>
    <w:rsid w:val="002A1552"/>
    <w:rsid w:val="002A1635"/>
    <w:rsid w:val="002A65A3"/>
    <w:rsid w:val="002A73E9"/>
    <w:rsid w:val="002A7A25"/>
    <w:rsid w:val="002B3E2A"/>
    <w:rsid w:val="002B4832"/>
    <w:rsid w:val="002B4ED2"/>
    <w:rsid w:val="002B7610"/>
    <w:rsid w:val="002C066A"/>
    <w:rsid w:val="002C1959"/>
    <w:rsid w:val="002C5E1B"/>
    <w:rsid w:val="002D11E3"/>
    <w:rsid w:val="002D1470"/>
    <w:rsid w:val="002D4C61"/>
    <w:rsid w:val="002D5630"/>
    <w:rsid w:val="002D571A"/>
    <w:rsid w:val="002E1121"/>
    <w:rsid w:val="002E1227"/>
    <w:rsid w:val="002E37CC"/>
    <w:rsid w:val="002E3FD7"/>
    <w:rsid w:val="002E4D31"/>
    <w:rsid w:val="002F023A"/>
    <w:rsid w:val="002F1139"/>
    <w:rsid w:val="002F23C4"/>
    <w:rsid w:val="002F6D2D"/>
    <w:rsid w:val="002F7034"/>
    <w:rsid w:val="003026F2"/>
    <w:rsid w:val="003031D5"/>
    <w:rsid w:val="0030354B"/>
    <w:rsid w:val="00304A44"/>
    <w:rsid w:val="00306974"/>
    <w:rsid w:val="003103F7"/>
    <w:rsid w:val="00311152"/>
    <w:rsid w:val="0031249E"/>
    <w:rsid w:val="0031388B"/>
    <w:rsid w:val="00314EEA"/>
    <w:rsid w:val="00315ADC"/>
    <w:rsid w:val="00316506"/>
    <w:rsid w:val="00320BF8"/>
    <w:rsid w:val="003217E4"/>
    <w:rsid w:val="003236AC"/>
    <w:rsid w:val="00325344"/>
    <w:rsid w:val="00325E13"/>
    <w:rsid w:val="0032637C"/>
    <w:rsid w:val="003273C5"/>
    <w:rsid w:val="003316B9"/>
    <w:rsid w:val="00335350"/>
    <w:rsid w:val="003355F5"/>
    <w:rsid w:val="003370C7"/>
    <w:rsid w:val="0034146F"/>
    <w:rsid w:val="00342178"/>
    <w:rsid w:val="0035014F"/>
    <w:rsid w:val="0035157D"/>
    <w:rsid w:val="00352ED1"/>
    <w:rsid w:val="003553B5"/>
    <w:rsid w:val="00355F90"/>
    <w:rsid w:val="00360DA5"/>
    <w:rsid w:val="00362338"/>
    <w:rsid w:val="00362EA9"/>
    <w:rsid w:val="00363280"/>
    <w:rsid w:val="00363DEB"/>
    <w:rsid w:val="00364721"/>
    <w:rsid w:val="003647D1"/>
    <w:rsid w:val="003647E0"/>
    <w:rsid w:val="003651F1"/>
    <w:rsid w:val="003674C9"/>
    <w:rsid w:val="00367803"/>
    <w:rsid w:val="00371C8C"/>
    <w:rsid w:val="00371F28"/>
    <w:rsid w:val="00372961"/>
    <w:rsid w:val="00372EE0"/>
    <w:rsid w:val="00376493"/>
    <w:rsid w:val="00376E70"/>
    <w:rsid w:val="003770B9"/>
    <w:rsid w:val="00381957"/>
    <w:rsid w:val="0038601E"/>
    <w:rsid w:val="00386153"/>
    <w:rsid w:val="00386401"/>
    <w:rsid w:val="00390A76"/>
    <w:rsid w:val="00390F65"/>
    <w:rsid w:val="00391136"/>
    <w:rsid w:val="003940B0"/>
    <w:rsid w:val="00394A28"/>
    <w:rsid w:val="00394A55"/>
    <w:rsid w:val="00395243"/>
    <w:rsid w:val="003A0B39"/>
    <w:rsid w:val="003A2C99"/>
    <w:rsid w:val="003A32F8"/>
    <w:rsid w:val="003A6404"/>
    <w:rsid w:val="003A6955"/>
    <w:rsid w:val="003A6BE7"/>
    <w:rsid w:val="003A72AF"/>
    <w:rsid w:val="003A7506"/>
    <w:rsid w:val="003C0CD5"/>
    <w:rsid w:val="003C2B0E"/>
    <w:rsid w:val="003C2B2F"/>
    <w:rsid w:val="003C3307"/>
    <w:rsid w:val="003D43ED"/>
    <w:rsid w:val="003E0F2C"/>
    <w:rsid w:val="003E17F2"/>
    <w:rsid w:val="003E28CF"/>
    <w:rsid w:val="003E5E04"/>
    <w:rsid w:val="003E74E5"/>
    <w:rsid w:val="003E79CB"/>
    <w:rsid w:val="003F72F4"/>
    <w:rsid w:val="003F77BE"/>
    <w:rsid w:val="003F7C62"/>
    <w:rsid w:val="0040031F"/>
    <w:rsid w:val="00401F98"/>
    <w:rsid w:val="004021C5"/>
    <w:rsid w:val="00402EF1"/>
    <w:rsid w:val="00406DC0"/>
    <w:rsid w:val="004102D2"/>
    <w:rsid w:val="00410A17"/>
    <w:rsid w:val="00411291"/>
    <w:rsid w:val="00414AF4"/>
    <w:rsid w:val="00421BFF"/>
    <w:rsid w:val="00421F88"/>
    <w:rsid w:val="00423A68"/>
    <w:rsid w:val="004258A9"/>
    <w:rsid w:val="00430870"/>
    <w:rsid w:val="004320A5"/>
    <w:rsid w:val="004321F4"/>
    <w:rsid w:val="00432EC2"/>
    <w:rsid w:val="00433619"/>
    <w:rsid w:val="00435EC3"/>
    <w:rsid w:val="00437565"/>
    <w:rsid w:val="004377D5"/>
    <w:rsid w:val="00437A12"/>
    <w:rsid w:val="00437B40"/>
    <w:rsid w:val="00442546"/>
    <w:rsid w:val="004450F7"/>
    <w:rsid w:val="00451476"/>
    <w:rsid w:val="00451C99"/>
    <w:rsid w:val="004526F0"/>
    <w:rsid w:val="00453CC0"/>
    <w:rsid w:val="004552F3"/>
    <w:rsid w:val="00455DFC"/>
    <w:rsid w:val="00460278"/>
    <w:rsid w:val="004616E5"/>
    <w:rsid w:val="0046584A"/>
    <w:rsid w:val="00465BFF"/>
    <w:rsid w:val="00467B66"/>
    <w:rsid w:val="0047116F"/>
    <w:rsid w:val="00471F34"/>
    <w:rsid w:val="00472B61"/>
    <w:rsid w:val="00473B0D"/>
    <w:rsid w:val="0047413A"/>
    <w:rsid w:val="00477299"/>
    <w:rsid w:val="004804EF"/>
    <w:rsid w:val="00481242"/>
    <w:rsid w:val="004870EA"/>
    <w:rsid w:val="00487539"/>
    <w:rsid w:val="00487660"/>
    <w:rsid w:val="00490EE8"/>
    <w:rsid w:val="00491BED"/>
    <w:rsid w:val="004929FF"/>
    <w:rsid w:val="00495061"/>
    <w:rsid w:val="00496AF1"/>
    <w:rsid w:val="004A08AD"/>
    <w:rsid w:val="004A14AC"/>
    <w:rsid w:val="004A3348"/>
    <w:rsid w:val="004A5ADD"/>
    <w:rsid w:val="004A6256"/>
    <w:rsid w:val="004A7560"/>
    <w:rsid w:val="004A7B35"/>
    <w:rsid w:val="004B2250"/>
    <w:rsid w:val="004B71ED"/>
    <w:rsid w:val="004C39E4"/>
    <w:rsid w:val="004C740E"/>
    <w:rsid w:val="004C7A83"/>
    <w:rsid w:val="004D23C5"/>
    <w:rsid w:val="004E0C4C"/>
    <w:rsid w:val="004E21F6"/>
    <w:rsid w:val="004E2AAB"/>
    <w:rsid w:val="004E4CC2"/>
    <w:rsid w:val="004E551E"/>
    <w:rsid w:val="004E72FB"/>
    <w:rsid w:val="004F16FA"/>
    <w:rsid w:val="004F1D2D"/>
    <w:rsid w:val="004F20EE"/>
    <w:rsid w:val="004F294F"/>
    <w:rsid w:val="004F324E"/>
    <w:rsid w:val="004F367B"/>
    <w:rsid w:val="004F3EA1"/>
    <w:rsid w:val="004F403D"/>
    <w:rsid w:val="004F44A7"/>
    <w:rsid w:val="004F4C88"/>
    <w:rsid w:val="004F61E8"/>
    <w:rsid w:val="004F6A15"/>
    <w:rsid w:val="004F7C92"/>
    <w:rsid w:val="004F7EEF"/>
    <w:rsid w:val="00504F43"/>
    <w:rsid w:val="005123FF"/>
    <w:rsid w:val="00513220"/>
    <w:rsid w:val="0051385B"/>
    <w:rsid w:val="00514043"/>
    <w:rsid w:val="0051755D"/>
    <w:rsid w:val="0052040E"/>
    <w:rsid w:val="005239B3"/>
    <w:rsid w:val="00525683"/>
    <w:rsid w:val="00530207"/>
    <w:rsid w:val="005317B9"/>
    <w:rsid w:val="005343B7"/>
    <w:rsid w:val="005356E9"/>
    <w:rsid w:val="005361F1"/>
    <w:rsid w:val="005417D7"/>
    <w:rsid w:val="00542F20"/>
    <w:rsid w:val="00550AD6"/>
    <w:rsid w:val="00554C1E"/>
    <w:rsid w:val="0056051B"/>
    <w:rsid w:val="00560708"/>
    <w:rsid w:val="00560784"/>
    <w:rsid w:val="005611CC"/>
    <w:rsid w:val="00563072"/>
    <w:rsid w:val="0056338E"/>
    <w:rsid w:val="00563ABC"/>
    <w:rsid w:val="00565AC6"/>
    <w:rsid w:val="00573C99"/>
    <w:rsid w:val="00584630"/>
    <w:rsid w:val="00585E7F"/>
    <w:rsid w:val="005867A2"/>
    <w:rsid w:val="005870CD"/>
    <w:rsid w:val="005909B3"/>
    <w:rsid w:val="00591575"/>
    <w:rsid w:val="005933D1"/>
    <w:rsid w:val="0059661B"/>
    <w:rsid w:val="005A00DC"/>
    <w:rsid w:val="005A0F62"/>
    <w:rsid w:val="005A1706"/>
    <w:rsid w:val="005A282C"/>
    <w:rsid w:val="005A68D3"/>
    <w:rsid w:val="005A783C"/>
    <w:rsid w:val="005B15CF"/>
    <w:rsid w:val="005B2A86"/>
    <w:rsid w:val="005B5ABD"/>
    <w:rsid w:val="005B62EB"/>
    <w:rsid w:val="005B7796"/>
    <w:rsid w:val="005B7C45"/>
    <w:rsid w:val="005C7DEE"/>
    <w:rsid w:val="005C7F7A"/>
    <w:rsid w:val="005D06C6"/>
    <w:rsid w:val="005D0E22"/>
    <w:rsid w:val="005D2A0F"/>
    <w:rsid w:val="005D34BE"/>
    <w:rsid w:val="005D68BA"/>
    <w:rsid w:val="005D7A10"/>
    <w:rsid w:val="005E15A5"/>
    <w:rsid w:val="005E3259"/>
    <w:rsid w:val="005E635B"/>
    <w:rsid w:val="005F0355"/>
    <w:rsid w:val="005F0C4E"/>
    <w:rsid w:val="005F170B"/>
    <w:rsid w:val="005F1933"/>
    <w:rsid w:val="005F77EE"/>
    <w:rsid w:val="005F78CF"/>
    <w:rsid w:val="006022D2"/>
    <w:rsid w:val="006027C9"/>
    <w:rsid w:val="00602A9B"/>
    <w:rsid w:val="00603867"/>
    <w:rsid w:val="00605625"/>
    <w:rsid w:val="006071C5"/>
    <w:rsid w:val="00607D0C"/>
    <w:rsid w:val="00610A59"/>
    <w:rsid w:val="00611D7A"/>
    <w:rsid w:val="00612B5F"/>
    <w:rsid w:val="006169D0"/>
    <w:rsid w:val="00630473"/>
    <w:rsid w:val="006327DF"/>
    <w:rsid w:val="0063304C"/>
    <w:rsid w:val="0063375B"/>
    <w:rsid w:val="006343E5"/>
    <w:rsid w:val="00634895"/>
    <w:rsid w:val="006348D7"/>
    <w:rsid w:val="0064041C"/>
    <w:rsid w:val="00644910"/>
    <w:rsid w:val="006449B0"/>
    <w:rsid w:val="0064706E"/>
    <w:rsid w:val="0064716F"/>
    <w:rsid w:val="00647440"/>
    <w:rsid w:val="00647C28"/>
    <w:rsid w:val="00650E3F"/>
    <w:rsid w:val="0065358A"/>
    <w:rsid w:val="00653F54"/>
    <w:rsid w:val="006602B8"/>
    <w:rsid w:val="006630D2"/>
    <w:rsid w:val="00663FED"/>
    <w:rsid w:val="006648F3"/>
    <w:rsid w:val="00665C36"/>
    <w:rsid w:val="00670D4C"/>
    <w:rsid w:val="00671D0F"/>
    <w:rsid w:val="006729EE"/>
    <w:rsid w:val="0067371F"/>
    <w:rsid w:val="00674070"/>
    <w:rsid w:val="00674FA0"/>
    <w:rsid w:val="006766CE"/>
    <w:rsid w:val="0067734C"/>
    <w:rsid w:val="00680333"/>
    <w:rsid w:val="0068079D"/>
    <w:rsid w:val="00683D42"/>
    <w:rsid w:val="00685A7D"/>
    <w:rsid w:val="00686127"/>
    <w:rsid w:val="00686C0D"/>
    <w:rsid w:val="0068755E"/>
    <w:rsid w:val="006904BD"/>
    <w:rsid w:val="00691129"/>
    <w:rsid w:val="00691701"/>
    <w:rsid w:val="00694BAE"/>
    <w:rsid w:val="006A168E"/>
    <w:rsid w:val="006A2062"/>
    <w:rsid w:val="006A411A"/>
    <w:rsid w:val="006A6DC1"/>
    <w:rsid w:val="006B36A8"/>
    <w:rsid w:val="006B467F"/>
    <w:rsid w:val="006C52E9"/>
    <w:rsid w:val="006C6FD4"/>
    <w:rsid w:val="006C7EC4"/>
    <w:rsid w:val="006D1C1E"/>
    <w:rsid w:val="006D2C9C"/>
    <w:rsid w:val="006D3BC4"/>
    <w:rsid w:val="006D4A51"/>
    <w:rsid w:val="006D6320"/>
    <w:rsid w:val="006D63E8"/>
    <w:rsid w:val="006D7A1C"/>
    <w:rsid w:val="006E0571"/>
    <w:rsid w:val="006E10AF"/>
    <w:rsid w:val="006E12F9"/>
    <w:rsid w:val="006E149A"/>
    <w:rsid w:val="006E38F5"/>
    <w:rsid w:val="006F1048"/>
    <w:rsid w:val="006F4CD1"/>
    <w:rsid w:val="006F6236"/>
    <w:rsid w:val="00701EE7"/>
    <w:rsid w:val="00705DAD"/>
    <w:rsid w:val="007118A7"/>
    <w:rsid w:val="007118B4"/>
    <w:rsid w:val="007121B8"/>
    <w:rsid w:val="007138AD"/>
    <w:rsid w:val="00713F10"/>
    <w:rsid w:val="007143F0"/>
    <w:rsid w:val="00714A59"/>
    <w:rsid w:val="0071569A"/>
    <w:rsid w:val="00715854"/>
    <w:rsid w:val="007217C1"/>
    <w:rsid w:val="00721BF4"/>
    <w:rsid w:val="007248C0"/>
    <w:rsid w:val="00724A6E"/>
    <w:rsid w:val="00726200"/>
    <w:rsid w:val="00730C62"/>
    <w:rsid w:val="00731C7D"/>
    <w:rsid w:val="00731ECF"/>
    <w:rsid w:val="00735AAB"/>
    <w:rsid w:val="00735C4D"/>
    <w:rsid w:val="007368B9"/>
    <w:rsid w:val="00737450"/>
    <w:rsid w:val="007375C2"/>
    <w:rsid w:val="00741711"/>
    <w:rsid w:val="007438B2"/>
    <w:rsid w:val="00743B85"/>
    <w:rsid w:val="00745209"/>
    <w:rsid w:val="00745B49"/>
    <w:rsid w:val="00750763"/>
    <w:rsid w:val="00752739"/>
    <w:rsid w:val="00753F55"/>
    <w:rsid w:val="00757BE1"/>
    <w:rsid w:val="00760E3C"/>
    <w:rsid w:val="00761999"/>
    <w:rsid w:val="00763547"/>
    <w:rsid w:val="0076570E"/>
    <w:rsid w:val="00767FCA"/>
    <w:rsid w:val="0077186F"/>
    <w:rsid w:val="00772332"/>
    <w:rsid w:val="00774FB5"/>
    <w:rsid w:val="00775128"/>
    <w:rsid w:val="00776C70"/>
    <w:rsid w:val="00783962"/>
    <w:rsid w:val="00783B59"/>
    <w:rsid w:val="0078620A"/>
    <w:rsid w:val="00786BD3"/>
    <w:rsid w:val="00786CE9"/>
    <w:rsid w:val="00791EB5"/>
    <w:rsid w:val="0079526A"/>
    <w:rsid w:val="007A19DA"/>
    <w:rsid w:val="007A1BA0"/>
    <w:rsid w:val="007A41B3"/>
    <w:rsid w:val="007A4686"/>
    <w:rsid w:val="007A5C5F"/>
    <w:rsid w:val="007A665C"/>
    <w:rsid w:val="007A6D6C"/>
    <w:rsid w:val="007B1533"/>
    <w:rsid w:val="007B1FA8"/>
    <w:rsid w:val="007B3559"/>
    <w:rsid w:val="007B482D"/>
    <w:rsid w:val="007B76B6"/>
    <w:rsid w:val="007C143E"/>
    <w:rsid w:val="007C2CD7"/>
    <w:rsid w:val="007C3328"/>
    <w:rsid w:val="007C4B7F"/>
    <w:rsid w:val="007C4BA9"/>
    <w:rsid w:val="007C521C"/>
    <w:rsid w:val="007C6F2B"/>
    <w:rsid w:val="007C76A0"/>
    <w:rsid w:val="007D093C"/>
    <w:rsid w:val="007D1E45"/>
    <w:rsid w:val="007D3868"/>
    <w:rsid w:val="007D386E"/>
    <w:rsid w:val="007D5034"/>
    <w:rsid w:val="007D7126"/>
    <w:rsid w:val="007E0123"/>
    <w:rsid w:val="007E0693"/>
    <w:rsid w:val="007E2062"/>
    <w:rsid w:val="007E24F8"/>
    <w:rsid w:val="007E3D53"/>
    <w:rsid w:val="007E4428"/>
    <w:rsid w:val="007E4E7D"/>
    <w:rsid w:val="007E5CBE"/>
    <w:rsid w:val="007E5FAD"/>
    <w:rsid w:val="007F0127"/>
    <w:rsid w:val="007F7E1B"/>
    <w:rsid w:val="00801C9F"/>
    <w:rsid w:val="00801FA8"/>
    <w:rsid w:val="00803E3C"/>
    <w:rsid w:val="00805B57"/>
    <w:rsid w:val="00805F82"/>
    <w:rsid w:val="00807FE8"/>
    <w:rsid w:val="00813F5B"/>
    <w:rsid w:val="00816080"/>
    <w:rsid w:val="00821278"/>
    <w:rsid w:val="00823A08"/>
    <w:rsid w:val="00824ADB"/>
    <w:rsid w:val="00824E5C"/>
    <w:rsid w:val="008255CD"/>
    <w:rsid w:val="00827DBB"/>
    <w:rsid w:val="00830D72"/>
    <w:rsid w:val="00833D6D"/>
    <w:rsid w:val="008348FD"/>
    <w:rsid w:val="00835F03"/>
    <w:rsid w:val="0083684E"/>
    <w:rsid w:val="0084133A"/>
    <w:rsid w:val="008414A4"/>
    <w:rsid w:val="00842D4E"/>
    <w:rsid w:val="0084382B"/>
    <w:rsid w:val="00843D59"/>
    <w:rsid w:val="00844B9F"/>
    <w:rsid w:val="00845EF4"/>
    <w:rsid w:val="0084791D"/>
    <w:rsid w:val="00850085"/>
    <w:rsid w:val="00854937"/>
    <w:rsid w:val="00855CAE"/>
    <w:rsid w:val="00861A8A"/>
    <w:rsid w:val="008624B3"/>
    <w:rsid w:val="00864ADF"/>
    <w:rsid w:val="00866464"/>
    <w:rsid w:val="00866CA9"/>
    <w:rsid w:val="00867378"/>
    <w:rsid w:val="008710B3"/>
    <w:rsid w:val="008734CD"/>
    <w:rsid w:val="0087586E"/>
    <w:rsid w:val="00880F1C"/>
    <w:rsid w:val="00880FEA"/>
    <w:rsid w:val="00884C42"/>
    <w:rsid w:val="008875DD"/>
    <w:rsid w:val="00891F9C"/>
    <w:rsid w:val="00892D70"/>
    <w:rsid w:val="008948E7"/>
    <w:rsid w:val="008958FB"/>
    <w:rsid w:val="00896162"/>
    <w:rsid w:val="008975D5"/>
    <w:rsid w:val="008A0B20"/>
    <w:rsid w:val="008A1EA1"/>
    <w:rsid w:val="008A3DD2"/>
    <w:rsid w:val="008A455F"/>
    <w:rsid w:val="008A7D7D"/>
    <w:rsid w:val="008B0493"/>
    <w:rsid w:val="008B1C81"/>
    <w:rsid w:val="008B2773"/>
    <w:rsid w:val="008B2FB3"/>
    <w:rsid w:val="008B3379"/>
    <w:rsid w:val="008B4492"/>
    <w:rsid w:val="008B69CB"/>
    <w:rsid w:val="008C0798"/>
    <w:rsid w:val="008C12F0"/>
    <w:rsid w:val="008C1E86"/>
    <w:rsid w:val="008C1F95"/>
    <w:rsid w:val="008C271A"/>
    <w:rsid w:val="008C335F"/>
    <w:rsid w:val="008C3FDB"/>
    <w:rsid w:val="008C4EA3"/>
    <w:rsid w:val="008C7CBF"/>
    <w:rsid w:val="008C7D24"/>
    <w:rsid w:val="008D0A00"/>
    <w:rsid w:val="008D29D3"/>
    <w:rsid w:val="008D2FF2"/>
    <w:rsid w:val="008D3367"/>
    <w:rsid w:val="008D4615"/>
    <w:rsid w:val="008D73B9"/>
    <w:rsid w:val="008D7E58"/>
    <w:rsid w:val="008E0A17"/>
    <w:rsid w:val="008E0F58"/>
    <w:rsid w:val="008E2272"/>
    <w:rsid w:val="008E47F2"/>
    <w:rsid w:val="008F325B"/>
    <w:rsid w:val="008F4549"/>
    <w:rsid w:val="008F55FE"/>
    <w:rsid w:val="008F5880"/>
    <w:rsid w:val="008F65AE"/>
    <w:rsid w:val="00901C2D"/>
    <w:rsid w:val="00901C73"/>
    <w:rsid w:val="009022A5"/>
    <w:rsid w:val="00906800"/>
    <w:rsid w:val="009103FE"/>
    <w:rsid w:val="009154CB"/>
    <w:rsid w:val="00915CE7"/>
    <w:rsid w:val="00917042"/>
    <w:rsid w:val="00922C53"/>
    <w:rsid w:val="00922FD4"/>
    <w:rsid w:val="00925473"/>
    <w:rsid w:val="00926A22"/>
    <w:rsid w:val="0093130E"/>
    <w:rsid w:val="00936494"/>
    <w:rsid w:val="00936B79"/>
    <w:rsid w:val="009411BE"/>
    <w:rsid w:val="0094154D"/>
    <w:rsid w:val="00942948"/>
    <w:rsid w:val="00944E17"/>
    <w:rsid w:val="009454DE"/>
    <w:rsid w:val="009472AF"/>
    <w:rsid w:val="00947D05"/>
    <w:rsid w:val="00954DD5"/>
    <w:rsid w:val="00956CB7"/>
    <w:rsid w:val="00962045"/>
    <w:rsid w:val="0096218A"/>
    <w:rsid w:val="009645A2"/>
    <w:rsid w:val="00965115"/>
    <w:rsid w:val="00965207"/>
    <w:rsid w:val="009656BA"/>
    <w:rsid w:val="00965B65"/>
    <w:rsid w:val="009673F8"/>
    <w:rsid w:val="009705B3"/>
    <w:rsid w:val="00970FBE"/>
    <w:rsid w:val="00972080"/>
    <w:rsid w:val="009749BC"/>
    <w:rsid w:val="009779C5"/>
    <w:rsid w:val="0098225C"/>
    <w:rsid w:val="00984B4B"/>
    <w:rsid w:val="00984CD7"/>
    <w:rsid w:val="009901D2"/>
    <w:rsid w:val="00992499"/>
    <w:rsid w:val="00993454"/>
    <w:rsid w:val="0099561C"/>
    <w:rsid w:val="00995F07"/>
    <w:rsid w:val="00996662"/>
    <w:rsid w:val="00996D12"/>
    <w:rsid w:val="00996D20"/>
    <w:rsid w:val="00997BFA"/>
    <w:rsid w:val="009A2148"/>
    <w:rsid w:val="009A3AA6"/>
    <w:rsid w:val="009A471C"/>
    <w:rsid w:val="009A47F9"/>
    <w:rsid w:val="009A568A"/>
    <w:rsid w:val="009B0EC0"/>
    <w:rsid w:val="009B1EBD"/>
    <w:rsid w:val="009B443E"/>
    <w:rsid w:val="009B5FBA"/>
    <w:rsid w:val="009C4E76"/>
    <w:rsid w:val="009C5BC3"/>
    <w:rsid w:val="009D3F38"/>
    <w:rsid w:val="009D4664"/>
    <w:rsid w:val="009D508A"/>
    <w:rsid w:val="009D5FC9"/>
    <w:rsid w:val="009D7C26"/>
    <w:rsid w:val="009E14DB"/>
    <w:rsid w:val="009E169C"/>
    <w:rsid w:val="009E43F3"/>
    <w:rsid w:val="009E5B33"/>
    <w:rsid w:val="009F08F5"/>
    <w:rsid w:val="009F501B"/>
    <w:rsid w:val="009F53A2"/>
    <w:rsid w:val="00A00883"/>
    <w:rsid w:val="00A016A2"/>
    <w:rsid w:val="00A01B7F"/>
    <w:rsid w:val="00A02CBB"/>
    <w:rsid w:val="00A03464"/>
    <w:rsid w:val="00A0382A"/>
    <w:rsid w:val="00A043D2"/>
    <w:rsid w:val="00A05470"/>
    <w:rsid w:val="00A062C0"/>
    <w:rsid w:val="00A13C9A"/>
    <w:rsid w:val="00A151A3"/>
    <w:rsid w:val="00A16243"/>
    <w:rsid w:val="00A16C40"/>
    <w:rsid w:val="00A23C6B"/>
    <w:rsid w:val="00A25456"/>
    <w:rsid w:val="00A26587"/>
    <w:rsid w:val="00A2732D"/>
    <w:rsid w:val="00A35C35"/>
    <w:rsid w:val="00A3798C"/>
    <w:rsid w:val="00A37E0D"/>
    <w:rsid w:val="00A37F07"/>
    <w:rsid w:val="00A46DB6"/>
    <w:rsid w:val="00A471D3"/>
    <w:rsid w:val="00A47853"/>
    <w:rsid w:val="00A513F9"/>
    <w:rsid w:val="00A5213D"/>
    <w:rsid w:val="00A522B4"/>
    <w:rsid w:val="00A52DD8"/>
    <w:rsid w:val="00A5332E"/>
    <w:rsid w:val="00A56437"/>
    <w:rsid w:val="00A57D35"/>
    <w:rsid w:val="00A602FD"/>
    <w:rsid w:val="00A61459"/>
    <w:rsid w:val="00A61D5F"/>
    <w:rsid w:val="00A63A6E"/>
    <w:rsid w:val="00A64BA7"/>
    <w:rsid w:val="00A64D09"/>
    <w:rsid w:val="00A67F67"/>
    <w:rsid w:val="00A704DD"/>
    <w:rsid w:val="00A7205E"/>
    <w:rsid w:val="00A72552"/>
    <w:rsid w:val="00A73A00"/>
    <w:rsid w:val="00A73FF6"/>
    <w:rsid w:val="00A77B7F"/>
    <w:rsid w:val="00A77B80"/>
    <w:rsid w:val="00A80B7A"/>
    <w:rsid w:val="00A820EA"/>
    <w:rsid w:val="00A823C4"/>
    <w:rsid w:val="00A8423F"/>
    <w:rsid w:val="00A86925"/>
    <w:rsid w:val="00A87B65"/>
    <w:rsid w:val="00A901F3"/>
    <w:rsid w:val="00A925F9"/>
    <w:rsid w:val="00A93DB3"/>
    <w:rsid w:val="00A97E66"/>
    <w:rsid w:val="00AA1C71"/>
    <w:rsid w:val="00AA21A9"/>
    <w:rsid w:val="00AA3254"/>
    <w:rsid w:val="00AA35EF"/>
    <w:rsid w:val="00AA4AD1"/>
    <w:rsid w:val="00AA6D78"/>
    <w:rsid w:val="00AA74CB"/>
    <w:rsid w:val="00AB1DF1"/>
    <w:rsid w:val="00AB7E97"/>
    <w:rsid w:val="00AC0773"/>
    <w:rsid w:val="00AC1C0E"/>
    <w:rsid w:val="00AC1EF9"/>
    <w:rsid w:val="00AC49CA"/>
    <w:rsid w:val="00AC4CEA"/>
    <w:rsid w:val="00AC57A3"/>
    <w:rsid w:val="00AC5968"/>
    <w:rsid w:val="00AC6820"/>
    <w:rsid w:val="00AD1658"/>
    <w:rsid w:val="00AE072E"/>
    <w:rsid w:val="00AE1A6C"/>
    <w:rsid w:val="00AE490A"/>
    <w:rsid w:val="00AE51AB"/>
    <w:rsid w:val="00AF00F4"/>
    <w:rsid w:val="00AF2816"/>
    <w:rsid w:val="00AF517C"/>
    <w:rsid w:val="00AF63E1"/>
    <w:rsid w:val="00B05118"/>
    <w:rsid w:val="00B05C48"/>
    <w:rsid w:val="00B05C96"/>
    <w:rsid w:val="00B07C1F"/>
    <w:rsid w:val="00B11C96"/>
    <w:rsid w:val="00B1270A"/>
    <w:rsid w:val="00B142B9"/>
    <w:rsid w:val="00B15AE8"/>
    <w:rsid w:val="00B204A4"/>
    <w:rsid w:val="00B20CB8"/>
    <w:rsid w:val="00B216D2"/>
    <w:rsid w:val="00B22A14"/>
    <w:rsid w:val="00B230D6"/>
    <w:rsid w:val="00B2428D"/>
    <w:rsid w:val="00B25579"/>
    <w:rsid w:val="00B26EF6"/>
    <w:rsid w:val="00B27D16"/>
    <w:rsid w:val="00B30F21"/>
    <w:rsid w:val="00B319E5"/>
    <w:rsid w:val="00B34FC5"/>
    <w:rsid w:val="00B3571B"/>
    <w:rsid w:val="00B360ED"/>
    <w:rsid w:val="00B367DD"/>
    <w:rsid w:val="00B40211"/>
    <w:rsid w:val="00B40DE5"/>
    <w:rsid w:val="00B41749"/>
    <w:rsid w:val="00B425C5"/>
    <w:rsid w:val="00B44609"/>
    <w:rsid w:val="00B46137"/>
    <w:rsid w:val="00B4655A"/>
    <w:rsid w:val="00B468E6"/>
    <w:rsid w:val="00B46B48"/>
    <w:rsid w:val="00B51565"/>
    <w:rsid w:val="00B51E9C"/>
    <w:rsid w:val="00B53D77"/>
    <w:rsid w:val="00B54874"/>
    <w:rsid w:val="00B55420"/>
    <w:rsid w:val="00B62D83"/>
    <w:rsid w:val="00B6328F"/>
    <w:rsid w:val="00B63B20"/>
    <w:rsid w:val="00B6486B"/>
    <w:rsid w:val="00B65106"/>
    <w:rsid w:val="00B7126F"/>
    <w:rsid w:val="00B71853"/>
    <w:rsid w:val="00B71C4D"/>
    <w:rsid w:val="00B72BEC"/>
    <w:rsid w:val="00B750F9"/>
    <w:rsid w:val="00B7600C"/>
    <w:rsid w:val="00B7627C"/>
    <w:rsid w:val="00B76316"/>
    <w:rsid w:val="00B778B8"/>
    <w:rsid w:val="00B864E2"/>
    <w:rsid w:val="00B9102F"/>
    <w:rsid w:val="00B92CB0"/>
    <w:rsid w:val="00B95663"/>
    <w:rsid w:val="00B960B5"/>
    <w:rsid w:val="00BA305A"/>
    <w:rsid w:val="00BA7652"/>
    <w:rsid w:val="00BB2549"/>
    <w:rsid w:val="00BB2BEC"/>
    <w:rsid w:val="00BB3AA7"/>
    <w:rsid w:val="00BB3E5C"/>
    <w:rsid w:val="00BB45B7"/>
    <w:rsid w:val="00BB46CD"/>
    <w:rsid w:val="00BB4EAF"/>
    <w:rsid w:val="00BB5750"/>
    <w:rsid w:val="00BB69FE"/>
    <w:rsid w:val="00BB6DAB"/>
    <w:rsid w:val="00BB6E4E"/>
    <w:rsid w:val="00BB7B35"/>
    <w:rsid w:val="00BB7DB3"/>
    <w:rsid w:val="00BC097C"/>
    <w:rsid w:val="00BC1E5B"/>
    <w:rsid w:val="00BC3343"/>
    <w:rsid w:val="00BC34D0"/>
    <w:rsid w:val="00BD2836"/>
    <w:rsid w:val="00BD57D6"/>
    <w:rsid w:val="00BE0C84"/>
    <w:rsid w:val="00BE168A"/>
    <w:rsid w:val="00BE20F2"/>
    <w:rsid w:val="00BE4540"/>
    <w:rsid w:val="00BE4FD6"/>
    <w:rsid w:val="00BE666A"/>
    <w:rsid w:val="00BF4FEC"/>
    <w:rsid w:val="00BF595E"/>
    <w:rsid w:val="00BF76F7"/>
    <w:rsid w:val="00C00AFB"/>
    <w:rsid w:val="00C010FD"/>
    <w:rsid w:val="00C028ED"/>
    <w:rsid w:val="00C02FB3"/>
    <w:rsid w:val="00C05413"/>
    <w:rsid w:val="00C111C5"/>
    <w:rsid w:val="00C11F37"/>
    <w:rsid w:val="00C122F0"/>
    <w:rsid w:val="00C12F96"/>
    <w:rsid w:val="00C131C2"/>
    <w:rsid w:val="00C13900"/>
    <w:rsid w:val="00C15FF6"/>
    <w:rsid w:val="00C16C75"/>
    <w:rsid w:val="00C17015"/>
    <w:rsid w:val="00C232DA"/>
    <w:rsid w:val="00C235FF"/>
    <w:rsid w:val="00C23CB0"/>
    <w:rsid w:val="00C256D4"/>
    <w:rsid w:val="00C263A7"/>
    <w:rsid w:val="00C26C5F"/>
    <w:rsid w:val="00C272AE"/>
    <w:rsid w:val="00C27363"/>
    <w:rsid w:val="00C27731"/>
    <w:rsid w:val="00C325AC"/>
    <w:rsid w:val="00C3481F"/>
    <w:rsid w:val="00C34A13"/>
    <w:rsid w:val="00C34DD1"/>
    <w:rsid w:val="00C36311"/>
    <w:rsid w:val="00C37ACD"/>
    <w:rsid w:val="00C43814"/>
    <w:rsid w:val="00C442E9"/>
    <w:rsid w:val="00C4693C"/>
    <w:rsid w:val="00C50D35"/>
    <w:rsid w:val="00C50FF8"/>
    <w:rsid w:val="00C518C0"/>
    <w:rsid w:val="00C521C0"/>
    <w:rsid w:val="00C5438C"/>
    <w:rsid w:val="00C57FEC"/>
    <w:rsid w:val="00C6074A"/>
    <w:rsid w:val="00C60A77"/>
    <w:rsid w:val="00C60DB1"/>
    <w:rsid w:val="00C61461"/>
    <w:rsid w:val="00C67493"/>
    <w:rsid w:val="00C723EF"/>
    <w:rsid w:val="00C77FDF"/>
    <w:rsid w:val="00C84D27"/>
    <w:rsid w:val="00C87B1F"/>
    <w:rsid w:val="00C87CC5"/>
    <w:rsid w:val="00C90E12"/>
    <w:rsid w:val="00C91B53"/>
    <w:rsid w:val="00C92A24"/>
    <w:rsid w:val="00C934AA"/>
    <w:rsid w:val="00CA1FA0"/>
    <w:rsid w:val="00CA3E00"/>
    <w:rsid w:val="00CA429C"/>
    <w:rsid w:val="00CA4ABE"/>
    <w:rsid w:val="00CA5443"/>
    <w:rsid w:val="00CA6178"/>
    <w:rsid w:val="00CA6C62"/>
    <w:rsid w:val="00CA711D"/>
    <w:rsid w:val="00CA7E6F"/>
    <w:rsid w:val="00CB0325"/>
    <w:rsid w:val="00CB23E4"/>
    <w:rsid w:val="00CB5D72"/>
    <w:rsid w:val="00CB6EBD"/>
    <w:rsid w:val="00CB78D7"/>
    <w:rsid w:val="00CB79A1"/>
    <w:rsid w:val="00CC0CE9"/>
    <w:rsid w:val="00CC3DC9"/>
    <w:rsid w:val="00CC4D9F"/>
    <w:rsid w:val="00CC4ED2"/>
    <w:rsid w:val="00CD0A64"/>
    <w:rsid w:val="00CD1404"/>
    <w:rsid w:val="00CD5E9E"/>
    <w:rsid w:val="00CE0376"/>
    <w:rsid w:val="00CE1327"/>
    <w:rsid w:val="00CE1C47"/>
    <w:rsid w:val="00CE4760"/>
    <w:rsid w:val="00CE5C67"/>
    <w:rsid w:val="00CE7716"/>
    <w:rsid w:val="00CE77FB"/>
    <w:rsid w:val="00CF092C"/>
    <w:rsid w:val="00CF1B1F"/>
    <w:rsid w:val="00CF2685"/>
    <w:rsid w:val="00CF3240"/>
    <w:rsid w:val="00CF3DB2"/>
    <w:rsid w:val="00CF3E4E"/>
    <w:rsid w:val="00CF3F74"/>
    <w:rsid w:val="00CF4E1A"/>
    <w:rsid w:val="00CF645B"/>
    <w:rsid w:val="00CF7C22"/>
    <w:rsid w:val="00D02097"/>
    <w:rsid w:val="00D106DD"/>
    <w:rsid w:val="00D10F8B"/>
    <w:rsid w:val="00D133A6"/>
    <w:rsid w:val="00D159AF"/>
    <w:rsid w:val="00D15AFE"/>
    <w:rsid w:val="00D16328"/>
    <w:rsid w:val="00D16491"/>
    <w:rsid w:val="00D21670"/>
    <w:rsid w:val="00D23558"/>
    <w:rsid w:val="00D258CA"/>
    <w:rsid w:val="00D31422"/>
    <w:rsid w:val="00D32595"/>
    <w:rsid w:val="00D34940"/>
    <w:rsid w:val="00D374E6"/>
    <w:rsid w:val="00D41FD3"/>
    <w:rsid w:val="00D4326E"/>
    <w:rsid w:val="00D43EEF"/>
    <w:rsid w:val="00D500FB"/>
    <w:rsid w:val="00D50865"/>
    <w:rsid w:val="00D51839"/>
    <w:rsid w:val="00D51BC4"/>
    <w:rsid w:val="00D52C1D"/>
    <w:rsid w:val="00D54618"/>
    <w:rsid w:val="00D54871"/>
    <w:rsid w:val="00D56C77"/>
    <w:rsid w:val="00D61AF3"/>
    <w:rsid w:val="00D61D19"/>
    <w:rsid w:val="00D61EE4"/>
    <w:rsid w:val="00D627FC"/>
    <w:rsid w:val="00D63AFF"/>
    <w:rsid w:val="00D64170"/>
    <w:rsid w:val="00D64F92"/>
    <w:rsid w:val="00D654B5"/>
    <w:rsid w:val="00D66B65"/>
    <w:rsid w:val="00D7052D"/>
    <w:rsid w:val="00D7078A"/>
    <w:rsid w:val="00D70A94"/>
    <w:rsid w:val="00D7241E"/>
    <w:rsid w:val="00D724EA"/>
    <w:rsid w:val="00D732CF"/>
    <w:rsid w:val="00D76943"/>
    <w:rsid w:val="00D77429"/>
    <w:rsid w:val="00D80194"/>
    <w:rsid w:val="00D8153C"/>
    <w:rsid w:val="00D86074"/>
    <w:rsid w:val="00D87CD4"/>
    <w:rsid w:val="00D90479"/>
    <w:rsid w:val="00D9173B"/>
    <w:rsid w:val="00D92672"/>
    <w:rsid w:val="00D928AD"/>
    <w:rsid w:val="00D92D3F"/>
    <w:rsid w:val="00D94951"/>
    <w:rsid w:val="00D95F3F"/>
    <w:rsid w:val="00DA13ED"/>
    <w:rsid w:val="00DA2090"/>
    <w:rsid w:val="00DA2314"/>
    <w:rsid w:val="00DA26A0"/>
    <w:rsid w:val="00DA3283"/>
    <w:rsid w:val="00DA3F3B"/>
    <w:rsid w:val="00DA409D"/>
    <w:rsid w:val="00DA6F66"/>
    <w:rsid w:val="00DB16CD"/>
    <w:rsid w:val="00DB4E3D"/>
    <w:rsid w:val="00DB51FD"/>
    <w:rsid w:val="00DB527E"/>
    <w:rsid w:val="00DB697A"/>
    <w:rsid w:val="00DC1103"/>
    <w:rsid w:val="00DC27CA"/>
    <w:rsid w:val="00DC2E48"/>
    <w:rsid w:val="00DD0196"/>
    <w:rsid w:val="00DD1CE5"/>
    <w:rsid w:val="00DD23F1"/>
    <w:rsid w:val="00DD2495"/>
    <w:rsid w:val="00DD3F2D"/>
    <w:rsid w:val="00DD540E"/>
    <w:rsid w:val="00DD5DB1"/>
    <w:rsid w:val="00DD63F5"/>
    <w:rsid w:val="00DE1200"/>
    <w:rsid w:val="00DE2D65"/>
    <w:rsid w:val="00DE3DC4"/>
    <w:rsid w:val="00DE44DB"/>
    <w:rsid w:val="00DE65F2"/>
    <w:rsid w:val="00DF0F95"/>
    <w:rsid w:val="00DF262B"/>
    <w:rsid w:val="00DF4531"/>
    <w:rsid w:val="00DF5FD1"/>
    <w:rsid w:val="00DF705D"/>
    <w:rsid w:val="00DF7AE7"/>
    <w:rsid w:val="00DF7D33"/>
    <w:rsid w:val="00E01EBA"/>
    <w:rsid w:val="00E04F47"/>
    <w:rsid w:val="00E05235"/>
    <w:rsid w:val="00E05EEC"/>
    <w:rsid w:val="00E069B3"/>
    <w:rsid w:val="00E06E8F"/>
    <w:rsid w:val="00E07477"/>
    <w:rsid w:val="00E07649"/>
    <w:rsid w:val="00E11AAE"/>
    <w:rsid w:val="00E177B6"/>
    <w:rsid w:val="00E17875"/>
    <w:rsid w:val="00E20DE4"/>
    <w:rsid w:val="00E2610D"/>
    <w:rsid w:val="00E315A4"/>
    <w:rsid w:val="00E3180F"/>
    <w:rsid w:val="00E31BF6"/>
    <w:rsid w:val="00E31FBB"/>
    <w:rsid w:val="00E326C3"/>
    <w:rsid w:val="00E333EF"/>
    <w:rsid w:val="00E3456B"/>
    <w:rsid w:val="00E35BDB"/>
    <w:rsid w:val="00E36003"/>
    <w:rsid w:val="00E366CA"/>
    <w:rsid w:val="00E367B1"/>
    <w:rsid w:val="00E36A75"/>
    <w:rsid w:val="00E42DE6"/>
    <w:rsid w:val="00E433A4"/>
    <w:rsid w:val="00E52F76"/>
    <w:rsid w:val="00E53156"/>
    <w:rsid w:val="00E53329"/>
    <w:rsid w:val="00E53558"/>
    <w:rsid w:val="00E5355C"/>
    <w:rsid w:val="00E55097"/>
    <w:rsid w:val="00E5782C"/>
    <w:rsid w:val="00E613B0"/>
    <w:rsid w:val="00E617BF"/>
    <w:rsid w:val="00E61B6D"/>
    <w:rsid w:val="00E66F2A"/>
    <w:rsid w:val="00E754E2"/>
    <w:rsid w:val="00E76892"/>
    <w:rsid w:val="00E81F0D"/>
    <w:rsid w:val="00E830E7"/>
    <w:rsid w:val="00E86748"/>
    <w:rsid w:val="00E9034A"/>
    <w:rsid w:val="00E92FA1"/>
    <w:rsid w:val="00E94272"/>
    <w:rsid w:val="00E95EF7"/>
    <w:rsid w:val="00E96A40"/>
    <w:rsid w:val="00E97E73"/>
    <w:rsid w:val="00EA2D71"/>
    <w:rsid w:val="00EA2DD0"/>
    <w:rsid w:val="00EA350D"/>
    <w:rsid w:val="00EA4273"/>
    <w:rsid w:val="00EA5A0C"/>
    <w:rsid w:val="00EA6EA2"/>
    <w:rsid w:val="00EB0EC6"/>
    <w:rsid w:val="00EB1167"/>
    <w:rsid w:val="00EB1D77"/>
    <w:rsid w:val="00EB2095"/>
    <w:rsid w:val="00EB2264"/>
    <w:rsid w:val="00EB603D"/>
    <w:rsid w:val="00EB6638"/>
    <w:rsid w:val="00EC1D3F"/>
    <w:rsid w:val="00EC33C8"/>
    <w:rsid w:val="00EC4CAF"/>
    <w:rsid w:val="00EC5B71"/>
    <w:rsid w:val="00EC5E3E"/>
    <w:rsid w:val="00EC6A74"/>
    <w:rsid w:val="00ED224D"/>
    <w:rsid w:val="00ED6C36"/>
    <w:rsid w:val="00EE07D9"/>
    <w:rsid w:val="00EE689E"/>
    <w:rsid w:val="00EE69A8"/>
    <w:rsid w:val="00EF24A8"/>
    <w:rsid w:val="00EF3B1B"/>
    <w:rsid w:val="00EF6B6B"/>
    <w:rsid w:val="00EF748B"/>
    <w:rsid w:val="00F03923"/>
    <w:rsid w:val="00F04864"/>
    <w:rsid w:val="00F07111"/>
    <w:rsid w:val="00F104B1"/>
    <w:rsid w:val="00F1123A"/>
    <w:rsid w:val="00F155DE"/>
    <w:rsid w:val="00F1599F"/>
    <w:rsid w:val="00F15C07"/>
    <w:rsid w:val="00F166C9"/>
    <w:rsid w:val="00F20C79"/>
    <w:rsid w:val="00F22477"/>
    <w:rsid w:val="00F23103"/>
    <w:rsid w:val="00F23131"/>
    <w:rsid w:val="00F232F6"/>
    <w:rsid w:val="00F2563B"/>
    <w:rsid w:val="00F25A94"/>
    <w:rsid w:val="00F27D98"/>
    <w:rsid w:val="00F30189"/>
    <w:rsid w:val="00F30381"/>
    <w:rsid w:val="00F30E44"/>
    <w:rsid w:val="00F356EF"/>
    <w:rsid w:val="00F35A39"/>
    <w:rsid w:val="00F36969"/>
    <w:rsid w:val="00F4148C"/>
    <w:rsid w:val="00F50011"/>
    <w:rsid w:val="00F5561D"/>
    <w:rsid w:val="00F55EEB"/>
    <w:rsid w:val="00F57393"/>
    <w:rsid w:val="00F609DE"/>
    <w:rsid w:val="00F6214B"/>
    <w:rsid w:val="00F622A5"/>
    <w:rsid w:val="00F6282D"/>
    <w:rsid w:val="00F63721"/>
    <w:rsid w:val="00F63D18"/>
    <w:rsid w:val="00F64507"/>
    <w:rsid w:val="00F64AE4"/>
    <w:rsid w:val="00F66AE2"/>
    <w:rsid w:val="00F70D1F"/>
    <w:rsid w:val="00F71BC4"/>
    <w:rsid w:val="00F71EB1"/>
    <w:rsid w:val="00F741C6"/>
    <w:rsid w:val="00F75CD5"/>
    <w:rsid w:val="00F76572"/>
    <w:rsid w:val="00F7688E"/>
    <w:rsid w:val="00F77AD2"/>
    <w:rsid w:val="00F80DA0"/>
    <w:rsid w:val="00F821D8"/>
    <w:rsid w:val="00F824A3"/>
    <w:rsid w:val="00F8338B"/>
    <w:rsid w:val="00F833CC"/>
    <w:rsid w:val="00F877A2"/>
    <w:rsid w:val="00F91E45"/>
    <w:rsid w:val="00F9214A"/>
    <w:rsid w:val="00F9431A"/>
    <w:rsid w:val="00F94E9C"/>
    <w:rsid w:val="00F97900"/>
    <w:rsid w:val="00FA44B0"/>
    <w:rsid w:val="00FA4E87"/>
    <w:rsid w:val="00FA6F24"/>
    <w:rsid w:val="00FA710D"/>
    <w:rsid w:val="00FB0686"/>
    <w:rsid w:val="00FB2629"/>
    <w:rsid w:val="00FB42F0"/>
    <w:rsid w:val="00FB4324"/>
    <w:rsid w:val="00FB5AA8"/>
    <w:rsid w:val="00FB6AA2"/>
    <w:rsid w:val="00FB6EAF"/>
    <w:rsid w:val="00FB7CB8"/>
    <w:rsid w:val="00FC1840"/>
    <w:rsid w:val="00FC2BC9"/>
    <w:rsid w:val="00FC2FEB"/>
    <w:rsid w:val="00FC336F"/>
    <w:rsid w:val="00FC3B6D"/>
    <w:rsid w:val="00FC55D8"/>
    <w:rsid w:val="00FC57BB"/>
    <w:rsid w:val="00FC7E27"/>
    <w:rsid w:val="00FD3A95"/>
    <w:rsid w:val="00FD3E33"/>
    <w:rsid w:val="00FD4DDC"/>
    <w:rsid w:val="00FD4E9B"/>
    <w:rsid w:val="00FD5978"/>
    <w:rsid w:val="00FD6C48"/>
    <w:rsid w:val="00FD7438"/>
    <w:rsid w:val="00FE01E6"/>
    <w:rsid w:val="00FE064F"/>
    <w:rsid w:val="00FE0CB9"/>
    <w:rsid w:val="00FE0DEE"/>
    <w:rsid w:val="00FE1164"/>
    <w:rsid w:val="00FE3509"/>
    <w:rsid w:val="00FE5B09"/>
    <w:rsid w:val="00FF5ADA"/>
    <w:rsid w:val="00FF6F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5EA15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1"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8"/>
    <w:rsid w:val="00FB2629"/>
    <w:rPr>
      <w:lang w:val="en-US"/>
    </w:rPr>
  </w:style>
  <w:style w:type="paragraph" w:styleId="Kop1">
    <w:name w:val="heading 1"/>
    <w:aliases w:val="Nr Chapter11"/>
    <w:basedOn w:val="Standaard"/>
    <w:next w:val="Geenafstand"/>
    <w:link w:val="Kop1Char"/>
    <w:uiPriority w:val="1"/>
    <w:qFormat/>
    <w:rsid w:val="00FB2629"/>
    <w:pPr>
      <w:keepNext/>
      <w:keepLines/>
      <w:numPr>
        <w:numId w:val="14"/>
      </w:numPr>
      <w:spacing w:after="0" w:line="720" w:lineRule="auto"/>
      <w:ind w:left="709" w:right="1701" w:hanging="709"/>
      <w:outlineLvl w:val="0"/>
    </w:pPr>
    <w:rPr>
      <w:rFonts w:ascii="Schiphol Frutiger" w:eastAsiaTheme="majorEastAsia" w:hAnsi="Schiphol Frutiger" w:cstheme="majorBidi"/>
      <w:color w:val="0000FF"/>
      <w:sz w:val="60"/>
      <w:szCs w:val="32"/>
    </w:rPr>
  </w:style>
  <w:style w:type="paragraph" w:styleId="Kop2">
    <w:name w:val="heading 2"/>
    <w:aliases w:val="Nr Paragraph"/>
    <w:next w:val="Geenafstand"/>
    <w:link w:val="Kop2Char"/>
    <w:uiPriority w:val="3"/>
    <w:unhideWhenUsed/>
    <w:qFormat/>
    <w:rsid w:val="00C02FB3"/>
    <w:pPr>
      <w:keepNext/>
      <w:keepLines/>
      <w:numPr>
        <w:ilvl w:val="1"/>
        <w:numId w:val="14"/>
      </w:numPr>
      <w:tabs>
        <w:tab w:val="left" w:pos="482"/>
      </w:tabs>
      <w:spacing w:after="0" w:line="240" w:lineRule="auto"/>
      <w:ind w:left="576"/>
      <w:outlineLvl w:val="1"/>
    </w:pPr>
    <w:rPr>
      <w:rFonts w:ascii="Schiphol Frutiger" w:eastAsiaTheme="majorEastAsia" w:hAnsi="Schiphol Frutiger" w:cstheme="majorBidi"/>
      <w:b/>
      <w:color w:val="0000FF"/>
      <w:sz w:val="24"/>
      <w:szCs w:val="26"/>
    </w:rPr>
  </w:style>
  <w:style w:type="paragraph" w:styleId="Kop3">
    <w:name w:val="heading 3"/>
    <w:basedOn w:val="Standaard"/>
    <w:next w:val="Standaard"/>
    <w:link w:val="Kop3Char"/>
    <w:uiPriority w:val="9"/>
    <w:unhideWhenUsed/>
    <w:qFormat/>
    <w:rsid w:val="00C723EF"/>
    <w:pPr>
      <w:keepNext/>
      <w:keepLines/>
      <w:numPr>
        <w:ilvl w:val="2"/>
        <w:numId w:val="14"/>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AF2816"/>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AF2816"/>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AF2816"/>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AF2816"/>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unhideWhenUsed/>
    <w:qFormat/>
    <w:rsid w:val="00AF2816"/>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qFormat/>
    <w:rsid w:val="00AF2816"/>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02CBB"/>
    <w:rPr>
      <w:color w:val="808080"/>
    </w:rPr>
  </w:style>
  <w:style w:type="character" w:customStyle="1" w:styleId="SchipholStyleProjectnaam">
    <w:name w:val="SchipholStyleProjectnaam"/>
    <w:basedOn w:val="Standaardalinea-lettertype"/>
    <w:uiPriority w:val="8"/>
    <w:rsid w:val="00DA409D"/>
    <w:rPr>
      <w:rFonts w:ascii="Schiphol Frutiger" w:hAnsi="Schiphol Frutiger"/>
      <w:b/>
      <w:color w:val="000000" w:themeColor="text1"/>
      <w:sz w:val="18"/>
    </w:rPr>
  </w:style>
  <w:style w:type="paragraph" w:customStyle="1" w:styleId="SchipholStyleTitelRapport">
    <w:name w:val="SchipholStyleTitelRapport"/>
    <w:basedOn w:val="Geenafstand"/>
    <w:next w:val="Geenafstand"/>
    <w:link w:val="SchipholStyleTitelRapportChar"/>
    <w:uiPriority w:val="8"/>
    <w:rsid w:val="00AA3254"/>
    <w:pPr>
      <w:spacing w:line="480" w:lineRule="exact"/>
    </w:pPr>
    <w:rPr>
      <w:rFonts w:eastAsiaTheme="majorEastAsia" w:cstheme="majorBidi"/>
      <w:sz w:val="40"/>
      <w:szCs w:val="32"/>
    </w:rPr>
  </w:style>
  <w:style w:type="paragraph" w:customStyle="1" w:styleId="Paragraph">
    <w:name w:val="Paragraph"/>
    <w:basedOn w:val="Kop2"/>
    <w:next w:val="Geenafstand"/>
    <w:link w:val="ParagraphChar"/>
    <w:uiPriority w:val="3"/>
    <w:qFormat/>
    <w:rsid w:val="005F0C4E"/>
    <w:pPr>
      <w:numPr>
        <w:ilvl w:val="0"/>
        <w:numId w:val="0"/>
      </w:numPr>
    </w:pPr>
  </w:style>
  <w:style w:type="character" w:customStyle="1" w:styleId="SchipholStyleTitelRapportChar">
    <w:name w:val="SchipholStyleTitelRapport Char"/>
    <w:basedOn w:val="Standaardalinea-lettertype"/>
    <w:link w:val="SchipholStyleTitelRapport"/>
    <w:uiPriority w:val="8"/>
    <w:rsid w:val="00223290"/>
    <w:rPr>
      <w:rFonts w:ascii="Schiphol Frutiger" w:eastAsiaTheme="majorEastAsia" w:hAnsi="Schiphol Frutiger" w:cstheme="majorBidi"/>
      <w:color w:val="000000" w:themeColor="text1"/>
      <w:sz w:val="40"/>
      <w:szCs w:val="32"/>
    </w:rPr>
  </w:style>
  <w:style w:type="paragraph" w:customStyle="1" w:styleId="SchipholStyleBodyTekst">
    <w:name w:val="SchipholStyleBodyTekst"/>
    <w:basedOn w:val="Geenafstand"/>
    <w:next w:val="Geenafstand"/>
    <w:link w:val="SchipholStyleBodyTekstChar"/>
    <w:uiPriority w:val="8"/>
    <w:rsid w:val="002F23C4"/>
  </w:style>
  <w:style w:type="character" w:customStyle="1" w:styleId="ParagraphChar">
    <w:name w:val="Paragraph Char"/>
    <w:basedOn w:val="Standaardalinea-lettertype"/>
    <w:link w:val="Paragraph"/>
    <w:uiPriority w:val="3"/>
    <w:rsid w:val="005F0C4E"/>
    <w:rPr>
      <w:rFonts w:ascii="Schiphol Frutiger" w:eastAsiaTheme="majorEastAsia" w:hAnsi="Schiphol Frutiger" w:cstheme="majorBidi"/>
      <w:b/>
      <w:color w:val="0000FF"/>
      <w:sz w:val="24"/>
      <w:szCs w:val="26"/>
    </w:rPr>
  </w:style>
  <w:style w:type="paragraph" w:styleId="Geenafstand">
    <w:name w:val="No Spacing"/>
    <w:aliases w:val="Body Text,Body text"/>
    <w:link w:val="GeenafstandChar"/>
    <w:qFormat/>
    <w:rsid w:val="005343B7"/>
    <w:pPr>
      <w:tabs>
        <w:tab w:val="right" w:pos="7655"/>
      </w:tabs>
      <w:spacing w:after="40" w:line="240" w:lineRule="auto"/>
      <w:ind w:right="1644"/>
    </w:pPr>
    <w:rPr>
      <w:rFonts w:ascii="Schiphol Frutiger" w:hAnsi="Schiphol Frutiger"/>
      <w:color w:val="000000" w:themeColor="text1"/>
      <w:sz w:val="18"/>
    </w:rPr>
  </w:style>
  <w:style w:type="paragraph" w:customStyle="1" w:styleId="SchipholStyleTaglineZwart">
    <w:name w:val="SchipholStyleTaglineZwart"/>
    <w:basedOn w:val="Geenafstand"/>
    <w:next w:val="Geenafstand"/>
    <w:link w:val="SchipholStyleTaglineZwartChar"/>
    <w:uiPriority w:val="8"/>
    <w:rsid w:val="009F53A2"/>
    <w:rPr>
      <w:sz w:val="24"/>
    </w:rPr>
  </w:style>
  <w:style w:type="character" w:customStyle="1" w:styleId="SchipholStyleBodyTekstChar">
    <w:name w:val="SchipholStyleBodyTekst Char"/>
    <w:basedOn w:val="Standaardalinea-lettertype"/>
    <w:link w:val="SchipholStyleBodyTekst"/>
    <w:uiPriority w:val="8"/>
    <w:rsid w:val="00223290"/>
    <w:rPr>
      <w:rFonts w:ascii="Schiphol Frutiger" w:hAnsi="Schiphol Frutiger"/>
      <w:color w:val="000000" w:themeColor="text1"/>
      <w:sz w:val="18"/>
    </w:rPr>
  </w:style>
  <w:style w:type="character" w:customStyle="1" w:styleId="SchipholStyleZinKeuze">
    <w:name w:val="SchipholStyleZinKeuze"/>
    <w:basedOn w:val="Standaardalinea-lettertype"/>
    <w:uiPriority w:val="8"/>
    <w:rsid w:val="00DA409D"/>
  </w:style>
  <w:style w:type="character" w:customStyle="1" w:styleId="GeenafstandChar">
    <w:name w:val="Geen afstand Char"/>
    <w:aliases w:val="Body Text Char,Body text Char"/>
    <w:basedOn w:val="Standaardalinea-lettertype"/>
    <w:link w:val="Geenafstand"/>
    <w:rsid w:val="001124BC"/>
    <w:rPr>
      <w:rFonts w:ascii="Schiphol Frutiger" w:hAnsi="Schiphol Frutiger"/>
      <w:color w:val="000000" w:themeColor="text1"/>
      <w:sz w:val="18"/>
    </w:rPr>
  </w:style>
  <w:style w:type="character" w:customStyle="1" w:styleId="SchipholStyleTaglineZwartChar">
    <w:name w:val="SchipholStyleTaglineZwart Char"/>
    <w:basedOn w:val="GeenafstandChar"/>
    <w:link w:val="SchipholStyleTaglineZwart"/>
    <w:uiPriority w:val="8"/>
    <w:rsid w:val="00223290"/>
    <w:rPr>
      <w:rFonts w:ascii="Schiphol Frutiger" w:hAnsi="Schiphol Frutiger"/>
      <w:color w:val="000000" w:themeColor="text1"/>
      <w:sz w:val="24"/>
    </w:rPr>
  </w:style>
  <w:style w:type="paragraph" w:customStyle="1" w:styleId="SchipholStyleStatusZwart">
    <w:name w:val="SchipholStyleStatusZwart"/>
    <w:basedOn w:val="Geenafstand"/>
    <w:next w:val="Geenafstand"/>
    <w:link w:val="SchipholStyleStatusZwartChar"/>
    <w:uiPriority w:val="8"/>
    <w:rsid w:val="00AA3254"/>
    <w:rPr>
      <w:b/>
      <w:sz w:val="14"/>
    </w:rPr>
  </w:style>
  <w:style w:type="paragraph" w:customStyle="1" w:styleId="SchipholStyleReferentieZwart">
    <w:name w:val="SchipholStyleReferentieZwart"/>
    <w:basedOn w:val="Geenafstand"/>
    <w:next w:val="Geenafstand"/>
    <w:link w:val="SchipholStyleReferentieZwartChar"/>
    <w:uiPriority w:val="8"/>
    <w:rsid w:val="00993454"/>
    <w:pPr>
      <w:suppressAutoHyphens/>
      <w:spacing w:after="160"/>
    </w:pPr>
    <w:rPr>
      <w:b/>
      <w:sz w:val="14"/>
    </w:rPr>
  </w:style>
  <w:style w:type="character" w:customStyle="1" w:styleId="SchipholStyleStatusZwartChar">
    <w:name w:val="SchipholStyleStatusZwart Char"/>
    <w:basedOn w:val="GeenafstandChar"/>
    <w:link w:val="SchipholStyleStatusZwart"/>
    <w:uiPriority w:val="8"/>
    <w:rsid w:val="00223290"/>
    <w:rPr>
      <w:rFonts w:ascii="Schiphol Frutiger" w:hAnsi="Schiphol Frutiger"/>
      <w:b/>
      <w:color w:val="000000" w:themeColor="text1"/>
      <w:sz w:val="14"/>
    </w:rPr>
  </w:style>
  <w:style w:type="paragraph" w:customStyle="1" w:styleId="SchipholStyleReferentieTekstZwart">
    <w:name w:val="SchipholStyleReferentieTekstZwart"/>
    <w:next w:val="Geenafstand"/>
    <w:link w:val="SchipholStyleReferentieTekstZwartChar"/>
    <w:uiPriority w:val="8"/>
    <w:rsid w:val="00993454"/>
    <w:rPr>
      <w:rFonts w:ascii="Schiphol Frutiger" w:hAnsi="Schiphol Frutiger"/>
      <w:color w:val="000000" w:themeColor="text1"/>
      <w:sz w:val="18"/>
    </w:rPr>
  </w:style>
  <w:style w:type="character" w:customStyle="1" w:styleId="SchipholStyleReferentieZwartChar">
    <w:name w:val="SchipholStyleReferentieZwart Char"/>
    <w:basedOn w:val="GeenafstandChar"/>
    <w:link w:val="SchipholStyleReferentieZwart"/>
    <w:uiPriority w:val="8"/>
    <w:rsid w:val="00223290"/>
    <w:rPr>
      <w:rFonts w:ascii="Schiphol Frutiger" w:hAnsi="Schiphol Frutiger"/>
      <w:b/>
      <w:color w:val="000000" w:themeColor="text1"/>
      <w:sz w:val="14"/>
    </w:rPr>
  </w:style>
  <w:style w:type="paragraph" w:customStyle="1" w:styleId="SchipholStyleHoofdstukTitel">
    <w:name w:val="SchipholStyleHoofdstukTitel"/>
    <w:basedOn w:val="Geenafstand"/>
    <w:next w:val="Geenafstand"/>
    <w:link w:val="SchipholStyleHoofdstukTitelChar"/>
    <w:uiPriority w:val="8"/>
    <w:rsid w:val="00430870"/>
    <w:pPr>
      <w:spacing w:after="160" w:line="720" w:lineRule="auto"/>
    </w:pPr>
    <w:rPr>
      <w:color w:val="0000FF"/>
      <w:sz w:val="60"/>
    </w:rPr>
  </w:style>
  <w:style w:type="character" w:customStyle="1" w:styleId="SchipholStyleReferentieTekstZwartChar">
    <w:name w:val="SchipholStyleReferentieTekstZwart Char"/>
    <w:basedOn w:val="Standaardalinea-lettertype"/>
    <w:link w:val="SchipholStyleReferentieTekstZwart"/>
    <w:uiPriority w:val="8"/>
    <w:rsid w:val="00223290"/>
    <w:rPr>
      <w:rFonts w:ascii="Schiphol Frutiger" w:hAnsi="Schiphol Frutiger"/>
      <w:color w:val="000000" w:themeColor="text1"/>
      <w:sz w:val="18"/>
    </w:rPr>
  </w:style>
  <w:style w:type="paragraph" w:customStyle="1" w:styleId="Subheader">
    <w:name w:val="Sub header"/>
    <w:basedOn w:val="Geenafstand"/>
    <w:next w:val="Geenafstand"/>
    <w:link w:val="SubheaderChar"/>
    <w:uiPriority w:val="2"/>
    <w:qFormat/>
    <w:rsid w:val="00731C7D"/>
    <w:rPr>
      <w:b/>
    </w:rPr>
  </w:style>
  <w:style w:type="character" w:customStyle="1" w:styleId="SchipholStyleHoofdstukTitelChar">
    <w:name w:val="SchipholStyleHoofdstukTitel Char"/>
    <w:basedOn w:val="GeenafstandChar"/>
    <w:link w:val="SchipholStyleHoofdstukTitel"/>
    <w:uiPriority w:val="8"/>
    <w:rsid w:val="00223290"/>
    <w:rPr>
      <w:rFonts w:ascii="Schiphol Frutiger" w:hAnsi="Schiphol Frutiger"/>
      <w:color w:val="0000FF"/>
      <w:sz w:val="60"/>
    </w:rPr>
  </w:style>
  <w:style w:type="paragraph" w:customStyle="1" w:styleId="Listbrackets">
    <w:name w:val="List brackets"/>
    <w:basedOn w:val="Geenafstand"/>
    <w:link w:val="ListbracketsChar"/>
    <w:uiPriority w:val="4"/>
    <w:qFormat/>
    <w:rsid w:val="00496AF1"/>
    <w:pPr>
      <w:numPr>
        <w:numId w:val="2"/>
      </w:numPr>
      <w:tabs>
        <w:tab w:val="left" w:pos="1531"/>
      </w:tabs>
      <w:ind w:left="879" w:hanging="369"/>
    </w:pPr>
    <w:rPr>
      <w:rFonts w:cs="SchipholFrutiger"/>
      <w:szCs w:val="18"/>
    </w:rPr>
  </w:style>
  <w:style w:type="character" w:customStyle="1" w:styleId="SubheaderChar">
    <w:name w:val="Sub header Char"/>
    <w:basedOn w:val="GeenafstandChar"/>
    <w:link w:val="Subheader"/>
    <w:uiPriority w:val="2"/>
    <w:rsid w:val="001124BC"/>
    <w:rPr>
      <w:rFonts w:ascii="Schiphol Frutiger" w:hAnsi="Schiphol Frutiger"/>
      <w:b/>
      <w:color w:val="000000" w:themeColor="text1"/>
      <w:sz w:val="18"/>
    </w:rPr>
  </w:style>
  <w:style w:type="character" w:customStyle="1" w:styleId="ListbracketsChar">
    <w:name w:val="List brackets Char"/>
    <w:basedOn w:val="GeenafstandChar"/>
    <w:link w:val="Listbrackets"/>
    <w:uiPriority w:val="4"/>
    <w:rsid w:val="00496AF1"/>
    <w:rPr>
      <w:rFonts w:ascii="Schiphol Frutiger" w:hAnsi="Schiphol Frutiger" w:cs="SchipholFrutiger"/>
      <w:color w:val="000000" w:themeColor="text1"/>
      <w:sz w:val="18"/>
      <w:szCs w:val="18"/>
    </w:rPr>
  </w:style>
  <w:style w:type="paragraph" w:styleId="Koptekst">
    <w:name w:val="header"/>
    <w:basedOn w:val="Standaard"/>
    <w:link w:val="KoptekstChar"/>
    <w:uiPriority w:val="99"/>
    <w:unhideWhenUsed/>
    <w:rsid w:val="007507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0763"/>
  </w:style>
  <w:style w:type="paragraph" w:styleId="Voettekst">
    <w:name w:val="footer"/>
    <w:basedOn w:val="Standaard"/>
    <w:link w:val="VoettekstChar"/>
    <w:uiPriority w:val="99"/>
    <w:unhideWhenUsed/>
    <w:rsid w:val="007507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0763"/>
  </w:style>
  <w:style w:type="paragraph" w:customStyle="1" w:styleId="Listnumbers">
    <w:name w:val="List numbers"/>
    <w:basedOn w:val="Listbrackets"/>
    <w:link w:val="ListnumbersChar"/>
    <w:uiPriority w:val="4"/>
    <w:qFormat/>
    <w:rsid w:val="00496AF1"/>
    <w:pPr>
      <w:numPr>
        <w:numId w:val="4"/>
      </w:numPr>
      <w:tabs>
        <w:tab w:val="clear" w:pos="1531"/>
      </w:tabs>
      <w:ind w:left="510" w:hanging="510"/>
    </w:pPr>
  </w:style>
  <w:style w:type="character" w:customStyle="1" w:styleId="ListnumbersChar">
    <w:name w:val="List numbers Char"/>
    <w:basedOn w:val="ListbracketsChar"/>
    <w:link w:val="Listnumbers"/>
    <w:uiPriority w:val="4"/>
    <w:rsid w:val="00496AF1"/>
    <w:rPr>
      <w:rFonts w:ascii="Schiphol Frutiger" w:hAnsi="Schiphol Frutiger" w:cs="SchipholFrutiger"/>
      <w:color w:val="000000" w:themeColor="text1"/>
      <w:sz w:val="18"/>
      <w:szCs w:val="18"/>
    </w:rPr>
  </w:style>
  <w:style w:type="table" w:styleId="Tabelraster">
    <w:name w:val="Table Grid"/>
    <w:basedOn w:val="Standaardtabel"/>
    <w:rsid w:val="001F4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Style 1"/>
    <w:basedOn w:val="Standaardtabel"/>
    <w:rsid w:val="00B51E9C"/>
    <w:tblPr>
      <w:tblBorders>
        <w:top w:val="single" w:sz="4" w:space="0" w:color="auto"/>
        <w:left w:val="single" w:sz="4" w:space="0" w:color="auto"/>
        <w:bottom w:val="single" w:sz="4" w:space="0" w:color="auto"/>
        <w:right w:val="single" w:sz="4" w:space="0" w:color="auto"/>
      </w:tblBorders>
    </w:tblPr>
    <w:tcPr>
      <w:shd w:val="clear" w:color="auto" w:fill="auto"/>
    </w:tcPr>
    <w:tblStylePr w:type="firstRow">
      <w:tblPr/>
      <w:tcPr>
        <w:tcBorders>
          <w:top w:val="nil"/>
          <w:left w:val="nil"/>
          <w:bottom w:val="double" w:sz="4" w:space="0" w:color="auto"/>
          <w:right w:val="nil"/>
          <w:insideH w:val="nil"/>
          <w:insideV w:val="nil"/>
        </w:tcBorders>
      </w:tcPr>
    </w:tblStylePr>
    <w:tblStylePr w:type="lastRow">
      <w:tblPr/>
      <w:tcPr>
        <w:tcBorders>
          <w:top w:val="nil"/>
          <w:left w:val="nil"/>
          <w:bottom w:val="nil"/>
          <w:right w:val="nil"/>
          <w:insideH w:val="nil"/>
          <w:insideV w:val="nil"/>
        </w:tcBorders>
        <w:shd w:val="clear" w:color="auto" w:fill="E0E0E0"/>
      </w:tcPr>
    </w:tblStylePr>
    <w:tblStylePr w:type="lastCol">
      <w:tblPr/>
      <w:tcPr>
        <w:tcBorders>
          <w:top w:val="nil"/>
          <w:left w:val="double" w:sz="4" w:space="0" w:color="auto"/>
          <w:bottom w:val="nil"/>
          <w:right w:val="nil"/>
          <w:insideH w:val="nil"/>
          <w:insideV w:val="nil"/>
        </w:tcBorders>
      </w:tcPr>
    </w:tblStylePr>
  </w:style>
  <w:style w:type="paragraph" w:customStyle="1" w:styleId="SchipholStyleReferentieWit">
    <w:name w:val="SchipholStyleReferentieWit"/>
    <w:basedOn w:val="SchipholStyleReferentieZwart"/>
    <w:link w:val="SchipholStyleReferentieWitChar"/>
    <w:uiPriority w:val="8"/>
    <w:rsid w:val="00E81F0D"/>
    <w:rPr>
      <w:color w:val="FFFFFF" w:themeColor="background1"/>
    </w:rPr>
  </w:style>
  <w:style w:type="paragraph" w:customStyle="1" w:styleId="SchipholStyleStatusWit">
    <w:name w:val="SchipholStyleStatusWit"/>
    <w:basedOn w:val="SchipholStyleStatusZwart"/>
    <w:uiPriority w:val="8"/>
    <w:rsid w:val="00E81F0D"/>
    <w:rPr>
      <w:color w:val="FFFFFF" w:themeColor="background1"/>
    </w:rPr>
  </w:style>
  <w:style w:type="character" w:customStyle="1" w:styleId="SchipholStyleReferentieWitChar">
    <w:name w:val="SchipholStyleReferentieWit Char"/>
    <w:basedOn w:val="SchipholStyleReferentieZwartChar"/>
    <w:link w:val="SchipholStyleReferentieWit"/>
    <w:uiPriority w:val="8"/>
    <w:rsid w:val="00223290"/>
    <w:rPr>
      <w:rFonts w:ascii="Schiphol Frutiger" w:hAnsi="Schiphol Frutiger"/>
      <w:b/>
      <w:color w:val="FFFFFF" w:themeColor="background1"/>
      <w:sz w:val="14"/>
    </w:rPr>
  </w:style>
  <w:style w:type="paragraph" w:customStyle="1" w:styleId="SchipholStyleTaglineWit">
    <w:name w:val="SchipholStyleTaglineWit"/>
    <w:basedOn w:val="SchipholStyleTaglineZwart"/>
    <w:link w:val="SchipholStyleTaglineWitChar"/>
    <w:uiPriority w:val="8"/>
    <w:rsid w:val="00E81F0D"/>
    <w:rPr>
      <w:color w:val="FFFFFF" w:themeColor="background1"/>
    </w:rPr>
  </w:style>
  <w:style w:type="paragraph" w:customStyle="1" w:styleId="SchipholStyleReferentieTekstWit">
    <w:name w:val="SchipholStyleReferentieTekstWit"/>
    <w:basedOn w:val="SchipholStyleReferentieTekstZwart"/>
    <w:uiPriority w:val="8"/>
    <w:rsid w:val="00E81F0D"/>
    <w:pPr>
      <w:tabs>
        <w:tab w:val="right" w:pos="1418"/>
      </w:tabs>
      <w:ind w:hanging="284"/>
    </w:pPr>
    <w:rPr>
      <w:b/>
      <w:color w:val="FFFFFF" w:themeColor="background1"/>
    </w:rPr>
  </w:style>
  <w:style w:type="character" w:customStyle="1" w:styleId="SchipholStyleTaglineWitChar">
    <w:name w:val="SchipholStyleTaglineWit Char"/>
    <w:basedOn w:val="SchipholStyleTaglineZwartChar"/>
    <w:link w:val="SchipholStyleTaglineWit"/>
    <w:uiPriority w:val="8"/>
    <w:rsid w:val="00223290"/>
    <w:rPr>
      <w:rFonts w:ascii="Schiphol Frutiger" w:hAnsi="Schiphol Frutiger"/>
      <w:color w:val="FFFFFF" w:themeColor="background1"/>
      <w:sz w:val="24"/>
    </w:rPr>
  </w:style>
  <w:style w:type="paragraph" w:customStyle="1" w:styleId="SchipholStyleCoverzin">
    <w:name w:val="SchipholStyleCoverzin"/>
    <w:next w:val="Geenafstand"/>
    <w:link w:val="SchipholStyleCoverzinChar"/>
    <w:uiPriority w:val="8"/>
    <w:rsid w:val="00390F65"/>
    <w:pPr>
      <w:spacing w:after="0" w:line="864" w:lineRule="exact"/>
    </w:pPr>
    <w:rPr>
      <w:rFonts w:ascii="Schiphol Frutiger" w:hAnsi="Schiphol Frutiger"/>
      <w:color w:val="000000" w:themeColor="text1"/>
      <w:sz w:val="72"/>
    </w:rPr>
  </w:style>
  <w:style w:type="paragraph" w:customStyle="1" w:styleId="SchipholStyleKopRegel">
    <w:name w:val="SchipholStyleKopRegel"/>
    <w:link w:val="SchipholStyleKopRegelChar"/>
    <w:uiPriority w:val="8"/>
    <w:rsid w:val="00401F98"/>
    <w:pPr>
      <w:spacing w:after="0"/>
      <w:ind w:right="4706"/>
    </w:pPr>
    <w:rPr>
      <w:rFonts w:ascii="Schiphol Frutiger" w:hAnsi="Schiphol Frutiger"/>
      <w:b/>
      <w:color w:val="000000" w:themeColor="text1"/>
      <w:sz w:val="18"/>
    </w:rPr>
  </w:style>
  <w:style w:type="character" w:customStyle="1" w:styleId="SchipholStyleCoverzinChar">
    <w:name w:val="SchipholStyleCoverzin Char"/>
    <w:basedOn w:val="Standaardalinea-lettertype"/>
    <w:link w:val="SchipholStyleCoverzin"/>
    <w:uiPriority w:val="8"/>
    <w:rsid w:val="00223290"/>
    <w:rPr>
      <w:rFonts w:ascii="Schiphol Frutiger" w:hAnsi="Schiphol Frutiger"/>
      <w:color w:val="000000" w:themeColor="text1"/>
      <w:sz w:val="72"/>
    </w:rPr>
  </w:style>
  <w:style w:type="character" w:customStyle="1" w:styleId="SchipholStyleKopRegelChar">
    <w:name w:val="SchipholStyleKopRegel Char"/>
    <w:basedOn w:val="Standaardalinea-lettertype"/>
    <w:link w:val="SchipholStyleKopRegel"/>
    <w:uiPriority w:val="8"/>
    <w:rsid w:val="00223290"/>
    <w:rPr>
      <w:rFonts w:ascii="Schiphol Frutiger" w:hAnsi="Schiphol Frutiger"/>
      <w:b/>
      <w:color w:val="000000" w:themeColor="text1"/>
      <w:sz w:val="18"/>
    </w:rPr>
  </w:style>
  <w:style w:type="paragraph" w:customStyle="1" w:styleId="SchipholStyleCoverzinBold">
    <w:name w:val="SchipholStyleCoverzinBold"/>
    <w:basedOn w:val="SchipholStyleCoverzin"/>
    <w:next w:val="SchipholStyleCoverzin"/>
    <w:link w:val="SchipholStyleCoverzinBoldChar"/>
    <w:uiPriority w:val="8"/>
    <w:rsid w:val="00390F65"/>
    <w:rPr>
      <w:b/>
    </w:rPr>
  </w:style>
  <w:style w:type="character" w:customStyle="1" w:styleId="SchipholStyleCoverzinBoldChar">
    <w:name w:val="SchipholStyleCoverzinBold Char"/>
    <w:basedOn w:val="SchipholStyleCoverzinChar"/>
    <w:link w:val="SchipholStyleCoverzinBold"/>
    <w:uiPriority w:val="8"/>
    <w:rsid w:val="00223290"/>
    <w:rPr>
      <w:rFonts w:ascii="Schiphol Frutiger" w:hAnsi="Schiphol Frutiger"/>
      <w:b/>
      <w:color w:val="000000" w:themeColor="text1"/>
      <w:sz w:val="72"/>
    </w:rPr>
  </w:style>
  <w:style w:type="paragraph" w:customStyle="1" w:styleId="SchipholStyleCoverZinWit">
    <w:name w:val="SchipholStyleCoverZinWit"/>
    <w:basedOn w:val="SchipholStyleCoverzin"/>
    <w:link w:val="SchipholStyleCoverZinWitChar"/>
    <w:uiPriority w:val="8"/>
    <w:rsid w:val="00267F50"/>
    <w:rPr>
      <w:color w:val="FFFFFF" w:themeColor="background1"/>
    </w:rPr>
  </w:style>
  <w:style w:type="character" w:customStyle="1" w:styleId="SchipholStyleCoverZinWitChar">
    <w:name w:val="SchipholStyleCoverZinWit Char"/>
    <w:basedOn w:val="SchipholStyleCoverzinChar"/>
    <w:link w:val="SchipholStyleCoverZinWit"/>
    <w:uiPriority w:val="8"/>
    <w:rsid w:val="00223290"/>
    <w:rPr>
      <w:rFonts w:ascii="Schiphol Frutiger" w:hAnsi="Schiphol Frutiger"/>
      <w:color w:val="FFFFFF" w:themeColor="background1"/>
      <w:sz w:val="72"/>
    </w:rPr>
  </w:style>
  <w:style w:type="paragraph" w:customStyle="1" w:styleId="SchipholStyleCoverzinBoldWit">
    <w:name w:val="SchipholStyleCoverzinBoldWit"/>
    <w:basedOn w:val="SchipholStyleCoverZinWit"/>
    <w:uiPriority w:val="8"/>
    <w:rsid w:val="00162977"/>
    <w:rPr>
      <w:b/>
    </w:rPr>
  </w:style>
  <w:style w:type="paragraph" w:customStyle="1" w:styleId="SchipholStyleParagraafkopjeInhoudsopgave">
    <w:name w:val="SchipholStyleParagraafkopjeInhoudsopgave"/>
    <w:next w:val="Geenafstand"/>
    <w:link w:val="SchipholStyleParagraafkopjeInhoudsopgaveChar"/>
    <w:uiPriority w:val="8"/>
    <w:rsid w:val="00430870"/>
    <w:pPr>
      <w:numPr>
        <w:numId w:val="6"/>
      </w:numPr>
      <w:tabs>
        <w:tab w:val="left" w:pos="340"/>
      </w:tabs>
      <w:spacing w:line="248" w:lineRule="exact"/>
    </w:pPr>
    <w:rPr>
      <w:rFonts w:ascii="Schiphol Frutiger" w:hAnsi="Schiphol Frutiger"/>
      <w:b/>
      <w:color w:val="000000" w:themeColor="text1"/>
      <w:sz w:val="18"/>
    </w:rPr>
  </w:style>
  <w:style w:type="character" w:customStyle="1" w:styleId="SchipholStyleParagraafkopjeInhoudsopgaveChar">
    <w:name w:val="SchipholStyleParagraafkopjeInhoudsopgave Char"/>
    <w:basedOn w:val="Standaardalinea-lettertype"/>
    <w:link w:val="SchipholStyleParagraafkopjeInhoudsopgave"/>
    <w:uiPriority w:val="8"/>
    <w:rsid w:val="00223290"/>
    <w:rPr>
      <w:rFonts w:ascii="Schiphol Frutiger" w:hAnsi="Schiphol Frutiger"/>
      <w:b/>
      <w:color w:val="000000" w:themeColor="text1"/>
      <w:sz w:val="18"/>
    </w:rPr>
  </w:style>
  <w:style w:type="paragraph" w:customStyle="1" w:styleId="SchipholTussenstukje">
    <w:name w:val="SchipholTussenstukje"/>
    <w:next w:val="Geenafstand"/>
    <w:uiPriority w:val="8"/>
    <w:rsid w:val="00267F50"/>
    <w:pPr>
      <w:spacing w:after="0" w:line="260" w:lineRule="exact"/>
    </w:pPr>
    <w:rPr>
      <w:rFonts w:ascii="Schiphol Frutiger" w:hAnsi="Schiphol Frutiger"/>
      <w:sz w:val="26"/>
      <w:lang w:val="en-GB"/>
    </w:rPr>
  </w:style>
  <w:style w:type="paragraph" w:customStyle="1" w:styleId="SchipholStyleInhoudsopgave">
    <w:name w:val="SchipholStyleInhoudsopgave"/>
    <w:basedOn w:val="Geenafstand"/>
    <w:link w:val="SchipholStyleInhoudsopgaveChar"/>
    <w:uiPriority w:val="8"/>
    <w:rsid w:val="00197790"/>
    <w:pPr>
      <w:numPr>
        <w:numId w:val="7"/>
      </w:numPr>
      <w:ind w:left="357" w:hanging="357"/>
    </w:pPr>
  </w:style>
  <w:style w:type="character" w:customStyle="1" w:styleId="SchipholStyleInhoudsopgaveChar">
    <w:name w:val="SchipholStyleInhoudsopgave Char"/>
    <w:basedOn w:val="GeenafstandChar"/>
    <w:link w:val="SchipholStyleInhoudsopgave"/>
    <w:uiPriority w:val="8"/>
    <w:rsid w:val="00223290"/>
    <w:rPr>
      <w:rFonts w:ascii="Schiphol Frutiger" w:hAnsi="Schiphol Frutiger"/>
      <w:color w:val="000000" w:themeColor="text1"/>
      <w:sz w:val="18"/>
    </w:rPr>
  </w:style>
  <w:style w:type="character" w:customStyle="1" w:styleId="Kop1Char">
    <w:name w:val="Kop 1 Char"/>
    <w:aliases w:val="Nr Chapter11 Char"/>
    <w:basedOn w:val="Standaardalinea-lettertype"/>
    <w:link w:val="Kop1"/>
    <w:uiPriority w:val="1"/>
    <w:rsid w:val="00FB2629"/>
    <w:rPr>
      <w:rFonts w:ascii="Schiphol Frutiger" w:eastAsiaTheme="majorEastAsia" w:hAnsi="Schiphol Frutiger" w:cstheme="majorBidi"/>
      <w:color w:val="0000FF"/>
      <w:sz w:val="60"/>
      <w:szCs w:val="32"/>
    </w:rPr>
  </w:style>
  <w:style w:type="character" w:customStyle="1" w:styleId="Kop2Char">
    <w:name w:val="Kop 2 Char"/>
    <w:aliases w:val="Nr Paragraph Char"/>
    <w:basedOn w:val="Standaardalinea-lettertype"/>
    <w:link w:val="Kop2"/>
    <w:uiPriority w:val="3"/>
    <w:rsid w:val="00223290"/>
    <w:rPr>
      <w:rFonts w:ascii="Schiphol Frutiger" w:eastAsiaTheme="majorEastAsia" w:hAnsi="Schiphol Frutiger" w:cstheme="majorBidi"/>
      <w:b/>
      <w:color w:val="0000FF"/>
      <w:sz w:val="24"/>
      <w:szCs w:val="26"/>
    </w:rPr>
  </w:style>
  <w:style w:type="paragraph" w:styleId="Inhopg1">
    <w:name w:val="toc 1"/>
    <w:basedOn w:val="Standaard"/>
    <w:next w:val="Standaard"/>
    <w:autoRedefine/>
    <w:uiPriority w:val="39"/>
    <w:unhideWhenUsed/>
    <w:rsid w:val="004F44A7"/>
    <w:pPr>
      <w:tabs>
        <w:tab w:val="left" w:pos="340"/>
        <w:tab w:val="right" w:pos="8789"/>
      </w:tabs>
      <w:spacing w:before="240" w:after="0" w:line="248" w:lineRule="exact"/>
    </w:pPr>
    <w:rPr>
      <w:rFonts w:ascii="Schiphol Frutiger" w:hAnsi="Schiphol Frutiger"/>
      <w:b/>
      <w:noProof/>
      <w:sz w:val="18"/>
      <w:lang w:val="en-GB"/>
    </w:rPr>
  </w:style>
  <w:style w:type="paragraph" w:styleId="Inhopg2">
    <w:name w:val="toc 2"/>
    <w:basedOn w:val="Standaard"/>
    <w:next w:val="Standaard"/>
    <w:autoRedefine/>
    <w:uiPriority w:val="39"/>
    <w:unhideWhenUsed/>
    <w:rsid w:val="002F7034"/>
    <w:pPr>
      <w:tabs>
        <w:tab w:val="left" w:pos="851"/>
        <w:tab w:val="right" w:pos="8789"/>
      </w:tabs>
      <w:spacing w:after="0" w:line="248" w:lineRule="exact"/>
      <w:ind w:left="340"/>
    </w:pPr>
    <w:rPr>
      <w:rFonts w:ascii="Schiphol Frutiger" w:hAnsi="Schiphol Frutiger"/>
      <w:sz w:val="18"/>
    </w:rPr>
  </w:style>
  <w:style w:type="paragraph" w:styleId="Kopvaninhoudsopgave">
    <w:name w:val="TOC Heading"/>
    <w:basedOn w:val="Kop1"/>
    <w:next w:val="Standaard"/>
    <w:uiPriority w:val="39"/>
    <w:unhideWhenUsed/>
    <w:rsid w:val="00025458"/>
    <w:pPr>
      <w:spacing w:line="144" w:lineRule="auto"/>
      <w:ind w:left="0" w:firstLine="0"/>
      <w:outlineLvl w:val="9"/>
    </w:pPr>
    <w:rPr>
      <w:rFonts w:asciiTheme="majorHAnsi" w:hAnsiTheme="majorHAnsi"/>
      <w:color w:val="FFFFFF" w:themeColor="background1"/>
      <w:sz w:val="32"/>
      <w:lang w:eastAsia="nl-NL"/>
    </w:rPr>
  </w:style>
  <w:style w:type="character" w:styleId="Hyperlink">
    <w:name w:val="Hyperlink"/>
    <w:basedOn w:val="Standaardalinea-lettertype"/>
    <w:uiPriority w:val="99"/>
    <w:unhideWhenUsed/>
    <w:rsid w:val="00C723EF"/>
    <w:rPr>
      <w:color w:val="0563C1" w:themeColor="hyperlink"/>
      <w:u w:val="single"/>
    </w:rPr>
  </w:style>
  <w:style w:type="character" w:customStyle="1" w:styleId="Kop3Char">
    <w:name w:val="Kop 3 Char"/>
    <w:basedOn w:val="Standaardalinea-lettertype"/>
    <w:link w:val="Kop3"/>
    <w:uiPriority w:val="9"/>
    <w:semiHidden/>
    <w:rsid w:val="00C723EF"/>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AF2816"/>
    <w:pPr>
      <w:spacing w:after="100"/>
      <w:ind w:left="440"/>
    </w:pPr>
    <w:rPr>
      <w:rFonts w:eastAsiaTheme="minorEastAsia" w:cs="Times New Roman"/>
      <w:lang w:eastAsia="nl-NL"/>
    </w:rPr>
  </w:style>
  <w:style w:type="character" w:customStyle="1" w:styleId="Kop4Char">
    <w:name w:val="Kop 4 Char"/>
    <w:basedOn w:val="Standaardalinea-lettertype"/>
    <w:link w:val="Kop4"/>
    <w:uiPriority w:val="9"/>
    <w:semiHidden/>
    <w:rsid w:val="00AF2816"/>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AF2816"/>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AF2816"/>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AF2816"/>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AF2816"/>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AF2816"/>
    <w:rPr>
      <w:rFonts w:asciiTheme="majorHAnsi" w:eastAsiaTheme="majorEastAsia" w:hAnsiTheme="majorHAnsi" w:cstheme="majorBidi"/>
      <w:i/>
      <w:iCs/>
      <w:color w:val="272727" w:themeColor="text1" w:themeTint="D8"/>
      <w:sz w:val="21"/>
      <w:szCs w:val="21"/>
    </w:rPr>
  </w:style>
  <w:style w:type="paragraph" w:customStyle="1" w:styleId="Streamer">
    <w:name w:val="Streamer"/>
    <w:link w:val="StreamerChar"/>
    <w:uiPriority w:val="5"/>
    <w:qFormat/>
    <w:rsid w:val="008958FB"/>
    <w:pPr>
      <w:spacing w:after="0" w:line="496" w:lineRule="exact"/>
      <w:ind w:left="1474" w:right="482"/>
    </w:pPr>
    <w:rPr>
      <w:rFonts w:ascii="Schiphol Frutiger" w:hAnsi="Schiphol Frutiger"/>
      <w:color w:val="000000" w:themeColor="text1"/>
      <w:sz w:val="36"/>
    </w:rPr>
  </w:style>
  <w:style w:type="character" w:customStyle="1" w:styleId="StreamerChar">
    <w:name w:val="Streamer Char"/>
    <w:basedOn w:val="Standaardalinea-lettertype"/>
    <w:link w:val="Streamer"/>
    <w:uiPriority w:val="5"/>
    <w:rsid w:val="001124BC"/>
    <w:rPr>
      <w:rFonts w:ascii="Schiphol Frutiger" w:hAnsi="Schiphol Frutiger"/>
      <w:color w:val="000000" w:themeColor="text1"/>
      <w:sz w:val="36"/>
    </w:rPr>
  </w:style>
  <w:style w:type="paragraph" w:styleId="Ballontekst">
    <w:name w:val="Balloon Text"/>
    <w:basedOn w:val="Standaard"/>
    <w:link w:val="BallontekstChar"/>
    <w:uiPriority w:val="99"/>
    <w:semiHidden/>
    <w:unhideWhenUsed/>
    <w:rsid w:val="00824E5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24E5C"/>
    <w:rPr>
      <w:rFonts w:ascii="Segoe UI" w:hAnsi="Segoe UI" w:cs="Segoe UI"/>
      <w:sz w:val="18"/>
      <w:szCs w:val="18"/>
    </w:rPr>
  </w:style>
  <w:style w:type="paragraph" w:styleId="Titel">
    <w:name w:val="Title"/>
    <w:aliases w:val="Chapter"/>
    <w:basedOn w:val="SchipholStyleHoofdstukTitel"/>
    <w:next w:val="Geenafstand"/>
    <w:link w:val="TitelChar"/>
    <w:uiPriority w:val="1"/>
    <w:qFormat/>
    <w:rsid w:val="004F44A7"/>
    <w:pPr>
      <w:keepLines/>
      <w:spacing w:after="1200" w:line="240" w:lineRule="auto"/>
      <w:ind w:right="1701"/>
      <w:contextualSpacing/>
    </w:pPr>
    <w:rPr>
      <w:rFonts w:eastAsiaTheme="majorEastAsia" w:cstheme="majorBidi"/>
      <w:spacing w:val="-10"/>
      <w:kern w:val="28"/>
      <w:szCs w:val="56"/>
    </w:rPr>
  </w:style>
  <w:style w:type="character" w:customStyle="1" w:styleId="TitelChar">
    <w:name w:val="Titel Char"/>
    <w:aliases w:val="Chapter Char"/>
    <w:basedOn w:val="Standaardalinea-lettertype"/>
    <w:link w:val="Titel"/>
    <w:uiPriority w:val="1"/>
    <w:rsid w:val="004F44A7"/>
    <w:rPr>
      <w:rFonts w:ascii="Schiphol Frutiger" w:eastAsiaTheme="majorEastAsia" w:hAnsi="Schiphol Frutiger" w:cstheme="majorBidi"/>
      <w:color w:val="0000FF"/>
      <w:spacing w:val="-10"/>
      <w:kern w:val="28"/>
      <w:sz w:val="60"/>
      <w:szCs w:val="56"/>
    </w:rPr>
  </w:style>
  <w:style w:type="paragraph" w:customStyle="1" w:styleId="NrChapter">
    <w:name w:val="Nr Chapter"/>
    <w:basedOn w:val="Kop1"/>
    <w:next w:val="Geenafstand"/>
    <w:link w:val="NrChapterChar"/>
    <w:uiPriority w:val="1"/>
    <w:qFormat/>
    <w:rsid w:val="004F44A7"/>
    <w:pPr>
      <w:tabs>
        <w:tab w:val="left" w:pos="578"/>
      </w:tabs>
      <w:spacing w:after="1200" w:line="240" w:lineRule="auto"/>
      <w:ind w:left="0" w:firstLine="0"/>
      <w:contextualSpacing/>
    </w:pPr>
    <w:rPr>
      <w:lang w:val="en-GB"/>
    </w:rPr>
  </w:style>
  <w:style w:type="character" w:customStyle="1" w:styleId="NrChapterChar">
    <w:name w:val="Nr Chapter Char"/>
    <w:basedOn w:val="Kop1Char"/>
    <w:link w:val="NrChapter"/>
    <w:uiPriority w:val="1"/>
    <w:rsid w:val="004F44A7"/>
    <w:rPr>
      <w:rFonts w:ascii="Schiphol Frutiger" w:eastAsiaTheme="majorEastAsia" w:hAnsi="Schiphol Frutiger" w:cstheme="majorBidi"/>
      <w:color w:val="0000FF"/>
      <w:sz w:val="60"/>
      <w:szCs w:val="32"/>
      <w:lang w:val="en-GB"/>
    </w:rPr>
  </w:style>
  <w:style w:type="paragraph" w:customStyle="1" w:styleId="DHVadresregel">
    <w:name w:val="DHVadresregel"/>
    <w:basedOn w:val="Standaard"/>
    <w:next w:val="Standaard"/>
    <w:rsid w:val="001207AE"/>
    <w:pPr>
      <w:overflowPunct w:val="0"/>
      <w:autoSpaceDE w:val="0"/>
      <w:autoSpaceDN w:val="0"/>
      <w:adjustRightInd w:val="0"/>
      <w:spacing w:after="0" w:line="264" w:lineRule="exact"/>
      <w:jc w:val="both"/>
    </w:pPr>
    <w:rPr>
      <w:rFonts w:ascii="Arial" w:eastAsia="Times New Roman" w:hAnsi="Arial" w:cs="Times New Roman"/>
      <w:sz w:val="20"/>
      <w:szCs w:val="20"/>
      <w:lang w:val="nl-NL"/>
    </w:rPr>
  </w:style>
  <w:style w:type="paragraph" w:styleId="Lijstalinea">
    <w:name w:val="List Paragraph"/>
    <w:basedOn w:val="Standaard"/>
    <w:link w:val="LijstalineaChar"/>
    <w:uiPriority w:val="34"/>
    <w:qFormat/>
    <w:rsid w:val="004F294F"/>
    <w:pPr>
      <w:ind w:left="720"/>
      <w:contextualSpacing/>
    </w:pPr>
  </w:style>
  <w:style w:type="paragraph" w:styleId="Plattetekst">
    <w:name w:val="Body Text"/>
    <w:basedOn w:val="Standaard"/>
    <w:link w:val="PlattetekstChar"/>
    <w:uiPriority w:val="1"/>
    <w:qFormat/>
    <w:rsid w:val="00610A59"/>
    <w:pPr>
      <w:spacing w:after="120" w:line="240" w:lineRule="auto"/>
      <w:jc w:val="both"/>
    </w:pPr>
    <w:rPr>
      <w:rFonts w:ascii="Arial" w:eastAsia="Times New Roman" w:hAnsi="Arial" w:cs="Times New Roman"/>
      <w:sz w:val="20"/>
      <w:szCs w:val="20"/>
      <w:lang w:val="en-GB" w:eastAsia="en-GB"/>
    </w:rPr>
  </w:style>
  <w:style w:type="character" w:customStyle="1" w:styleId="PlattetekstChar">
    <w:name w:val="Platte tekst Char"/>
    <w:basedOn w:val="Standaardalinea-lettertype"/>
    <w:link w:val="Plattetekst"/>
    <w:uiPriority w:val="1"/>
    <w:rsid w:val="00610A59"/>
    <w:rPr>
      <w:rFonts w:ascii="Arial" w:eastAsia="Times New Roman" w:hAnsi="Arial" w:cs="Times New Roman"/>
      <w:sz w:val="20"/>
      <w:szCs w:val="20"/>
      <w:lang w:val="en-GB" w:eastAsia="en-GB"/>
    </w:rPr>
  </w:style>
  <w:style w:type="character" w:customStyle="1" w:styleId="LijstalineaChar">
    <w:name w:val="Lijstalinea Char"/>
    <w:basedOn w:val="Standaardalinea-lettertype"/>
    <w:link w:val="Lijstalinea"/>
    <w:uiPriority w:val="34"/>
    <w:rsid w:val="00610A59"/>
    <w:rPr>
      <w:lang w:val="en-US"/>
    </w:rPr>
  </w:style>
  <w:style w:type="character" w:styleId="Verwijzingopmerking">
    <w:name w:val="annotation reference"/>
    <w:basedOn w:val="Standaardalinea-lettertype"/>
    <w:uiPriority w:val="99"/>
    <w:semiHidden/>
    <w:unhideWhenUsed/>
    <w:rsid w:val="00A80B7A"/>
    <w:rPr>
      <w:sz w:val="16"/>
      <w:szCs w:val="16"/>
    </w:rPr>
  </w:style>
  <w:style w:type="paragraph" w:styleId="Tekstopmerking">
    <w:name w:val="annotation text"/>
    <w:basedOn w:val="Standaard"/>
    <w:link w:val="TekstopmerkingChar"/>
    <w:uiPriority w:val="99"/>
    <w:semiHidden/>
    <w:unhideWhenUsed/>
    <w:rsid w:val="00A80B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80B7A"/>
    <w:rPr>
      <w:sz w:val="20"/>
      <w:szCs w:val="20"/>
      <w:lang w:val="en-US"/>
    </w:rPr>
  </w:style>
  <w:style w:type="table" w:customStyle="1" w:styleId="Rastertabel4-Accent11">
    <w:name w:val="Rastertabel 4 - Accent 11"/>
    <w:basedOn w:val="Standaardtabel"/>
    <w:uiPriority w:val="49"/>
    <w:rsid w:val="0023780A"/>
    <w:pPr>
      <w:spacing w:after="0" w:line="240" w:lineRule="auto"/>
    </w:pPr>
    <w:rPr>
      <w:rFonts w:ascii="Times New Roman" w:eastAsia="Times New Roman" w:hAnsi="Times New Roman" w:cs="Times New Roman"/>
      <w:sz w:val="20"/>
      <w:szCs w:val="20"/>
      <w:lang w:val="en-GB" w:eastAsia="en-GB" w:bidi="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17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nders_C\AppData\Local\Temp\7\Temp4_assets.zip\Report_cover_Travel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94640FDB2D44A5EA009E5A4F9D1B436"/>
        <w:category>
          <w:name w:val="Algemeen"/>
          <w:gallery w:val="placeholder"/>
        </w:category>
        <w:types>
          <w:type w:val="bbPlcHdr"/>
        </w:types>
        <w:behaviors>
          <w:behavior w:val="content"/>
        </w:behaviors>
        <w:guid w:val="{80DAE131-FBAE-4402-BA77-BB6936BEAAC8}"/>
      </w:docPartPr>
      <w:docPartBody>
        <w:p w:rsidR="00896E63" w:rsidRDefault="00896E63">
          <w:pPr>
            <w:pStyle w:val="A94640FDB2D44A5EA009E5A4F9D1B436"/>
          </w:pPr>
          <w:r w:rsidRPr="008D77C8">
            <w:rPr>
              <w:rStyle w:val="Tekstvantijdelijkeaanduiding"/>
            </w:rPr>
            <w:t>Kies een item.</w:t>
          </w:r>
        </w:p>
      </w:docPartBody>
    </w:docPart>
    <w:docPart>
      <w:docPartPr>
        <w:name w:val="C731FA59E3BE47379A2569A8423582BF"/>
        <w:category>
          <w:name w:val="Algemeen"/>
          <w:gallery w:val="placeholder"/>
        </w:category>
        <w:types>
          <w:type w:val="bbPlcHdr"/>
        </w:types>
        <w:behaviors>
          <w:behavior w:val="content"/>
        </w:behaviors>
        <w:guid w:val="{69DA54E3-F037-4BBE-BA35-4A3DB6B19E0A}"/>
      </w:docPartPr>
      <w:docPartBody>
        <w:p w:rsidR="00896E63" w:rsidRDefault="00896E63">
          <w:pPr>
            <w:pStyle w:val="C731FA59E3BE47379A2569A8423582BF"/>
          </w:pPr>
          <w:r w:rsidRPr="00751D0D">
            <w:rPr>
              <w:rStyle w:val="Tekstvantijdelijkeaanduiding"/>
            </w:rPr>
            <w:t>Klik of tik om tekst in te voeren.</w:t>
          </w:r>
        </w:p>
      </w:docPartBody>
    </w:docPart>
    <w:docPart>
      <w:docPartPr>
        <w:name w:val="0C0295ABC3FE43EDB1CB9D90C8BAEF8D"/>
        <w:category>
          <w:name w:val="Algemeen"/>
          <w:gallery w:val="placeholder"/>
        </w:category>
        <w:types>
          <w:type w:val="bbPlcHdr"/>
        </w:types>
        <w:behaviors>
          <w:behavior w:val="content"/>
        </w:behaviors>
        <w:guid w:val="{E5B52BA6-1EB4-4CDC-B4D7-36A7385CAF57}"/>
      </w:docPartPr>
      <w:docPartBody>
        <w:p w:rsidR="00896E63" w:rsidRDefault="00896E63">
          <w:pPr>
            <w:pStyle w:val="0C0295ABC3FE43EDB1CB9D90C8BAEF8D"/>
          </w:pPr>
          <w:r w:rsidRPr="00751D0D">
            <w:rPr>
              <w:rStyle w:val="Tekstvantijdelijkeaanduiding"/>
            </w:rPr>
            <w:t>Klik of tik om tekst in te voeren.</w:t>
          </w:r>
        </w:p>
      </w:docPartBody>
    </w:docPart>
    <w:docPart>
      <w:docPartPr>
        <w:name w:val="27C46ABFC9C447E3BF592C56426803A5"/>
        <w:category>
          <w:name w:val="Algemeen"/>
          <w:gallery w:val="placeholder"/>
        </w:category>
        <w:types>
          <w:type w:val="bbPlcHdr"/>
        </w:types>
        <w:behaviors>
          <w:behavior w:val="content"/>
        </w:behaviors>
        <w:guid w:val="{B010882C-38F3-4AE2-94A9-29F79B0F6023}"/>
      </w:docPartPr>
      <w:docPartBody>
        <w:p w:rsidR="00896E63" w:rsidRDefault="00896E63">
          <w:pPr>
            <w:pStyle w:val="27C46ABFC9C447E3BF592C56426803A5"/>
          </w:pPr>
          <w:r w:rsidRPr="00751D0D">
            <w:rPr>
              <w:rStyle w:val="Tekstvantijdelijkeaanduiding"/>
            </w:rPr>
            <w:t>Klik of tik om tekst in te voeren.</w:t>
          </w:r>
        </w:p>
      </w:docPartBody>
    </w:docPart>
    <w:docPart>
      <w:docPartPr>
        <w:name w:val="E147F7C2115748AA98CB9C10F97BC8F9"/>
        <w:category>
          <w:name w:val="Algemeen"/>
          <w:gallery w:val="placeholder"/>
        </w:category>
        <w:types>
          <w:type w:val="bbPlcHdr"/>
        </w:types>
        <w:behaviors>
          <w:behavior w:val="content"/>
        </w:behaviors>
        <w:guid w:val="{85D2F5EE-6A06-4EC9-AD4D-9C9ECE7158F6}"/>
      </w:docPartPr>
      <w:docPartBody>
        <w:p w:rsidR="00896E63" w:rsidRDefault="00896E63">
          <w:pPr>
            <w:pStyle w:val="E147F7C2115748AA98CB9C10F97BC8F9"/>
          </w:pPr>
          <w:r w:rsidRPr="00751D0D">
            <w:rPr>
              <w:rStyle w:val="Tekstvantijdelijkeaanduiding"/>
            </w:rPr>
            <w:t>Klik of tik om tekst in te voeren.</w:t>
          </w:r>
        </w:p>
      </w:docPartBody>
    </w:docPart>
    <w:docPart>
      <w:docPartPr>
        <w:name w:val="7E3A35A81646434B82C4CACBD7088B9F"/>
        <w:category>
          <w:name w:val="Algemeen"/>
          <w:gallery w:val="placeholder"/>
        </w:category>
        <w:types>
          <w:type w:val="bbPlcHdr"/>
        </w:types>
        <w:behaviors>
          <w:behavior w:val="content"/>
        </w:behaviors>
        <w:guid w:val="{0FBC84C2-86EF-4B18-AB0A-AC9465D61A59}"/>
      </w:docPartPr>
      <w:docPartBody>
        <w:p w:rsidR="00896E63" w:rsidRDefault="00896E63">
          <w:pPr>
            <w:pStyle w:val="7E3A35A81646434B82C4CACBD7088B9F"/>
          </w:pPr>
          <w:r w:rsidRPr="008D77C8">
            <w:rPr>
              <w:rStyle w:val="Tekstvantijdelijkeaanduiding"/>
            </w:rPr>
            <w:t>Kies een item.</w:t>
          </w:r>
        </w:p>
      </w:docPartBody>
    </w:docPart>
    <w:docPart>
      <w:docPartPr>
        <w:name w:val="C78C09CE83AF4B9DB6B8F5A882080444"/>
        <w:category>
          <w:name w:val="Algemeen"/>
          <w:gallery w:val="placeholder"/>
        </w:category>
        <w:types>
          <w:type w:val="bbPlcHdr"/>
        </w:types>
        <w:behaviors>
          <w:behavior w:val="content"/>
        </w:behaviors>
        <w:guid w:val="{9A5CAC84-54C4-48DB-9BCD-750F8FA1FC0E}"/>
      </w:docPartPr>
      <w:docPartBody>
        <w:p w:rsidR="00896E63" w:rsidRDefault="00896E63">
          <w:pPr>
            <w:pStyle w:val="C78C09CE83AF4B9DB6B8F5A882080444"/>
          </w:pPr>
          <w:r w:rsidRPr="00751D0D">
            <w:rPr>
              <w:rStyle w:val="Tekstvantijdelijkeaanduiding"/>
            </w:rPr>
            <w:t>Klik of tik om een datum in te voeren.</w:t>
          </w:r>
        </w:p>
      </w:docPartBody>
    </w:docPart>
    <w:docPart>
      <w:docPartPr>
        <w:name w:val="9DE09317C70847749B2B57A8C8B2EF85"/>
        <w:category>
          <w:name w:val="Algemeen"/>
          <w:gallery w:val="placeholder"/>
        </w:category>
        <w:types>
          <w:type w:val="bbPlcHdr"/>
        </w:types>
        <w:behaviors>
          <w:behavior w:val="content"/>
        </w:behaviors>
        <w:guid w:val="{40D876DE-4F3A-470F-914F-F02E19C6C1A0}"/>
      </w:docPartPr>
      <w:docPartBody>
        <w:p w:rsidR="00D877EB" w:rsidRDefault="00896E63" w:rsidP="00896E63">
          <w:pPr>
            <w:pStyle w:val="9DE09317C70847749B2B57A8C8B2EF85"/>
          </w:pPr>
          <w:r w:rsidRPr="007779CE">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chiphol Frutiger">
    <w:panose1 w:val="020B05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chipholFrutige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E63"/>
    <w:rsid w:val="007C1328"/>
    <w:rsid w:val="00896E63"/>
    <w:rsid w:val="00D877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96E63"/>
    <w:rPr>
      <w:color w:val="808080"/>
    </w:rPr>
  </w:style>
  <w:style w:type="paragraph" w:customStyle="1" w:styleId="A94640FDB2D44A5EA009E5A4F9D1B436">
    <w:name w:val="A94640FDB2D44A5EA009E5A4F9D1B436"/>
  </w:style>
  <w:style w:type="paragraph" w:customStyle="1" w:styleId="C731FA59E3BE47379A2569A8423582BF">
    <w:name w:val="C731FA59E3BE47379A2569A8423582BF"/>
  </w:style>
  <w:style w:type="paragraph" w:customStyle="1" w:styleId="0C0295ABC3FE43EDB1CB9D90C8BAEF8D">
    <w:name w:val="0C0295ABC3FE43EDB1CB9D90C8BAEF8D"/>
  </w:style>
  <w:style w:type="paragraph" w:customStyle="1" w:styleId="27C46ABFC9C447E3BF592C56426803A5">
    <w:name w:val="27C46ABFC9C447E3BF592C56426803A5"/>
  </w:style>
  <w:style w:type="paragraph" w:customStyle="1" w:styleId="E147F7C2115748AA98CB9C10F97BC8F9">
    <w:name w:val="E147F7C2115748AA98CB9C10F97BC8F9"/>
  </w:style>
  <w:style w:type="paragraph" w:customStyle="1" w:styleId="7E3A35A81646434B82C4CACBD7088B9F">
    <w:name w:val="7E3A35A81646434B82C4CACBD7088B9F"/>
  </w:style>
  <w:style w:type="paragraph" w:customStyle="1" w:styleId="C78C09CE83AF4B9DB6B8F5A882080444">
    <w:name w:val="C78C09CE83AF4B9DB6B8F5A882080444"/>
  </w:style>
  <w:style w:type="paragraph" w:customStyle="1" w:styleId="7FF633B142BD4F95BD7066557D98EB32">
    <w:name w:val="7FF633B142BD4F95BD7066557D98EB32"/>
  </w:style>
  <w:style w:type="paragraph" w:customStyle="1" w:styleId="9DE09317C70847749B2B57A8C8B2EF85">
    <w:name w:val="9DE09317C70847749B2B57A8C8B2EF85"/>
    <w:rsid w:val="00896E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ema1">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P" ma:contentTypeID="0x0101004E81F5E765D7424D82678AEBC426808700042AD8439B3F2845B8F334CAD6646B0700763EB61A1DE9054286A2E23EC33ACB82" ma:contentTypeVersion="92" ma:contentTypeDescription="" ma:contentTypeScope="" ma:versionID="609020a589710528037e907a8bf0f40b">
  <xsd:schema xmlns:xsd="http://www.w3.org/2001/XMLSchema" xmlns:xs="http://www.w3.org/2001/XMLSchema" xmlns:p="http://schemas.microsoft.com/office/2006/metadata/properties" xmlns:ns2="DDBEDC2A-BD37-43CD-8B77-9519821763E0" xmlns:ns3="ffef4382-107f-4194-ac26-4a4791cfbb8d" xmlns:ns4="http://schemas.microsoft.com/sharepoint/v3/fields" xmlns:ns5="891d6996-97bf-4c7e-b37e-7fee87252355" targetNamespace="http://schemas.microsoft.com/office/2006/metadata/properties" ma:root="true" ma:fieldsID="f15ef401de72625c5f4a3e3144dd16fa" ns2:_="" ns3:_="" ns4:_="" ns5:_="">
    <xsd:import namespace="DDBEDC2A-BD37-43CD-8B77-9519821763E0"/>
    <xsd:import namespace="ffef4382-107f-4194-ac26-4a4791cfbb8d"/>
    <xsd:import namespace="http://schemas.microsoft.com/sharepoint/v3/fields"/>
    <xsd:import namespace="891d6996-97bf-4c7e-b37e-7fee87252355"/>
    <xsd:element name="properties">
      <xsd:complexType>
        <xsd:sequence>
          <xsd:element name="documentManagement">
            <xsd:complexType>
              <xsd:all>
                <xsd:element ref="ns2:Projectnummer" minOccurs="0"/>
                <xsd:element ref="ns2:Projectnaam" minOccurs="0"/>
                <xsd:element ref="ns2:ProjectDocumentStatus"/>
                <xsd:element ref="ns3:Werkpakket" minOccurs="0"/>
                <xsd:element ref="ns2:ProjectDocumentBron" minOccurs="0"/>
                <xsd:element ref="ns3:Eigenaar" minOccurs="0"/>
                <xsd:element ref="ns3:c15c29daf8854b2db77e08c17fa39a36" minOccurs="0"/>
                <xsd:element ref="ns3:TaxCatchAll" minOccurs="0"/>
                <xsd:element ref="ns3:TaxCatchAllLabel" minOccurs="0"/>
                <xsd:element ref="ns3:TaxKeywordTaxHTField" minOccurs="0"/>
                <xsd:element ref="ns3:db0e2d74a2d746f0b01238fc95f289d1" minOccurs="0"/>
                <xsd:element ref="ns4:_Version"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EDC2A-BD37-43CD-8B77-9519821763E0" elementFormDefault="qualified">
    <xsd:import namespace="http://schemas.microsoft.com/office/2006/documentManagement/types"/>
    <xsd:import namespace="http://schemas.microsoft.com/office/infopath/2007/PartnerControls"/>
    <xsd:element name="Projectnummer" ma:index="2" nillable="true" ma:displayName="Project nummer" ma:internalName="Projectnummer">
      <xsd:simpleType>
        <xsd:restriction base="dms:Text"/>
      </xsd:simpleType>
    </xsd:element>
    <xsd:element name="Projectnaam" ma:index="3" nillable="true" ma:displayName="Project naam" ma:internalName="Projectnaam">
      <xsd:simpleType>
        <xsd:restriction base="dms:Text"/>
      </xsd:simpleType>
    </xsd:element>
    <xsd:element name="ProjectDocumentStatus" ma:index="6" ma:displayName="Status" ma:default="In Ontwikkeling" ma:format="Dropdown" ma:internalName="ProjectDocumentStatus">
      <xsd:simpleType>
        <xsd:restriction base="dms:Choice">
          <xsd:enumeration value="Niet gestart"/>
          <xsd:enumeration value="In Ontwikkeling"/>
          <xsd:enumeration value="Onder review"/>
          <xsd:enumeration value="Ter Goedkeuring"/>
          <xsd:enumeration value="Goedgekeurd"/>
          <xsd:enumeration value="Overgedragen"/>
          <xsd:enumeration value="Compleet"/>
          <xsd:enumeration value="Afgekeurd"/>
        </xsd:restriction>
      </xsd:simpleType>
    </xsd:element>
    <xsd:element name="ProjectDocumentBron" ma:index="8" nillable="true" ma:displayName="Bron" ma:internalName="ProjectDocumentBron">
      <xsd:simpleType>
        <xsd:restriction base="dms:Text">
          <xsd:maxLength value="254"/>
        </xsd:restriction>
      </xsd:simpleType>
    </xsd:element>
  </xsd:schema>
  <xsd:schema xmlns:xsd="http://www.w3.org/2001/XMLSchema" xmlns:xs="http://www.w3.org/2001/XMLSchema" xmlns:dms="http://schemas.microsoft.com/office/2006/documentManagement/types" xmlns:pc="http://schemas.microsoft.com/office/infopath/2007/PartnerControls" targetNamespace="ffef4382-107f-4194-ac26-4a4791cfbb8d" elementFormDefault="qualified">
    <xsd:import namespace="http://schemas.microsoft.com/office/2006/documentManagement/types"/>
    <xsd:import namespace="http://schemas.microsoft.com/office/infopath/2007/PartnerControls"/>
    <xsd:element name="Werkpakket" ma:index="7" nillable="true" ma:displayName="Werkpakket" ma:format="Dropdown" ma:internalName="Werkpakket" ma:readOnly="false">
      <xsd:simpleType>
        <xsd:restriction base="dms:Choice">
          <xsd:enumeration value="Werkpakket 1"/>
          <xsd:enumeration value="Werkpakket 2"/>
          <xsd:enumeration value="Werkpakket 3"/>
        </xsd:restriction>
      </xsd:simpleType>
    </xsd:element>
    <xsd:element name="Eigenaar" ma:index="9" nillable="true" ma:displayName="Eigenaar" ma:internalName="Eigenaar" ma:readOnly="false">
      <xsd:simpleType>
        <xsd:restriction base="dms:Text">
          <xsd:maxLength value="255"/>
        </xsd:restriction>
      </xsd:simpleType>
    </xsd:element>
    <xsd:element name="c15c29daf8854b2db77e08c17fa39a36" ma:index="13" ma:taxonomy="true" ma:internalName="c15c29daf8854b2db77e08c17fa39a36" ma:taxonomyFieldName="Project_x0020_Fase" ma:displayName="Project Fase" ma:readOnly="false" ma:default="3;#03 Delivery Stage(s)|0df94b93-0300-4348-95eb-62bb8668e8eb" ma:fieldId="{c15c29da-f885-4b2d-b77e-08c17fa39a36}" ma:sspId="dbc17272-e662-4816-ad27-6fe8b95f4168" ma:termSetId="7e367a7b-bf6d-4747-9f29-647ca747807d" ma:anchorId="00000000-0000-0000-0000-000000000000" ma:open="false" ma:isKeyword="false">
      <xsd:complexType>
        <xsd:sequence>
          <xsd:element ref="pc:Terms" minOccurs="0" maxOccurs="1"/>
        </xsd:sequence>
      </xsd:complexType>
    </xsd:element>
    <xsd:element name="TaxCatchAll" ma:index="14" nillable="true" ma:displayName="Catch-all-kolom van taxonomie" ma:description="" ma:hidden="true" ma:list="{a58db11e-e0d1-47a9-b699-b6728d5406ce}" ma:internalName="TaxCatchAll" ma:showField="CatchAllData" ma:web="891d6996-97bf-4c7e-b37e-7fee87252355">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Catch-all-kolom van taxonomie1" ma:description="" ma:hidden="true" ma:list="{a58db11e-e0d1-47a9-b699-b6728d5406ce}" ma:internalName="TaxCatchAllLabel" ma:readOnly="true" ma:showField="CatchAllDataLabel" ma:web="891d6996-97bf-4c7e-b37e-7fee87252355">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Trefwoord(en)" ma:fieldId="{23f27201-bee3-471e-b2e7-b64fd8b7ca38}" ma:taxonomyMulti="true" ma:sspId="dbc17272-e662-4816-ad27-6fe8b95f4168" ma:termSetId="00000000-0000-0000-0000-000000000000" ma:anchorId="00000000-0000-0000-0000-000000000000" ma:open="true" ma:isKeyword="true">
      <xsd:complexType>
        <xsd:sequence>
          <xsd:element ref="pc:Terms" minOccurs="0" maxOccurs="1"/>
        </xsd:sequence>
      </xsd:complexType>
    </xsd:element>
    <xsd:element name="db0e2d74a2d746f0b01238fc95f289d1" ma:index="20" ma:taxonomy="true" ma:internalName="db0e2d74a2d746f0b01238fc95f289d1" ma:taxonomyFieldName="MP" ma:displayName="MP" ma:readOnly="false" ma:default="" ma:fieldId="{db0e2d74-a2d7-46f0-b012-38fc95f289d1}" ma:sspId="dbc17272-e662-4816-ad27-6fe8b95f4168" ma:termSetId="ca62eeb3-8750-407a-a86c-16a3656e7a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e"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d6996-97bf-4c7e-b37e-7fee87252355" elementFormDefault="qualified">
    <xsd:import namespace="http://schemas.microsoft.com/office/2006/documentManagement/types"/>
    <xsd:import namespace="http://schemas.microsoft.com/office/infopath/2007/PartnerControls"/>
    <xsd:element name="_dlc_DocId" ma:index="23" nillable="true" ma:displayName="Waarde van de document-id" ma:description="De waarde van de document-id die aan dit item is toegewezen." ma:internalName="_dlc_DocId" ma:readOnly="true">
      <xsd:simpleType>
        <xsd:restriction base="dms:Text"/>
      </xsd:simpleType>
    </xsd:element>
    <xsd:element name="_dlc_DocIdUrl" ma:index="24"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DocumentBron xmlns="DDBEDC2A-BD37-43CD-8B77-9519821763E0" xsi:nil="true"/>
    <ProjectDocumentStatus xmlns="DDBEDC2A-BD37-43CD-8B77-9519821763E0">Compleet</ProjectDocumentStatus>
    <_Version xmlns="http://schemas.microsoft.com/sharepoint/v3/fields" xsi:nil="true"/>
    <TaxCatchAll xmlns="ffef4382-107f-4194-ac26-4a4791cfbb8d">
      <Value>372</Value>
      <Value>3</Value>
    </TaxCatchAll>
    <c15c29daf8854b2db77e08c17fa39a36 xmlns="ffef4382-107f-4194-ac26-4a4791cfbb8d">
      <Terms xmlns="http://schemas.microsoft.com/office/infopath/2007/PartnerControls">
        <TermInfo xmlns="http://schemas.microsoft.com/office/infopath/2007/PartnerControls">
          <TermName xmlns="http://schemas.microsoft.com/office/infopath/2007/PartnerControls">03 Delivery Stage(s)</TermName>
          <TermId xmlns="http://schemas.microsoft.com/office/infopath/2007/PartnerControls">0df94b93-0300-4348-95eb-62bb8668e8eb</TermId>
        </TermInfo>
      </Terms>
    </c15c29daf8854b2db77e08c17fa39a36>
    <Projectnaam xmlns="DDBEDC2A-BD37-43CD-8B77-9519821763E0" xsi:nil="true"/>
    <TaxKeywordTaxHTField xmlns="ffef4382-107f-4194-ac26-4a4791cfbb8d">
      <Terms xmlns="http://schemas.microsoft.com/office/infopath/2007/PartnerControls"/>
    </TaxKeywordTaxHTField>
    <Projectnummer xmlns="DDBEDC2A-BD37-43CD-8B77-9519821763E0" xsi:nil="true"/>
    <Werkpakket xmlns="ffef4382-107f-4194-ac26-4a4791cfbb8d" xsi:nil="true"/>
    <db0e2d74a2d746f0b01238fc95f289d1 xmlns="ffef4382-107f-4194-ac26-4a4791cfbb8d">
      <Terms xmlns="http://schemas.microsoft.com/office/infopath/2007/PartnerControls">
        <TermInfo xmlns="http://schemas.microsoft.com/office/infopath/2007/PartnerControls">
          <TermName xmlns="http://schemas.microsoft.com/office/infopath/2007/PartnerControls">1101 Aanbestedingsstukken</TermName>
          <TermId xmlns="http://schemas.microsoft.com/office/infopath/2007/PartnerControls">a934c0d9-71f4-4e9c-b9bd-ce0cab613339</TermId>
        </TermInfo>
      </Terms>
    </db0e2d74a2d746f0b01238fc95f289d1>
    <Eigenaar xmlns="ffef4382-107f-4194-ac26-4a4791cfbb8d" xsi:nil="true"/>
    <_dlc_DocId xmlns="891d6996-97bf-4c7e-b37e-7fee87252355">0002-2126307231-51</_dlc_DocId>
    <_dlc_DocIdUrl xmlns="891d6996-97bf-4c7e-b37e-7fee87252355">
      <Url>https://sharepoint.schiphol.nl/projecten/02/1008202/_layouts/DocIdRedir.aspx?ID=0002-2126307231-51</Url>
      <Description>0002-2126307231-51</Description>
    </_dlc_DocIdUrl>
  </documentManagement>
</p:properties>
</file>

<file path=customXml/item3.xml><?xml version="1.0" encoding="utf-8"?>
<?mso-contentType ?>
<SharedContentType xmlns="Microsoft.SharePoint.Taxonomy.ContentTypeSync" SourceId="dbc17272-e662-4816-ad27-6fe8b95f4168" ContentTypeId="0x0101004E81F5E765D7424D82678AEBC426808700042AD8439B3F2845B8F334CAD6646B0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8F055-239E-4260-ABB8-C40B24E5B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EDC2A-BD37-43CD-8B77-9519821763E0"/>
    <ds:schemaRef ds:uri="ffef4382-107f-4194-ac26-4a4791cfbb8d"/>
    <ds:schemaRef ds:uri="http://schemas.microsoft.com/sharepoint/v3/fields"/>
    <ds:schemaRef ds:uri="891d6996-97bf-4c7e-b37e-7fee87252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5B30A-7218-4E45-9F9D-35FD39BFB7A0}">
  <ds:schemaRefs>
    <ds:schemaRef ds:uri="http://schemas.microsoft.com/office/2006/metadata/properties"/>
    <ds:schemaRef ds:uri="http://schemas.openxmlformats.org/package/2006/metadata/core-properties"/>
    <ds:schemaRef ds:uri="DDBEDC2A-BD37-43CD-8B77-9519821763E0"/>
    <ds:schemaRef ds:uri="http://schemas.microsoft.com/office/infopath/2007/PartnerControls"/>
    <ds:schemaRef ds:uri="http://purl.org/dc/elements/1.1/"/>
    <ds:schemaRef ds:uri="http://www.w3.org/XML/1998/namespace"/>
    <ds:schemaRef ds:uri="http://schemas.microsoft.com/office/2006/documentManagement/types"/>
    <ds:schemaRef ds:uri="891d6996-97bf-4c7e-b37e-7fee87252355"/>
    <ds:schemaRef ds:uri="http://purl.org/dc/terms/"/>
    <ds:schemaRef ds:uri="http://schemas.microsoft.com/sharepoint/v3/fields"/>
    <ds:schemaRef ds:uri="ffef4382-107f-4194-ac26-4a4791cfbb8d"/>
    <ds:schemaRef ds:uri="http://purl.org/dc/dcmitype/"/>
  </ds:schemaRefs>
</ds:datastoreItem>
</file>

<file path=customXml/itemProps3.xml><?xml version="1.0" encoding="utf-8"?>
<ds:datastoreItem xmlns:ds="http://schemas.openxmlformats.org/officeDocument/2006/customXml" ds:itemID="{E63FD44F-63CF-4E69-8296-F5A628D8588A}">
  <ds:schemaRefs>
    <ds:schemaRef ds:uri="Microsoft.SharePoint.Taxonomy.ContentTypeSync"/>
  </ds:schemaRefs>
</ds:datastoreItem>
</file>

<file path=customXml/itemProps4.xml><?xml version="1.0" encoding="utf-8"?>
<ds:datastoreItem xmlns:ds="http://schemas.openxmlformats.org/officeDocument/2006/customXml" ds:itemID="{858C2E5F-EBFE-4C41-8E4D-ABD492BDF2E3}">
  <ds:schemaRefs>
    <ds:schemaRef ds:uri="http://schemas.microsoft.com/sharepoint/events"/>
  </ds:schemaRefs>
</ds:datastoreItem>
</file>

<file path=customXml/itemProps5.xml><?xml version="1.0" encoding="utf-8"?>
<ds:datastoreItem xmlns:ds="http://schemas.openxmlformats.org/officeDocument/2006/customXml" ds:itemID="{E3EFC726-F68A-475B-B29A-34FF8DEED07C}">
  <ds:schemaRefs>
    <ds:schemaRef ds:uri="http://schemas.microsoft.com/sharepoint/v3/contenttype/forms"/>
  </ds:schemaRefs>
</ds:datastoreItem>
</file>

<file path=customXml/itemProps6.xml><?xml version="1.0" encoding="utf-8"?>
<ds:datastoreItem xmlns:ds="http://schemas.openxmlformats.org/officeDocument/2006/customXml" ds:itemID="{E90C3918-4B83-49E2-81A0-22545A7E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Report_cover_Traveler.dotm</Template>
  <TotalTime>0</TotalTime>
  <Pages>11</Pages>
  <Words>2754</Words>
  <Characters>15153</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Contract Agreement</vt:lpstr>
    </vt:vector>
  </TitlesOfParts>
  <Company/>
  <LinksUpToDate>false</LinksUpToDate>
  <CharactersWithSpaces>17872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Agreement</dc:title>
  <dc:subject/>
  <dc:creator/>
  <cp:keywords/>
  <dc:description/>
  <cp:lastModifiedBy/>
  <cp:revision>1</cp:revision>
  <dcterms:created xsi:type="dcterms:W3CDTF">2017-04-20T09:15:00Z</dcterms:created>
  <dcterms:modified xsi:type="dcterms:W3CDTF">2017-04-20T13:29:00Z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0x0101004E81F5E765D7424D82678AEBC426808700042AD8439B3F2845B8F334CAD6646B0700763EB61A1DE9054286A2E23EC33ACB82</vt:lpwstr>
  </property>
  <property fmtid="{D5CDD505-2E9C-101B-9397-08002B2CF9AE}" pid="3" name="_dlc_DocIdItemGuid">
    <vt:lpwstr>b482e074-5218-4d8a-9c8a-a83b67aac820</vt:lpwstr>
  </property>
  <property fmtid="{D5CDD505-2E9C-101B-9397-08002B2CF9AE}" pid="4" name="TaxKeyword">
    <vt:lpwstr/>
  </property>
  <property fmtid="{D5CDD505-2E9C-101B-9397-08002B2CF9AE}" pid="5" name="Project Fase">
    <vt:lpwstr>3;#03 Delivery Stage(s)|0df94b93-0300-4348-95eb-62bb8668e8eb</vt:lpwstr>
  </property>
  <property fmtid="{D5CDD505-2E9C-101B-9397-08002B2CF9AE}" pid="6" name="MP">
    <vt:lpwstr>372;#1101 Aanbestedingsstukken|a934c0d9-71f4-4e9c-b9bd-ce0cab613339</vt:lpwstr>
  </property>
</Properties>
</file>