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D9727" w14:textId="3E23DEBE" w:rsidR="00C6669E" w:rsidRPr="0030317B" w:rsidRDefault="00C6669E" w:rsidP="0030317B">
      <w:pPr>
        <w:pStyle w:val="NoSpacing"/>
        <w:rPr>
          <w:rFonts w:asciiTheme="minorHAnsi" w:hAnsiTheme="minorHAnsi" w:cstheme="minorHAnsi"/>
          <w:iCs/>
          <w:sz w:val="20"/>
          <w:szCs w:val="20"/>
        </w:rPr>
      </w:pPr>
      <w:r w:rsidRPr="0030317B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="0094217E" w:rsidRPr="0030317B">
        <w:rPr>
          <w:rFonts w:asciiTheme="minorHAnsi" w:hAnsiTheme="minorHAnsi" w:cstheme="minorHAnsi"/>
          <w:b/>
          <w:bCs/>
          <w:sz w:val="24"/>
          <w:szCs w:val="24"/>
        </w:rPr>
        <w:t>eactieformulier</w:t>
      </w:r>
      <w:r w:rsidR="00CC3C7D" w:rsidRPr="0030317B">
        <w:rPr>
          <w:rFonts w:asciiTheme="minorHAnsi" w:hAnsiTheme="minorHAnsi" w:cstheme="minorHAnsi"/>
          <w:b/>
          <w:bCs/>
          <w:sz w:val="24"/>
          <w:szCs w:val="24"/>
        </w:rPr>
        <w:t xml:space="preserve"> marktconsultatie </w:t>
      </w:r>
      <w:r w:rsidR="0030317B">
        <w:rPr>
          <w:rFonts w:asciiTheme="minorHAnsi" w:hAnsiTheme="minorHAnsi" w:cstheme="minorHAnsi"/>
          <w:b/>
          <w:bCs/>
          <w:sz w:val="24"/>
          <w:szCs w:val="24"/>
        </w:rPr>
        <w:t xml:space="preserve">Aletta Jacobshal </w:t>
      </w:r>
      <w:r w:rsidRPr="0030317B">
        <w:rPr>
          <w:rFonts w:asciiTheme="minorHAnsi" w:hAnsiTheme="minorHAnsi" w:cstheme="minorHAnsi"/>
          <w:b/>
          <w:bCs/>
          <w:sz w:val="24"/>
          <w:szCs w:val="24"/>
        </w:rPr>
        <w:t>RUG, G</w:t>
      </w:r>
      <w:r w:rsidR="009479A1" w:rsidRPr="0030317B">
        <w:rPr>
          <w:rFonts w:asciiTheme="minorHAnsi" w:hAnsiTheme="minorHAnsi" w:cstheme="minorHAnsi"/>
          <w:b/>
          <w:bCs/>
          <w:sz w:val="24"/>
          <w:szCs w:val="24"/>
        </w:rPr>
        <w:t>roningen</w:t>
      </w:r>
      <w:r w:rsidRPr="0030317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C16FFBC" w14:textId="77777777" w:rsidR="00C6669E" w:rsidRPr="00C6669E" w:rsidRDefault="00C6669E" w:rsidP="009479A1">
      <w:pPr>
        <w:pStyle w:val="hoofdstuk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0595"/>
      </w:tblGrid>
      <w:tr w:rsidR="00CC3C7D" w:rsidRPr="00C6669E" w14:paraId="6743FC65" w14:textId="77777777" w:rsidTr="0030317B">
        <w:tc>
          <w:tcPr>
            <w:tcW w:w="3397" w:type="dxa"/>
            <w:shd w:val="clear" w:color="auto" w:fill="E7E6E6" w:themeFill="background2"/>
          </w:tcPr>
          <w:p w14:paraId="6743FC63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Naam (volgens handelsregister)</w:t>
            </w:r>
          </w:p>
        </w:tc>
        <w:tc>
          <w:tcPr>
            <w:tcW w:w="10595" w:type="dxa"/>
          </w:tcPr>
          <w:p w14:paraId="6743FC64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...</w:t>
            </w:r>
          </w:p>
        </w:tc>
      </w:tr>
      <w:tr w:rsidR="00CC3C7D" w:rsidRPr="00C6669E" w14:paraId="6743FC68" w14:textId="77777777" w:rsidTr="0030317B">
        <w:tc>
          <w:tcPr>
            <w:tcW w:w="3397" w:type="dxa"/>
            <w:shd w:val="clear" w:color="auto" w:fill="E7E6E6" w:themeFill="background2"/>
          </w:tcPr>
          <w:p w14:paraId="6743FC66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Vestigingsplaats</w:t>
            </w:r>
          </w:p>
        </w:tc>
        <w:tc>
          <w:tcPr>
            <w:tcW w:w="10595" w:type="dxa"/>
          </w:tcPr>
          <w:p w14:paraId="6743FC67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...</w:t>
            </w:r>
          </w:p>
        </w:tc>
      </w:tr>
      <w:tr w:rsidR="00CC3C7D" w:rsidRPr="00C6669E" w14:paraId="6743FC6B" w14:textId="77777777" w:rsidTr="0030317B">
        <w:tc>
          <w:tcPr>
            <w:tcW w:w="3397" w:type="dxa"/>
            <w:shd w:val="clear" w:color="auto" w:fill="E7E6E6" w:themeFill="background2"/>
          </w:tcPr>
          <w:p w14:paraId="6743FC69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Kantooradres</w:t>
            </w:r>
          </w:p>
        </w:tc>
        <w:tc>
          <w:tcPr>
            <w:tcW w:w="10595" w:type="dxa"/>
          </w:tcPr>
          <w:p w14:paraId="6743FC6A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...</w:t>
            </w:r>
          </w:p>
        </w:tc>
      </w:tr>
      <w:tr w:rsidR="00CC3C7D" w:rsidRPr="00C6669E" w14:paraId="6743FC6E" w14:textId="77777777" w:rsidTr="0030317B">
        <w:tc>
          <w:tcPr>
            <w:tcW w:w="3397" w:type="dxa"/>
            <w:shd w:val="clear" w:color="auto" w:fill="E7E6E6" w:themeFill="background2"/>
          </w:tcPr>
          <w:p w14:paraId="6743FC6C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Postadres</w:t>
            </w:r>
          </w:p>
        </w:tc>
        <w:tc>
          <w:tcPr>
            <w:tcW w:w="10595" w:type="dxa"/>
          </w:tcPr>
          <w:p w14:paraId="6743FC6D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...</w:t>
            </w:r>
          </w:p>
        </w:tc>
      </w:tr>
      <w:tr w:rsidR="00CC3C7D" w:rsidRPr="00C6669E" w14:paraId="6743FC71" w14:textId="77777777" w:rsidTr="0030317B">
        <w:tc>
          <w:tcPr>
            <w:tcW w:w="3397" w:type="dxa"/>
            <w:shd w:val="clear" w:color="auto" w:fill="E7E6E6" w:themeFill="background2"/>
          </w:tcPr>
          <w:p w14:paraId="6743FC6F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Contactpersoon</w:t>
            </w:r>
          </w:p>
        </w:tc>
        <w:tc>
          <w:tcPr>
            <w:tcW w:w="10595" w:type="dxa"/>
          </w:tcPr>
          <w:p w14:paraId="6743FC70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...</w:t>
            </w:r>
          </w:p>
        </w:tc>
      </w:tr>
      <w:tr w:rsidR="00CC3C7D" w:rsidRPr="00C6669E" w14:paraId="6743FC74" w14:textId="77777777" w:rsidTr="0030317B">
        <w:tc>
          <w:tcPr>
            <w:tcW w:w="3397" w:type="dxa"/>
            <w:shd w:val="clear" w:color="auto" w:fill="E7E6E6" w:themeFill="background2"/>
          </w:tcPr>
          <w:p w14:paraId="6743FC72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Telefoonnummer</w:t>
            </w:r>
          </w:p>
        </w:tc>
        <w:tc>
          <w:tcPr>
            <w:tcW w:w="10595" w:type="dxa"/>
          </w:tcPr>
          <w:p w14:paraId="6743FC73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...</w:t>
            </w:r>
          </w:p>
        </w:tc>
      </w:tr>
      <w:tr w:rsidR="00CC3C7D" w:rsidRPr="00C6669E" w14:paraId="6743FC77" w14:textId="77777777" w:rsidTr="0030317B">
        <w:tc>
          <w:tcPr>
            <w:tcW w:w="3397" w:type="dxa"/>
            <w:shd w:val="clear" w:color="auto" w:fill="E7E6E6" w:themeFill="background2"/>
          </w:tcPr>
          <w:p w14:paraId="6743FC75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E-mailadres</w:t>
            </w:r>
          </w:p>
        </w:tc>
        <w:tc>
          <w:tcPr>
            <w:tcW w:w="10595" w:type="dxa"/>
          </w:tcPr>
          <w:p w14:paraId="6743FC76" w14:textId="77777777" w:rsidR="00CC3C7D" w:rsidRPr="00C6669E" w:rsidRDefault="00CC3C7D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...</w:t>
            </w:r>
          </w:p>
        </w:tc>
      </w:tr>
      <w:tr w:rsidR="0030317B" w:rsidRPr="00C6669E" w14:paraId="7387E9F6" w14:textId="77777777" w:rsidTr="0030317B">
        <w:tc>
          <w:tcPr>
            <w:tcW w:w="3397" w:type="dxa"/>
            <w:shd w:val="clear" w:color="auto" w:fill="E7E6E6" w:themeFill="background2"/>
          </w:tcPr>
          <w:p w14:paraId="0143D6C4" w14:textId="6EDB185D" w:rsidR="0030317B" w:rsidRPr="00C6669E" w:rsidRDefault="0030317B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>
              <w:rPr>
                <w:rFonts w:asciiTheme="minorHAnsi" w:hAnsiTheme="minorHAnsi" w:cstheme="minorHAnsi"/>
                <w:spacing w:val="4"/>
                <w:sz w:val="22"/>
              </w:rPr>
              <w:t>Registratienummer KvK</w:t>
            </w:r>
          </w:p>
        </w:tc>
        <w:tc>
          <w:tcPr>
            <w:tcW w:w="10595" w:type="dxa"/>
          </w:tcPr>
          <w:p w14:paraId="2292C478" w14:textId="0C8008C6" w:rsidR="0030317B" w:rsidRPr="00C6669E" w:rsidRDefault="0030317B" w:rsidP="00A5756E">
            <w:pPr>
              <w:spacing w:line="280" w:lineRule="atLeast"/>
              <w:rPr>
                <w:rFonts w:asciiTheme="minorHAnsi" w:hAnsiTheme="minorHAnsi" w:cstheme="minorHAnsi"/>
                <w:spacing w:val="4"/>
                <w:sz w:val="22"/>
              </w:rPr>
            </w:pPr>
            <w:r w:rsidRPr="00C6669E">
              <w:rPr>
                <w:rFonts w:asciiTheme="minorHAnsi" w:hAnsiTheme="minorHAnsi" w:cstheme="minorHAnsi"/>
                <w:spacing w:val="4"/>
                <w:sz w:val="22"/>
              </w:rPr>
              <w:t>...</w:t>
            </w:r>
          </w:p>
        </w:tc>
      </w:tr>
    </w:tbl>
    <w:p w14:paraId="6743FC7B" w14:textId="77777777" w:rsidR="0094217E" w:rsidRPr="0030317B" w:rsidRDefault="0094217E" w:rsidP="00CC3C7D">
      <w:pPr>
        <w:rPr>
          <w:rFonts w:asciiTheme="minorHAnsi" w:hAnsiTheme="minorHAnsi" w:cstheme="minorHAnsi"/>
          <w:sz w:val="20"/>
          <w:szCs w:val="20"/>
        </w:rPr>
      </w:pPr>
    </w:p>
    <w:p w14:paraId="7069F813" w14:textId="751F733A" w:rsidR="00C6669E" w:rsidRPr="0030317B" w:rsidRDefault="003B0BF4" w:rsidP="00CC3C7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30317B">
        <w:rPr>
          <w:rFonts w:asciiTheme="minorHAnsi" w:hAnsiTheme="minorHAnsi" w:cstheme="minorHAnsi"/>
          <w:b/>
          <w:bCs/>
          <w:sz w:val="20"/>
          <w:szCs w:val="20"/>
        </w:rPr>
        <w:t>Toelichting bij beantwoording van de vragen</w:t>
      </w:r>
    </w:p>
    <w:p w14:paraId="2C5EED5C" w14:textId="4E6A8534" w:rsidR="00C6669E" w:rsidRPr="0030317B" w:rsidRDefault="003B0BF4" w:rsidP="00CC3C7D">
      <w:pPr>
        <w:rPr>
          <w:rFonts w:asciiTheme="minorHAnsi" w:hAnsiTheme="minorHAnsi" w:cstheme="minorHAnsi"/>
          <w:sz w:val="20"/>
          <w:szCs w:val="20"/>
        </w:rPr>
      </w:pPr>
      <w:r w:rsidRPr="0030317B">
        <w:rPr>
          <w:rFonts w:asciiTheme="minorHAnsi" w:hAnsiTheme="minorHAnsi" w:cstheme="minorHAnsi"/>
          <w:sz w:val="20"/>
          <w:szCs w:val="20"/>
        </w:rPr>
        <w:t>Indien u wilt dat bepaalde informatie n</w:t>
      </w:r>
      <w:r>
        <w:rPr>
          <w:rFonts w:asciiTheme="minorHAnsi" w:hAnsiTheme="minorHAnsi" w:cstheme="minorHAnsi"/>
          <w:sz w:val="20"/>
          <w:szCs w:val="20"/>
        </w:rPr>
        <w:t xml:space="preserve">iet openbaar mag worden gemaakt, in het verslag mag worden opgenomen, dan dient u </w:t>
      </w:r>
      <w:r w:rsidRPr="0030317B">
        <w:rPr>
          <w:rFonts w:asciiTheme="minorHAnsi" w:hAnsiTheme="minorHAnsi" w:cstheme="minorHAnsi"/>
          <w:sz w:val="20"/>
          <w:szCs w:val="20"/>
        </w:rPr>
        <w:t>dit bij de beantwoo</w:t>
      </w:r>
      <w:r>
        <w:rPr>
          <w:rFonts w:asciiTheme="minorHAnsi" w:hAnsiTheme="minorHAnsi" w:cstheme="minorHAnsi"/>
          <w:sz w:val="20"/>
          <w:szCs w:val="20"/>
        </w:rPr>
        <w:t>r</w:t>
      </w:r>
      <w:r w:rsidRPr="0030317B">
        <w:rPr>
          <w:rFonts w:asciiTheme="minorHAnsi" w:hAnsiTheme="minorHAnsi" w:cstheme="minorHAnsi"/>
          <w:sz w:val="20"/>
          <w:szCs w:val="20"/>
        </w:rPr>
        <w:t>ding van de vragen aan te geven.</w:t>
      </w:r>
    </w:p>
    <w:p w14:paraId="50C4B105" w14:textId="77777777" w:rsidR="00C6669E" w:rsidRPr="0030317B" w:rsidRDefault="00C6669E" w:rsidP="00CC3C7D">
      <w:pPr>
        <w:rPr>
          <w:rFonts w:asciiTheme="minorHAnsi" w:hAnsiTheme="minorHAnsi" w:cstheme="minorHAnsi"/>
          <w:sz w:val="20"/>
          <w:szCs w:val="20"/>
        </w:rPr>
      </w:pPr>
    </w:p>
    <w:p w14:paraId="24C7FB6A" w14:textId="77777777" w:rsidR="00C6669E" w:rsidRPr="0030317B" w:rsidRDefault="00C6669E" w:rsidP="00CC3C7D">
      <w:pPr>
        <w:rPr>
          <w:rFonts w:asciiTheme="minorHAnsi" w:hAnsiTheme="minorHAnsi" w:cstheme="minorHAnsi"/>
          <w:sz w:val="20"/>
          <w:szCs w:val="20"/>
        </w:rPr>
      </w:pPr>
    </w:p>
    <w:p w14:paraId="6040BF9E" w14:textId="77777777" w:rsidR="0030317B" w:rsidRDefault="0030317B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14:paraId="42D76329" w14:textId="5AC764DF" w:rsidR="009479A1" w:rsidRPr="00C6669E" w:rsidRDefault="009479A1" w:rsidP="009479A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781BCE3" w14:textId="2E75AE0F" w:rsidR="009479A1" w:rsidRDefault="006C28CE" w:rsidP="00CC3C7D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C6669E">
        <w:rPr>
          <w:rFonts w:asciiTheme="minorHAnsi" w:hAnsiTheme="minorHAnsi" w:cstheme="minorHAnsi"/>
          <w:b/>
          <w:bCs/>
          <w:sz w:val="28"/>
          <w:szCs w:val="28"/>
        </w:rPr>
        <w:t>Markconsultatievragen</w:t>
      </w:r>
    </w:p>
    <w:tbl>
      <w:tblPr>
        <w:tblStyle w:val="TableGrid"/>
        <w:tblpPr w:leftFromText="141" w:rightFromText="141" w:vertAnchor="text" w:horzAnchor="margin" w:tblpY="32"/>
        <w:tblW w:w="14218" w:type="dxa"/>
        <w:tblLook w:val="04A0" w:firstRow="1" w:lastRow="0" w:firstColumn="1" w:lastColumn="0" w:noHBand="0" w:noVBand="1"/>
      </w:tblPr>
      <w:tblGrid>
        <w:gridCol w:w="392"/>
        <w:gridCol w:w="6520"/>
        <w:gridCol w:w="7306"/>
      </w:tblGrid>
      <w:tr w:rsidR="006821D7" w:rsidRPr="00C6669E" w14:paraId="262156B8" w14:textId="77777777" w:rsidTr="00FE5C0D">
        <w:tc>
          <w:tcPr>
            <w:tcW w:w="392" w:type="dxa"/>
            <w:shd w:val="clear" w:color="auto" w:fill="E7E6E6" w:themeFill="background2"/>
          </w:tcPr>
          <w:p w14:paraId="07B11DFE" w14:textId="77777777" w:rsidR="006821D7" w:rsidRPr="00C6669E" w:rsidRDefault="006821D7" w:rsidP="006C28CE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6520" w:type="dxa"/>
            <w:shd w:val="clear" w:color="auto" w:fill="E7E6E6" w:themeFill="background2"/>
          </w:tcPr>
          <w:p w14:paraId="45BFF171" w14:textId="4CB99C61" w:rsidR="006821D7" w:rsidRPr="00C6669E" w:rsidRDefault="006821D7" w:rsidP="006C28C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6669E">
              <w:rPr>
                <w:rFonts w:asciiTheme="minorHAnsi" w:hAnsiTheme="minorHAnsi" w:cstheme="minorHAnsi"/>
                <w:b/>
                <w:sz w:val="22"/>
              </w:rPr>
              <w:t>Contractvorm</w:t>
            </w:r>
          </w:p>
        </w:tc>
        <w:tc>
          <w:tcPr>
            <w:tcW w:w="7306" w:type="dxa"/>
            <w:shd w:val="clear" w:color="auto" w:fill="E7E6E6" w:themeFill="background2"/>
          </w:tcPr>
          <w:p w14:paraId="6F9E4747" w14:textId="77777777" w:rsidR="006821D7" w:rsidRPr="00C6669E" w:rsidRDefault="006821D7" w:rsidP="006C28C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6669E">
              <w:rPr>
                <w:rFonts w:asciiTheme="minorHAnsi" w:hAnsiTheme="minorHAnsi" w:cstheme="minorHAnsi"/>
                <w:b/>
                <w:sz w:val="22"/>
              </w:rPr>
              <w:t>Toelichting</w:t>
            </w:r>
          </w:p>
        </w:tc>
      </w:tr>
      <w:tr w:rsidR="006821D7" w:rsidRPr="00C6669E" w14:paraId="2F2CD163" w14:textId="77777777" w:rsidTr="006821D7">
        <w:tc>
          <w:tcPr>
            <w:tcW w:w="392" w:type="dxa"/>
          </w:tcPr>
          <w:p w14:paraId="74A377D1" w14:textId="77777777" w:rsidR="006821D7" w:rsidRDefault="006821D7" w:rsidP="00310EA3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826" w:type="dxa"/>
            <w:gridSpan w:val="2"/>
          </w:tcPr>
          <w:p w14:paraId="6808A848" w14:textId="30D84A34" w:rsidR="006821D7" w:rsidRPr="00C6669E" w:rsidRDefault="006821D7" w:rsidP="00310EA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De oorspronkelijke procedure gaat uit om het werk 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Design &amp; </w:t>
            </w:r>
            <w:proofErr w:type="spellStart"/>
            <w:r w:rsidRPr="00C6669E">
              <w:rPr>
                <w:rFonts w:asciiTheme="minorHAnsi" w:hAnsiTheme="minorHAnsi" w:cstheme="minorHAnsi"/>
                <w:sz w:val="22"/>
              </w:rPr>
              <w:t>Build</w:t>
            </w:r>
            <w:proofErr w:type="spellEnd"/>
            <w:r w:rsidRPr="00C6669E">
              <w:rPr>
                <w:rFonts w:asciiTheme="minorHAnsi" w:hAnsiTheme="minorHAnsi" w:cstheme="minorHAnsi"/>
                <w:sz w:val="22"/>
              </w:rPr>
              <w:t xml:space="preserve"> volgens de UAV-GC 2005 op de markt te brengen</w:t>
            </w:r>
            <w:r>
              <w:rPr>
                <w:rFonts w:asciiTheme="minorHAnsi" w:hAnsiTheme="minorHAnsi" w:cstheme="minorHAnsi"/>
                <w:sz w:val="22"/>
              </w:rPr>
              <w:t xml:space="preserve"> waarbij de RUG </w:t>
            </w:r>
            <w:r w:rsidRPr="00C6669E">
              <w:rPr>
                <w:rFonts w:asciiTheme="minorHAnsi" w:hAnsiTheme="minorHAnsi" w:cstheme="minorHAnsi"/>
                <w:sz w:val="22"/>
              </w:rPr>
              <w:t>het bouwkundig VO verzorgt.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</w:tr>
      <w:tr w:rsidR="006821D7" w:rsidRPr="00C6669E" w14:paraId="6FE42002" w14:textId="77777777" w:rsidTr="00FE5C0D">
        <w:tc>
          <w:tcPr>
            <w:tcW w:w="392" w:type="dxa"/>
          </w:tcPr>
          <w:p w14:paraId="1E72E04E" w14:textId="3813C41D" w:rsidR="006821D7" w:rsidRDefault="006821D7" w:rsidP="00BB378D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  <w:p w14:paraId="187A1489" w14:textId="77777777" w:rsidR="006821D7" w:rsidRPr="00BB378D" w:rsidRDefault="006821D7" w:rsidP="00BB378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520" w:type="dxa"/>
          </w:tcPr>
          <w:p w14:paraId="112BCF7A" w14:textId="77777777" w:rsidR="006821D7" w:rsidRDefault="006821D7" w:rsidP="006821D7">
            <w:pPr>
              <w:rPr>
                <w:rFonts w:asciiTheme="minorHAnsi" w:hAnsiTheme="minorHAnsi" w:cstheme="minorHAnsi"/>
                <w:sz w:val="22"/>
              </w:rPr>
            </w:pPr>
            <w:r w:rsidRPr="00BB378D">
              <w:rPr>
                <w:rFonts w:asciiTheme="minorHAnsi" w:hAnsiTheme="minorHAnsi" w:cstheme="minorHAnsi"/>
                <w:sz w:val="22"/>
              </w:rPr>
              <w:t>Acht u deze contractvorm (D&amp;B op basis van een bouwkundig VO) en de invulling hiervan geschikt voor dit project?</w:t>
            </w:r>
          </w:p>
          <w:p w14:paraId="1C644288" w14:textId="58C338FC" w:rsidR="006821D7" w:rsidRPr="00C6669E" w:rsidRDefault="006821D7" w:rsidP="006821D7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>Welke voor- en nadelen heeft deze contractvorm voor uw onderneming?</w:t>
            </w:r>
          </w:p>
        </w:tc>
        <w:tc>
          <w:tcPr>
            <w:tcW w:w="7306" w:type="dxa"/>
          </w:tcPr>
          <w:p w14:paraId="4D5924C3" w14:textId="77777777" w:rsidR="006821D7" w:rsidRPr="00C6669E" w:rsidRDefault="006821D7" w:rsidP="006C28C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27BEEAD3" w14:textId="77777777" w:rsidTr="00FE5C0D">
        <w:tc>
          <w:tcPr>
            <w:tcW w:w="392" w:type="dxa"/>
          </w:tcPr>
          <w:p w14:paraId="292989D4" w14:textId="713B2128" w:rsidR="006821D7" w:rsidRPr="00C6669E" w:rsidRDefault="006821D7" w:rsidP="006C28C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520" w:type="dxa"/>
          </w:tcPr>
          <w:p w14:paraId="1DACDE65" w14:textId="1E727CC6" w:rsidR="006821D7" w:rsidRPr="00C6669E" w:rsidRDefault="006821D7" w:rsidP="006C28CE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>Heeft u voorkeur voor een andere contractvorm ? (bijv. E&amp;B, traditioneel (UAV) of een tussenvorm, bijvoorbeeld bouwteam). Zo ja, welke en waarom?</w:t>
            </w:r>
          </w:p>
        </w:tc>
        <w:tc>
          <w:tcPr>
            <w:tcW w:w="7306" w:type="dxa"/>
          </w:tcPr>
          <w:p w14:paraId="0BDC914D" w14:textId="77777777" w:rsidR="006821D7" w:rsidRPr="00C6669E" w:rsidRDefault="006821D7" w:rsidP="006C28C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0538E8F8" w14:textId="77777777" w:rsidTr="00FE5C0D">
        <w:tc>
          <w:tcPr>
            <w:tcW w:w="392" w:type="dxa"/>
          </w:tcPr>
          <w:p w14:paraId="49E99924" w14:textId="0474016F" w:rsidR="006821D7" w:rsidRPr="00310EA3" w:rsidRDefault="006821D7" w:rsidP="00310EA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6520" w:type="dxa"/>
          </w:tcPr>
          <w:p w14:paraId="4AAAF19E" w14:textId="399951F3" w:rsidR="006821D7" w:rsidRPr="00310EA3" w:rsidRDefault="006821D7" w:rsidP="00310EA3">
            <w:pPr>
              <w:rPr>
                <w:rFonts w:asciiTheme="minorHAnsi" w:hAnsiTheme="minorHAnsi" w:cstheme="minorHAnsi"/>
                <w:sz w:val="22"/>
              </w:rPr>
            </w:pPr>
            <w:r w:rsidRPr="00310EA3">
              <w:rPr>
                <w:rFonts w:asciiTheme="minorHAnsi" w:hAnsiTheme="minorHAnsi" w:cstheme="minorHAnsi"/>
                <w:sz w:val="22"/>
              </w:rPr>
              <w:t xml:space="preserve">Is, in algemene zin, de contractvorm doorslaggevend in de keuze voor het wel/niet inschrijven voor het werk. </w:t>
            </w:r>
          </w:p>
        </w:tc>
        <w:tc>
          <w:tcPr>
            <w:tcW w:w="7306" w:type="dxa"/>
          </w:tcPr>
          <w:p w14:paraId="1B040B79" w14:textId="77777777" w:rsidR="006821D7" w:rsidRPr="00C6669E" w:rsidRDefault="006821D7" w:rsidP="006C28C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6EEDF13D" w14:textId="77777777" w:rsidTr="00FE5C0D">
        <w:tc>
          <w:tcPr>
            <w:tcW w:w="392" w:type="dxa"/>
          </w:tcPr>
          <w:p w14:paraId="4971666B" w14:textId="7167A336" w:rsidR="006821D7" w:rsidRPr="00310EA3" w:rsidRDefault="006821D7" w:rsidP="00310EA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6520" w:type="dxa"/>
          </w:tcPr>
          <w:p w14:paraId="68A20DE3" w14:textId="28BBF40F" w:rsidR="006821D7" w:rsidRPr="00310EA3" w:rsidRDefault="006821D7" w:rsidP="00310EA3">
            <w:pPr>
              <w:rPr>
                <w:rFonts w:asciiTheme="minorHAnsi" w:hAnsiTheme="minorHAnsi" w:cstheme="minorHAnsi"/>
                <w:sz w:val="22"/>
              </w:rPr>
            </w:pPr>
            <w:r w:rsidRPr="00310EA3">
              <w:rPr>
                <w:rFonts w:asciiTheme="minorHAnsi" w:hAnsiTheme="minorHAnsi" w:cstheme="minorHAnsi"/>
                <w:sz w:val="22"/>
              </w:rPr>
              <w:t>RUG is voornemens om in de gunningsfase een plafondbedrag op te nemen. Hoe staat u daar tegenover? Is dat doorslaggevend voor het wel/ niet inschrijven voor het werk</w:t>
            </w:r>
            <w:r w:rsidR="00FE0ADB">
              <w:rPr>
                <w:rFonts w:asciiTheme="minorHAnsi" w:hAnsiTheme="minorHAnsi" w:cstheme="minorHAnsi"/>
                <w:sz w:val="22"/>
              </w:rPr>
              <w:t>?</w:t>
            </w:r>
          </w:p>
        </w:tc>
        <w:tc>
          <w:tcPr>
            <w:tcW w:w="7306" w:type="dxa"/>
          </w:tcPr>
          <w:p w14:paraId="2BFB9E20" w14:textId="77777777" w:rsidR="006821D7" w:rsidRPr="00C6669E" w:rsidRDefault="006821D7" w:rsidP="006C28CE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3A33044" w14:textId="77777777" w:rsidR="006C28CE" w:rsidRPr="00C6669E" w:rsidRDefault="006C28CE" w:rsidP="00CC3C7D">
      <w:pPr>
        <w:rPr>
          <w:rFonts w:asciiTheme="minorHAnsi" w:hAnsiTheme="minorHAnsi" w:cstheme="minorHAnsi"/>
          <w:sz w:val="22"/>
        </w:rPr>
      </w:pPr>
    </w:p>
    <w:tbl>
      <w:tblPr>
        <w:tblStyle w:val="TableGrid"/>
        <w:tblpPr w:leftFromText="141" w:rightFromText="141" w:vertAnchor="text" w:horzAnchor="margin" w:tblpY="-63"/>
        <w:tblW w:w="14454" w:type="dxa"/>
        <w:tblLook w:val="04A0" w:firstRow="1" w:lastRow="0" w:firstColumn="1" w:lastColumn="0" w:noHBand="0" w:noVBand="1"/>
      </w:tblPr>
      <w:tblGrid>
        <w:gridCol w:w="392"/>
        <w:gridCol w:w="4111"/>
        <w:gridCol w:w="2409"/>
        <w:gridCol w:w="7542"/>
      </w:tblGrid>
      <w:tr w:rsidR="006821D7" w:rsidRPr="00C6669E" w14:paraId="6699E60F" w14:textId="77777777" w:rsidTr="00FE5C0D">
        <w:tc>
          <w:tcPr>
            <w:tcW w:w="392" w:type="dxa"/>
            <w:shd w:val="clear" w:color="auto" w:fill="E7E6E6" w:themeFill="background2"/>
          </w:tcPr>
          <w:p w14:paraId="6EAB8F72" w14:textId="77777777" w:rsidR="006821D7" w:rsidRPr="00C6669E" w:rsidRDefault="006821D7" w:rsidP="009479A1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6520" w:type="dxa"/>
            <w:gridSpan w:val="2"/>
            <w:shd w:val="clear" w:color="auto" w:fill="E7E6E6" w:themeFill="background2"/>
          </w:tcPr>
          <w:p w14:paraId="649875D2" w14:textId="50BFF1C9" w:rsidR="006821D7" w:rsidRPr="00C6669E" w:rsidRDefault="006821D7" w:rsidP="009479A1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6669E">
              <w:rPr>
                <w:rFonts w:asciiTheme="minorHAnsi" w:hAnsiTheme="minorHAnsi" w:cstheme="minorHAnsi"/>
                <w:b/>
                <w:sz w:val="22"/>
              </w:rPr>
              <w:t>Eisen en selectie</w:t>
            </w:r>
          </w:p>
        </w:tc>
        <w:tc>
          <w:tcPr>
            <w:tcW w:w="7542" w:type="dxa"/>
            <w:shd w:val="clear" w:color="auto" w:fill="E7E6E6" w:themeFill="background2"/>
          </w:tcPr>
          <w:p w14:paraId="47ECE855" w14:textId="77777777" w:rsidR="006821D7" w:rsidRPr="00C6669E" w:rsidRDefault="006821D7" w:rsidP="009479A1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6669E">
              <w:rPr>
                <w:rFonts w:asciiTheme="minorHAnsi" w:hAnsiTheme="minorHAnsi" w:cstheme="minorHAnsi"/>
                <w:b/>
                <w:sz w:val="22"/>
              </w:rPr>
              <w:t>Toelichting</w:t>
            </w:r>
          </w:p>
        </w:tc>
      </w:tr>
      <w:tr w:rsidR="006821D7" w:rsidRPr="00C6669E" w14:paraId="020D0912" w14:textId="77777777" w:rsidTr="000447A4">
        <w:tc>
          <w:tcPr>
            <w:tcW w:w="392" w:type="dxa"/>
          </w:tcPr>
          <w:p w14:paraId="2AAD04C4" w14:textId="77777777" w:rsidR="006821D7" w:rsidRDefault="006821D7" w:rsidP="00BB378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062" w:type="dxa"/>
            <w:gridSpan w:val="3"/>
          </w:tcPr>
          <w:p w14:paraId="784ECCA0" w14:textId="4F75016C" w:rsidR="006821D7" w:rsidRPr="00C6669E" w:rsidRDefault="006821D7" w:rsidP="00E908A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Ten behoeve van de eerdere selectieprocedure zijn minimum </w:t>
            </w:r>
            <w:r w:rsidRPr="00C6669E">
              <w:rPr>
                <w:rFonts w:asciiTheme="minorHAnsi" w:hAnsiTheme="minorHAnsi" w:cstheme="minorHAnsi"/>
                <w:sz w:val="22"/>
              </w:rPr>
              <w:t>eisen</w:t>
            </w:r>
            <w:r>
              <w:rPr>
                <w:rFonts w:asciiTheme="minorHAnsi" w:hAnsiTheme="minorHAnsi" w:cstheme="minorHAnsi"/>
                <w:sz w:val="22"/>
              </w:rPr>
              <w:t xml:space="preserve"> en selectiecriteria geformuleer</w:t>
            </w:r>
            <w:r w:rsidR="00E908AC">
              <w:rPr>
                <w:rFonts w:asciiTheme="minorHAnsi" w:hAnsiTheme="minorHAnsi" w:cstheme="minorHAnsi"/>
                <w:sz w:val="22"/>
              </w:rPr>
              <w:t>d. H</w:t>
            </w:r>
            <w:r w:rsidRPr="00C6669E">
              <w:rPr>
                <w:rFonts w:asciiTheme="minorHAnsi" w:hAnsiTheme="minorHAnsi" w:cstheme="minorHAnsi"/>
                <w:sz w:val="22"/>
              </w:rPr>
              <w:t>ierbij is onderscheid gemaakt tussen uitsluitingseisen / minimum eisen en criteria ten behoeve van nadere selectie. Het niet voldoen aan minimumeisen leidt tot uitsluiting, het niet voldoen aan selectiecriteria tot een lagere score.</w:t>
            </w:r>
          </w:p>
        </w:tc>
      </w:tr>
      <w:tr w:rsidR="006821D7" w:rsidRPr="00C6669E" w14:paraId="5EF30E4E" w14:textId="77777777" w:rsidTr="000447A4">
        <w:tc>
          <w:tcPr>
            <w:tcW w:w="392" w:type="dxa"/>
          </w:tcPr>
          <w:p w14:paraId="3AE0FD12" w14:textId="77777777" w:rsidR="006821D7" w:rsidRDefault="006821D7" w:rsidP="005E719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73B09E51" w14:textId="64595F46" w:rsidR="006821D7" w:rsidRPr="006821D7" w:rsidRDefault="006821D7" w:rsidP="005E7195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6821D7">
              <w:rPr>
                <w:rFonts w:asciiTheme="minorHAnsi" w:hAnsiTheme="minorHAnsi" w:cstheme="minorHAnsi"/>
                <w:bCs/>
                <w:sz w:val="22"/>
              </w:rPr>
              <w:t>5</w:t>
            </w:r>
          </w:p>
        </w:tc>
        <w:tc>
          <w:tcPr>
            <w:tcW w:w="6520" w:type="dxa"/>
            <w:gridSpan w:val="2"/>
          </w:tcPr>
          <w:p w14:paraId="050F387B" w14:textId="4A9C9298" w:rsidR="006821D7" w:rsidRPr="0030317B" w:rsidRDefault="006821D7" w:rsidP="005E719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0317B">
              <w:rPr>
                <w:rFonts w:asciiTheme="minorHAnsi" w:hAnsiTheme="minorHAnsi" w:cstheme="minorHAnsi"/>
                <w:b/>
                <w:bCs/>
                <w:sz w:val="22"/>
              </w:rPr>
              <w:t>Minimumeisen</w:t>
            </w:r>
          </w:p>
          <w:p w14:paraId="5658CCF3" w14:textId="56C46C11" w:rsidR="006821D7" w:rsidRPr="00413B6F" w:rsidRDefault="006821D7" w:rsidP="00FF77CA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 xml:space="preserve">Vindt u de geformuleerde minimumeisen </w:t>
            </w:r>
            <w:r w:rsidR="00E908AC">
              <w:rPr>
                <w:rFonts w:asciiTheme="minorHAnsi" w:hAnsiTheme="minorHAnsi" w:cstheme="minorHAnsi"/>
                <w:sz w:val="22"/>
              </w:rPr>
              <w:t xml:space="preserve">(zie onderstaand) 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correct of zijn deze te zwaar, niet </w:t>
            </w:r>
            <w:r w:rsidRPr="00413B6F">
              <w:rPr>
                <w:rFonts w:asciiTheme="minorHAnsi" w:hAnsiTheme="minorHAnsi" w:cstheme="minorHAnsi"/>
                <w:sz w:val="22"/>
              </w:rPr>
              <w:t>proportioneel?</w:t>
            </w:r>
          </w:p>
          <w:p w14:paraId="0B1BAA67" w14:textId="3887A2A9" w:rsidR="006821D7" w:rsidRPr="00413B6F" w:rsidRDefault="006821D7" w:rsidP="00310EA3">
            <w:pPr>
              <w:pStyle w:val="ListParagraph"/>
              <w:numPr>
                <w:ilvl w:val="0"/>
                <w:numId w:val="4"/>
              </w:numPr>
            </w:pPr>
            <w:r w:rsidRPr="00413B6F">
              <w:t xml:space="preserve">Realisatie (in afgelopen 5 jaar) van één </w:t>
            </w:r>
            <w:r w:rsidRPr="00413B6F">
              <w:rPr>
                <w:bCs/>
              </w:rPr>
              <w:t>utiliteitsgebouw</w:t>
            </w:r>
            <w:r w:rsidRPr="00413B6F">
              <w:t xml:space="preserve"> waarbij </w:t>
            </w:r>
            <w:r w:rsidRPr="00413B6F">
              <w:rPr>
                <w:bCs/>
              </w:rPr>
              <w:t>ontwerp en uitvoering zijn geïntegreerd</w:t>
            </w:r>
            <w:r w:rsidRPr="00413B6F">
              <w:t xml:space="preserve"> (UAV-GC) omvang € 3.500.000,- excl. Btw. </w:t>
            </w:r>
          </w:p>
          <w:p w14:paraId="37DA7022" w14:textId="50535C2A" w:rsidR="006821D7" w:rsidRPr="00413B6F" w:rsidRDefault="006821D7" w:rsidP="00310EA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</w:rPr>
            </w:pPr>
            <w:r w:rsidRPr="00413B6F">
              <w:t xml:space="preserve">Realisatie (in afgelopen 5 jaar) van ten minste één </w:t>
            </w:r>
            <w:r w:rsidRPr="00413B6F">
              <w:rPr>
                <w:bCs/>
              </w:rPr>
              <w:t>gebouw voor wetenschappelijk onderwijs (WO) of hoger beroepsonderwijs (HBO)</w:t>
            </w:r>
            <w:r w:rsidRPr="00413B6F">
              <w:t xml:space="preserve"> (omvang 3.000m</w:t>
            </w:r>
            <w:r w:rsidRPr="00413B6F">
              <w:rPr>
                <w:vertAlign w:val="superscript"/>
              </w:rPr>
              <w:t>2</w:t>
            </w:r>
            <w:r w:rsidRPr="00413B6F">
              <w:t xml:space="preserve"> BVO).</w:t>
            </w:r>
          </w:p>
          <w:p w14:paraId="08B43FD4" w14:textId="77777777" w:rsidR="006821D7" w:rsidRPr="00413B6F" w:rsidRDefault="006821D7" w:rsidP="001E43F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</w:rPr>
            </w:pPr>
            <w:r w:rsidRPr="00413B6F">
              <w:t xml:space="preserve">Realisatie door de gegadigde of de in te schakelen </w:t>
            </w:r>
            <w:r w:rsidRPr="00413B6F">
              <w:rPr>
                <w:bCs/>
              </w:rPr>
              <w:t>installateur</w:t>
            </w:r>
            <w:r w:rsidRPr="00413B6F">
              <w:t xml:space="preserve"> (in afgelopen 5 jaar) van ten minste één werk inzake de </w:t>
            </w:r>
            <w:r w:rsidRPr="00413B6F">
              <w:rPr>
                <w:bCs/>
              </w:rPr>
              <w:t>realisatie</w:t>
            </w:r>
            <w:r w:rsidRPr="00413B6F">
              <w:t xml:space="preserve"> </w:t>
            </w:r>
            <w:proofErr w:type="spellStart"/>
            <w:r w:rsidRPr="00413B6F">
              <w:t>ivan</w:t>
            </w:r>
            <w:proofErr w:type="spellEnd"/>
            <w:r w:rsidRPr="00413B6F">
              <w:t xml:space="preserve"> de installaties van een </w:t>
            </w:r>
            <w:r w:rsidRPr="00413B6F">
              <w:rPr>
                <w:bCs/>
              </w:rPr>
              <w:t xml:space="preserve">utiliteitsgebouw </w:t>
            </w:r>
            <w:r w:rsidRPr="00413B6F">
              <w:t>(omvang 3.000m</w:t>
            </w:r>
            <w:r w:rsidRPr="00413B6F">
              <w:rPr>
                <w:vertAlign w:val="superscript"/>
              </w:rPr>
              <w:t>2</w:t>
            </w:r>
            <w:r w:rsidRPr="00413B6F">
              <w:t xml:space="preserve"> BVO).</w:t>
            </w:r>
          </w:p>
          <w:p w14:paraId="061E15F5" w14:textId="77777777" w:rsidR="006821D7" w:rsidRPr="00413B6F" w:rsidRDefault="006821D7" w:rsidP="001E43F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</w:rPr>
            </w:pPr>
            <w:r w:rsidRPr="00413B6F">
              <w:t xml:space="preserve">De gegadigde of de in te schakelen </w:t>
            </w:r>
            <w:r w:rsidRPr="00413B6F">
              <w:rPr>
                <w:bCs/>
              </w:rPr>
              <w:t>architect</w:t>
            </w:r>
            <w:r w:rsidRPr="00413B6F">
              <w:t xml:space="preserve"> dient (in afgelopen 5 jaar) ten minste één </w:t>
            </w:r>
            <w:r w:rsidRPr="00413B6F">
              <w:rPr>
                <w:bCs/>
              </w:rPr>
              <w:t xml:space="preserve">definitief ontwerp te hebben opgesteld </w:t>
            </w:r>
            <w:r w:rsidRPr="00413B6F">
              <w:t xml:space="preserve">van een </w:t>
            </w:r>
            <w:r w:rsidRPr="00413B6F">
              <w:rPr>
                <w:bCs/>
              </w:rPr>
              <w:t>gebouw voor wetenschappelijk onderwijs (WO) of hoger beroepsonderwijs (HBO)</w:t>
            </w:r>
            <w:r w:rsidRPr="00413B6F">
              <w:t>(omvang 3.000m</w:t>
            </w:r>
            <w:r w:rsidRPr="00413B6F">
              <w:rPr>
                <w:vertAlign w:val="superscript"/>
              </w:rPr>
              <w:t>2</w:t>
            </w:r>
            <w:r w:rsidRPr="00413B6F">
              <w:t xml:space="preserve"> BVO).</w:t>
            </w:r>
          </w:p>
          <w:p w14:paraId="362F04D6" w14:textId="43B75C11" w:rsidR="006821D7" w:rsidRPr="00310EA3" w:rsidRDefault="000447A4" w:rsidP="000447A4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</w:rPr>
            </w:pPr>
            <w:r w:rsidRPr="00413B6F">
              <w:t>G</w:t>
            </w:r>
            <w:r w:rsidR="006821D7" w:rsidRPr="00413B6F">
              <w:t xml:space="preserve">egadigde of in te schakelen </w:t>
            </w:r>
            <w:r w:rsidR="006821D7" w:rsidRPr="00413B6F">
              <w:rPr>
                <w:bCs/>
              </w:rPr>
              <w:t>installatieadviseur</w:t>
            </w:r>
            <w:r w:rsidR="006821D7" w:rsidRPr="00413B6F">
              <w:t xml:space="preserve"> dient (in afgelopen vijf jaar) ten minste één </w:t>
            </w:r>
            <w:r w:rsidR="006821D7" w:rsidRPr="00413B6F">
              <w:rPr>
                <w:bCs/>
              </w:rPr>
              <w:t>installatietechnisch ontwerp te hebben opgesteld</w:t>
            </w:r>
            <w:r w:rsidR="006821D7" w:rsidRPr="00413B6F">
              <w:t xml:space="preserve"> (werktuigkundige en elektrotechnische installatie) van </w:t>
            </w:r>
            <w:r w:rsidR="006821D7" w:rsidRPr="00413B6F">
              <w:rPr>
                <w:bCs/>
              </w:rPr>
              <w:t>gebouw voor wetenschappelijk onderwijs (WO) of hoger beroepsonderwijs (HBO)</w:t>
            </w:r>
            <w:r w:rsidR="006821D7" w:rsidRPr="00413B6F">
              <w:t xml:space="preserve">   (omvang 3.000m</w:t>
            </w:r>
            <w:r w:rsidR="006821D7" w:rsidRPr="00413B6F">
              <w:rPr>
                <w:vertAlign w:val="superscript"/>
              </w:rPr>
              <w:t>2</w:t>
            </w:r>
            <w:r w:rsidR="006821D7" w:rsidRPr="00413B6F">
              <w:t xml:space="preserve"> BVO).</w:t>
            </w:r>
          </w:p>
        </w:tc>
        <w:tc>
          <w:tcPr>
            <w:tcW w:w="7542" w:type="dxa"/>
          </w:tcPr>
          <w:p w14:paraId="44D949DA" w14:textId="77777777" w:rsidR="006821D7" w:rsidRPr="00C6669E" w:rsidRDefault="006821D7" w:rsidP="009479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76DA4F2B" w14:textId="77777777" w:rsidTr="000447A4">
        <w:trPr>
          <w:trHeight w:val="515"/>
        </w:trPr>
        <w:tc>
          <w:tcPr>
            <w:tcW w:w="392" w:type="dxa"/>
          </w:tcPr>
          <w:p w14:paraId="12F3FA38" w14:textId="1490AC74" w:rsidR="006821D7" w:rsidRPr="00C6669E" w:rsidRDefault="000447A4" w:rsidP="0030317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6</w:t>
            </w:r>
          </w:p>
        </w:tc>
        <w:tc>
          <w:tcPr>
            <w:tcW w:w="6520" w:type="dxa"/>
            <w:gridSpan w:val="2"/>
          </w:tcPr>
          <w:p w14:paraId="5A5585AA" w14:textId="1EF4086D" w:rsidR="006821D7" w:rsidRPr="00C6669E" w:rsidRDefault="006821D7" w:rsidP="0030317B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>Indien vorige vraag met “te zwaar” is beantwoord. Waarom en welke eisen acht u te zwaar en hoe dienen de eisen te worden bijgesteld zonder hiermee beoogde ervaring van de gegadigden  te verliezen?</w:t>
            </w:r>
          </w:p>
        </w:tc>
        <w:tc>
          <w:tcPr>
            <w:tcW w:w="7542" w:type="dxa"/>
          </w:tcPr>
          <w:p w14:paraId="1DF5B981" w14:textId="77777777" w:rsidR="006821D7" w:rsidRPr="00C6669E" w:rsidRDefault="006821D7" w:rsidP="009479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3A02B6CE" w14:textId="77777777" w:rsidTr="000447A4">
        <w:trPr>
          <w:trHeight w:val="515"/>
        </w:trPr>
        <w:tc>
          <w:tcPr>
            <w:tcW w:w="392" w:type="dxa"/>
          </w:tcPr>
          <w:p w14:paraId="0D349EE2" w14:textId="77777777" w:rsidR="006821D7" w:rsidRPr="000447A4" w:rsidRDefault="006821D7" w:rsidP="0030317B">
            <w:pPr>
              <w:rPr>
                <w:rFonts w:asciiTheme="minorHAnsi" w:hAnsiTheme="minorHAnsi" w:cstheme="minorHAnsi"/>
                <w:bCs/>
                <w:sz w:val="22"/>
              </w:rPr>
            </w:pPr>
          </w:p>
          <w:p w14:paraId="1A135275" w14:textId="36BFF52E" w:rsidR="000447A4" w:rsidRPr="000447A4" w:rsidRDefault="000447A4" w:rsidP="0030317B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447A4">
              <w:rPr>
                <w:rFonts w:asciiTheme="minorHAnsi" w:hAnsiTheme="minorHAnsi" w:cstheme="minorHAnsi"/>
                <w:bCs/>
                <w:sz w:val="22"/>
              </w:rPr>
              <w:t>7</w:t>
            </w:r>
          </w:p>
        </w:tc>
        <w:tc>
          <w:tcPr>
            <w:tcW w:w="6520" w:type="dxa"/>
            <w:gridSpan w:val="2"/>
          </w:tcPr>
          <w:p w14:paraId="0F35658A" w14:textId="34D2E7CC" w:rsidR="006821D7" w:rsidRPr="000447A4" w:rsidRDefault="006821D7" w:rsidP="0030317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447A4">
              <w:rPr>
                <w:rFonts w:asciiTheme="minorHAnsi" w:hAnsiTheme="minorHAnsi" w:cstheme="minorHAnsi"/>
                <w:b/>
                <w:bCs/>
                <w:sz w:val="22"/>
              </w:rPr>
              <w:t>Selectiecriteria</w:t>
            </w:r>
          </w:p>
          <w:p w14:paraId="31893B4A" w14:textId="26174533" w:rsidR="006821D7" w:rsidRPr="000447A4" w:rsidRDefault="006821D7" w:rsidP="00BB378D">
            <w:pPr>
              <w:rPr>
                <w:rFonts w:asciiTheme="minorHAnsi" w:hAnsiTheme="minorHAnsi" w:cstheme="minorHAnsi"/>
                <w:sz w:val="22"/>
              </w:rPr>
            </w:pPr>
            <w:r w:rsidRPr="000447A4">
              <w:rPr>
                <w:rFonts w:asciiTheme="minorHAnsi" w:hAnsiTheme="minorHAnsi" w:cstheme="minorHAnsi"/>
                <w:sz w:val="22"/>
              </w:rPr>
              <w:t xml:space="preserve">Wat vindt u van de beoogde wijze van selecteren waarbij de ondernemingen die aan de minimumeisen voldoen o.b.v.  aan te leveren projectreferenties geselecteerd wordt op het aantal te behalen punten? </w:t>
            </w:r>
          </w:p>
        </w:tc>
        <w:tc>
          <w:tcPr>
            <w:tcW w:w="7542" w:type="dxa"/>
          </w:tcPr>
          <w:p w14:paraId="78B45A8C" w14:textId="77777777" w:rsidR="006821D7" w:rsidRPr="00C6669E" w:rsidRDefault="006821D7" w:rsidP="009479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3CECD9F5" w14:textId="77777777" w:rsidTr="000447A4">
        <w:trPr>
          <w:trHeight w:val="515"/>
        </w:trPr>
        <w:tc>
          <w:tcPr>
            <w:tcW w:w="392" w:type="dxa"/>
          </w:tcPr>
          <w:p w14:paraId="5C01673A" w14:textId="7D2DBE93" w:rsidR="006821D7" w:rsidRPr="00C6669E" w:rsidRDefault="000447A4" w:rsidP="0030317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6520" w:type="dxa"/>
            <w:gridSpan w:val="2"/>
          </w:tcPr>
          <w:p w14:paraId="41F52370" w14:textId="37BE2658" w:rsidR="006821D7" w:rsidRPr="00413B6F" w:rsidRDefault="006821D7" w:rsidP="000447A4">
            <w:pPr>
              <w:rPr>
                <w:rFonts w:asciiTheme="minorHAnsi" w:hAnsiTheme="minorHAnsi" w:cstheme="minorHAnsi"/>
                <w:sz w:val="22"/>
              </w:rPr>
            </w:pPr>
            <w:r w:rsidRPr="00413B6F">
              <w:rPr>
                <w:rFonts w:asciiTheme="minorHAnsi" w:hAnsiTheme="minorHAnsi" w:cstheme="minorHAnsi"/>
                <w:sz w:val="22"/>
              </w:rPr>
              <w:t xml:space="preserve">Wat vindt u van de voor de nadere selectie gestelde criteria met puntenwaardering </w:t>
            </w:r>
            <w:r w:rsidR="000447A4" w:rsidRPr="00413B6F">
              <w:rPr>
                <w:rFonts w:asciiTheme="minorHAnsi" w:hAnsiTheme="minorHAnsi" w:cstheme="minorHAnsi"/>
                <w:sz w:val="22"/>
              </w:rPr>
              <w:t xml:space="preserve">(zie onderstaand) </w:t>
            </w:r>
            <w:r w:rsidRPr="00413B6F">
              <w:rPr>
                <w:rFonts w:asciiTheme="minorHAnsi" w:hAnsiTheme="minorHAnsi" w:cstheme="minorHAnsi"/>
                <w:sz w:val="22"/>
              </w:rPr>
              <w:t>in relatie tot de opdracht?</w:t>
            </w:r>
          </w:p>
        </w:tc>
        <w:tc>
          <w:tcPr>
            <w:tcW w:w="7542" w:type="dxa"/>
          </w:tcPr>
          <w:p w14:paraId="745D5E05" w14:textId="49B845BD" w:rsidR="006821D7" w:rsidRPr="00C6669E" w:rsidRDefault="006821D7" w:rsidP="009479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49F5DDE3" w14:textId="77777777" w:rsidTr="000447A4">
        <w:trPr>
          <w:trHeight w:val="1201"/>
        </w:trPr>
        <w:tc>
          <w:tcPr>
            <w:tcW w:w="392" w:type="dxa"/>
          </w:tcPr>
          <w:p w14:paraId="444A75D1" w14:textId="372CDFD4" w:rsidR="006821D7" w:rsidRPr="00B6318A" w:rsidRDefault="006821D7" w:rsidP="006821D7">
            <w:pPr>
              <w:rPr>
                <w:szCs w:val="18"/>
              </w:rPr>
            </w:pPr>
          </w:p>
        </w:tc>
        <w:tc>
          <w:tcPr>
            <w:tcW w:w="4111" w:type="dxa"/>
          </w:tcPr>
          <w:p w14:paraId="048FFB6A" w14:textId="3CE1FA41" w:rsidR="006821D7" w:rsidRPr="00413B6F" w:rsidRDefault="006821D7" w:rsidP="006821D7">
            <w:pPr>
              <w:rPr>
                <w:rFonts w:asciiTheme="minorHAnsi" w:hAnsiTheme="minorHAnsi" w:cstheme="minorHAnsi"/>
                <w:sz w:val="22"/>
              </w:rPr>
            </w:pPr>
            <w:r w:rsidRPr="00413B6F">
              <w:rPr>
                <w:szCs w:val="18"/>
              </w:rPr>
              <w:t xml:space="preserve">De realisatie van een gebouw </w:t>
            </w:r>
            <w:r w:rsidRPr="00413B6F">
              <w:t xml:space="preserve">(nieuwbouw of verbouw) </w:t>
            </w:r>
            <w:r w:rsidRPr="00413B6F">
              <w:rPr>
                <w:szCs w:val="18"/>
              </w:rPr>
              <w:t>voor wetenschappelijk onderwijs (WO) of hoger beroepsonderwijs (HBO) (omvang 3.000m</w:t>
            </w:r>
            <w:r w:rsidRPr="00413B6F">
              <w:rPr>
                <w:szCs w:val="18"/>
                <w:vertAlign w:val="superscript"/>
              </w:rPr>
              <w:t>2</w:t>
            </w:r>
            <w:r w:rsidRPr="00413B6F">
              <w:rPr>
                <w:szCs w:val="18"/>
              </w:rPr>
              <w:t xml:space="preserve"> BVO).</w:t>
            </w:r>
          </w:p>
        </w:tc>
        <w:tc>
          <w:tcPr>
            <w:tcW w:w="2409" w:type="dxa"/>
          </w:tcPr>
          <w:p w14:paraId="6997504C" w14:textId="77777777" w:rsidR="006821D7" w:rsidRDefault="006821D7" w:rsidP="0030317B">
            <w:pPr>
              <w:rPr>
                <w:szCs w:val="18"/>
              </w:rPr>
            </w:pPr>
            <w:r>
              <w:rPr>
                <w:szCs w:val="18"/>
              </w:rPr>
              <w:t xml:space="preserve">1 werk     = 0 punten </w:t>
            </w:r>
          </w:p>
          <w:p w14:paraId="2FF942C8" w14:textId="7181D435" w:rsidR="006821D7" w:rsidRDefault="006821D7" w:rsidP="0030317B">
            <w:pPr>
              <w:rPr>
                <w:szCs w:val="18"/>
              </w:rPr>
            </w:pPr>
            <w:r>
              <w:rPr>
                <w:szCs w:val="18"/>
              </w:rPr>
              <w:t>2 werken  = 2 punten</w:t>
            </w:r>
          </w:p>
          <w:p w14:paraId="22ACD445" w14:textId="1CB6DF21" w:rsidR="006821D7" w:rsidRPr="00B6318A" w:rsidRDefault="006821D7" w:rsidP="006821D7">
            <w:pPr>
              <w:rPr>
                <w:szCs w:val="18"/>
              </w:rPr>
            </w:pPr>
            <w:r>
              <w:rPr>
                <w:szCs w:val="18"/>
              </w:rPr>
              <w:t>3 werken   = 5 punten</w:t>
            </w:r>
          </w:p>
        </w:tc>
        <w:tc>
          <w:tcPr>
            <w:tcW w:w="7542" w:type="dxa"/>
          </w:tcPr>
          <w:p w14:paraId="6109A46D" w14:textId="140E8C81" w:rsidR="006821D7" w:rsidRPr="00C6669E" w:rsidRDefault="006821D7" w:rsidP="009479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7B77DC81" w14:textId="77777777" w:rsidTr="000447A4">
        <w:trPr>
          <w:trHeight w:val="515"/>
        </w:trPr>
        <w:tc>
          <w:tcPr>
            <w:tcW w:w="392" w:type="dxa"/>
          </w:tcPr>
          <w:p w14:paraId="690A3CE9" w14:textId="4F93968A" w:rsidR="006821D7" w:rsidRPr="00B6318A" w:rsidRDefault="006821D7" w:rsidP="006821D7">
            <w:pPr>
              <w:rPr>
                <w:szCs w:val="18"/>
              </w:rPr>
            </w:pPr>
          </w:p>
        </w:tc>
        <w:tc>
          <w:tcPr>
            <w:tcW w:w="4111" w:type="dxa"/>
          </w:tcPr>
          <w:p w14:paraId="5BA66276" w14:textId="7796A378" w:rsidR="006821D7" w:rsidRPr="00B6318A" w:rsidRDefault="006821D7" w:rsidP="006821D7">
            <w:pPr>
              <w:rPr>
                <w:szCs w:val="18"/>
              </w:rPr>
            </w:pPr>
            <w:r w:rsidRPr="00B6318A">
              <w:rPr>
                <w:szCs w:val="18"/>
              </w:rPr>
              <w:t>De realisatie van een uitbreiding van een utiliteitsgebouw (</w:t>
            </w:r>
            <w:r>
              <w:rPr>
                <w:szCs w:val="18"/>
              </w:rPr>
              <w:t>omvang</w:t>
            </w:r>
            <w:r w:rsidRPr="00B6318A">
              <w:rPr>
                <w:szCs w:val="18"/>
              </w:rPr>
              <w:t>: 3.000m</w:t>
            </w:r>
            <w:r w:rsidRPr="00B6318A">
              <w:rPr>
                <w:szCs w:val="18"/>
                <w:vertAlign w:val="superscript"/>
              </w:rPr>
              <w:t>2</w:t>
            </w:r>
            <w:r w:rsidRPr="00B6318A">
              <w:rPr>
                <w:szCs w:val="18"/>
              </w:rPr>
              <w:t xml:space="preserve"> BVO) waarbij de uitbreidingswerkzaamheden aantoonbaar geen overlast hebben veroorzaakt bij het dagelijks gebruik.</w:t>
            </w:r>
          </w:p>
        </w:tc>
        <w:tc>
          <w:tcPr>
            <w:tcW w:w="2409" w:type="dxa"/>
          </w:tcPr>
          <w:p w14:paraId="6B422812" w14:textId="702CF3D3" w:rsidR="006821D7" w:rsidRDefault="006821D7" w:rsidP="006821D7">
            <w:pPr>
              <w:rPr>
                <w:szCs w:val="18"/>
              </w:rPr>
            </w:pPr>
            <w:r>
              <w:rPr>
                <w:szCs w:val="18"/>
              </w:rPr>
              <w:t xml:space="preserve">1 werk     = 1 punten </w:t>
            </w:r>
          </w:p>
          <w:p w14:paraId="6408205D" w14:textId="2946B735" w:rsidR="006821D7" w:rsidRDefault="006821D7" w:rsidP="006821D7">
            <w:pPr>
              <w:rPr>
                <w:szCs w:val="18"/>
              </w:rPr>
            </w:pPr>
            <w:r>
              <w:rPr>
                <w:szCs w:val="18"/>
              </w:rPr>
              <w:t>2 werken  = 3 punten</w:t>
            </w:r>
          </w:p>
          <w:p w14:paraId="191C2A94" w14:textId="26CE8A4B" w:rsidR="006821D7" w:rsidRPr="006821D7" w:rsidRDefault="006821D7" w:rsidP="006821D7">
            <w:pPr>
              <w:rPr>
                <w:b/>
                <w:szCs w:val="18"/>
              </w:rPr>
            </w:pPr>
            <w:r>
              <w:rPr>
                <w:szCs w:val="18"/>
              </w:rPr>
              <w:t>3 werken   = 5 punten</w:t>
            </w:r>
          </w:p>
        </w:tc>
        <w:tc>
          <w:tcPr>
            <w:tcW w:w="7542" w:type="dxa"/>
          </w:tcPr>
          <w:p w14:paraId="689A1DD8" w14:textId="77777777" w:rsidR="006821D7" w:rsidRPr="00C6669E" w:rsidRDefault="006821D7" w:rsidP="009479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649AEE1A" w14:textId="77777777" w:rsidTr="000447A4">
        <w:trPr>
          <w:trHeight w:val="515"/>
        </w:trPr>
        <w:tc>
          <w:tcPr>
            <w:tcW w:w="392" w:type="dxa"/>
          </w:tcPr>
          <w:p w14:paraId="5FB2A206" w14:textId="6C0313C2" w:rsidR="006821D7" w:rsidRPr="006821D7" w:rsidRDefault="006821D7" w:rsidP="006821D7"/>
        </w:tc>
        <w:tc>
          <w:tcPr>
            <w:tcW w:w="4111" w:type="dxa"/>
          </w:tcPr>
          <w:p w14:paraId="15D191E8" w14:textId="04155CA3" w:rsidR="006821D7" w:rsidRPr="006821D7" w:rsidRDefault="000447A4" w:rsidP="000447A4">
            <w:pPr>
              <w:rPr>
                <w:szCs w:val="18"/>
              </w:rPr>
            </w:pPr>
            <w:r>
              <w:t>D</w:t>
            </w:r>
            <w:r w:rsidR="006821D7" w:rsidRPr="006821D7">
              <w:t>e realisatie van een gebouw voor wetenschappelijk onderwijs (WO) of hoger beroepsonderwijs (HBO) (omvang 3.000m</w:t>
            </w:r>
            <w:r w:rsidR="006821D7" w:rsidRPr="006821D7">
              <w:rPr>
                <w:vertAlign w:val="superscript"/>
              </w:rPr>
              <w:t>2</w:t>
            </w:r>
            <w:r w:rsidR="006821D7" w:rsidRPr="006821D7">
              <w:t xml:space="preserve"> BVO), waarbij de disciplines bouwkundig, constructief, installaties, bouwfysica in een integraal ontwerpproces </w:t>
            </w:r>
            <w:r w:rsidR="006821D7" w:rsidRPr="006821D7">
              <w:lastRenderedPageBreak/>
              <w:t>tot stand zijn</w:t>
            </w:r>
            <w:r>
              <w:t xml:space="preserve"> </w:t>
            </w:r>
            <w:r w:rsidR="006821D7" w:rsidRPr="006821D7">
              <w:t>gekomen.</w:t>
            </w:r>
          </w:p>
        </w:tc>
        <w:tc>
          <w:tcPr>
            <w:tcW w:w="2409" w:type="dxa"/>
          </w:tcPr>
          <w:p w14:paraId="441F7F57" w14:textId="12DF7736" w:rsidR="006821D7" w:rsidRPr="006821D7" w:rsidRDefault="006821D7" w:rsidP="006821D7">
            <w:pPr>
              <w:rPr>
                <w:szCs w:val="18"/>
              </w:rPr>
            </w:pPr>
            <w:r w:rsidRPr="006821D7">
              <w:rPr>
                <w:szCs w:val="18"/>
              </w:rPr>
              <w:lastRenderedPageBreak/>
              <w:t xml:space="preserve">1 werk     = 0 punt </w:t>
            </w:r>
          </w:p>
          <w:p w14:paraId="0764FE95" w14:textId="77777777" w:rsidR="006821D7" w:rsidRPr="006821D7" w:rsidRDefault="006821D7" w:rsidP="006821D7">
            <w:pPr>
              <w:rPr>
                <w:szCs w:val="18"/>
              </w:rPr>
            </w:pPr>
            <w:r w:rsidRPr="006821D7">
              <w:rPr>
                <w:szCs w:val="18"/>
              </w:rPr>
              <w:t>2 werken  = 2 punten</w:t>
            </w:r>
          </w:p>
          <w:p w14:paraId="23D72716" w14:textId="488742AA" w:rsidR="006821D7" w:rsidRPr="006821D7" w:rsidRDefault="006821D7" w:rsidP="006821D7">
            <w:pPr>
              <w:rPr>
                <w:szCs w:val="18"/>
              </w:rPr>
            </w:pPr>
            <w:r w:rsidRPr="006821D7">
              <w:rPr>
                <w:szCs w:val="18"/>
              </w:rPr>
              <w:t>3 werken   = 5 punten</w:t>
            </w:r>
          </w:p>
        </w:tc>
        <w:tc>
          <w:tcPr>
            <w:tcW w:w="7542" w:type="dxa"/>
          </w:tcPr>
          <w:p w14:paraId="10032B25" w14:textId="77777777" w:rsidR="006821D7" w:rsidRPr="006821D7" w:rsidRDefault="006821D7" w:rsidP="009479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15866584" w14:textId="77777777" w:rsidTr="000447A4">
        <w:trPr>
          <w:trHeight w:val="515"/>
        </w:trPr>
        <w:tc>
          <w:tcPr>
            <w:tcW w:w="392" w:type="dxa"/>
          </w:tcPr>
          <w:p w14:paraId="61020E77" w14:textId="77777777" w:rsidR="006821D7" w:rsidRPr="006821D7" w:rsidRDefault="006821D7" w:rsidP="006821D7"/>
        </w:tc>
        <w:tc>
          <w:tcPr>
            <w:tcW w:w="4111" w:type="dxa"/>
          </w:tcPr>
          <w:p w14:paraId="04014BC5" w14:textId="2FD0A9E1" w:rsidR="006821D7" w:rsidRPr="006821D7" w:rsidRDefault="006821D7" w:rsidP="000447A4">
            <w:r w:rsidRPr="006821D7">
              <w:t>De realisatie van één of meer gebouwen (minimale afmetingen: 3.000m</w:t>
            </w:r>
            <w:r w:rsidRPr="006821D7">
              <w:rPr>
                <w:vertAlign w:val="superscript"/>
              </w:rPr>
              <w:t>2</w:t>
            </w:r>
            <w:r w:rsidRPr="006821D7">
              <w:t xml:space="preserve"> BVO) welke niet gasgestookt en </w:t>
            </w:r>
            <w:proofErr w:type="spellStart"/>
            <w:r w:rsidRPr="006821D7">
              <w:t>all</w:t>
            </w:r>
            <w:r w:rsidR="000447A4">
              <w:t>-</w:t>
            </w:r>
            <w:r w:rsidRPr="006821D7">
              <w:t>electric</w:t>
            </w:r>
            <w:proofErr w:type="spellEnd"/>
            <w:r w:rsidRPr="006821D7">
              <w:t xml:space="preserve"> is uitgevoerd.</w:t>
            </w:r>
          </w:p>
        </w:tc>
        <w:tc>
          <w:tcPr>
            <w:tcW w:w="2409" w:type="dxa"/>
          </w:tcPr>
          <w:p w14:paraId="0FFF987A" w14:textId="77777777" w:rsidR="006821D7" w:rsidRPr="006821D7" w:rsidRDefault="006821D7" w:rsidP="006821D7">
            <w:pPr>
              <w:rPr>
                <w:szCs w:val="18"/>
              </w:rPr>
            </w:pPr>
            <w:r w:rsidRPr="006821D7">
              <w:rPr>
                <w:szCs w:val="18"/>
              </w:rPr>
              <w:t xml:space="preserve">1 werk     = 1 punten </w:t>
            </w:r>
          </w:p>
          <w:p w14:paraId="5B8938BD" w14:textId="77777777" w:rsidR="006821D7" w:rsidRPr="006821D7" w:rsidRDefault="006821D7" w:rsidP="006821D7">
            <w:pPr>
              <w:rPr>
                <w:szCs w:val="18"/>
              </w:rPr>
            </w:pPr>
            <w:r w:rsidRPr="006821D7">
              <w:rPr>
                <w:szCs w:val="18"/>
              </w:rPr>
              <w:t>2 werken  = 3 punten</w:t>
            </w:r>
          </w:p>
          <w:p w14:paraId="40C47CD6" w14:textId="3A52A23F" w:rsidR="006821D7" w:rsidRPr="006821D7" w:rsidRDefault="006821D7" w:rsidP="006821D7">
            <w:pPr>
              <w:rPr>
                <w:szCs w:val="18"/>
              </w:rPr>
            </w:pPr>
            <w:r w:rsidRPr="006821D7">
              <w:rPr>
                <w:szCs w:val="18"/>
              </w:rPr>
              <w:t>3 werken   = 5 punten</w:t>
            </w:r>
          </w:p>
        </w:tc>
        <w:tc>
          <w:tcPr>
            <w:tcW w:w="7542" w:type="dxa"/>
          </w:tcPr>
          <w:p w14:paraId="4CF60764" w14:textId="77777777" w:rsidR="006821D7" w:rsidRPr="006821D7" w:rsidRDefault="006821D7" w:rsidP="009479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821D7" w:rsidRPr="00C6669E" w14:paraId="4406575B" w14:textId="77777777" w:rsidTr="000447A4">
        <w:trPr>
          <w:trHeight w:val="515"/>
        </w:trPr>
        <w:tc>
          <w:tcPr>
            <w:tcW w:w="392" w:type="dxa"/>
          </w:tcPr>
          <w:p w14:paraId="23D198D6" w14:textId="77777777" w:rsidR="006821D7" w:rsidRPr="00B6318A" w:rsidRDefault="006821D7" w:rsidP="006821D7">
            <w:pPr>
              <w:rPr>
                <w:szCs w:val="18"/>
                <w:highlight w:val="yellow"/>
              </w:rPr>
            </w:pPr>
          </w:p>
        </w:tc>
        <w:tc>
          <w:tcPr>
            <w:tcW w:w="4111" w:type="dxa"/>
          </w:tcPr>
          <w:p w14:paraId="2DA2E2AE" w14:textId="0889582C" w:rsidR="006821D7" w:rsidRPr="000447A4" w:rsidRDefault="006821D7" w:rsidP="006821D7">
            <w:pPr>
              <w:rPr>
                <w:szCs w:val="18"/>
              </w:rPr>
            </w:pPr>
            <w:r w:rsidRPr="000447A4">
              <w:rPr>
                <w:szCs w:val="18"/>
              </w:rPr>
              <w:t xml:space="preserve">De Gegadigde dient in </w:t>
            </w:r>
            <w:r w:rsidR="000447A4">
              <w:rPr>
                <w:szCs w:val="18"/>
              </w:rPr>
              <w:t xml:space="preserve">afgelopen </w:t>
            </w:r>
            <w:r w:rsidRPr="000447A4">
              <w:rPr>
                <w:szCs w:val="18"/>
              </w:rPr>
              <w:t xml:space="preserve">vijf jaar </w:t>
            </w:r>
            <w:r w:rsidR="000447A4">
              <w:rPr>
                <w:szCs w:val="18"/>
              </w:rPr>
              <w:t xml:space="preserve"> te hebben gere</w:t>
            </w:r>
            <w:r w:rsidRPr="000447A4">
              <w:rPr>
                <w:szCs w:val="18"/>
              </w:rPr>
              <w:t>alis</w:t>
            </w:r>
            <w:r w:rsidR="000447A4">
              <w:rPr>
                <w:szCs w:val="18"/>
              </w:rPr>
              <w:t>eerd</w:t>
            </w:r>
            <w:r w:rsidRPr="000447A4">
              <w:rPr>
                <w:szCs w:val="18"/>
              </w:rPr>
              <w:t xml:space="preserve"> één gebouw </w:t>
            </w:r>
            <w:r w:rsidRPr="000447A4">
              <w:t xml:space="preserve">(nieuwbouw of verbouw) </w:t>
            </w:r>
            <w:r w:rsidRPr="000447A4">
              <w:rPr>
                <w:szCs w:val="18"/>
              </w:rPr>
              <w:t>voor wetenschappelijk onderwijs (WO) of hoger beroepsonderwijs (HBO) (</w:t>
            </w:r>
            <w:r w:rsidR="000447A4">
              <w:rPr>
                <w:szCs w:val="18"/>
              </w:rPr>
              <w:t>omvang</w:t>
            </w:r>
            <w:r w:rsidRPr="000447A4">
              <w:rPr>
                <w:szCs w:val="18"/>
              </w:rPr>
              <w:t xml:space="preserve"> 3.000m</w:t>
            </w:r>
            <w:r w:rsidRPr="000447A4">
              <w:rPr>
                <w:szCs w:val="18"/>
                <w:vertAlign w:val="superscript"/>
              </w:rPr>
              <w:t>2</w:t>
            </w:r>
            <w:r w:rsidRPr="000447A4">
              <w:rPr>
                <w:szCs w:val="18"/>
              </w:rPr>
              <w:t xml:space="preserve"> BVO), waarbij:</w:t>
            </w:r>
          </w:p>
          <w:p w14:paraId="7177C267" w14:textId="0788DF22" w:rsidR="006821D7" w:rsidRPr="000447A4" w:rsidRDefault="006821D7" w:rsidP="006821D7">
            <w:pPr>
              <w:rPr>
                <w:szCs w:val="18"/>
              </w:rPr>
            </w:pPr>
            <w:r w:rsidRPr="000447A4">
              <w:rPr>
                <w:szCs w:val="18"/>
              </w:rPr>
              <w:t>- een coll</w:t>
            </w:r>
            <w:r w:rsidR="000447A4">
              <w:rPr>
                <w:szCs w:val="18"/>
              </w:rPr>
              <w:t>egezaal onderdeel uitmaakt</w:t>
            </w:r>
            <w:r w:rsidRPr="000447A4">
              <w:rPr>
                <w:szCs w:val="18"/>
              </w:rPr>
              <w:t>.</w:t>
            </w:r>
          </w:p>
          <w:p w14:paraId="4C6A772D" w14:textId="77777777" w:rsidR="006821D7" w:rsidRPr="000447A4" w:rsidRDefault="006821D7" w:rsidP="006821D7">
            <w:pPr>
              <w:rPr>
                <w:szCs w:val="18"/>
              </w:rPr>
            </w:pPr>
            <w:r w:rsidRPr="000447A4">
              <w:rPr>
                <w:szCs w:val="18"/>
              </w:rPr>
              <w:t>- een bestaand gebouw is uitgebreid.</w:t>
            </w:r>
          </w:p>
          <w:p w14:paraId="2B6AC879" w14:textId="77777777" w:rsidR="006821D7" w:rsidRPr="000447A4" w:rsidRDefault="006821D7" w:rsidP="006821D7">
            <w:pPr>
              <w:rPr>
                <w:szCs w:val="18"/>
              </w:rPr>
            </w:pPr>
            <w:r w:rsidRPr="000447A4">
              <w:rPr>
                <w:szCs w:val="18"/>
              </w:rPr>
              <w:t>- het bestaande gebouw in gebruik is gebleven tijdens de bouw (in geval van een uitbreiding).</w:t>
            </w:r>
          </w:p>
          <w:p w14:paraId="1D300E8B" w14:textId="77777777" w:rsidR="006821D7" w:rsidRPr="000447A4" w:rsidRDefault="006821D7" w:rsidP="006821D7">
            <w:pPr>
              <w:rPr>
                <w:szCs w:val="18"/>
              </w:rPr>
            </w:pPr>
            <w:r w:rsidRPr="000447A4">
              <w:rPr>
                <w:szCs w:val="18"/>
              </w:rPr>
              <w:t>- het een nieuwbouw betreft.</w:t>
            </w:r>
          </w:p>
          <w:p w14:paraId="6C3151D8" w14:textId="7A375152" w:rsidR="006821D7" w:rsidRPr="000447A4" w:rsidRDefault="006821D7" w:rsidP="006821D7">
            <w:pPr>
              <w:rPr>
                <w:szCs w:val="18"/>
              </w:rPr>
            </w:pPr>
            <w:r w:rsidRPr="000447A4">
              <w:rPr>
                <w:szCs w:val="18"/>
              </w:rPr>
              <w:t xml:space="preserve">- het gebouw is gerealiseerd </w:t>
            </w:r>
            <w:r w:rsidR="000447A4">
              <w:rPr>
                <w:szCs w:val="18"/>
              </w:rPr>
              <w:t>in</w:t>
            </w:r>
            <w:r w:rsidRPr="000447A4">
              <w:rPr>
                <w:szCs w:val="18"/>
              </w:rPr>
              <w:t xml:space="preserve"> UAV-GC. </w:t>
            </w:r>
          </w:p>
          <w:p w14:paraId="6264FCA5" w14:textId="10E7E1E2" w:rsidR="006821D7" w:rsidRPr="000447A4" w:rsidRDefault="006821D7" w:rsidP="000447A4">
            <w:pPr>
              <w:rPr>
                <w:szCs w:val="18"/>
              </w:rPr>
            </w:pPr>
            <w:r w:rsidRPr="000447A4">
              <w:rPr>
                <w:szCs w:val="18"/>
              </w:rPr>
              <w:t>- de oppervlakte van het gebouw tussen de 3.000 m</w:t>
            </w:r>
            <w:r w:rsidRPr="000447A4">
              <w:rPr>
                <w:szCs w:val="18"/>
                <w:vertAlign w:val="superscript"/>
              </w:rPr>
              <w:t>2</w:t>
            </w:r>
            <w:r w:rsidRPr="000447A4">
              <w:rPr>
                <w:szCs w:val="18"/>
              </w:rPr>
              <w:t xml:space="preserve"> en 5.000 m</w:t>
            </w:r>
            <w:r w:rsidRPr="000447A4">
              <w:rPr>
                <w:szCs w:val="18"/>
                <w:vertAlign w:val="superscript"/>
              </w:rPr>
              <w:t xml:space="preserve">2 </w:t>
            </w:r>
            <w:r w:rsidR="000447A4">
              <w:rPr>
                <w:szCs w:val="18"/>
              </w:rPr>
              <w:t>BVO bedraagt</w:t>
            </w:r>
          </w:p>
        </w:tc>
        <w:tc>
          <w:tcPr>
            <w:tcW w:w="2409" w:type="dxa"/>
          </w:tcPr>
          <w:p w14:paraId="473BFDB5" w14:textId="77777777" w:rsidR="006821D7" w:rsidRDefault="006821D7" w:rsidP="006821D7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  <w:p w14:paraId="6380F16D" w14:textId="77777777" w:rsidR="006821D7" w:rsidRDefault="006821D7" w:rsidP="006821D7">
            <w:pPr>
              <w:rPr>
                <w:szCs w:val="18"/>
              </w:rPr>
            </w:pPr>
          </w:p>
          <w:p w14:paraId="64BAD948" w14:textId="77777777" w:rsidR="006821D7" w:rsidRDefault="006821D7" w:rsidP="006821D7">
            <w:pPr>
              <w:rPr>
                <w:szCs w:val="18"/>
              </w:rPr>
            </w:pPr>
          </w:p>
          <w:p w14:paraId="6F2E9491" w14:textId="77777777" w:rsidR="006821D7" w:rsidRDefault="006821D7" w:rsidP="006821D7">
            <w:pPr>
              <w:rPr>
                <w:szCs w:val="18"/>
              </w:rPr>
            </w:pPr>
          </w:p>
          <w:p w14:paraId="690670B7" w14:textId="77777777" w:rsidR="006821D7" w:rsidRDefault="006821D7" w:rsidP="006821D7">
            <w:pPr>
              <w:rPr>
                <w:szCs w:val="18"/>
              </w:rPr>
            </w:pPr>
            <w:r>
              <w:rPr>
                <w:szCs w:val="18"/>
              </w:rPr>
              <w:t>5 punten</w:t>
            </w:r>
          </w:p>
          <w:p w14:paraId="3C82DAF1" w14:textId="77777777" w:rsidR="006821D7" w:rsidRDefault="006821D7" w:rsidP="006821D7">
            <w:pPr>
              <w:rPr>
                <w:szCs w:val="18"/>
              </w:rPr>
            </w:pPr>
            <w:r>
              <w:rPr>
                <w:szCs w:val="18"/>
              </w:rPr>
              <w:t>5 punten</w:t>
            </w:r>
          </w:p>
          <w:p w14:paraId="02280B0F" w14:textId="77777777" w:rsidR="006821D7" w:rsidRDefault="006821D7" w:rsidP="006821D7">
            <w:pPr>
              <w:rPr>
                <w:szCs w:val="18"/>
              </w:rPr>
            </w:pPr>
            <w:r>
              <w:rPr>
                <w:szCs w:val="18"/>
              </w:rPr>
              <w:t>5 punten</w:t>
            </w:r>
          </w:p>
          <w:p w14:paraId="4D8E9C9E" w14:textId="77777777" w:rsidR="00FE0ADB" w:rsidRDefault="00FE0ADB" w:rsidP="006821D7">
            <w:pPr>
              <w:rPr>
                <w:szCs w:val="18"/>
              </w:rPr>
            </w:pPr>
          </w:p>
          <w:p w14:paraId="1DEBFBD7" w14:textId="0FF06649" w:rsidR="006821D7" w:rsidRDefault="000447A4" w:rsidP="006821D7">
            <w:pPr>
              <w:rPr>
                <w:szCs w:val="18"/>
              </w:rPr>
            </w:pPr>
            <w:r>
              <w:rPr>
                <w:szCs w:val="18"/>
              </w:rPr>
              <w:t>5 punten</w:t>
            </w:r>
          </w:p>
          <w:p w14:paraId="01292500" w14:textId="77777777" w:rsidR="006821D7" w:rsidRDefault="006821D7" w:rsidP="006821D7">
            <w:pPr>
              <w:rPr>
                <w:szCs w:val="18"/>
              </w:rPr>
            </w:pPr>
            <w:r>
              <w:rPr>
                <w:szCs w:val="18"/>
              </w:rPr>
              <w:t>5 punten</w:t>
            </w:r>
          </w:p>
          <w:p w14:paraId="3620EBAB" w14:textId="2F0FE5D2" w:rsidR="006821D7" w:rsidRDefault="006821D7" w:rsidP="006821D7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  <w:r w:rsidR="000447A4">
              <w:rPr>
                <w:szCs w:val="18"/>
              </w:rPr>
              <w:t xml:space="preserve"> </w:t>
            </w:r>
            <w:r>
              <w:rPr>
                <w:szCs w:val="18"/>
              </w:rPr>
              <w:t>punten</w:t>
            </w:r>
          </w:p>
          <w:p w14:paraId="573D3C41" w14:textId="267DE80D" w:rsidR="006821D7" w:rsidRPr="006821D7" w:rsidRDefault="006821D7" w:rsidP="006821D7">
            <w:pPr>
              <w:rPr>
                <w:szCs w:val="18"/>
              </w:rPr>
            </w:pPr>
          </w:p>
        </w:tc>
        <w:tc>
          <w:tcPr>
            <w:tcW w:w="7542" w:type="dxa"/>
          </w:tcPr>
          <w:p w14:paraId="633D5C2F" w14:textId="77777777" w:rsidR="006821D7" w:rsidRPr="006821D7" w:rsidRDefault="006821D7" w:rsidP="009479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9076429" w14:textId="27FDC033" w:rsidR="00BB378D" w:rsidRDefault="00BB378D" w:rsidP="00BB378D">
      <w:pPr>
        <w:spacing w:after="160" w:line="259" w:lineRule="auto"/>
        <w:rPr>
          <w:i/>
          <w:iCs/>
        </w:rPr>
      </w:pPr>
    </w:p>
    <w:p w14:paraId="39D8C284" w14:textId="0E5345BE" w:rsidR="00E25953" w:rsidRDefault="00E25953"/>
    <w:tbl>
      <w:tblPr>
        <w:tblStyle w:val="TableGrid"/>
        <w:tblpPr w:leftFromText="141" w:rightFromText="141" w:vertAnchor="text" w:horzAnchor="margin" w:tblpY="-63"/>
        <w:tblW w:w="14218" w:type="dxa"/>
        <w:tblLook w:val="04A0" w:firstRow="1" w:lastRow="0" w:firstColumn="1" w:lastColumn="0" w:noHBand="0" w:noVBand="1"/>
      </w:tblPr>
      <w:tblGrid>
        <w:gridCol w:w="440"/>
        <w:gridCol w:w="6472"/>
        <w:gridCol w:w="7306"/>
      </w:tblGrid>
      <w:tr w:rsidR="000447A4" w:rsidRPr="00C6669E" w14:paraId="4BF61EC8" w14:textId="77777777" w:rsidTr="00FE5C0D">
        <w:tc>
          <w:tcPr>
            <w:tcW w:w="440" w:type="dxa"/>
            <w:shd w:val="clear" w:color="auto" w:fill="E7E6E6" w:themeFill="background2"/>
          </w:tcPr>
          <w:p w14:paraId="06180C6E" w14:textId="77777777" w:rsidR="000447A4" w:rsidRPr="00C6669E" w:rsidRDefault="000447A4" w:rsidP="00AA5ED4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6472" w:type="dxa"/>
            <w:shd w:val="clear" w:color="auto" w:fill="E7E6E6" w:themeFill="background2"/>
          </w:tcPr>
          <w:p w14:paraId="56D2227C" w14:textId="0EDAAF3B" w:rsidR="000447A4" w:rsidRPr="00C6669E" w:rsidRDefault="000447A4" w:rsidP="000447A4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6669E">
              <w:rPr>
                <w:rFonts w:asciiTheme="minorHAnsi" w:hAnsiTheme="minorHAnsi" w:cstheme="minorHAnsi"/>
                <w:b/>
                <w:sz w:val="22"/>
              </w:rPr>
              <w:t>Project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eigenschappen en </w:t>
            </w:r>
            <w:r w:rsidRPr="00C6669E">
              <w:rPr>
                <w:rFonts w:asciiTheme="minorHAnsi" w:hAnsiTheme="minorHAnsi" w:cstheme="minorHAnsi"/>
                <w:b/>
                <w:sz w:val="22"/>
              </w:rPr>
              <w:t>risico’s</w:t>
            </w:r>
          </w:p>
        </w:tc>
        <w:tc>
          <w:tcPr>
            <w:tcW w:w="7306" w:type="dxa"/>
            <w:shd w:val="clear" w:color="auto" w:fill="E7E6E6" w:themeFill="background2"/>
          </w:tcPr>
          <w:p w14:paraId="5681C883" w14:textId="77777777" w:rsidR="000447A4" w:rsidRPr="00C6669E" w:rsidRDefault="000447A4" w:rsidP="00CF5FD1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6669E">
              <w:rPr>
                <w:rFonts w:asciiTheme="minorHAnsi" w:hAnsiTheme="minorHAnsi" w:cstheme="minorHAnsi"/>
                <w:b/>
                <w:sz w:val="22"/>
              </w:rPr>
              <w:t>Toelichting</w:t>
            </w:r>
          </w:p>
        </w:tc>
      </w:tr>
      <w:tr w:rsidR="000447A4" w:rsidRPr="00C6669E" w14:paraId="1242EF06" w14:textId="77777777" w:rsidTr="00FE5C0D">
        <w:tc>
          <w:tcPr>
            <w:tcW w:w="440" w:type="dxa"/>
          </w:tcPr>
          <w:p w14:paraId="49F01C85" w14:textId="77777777" w:rsidR="000447A4" w:rsidRPr="00C6669E" w:rsidRDefault="000447A4" w:rsidP="00932592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778" w:type="dxa"/>
            <w:gridSpan w:val="2"/>
          </w:tcPr>
          <w:p w14:paraId="356682F2" w14:textId="05442232" w:rsidR="00FE5C0D" w:rsidRDefault="000447A4" w:rsidP="00FE5C0D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>De uitbreiding van de Aletta Jacobshal kenmerkt zich door enkele specifieke projecteigenschappen</w:t>
            </w:r>
            <w:r w:rsidR="00FE5C0D">
              <w:rPr>
                <w:rFonts w:asciiTheme="minorHAnsi" w:hAnsiTheme="minorHAnsi" w:cstheme="minorHAnsi"/>
                <w:sz w:val="22"/>
              </w:rPr>
              <w:t xml:space="preserve"> (met bijbehorende risico’s)</w:t>
            </w:r>
            <w:r w:rsidRPr="00C6669E">
              <w:rPr>
                <w:rFonts w:asciiTheme="minorHAnsi" w:hAnsiTheme="minorHAnsi" w:cstheme="minorHAnsi"/>
                <w:sz w:val="22"/>
              </w:rPr>
              <w:t>, te weten: uitbreiding (ca. 5</w:t>
            </w:r>
            <w:r w:rsidR="00E908AC">
              <w:rPr>
                <w:rFonts w:asciiTheme="minorHAnsi" w:hAnsiTheme="minorHAnsi" w:cstheme="minorHAnsi"/>
                <w:sz w:val="22"/>
              </w:rPr>
              <w:t>.0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00 m2) </w:t>
            </w:r>
            <w:r w:rsidR="00FE5C0D">
              <w:rPr>
                <w:rFonts w:asciiTheme="minorHAnsi" w:hAnsiTheme="minorHAnsi" w:cstheme="minorHAnsi"/>
                <w:sz w:val="22"/>
              </w:rPr>
              <w:t>aan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 een bestaand gebouw dat in bedrijf blijft als college</w:t>
            </w:r>
            <w:r w:rsidR="00FE5C0D">
              <w:rPr>
                <w:rFonts w:asciiTheme="minorHAnsi" w:hAnsiTheme="minorHAnsi" w:cstheme="minorHAnsi"/>
                <w:sz w:val="22"/>
              </w:rPr>
              <w:t>-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 en tentamenhal, waardoor voorzieningen dan wel aangepaste uitvoeringstijden</w:t>
            </w:r>
            <w:r w:rsidR="00FE5C0D">
              <w:rPr>
                <w:rFonts w:asciiTheme="minorHAnsi" w:hAnsiTheme="minorHAnsi" w:cstheme="minorHAnsi"/>
                <w:sz w:val="22"/>
              </w:rPr>
              <w:t xml:space="preserve"> nodig zijn,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 bo</w:t>
            </w:r>
            <w:bookmarkStart w:id="0" w:name="_GoBack"/>
            <w:bookmarkEnd w:id="0"/>
            <w:r w:rsidRPr="00C6669E">
              <w:rPr>
                <w:rFonts w:asciiTheme="minorHAnsi" w:hAnsiTheme="minorHAnsi" w:cstheme="minorHAnsi"/>
                <w:sz w:val="22"/>
              </w:rPr>
              <w:t>uwplaats met veel verkeersbewegingen (studenten), bouwplaats in huidige watergang, aardbevingsbestendig bouwen.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C07CCA7" w14:textId="3FD9ACAE" w:rsidR="000447A4" w:rsidRPr="00C6669E" w:rsidRDefault="00FE5C0D" w:rsidP="00413B6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Toelichting gebruik: </w:t>
            </w:r>
            <w:r w:rsidR="000447A4">
              <w:rPr>
                <w:rFonts w:asciiTheme="minorHAnsi" w:hAnsiTheme="minorHAnsi" w:cstheme="minorHAnsi"/>
                <w:sz w:val="22"/>
              </w:rPr>
              <w:t>Het gebouw is in gebruik als college en tentamenruimte</w:t>
            </w:r>
            <w:r>
              <w:rPr>
                <w:rFonts w:asciiTheme="minorHAnsi" w:hAnsiTheme="minorHAnsi" w:cstheme="minorHAnsi"/>
                <w:sz w:val="22"/>
              </w:rPr>
              <w:t xml:space="preserve"> (vanaf 9.00 uur)</w:t>
            </w:r>
            <w:r w:rsidR="000447A4">
              <w:rPr>
                <w:rFonts w:asciiTheme="minorHAnsi" w:hAnsiTheme="minorHAnsi" w:cstheme="minorHAnsi"/>
                <w:sz w:val="22"/>
              </w:rPr>
              <w:t>. In zomerperiode is het gebouw ca 10-12 weken niet in bedrijf  (juni-aug). RUG onderzoekt de mogelijkheid om de collegezaal (deze ruimte grenst aan de uitbreiding</w:t>
            </w:r>
            <w:r w:rsidR="00413B6F">
              <w:rPr>
                <w:rFonts w:asciiTheme="minorHAnsi" w:hAnsiTheme="minorHAnsi" w:cstheme="minorHAnsi"/>
                <w:sz w:val="22"/>
              </w:rPr>
              <w:t>, zie VO</w:t>
            </w:r>
            <w:r w:rsidR="000447A4">
              <w:rPr>
                <w:rFonts w:asciiTheme="minorHAnsi" w:hAnsiTheme="minorHAnsi" w:cstheme="minorHAnsi"/>
                <w:sz w:val="22"/>
              </w:rPr>
              <w:t xml:space="preserve">) </w:t>
            </w:r>
            <w:r>
              <w:rPr>
                <w:rFonts w:asciiTheme="minorHAnsi" w:hAnsiTheme="minorHAnsi" w:cstheme="minorHAnsi"/>
                <w:sz w:val="22"/>
              </w:rPr>
              <w:t>gedurende de ruwbouw</w:t>
            </w:r>
            <w:r w:rsidR="000447A4">
              <w:rPr>
                <w:rFonts w:asciiTheme="minorHAnsi" w:hAnsiTheme="minorHAnsi" w:cstheme="minorHAnsi"/>
                <w:sz w:val="22"/>
              </w:rPr>
              <w:t xml:space="preserve"> uit te roosteren om </w:t>
            </w:r>
            <w:r>
              <w:rPr>
                <w:rFonts w:asciiTheme="minorHAnsi" w:hAnsiTheme="minorHAnsi" w:cstheme="minorHAnsi"/>
                <w:sz w:val="22"/>
              </w:rPr>
              <w:t>de bouw ongehinderd te laten verlopen</w:t>
            </w:r>
            <w:r w:rsidR="000447A4">
              <w:rPr>
                <w:rFonts w:asciiTheme="minorHAnsi" w:hAnsiTheme="minorHAnsi" w:cstheme="minorHAnsi"/>
                <w:sz w:val="22"/>
              </w:rPr>
              <w:t xml:space="preserve">. De tentamens kunnen niet verplaats worden. De tentamens zijn verdeeld over het jaar, waarbij in 6 blokken van 2 weken (totaal 12 weken) het gros van de tentamens wordt afgenomen.  </w:t>
            </w:r>
          </w:p>
        </w:tc>
      </w:tr>
      <w:tr w:rsidR="000447A4" w:rsidRPr="00C6669E" w14:paraId="6C3F55A4" w14:textId="77777777" w:rsidTr="00FE5C0D">
        <w:tc>
          <w:tcPr>
            <w:tcW w:w="440" w:type="dxa"/>
          </w:tcPr>
          <w:p w14:paraId="0A0E5202" w14:textId="14D1D9C2" w:rsidR="000447A4" w:rsidRPr="00C6669E" w:rsidRDefault="000447A4" w:rsidP="000F047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6472" w:type="dxa"/>
          </w:tcPr>
          <w:p w14:paraId="2CD8702E" w14:textId="7413F41F" w:rsidR="000447A4" w:rsidRPr="00C6669E" w:rsidRDefault="000447A4" w:rsidP="000447A4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>Zijn de specifieke project</w:t>
            </w:r>
            <w:r>
              <w:rPr>
                <w:rFonts w:asciiTheme="minorHAnsi" w:hAnsiTheme="minorHAnsi" w:cstheme="minorHAnsi"/>
                <w:sz w:val="22"/>
              </w:rPr>
              <w:t>eigenschappen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 voldoende beschreven</w:t>
            </w:r>
            <w:r>
              <w:rPr>
                <w:rFonts w:asciiTheme="minorHAnsi" w:hAnsiTheme="minorHAnsi" w:cstheme="minorHAnsi"/>
                <w:sz w:val="22"/>
              </w:rPr>
              <w:t>,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 zo niet, welke mist u ?</w:t>
            </w:r>
          </w:p>
        </w:tc>
        <w:tc>
          <w:tcPr>
            <w:tcW w:w="7306" w:type="dxa"/>
          </w:tcPr>
          <w:p w14:paraId="065454A1" w14:textId="77777777" w:rsidR="000447A4" w:rsidRPr="00C6669E" w:rsidRDefault="000447A4" w:rsidP="00CF5FD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447A4" w:rsidRPr="00C6669E" w14:paraId="2D1A6F47" w14:textId="77777777" w:rsidTr="00FE5C0D">
        <w:tc>
          <w:tcPr>
            <w:tcW w:w="440" w:type="dxa"/>
          </w:tcPr>
          <w:p w14:paraId="038493D5" w14:textId="519BAE82" w:rsidR="000447A4" w:rsidRPr="00C6669E" w:rsidRDefault="000447A4" w:rsidP="0045214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6472" w:type="dxa"/>
          </w:tcPr>
          <w:p w14:paraId="31181D7F" w14:textId="626CD06B" w:rsidR="000447A4" w:rsidRPr="00C6669E" w:rsidRDefault="000447A4" w:rsidP="0045214B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>Acht u de projectrisico’s voldoende beheersbaar?</w:t>
            </w:r>
          </w:p>
        </w:tc>
        <w:tc>
          <w:tcPr>
            <w:tcW w:w="7306" w:type="dxa"/>
          </w:tcPr>
          <w:p w14:paraId="05306835" w14:textId="77777777" w:rsidR="000447A4" w:rsidRPr="00C6669E" w:rsidRDefault="000447A4" w:rsidP="00CF5FD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447A4" w:rsidRPr="00C6669E" w14:paraId="1E7D1503" w14:textId="77777777" w:rsidTr="00FE5C0D">
        <w:tc>
          <w:tcPr>
            <w:tcW w:w="440" w:type="dxa"/>
          </w:tcPr>
          <w:p w14:paraId="6ADFCF71" w14:textId="5C82928F" w:rsidR="000447A4" w:rsidRDefault="000447A4" w:rsidP="000F047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6472" w:type="dxa"/>
          </w:tcPr>
          <w:p w14:paraId="54C55469" w14:textId="102808A1" w:rsidR="000447A4" w:rsidRPr="00C6669E" w:rsidRDefault="000447A4" w:rsidP="000F047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Acht u het uitroosteren van de collegezaal noodzakelijk of is het risico van overlast ook voldoende beheersbaar indien de collegezaal in gebruik blijft?</w:t>
            </w:r>
          </w:p>
        </w:tc>
        <w:tc>
          <w:tcPr>
            <w:tcW w:w="7306" w:type="dxa"/>
          </w:tcPr>
          <w:p w14:paraId="31442646" w14:textId="77777777" w:rsidR="000447A4" w:rsidRPr="00C6669E" w:rsidRDefault="000447A4" w:rsidP="00CF5FD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447A4" w:rsidRPr="00C6669E" w14:paraId="421864B1" w14:textId="77777777" w:rsidTr="00FE5C0D">
        <w:tc>
          <w:tcPr>
            <w:tcW w:w="440" w:type="dxa"/>
          </w:tcPr>
          <w:p w14:paraId="7D110887" w14:textId="183D4FEB" w:rsidR="000447A4" w:rsidRPr="00C6669E" w:rsidRDefault="000447A4" w:rsidP="00C3625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</w:t>
            </w:r>
          </w:p>
        </w:tc>
        <w:tc>
          <w:tcPr>
            <w:tcW w:w="6472" w:type="dxa"/>
          </w:tcPr>
          <w:p w14:paraId="79EAE33E" w14:textId="272622C8" w:rsidR="000447A4" w:rsidRPr="00C6669E" w:rsidRDefault="000447A4" w:rsidP="00C36258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>Welke aanbevelingen en beheersmaatregelen stelt u voor?</w:t>
            </w:r>
          </w:p>
        </w:tc>
        <w:tc>
          <w:tcPr>
            <w:tcW w:w="7306" w:type="dxa"/>
          </w:tcPr>
          <w:p w14:paraId="431CC758" w14:textId="77777777" w:rsidR="000447A4" w:rsidRPr="00C6669E" w:rsidRDefault="000447A4" w:rsidP="00CF5FD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447A4" w:rsidRPr="00C6669E" w14:paraId="5BEBE1F2" w14:textId="77777777" w:rsidTr="00FE5C0D">
        <w:trPr>
          <w:trHeight w:val="515"/>
        </w:trPr>
        <w:tc>
          <w:tcPr>
            <w:tcW w:w="440" w:type="dxa"/>
          </w:tcPr>
          <w:p w14:paraId="1FE4B439" w14:textId="032FA74B" w:rsidR="000447A4" w:rsidRDefault="000447A4" w:rsidP="0030317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</w:t>
            </w:r>
          </w:p>
        </w:tc>
        <w:tc>
          <w:tcPr>
            <w:tcW w:w="6472" w:type="dxa"/>
          </w:tcPr>
          <w:p w14:paraId="3F9BD5CD" w14:textId="775FB4C5" w:rsidR="000447A4" w:rsidRPr="00FF77CA" w:rsidRDefault="000447A4" w:rsidP="00FE5C0D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Wat acht u een reële planning voor het beoogde project</w:t>
            </w:r>
            <w:r w:rsidR="00FE5C0D">
              <w:rPr>
                <w:rFonts w:asciiTheme="minorHAnsi" w:hAnsiTheme="minorHAnsi" w:cstheme="minorHAnsi"/>
                <w:sz w:val="22"/>
              </w:rPr>
              <w:t>?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FE5C0D">
              <w:rPr>
                <w:rFonts w:asciiTheme="minorHAnsi" w:hAnsiTheme="minorHAnsi" w:cstheme="minorHAnsi"/>
                <w:sz w:val="22"/>
              </w:rPr>
              <w:t>(</w:t>
            </w:r>
            <w:r w:rsidRPr="00C6669E">
              <w:rPr>
                <w:rFonts w:asciiTheme="minorHAnsi" w:hAnsiTheme="minorHAnsi" w:cstheme="minorHAnsi"/>
                <w:sz w:val="22"/>
              </w:rPr>
              <w:t>uitgesplitst naar ontwerp</w:t>
            </w:r>
            <w:r w:rsidR="00FE5C0D">
              <w:rPr>
                <w:rFonts w:asciiTheme="minorHAnsi" w:hAnsiTheme="minorHAnsi" w:cstheme="minorHAnsi"/>
                <w:sz w:val="22"/>
              </w:rPr>
              <w:t>-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 en uitvoeringsfase</w:t>
            </w:r>
            <w:r w:rsidR="00FE5C0D">
              <w:rPr>
                <w:rFonts w:asciiTheme="minorHAnsi" w:hAnsiTheme="minorHAnsi" w:cstheme="minorHAnsi"/>
                <w:sz w:val="22"/>
              </w:rPr>
              <w:t xml:space="preserve"> en contractvorm vermelden)</w:t>
            </w:r>
          </w:p>
        </w:tc>
        <w:tc>
          <w:tcPr>
            <w:tcW w:w="7306" w:type="dxa"/>
          </w:tcPr>
          <w:p w14:paraId="5865FEC6" w14:textId="77777777" w:rsidR="000447A4" w:rsidRPr="00C6669E" w:rsidRDefault="000447A4" w:rsidP="00CF5FD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447A4" w:rsidRPr="00C6669E" w14:paraId="77251DE3" w14:textId="77777777" w:rsidTr="00FE5C0D">
        <w:trPr>
          <w:trHeight w:val="515"/>
        </w:trPr>
        <w:tc>
          <w:tcPr>
            <w:tcW w:w="440" w:type="dxa"/>
          </w:tcPr>
          <w:p w14:paraId="4A99BE0B" w14:textId="56318F35" w:rsidR="000447A4" w:rsidRPr="00C6669E" w:rsidRDefault="000447A4" w:rsidP="008441C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</w:t>
            </w:r>
          </w:p>
        </w:tc>
        <w:tc>
          <w:tcPr>
            <w:tcW w:w="6472" w:type="dxa"/>
          </w:tcPr>
          <w:p w14:paraId="1E9DDBFC" w14:textId="1DE671F2" w:rsidR="000447A4" w:rsidRPr="00C6669E" w:rsidRDefault="000447A4" w:rsidP="00413B6F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>Welke aspecten z</w:t>
            </w:r>
            <w:r w:rsidR="00FE5C0D">
              <w:rPr>
                <w:rFonts w:asciiTheme="minorHAnsi" w:hAnsiTheme="minorHAnsi" w:cstheme="minorHAnsi"/>
                <w:sz w:val="22"/>
              </w:rPr>
              <w:t>ijn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 voor </w:t>
            </w:r>
            <w:r w:rsidR="00413B6F">
              <w:rPr>
                <w:rFonts w:asciiTheme="minorHAnsi" w:hAnsiTheme="minorHAnsi" w:cstheme="minorHAnsi"/>
                <w:sz w:val="22"/>
              </w:rPr>
              <w:t xml:space="preserve">u </w:t>
            </w:r>
            <w:r w:rsidRPr="00C6669E">
              <w:rPr>
                <w:rFonts w:asciiTheme="minorHAnsi" w:hAnsiTheme="minorHAnsi" w:cstheme="minorHAnsi"/>
                <w:sz w:val="22"/>
              </w:rPr>
              <w:t>het meest</w:t>
            </w:r>
            <w:r w:rsidR="00413B6F">
              <w:rPr>
                <w:rFonts w:asciiTheme="minorHAnsi" w:hAnsiTheme="minorHAnsi" w:cstheme="minorHAnsi"/>
                <w:sz w:val="22"/>
              </w:rPr>
              <w:t>/minst</w:t>
            </w:r>
            <w:r w:rsidRPr="00C6669E">
              <w:rPr>
                <w:rFonts w:asciiTheme="minorHAnsi" w:hAnsiTheme="minorHAnsi" w:cstheme="minorHAnsi"/>
                <w:sz w:val="22"/>
              </w:rPr>
              <w:t xml:space="preserve"> aantrekkelijk om het werk te willen realiseren?</w:t>
            </w:r>
          </w:p>
        </w:tc>
        <w:tc>
          <w:tcPr>
            <w:tcW w:w="7306" w:type="dxa"/>
          </w:tcPr>
          <w:p w14:paraId="290D1D2D" w14:textId="77777777" w:rsidR="000447A4" w:rsidRPr="00C6669E" w:rsidRDefault="000447A4" w:rsidP="00CF5FD1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493D7FF" w14:textId="77777777" w:rsidR="00AA5ED4" w:rsidRPr="00C6669E" w:rsidRDefault="00AA5ED4" w:rsidP="00CC3C7D">
      <w:pPr>
        <w:rPr>
          <w:rFonts w:asciiTheme="minorHAnsi" w:hAnsiTheme="minorHAnsi" w:cstheme="minorHAnsi"/>
          <w:sz w:val="22"/>
        </w:rPr>
      </w:pPr>
    </w:p>
    <w:tbl>
      <w:tblPr>
        <w:tblStyle w:val="TableGrid"/>
        <w:tblpPr w:leftFromText="141" w:rightFromText="141" w:vertAnchor="text" w:horzAnchor="margin" w:tblpY="-63"/>
        <w:tblW w:w="14218" w:type="dxa"/>
        <w:tblLook w:val="04A0" w:firstRow="1" w:lastRow="0" w:firstColumn="1" w:lastColumn="0" w:noHBand="0" w:noVBand="1"/>
      </w:tblPr>
      <w:tblGrid>
        <w:gridCol w:w="440"/>
        <w:gridCol w:w="6472"/>
        <w:gridCol w:w="7306"/>
      </w:tblGrid>
      <w:tr w:rsidR="000447A4" w:rsidRPr="00C6669E" w14:paraId="6FB877DB" w14:textId="77777777" w:rsidTr="00413B6F">
        <w:tc>
          <w:tcPr>
            <w:tcW w:w="440" w:type="dxa"/>
            <w:shd w:val="clear" w:color="auto" w:fill="E7E6E6" w:themeFill="background2"/>
          </w:tcPr>
          <w:p w14:paraId="60A779CC" w14:textId="77777777" w:rsidR="000447A4" w:rsidRPr="00C6669E" w:rsidRDefault="000447A4" w:rsidP="00CF5FD1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6472" w:type="dxa"/>
            <w:shd w:val="clear" w:color="auto" w:fill="E7E6E6" w:themeFill="background2"/>
          </w:tcPr>
          <w:p w14:paraId="168E2F69" w14:textId="22318426" w:rsidR="000447A4" w:rsidRPr="00C6669E" w:rsidRDefault="000447A4" w:rsidP="00CF5FD1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6669E">
              <w:rPr>
                <w:rFonts w:asciiTheme="minorHAnsi" w:hAnsiTheme="minorHAnsi" w:cstheme="minorHAnsi"/>
                <w:b/>
                <w:sz w:val="22"/>
              </w:rPr>
              <w:t>Overig</w:t>
            </w:r>
          </w:p>
        </w:tc>
        <w:tc>
          <w:tcPr>
            <w:tcW w:w="7306" w:type="dxa"/>
            <w:shd w:val="clear" w:color="auto" w:fill="E7E6E6" w:themeFill="background2"/>
          </w:tcPr>
          <w:p w14:paraId="67BD998C" w14:textId="77777777" w:rsidR="000447A4" w:rsidRPr="00C6669E" w:rsidRDefault="000447A4" w:rsidP="00CF5FD1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6669E">
              <w:rPr>
                <w:rFonts w:asciiTheme="minorHAnsi" w:hAnsiTheme="minorHAnsi" w:cstheme="minorHAnsi"/>
                <w:b/>
                <w:sz w:val="22"/>
              </w:rPr>
              <w:t>Toelichting</w:t>
            </w:r>
          </w:p>
        </w:tc>
      </w:tr>
      <w:tr w:rsidR="000447A4" w:rsidRPr="00C6669E" w14:paraId="7A30B8FA" w14:textId="77777777" w:rsidTr="00413B6F">
        <w:tc>
          <w:tcPr>
            <w:tcW w:w="440" w:type="dxa"/>
          </w:tcPr>
          <w:p w14:paraId="278D48A0" w14:textId="5CDA10B2" w:rsidR="000447A4" w:rsidRPr="00C6669E" w:rsidRDefault="000447A4" w:rsidP="00CF5FD1">
            <w:pPr>
              <w:rPr>
                <w:rFonts w:asciiTheme="minorHAnsi" w:hAnsiTheme="minorHAnsi" w:cstheme="minorHAnsi"/>
                <w:color w:val="FF0000"/>
                <w:sz w:val="22"/>
              </w:rPr>
            </w:pPr>
            <w:r w:rsidRPr="00413B6F">
              <w:rPr>
                <w:rFonts w:asciiTheme="minorHAnsi" w:hAnsiTheme="minorHAnsi" w:cstheme="minorHAnsi"/>
                <w:sz w:val="22"/>
              </w:rPr>
              <w:t>15</w:t>
            </w:r>
          </w:p>
        </w:tc>
        <w:tc>
          <w:tcPr>
            <w:tcW w:w="6472" w:type="dxa"/>
          </w:tcPr>
          <w:p w14:paraId="093E3A4B" w14:textId="3F25EBFF" w:rsidR="000447A4" w:rsidRPr="00C6669E" w:rsidRDefault="00413B6F" w:rsidP="00CF5FD1">
            <w:pPr>
              <w:rPr>
                <w:rFonts w:asciiTheme="minorHAnsi" w:hAnsiTheme="minorHAnsi" w:cstheme="minorHAnsi"/>
                <w:color w:val="FF0000"/>
                <w:sz w:val="22"/>
              </w:rPr>
            </w:pPr>
            <w:r w:rsidRPr="00C6669E">
              <w:rPr>
                <w:rFonts w:asciiTheme="minorHAnsi" w:hAnsiTheme="minorHAnsi" w:cstheme="minorHAnsi"/>
                <w:sz w:val="22"/>
              </w:rPr>
              <w:t xml:space="preserve">RUG is geïnteresseerd in uw mening en input. </w:t>
            </w:r>
            <w:r>
              <w:rPr>
                <w:rFonts w:asciiTheme="minorHAnsi" w:hAnsiTheme="minorHAnsi" w:cstheme="minorHAnsi"/>
                <w:sz w:val="22"/>
              </w:rPr>
              <w:t>Indien u nog iets wenst te vermelden dat niet aan de orde is gekomen dan kunt u dit hier benoemen.</w:t>
            </w:r>
          </w:p>
        </w:tc>
        <w:tc>
          <w:tcPr>
            <w:tcW w:w="7306" w:type="dxa"/>
          </w:tcPr>
          <w:p w14:paraId="334F099E" w14:textId="2CDB68CF" w:rsidR="000447A4" w:rsidRPr="00C6669E" w:rsidRDefault="000447A4" w:rsidP="00CF5FD1">
            <w:pPr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</w:tr>
      <w:tr w:rsidR="000447A4" w:rsidRPr="00C6669E" w14:paraId="3B5E3C8D" w14:textId="77777777" w:rsidTr="00413B6F">
        <w:tc>
          <w:tcPr>
            <w:tcW w:w="440" w:type="dxa"/>
            <w:tcBorders>
              <w:bottom w:val="single" w:sz="4" w:space="0" w:color="auto"/>
            </w:tcBorders>
          </w:tcPr>
          <w:p w14:paraId="004B0351" w14:textId="77777777" w:rsidR="000447A4" w:rsidRPr="00C6669E" w:rsidRDefault="000447A4" w:rsidP="00CF5FD1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472" w:type="dxa"/>
            <w:tcBorders>
              <w:bottom w:val="single" w:sz="4" w:space="0" w:color="auto"/>
            </w:tcBorders>
          </w:tcPr>
          <w:p w14:paraId="3A355312" w14:textId="7227EA0E" w:rsidR="000447A4" w:rsidRPr="00C6669E" w:rsidRDefault="000447A4" w:rsidP="00CF5FD1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306" w:type="dxa"/>
            <w:tcBorders>
              <w:bottom w:val="single" w:sz="4" w:space="0" w:color="auto"/>
            </w:tcBorders>
          </w:tcPr>
          <w:p w14:paraId="2AC0A3F2" w14:textId="77777777" w:rsidR="000447A4" w:rsidRPr="00C6669E" w:rsidRDefault="000447A4" w:rsidP="00CF5FD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447A4" w:rsidRPr="00C6669E" w14:paraId="40216B27" w14:textId="77777777" w:rsidTr="00413B6F">
        <w:trPr>
          <w:trHeight w:val="515"/>
        </w:trPr>
        <w:tc>
          <w:tcPr>
            <w:tcW w:w="440" w:type="dxa"/>
            <w:shd w:val="pct10" w:color="auto" w:fill="auto"/>
          </w:tcPr>
          <w:p w14:paraId="7A271ED5" w14:textId="77777777" w:rsidR="000447A4" w:rsidRDefault="000447A4" w:rsidP="00B12A2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6472" w:type="dxa"/>
            <w:shd w:val="pct10" w:color="auto" w:fill="auto"/>
          </w:tcPr>
          <w:p w14:paraId="759EFAB9" w14:textId="58CAE103" w:rsidR="000447A4" w:rsidRPr="00C6669E" w:rsidRDefault="000447A4" w:rsidP="00B12A2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Ten slotte</w:t>
            </w:r>
          </w:p>
        </w:tc>
        <w:tc>
          <w:tcPr>
            <w:tcW w:w="7306" w:type="dxa"/>
            <w:shd w:val="pct10" w:color="auto" w:fill="auto"/>
          </w:tcPr>
          <w:p w14:paraId="6F0579E0" w14:textId="1F86CFC9" w:rsidR="000447A4" w:rsidRPr="00C6669E" w:rsidRDefault="000447A4" w:rsidP="00B12A23">
            <w:pPr>
              <w:rPr>
                <w:rFonts w:asciiTheme="minorHAnsi" w:hAnsiTheme="minorHAnsi" w:cstheme="minorHAnsi"/>
                <w:sz w:val="22"/>
              </w:rPr>
            </w:pPr>
            <w:r w:rsidRPr="00C6669E">
              <w:rPr>
                <w:rFonts w:asciiTheme="minorHAnsi" w:hAnsiTheme="minorHAnsi" w:cstheme="minorHAnsi"/>
                <w:b/>
                <w:sz w:val="22"/>
              </w:rPr>
              <w:t>Toelichting</w:t>
            </w:r>
          </w:p>
        </w:tc>
      </w:tr>
      <w:tr w:rsidR="000447A4" w:rsidRPr="00C6669E" w14:paraId="6C3F6BA1" w14:textId="77777777" w:rsidTr="00413B6F">
        <w:trPr>
          <w:trHeight w:val="515"/>
        </w:trPr>
        <w:tc>
          <w:tcPr>
            <w:tcW w:w="440" w:type="dxa"/>
          </w:tcPr>
          <w:p w14:paraId="50475D7B" w14:textId="34BF74C6" w:rsidR="000447A4" w:rsidRDefault="000447A4" w:rsidP="00FF77C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</w:t>
            </w:r>
          </w:p>
        </w:tc>
        <w:tc>
          <w:tcPr>
            <w:tcW w:w="6472" w:type="dxa"/>
          </w:tcPr>
          <w:p w14:paraId="1993D6F0" w14:textId="77777777" w:rsidR="00413B6F" w:rsidRDefault="000447A4" w:rsidP="00413B6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Alles overwegende, bent u voornemens om zich aan te melden </w:t>
            </w:r>
            <w:r w:rsidR="00413B6F">
              <w:rPr>
                <w:rFonts w:asciiTheme="minorHAnsi" w:hAnsiTheme="minorHAnsi" w:cstheme="minorHAnsi"/>
                <w:sz w:val="22"/>
              </w:rPr>
              <w:t xml:space="preserve">de nieuwe aanbesteding </w:t>
            </w:r>
            <w:r>
              <w:rPr>
                <w:rFonts w:asciiTheme="minorHAnsi" w:hAnsiTheme="minorHAnsi" w:cstheme="minorHAnsi"/>
                <w:sz w:val="22"/>
              </w:rPr>
              <w:t xml:space="preserve">voor het project?  </w:t>
            </w:r>
          </w:p>
          <w:p w14:paraId="5B203C2B" w14:textId="57A98775" w:rsidR="000447A4" w:rsidRPr="00C6669E" w:rsidRDefault="00413B6F" w:rsidP="00413B6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Indien niet wat zijn de belangrijkste redenen. </w:t>
            </w:r>
          </w:p>
        </w:tc>
        <w:tc>
          <w:tcPr>
            <w:tcW w:w="7306" w:type="dxa"/>
          </w:tcPr>
          <w:p w14:paraId="7EB120AC" w14:textId="77777777" w:rsidR="000447A4" w:rsidRPr="00C6669E" w:rsidRDefault="000447A4" w:rsidP="00B12A23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4BE17ED" w14:textId="77777777" w:rsidR="005E7195" w:rsidRPr="00C6669E" w:rsidRDefault="005E7195" w:rsidP="00CC3C7D">
      <w:pPr>
        <w:rPr>
          <w:rFonts w:asciiTheme="minorHAnsi" w:hAnsiTheme="minorHAnsi" w:cstheme="minorHAnsi"/>
          <w:sz w:val="22"/>
        </w:rPr>
      </w:pPr>
    </w:p>
    <w:p w14:paraId="22181A26" w14:textId="77777777" w:rsidR="009479A1" w:rsidRPr="00C6669E" w:rsidRDefault="009479A1" w:rsidP="009479A1">
      <w:pPr>
        <w:rPr>
          <w:rFonts w:asciiTheme="minorHAnsi" w:hAnsiTheme="minorHAnsi" w:cstheme="minorHAnsi"/>
          <w:sz w:val="22"/>
        </w:rPr>
      </w:pPr>
    </w:p>
    <w:sectPr w:rsidR="009479A1" w:rsidRPr="00C6669E" w:rsidSect="00B12A23">
      <w:headerReference w:type="default" r:id="rId9"/>
      <w:footerReference w:type="default" r:id="rId10"/>
      <w:pgSz w:w="16838" w:h="11906" w:orient="landscape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2CF32" w14:textId="77777777" w:rsidR="00F2256D" w:rsidRDefault="00F2256D" w:rsidP="00335713">
      <w:pPr>
        <w:spacing w:after="0" w:line="240" w:lineRule="auto"/>
      </w:pPr>
      <w:r>
        <w:separator/>
      </w:r>
    </w:p>
  </w:endnote>
  <w:endnote w:type="continuationSeparator" w:id="0">
    <w:p w14:paraId="52F33E13" w14:textId="77777777" w:rsidR="00F2256D" w:rsidRDefault="00F2256D" w:rsidP="0033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569BB" w14:textId="77777777" w:rsidR="00335713" w:rsidRDefault="00335713" w:rsidP="00335713">
    <w:pPr>
      <w:jc w:val="center"/>
      <w:rPr>
        <w:sz w:val="14"/>
        <w:szCs w:val="14"/>
      </w:rPr>
    </w:pPr>
  </w:p>
  <w:p w14:paraId="1AB62991" w14:textId="7F42C39A" w:rsidR="00335713" w:rsidRPr="0095221D" w:rsidRDefault="00335713" w:rsidP="00335713">
    <w:pPr>
      <w:jc w:val="center"/>
      <w:rPr>
        <w:sz w:val="14"/>
        <w:szCs w:val="14"/>
      </w:rPr>
    </w:pPr>
    <w:r>
      <w:rPr>
        <w:sz w:val="14"/>
        <w:szCs w:val="14"/>
      </w:rPr>
      <w:fldChar w:fldCharType="begin"/>
    </w:r>
    <w:r w:rsidRPr="00D308ED">
      <w:rPr>
        <w:sz w:val="14"/>
        <w:szCs w:val="14"/>
      </w:rPr>
      <w:instrText xml:space="preserve"> DOCVARIABLE Blad_vertaal \* FirstCap </w:instrTex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</w:t>
    </w:r>
    <w:r>
      <w:rPr>
        <w:sz w:val="14"/>
        <w:szCs w:val="14"/>
      </w:rPr>
      <w:fldChar w:fldCharType="begin"/>
    </w:r>
    <w:r w:rsidRPr="00D308ED"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E908AC">
      <w:rPr>
        <w:noProof/>
        <w:sz w:val="14"/>
        <w:szCs w:val="14"/>
      </w:rPr>
      <w:t>6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</w:t>
    </w:r>
    <w:r>
      <w:rPr>
        <w:sz w:val="14"/>
        <w:szCs w:val="14"/>
      </w:rPr>
      <w:fldChar w:fldCharType="begin"/>
    </w:r>
    <w:r w:rsidRPr="00D308ED">
      <w:rPr>
        <w:sz w:val="14"/>
        <w:szCs w:val="14"/>
      </w:rPr>
      <w:instrText xml:space="preserve"> DOCVARIABLE Van_vertaal </w:instrTex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</w:t>
    </w:r>
    <w:r w:rsidR="00FE5C0D">
      <w:rPr>
        <w:sz w:val="14"/>
        <w:szCs w:val="14"/>
      </w:rPr>
      <w:t>7</w:t>
    </w:r>
  </w:p>
  <w:p w14:paraId="3A4797A2" w14:textId="77777777" w:rsidR="00335713" w:rsidRDefault="003357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75861" w14:textId="77777777" w:rsidR="00F2256D" w:rsidRDefault="00F2256D" w:rsidP="00335713">
      <w:pPr>
        <w:spacing w:after="0" w:line="240" w:lineRule="auto"/>
      </w:pPr>
      <w:r>
        <w:separator/>
      </w:r>
    </w:p>
  </w:footnote>
  <w:footnote w:type="continuationSeparator" w:id="0">
    <w:p w14:paraId="16E93D7D" w14:textId="77777777" w:rsidR="00F2256D" w:rsidRDefault="00F2256D" w:rsidP="00335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60FAC" w14:textId="19DA8881" w:rsidR="00335713" w:rsidRPr="008570B9" w:rsidRDefault="00335713" w:rsidP="00335713">
    <w:pPr>
      <w:pStyle w:val="Titelkoptekst"/>
    </w:pPr>
    <w:r w:rsidRPr="00D308ED">
      <w:drawing>
        <wp:anchor distT="0" distB="0" distL="114300" distR="114300" simplePos="0" relativeHeight="251659264" behindDoc="0" locked="0" layoutInCell="1" allowOverlap="1" wp14:anchorId="6534F797" wp14:editId="3204DF75">
          <wp:simplePos x="0" y="0"/>
          <wp:positionH relativeFrom="margin">
            <wp:align>right</wp:align>
          </wp:positionH>
          <wp:positionV relativeFrom="page">
            <wp:posOffset>433717</wp:posOffset>
          </wp:positionV>
          <wp:extent cx="694800" cy="374400"/>
          <wp:effectExtent l="0" t="0" r="0" b="6985"/>
          <wp:wrapNone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Afbeelding 8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" cy="3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Markconsultatie Reactieformulier</w:t>
    </w:r>
  </w:p>
  <w:p w14:paraId="74B437E3" w14:textId="77777777" w:rsidR="00335713" w:rsidRDefault="00335713" w:rsidP="00335713">
    <w:pPr>
      <w:pStyle w:val="Datumkoptekst"/>
      <w:rPr>
        <w:b/>
        <w:bCs/>
      </w:rPr>
    </w:pPr>
    <w:r>
      <w:rPr>
        <w:b/>
        <w:bCs/>
      </w:rPr>
      <w:t xml:space="preserve">Uitbreiding Aletta </w:t>
    </w:r>
    <w:r w:rsidRPr="00D308ED">
      <w:rPr>
        <w:b/>
        <w:bCs/>
      </w:rPr>
      <w:fldChar w:fldCharType="begin"/>
    </w:r>
    <w:r w:rsidRPr="00D308ED">
      <w:rPr>
        <w:b/>
        <w:bCs/>
      </w:rPr>
      <w:instrText xml:space="preserve"> DOCVARIABLE SubtitelInKoptekst </w:instrText>
    </w:r>
    <w:r w:rsidRPr="00D308ED">
      <w:rPr>
        <w:b/>
        <w:bCs/>
      </w:rPr>
      <w:fldChar w:fldCharType="end"/>
    </w:r>
    <w:r>
      <w:rPr>
        <w:b/>
        <w:bCs/>
      </w:rPr>
      <w:t>Jacobshal</w:t>
    </w:r>
  </w:p>
  <w:p w14:paraId="40D0E9B7" w14:textId="77777777" w:rsidR="00335713" w:rsidRPr="003C4285" w:rsidRDefault="00335713" w:rsidP="00335713">
    <w:pPr>
      <w:pStyle w:val="Datumkoptekst"/>
    </w:pPr>
    <w:r>
      <w:fldChar w:fldCharType="begin"/>
    </w:r>
    <w:r>
      <w:instrText xml:space="preserve"> DOCVARIABLE Projectnummer_vertaal </w:instrText>
    </w:r>
    <w:r>
      <w:fldChar w:fldCharType="end"/>
    </w:r>
    <w:r w:rsidRPr="003C4285">
      <w:t xml:space="preserve"> </w:t>
    </w:r>
    <w:r>
      <w:fldChar w:fldCharType="begin"/>
    </w:r>
    <w:r>
      <w:instrText xml:space="preserve"> DOCVARIABLE Projectnummer </w:instrText>
    </w:r>
    <w:r>
      <w:fldChar w:fldCharType="end"/>
    </w:r>
    <w:r w:rsidRPr="003C4285">
      <w:t xml:space="preserve"> </w:t>
    </w:r>
  </w:p>
  <w:p w14:paraId="29A2DAD6" w14:textId="77777777" w:rsidR="00335713" w:rsidRPr="003C4285" w:rsidRDefault="00335713" w:rsidP="00335713">
    <w:pPr>
      <w:pStyle w:val="Datumkoptekst"/>
    </w:pPr>
    <w:r>
      <w:fldChar w:fldCharType="begin"/>
    </w:r>
    <w:r>
      <w:instrText xml:space="preserve"> DATE  </w:instrText>
    </w:r>
    <w:r>
      <w:fldChar w:fldCharType="separate"/>
    </w:r>
    <w:r w:rsidR="00E908AC">
      <w:t>7-4-2017</w:t>
    </w:r>
    <w:r>
      <w:fldChar w:fldCharType="end"/>
    </w:r>
    <w:r>
      <w:fldChar w:fldCharType="begin"/>
    </w:r>
    <w:r>
      <w:instrText xml:space="preserve"> DOCVARIABLE RevisieKoptekst </w:instrText>
    </w:r>
    <w:r>
      <w:fldChar w:fldCharType="end"/>
    </w:r>
  </w:p>
  <w:p w14:paraId="3625DA50" w14:textId="77777777" w:rsidR="00335713" w:rsidRDefault="00335713" w:rsidP="00335713">
    <w:pPr>
      <w:pStyle w:val="Header"/>
    </w:pPr>
  </w:p>
  <w:p w14:paraId="3601737A" w14:textId="77777777" w:rsidR="00335713" w:rsidRDefault="003357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D0175"/>
    <w:multiLevelType w:val="hybridMultilevel"/>
    <w:tmpl w:val="30849A6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B19F1"/>
    <w:multiLevelType w:val="hybridMultilevel"/>
    <w:tmpl w:val="E5BCE7A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C14FB"/>
    <w:multiLevelType w:val="multilevel"/>
    <w:tmpl w:val="4DE23DC0"/>
    <w:lvl w:ilvl="0">
      <w:start w:val="1"/>
      <w:numFmt w:val="decimal"/>
      <w:pStyle w:val="hoofdstuk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"/>
      <w:lvlText w:val="%1.%2"/>
      <w:lvlJc w:val="left"/>
      <w:pPr>
        <w:ind w:left="364" w:hanging="360"/>
      </w:pPr>
      <w:rPr>
        <w:rFonts w:hint="default"/>
      </w:rPr>
    </w:lvl>
    <w:lvl w:ilvl="2">
      <w:start w:val="1"/>
      <w:numFmt w:val="decimal"/>
      <w:pStyle w:val="subparagraaf"/>
      <w:lvlText w:val="%1.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32" w:hanging="1800"/>
      </w:pPr>
      <w:rPr>
        <w:rFonts w:hint="default"/>
      </w:rPr>
    </w:lvl>
  </w:abstractNum>
  <w:abstractNum w:abstractNumId="3">
    <w:nsid w:val="7C1B72ED"/>
    <w:multiLevelType w:val="hybridMultilevel"/>
    <w:tmpl w:val="64E4D362"/>
    <w:lvl w:ilvl="0" w:tplc="964EB39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D7B2CCF"/>
    <w:multiLevelType w:val="hybridMultilevel"/>
    <w:tmpl w:val="40F6A3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17E"/>
    <w:rsid w:val="000447A4"/>
    <w:rsid w:val="000F0473"/>
    <w:rsid w:val="00143277"/>
    <w:rsid w:val="00166EE9"/>
    <w:rsid w:val="001E43F7"/>
    <w:rsid w:val="00214C9B"/>
    <w:rsid w:val="0030317B"/>
    <w:rsid w:val="00310EA3"/>
    <w:rsid w:val="00335713"/>
    <w:rsid w:val="00337CA0"/>
    <w:rsid w:val="003B0BF4"/>
    <w:rsid w:val="003C4487"/>
    <w:rsid w:val="003D091B"/>
    <w:rsid w:val="004118AC"/>
    <w:rsid w:val="00413B6F"/>
    <w:rsid w:val="0045214B"/>
    <w:rsid w:val="004640B4"/>
    <w:rsid w:val="004965FE"/>
    <w:rsid w:val="0057132A"/>
    <w:rsid w:val="00585384"/>
    <w:rsid w:val="005E7195"/>
    <w:rsid w:val="006821D7"/>
    <w:rsid w:val="006C28CE"/>
    <w:rsid w:val="008441C8"/>
    <w:rsid w:val="00932592"/>
    <w:rsid w:val="0094217E"/>
    <w:rsid w:val="009479A1"/>
    <w:rsid w:val="009922BC"/>
    <w:rsid w:val="009932A1"/>
    <w:rsid w:val="00A60438"/>
    <w:rsid w:val="00AA21E4"/>
    <w:rsid w:val="00AA5ED4"/>
    <w:rsid w:val="00B12A23"/>
    <w:rsid w:val="00B6694F"/>
    <w:rsid w:val="00BB378D"/>
    <w:rsid w:val="00C36258"/>
    <w:rsid w:val="00C6669E"/>
    <w:rsid w:val="00CC3C7D"/>
    <w:rsid w:val="00DC02AF"/>
    <w:rsid w:val="00E25953"/>
    <w:rsid w:val="00E908AC"/>
    <w:rsid w:val="00ED017B"/>
    <w:rsid w:val="00F2256D"/>
    <w:rsid w:val="00FD09DB"/>
    <w:rsid w:val="00FE0ADB"/>
    <w:rsid w:val="00FE5C0D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43F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7E"/>
    <w:pPr>
      <w:spacing w:after="200" w:line="276" w:lineRule="auto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af">
    <w:name w:val="paragraaf"/>
    <w:basedOn w:val="Heading1"/>
    <w:qFormat/>
    <w:rsid w:val="0094217E"/>
    <w:pPr>
      <w:keepLines w:val="0"/>
      <w:numPr>
        <w:ilvl w:val="1"/>
        <w:numId w:val="1"/>
      </w:numPr>
      <w:spacing w:before="120" w:after="120" w:line="255" w:lineRule="exact"/>
    </w:pPr>
    <w:rPr>
      <w:rFonts w:ascii="Verdana" w:eastAsia="Times New Roman" w:hAnsi="Verdana" w:cs="Times New Roman"/>
      <w:i/>
      <w:caps/>
      <w:color w:val="auto"/>
      <w:kern w:val="28"/>
      <w:sz w:val="20"/>
      <w:szCs w:val="20"/>
    </w:rPr>
  </w:style>
  <w:style w:type="paragraph" w:customStyle="1" w:styleId="subparagraaf">
    <w:name w:val="subparagraaf"/>
    <w:basedOn w:val="Normal"/>
    <w:qFormat/>
    <w:rsid w:val="0094217E"/>
    <w:pPr>
      <w:numPr>
        <w:ilvl w:val="2"/>
        <w:numId w:val="1"/>
      </w:numPr>
      <w:suppressAutoHyphens/>
      <w:spacing w:after="0" w:line="240" w:lineRule="auto"/>
      <w:ind w:left="720"/>
    </w:pPr>
    <w:rPr>
      <w:rFonts w:eastAsia="Lucida Sans Unicode" w:cs="Mangal"/>
      <w:b/>
      <w:i/>
      <w:iCs/>
      <w:kern w:val="1"/>
      <w:szCs w:val="18"/>
      <w:lang w:eastAsia="hi-IN" w:bidi="hi-IN"/>
    </w:rPr>
  </w:style>
  <w:style w:type="paragraph" w:customStyle="1" w:styleId="hoofdstuk">
    <w:name w:val="hoofdstuk"/>
    <w:basedOn w:val="Heading1"/>
    <w:link w:val="hoofdstukChar"/>
    <w:qFormat/>
    <w:rsid w:val="0094217E"/>
    <w:pPr>
      <w:keepLines w:val="0"/>
      <w:numPr>
        <w:numId w:val="1"/>
      </w:numPr>
      <w:tabs>
        <w:tab w:val="left" w:pos="0"/>
      </w:tabs>
      <w:spacing w:before="120" w:after="120" w:line="240" w:lineRule="auto"/>
    </w:pPr>
    <w:rPr>
      <w:rFonts w:ascii="Verdana" w:eastAsia="Times New Roman" w:hAnsi="Verdana" w:cs="Times New Roman"/>
      <w:b/>
      <w:i/>
      <w:caps/>
      <w:color w:val="auto"/>
      <w:kern w:val="28"/>
      <w:sz w:val="22"/>
      <w:szCs w:val="20"/>
    </w:rPr>
  </w:style>
  <w:style w:type="character" w:customStyle="1" w:styleId="hoofdstukChar">
    <w:name w:val="hoofdstuk Char"/>
    <w:basedOn w:val="DefaultParagraphFont"/>
    <w:link w:val="hoofdstuk"/>
    <w:rsid w:val="0094217E"/>
    <w:rPr>
      <w:rFonts w:ascii="Verdana" w:eastAsia="Times New Roman" w:hAnsi="Verdana" w:cs="Times New Roman"/>
      <w:b/>
      <w:i/>
      <w:caps/>
      <w:kern w:val="28"/>
      <w:szCs w:val="20"/>
    </w:rPr>
  </w:style>
  <w:style w:type="paragraph" w:styleId="ListParagraph">
    <w:name w:val="List Paragraph"/>
    <w:basedOn w:val="Normal"/>
    <w:uiPriority w:val="34"/>
    <w:qFormat/>
    <w:rsid w:val="0094217E"/>
    <w:pPr>
      <w:ind w:left="720"/>
      <w:contextualSpacing/>
    </w:pPr>
  </w:style>
  <w:style w:type="table" w:customStyle="1" w:styleId="Rastertabel41">
    <w:name w:val="Rastertabel 41"/>
    <w:basedOn w:val="TableNormal"/>
    <w:uiPriority w:val="49"/>
    <w:rsid w:val="009421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42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42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2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14B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14B"/>
    <w:rPr>
      <w:rFonts w:ascii="Verdana" w:hAnsi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14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1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6669E"/>
    <w:pPr>
      <w:spacing w:after="0" w:line="240" w:lineRule="auto"/>
    </w:pPr>
    <w:rPr>
      <w:rFonts w:ascii="Verdana" w:hAnsi="Verdana"/>
      <w:sz w:val="18"/>
    </w:rPr>
  </w:style>
  <w:style w:type="paragraph" w:styleId="Revision">
    <w:name w:val="Revision"/>
    <w:hidden/>
    <w:uiPriority w:val="99"/>
    <w:semiHidden/>
    <w:rsid w:val="0030317B"/>
    <w:pPr>
      <w:spacing w:after="0" w:line="240" w:lineRule="auto"/>
    </w:pPr>
    <w:rPr>
      <w:rFonts w:ascii="Verdana" w:hAnsi="Verdana"/>
      <w:sz w:val="18"/>
    </w:rPr>
  </w:style>
  <w:style w:type="paragraph" w:styleId="Header">
    <w:name w:val="header"/>
    <w:basedOn w:val="Normal"/>
    <w:link w:val="HeaderChar"/>
    <w:uiPriority w:val="99"/>
    <w:unhideWhenUsed/>
    <w:rsid w:val="00335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713"/>
    <w:rPr>
      <w:rFonts w:ascii="Verdana" w:hAnsi="Verdana"/>
      <w:sz w:val="18"/>
    </w:rPr>
  </w:style>
  <w:style w:type="paragraph" w:styleId="Footer">
    <w:name w:val="footer"/>
    <w:basedOn w:val="Normal"/>
    <w:link w:val="FooterChar"/>
    <w:uiPriority w:val="99"/>
    <w:unhideWhenUsed/>
    <w:rsid w:val="00335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713"/>
    <w:rPr>
      <w:rFonts w:ascii="Verdana" w:hAnsi="Verdana"/>
      <w:sz w:val="18"/>
    </w:rPr>
  </w:style>
  <w:style w:type="paragraph" w:customStyle="1" w:styleId="Titelkoptekst">
    <w:name w:val="Titel koptekst"/>
    <w:basedOn w:val="Header"/>
    <w:next w:val="Datumkoptekst"/>
    <w:link w:val="TitelkoptekstChar"/>
    <w:rsid w:val="00335713"/>
    <w:pPr>
      <w:tabs>
        <w:tab w:val="clear" w:pos="4536"/>
        <w:tab w:val="clear" w:pos="9072"/>
        <w:tab w:val="right" w:pos="7937"/>
      </w:tabs>
    </w:pPr>
    <w:rPr>
      <w:b/>
      <w:noProof/>
      <w:sz w:val="14"/>
      <w:szCs w:val="14"/>
      <w:lang w:eastAsia="nl-NL"/>
    </w:rPr>
  </w:style>
  <w:style w:type="paragraph" w:customStyle="1" w:styleId="Datumkoptekst">
    <w:name w:val="Datum koptekst"/>
    <w:basedOn w:val="Titelkoptekst"/>
    <w:link w:val="DatumkoptekstChar"/>
    <w:rsid w:val="00335713"/>
    <w:rPr>
      <w:b w:val="0"/>
    </w:rPr>
  </w:style>
  <w:style w:type="character" w:customStyle="1" w:styleId="TitelkoptekstChar">
    <w:name w:val="Titel koptekst Char"/>
    <w:basedOn w:val="HeaderChar"/>
    <w:link w:val="Titelkoptekst"/>
    <w:rsid w:val="00335713"/>
    <w:rPr>
      <w:rFonts w:ascii="Verdana" w:hAnsi="Verdana"/>
      <w:b/>
      <w:noProof/>
      <w:sz w:val="14"/>
      <w:szCs w:val="14"/>
      <w:lang w:eastAsia="nl-NL"/>
    </w:rPr>
  </w:style>
  <w:style w:type="character" w:customStyle="1" w:styleId="DatumkoptekstChar">
    <w:name w:val="Datum koptekst Char"/>
    <w:basedOn w:val="TitelkoptekstChar"/>
    <w:link w:val="Datumkoptekst"/>
    <w:rsid w:val="00335713"/>
    <w:rPr>
      <w:rFonts w:ascii="Verdana" w:hAnsi="Verdana"/>
      <w:b w:val="0"/>
      <w:noProof/>
      <w:sz w:val="14"/>
      <w:szCs w:val="1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7E"/>
    <w:pPr>
      <w:spacing w:after="200" w:line="276" w:lineRule="auto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af">
    <w:name w:val="paragraaf"/>
    <w:basedOn w:val="Heading1"/>
    <w:qFormat/>
    <w:rsid w:val="0094217E"/>
    <w:pPr>
      <w:keepLines w:val="0"/>
      <w:numPr>
        <w:ilvl w:val="1"/>
        <w:numId w:val="1"/>
      </w:numPr>
      <w:spacing w:before="120" w:after="120" w:line="255" w:lineRule="exact"/>
    </w:pPr>
    <w:rPr>
      <w:rFonts w:ascii="Verdana" w:eastAsia="Times New Roman" w:hAnsi="Verdana" w:cs="Times New Roman"/>
      <w:i/>
      <w:caps/>
      <w:color w:val="auto"/>
      <w:kern w:val="28"/>
      <w:sz w:val="20"/>
      <w:szCs w:val="20"/>
    </w:rPr>
  </w:style>
  <w:style w:type="paragraph" w:customStyle="1" w:styleId="subparagraaf">
    <w:name w:val="subparagraaf"/>
    <w:basedOn w:val="Normal"/>
    <w:qFormat/>
    <w:rsid w:val="0094217E"/>
    <w:pPr>
      <w:numPr>
        <w:ilvl w:val="2"/>
        <w:numId w:val="1"/>
      </w:numPr>
      <w:suppressAutoHyphens/>
      <w:spacing w:after="0" w:line="240" w:lineRule="auto"/>
      <w:ind w:left="720"/>
    </w:pPr>
    <w:rPr>
      <w:rFonts w:eastAsia="Lucida Sans Unicode" w:cs="Mangal"/>
      <w:b/>
      <w:i/>
      <w:iCs/>
      <w:kern w:val="1"/>
      <w:szCs w:val="18"/>
      <w:lang w:eastAsia="hi-IN" w:bidi="hi-IN"/>
    </w:rPr>
  </w:style>
  <w:style w:type="paragraph" w:customStyle="1" w:styleId="hoofdstuk">
    <w:name w:val="hoofdstuk"/>
    <w:basedOn w:val="Heading1"/>
    <w:link w:val="hoofdstukChar"/>
    <w:qFormat/>
    <w:rsid w:val="0094217E"/>
    <w:pPr>
      <w:keepLines w:val="0"/>
      <w:numPr>
        <w:numId w:val="1"/>
      </w:numPr>
      <w:tabs>
        <w:tab w:val="left" w:pos="0"/>
      </w:tabs>
      <w:spacing w:before="120" w:after="120" w:line="240" w:lineRule="auto"/>
    </w:pPr>
    <w:rPr>
      <w:rFonts w:ascii="Verdana" w:eastAsia="Times New Roman" w:hAnsi="Verdana" w:cs="Times New Roman"/>
      <w:b/>
      <w:i/>
      <w:caps/>
      <w:color w:val="auto"/>
      <w:kern w:val="28"/>
      <w:sz w:val="22"/>
      <w:szCs w:val="20"/>
    </w:rPr>
  </w:style>
  <w:style w:type="character" w:customStyle="1" w:styleId="hoofdstukChar">
    <w:name w:val="hoofdstuk Char"/>
    <w:basedOn w:val="DefaultParagraphFont"/>
    <w:link w:val="hoofdstuk"/>
    <w:rsid w:val="0094217E"/>
    <w:rPr>
      <w:rFonts w:ascii="Verdana" w:eastAsia="Times New Roman" w:hAnsi="Verdana" w:cs="Times New Roman"/>
      <w:b/>
      <w:i/>
      <w:caps/>
      <w:kern w:val="28"/>
      <w:szCs w:val="20"/>
    </w:rPr>
  </w:style>
  <w:style w:type="paragraph" w:styleId="ListParagraph">
    <w:name w:val="List Paragraph"/>
    <w:basedOn w:val="Normal"/>
    <w:uiPriority w:val="34"/>
    <w:qFormat/>
    <w:rsid w:val="0094217E"/>
    <w:pPr>
      <w:ind w:left="720"/>
      <w:contextualSpacing/>
    </w:pPr>
  </w:style>
  <w:style w:type="table" w:customStyle="1" w:styleId="Rastertabel41">
    <w:name w:val="Rastertabel 41"/>
    <w:basedOn w:val="TableNormal"/>
    <w:uiPriority w:val="49"/>
    <w:rsid w:val="009421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42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42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2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14B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14B"/>
    <w:rPr>
      <w:rFonts w:ascii="Verdana" w:hAnsi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14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1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6669E"/>
    <w:pPr>
      <w:spacing w:after="0" w:line="240" w:lineRule="auto"/>
    </w:pPr>
    <w:rPr>
      <w:rFonts w:ascii="Verdana" w:hAnsi="Verdana"/>
      <w:sz w:val="18"/>
    </w:rPr>
  </w:style>
  <w:style w:type="paragraph" w:styleId="Revision">
    <w:name w:val="Revision"/>
    <w:hidden/>
    <w:uiPriority w:val="99"/>
    <w:semiHidden/>
    <w:rsid w:val="0030317B"/>
    <w:pPr>
      <w:spacing w:after="0" w:line="240" w:lineRule="auto"/>
    </w:pPr>
    <w:rPr>
      <w:rFonts w:ascii="Verdana" w:hAnsi="Verdana"/>
      <w:sz w:val="18"/>
    </w:rPr>
  </w:style>
  <w:style w:type="paragraph" w:styleId="Header">
    <w:name w:val="header"/>
    <w:basedOn w:val="Normal"/>
    <w:link w:val="HeaderChar"/>
    <w:uiPriority w:val="99"/>
    <w:unhideWhenUsed/>
    <w:rsid w:val="00335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713"/>
    <w:rPr>
      <w:rFonts w:ascii="Verdana" w:hAnsi="Verdana"/>
      <w:sz w:val="18"/>
    </w:rPr>
  </w:style>
  <w:style w:type="paragraph" w:styleId="Footer">
    <w:name w:val="footer"/>
    <w:basedOn w:val="Normal"/>
    <w:link w:val="FooterChar"/>
    <w:uiPriority w:val="99"/>
    <w:unhideWhenUsed/>
    <w:rsid w:val="00335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713"/>
    <w:rPr>
      <w:rFonts w:ascii="Verdana" w:hAnsi="Verdana"/>
      <w:sz w:val="18"/>
    </w:rPr>
  </w:style>
  <w:style w:type="paragraph" w:customStyle="1" w:styleId="Titelkoptekst">
    <w:name w:val="Titel koptekst"/>
    <w:basedOn w:val="Header"/>
    <w:next w:val="Datumkoptekst"/>
    <w:link w:val="TitelkoptekstChar"/>
    <w:rsid w:val="00335713"/>
    <w:pPr>
      <w:tabs>
        <w:tab w:val="clear" w:pos="4536"/>
        <w:tab w:val="clear" w:pos="9072"/>
        <w:tab w:val="right" w:pos="7937"/>
      </w:tabs>
    </w:pPr>
    <w:rPr>
      <w:b/>
      <w:noProof/>
      <w:sz w:val="14"/>
      <w:szCs w:val="14"/>
      <w:lang w:eastAsia="nl-NL"/>
    </w:rPr>
  </w:style>
  <w:style w:type="paragraph" w:customStyle="1" w:styleId="Datumkoptekst">
    <w:name w:val="Datum koptekst"/>
    <w:basedOn w:val="Titelkoptekst"/>
    <w:link w:val="DatumkoptekstChar"/>
    <w:rsid w:val="00335713"/>
    <w:rPr>
      <w:b w:val="0"/>
    </w:rPr>
  </w:style>
  <w:style w:type="character" w:customStyle="1" w:styleId="TitelkoptekstChar">
    <w:name w:val="Titel koptekst Char"/>
    <w:basedOn w:val="HeaderChar"/>
    <w:link w:val="Titelkoptekst"/>
    <w:rsid w:val="00335713"/>
    <w:rPr>
      <w:rFonts w:ascii="Verdana" w:hAnsi="Verdana"/>
      <w:b/>
      <w:noProof/>
      <w:sz w:val="14"/>
      <w:szCs w:val="14"/>
      <w:lang w:eastAsia="nl-NL"/>
    </w:rPr>
  </w:style>
  <w:style w:type="character" w:customStyle="1" w:styleId="DatumkoptekstChar">
    <w:name w:val="Datum koptekst Char"/>
    <w:basedOn w:val="TitelkoptekstChar"/>
    <w:link w:val="Datumkoptekst"/>
    <w:rsid w:val="00335713"/>
    <w:rPr>
      <w:rFonts w:ascii="Verdana" w:hAnsi="Verdana"/>
      <w:b w:val="0"/>
      <w:noProof/>
      <w:sz w:val="14"/>
      <w:szCs w:val="1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EDBC5-F709-46D3-8010-6AC59761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403DD43F.dotm</Template>
  <TotalTime>2</TotalTime>
  <Pages>7</Pages>
  <Words>1059</Words>
  <Characters>5827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Jaap Tukker</dc:creator>
  <cp:lastModifiedBy>B.J.M. Molema</cp:lastModifiedBy>
  <cp:revision>3</cp:revision>
  <cp:lastPrinted>2017-04-06T14:07:00Z</cp:lastPrinted>
  <dcterms:created xsi:type="dcterms:W3CDTF">2017-04-07T13:07:00Z</dcterms:created>
  <dcterms:modified xsi:type="dcterms:W3CDTF">2017-04-07T13:49:00Z</dcterms:modified>
</cp:coreProperties>
</file>