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EA15F9" w14:textId="77777777" w:rsidR="002E1227" w:rsidRPr="006D2C9C" w:rsidRDefault="00670D4C" w:rsidP="0052040E">
      <w:pPr>
        <w:pStyle w:val="SchipholStyleStatusZwart"/>
        <w:ind w:left="57"/>
        <w:rPr>
          <w:lang w:val="en-US"/>
        </w:rPr>
      </w:pPr>
      <w:r w:rsidRPr="006D2C9C">
        <w:rPr>
          <w:noProof/>
          <w:lang w:eastAsia="nl-NL"/>
        </w:rPr>
        <w:drawing>
          <wp:anchor distT="0" distB="0" distL="114300" distR="114300" simplePos="0" relativeHeight="251668480" behindDoc="1" locked="0" layoutInCell="1" allowOverlap="1" wp14:anchorId="15EA1693" wp14:editId="15EA1694">
            <wp:simplePos x="0" y="0"/>
            <wp:positionH relativeFrom="page">
              <wp:align>left</wp:align>
            </wp:positionH>
            <wp:positionV relativeFrom="paragraph">
              <wp:posOffset>-701040</wp:posOffset>
            </wp:positionV>
            <wp:extent cx="7579875" cy="10718800"/>
            <wp:effectExtent l="0" t="0" r="2540" b="6350"/>
            <wp:wrapNone/>
            <wp:docPr id="7" name="Afbeelding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9875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64E2" w:rsidRPr="006D2C9C">
        <w:rPr>
          <w:noProof/>
          <w:lang w:eastAsia="nl-NL"/>
        </w:rPr>
        <w:drawing>
          <wp:anchor distT="0" distB="0" distL="114300" distR="114300" simplePos="0" relativeHeight="251667456" behindDoc="0" locked="0" layoutInCell="1" allowOverlap="1" wp14:anchorId="15EA1695" wp14:editId="15EA1696">
            <wp:simplePos x="0" y="0"/>
            <wp:positionH relativeFrom="column">
              <wp:posOffset>184927288</wp:posOffset>
            </wp:positionH>
            <wp:positionV relativeFrom="paragraph">
              <wp:posOffset>-711200</wp:posOffset>
            </wp:positionV>
            <wp:extent cx="7556500" cy="10693400"/>
            <wp:effectExtent l="0" t="0" r="6350" b="0"/>
            <wp:wrapNone/>
            <wp:docPr id="4" name="Afbeelding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4F92" w:rsidRPr="006D2C9C">
        <w:rPr>
          <w:lang w:val="en-US"/>
        </w:rPr>
        <w:t xml:space="preserve"> </w:t>
      </w:r>
    </w:p>
    <w:p w14:paraId="15EA15FA" w14:textId="50D11562" w:rsidR="00A02CBB" w:rsidRPr="006D2C9C" w:rsidRDefault="00A47893" w:rsidP="0052040E">
      <w:pPr>
        <w:ind w:left="57"/>
        <w:rPr>
          <w:rFonts w:ascii="Schiphol Frutiger" w:hAnsi="Schiphol Frutiger"/>
        </w:rPr>
      </w:pPr>
      <w:sdt>
        <w:sdtPr>
          <w:rPr>
            <w:rStyle w:val="SchipholStyleProjectnaam"/>
          </w:rPr>
          <w:alias w:val="Projectnaam"/>
          <w:tag w:val="Projectnaam"/>
          <w:id w:val="-629015570"/>
          <w:placeholder>
            <w:docPart w:val="A94640FDB2D44A5EA009E5A4F9D1B436"/>
          </w:placeholder>
          <w15:color w:val="000000"/>
          <w:dropDownList>
            <w:listItem w:displayText="Choose a project name" w:value="Choose a project name"/>
            <w:listItem w:displayText="Baggage System" w:value="Baggage System"/>
            <w:listItem w:displayText="Bus Station" w:value="Bus Station"/>
            <w:listItem w:displayText="Capital Programme" w:value="Capital Programme"/>
            <w:listItem w:displayText="Integrated Systems" w:value="Integrated Systems"/>
            <w:listItem w:displayText="Landside Infrastructure" w:value="Landside Infrastructure"/>
            <w:listItem w:displayText="Parking Central projects" w:value="Parking Central projects"/>
            <w:listItem w:displayText="Pier Airside" w:value="Pier Airside"/>
            <w:listItem w:displayText="Plaza &amp; Jan Dellaert area" w:value="Plaza &amp; Jan Dellaert area"/>
            <w:listItem w:displayText="Railway Station" w:value="Railway Station"/>
            <w:listItem w:displayText="Terminal Corridor" w:value="Terminal Corridor"/>
            <w:listItem w:displayText="The Catalyst" w:value="The Catalyst"/>
            <w:listItem w:displayText="Upgrade Piers D-G" w:value="Upgrade Piers D-G"/>
          </w:dropDownList>
        </w:sdtPr>
        <w:sdtEndPr>
          <w:rPr>
            <w:rStyle w:val="Standaardalinea-lettertype"/>
            <w:rFonts w:asciiTheme="minorHAnsi" w:hAnsiTheme="minorHAnsi"/>
            <w:b w:val="0"/>
            <w:color w:val="auto"/>
            <w:sz w:val="22"/>
          </w:rPr>
        </w:sdtEndPr>
        <w:sdtContent>
          <w:r w:rsidR="00C90E12" w:rsidRPr="006D2C9C">
            <w:rPr>
              <w:rStyle w:val="SchipholStyleProjectnaam"/>
            </w:rPr>
            <w:t>Capital Programme</w:t>
          </w:r>
        </w:sdtContent>
      </w:sdt>
    </w:p>
    <w:p w14:paraId="15EA15FB" w14:textId="77777777" w:rsidR="009E169C" w:rsidRPr="006D2C9C" w:rsidRDefault="009E169C" w:rsidP="00CA7E6F">
      <w:pPr>
        <w:pStyle w:val="Geenafstand"/>
        <w:spacing w:after="0"/>
        <w:rPr>
          <w:sz w:val="24"/>
          <w:lang w:val="en-US"/>
        </w:rPr>
      </w:pPr>
    </w:p>
    <w:sdt>
      <w:sdtPr>
        <w:rPr>
          <w:rStyle w:val="SchipholStyleCoverzinChar"/>
        </w:rPr>
        <w:alias w:val="coverzin1"/>
        <w:tag w:val="coverzin1"/>
        <w:id w:val="-1613045845"/>
        <w:placeholder>
          <w:docPart w:val="C731FA59E3BE47379A2569A8423582BF"/>
        </w:placeholder>
      </w:sdtPr>
      <w:sdtEndPr>
        <w:rPr>
          <w:rStyle w:val="SchipholStyleCoverzinChar"/>
        </w:rPr>
      </w:sdtEndPr>
      <w:sdtContent>
        <w:p w14:paraId="15EA15FC" w14:textId="77777777" w:rsidR="00A02CBB" w:rsidRPr="006D2C9C" w:rsidRDefault="001207AE" w:rsidP="00013539">
          <w:pPr>
            <w:spacing w:after="0"/>
            <w:rPr>
              <w:rFonts w:ascii="Schiphol Frutiger" w:hAnsi="Schiphol Frutiger"/>
              <w:color w:val="000000" w:themeColor="text1"/>
              <w:sz w:val="72"/>
            </w:rPr>
          </w:pPr>
          <w:r w:rsidRPr="006D2C9C">
            <w:rPr>
              <w:rStyle w:val="SchipholStyleCoverzinChar"/>
              <w:color w:val="000000"/>
            </w:rPr>
            <w:t>Now</w:t>
          </w:r>
        </w:p>
      </w:sdtContent>
    </w:sdt>
    <w:sdt>
      <w:sdtPr>
        <w:rPr>
          <w:rStyle w:val="SchipholStyleCoverzinChar"/>
          <w:lang w:val="en-US"/>
        </w:rPr>
        <w:alias w:val="coverzin2"/>
        <w:tag w:val="coverzin2"/>
        <w:id w:val="371274131"/>
        <w:placeholder>
          <w:docPart w:val="0C0295ABC3FE43EDB1CB9D90C8BAEF8D"/>
        </w:placeholder>
      </w:sdtPr>
      <w:sdtEndPr>
        <w:rPr>
          <w:rStyle w:val="SchipholStyleCoverzinChar"/>
        </w:rPr>
      </w:sdtEndPr>
      <w:sdtContent>
        <w:p w14:paraId="15EA15FD" w14:textId="4F8D83B1" w:rsidR="00FA6F24" w:rsidRPr="006D2C9C" w:rsidRDefault="009039D8" w:rsidP="00267F50">
          <w:pPr>
            <w:pStyle w:val="SchipholStyleCoverzinBold"/>
            <w:rPr>
              <w:rStyle w:val="SchipholStyleCoverzinChar"/>
              <w:lang w:val="en-US"/>
            </w:rPr>
          </w:pPr>
          <w:r>
            <w:rPr>
              <w:rStyle w:val="SchipholStyleCoverzinChar"/>
              <w:lang w:val="en-US"/>
            </w:rPr>
            <w:t>t</w:t>
          </w:r>
          <w:r>
            <w:rPr>
              <w:rStyle w:val="SchipholStyleCoverzinChar"/>
              <w:color w:val="000000"/>
              <w:lang w:val="en-US"/>
            </w:rPr>
            <w:t>he drawing board</w:t>
          </w:r>
        </w:p>
      </w:sdtContent>
    </w:sdt>
    <w:p w14:paraId="15EA15FE" w14:textId="77777777" w:rsidR="00745209" w:rsidRPr="006D2C9C" w:rsidRDefault="00745209" w:rsidP="00267F50">
      <w:pPr>
        <w:pStyle w:val="SchipholTussenstukje"/>
        <w:rPr>
          <w:szCs w:val="26"/>
          <w:lang w:val="en-US"/>
        </w:rPr>
      </w:pPr>
    </w:p>
    <w:sdt>
      <w:sdtPr>
        <w:rPr>
          <w:rStyle w:val="SchipholStyleCoverzinChar"/>
        </w:rPr>
        <w:alias w:val="coverzin3"/>
        <w:tag w:val="coverzin3"/>
        <w:id w:val="-468439799"/>
        <w:placeholder>
          <w:docPart w:val="27C46ABFC9C447E3BF592C56426803A5"/>
        </w:placeholder>
      </w:sdtPr>
      <w:sdtEndPr>
        <w:rPr>
          <w:rStyle w:val="SchipholStyleCoverzinChar"/>
        </w:rPr>
      </w:sdtEndPr>
      <w:sdtContent>
        <w:p w14:paraId="15EA15FF" w14:textId="77777777" w:rsidR="00FA6F24" w:rsidRPr="006D2C9C" w:rsidRDefault="001207AE" w:rsidP="00267F50">
          <w:pPr>
            <w:spacing w:after="0"/>
            <w:rPr>
              <w:rStyle w:val="SchipholStyleCoverzinChar"/>
            </w:rPr>
          </w:pPr>
          <w:r w:rsidRPr="006D2C9C">
            <w:rPr>
              <w:rStyle w:val="SchipholStyleCoverzinChar"/>
              <w:color w:val="000000"/>
            </w:rPr>
            <w:t>Then</w:t>
          </w:r>
        </w:p>
      </w:sdtContent>
    </w:sdt>
    <w:sdt>
      <w:sdtPr>
        <w:rPr>
          <w:rStyle w:val="SchipholStyleCoverzinChar"/>
          <w:lang w:val="en-US"/>
        </w:rPr>
        <w:alias w:val="coverzin4"/>
        <w:tag w:val="coverzin4"/>
        <w:id w:val="-514393124"/>
        <w:placeholder>
          <w:docPart w:val="E147F7C2115748AA98CB9C10F97BC8F9"/>
        </w:placeholder>
      </w:sdtPr>
      <w:sdtEndPr>
        <w:rPr>
          <w:rStyle w:val="SchipholStyleCoverzinChar"/>
        </w:rPr>
      </w:sdtEndPr>
      <w:sdtContent>
        <w:p w14:paraId="15EA1600" w14:textId="4B711F7F" w:rsidR="00FA6F24" w:rsidRPr="006D2C9C" w:rsidRDefault="009039D8" w:rsidP="00267F50">
          <w:pPr>
            <w:pStyle w:val="SchipholStyleCoverzinBold"/>
            <w:rPr>
              <w:rStyle w:val="SchipholStyleCoverzinChar"/>
              <w:lang w:val="en-US"/>
            </w:rPr>
          </w:pPr>
          <w:r>
            <w:rPr>
              <w:rStyle w:val="SchipholStyleCoverzinChar"/>
              <w:lang w:val="en-US"/>
            </w:rPr>
            <w:t>a</w:t>
          </w:r>
          <w:r>
            <w:rPr>
              <w:rStyle w:val="SchipholStyleCoverzinChar"/>
              <w:color w:val="000000"/>
              <w:lang w:val="en-US"/>
            </w:rPr>
            <w:t>ll aboard</w:t>
          </w:r>
        </w:p>
      </w:sdtContent>
    </w:sdt>
    <w:p w14:paraId="15EA1601" w14:textId="77777777" w:rsidR="00FA6F24" w:rsidRPr="006D2C9C" w:rsidRDefault="00FA6F24" w:rsidP="00745209">
      <w:pPr>
        <w:rPr>
          <w:rFonts w:ascii="Schiphol Frutiger" w:hAnsi="Schiphol Frutiger"/>
        </w:rPr>
      </w:pPr>
    </w:p>
    <w:p w14:paraId="15EA1602" w14:textId="77777777" w:rsidR="003316B9" w:rsidRPr="006D2C9C" w:rsidRDefault="003316B9" w:rsidP="00745209">
      <w:pPr>
        <w:rPr>
          <w:rFonts w:ascii="Schiphol Frutiger" w:hAnsi="Schiphol Frutiger"/>
        </w:rPr>
      </w:pPr>
    </w:p>
    <w:p w14:paraId="15EA1603" w14:textId="77777777" w:rsidR="003316B9" w:rsidRPr="006D2C9C" w:rsidRDefault="003316B9" w:rsidP="00745209">
      <w:pPr>
        <w:rPr>
          <w:rFonts w:ascii="Schiphol Frutiger" w:hAnsi="Schiphol Frutiger"/>
        </w:rPr>
      </w:pPr>
    </w:p>
    <w:p w14:paraId="15EA1604" w14:textId="77777777" w:rsidR="003316B9" w:rsidRPr="006D2C9C" w:rsidRDefault="003316B9" w:rsidP="00CB6EBD">
      <w:pPr>
        <w:tabs>
          <w:tab w:val="left" w:pos="6489"/>
        </w:tabs>
        <w:rPr>
          <w:rFonts w:ascii="Schiphol Frutiger" w:hAnsi="Schiphol Frutiger"/>
        </w:rPr>
      </w:pPr>
    </w:p>
    <w:p w14:paraId="15EA1605" w14:textId="77777777" w:rsidR="003316B9" w:rsidRPr="006D2C9C" w:rsidRDefault="003316B9" w:rsidP="00745209">
      <w:pPr>
        <w:rPr>
          <w:rFonts w:ascii="Schiphol Frutiger" w:hAnsi="Schiphol Frutiger"/>
        </w:rPr>
      </w:pPr>
    </w:p>
    <w:p w14:paraId="15EA1606" w14:textId="77777777" w:rsidR="003316B9" w:rsidRPr="006D2C9C" w:rsidRDefault="003316B9" w:rsidP="00745209">
      <w:pPr>
        <w:rPr>
          <w:rFonts w:ascii="Schiphol Frutiger" w:hAnsi="Schiphol Frutiger"/>
        </w:rPr>
      </w:pPr>
    </w:p>
    <w:p w14:paraId="15EA1607" w14:textId="77777777" w:rsidR="003316B9" w:rsidRPr="006D2C9C" w:rsidRDefault="003316B9" w:rsidP="00745209">
      <w:pPr>
        <w:rPr>
          <w:rFonts w:ascii="Schiphol Frutiger" w:hAnsi="Schiphol Frutiger"/>
        </w:rPr>
      </w:pPr>
    </w:p>
    <w:p w14:paraId="15EA1608" w14:textId="77777777" w:rsidR="00DF7D33" w:rsidRPr="006D2C9C" w:rsidRDefault="00DF7D33" w:rsidP="0052040E">
      <w:pPr>
        <w:tabs>
          <w:tab w:val="left" w:pos="916"/>
        </w:tabs>
        <w:spacing w:after="0"/>
        <w:ind w:left="-142"/>
        <w:rPr>
          <w:rFonts w:ascii="Schiphol Frutiger" w:hAnsi="Schiphol Frutiger"/>
        </w:rPr>
      </w:pPr>
    </w:p>
    <w:p w14:paraId="15EA1609" w14:textId="77777777" w:rsidR="003273C5" w:rsidRPr="006D2C9C" w:rsidRDefault="00CF3E4E" w:rsidP="0052040E">
      <w:pPr>
        <w:tabs>
          <w:tab w:val="left" w:pos="916"/>
        </w:tabs>
        <w:spacing w:after="0"/>
        <w:rPr>
          <w:rFonts w:ascii="Schiphol Frutiger" w:hAnsi="Schiphol Frutiger"/>
        </w:rPr>
      </w:pPr>
      <w:r w:rsidRPr="006D2C9C">
        <w:rPr>
          <w:rFonts w:ascii="Schiphol Frutiger" w:hAnsi="Schiphol Frutiger"/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EA1697" wp14:editId="15EA1698">
                <wp:simplePos x="0" y="0"/>
                <wp:positionH relativeFrom="margin">
                  <wp:align>left</wp:align>
                </wp:positionH>
                <wp:positionV relativeFrom="page">
                  <wp:posOffset>7110730</wp:posOffset>
                </wp:positionV>
                <wp:extent cx="1458000" cy="1670400"/>
                <wp:effectExtent l="0" t="0" r="0" b="6350"/>
                <wp:wrapNone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8000" cy="167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EA16A7" w14:textId="77777777" w:rsidR="00C90E12" w:rsidRPr="001207AE" w:rsidRDefault="00A47893" w:rsidP="005343B7">
                            <w:pPr>
                              <w:pStyle w:val="SchipholStyleStatusZwart"/>
                              <w:ind w:right="10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sdt>
                              <w:sdtPr>
                                <w:rPr>
                                  <w:rStyle w:val="SchipholStyleStatusZwartChar"/>
                                  <w:color w:val="FFFFFF" w:themeColor="background1"/>
                                  <w:lang w:val="en-US"/>
                                </w:rPr>
                                <w:alias w:val="Status"/>
                                <w:tag w:val="Status"/>
                                <w:id w:val="951209059"/>
                                <w:placeholder>
                                  <w:docPart w:val="7E3A35A81646434B82C4CACBD7088B9F"/>
                                </w:placeholder>
                                <w:dropDownList>
                                  <w:listItem w:displayText=" " w:value=" "/>
                                  <w:listItem w:displayText="DRAFT" w:value="DRAFT"/>
                                  <w:listItem w:displayText="FINAL" w:value="FINAL"/>
                                  <w:listItem w:displayText="ORIGINAL" w:value="ORIGINAL"/>
                                  <w:listItem w:displayText="COPY" w:value="COPY"/>
                                </w:dropDownList>
                              </w:sdtPr>
                              <w:sdtEndPr>
                                <w:rPr>
                                  <w:rStyle w:val="SchipholStyleStatusZwartChar"/>
                                </w:rPr>
                              </w:sdtEndPr>
                              <w:sdtContent>
                                <w:r w:rsidR="00C90E12" w:rsidRPr="001207AE">
                                  <w:rPr>
                                    <w:rStyle w:val="SchipholStyleStatusZwartChar"/>
                                    <w:color w:val="FFFFFF" w:themeColor="background1"/>
                                    <w:lang w:val="en-US"/>
                                  </w:rPr>
                                  <w:t>ORIGINAL</w:t>
                                </w:r>
                              </w:sdtContent>
                            </w:sdt>
                            <w:r w:rsidR="00C90E12" w:rsidRPr="001207AE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</w:p>
                          <w:p w14:paraId="15EA16A8" w14:textId="77777777" w:rsidR="00C90E12" w:rsidRPr="001207AE" w:rsidRDefault="00C90E12" w:rsidP="005343B7">
                            <w:pPr>
                              <w:pStyle w:val="SchipholStyleStatusZwart"/>
                              <w:ind w:right="10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14:paraId="15EA16A9" w14:textId="77777777" w:rsidR="00C90E12" w:rsidRPr="001207AE" w:rsidRDefault="00C90E12" w:rsidP="005343B7">
                            <w:pPr>
                              <w:pStyle w:val="SchipholStyleStatusZwart"/>
                              <w:ind w:right="10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1207AE">
                              <w:rPr>
                                <w:color w:val="FFFFFF" w:themeColor="background1"/>
                                <w:lang w:val="en-US"/>
                              </w:rPr>
                              <w:t>Date</w:t>
                            </w:r>
                          </w:p>
                          <w:sdt>
                            <w:sdtPr>
                              <w:rPr>
                                <w:rStyle w:val="SchipholStyleReferentieZwartChar"/>
                                <w:b w:val="0"/>
                                <w:color w:val="FFFFFF" w:themeColor="background1"/>
                                <w:sz w:val="18"/>
                                <w:lang w:val="en-US"/>
                              </w:rPr>
                              <w:alias w:val="Datum"/>
                              <w:tag w:val="Datum"/>
                              <w:id w:val="1439649189"/>
                              <w:placeholder>
                                <w:docPart w:val="C78C09CE83AF4B9DB6B8F5A882080444"/>
                              </w:placeholder>
                              <w:date w:fullDate="2017-04-20T00:00:00Z">
                                <w:dateFormat w:val="d MMMM yyyy"/>
                                <w:lid w:val="en-GB"/>
                                <w:storeMappedDataAs w:val="date"/>
                                <w:calendar w:val="gregorian"/>
                              </w:date>
                            </w:sdtPr>
                            <w:sdtEndPr>
                              <w:rPr>
                                <w:rStyle w:val="SchipholStyleReferentieZwartChar"/>
                              </w:rPr>
                            </w:sdtEndPr>
                            <w:sdtContent>
                              <w:p w14:paraId="15EA16AA" w14:textId="676E268D" w:rsidR="00C90E12" w:rsidRPr="001207AE" w:rsidRDefault="00EF3BAA" w:rsidP="005343B7">
                                <w:pPr>
                                  <w:pStyle w:val="SchipholStyleReferentieTekstZwart"/>
                                  <w:spacing w:after="0"/>
                                  <w:ind w:right="10"/>
                                  <w:rPr>
                                    <w:color w:val="FFFFFF" w:themeColor="background1"/>
                                    <w:lang w:val="en-US"/>
                                  </w:rPr>
                                </w:pPr>
                                <w:r>
                                  <w:rPr>
                                    <w:rStyle w:val="SchipholStyleReferentieZwartChar"/>
                                    <w:b w:val="0"/>
                                    <w:color w:val="FFFFFF" w:themeColor="background1"/>
                                    <w:sz w:val="18"/>
                                    <w:lang w:val="en-GB"/>
                                  </w:rPr>
                                  <w:t>20 April 2017</w:t>
                                </w:r>
                              </w:p>
                            </w:sdtContent>
                          </w:sdt>
                          <w:p w14:paraId="15EA16AB" w14:textId="77777777" w:rsidR="00C90E12" w:rsidRPr="001207AE" w:rsidRDefault="00C90E12" w:rsidP="005343B7">
                            <w:pPr>
                              <w:pStyle w:val="SchipholStyleStatusZwart"/>
                              <w:ind w:right="10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1207AE">
                              <w:rPr>
                                <w:color w:val="FFFFFF" w:themeColor="background1"/>
                                <w:lang w:val="en-US"/>
                              </w:rPr>
                              <w:t>Version</w:t>
                            </w:r>
                          </w:p>
                          <w:p w14:paraId="15EA16AC" w14:textId="05200586" w:rsidR="00C90E12" w:rsidRPr="001207AE" w:rsidRDefault="00C90E12" w:rsidP="005343B7">
                            <w:pPr>
                              <w:pStyle w:val="SchipholStyleReferentieTekstZwart"/>
                              <w:spacing w:after="0"/>
                              <w:ind w:right="10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>1.0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EA1697" id="_x0000_t202" coordsize="21600,21600" o:spt="202" path="m,l,21600r21600,l21600,xe">
                <v:stroke joinstyle="miter"/>
                <v:path gradientshapeok="t" o:connecttype="rect"/>
              </v:shapetype>
              <v:shape id="Tekstvak 1" o:spid="_x0000_s1026" type="#_x0000_t202" style="position:absolute;margin-left:0;margin-top:559.9pt;width:114.8pt;height:131.5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" filled="f" stroked="f" strokeweight=".5pt">
                <v:textbox>
                  <w:txbxContent>
                    <w:p w14:paraId="15EA16A7" w14:textId="77777777" w:rsidR="00C90E12" w:rsidRPr="001207AE" w:rsidRDefault="00A47893" w:rsidP="005343B7">
                      <w:pPr>
                        <w:pStyle w:val="SchipholStyleStatusZwart"/>
                        <w:ind w:right="10"/>
                        <w:rPr>
                          <w:color w:val="FFFFFF" w:themeColor="background1"/>
                          <w:lang w:val="en-US"/>
                        </w:rPr>
                      </w:pPr>
                      <w:sdt>
                        <w:sdtPr>
                          <w:rPr>
                            <w:rStyle w:val="SchipholStyleStatusZwartChar"/>
                            <w:color w:val="FFFFFF" w:themeColor="background1"/>
                            <w:lang w:val="en-US"/>
                          </w:rPr>
                          <w:alias w:val="Status"/>
                          <w:tag w:val="Status"/>
                          <w:id w:val="951209059"/>
                          <w:placeholder>
                            <w:docPart w:val="7E3A35A81646434B82C4CACBD7088B9F"/>
                          </w:placeholder>
                          <w:dropDownList>
                            <w:listItem w:displayText=" " w:value=" "/>
                            <w:listItem w:displayText="DRAFT" w:value="DRAFT"/>
                            <w:listItem w:displayText="FINAL" w:value="FINAL"/>
                            <w:listItem w:displayText="ORIGINAL" w:value="ORIGINAL"/>
                            <w:listItem w:displayText="COPY" w:value="COPY"/>
                          </w:dropDownList>
                        </w:sdtPr>
                        <w:sdtEndPr>
                          <w:rPr>
                            <w:rStyle w:val="SchipholStyleStatusZwartChar"/>
                          </w:rPr>
                        </w:sdtEndPr>
                        <w:sdtContent>
                          <w:r w:rsidR="00C90E12" w:rsidRPr="001207AE">
                            <w:rPr>
                              <w:rStyle w:val="SchipholStyleStatusZwartChar"/>
                              <w:color w:val="FFFFFF" w:themeColor="background1"/>
                              <w:lang w:val="en-US"/>
                            </w:rPr>
                            <w:t>ORIGINAL</w:t>
                          </w:r>
                        </w:sdtContent>
                      </w:sdt>
                      <w:r w:rsidR="00C90E12" w:rsidRPr="001207AE">
                        <w:rPr>
                          <w:color w:val="FFFFFF" w:themeColor="background1"/>
                          <w:lang w:val="en-US"/>
                        </w:rPr>
                        <w:tab/>
                      </w:r>
                    </w:p>
                    <w:p w14:paraId="15EA16A8" w14:textId="77777777" w:rsidR="00C90E12" w:rsidRPr="001207AE" w:rsidRDefault="00C90E12" w:rsidP="005343B7">
                      <w:pPr>
                        <w:pStyle w:val="SchipholStyleStatusZwart"/>
                        <w:ind w:right="10"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14:paraId="15EA16A9" w14:textId="77777777" w:rsidR="00C90E12" w:rsidRPr="001207AE" w:rsidRDefault="00C90E12" w:rsidP="005343B7">
                      <w:pPr>
                        <w:pStyle w:val="SchipholStyleStatusZwart"/>
                        <w:ind w:right="10"/>
                        <w:rPr>
                          <w:color w:val="FFFFFF" w:themeColor="background1"/>
                          <w:lang w:val="en-US"/>
                        </w:rPr>
                      </w:pPr>
                      <w:r w:rsidRPr="001207AE">
                        <w:rPr>
                          <w:color w:val="FFFFFF" w:themeColor="background1"/>
                          <w:lang w:val="en-US"/>
                        </w:rPr>
                        <w:t>Date</w:t>
                      </w:r>
                    </w:p>
                    <w:sdt>
                      <w:sdtPr>
                        <w:rPr>
                          <w:rStyle w:val="SchipholStyleReferentieZwartChar"/>
                          <w:b w:val="0"/>
                          <w:color w:val="FFFFFF" w:themeColor="background1"/>
                          <w:sz w:val="18"/>
                          <w:lang w:val="en-US"/>
                        </w:rPr>
                        <w:alias w:val="Datum"/>
                        <w:tag w:val="Datum"/>
                        <w:id w:val="1439649189"/>
                        <w:placeholder>
                          <w:docPart w:val="C78C09CE83AF4B9DB6B8F5A882080444"/>
                        </w:placeholder>
                        <w:date w:fullDate="2017-04-20T00:00:00Z">
                          <w:dateFormat w:val="d MMMM yyyy"/>
                          <w:lid w:val="en-GB"/>
                          <w:storeMappedDataAs w:val="date"/>
                          <w:calendar w:val="gregorian"/>
                        </w:date>
                      </w:sdtPr>
                      <w:sdtEndPr>
                        <w:rPr>
                          <w:rStyle w:val="SchipholStyleReferentieZwartChar"/>
                        </w:rPr>
                      </w:sdtEndPr>
                      <w:sdtContent>
                        <w:p w14:paraId="15EA16AA" w14:textId="676E268D" w:rsidR="00C90E12" w:rsidRPr="001207AE" w:rsidRDefault="00EF3BAA" w:rsidP="005343B7">
                          <w:pPr>
                            <w:pStyle w:val="SchipholStyleReferentieTekstZwart"/>
                            <w:spacing w:after="0"/>
                            <w:ind w:right="10"/>
                            <w:rPr>
                              <w:color w:val="FFFFFF" w:themeColor="background1"/>
                              <w:lang w:val="en-US"/>
                            </w:rPr>
                          </w:pPr>
                          <w:r>
                            <w:rPr>
                              <w:rStyle w:val="SchipholStyleReferentieZwartChar"/>
                              <w:b w:val="0"/>
                              <w:color w:val="FFFFFF" w:themeColor="background1"/>
                              <w:sz w:val="18"/>
                              <w:lang w:val="en-GB"/>
                            </w:rPr>
                            <w:t>20 April 2017</w:t>
                          </w:r>
                        </w:p>
                      </w:sdtContent>
                    </w:sdt>
                    <w:p w14:paraId="15EA16AB" w14:textId="77777777" w:rsidR="00C90E12" w:rsidRPr="001207AE" w:rsidRDefault="00C90E12" w:rsidP="005343B7">
                      <w:pPr>
                        <w:pStyle w:val="SchipholStyleStatusZwart"/>
                        <w:ind w:right="10"/>
                        <w:rPr>
                          <w:color w:val="FFFFFF" w:themeColor="background1"/>
                          <w:lang w:val="en-US"/>
                        </w:rPr>
                      </w:pPr>
                      <w:r w:rsidRPr="001207AE">
                        <w:rPr>
                          <w:color w:val="FFFFFF" w:themeColor="background1"/>
                          <w:lang w:val="en-US"/>
                        </w:rPr>
                        <w:t>Version</w:t>
                      </w:r>
                    </w:p>
                    <w:p w14:paraId="15EA16AC" w14:textId="05200586" w:rsidR="00C90E12" w:rsidRPr="001207AE" w:rsidRDefault="00C90E12" w:rsidP="005343B7">
                      <w:pPr>
                        <w:pStyle w:val="SchipholStyleReferentieTekstZwart"/>
                        <w:spacing w:after="0"/>
                        <w:ind w:right="10"/>
                        <w:rPr>
                          <w:color w:val="FFFFFF" w:themeColor="background1"/>
                          <w:lang w:val="en-US"/>
                        </w:rPr>
                      </w:pPr>
                      <w:r>
                        <w:rPr>
                          <w:color w:val="FFFFFF" w:themeColor="background1"/>
                          <w:lang w:val="en-US"/>
                        </w:rPr>
                        <w:t>1.0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15EA160A" w14:textId="77777777" w:rsidR="003273C5" w:rsidRPr="006D2C9C" w:rsidRDefault="00003B62" w:rsidP="00267F50">
      <w:pPr>
        <w:pStyle w:val="Geenafstand"/>
        <w:tabs>
          <w:tab w:val="left" w:pos="1230"/>
        </w:tabs>
        <w:rPr>
          <w:rStyle w:val="SchipholStyleTaglineZwartChar"/>
          <w:lang w:val="en-US"/>
        </w:rPr>
      </w:pPr>
      <w:r w:rsidRPr="006D2C9C">
        <w:rPr>
          <w:rStyle w:val="SchipholStyleTaglineZwartChar"/>
          <w:lang w:val="en-US"/>
        </w:rPr>
        <w:tab/>
      </w:r>
    </w:p>
    <w:p w14:paraId="15EA160B" w14:textId="77777777" w:rsidR="003273C5" w:rsidRPr="006D2C9C" w:rsidRDefault="003273C5" w:rsidP="00267F50">
      <w:pPr>
        <w:pStyle w:val="Geenafstand"/>
        <w:rPr>
          <w:rStyle w:val="SchipholStyleTaglineZwartChar"/>
          <w:lang w:val="en-US"/>
        </w:rPr>
      </w:pPr>
    </w:p>
    <w:p w14:paraId="15EA160C" w14:textId="77777777" w:rsidR="003273C5" w:rsidRPr="006D2C9C" w:rsidRDefault="003273C5" w:rsidP="00267F50">
      <w:pPr>
        <w:pStyle w:val="Geenafstand"/>
        <w:rPr>
          <w:rStyle w:val="SchipholStyleTaglineZwartChar"/>
          <w:lang w:val="en-US"/>
        </w:rPr>
      </w:pPr>
    </w:p>
    <w:p w14:paraId="15EA160D" w14:textId="77777777" w:rsidR="00003B62" w:rsidRPr="006D2C9C" w:rsidRDefault="00003B62" w:rsidP="00267F50">
      <w:pPr>
        <w:tabs>
          <w:tab w:val="right" w:pos="4536"/>
        </w:tabs>
        <w:ind w:right="55"/>
        <w:rPr>
          <w:rFonts w:ascii="Schiphol Frutiger" w:hAnsi="Schiphol Frutiger"/>
        </w:rPr>
      </w:pPr>
    </w:p>
    <w:p w14:paraId="15EA160E" w14:textId="77777777" w:rsidR="00003B62" w:rsidRPr="006D2C9C" w:rsidRDefault="00003B62" w:rsidP="002204CE">
      <w:pPr>
        <w:spacing w:after="0"/>
        <w:ind w:left="-284" w:right="4706" w:hanging="284"/>
        <w:rPr>
          <w:rFonts w:ascii="Schiphol Frutiger" w:hAnsi="Schiphol Frutiger"/>
        </w:rPr>
      </w:pPr>
    </w:p>
    <w:p w14:paraId="15EA160F" w14:textId="77777777" w:rsidR="00003B62" w:rsidRPr="006D2C9C" w:rsidRDefault="00003B62" w:rsidP="002204CE">
      <w:pPr>
        <w:spacing w:after="0"/>
        <w:ind w:left="-284" w:right="4706" w:hanging="284"/>
        <w:rPr>
          <w:rFonts w:ascii="Schiphol Frutiger" w:hAnsi="Schiphol Frutiger"/>
        </w:rPr>
      </w:pPr>
    </w:p>
    <w:p w14:paraId="15EA1610" w14:textId="77777777" w:rsidR="00003B62" w:rsidRPr="006D2C9C" w:rsidRDefault="008D29D3" w:rsidP="002204CE">
      <w:pPr>
        <w:spacing w:after="0"/>
        <w:ind w:left="-284" w:right="4706" w:hanging="284"/>
        <w:rPr>
          <w:rFonts w:ascii="Schiphol Frutiger" w:hAnsi="Schiphol Frutiger"/>
        </w:rPr>
      </w:pPr>
      <w:r w:rsidRPr="006D2C9C">
        <w:rPr>
          <w:rFonts w:ascii="Schiphol Frutiger" w:hAnsi="Schiphol Frutiger"/>
          <w:noProof/>
          <w:lang w:val="nl-NL" w:eastAsia="nl-NL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5EA1699" wp14:editId="66A6934D">
                <wp:simplePos x="0" y="0"/>
                <wp:positionH relativeFrom="margin">
                  <wp:align>left</wp:align>
                </wp:positionH>
                <wp:positionV relativeFrom="page">
                  <wp:posOffset>8867775</wp:posOffset>
                </wp:positionV>
                <wp:extent cx="5314950" cy="1133475"/>
                <wp:effectExtent l="0" t="0" r="0" b="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4950" cy="1133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496F8F" w14:textId="0E058A6E" w:rsidR="00C90E12" w:rsidRPr="00620EC8" w:rsidRDefault="006D2C9C" w:rsidP="00AA6D78">
                            <w:pPr>
                              <w:rPr>
                                <w:rFonts w:ascii="Schiphol Frutiger" w:eastAsiaTheme="majorEastAsia" w:hAnsi="Schiphol Frutiger" w:cstheme="majorBidi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Schiphol Frutiger" w:eastAsiaTheme="majorEastAsia" w:hAnsi="Schiphol Frutiger" w:cstheme="majorBidi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n-GB"/>
                              </w:rPr>
                              <w:t xml:space="preserve">C5200 – </w:t>
                            </w:r>
                            <w:r w:rsidR="00C90E12">
                              <w:rPr>
                                <w:rFonts w:ascii="Schiphol Frutiger" w:eastAsiaTheme="majorEastAsia" w:hAnsi="Schiphol Frutiger" w:cstheme="majorBidi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n-GB"/>
                              </w:rPr>
                              <w:t>Engineering</w:t>
                            </w:r>
                            <w:r>
                              <w:rPr>
                                <w:rFonts w:ascii="Schiphol Frutiger" w:eastAsiaTheme="majorEastAsia" w:hAnsi="Schiphol Frutiger" w:cstheme="majorBidi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n-GB"/>
                              </w:rPr>
                              <w:t xml:space="preserve"> </w:t>
                            </w:r>
                            <w:r w:rsidR="00C90E12">
                              <w:rPr>
                                <w:rFonts w:ascii="Schiphol Frutiger" w:eastAsiaTheme="majorEastAsia" w:hAnsi="Schiphol Frutiger" w:cstheme="majorBidi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n-GB"/>
                              </w:rPr>
                              <w:t>Advisor</w:t>
                            </w:r>
                          </w:p>
                          <w:p w14:paraId="15EA16AF" w14:textId="68496146" w:rsidR="00C90E12" w:rsidRPr="009C7A81" w:rsidRDefault="000D7901">
                            <w:pPr>
                              <w:rPr>
                                <w:rFonts w:ascii="Schiphol Frutiger" w:eastAsiaTheme="majorEastAsia" w:hAnsi="Schiphol Frutiger" w:cstheme="majorBidi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Style w:val="SchipholStyleTitelRapportChar"/>
                                <w:color w:val="FFFFFF" w:themeColor="background1"/>
                                <w:szCs w:val="40"/>
                              </w:rPr>
                              <w:t>Annex F</w:t>
                            </w:r>
                            <w:r w:rsidR="006D2C9C" w:rsidRPr="009C7A81">
                              <w:rPr>
                                <w:rStyle w:val="SchipholStyleTitelRapportChar"/>
                                <w:color w:val="FFFFFF" w:themeColor="background1"/>
                                <w:szCs w:val="40"/>
                              </w:rPr>
                              <w:t xml:space="preserve"> – </w:t>
                            </w:r>
                            <w:r>
                              <w:rPr>
                                <w:rStyle w:val="SchipholStyleTitelRapportChar"/>
                                <w:color w:val="FFFFFF" w:themeColor="background1"/>
                                <w:szCs w:val="40"/>
                              </w:rPr>
                              <w:t xml:space="preserve">Letter of </w:t>
                            </w:r>
                            <w:proofErr w:type="spellStart"/>
                            <w:r>
                              <w:rPr>
                                <w:rStyle w:val="SchipholStyleTitelRapportChar"/>
                                <w:color w:val="FFFFFF" w:themeColor="background1"/>
                                <w:szCs w:val="40"/>
                              </w:rPr>
                              <w:t>Proposal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A1699" id="Tekstvak 2" o:spid="_x0000_s1027" type="#_x0000_t202" style="position:absolute;left:0;text-align:left;margin-left:0;margin-top:698.25pt;width:418.5pt;height:89.25pt;z-index:2516643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" filled="f" stroked="f">
                <v:textbox>
                  <w:txbxContent>
                    <w:p w14:paraId="7D496F8F" w14:textId="0E058A6E" w:rsidR="00C90E12" w:rsidRPr="00620EC8" w:rsidRDefault="006D2C9C" w:rsidP="00AA6D78">
                      <w:pPr>
                        <w:rPr>
                          <w:rFonts w:ascii="Schiphol Frutiger" w:eastAsiaTheme="majorEastAsia" w:hAnsi="Schiphol Frutiger" w:cstheme="majorBidi"/>
                          <w:b/>
                          <w:color w:val="FFFFFF" w:themeColor="background1"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="Schiphol Frutiger" w:eastAsiaTheme="majorEastAsia" w:hAnsi="Schiphol Frutiger" w:cstheme="majorBidi"/>
                          <w:b/>
                          <w:color w:val="FFFFFF" w:themeColor="background1"/>
                          <w:sz w:val="32"/>
                          <w:szCs w:val="32"/>
                          <w:lang w:val="en-GB"/>
                        </w:rPr>
                        <w:t xml:space="preserve">C5200 – </w:t>
                      </w:r>
                      <w:r w:rsidR="00C90E12">
                        <w:rPr>
                          <w:rFonts w:ascii="Schiphol Frutiger" w:eastAsiaTheme="majorEastAsia" w:hAnsi="Schiphol Frutiger" w:cstheme="majorBidi"/>
                          <w:b/>
                          <w:color w:val="FFFFFF" w:themeColor="background1"/>
                          <w:sz w:val="32"/>
                          <w:szCs w:val="32"/>
                          <w:lang w:val="en-GB"/>
                        </w:rPr>
                        <w:t>Engineering</w:t>
                      </w:r>
                      <w:r>
                        <w:rPr>
                          <w:rFonts w:ascii="Schiphol Frutiger" w:eastAsiaTheme="majorEastAsia" w:hAnsi="Schiphol Frutiger" w:cstheme="majorBidi"/>
                          <w:b/>
                          <w:color w:val="FFFFFF" w:themeColor="background1"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  <w:r w:rsidR="00C90E12">
                        <w:rPr>
                          <w:rFonts w:ascii="Schiphol Frutiger" w:eastAsiaTheme="majorEastAsia" w:hAnsi="Schiphol Frutiger" w:cstheme="majorBidi"/>
                          <w:b/>
                          <w:color w:val="FFFFFF" w:themeColor="background1"/>
                          <w:sz w:val="32"/>
                          <w:szCs w:val="32"/>
                          <w:lang w:val="en-GB"/>
                        </w:rPr>
                        <w:t>Advisor</w:t>
                      </w:r>
                    </w:p>
                    <w:p w14:paraId="15EA16AF" w14:textId="68496146" w:rsidR="00C90E12" w:rsidRPr="009C7A81" w:rsidRDefault="000D7901">
                      <w:pPr>
                        <w:rPr>
                          <w:rFonts w:ascii="Schiphol Frutiger" w:eastAsiaTheme="majorEastAsia" w:hAnsi="Schiphol Frutiger" w:cstheme="majorBidi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Style w:val="SchipholStyleTitelRapportChar"/>
                          <w:color w:val="FFFFFF" w:themeColor="background1"/>
                          <w:szCs w:val="40"/>
                        </w:rPr>
                        <w:t>Annex F</w:t>
                      </w:r>
                      <w:r w:rsidR="006D2C9C" w:rsidRPr="009C7A81">
                        <w:rPr>
                          <w:rStyle w:val="SchipholStyleTitelRapportChar"/>
                          <w:color w:val="FFFFFF" w:themeColor="background1"/>
                          <w:szCs w:val="40"/>
                        </w:rPr>
                        <w:t xml:space="preserve"> – </w:t>
                      </w:r>
                      <w:r>
                        <w:rPr>
                          <w:rStyle w:val="SchipholStyleTitelRapportChar"/>
                          <w:color w:val="FFFFFF" w:themeColor="background1"/>
                          <w:szCs w:val="40"/>
                        </w:rPr>
                        <w:t xml:space="preserve">Letter of </w:t>
                      </w:r>
                      <w:proofErr w:type="spellStart"/>
                      <w:r>
                        <w:rPr>
                          <w:rStyle w:val="SchipholStyleTitelRapportChar"/>
                          <w:color w:val="FFFFFF" w:themeColor="background1"/>
                          <w:szCs w:val="40"/>
                        </w:rPr>
                        <w:t>Proposal</w:t>
                      </w:r>
                      <w:proofErr w:type="spellEnd"/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A87B65" w:rsidRPr="006D2C9C">
        <w:rPr>
          <w:rFonts w:ascii="Schiphol Frutiger" w:hAnsi="Schiphol Frutiger"/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EA169B" wp14:editId="15EA169C">
                <wp:simplePos x="0" y="0"/>
                <wp:positionH relativeFrom="margin">
                  <wp:align>left</wp:align>
                </wp:positionH>
                <wp:positionV relativeFrom="page">
                  <wp:posOffset>10048875</wp:posOffset>
                </wp:positionV>
                <wp:extent cx="4638675" cy="296545"/>
                <wp:effectExtent l="0" t="0" r="0" b="0"/>
                <wp:wrapSquare wrapText="bothSides"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8675" cy="296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EA16B0" w14:textId="77777777" w:rsidR="00C90E12" w:rsidRPr="004E0C4C" w:rsidRDefault="00A47893" w:rsidP="0034146F">
                            <w:pPr>
                              <w:pStyle w:val="SchipholStyleTaglineZwart"/>
                              <w:rPr>
                                <w:color w:val="000000"/>
                              </w:rPr>
                            </w:pPr>
                            <w:sdt>
                              <w:sdtPr>
                                <w:rPr>
                                  <w:rStyle w:val="SchipholStyleTaglineZwartChar"/>
                                  <w:color w:val="FFFFFF" w:themeColor="background1"/>
                                </w:rPr>
                                <w:alias w:val="Tagline"/>
                                <w:tag w:val="Tagline"/>
                                <w:id w:val="1649008187"/>
                              </w:sdtPr>
                              <w:sdtEndPr>
                                <w:rPr>
                                  <w:rStyle w:val="Standaardalinea-lettertype"/>
                                </w:rPr>
                              </w:sdtEndPr>
                              <w:sdtContent>
                                <w:r w:rsidR="00C90E12" w:rsidRPr="00DB527E">
                                  <w:rPr>
                                    <w:rStyle w:val="SchipholStyleTaglineZwartChar"/>
                                    <w:color w:val="FFFFFF" w:themeColor="background1"/>
                                    <w:lang w:val="en-US"/>
                                  </w:rPr>
                                  <w:t>Perform today, Create tomorrow</w:t>
                                </w:r>
                                <w:r w:rsidR="00C90E12" w:rsidRPr="00DB527E">
                                  <w:rPr>
                                    <w:rStyle w:val="SchipholStyleTaglineZwartChar"/>
                                    <w:color w:val="FFFFFF" w:themeColor="background1"/>
                                  </w:rPr>
                                  <w:t>.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A169B" id="Tekstvak 3" o:spid="_x0000_s1028" type="#_x0000_t202" style="position:absolute;left:0;text-align:left;margin-left:0;margin-top:791.25pt;width:365.25pt;height:23.35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" filled="f" stroked="f" strokeweight=".5pt">
                <v:textbox>
                  <w:txbxContent>
                    <w:p w14:paraId="15EA16B0" w14:textId="77777777" w:rsidR="00C90E12" w:rsidRPr="004E0C4C" w:rsidRDefault="00A47893" w:rsidP="0034146F">
                      <w:pPr>
                        <w:pStyle w:val="SchipholStyleTaglineZwart"/>
                        <w:rPr>
                          <w:color w:val="000000"/>
                        </w:rPr>
                      </w:pPr>
                      <w:sdt>
                        <w:sdtPr>
                          <w:rPr>
                            <w:rStyle w:val="SchipholStyleTaglineZwartChar"/>
                            <w:color w:val="FFFFFF" w:themeColor="background1"/>
                          </w:rPr>
                          <w:alias w:val="Tagline"/>
                          <w:tag w:val="Tagline"/>
                          <w:id w:val="1649008187"/>
                        </w:sdtPr>
                        <w:sdtEndPr>
                          <w:rPr>
                            <w:rStyle w:val="Standaardalinea-lettertype"/>
                          </w:rPr>
                        </w:sdtEndPr>
                        <w:sdtContent>
                          <w:r w:rsidR="00C90E12" w:rsidRPr="00DB527E">
                            <w:rPr>
                              <w:rStyle w:val="SchipholStyleTaglineZwartChar"/>
                              <w:color w:val="FFFFFF" w:themeColor="background1"/>
                              <w:lang w:val="en-US"/>
                            </w:rPr>
                            <w:t>Perform today, Create tomorrow</w:t>
                          </w:r>
                          <w:r w:rsidR="00C90E12" w:rsidRPr="00DB527E">
                            <w:rPr>
                              <w:rStyle w:val="SchipholStyleTaglineZwartChar"/>
                              <w:color w:val="FFFFFF" w:themeColor="background1"/>
                            </w:rPr>
                            <w:t>.</w:t>
                          </w:r>
                        </w:sdtContent>
                      </w:sdt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15EA1611" w14:textId="77777777" w:rsidR="00605625" w:rsidRPr="006D2C9C" w:rsidRDefault="00605625" w:rsidP="007438B2">
      <w:pPr>
        <w:spacing w:after="0"/>
        <w:ind w:right="4706"/>
        <w:rPr>
          <w:rFonts w:ascii="Schiphol Frutiger" w:hAnsi="Schiphol Frutiger"/>
        </w:rPr>
        <w:sectPr w:rsidR="00605625" w:rsidRPr="006D2C9C" w:rsidSect="006E12F9">
          <w:headerReference w:type="default" r:id="rId15"/>
          <w:footerReference w:type="default" r:id="rId16"/>
          <w:type w:val="continuous"/>
          <w:pgSz w:w="11906" w:h="16838" w:code="9"/>
          <w:pgMar w:top="238" w:right="1134" w:bottom="244" w:left="1134" w:header="567" w:footer="57" w:gutter="0"/>
          <w:pgNumType w:start="1"/>
          <w:cols w:space="708"/>
          <w:docGrid w:linePitch="360"/>
        </w:sectPr>
      </w:pPr>
    </w:p>
    <w:p w14:paraId="7424F097" w14:textId="77777777" w:rsidR="000F611F" w:rsidRDefault="000F611F">
      <w:pPr>
        <w:rPr>
          <w:rFonts w:ascii="Schiphol Frutiger" w:eastAsiaTheme="majorEastAsia" w:hAnsi="Schiphol Frutiger" w:cstheme="majorBidi"/>
          <w:color w:val="0000FF"/>
          <w:sz w:val="60"/>
          <w:szCs w:val="60"/>
        </w:rPr>
      </w:pPr>
      <w:r>
        <w:rPr>
          <w:szCs w:val="60"/>
        </w:rPr>
        <w:lastRenderedPageBreak/>
        <w:br w:type="page"/>
      </w:r>
    </w:p>
    <w:p w14:paraId="1861B155" w14:textId="0BB8040F" w:rsidR="005F74CB" w:rsidRPr="000D7901" w:rsidRDefault="000D7901" w:rsidP="00874DB1">
      <w:pPr>
        <w:pStyle w:val="Kop1"/>
        <w:keepLines w:val="0"/>
        <w:numPr>
          <w:ilvl w:val="0"/>
          <w:numId w:val="0"/>
        </w:numPr>
        <w:suppressAutoHyphens/>
        <w:spacing w:after="360" w:line="240" w:lineRule="auto"/>
        <w:ind w:right="0"/>
        <w:rPr>
          <w:szCs w:val="60"/>
        </w:rPr>
      </w:pPr>
      <w:r w:rsidRPr="000D7901">
        <w:rPr>
          <w:szCs w:val="60"/>
        </w:rPr>
        <w:lastRenderedPageBreak/>
        <w:t>LETTER OF PROPOSAL</w:t>
      </w:r>
      <w:bookmarkStart w:id="0" w:name="_GoBack"/>
      <w:bookmarkEnd w:id="0"/>
    </w:p>
    <w:p w14:paraId="243D8352" w14:textId="77777777" w:rsidR="00EF3BAA" w:rsidRDefault="00EF3BAA" w:rsidP="00EF3BAA">
      <w:pPr>
        <w:ind w:left="284" w:hanging="284"/>
        <w:rPr>
          <w:rFonts w:ascii="Schiphol Frutiger" w:hAnsi="Schiphol Frutiger"/>
          <w:color w:val="6D6D6D"/>
        </w:rPr>
      </w:pPr>
    </w:p>
    <w:p w14:paraId="67E695C0" w14:textId="77777777" w:rsidR="000D7901" w:rsidRPr="00E8102F" w:rsidRDefault="000D7901" w:rsidP="000D7901">
      <w:pPr>
        <w:pStyle w:val="Geenafstand"/>
        <w:rPr>
          <w:b/>
          <w:color w:val="6D6D6D"/>
          <w:sz w:val="22"/>
          <w:lang w:val="en-GB"/>
        </w:rPr>
      </w:pPr>
      <w:r>
        <w:rPr>
          <w:b/>
          <w:color w:val="6D6D6D"/>
          <w:sz w:val="22"/>
          <w:lang w:val="en-GB"/>
        </w:rPr>
        <w:t>C52</w:t>
      </w:r>
      <w:r w:rsidRPr="00E8102F">
        <w:rPr>
          <w:b/>
          <w:color w:val="6D6D6D"/>
          <w:sz w:val="22"/>
          <w:lang w:val="en-GB"/>
        </w:rPr>
        <w:t xml:space="preserve">00 </w:t>
      </w:r>
      <w:r>
        <w:rPr>
          <w:b/>
          <w:color w:val="6D6D6D"/>
          <w:sz w:val="22"/>
          <w:lang w:val="en-GB"/>
        </w:rPr>
        <w:t>Engineering Advisor</w:t>
      </w:r>
    </w:p>
    <w:p w14:paraId="140BD619" w14:textId="77777777" w:rsidR="000D7901" w:rsidRPr="00E8102F" w:rsidRDefault="000D7901" w:rsidP="000D7901">
      <w:pPr>
        <w:pStyle w:val="Geenafstand"/>
        <w:rPr>
          <w:b/>
          <w:color w:val="6D6D6D"/>
          <w:sz w:val="22"/>
          <w:lang w:val="en-GB"/>
        </w:rPr>
      </w:pPr>
      <w:r w:rsidRPr="00E8102F">
        <w:rPr>
          <w:b/>
          <w:color w:val="6D6D6D"/>
          <w:sz w:val="22"/>
          <w:lang w:val="en-GB"/>
        </w:rPr>
        <w:t xml:space="preserve">TenderNed </w:t>
      </w:r>
      <w:r>
        <w:rPr>
          <w:b/>
          <w:color w:val="6D6D6D"/>
          <w:sz w:val="22"/>
          <w:lang w:val="en-GB"/>
        </w:rPr>
        <w:t>130378</w:t>
      </w:r>
    </w:p>
    <w:p w14:paraId="25212D6A" w14:textId="77777777" w:rsidR="000D7901" w:rsidRPr="00E8102F" w:rsidRDefault="000D7901" w:rsidP="000D7901">
      <w:pPr>
        <w:pStyle w:val="Geenafstand"/>
        <w:rPr>
          <w:color w:val="6D6D6D"/>
          <w:sz w:val="22"/>
          <w:lang w:val="en-GB"/>
        </w:rPr>
      </w:pPr>
    </w:p>
    <w:p w14:paraId="04D7F50F" w14:textId="77777777" w:rsidR="000D7901" w:rsidRPr="00E8102F" w:rsidRDefault="000D7901" w:rsidP="000D7901">
      <w:pPr>
        <w:pStyle w:val="Geenafstand"/>
        <w:rPr>
          <w:b/>
          <w:color w:val="6D6D6D"/>
          <w:sz w:val="22"/>
          <w:lang w:val="en-GB"/>
        </w:rPr>
      </w:pPr>
      <w:r w:rsidRPr="00E8102F">
        <w:rPr>
          <w:b/>
          <w:color w:val="6D6D6D"/>
          <w:sz w:val="22"/>
          <w:lang w:val="en-GB"/>
        </w:rPr>
        <w:t>TO:</w:t>
      </w:r>
    </w:p>
    <w:p w14:paraId="6BE0E0BE" w14:textId="77777777" w:rsidR="000D7901" w:rsidRPr="00E8102F" w:rsidRDefault="000D7901" w:rsidP="000D7901">
      <w:pPr>
        <w:pStyle w:val="Geenafstand"/>
        <w:rPr>
          <w:color w:val="6D6D6D"/>
          <w:sz w:val="22"/>
          <w:lang w:val="en-GB"/>
        </w:rPr>
      </w:pPr>
      <w:r w:rsidRPr="00E8102F">
        <w:rPr>
          <w:color w:val="6D6D6D"/>
          <w:sz w:val="22"/>
          <w:lang w:val="en-GB"/>
        </w:rPr>
        <w:t>Schiphol Nederland BV</w:t>
      </w:r>
    </w:p>
    <w:p w14:paraId="2D1ABDE1" w14:textId="77777777" w:rsidR="000D7901" w:rsidRPr="00E8102F" w:rsidRDefault="000D7901" w:rsidP="000D7901">
      <w:pPr>
        <w:pStyle w:val="Geenafstand"/>
        <w:rPr>
          <w:color w:val="6D6D6D"/>
          <w:sz w:val="22"/>
          <w:lang w:val="en-GB"/>
        </w:rPr>
      </w:pPr>
      <w:r w:rsidRPr="00E8102F">
        <w:rPr>
          <w:color w:val="6D6D6D"/>
          <w:sz w:val="22"/>
          <w:lang w:val="en-GB"/>
        </w:rPr>
        <w:t>Schiphol Capital Programme</w:t>
      </w:r>
    </w:p>
    <w:p w14:paraId="75F32718" w14:textId="77777777" w:rsidR="000D7901" w:rsidRPr="00E8102F" w:rsidRDefault="000D7901" w:rsidP="000D7901">
      <w:pPr>
        <w:pStyle w:val="Geenafstand"/>
        <w:rPr>
          <w:color w:val="6D6D6D"/>
          <w:sz w:val="22"/>
          <w:lang w:val="en-GB"/>
        </w:rPr>
      </w:pPr>
      <w:r w:rsidRPr="00E8102F">
        <w:rPr>
          <w:color w:val="6D6D6D"/>
          <w:sz w:val="22"/>
          <w:lang w:val="en-GB"/>
        </w:rPr>
        <w:t>P.O Box 7501</w:t>
      </w:r>
    </w:p>
    <w:p w14:paraId="0C2FB311" w14:textId="77777777" w:rsidR="000D7901" w:rsidRPr="00E8102F" w:rsidRDefault="000D7901" w:rsidP="000D7901">
      <w:pPr>
        <w:pStyle w:val="Geenafstand"/>
        <w:rPr>
          <w:color w:val="6D6D6D"/>
          <w:sz w:val="22"/>
          <w:lang w:val="en-GB"/>
        </w:rPr>
      </w:pPr>
      <w:r w:rsidRPr="00E8102F">
        <w:rPr>
          <w:color w:val="6D6D6D"/>
          <w:sz w:val="22"/>
          <w:lang w:val="en-GB"/>
        </w:rPr>
        <w:t>1118 ZG Schiphol</w:t>
      </w:r>
    </w:p>
    <w:p w14:paraId="1CF543A8" w14:textId="77777777" w:rsidR="000D7901" w:rsidRPr="00E8102F" w:rsidRDefault="000D7901" w:rsidP="000D7901">
      <w:pPr>
        <w:pStyle w:val="Geenafstand"/>
        <w:rPr>
          <w:color w:val="6D6D6D"/>
          <w:sz w:val="22"/>
          <w:lang w:val="en-GB"/>
        </w:rPr>
      </w:pPr>
      <w:r w:rsidRPr="00E8102F">
        <w:rPr>
          <w:color w:val="6D6D6D"/>
          <w:sz w:val="22"/>
          <w:lang w:val="en-GB"/>
        </w:rPr>
        <w:t>The Netherlands</w:t>
      </w:r>
    </w:p>
    <w:p w14:paraId="08314B84" w14:textId="77777777" w:rsidR="000D7901" w:rsidRPr="00E8102F" w:rsidRDefault="000D7901" w:rsidP="000D7901">
      <w:pPr>
        <w:pStyle w:val="Geenafstand"/>
        <w:rPr>
          <w:color w:val="6D6D6D"/>
          <w:sz w:val="22"/>
          <w:lang w:val="en-GB"/>
        </w:rPr>
      </w:pPr>
    </w:p>
    <w:p w14:paraId="1083D747" w14:textId="77777777" w:rsidR="000D7901" w:rsidRPr="00E8102F" w:rsidRDefault="000D7901" w:rsidP="000D7901">
      <w:pPr>
        <w:pStyle w:val="Geenafstand"/>
        <w:ind w:right="-2"/>
        <w:rPr>
          <w:color w:val="6D6D6D"/>
          <w:sz w:val="22"/>
          <w:lang w:val="en-GB"/>
        </w:rPr>
      </w:pPr>
    </w:p>
    <w:p w14:paraId="3B3E8747" w14:textId="77777777" w:rsidR="000D7901" w:rsidRDefault="000D7901" w:rsidP="000D7901">
      <w:pPr>
        <w:pStyle w:val="Geenafstand"/>
        <w:spacing w:after="120"/>
        <w:ind w:right="0"/>
        <w:rPr>
          <w:color w:val="6D6D6D"/>
          <w:sz w:val="22"/>
          <w:lang w:val="en-GB"/>
        </w:rPr>
      </w:pPr>
      <w:r w:rsidRPr="00E8102F">
        <w:rPr>
          <w:color w:val="6D6D6D"/>
          <w:sz w:val="22"/>
          <w:lang w:val="en-GB"/>
        </w:rPr>
        <w:t xml:space="preserve">We have </w:t>
      </w:r>
      <w:r>
        <w:rPr>
          <w:color w:val="6D6D6D"/>
          <w:sz w:val="22"/>
          <w:lang w:val="en-GB"/>
        </w:rPr>
        <w:t xml:space="preserve">carefully </w:t>
      </w:r>
      <w:r w:rsidRPr="00E8102F">
        <w:rPr>
          <w:color w:val="6D6D6D"/>
          <w:sz w:val="22"/>
          <w:lang w:val="en-GB"/>
        </w:rPr>
        <w:t>examined the following documents:</w:t>
      </w:r>
    </w:p>
    <w:p w14:paraId="56B39860" w14:textId="77777777" w:rsidR="000D7901" w:rsidRDefault="000D7901" w:rsidP="000D7901">
      <w:pPr>
        <w:pStyle w:val="Geenafstand"/>
        <w:numPr>
          <w:ilvl w:val="0"/>
          <w:numId w:val="30"/>
        </w:numPr>
        <w:ind w:right="-2"/>
        <w:rPr>
          <w:color w:val="6D6D6D"/>
          <w:sz w:val="22"/>
          <w:lang w:val="en-GB"/>
        </w:rPr>
      </w:pPr>
      <w:r>
        <w:rPr>
          <w:color w:val="6D6D6D"/>
          <w:sz w:val="22"/>
          <w:lang w:val="en-GB"/>
        </w:rPr>
        <w:t>The Contract Agreement;</w:t>
      </w:r>
    </w:p>
    <w:p w14:paraId="42E97D2E" w14:textId="77777777" w:rsidR="000D7901" w:rsidRDefault="000D7901" w:rsidP="000D7901">
      <w:pPr>
        <w:pStyle w:val="Geenafstand"/>
        <w:numPr>
          <w:ilvl w:val="0"/>
          <w:numId w:val="30"/>
        </w:numPr>
        <w:ind w:right="-2"/>
        <w:rPr>
          <w:color w:val="6D6D6D"/>
          <w:sz w:val="22"/>
          <w:lang w:val="en-GB"/>
        </w:rPr>
      </w:pPr>
      <w:r>
        <w:rPr>
          <w:color w:val="6D6D6D"/>
          <w:sz w:val="22"/>
          <w:lang w:val="en-GB"/>
        </w:rPr>
        <w:t>The Conditions of Contract – including the:</w:t>
      </w:r>
    </w:p>
    <w:p w14:paraId="1274338B" w14:textId="77777777" w:rsidR="000D7901" w:rsidRDefault="000D7901" w:rsidP="000D7901">
      <w:pPr>
        <w:pStyle w:val="Geenafstand"/>
        <w:numPr>
          <w:ilvl w:val="1"/>
          <w:numId w:val="30"/>
        </w:numPr>
        <w:ind w:right="-2"/>
        <w:rPr>
          <w:color w:val="6D6D6D"/>
          <w:sz w:val="22"/>
          <w:lang w:val="en-GB"/>
        </w:rPr>
      </w:pPr>
      <w:r>
        <w:rPr>
          <w:color w:val="6D6D6D"/>
          <w:sz w:val="22"/>
          <w:lang w:val="en-GB"/>
        </w:rPr>
        <w:t>Particular Conditions;</w:t>
      </w:r>
    </w:p>
    <w:p w14:paraId="0EEA0935" w14:textId="77777777" w:rsidR="000D7901" w:rsidRDefault="000D7901" w:rsidP="000D7901">
      <w:pPr>
        <w:pStyle w:val="Geenafstand"/>
        <w:numPr>
          <w:ilvl w:val="1"/>
          <w:numId w:val="30"/>
        </w:numPr>
        <w:ind w:right="-2"/>
        <w:rPr>
          <w:color w:val="6D6D6D"/>
          <w:sz w:val="22"/>
          <w:lang w:val="en-GB"/>
        </w:rPr>
      </w:pPr>
      <w:r>
        <w:rPr>
          <w:color w:val="6D6D6D"/>
          <w:sz w:val="22"/>
          <w:lang w:val="en-GB"/>
        </w:rPr>
        <w:t xml:space="preserve">General Conditions </w:t>
      </w:r>
      <w:r w:rsidRPr="00E8102F">
        <w:rPr>
          <w:color w:val="6D6D6D"/>
          <w:sz w:val="22"/>
          <w:lang w:val="en-GB"/>
        </w:rPr>
        <w:t xml:space="preserve">(Client/Consultant Model Services </w:t>
      </w:r>
      <w:r>
        <w:rPr>
          <w:color w:val="6D6D6D"/>
          <w:sz w:val="22"/>
          <w:lang w:val="en-GB"/>
        </w:rPr>
        <w:t>A</w:t>
      </w:r>
      <w:r w:rsidRPr="00E8102F">
        <w:rPr>
          <w:color w:val="6D6D6D"/>
          <w:sz w:val="22"/>
          <w:lang w:val="en-GB"/>
        </w:rPr>
        <w:t>greement, FIDIC ‘White Book’, 2006)</w:t>
      </w:r>
    </w:p>
    <w:p w14:paraId="436FE216" w14:textId="77777777" w:rsidR="000D7901" w:rsidRDefault="000D7901" w:rsidP="000D7901">
      <w:pPr>
        <w:pStyle w:val="Geenafstand"/>
        <w:numPr>
          <w:ilvl w:val="0"/>
          <w:numId w:val="30"/>
        </w:numPr>
        <w:tabs>
          <w:tab w:val="clear" w:pos="7655"/>
          <w:tab w:val="right" w:pos="7371"/>
        </w:tabs>
        <w:ind w:right="-2"/>
        <w:rPr>
          <w:color w:val="6D6D6D"/>
          <w:sz w:val="22"/>
          <w:lang w:val="en-GB"/>
        </w:rPr>
      </w:pPr>
      <w:r>
        <w:rPr>
          <w:color w:val="6D6D6D"/>
          <w:sz w:val="22"/>
          <w:lang w:val="en-GB"/>
        </w:rPr>
        <w:t>The Appendices to the Contract Agreement;</w:t>
      </w:r>
    </w:p>
    <w:p w14:paraId="364149CC" w14:textId="77777777" w:rsidR="000D7901" w:rsidRDefault="000D7901" w:rsidP="000D7901">
      <w:pPr>
        <w:pStyle w:val="Geenafstand"/>
        <w:numPr>
          <w:ilvl w:val="0"/>
          <w:numId w:val="30"/>
        </w:numPr>
        <w:ind w:right="-2"/>
        <w:rPr>
          <w:color w:val="6D6D6D"/>
          <w:sz w:val="22"/>
          <w:lang w:val="en-GB"/>
        </w:rPr>
      </w:pPr>
      <w:r>
        <w:rPr>
          <w:color w:val="6D6D6D"/>
          <w:sz w:val="22"/>
          <w:lang w:val="en-GB"/>
        </w:rPr>
        <w:t>The Request for Proposal, including its annexes;</w:t>
      </w:r>
    </w:p>
    <w:p w14:paraId="01B8EEDB" w14:textId="05FFE66A" w:rsidR="000D7901" w:rsidRPr="00E8102F" w:rsidRDefault="000D7901" w:rsidP="000D7901">
      <w:pPr>
        <w:pStyle w:val="Geenafstand"/>
        <w:numPr>
          <w:ilvl w:val="0"/>
          <w:numId w:val="30"/>
        </w:numPr>
        <w:spacing w:after="120"/>
        <w:ind w:left="714" w:right="0" w:hanging="357"/>
        <w:rPr>
          <w:color w:val="6D6D6D"/>
          <w:sz w:val="22"/>
          <w:lang w:val="en-GB"/>
        </w:rPr>
      </w:pPr>
      <w:r>
        <w:rPr>
          <w:color w:val="6D6D6D"/>
          <w:sz w:val="22"/>
          <w:lang w:val="en-GB"/>
        </w:rPr>
        <w:t>The Information Notice (published by SNBV in response to Tendere</w:t>
      </w:r>
      <w:r>
        <w:rPr>
          <w:color w:val="6D6D6D"/>
          <w:sz w:val="22"/>
          <w:lang w:val="en-GB"/>
        </w:rPr>
        <w:t>r’s requests for clarification).</w:t>
      </w:r>
    </w:p>
    <w:p w14:paraId="2E868DBB" w14:textId="77777777" w:rsidR="000D7901" w:rsidRPr="00E8102F" w:rsidRDefault="000D7901" w:rsidP="000D7901">
      <w:pPr>
        <w:pStyle w:val="Geenafstand"/>
        <w:spacing w:after="120"/>
        <w:ind w:right="0"/>
        <w:rPr>
          <w:color w:val="6D6D6D"/>
          <w:sz w:val="22"/>
          <w:lang w:val="en-GB"/>
        </w:rPr>
      </w:pPr>
      <w:r w:rsidRPr="00E8102F">
        <w:rPr>
          <w:color w:val="6D6D6D"/>
          <w:sz w:val="22"/>
          <w:lang w:val="en-GB"/>
        </w:rPr>
        <w:t xml:space="preserve">hereinafter jointly referred to as the “Tender </w:t>
      </w:r>
      <w:r>
        <w:rPr>
          <w:color w:val="6D6D6D"/>
          <w:sz w:val="22"/>
          <w:lang w:val="en-GB"/>
        </w:rPr>
        <w:t>D</w:t>
      </w:r>
      <w:r w:rsidRPr="00E8102F">
        <w:rPr>
          <w:color w:val="6D6D6D"/>
          <w:sz w:val="22"/>
          <w:lang w:val="en-GB"/>
        </w:rPr>
        <w:t xml:space="preserve">ossier”, and we have considered the matters set out therein in respect of the performance of the Services. </w:t>
      </w:r>
    </w:p>
    <w:p w14:paraId="1AFDB40D" w14:textId="77777777" w:rsidR="000D7901" w:rsidRPr="00E8102F" w:rsidRDefault="000D7901" w:rsidP="000D7901">
      <w:pPr>
        <w:pStyle w:val="Geenafstand"/>
        <w:spacing w:after="120"/>
        <w:ind w:right="0"/>
        <w:rPr>
          <w:color w:val="6D6D6D"/>
          <w:sz w:val="22"/>
          <w:lang w:val="en-GB"/>
        </w:rPr>
      </w:pPr>
      <w:r w:rsidRPr="00E8102F">
        <w:rPr>
          <w:color w:val="6D6D6D"/>
          <w:sz w:val="22"/>
          <w:lang w:val="en-GB"/>
        </w:rPr>
        <w:t xml:space="preserve">We have examined, understood and checked the Tender </w:t>
      </w:r>
      <w:r>
        <w:rPr>
          <w:color w:val="6D6D6D"/>
          <w:sz w:val="22"/>
          <w:lang w:val="en-GB"/>
        </w:rPr>
        <w:t>D</w:t>
      </w:r>
      <w:r w:rsidRPr="00E8102F">
        <w:rPr>
          <w:color w:val="6D6D6D"/>
          <w:sz w:val="22"/>
          <w:lang w:val="en-GB"/>
        </w:rPr>
        <w:t xml:space="preserve">ossier and have ascertained that they contain no errors or other defects. </w:t>
      </w:r>
    </w:p>
    <w:p w14:paraId="6B2BE9A4" w14:textId="5D117436" w:rsidR="000D7901" w:rsidRDefault="000D7901" w:rsidP="000D7901">
      <w:pPr>
        <w:pStyle w:val="Geenafstand"/>
        <w:spacing w:after="120"/>
        <w:ind w:right="0"/>
        <w:rPr>
          <w:color w:val="6D6D6D"/>
          <w:sz w:val="22"/>
          <w:lang w:val="en-GB"/>
        </w:rPr>
      </w:pPr>
      <w:r w:rsidRPr="00E8102F">
        <w:rPr>
          <w:color w:val="6D6D6D"/>
          <w:sz w:val="22"/>
          <w:lang w:val="en-GB"/>
        </w:rPr>
        <w:t>Accordingly, with this Proposal we offer to perform and complete the Services, in conformity with this Proposal</w:t>
      </w:r>
      <w:r w:rsidR="00A47893">
        <w:rPr>
          <w:color w:val="6D6D6D"/>
          <w:sz w:val="22"/>
          <w:lang w:val="en-GB"/>
        </w:rPr>
        <w:t>, the Pricing Schedule</w:t>
      </w:r>
      <w:r w:rsidRPr="00E8102F">
        <w:rPr>
          <w:color w:val="6D6D6D"/>
          <w:sz w:val="22"/>
          <w:lang w:val="en-GB"/>
        </w:rPr>
        <w:t xml:space="preserve"> and the</w:t>
      </w:r>
      <w:r w:rsidR="00A47893">
        <w:rPr>
          <w:color w:val="6D6D6D"/>
          <w:sz w:val="22"/>
          <w:lang w:val="en-GB"/>
        </w:rPr>
        <w:t xml:space="preserve"> rest of the</w:t>
      </w:r>
      <w:r w:rsidRPr="00E8102F">
        <w:rPr>
          <w:color w:val="6D6D6D"/>
          <w:sz w:val="22"/>
          <w:lang w:val="en-GB"/>
        </w:rPr>
        <w:t xml:space="preserve"> </w:t>
      </w:r>
      <w:r>
        <w:rPr>
          <w:color w:val="6D6D6D"/>
          <w:sz w:val="22"/>
          <w:lang w:val="en-GB"/>
        </w:rPr>
        <w:t>Tender D</w:t>
      </w:r>
      <w:r w:rsidRPr="00E8102F">
        <w:rPr>
          <w:color w:val="6D6D6D"/>
          <w:sz w:val="22"/>
          <w:lang w:val="en-GB"/>
        </w:rPr>
        <w:t>ossier</w:t>
      </w:r>
      <w:r>
        <w:rPr>
          <w:color w:val="6D6D6D"/>
          <w:sz w:val="22"/>
          <w:lang w:val="en-GB"/>
        </w:rPr>
        <w:t>. More specific, we offer to perform and complete Task 1 of the Services, in conformity with this Proposal</w:t>
      </w:r>
      <w:r w:rsidR="00A47893">
        <w:rPr>
          <w:color w:val="6D6D6D"/>
          <w:sz w:val="22"/>
          <w:lang w:val="en-GB"/>
        </w:rPr>
        <w:t>, the Pricing Schedule</w:t>
      </w:r>
      <w:r>
        <w:rPr>
          <w:color w:val="6D6D6D"/>
          <w:sz w:val="22"/>
          <w:lang w:val="en-GB"/>
        </w:rPr>
        <w:t xml:space="preserve"> and the Tender Dossier,</w:t>
      </w:r>
      <w:r w:rsidRPr="00E8102F">
        <w:rPr>
          <w:color w:val="6D6D6D"/>
          <w:sz w:val="22"/>
          <w:lang w:val="en-GB"/>
        </w:rPr>
        <w:t xml:space="preserve"> for the sum of:</w:t>
      </w:r>
    </w:p>
    <w:tbl>
      <w:tblPr>
        <w:tblStyle w:val="Tabelraster"/>
        <w:tblW w:w="0" w:type="auto"/>
        <w:jc w:val="center"/>
        <w:tblBorders>
          <w:top w:val="single" w:sz="4" w:space="0" w:color="6D6D6D"/>
          <w:left w:val="single" w:sz="4" w:space="0" w:color="6D6D6D"/>
          <w:bottom w:val="single" w:sz="4" w:space="0" w:color="6D6D6D"/>
          <w:right w:val="single" w:sz="4" w:space="0" w:color="6D6D6D"/>
          <w:insideH w:val="single" w:sz="4" w:space="0" w:color="6D6D6D"/>
          <w:insideV w:val="single" w:sz="4" w:space="0" w:color="6D6D6D"/>
        </w:tblBorders>
        <w:tblLook w:val="04A0" w:firstRow="1" w:lastRow="0" w:firstColumn="1" w:lastColumn="0" w:noHBand="0" w:noVBand="1"/>
      </w:tblPr>
      <w:tblGrid>
        <w:gridCol w:w="4536"/>
        <w:gridCol w:w="3030"/>
      </w:tblGrid>
      <w:tr w:rsidR="000D7901" w:rsidRPr="004E72FB" w14:paraId="3E0B7265" w14:textId="77777777" w:rsidTr="00F608C2">
        <w:trPr>
          <w:trHeight w:val="340"/>
          <w:tblHeader/>
          <w:jc w:val="center"/>
        </w:trPr>
        <w:tc>
          <w:tcPr>
            <w:tcW w:w="4536" w:type="dxa"/>
            <w:shd w:val="clear" w:color="auto" w:fill="00B0F0"/>
            <w:vAlign w:val="center"/>
          </w:tcPr>
          <w:p w14:paraId="181894F2" w14:textId="77777777" w:rsidR="000D7901" w:rsidRPr="004E72FB" w:rsidRDefault="000D7901" w:rsidP="00F608C2">
            <w:pPr>
              <w:pStyle w:val="Geenafstand"/>
              <w:ind w:right="0"/>
              <w:jc w:val="center"/>
              <w:rPr>
                <w:b/>
                <w:color w:val="FFFFFF" w:themeColor="background1"/>
                <w:szCs w:val="18"/>
                <w:lang w:val="en-US"/>
              </w:rPr>
            </w:pPr>
            <w:r>
              <w:rPr>
                <w:b/>
                <w:color w:val="FFFFFF" w:themeColor="background1"/>
                <w:szCs w:val="18"/>
                <w:lang w:val="en-US"/>
              </w:rPr>
              <w:t>Peer review</w:t>
            </w:r>
          </w:p>
        </w:tc>
        <w:tc>
          <w:tcPr>
            <w:tcW w:w="3030" w:type="dxa"/>
            <w:shd w:val="clear" w:color="auto" w:fill="00B0F0"/>
            <w:vAlign w:val="center"/>
          </w:tcPr>
          <w:p w14:paraId="0216C18A" w14:textId="2D0C5858" w:rsidR="000D7901" w:rsidRPr="004E72FB" w:rsidRDefault="000D7901" w:rsidP="00F608C2">
            <w:pPr>
              <w:pStyle w:val="Geenafstand"/>
              <w:ind w:right="-108"/>
              <w:jc w:val="center"/>
              <w:rPr>
                <w:b/>
                <w:color w:val="FFFFFF" w:themeColor="background1"/>
                <w:szCs w:val="18"/>
                <w:lang w:val="en-US"/>
              </w:rPr>
            </w:pPr>
            <w:r>
              <w:rPr>
                <w:b/>
                <w:color w:val="FFFFFF" w:themeColor="background1"/>
                <w:szCs w:val="18"/>
                <w:lang w:val="en-US"/>
              </w:rPr>
              <w:t>Fixed Price</w:t>
            </w:r>
            <w:r>
              <w:rPr>
                <w:b/>
                <w:color w:val="FFFFFF" w:themeColor="background1"/>
                <w:szCs w:val="18"/>
                <w:lang w:val="en-US"/>
              </w:rPr>
              <w:t xml:space="preserve"> (excl. VAT)</w:t>
            </w:r>
          </w:p>
        </w:tc>
      </w:tr>
      <w:tr w:rsidR="000D7901" w:rsidRPr="00AC0D38" w14:paraId="1BBFFBE5" w14:textId="77777777" w:rsidTr="00F608C2">
        <w:trPr>
          <w:trHeight w:val="340"/>
          <w:jc w:val="center"/>
        </w:trPr>
        <w:tc>
          <w:tcPr>
            <w:tcW w:w="4536" w:type="dxa"/>
            <w:vAlign w:val="center"/>
          </w:tcPr>
          <w:p w14:paraId="58306D6D" w14:textId="77777777" w:rsidR="000D7901" w:rsidRPr="004E72FB" w:rsidRDefault="000D7901" w:rsidP="00F608C2">
            <w:pPr>
              <w:pStyle w:val="Geenafstand"/>
              <w:tabs>
                <w:tab w:val="left" w:pos="0"/>
              </w:tabs>
              <w:ind w:right="0"/>
              <w:rPr>
                <w:color w:val="6D6D6D"/>
                <w:szCs w:val="18"/>
                <w:lang w:val="en-US"/>
              </w:rPr>
            </w:pPr>
            <w:r>
              <w:rPr>
                <w:color w:val="6D6D6D"/>
                <w:szCs w:val="18"/>
                <w:lang w:val="en-US"/>
              </w:rPr>
              <w:t>Pier &amp; airside: Definitive design</w:t>
            </w:r>
          </w:p>
        </w:tc>
        <w:tc>
          <w:tcPr>
            <w:tcW w:w="3030" w:type="dxa"/>
            <w:vAlign w:val="center"/>
          </w:tcPr>
          <w:p w14:paraId="54E2CC2F" w14:textId="238E904E" w:rsidR="000D7901" w:rsidRPr="000D7901" w:rsidRDefault="000D7901" w:rsidP="00F608C2">
            <w:pPr>
              <w:pStyle w:val="Geenafstand"/>
              <w:ind w:right="34"/>
              <w:jc w:val="center"/>
              <w:rPr>
                <w:color w:val="6D6D6D"/>
                <w:szCs w:val="18"/>
                <w:lang w:val="en-US"/>
              </w:rPr>
            </w:pPr>
            <w:r w:rsidRPr="000D7901">
              <w:rPr>
                <w:color w:val="6D6D6D"/>
                <w:szCs w:val="18"/>
                <w:lang w:val="en-US"/>
              </w:rPr>
              <w:t>EUR &lt;…&gt;</w:t>
            </w:r>
          </w:p>
        </w:tc>
      </w:tr>
      <w:tr w:rsidR="000D7901" w:rsidRPr="00AC0D38" w14:paraId="3D891296" w14:textId="77777777" w:rsidTr="00F608C2">
        <w:trPr>
          <w:trHeight w:val="340"/>
          <w:jc w:val="center"/>
        </w:trPr>
        <w:tc>
          <w:tcPr>
            <w:tcW w:w="4536" w:type="dxa"/>
            <w:vAlign w:val="center"/>
          </w:tcPr>
          <w:p w14:paraId="2F2F4B59" w14:textId="77777777" w:rsidR="000D7901" w:rsidRPr="004E72FB" w:rsidRDefault="000D7901" w:rsidP="00F608C2">
            <w:pPr>
              <w:pStyle w:val="Geenafstand"/>
              <w:tabs>
                <w:tab w:val="left" w:pos="0"/>
              </w:tabs>
              <w:ind w:right="0"/>
              <w:rPr>
                <w:color w:val="6D6D6D"/>
                <w:szCs w:val="18"/>
                <w:lang w:val="en-US"/>
              </w:rPr>
            </w:pPr>
            <w:r>
              <w:rPr>
                <w:color w:val="6D6D6D"/>
                <w:szCs w:val="18"/>
                <w:lang w:val="en-US"/>
              </w:rPr>
              <w:t>Pier &amp; airside: Technical design</w:t>
            </w:r>
            <w:r w:rsidRPr="004E72FB">
              <w:rPr>
                <w:color w:val="6D6D6D"/>
                <w:szCs w:val="18"/>
                <w:lang w:val="en-US"/>
              </w:rPr>
              <w:t xml:space="preserve"> </w:t>
            </w:r>
          </w:p>
        </w:tc>
        <w:tc>
          <w:tcPr>
            <w:tcW w:w="3030" w:type="dxa"/>
            <w:vAlign w:val="center"/>
          </w:tcPr>
          <w:p w14:paraId="446A4FED" w14:textId="74D1BD78" w:rsidR="000D7901" w:rsidRPr="000D7901" w:rsidRDefault="000D7901" w:rsidP="00F608C2">
            <w:pPr>
              <w:pStyle w:val="Geenafstand"/>
              <w:ind w:right="34"/>
              <w:jc w:val="center"/>
              <w:rPr>
                <w:color w:val="6D6D6D"/>
                <w:szCs w:val="18"/>
                <w:lang w:val="en-US"/>
              </w:rPr>
            </w:pPr>
            <w:r w:rsidRPr="000D7901">
              <w:rPr>
                <w:color w:val="6D6D6D"/>
                <w:szCs w:val="18"/>
                <w:lang w:val="en-US"/>
              </w:rPr>
              <w:t>EUR &lt;…&gt;</w:t>
            </w:r>
          </w:p>
        </w:tc>
      </w:tr>
      <w:tr w:rsidR="000D7901" w:rsidRPr="00AC0D38" w14:paraId="1D74F4C0" w14:textId="77777777" w:rsidTr="00F608C2">
        <w:trPr>
          <w:trHeight w:val="340"/>
          <w:jc w:val="center"/>
        </w:trPr>
        <w:tc>
          <w:tcPr>
            <w:tcW w:w="4536" w:type="dxa"/>
            <w:vAlign w:val="center"/>
          </w:tcPr>
          <w:p w14:paraId="4E9AD603" w14:textId="77777777" w:rsidR="000D7901" w:rsidRPr="004E72FB" w:rsidRDefault="000D7901" w:rsidP="00F608C2">
            <w:pPr>
              <w:pStyle w:val="Geenafstand"/>
              <w:tabs>
                <w:tab w:val="left" w:pos="0"/>
              </w:tabs>
              <w:ind w:right="0"/>
              <w:rPr>
                <w:color w:val="6D6D6D"/>
                <w:szCs w:val="18"/>
                <w:lang w:val="en-US"/>
              </w:rPr>
            </w:pPr>
            <w:r>
              <w:rPr>
                <w:color w:val="6D6D6D"/>
                <w:szCs w:val="18"/>
                <w:lang w:val="en-US"/>
              </w:rPr>
              <w:t>Terminal: Masterplan design</w:t>
            </w:r>
          </w:p>
        </w:tc>
        <w:tc>
          <w:tcPr>
            <w:tcW w:w="3030" w:type="dxa"/>
            <w:vAlign w:val="center"/>
          </w:tcPr>
          <w:p w14:paraId="251122E8" w14:textId="503B4527" w:rsidR="000D7901" w:rsidRPr="000D7901" w:rsidRDefault="000D7901" w:rsidP="00F608C2">
            <w:pPr>
              <w:pStyle w:val="Geenafstand"/>
              <w:ind w:right="34"/>
              <w:jc w:val="center"/>
              <w:rPr>
                <w:color w:val="6D6D6D"/>
                <w:szCs w:val="18"/>
                <w:lang w:val="en-US"/>
              </w:rPr>
            </w:pPr>
            <w:r w:rsidRPr="000D7901">
              <w:rPr>
                <w:color w:val="6D6D6D"/>
                <w:szCs w:val="18"/>
                <w:lang w:val="en-US"/>
              </w:rPr>
              <w:t>EUR &lt;…&gt;</w:t>
            </w:r>
          </w:p>
        </w:tc>
      </w:tr>
      <w:tr w:rsidR="000D7901" w:rsidRPr="00AC0D38" w14:paraId="2C713315" w14:textId="77777777" w:rsidTr="00F608C2">
        <w:trPr>
          <w:trHeight w:val="340"/>
          <w:jc w:val="center"/>
        </w:trPr>
        <w:tc>
          <w:tcPr>
            <w:tcW w:w="4536" w:type="dxa"/>
            <w:vAlign w:val="center"/>
          </w:tcPr>
          <w:p w14:paraId="2ADE34C1" w14:textId="77777777" w:rsidR="000D7901" w:rsidRPr="004E72FB" w:rsidRDefault="000D7901" w:rsidP="00F608C2">
            <w:pPr>
              <w:pStyle w:val="Geenafstand"/>
              <w:tabs>
                <w:tab w:val="left" w:pos="0"/>
              </w:tabs>
              <w:ind w:right="0"/>
              <w:rPr>
                <w:color w:val="6D6D6D"/>
                <w:szCs w:val="18"/>
                <w:lang w:val="en-US"/>
              </w:rPr>
            </w:pPr>
            <w:r>
              <w:rPr>
                <w:color w:val="6D6D6D"/>
                <w:szCs w:val="18"/>
                <w:lang w:val="en-US"/>
              </w:rPr>
              <w:t>Terminal: Preliminary design</w:t>
            </w:r>
          </w:p>
        </w:tc>
        <w:tc>
          <w:tcPr>
            <w:tcW w:w="3030" w:type="dxa"/>
            <w:vAlign w:val="center"/>
          </w:tcPr>
          <w:p w14:paraId="299AA323" w14:textId="58DC6E97" w:rsidR="000D7901" w:rsidRPr="000D7901" w:rsidRDefault="000D7901" w:rsidP="00F608C2">
            <w:pPr>
              <w:pStyle w:val="Geenafstand"/>
              <w:ind w:right="34"/>
              <w:jc w:val="center"/>
              <w:rPr>
                <w:color w:val="6D6D6D"/>
                <w:szCs w:val="18"/>
                <w:lang w:val="en-US"/>
              </w:rPr>
            </w:pPr>
            <w:r w:rsidRPr="000D7901">
              <w:rPr>
                <w:color w:val="6D6D6D"/>
                <w:szCs w:val="18"/>
                <w:lang w:val="en-US"/>
              </w:rPr>
              <w:t>EUR &lt;…&gt;</w:t>
            </w:r>
          </w:p>
        </w:tc>
      </w:tr>
      <w:tr w:rsidR="000D7901" w:rsidRPr="00AC0D38" w14:paraId="0F4DAC53" w14:textId="77777777" w:rsidTr="00F608C2">
        <w:trPr>
          <w:trHeight w:val="340"/>
          <w:jc w:val="center"/>
        </w:trPr>
        <w:tc>
          <w:tcPr>
            <w:tcW w:w="4536" w:type="dxa"/>
            <w:vAlign w:val="center"/>
          </w:tcPr>
          <w:p w14:paraId="0DC17D68" w14:textId="77777777" w:rsidR="000D7901" w:rsidRPr="004E72FB" w:rsidRDefault="000D7901" w:rsidP="00F608C2">
            <w:pPr>
              <w:pStyle w:val="Geenafstand"/>
              <w:tabs>
                <w:tab w:val="left" w:pos="0"/>
              </w:tabs>
              <w:ind w:right="0"/>
              <w:rPr>
                <w:color w:val="6D6D6D"/>
                <w:szCs w:val="18"/>
                <w:lang w:val="en-US"/>
              </w:rPr>
            </w:pPr>
            <w:r>
              <w:rPr>
                <w:color w:val="6D6D6D"/>
                <w:szCs w:val="18"/>
                <w:lang w:val="en-US"/>
              </w:rPr>
              <w:t>Terminal: Definitive design</w:t>
            </w:r>
          </w:p>
        </w:tc>
        <w:tc>
          <w:tcPr>
            <w:tcW w:w="3030" w:type="dxa"/>
            <w:vAlign w:val="center"/>
          </w:tcPr>
          <w:p w14:paraId="52F4AAEA" w14:textId="684745E0" w:rsidR="000D7901" w:rsidRPr="000D7901" w:rsidRDefault="000D7901" w:rsidP="00F608C2">
            <w:pPr>
              <w:pStyle w:val="Geenafstand"/>
              <w:ind w:right="34"/>
              <w:jc w:val="center"/>
              <w:rPr>
                <w:color w:val="6D6D6D"/>
                <w:szCs w:val="18"/>
                <w:lang w:val="en-US"/>
              </w:rPr>
            </w:pPr>
            <w:r w:rsidRPr="000D7901">
              <w:rPr>
                <w:color w:val="6D6D6D"/>
                <w:szCs w:val="18"/>
                <w:lang w:val="en-US"/>
              </w:rPr>
              <w:t>EUR &lt;…&gt;</w:t>
            </w:r>
          </w:p>
        </w:tc>
      </w:tr>
      <w:tr w:rsidR="000D7901" w:rsidRPr="00AC0D38" w14:paraId="5D7FF26B" w14:textId="77777777" w:rsidTr="000D7901">
        <w:trPr>
          <w:trHeight w:val="340"/>
          <w:jc w:val="center"/>
        </w:trPr>
        <w:tc>
          <w:tcPr>
            <w:tcW w:w="4536" w:type="dxa"/>
            <w:tcBorders>
              <w:bottom w:val="single" w:sz="4" w:space="0" w:color="6D6D6D"/>
            </w:tcBorders>
            <w:vAlign w:val="center"/>
          </w:tcPr>
          <w:p w14:paraId="31D8B369" w14:textId="77777777" w:rsidR="000D7901" w:rsidRDefault="000D7901" w:rsidP="00F608C2">
            <w:pPr>
              <w:pStyle w:val="Geenafstand"/>
              <w:tabs>
                <w:tab w:val="left" w:pos="0"/>
              </w:tabs>
              <w:ind w:right="0"/>
              <w:rPr>
                <w:color w:val="6D6D6D"/>
                <w:szCs w:val="18"/>
                <w:lang w:val="en-US"/>
              </w:rPr>
            </w:pPr>
            <w:r>
              <w:rPr>
                <w:color w:val="6D6D6D"/>
                <w:szCs w:val="18"/>
                <w:lang w:val="en-US"/>
              </w:rPr>
              <w:t>Terminal: Technical design</w:t>
            </w:r>
          </w:p>
        </w:tc>
        <w:tc>
          <w:tcPr>
            <w:tcW w:w="3030" w:type="dxa"/>
            <w:tcBorders>
              <w:bottom w:val="single" w:sz="4" w:space="0" w:color="6D6D6D"/>
            </w:tcBorders>
            <w:vAlign w:val="center"/>
          </w:tcPr>
          <w:p w14:paraId="61679304" w14:textId="2852E73D" w:rsidR="000D7901" w:rsidRPr="000D7901" w:rsidRDefault="000D7901" w:rsidP="00F608C2">
            <w:pPr>
              <w:pStyle w:val="Geenafstand"/>
              <w:ind w:right="34"/>
              <w:jc w:val="center"/>
              <w:rPr>
                <w:color w:val="6D6D6D"/>
                <w:szCs w:val="18"/>
                <w:lang w:val="en-US"/>
              </w:rPr>
            </w:pPr>
            <w:r w:rsidRPr="000D7901">
              <w:rPr>
                <w:color w:val="6D6D6D"/>
                <w:szCs w:val="18"/>
                <w:lang w:val="en-US"/>
              </w:rPr>
              <w:t>EUR &lt;…&gt;</w:t>
            </w:r>
          </w:p>
        </w:tc>
      </w:tr>
      <w:tr w:rsidR="000D7901" w:rsidRPr="00AC0D38" w14:paraId="264F10FD" w14:textId="77777777" w:rsidTr="000D7901">
        <w:trPr>
          <w:trHeight w:val="340"/>
          <w:jc w:val="center"/>
        </w:trPr>
        <w:tc>
          <w:tcPr>
            <w:tcW w:w="4536" w:type="dxa"/>
            <w:shd w:val="clear" w:color="auto" w:fill="D9D9D9" w:themeFill="background1" w:themeFillShade="D9"/>
            <w:vAlign w:val="center"/>
          </w:tcPr>
          <w:p w14:paraId="007BCDCD" w14:textId="424B730B" w:rsidR="000D7901" w:rsidRPr="000D7901" w:rsidRDefault="000D7901" w:rsidP="00F608C2">
            <w:pPr>
              <w:pStyle w:val="Geenafstand"/>
              <w:tabs>
                <w:tab w:val="left" w:pos="0"/>
              </w:tabs>
              <w:ind w:right="0"/>
              <w:rPr>
                <w:b/>
                <w:color w:val="6D6D6D"/>
                <w:szCs w:val="18"/>
                <w:lang w:val="en-US"/>
              </w:rPr>
            </w:pPr>
            <w:r>
              <w:rPr>
                <w:b/>
                <w:color w:val="6D6D6D"/>
                <w:szCs w:val="18"/>
                <w:lang w:val="en-US"/>
              </w:rPr>
              <w:t>Total</w:t>
            </w:r>
          </w:p>
        </w:tc>
        <w:tc>
          <w:tcPr>
            <w:tcW w:w="3030" w:type="dxa"/>
            <w:shd w:val="clear" w:color="auto" w:fill="D9D9D9" w:themeFill="background1" w:themeFillShade="D9"/>
            <w:vAlign w:val="center"/>
          </w:tcPr>
          <w:p w14:paraId="2892E45A" w14:textId="7C17C0EF" w:rsidR="000D7901" w:rsidRPr="000D7901" w:rsidRDefault="000D7901" w:rsidP="00F608C2">
            <w:pPr>
              <w:pStyle w:val="Geenafstand"/>
              <w:ind w:right="34"/>
              <w:jc w:val="center"/>
              <w:rPr>
                <w:color w:val="6D6D6D"/>
                <w:szCs w:val="18"/>
                <w:lang w:val="en-US"/>
              </w:rPr>
            </w:pPr>
            <w:r w:rsidRPr="000D7901">
              <w:rPr>
                <w:color w:val="6D6D6D"/>
                <w:szCs w:val="18"/>
                <w:lang w:val="en-US"/>
              </w:rPr>
              <w:t xml:space="preserve">EUR </w:t>
            </w:r>
            <w:r w:rsidRPr="000D7901">
              <w:rPr>
                <w:color w:val="6D6D6D"/>
                <w:szCs w:val="18"/>
                <w:lang w:val="en-US"/>
              </w:rPr>
              <w:t>&lt;</w:t>
            </w:r>
            <w:r w:rsidRPr="000D7901">
              <w:rPr>
                <w:color w:val="6D6D6D"/>
                <w:szCs w:val="18"/>
                <w:lang w:val="en-US"/>
              </w:rPr>
              <w:t>…</w:t>
            </w:r>
            <w:r w:rsidRPr="000D7901">
              <w:rPr>
                <w:color w:val="6D6D6D"/>
                <w:szCs w:val="18"/>
                <w:lang w:val="en-US"/>
              </w:rPr>
              <w:t>&gt;</w:t>
            </w:r>
          </w:p>
        </w:tc>
      </w:tr>
    </w:tbl>
    <w:p w14:paraId="68E4442E" w14:textId="77777777" w:rsidR="000D7901" w:rsidRPr="00E8102F" w:rsidRDefault="000D7901" w:rsidP="000D7901">
      <w:pPr>
        <w:pStyle w:val="Geenafstand"/>
        <w:ind w:right="-2"/>
        <w:rPr>
          <w:color w:val="6D6D6D"/>
          <w:sz w:val="22"/>
          <w:lang w:val="en-GB"/>
        </w:rPr>
      </w:pPr>
    </w:p>
    <w:p w14:paraId="1CBE5A6E" w14:textId="1C57E0C9" w:rsidR="000D7901" w:rsidRPr="00E8102F" w:rsidRDefault="000D7901" w:rsidP="000D7901">
      <w:pPr>
        <w:pStyle w:val="Geenafstand"/>
        <w:ind w:right="-2"/>
        <w:rPr>
          <w:color w:val="6D6D6D"/>
          <w:sz w:val="22"/>
          <w:lang w:val="en-GB"/>
        </w:rPr>
      </w:pPr>
      <w:r>
        <w:rPr>
          <w:color w:val="6D6D6D"/>
          <w:sz w:val="22"/>
          <w:lang w:val="en-GB"/>
        </w:rPr>
        <w:t>o</w:t>
      </w:r>
      <w:r w:rsidRPr="00E8102F">
        <w:rPr>
          <w:color w:val="6D6D6D"/>
          <w:sz w:val="22"/>
          <w:lang w:val="en-GB"/>
        </w:rPr>
        <w:t xml:space="preserve">r such other sum as may be determined in accordance with the </w:t>
      </w:r>
      <w:r>
        <w:rPr>
          <w:color w:val="6D6D6D"/>
          <w:sz w:val="22"/>
          <w:lang w:val="en-GB"/>
        </w:rPr>
        <w:t>Tender D</w:t>
      </w:r>
      <w:r w:rsidRPr="00E8102F">
        <w:rPr>
          <w:color w:val="6D6D6D"/>
          <w:sz w:val="22"/>
          <w:lang w:val="en-GB"/>
        </w:rPr>
        <w:t>ossier.</w:t>
      </w:r>
    </w:p>
    <w:p w14:paraId="4D9FFF08" w14:textId="77777777" w:rsidR="000D7901" w:rsidRPr="00E8102F" w:rsidRDefault="000D7901" w:rsidP="000D7901">
      <w:pPr>
        <w:pStyle w:val="Geenafstand"/>
        <w:ind w:right="-2"/>
        <w:rPr>
          <w:color w:val="6D6D6D"/>
          <w:sz w:val="22"/>
          <w:lang w:val="en-GB"/>
        </w:rPr>
      </w:pPr>
    </w:p>
    <w:p w14:paraId="0E07C447" w14:textId="77777777" w:rsidR="000D7901" w:rsidRPr="00E8102F" w:rsidRDefault="000D7901" w:rsidP="000D7901">
      <w:pPr>
        <w:pStyle w:val="Geenafstand"/>
        <w:ind w:right="-2"/>
        <w:rPr>
          <w:color w:val="6D6D6D"/>
          <w:sz w:val="22"/>
          <w:lang w:val="en-GB"/>
        </w:rPr>
      </w:pPr>
      <w:r w:rsidRPr="00E8102F">
        <w:rPr>
          <w:color w:val="6D6D6D"/>
          <w:sz w:val="22"/>
          <w:lang w:val="en-GB"/>
        </w:rPr>
        <w:t xml:space="preserve">This Proposal is valid for </w:t>
      </w:r>
      <w:r>
        <w:rPr>
          <w:color w:val="6D6D6D"/>
          <w:sz w:val="22"/>
          <w:lang w:val="en-GB"/>
        </w:rPr>
        <w:t>12</w:t>
      </w:r>
      <w:r w:rsidRPr="00E8102F">
        <w:rPr>
          <w:color w:val="6D6D6D"/>
          <w:sz w:val="22"/>
          <w:lang w:val="en-GB"/>
        </w:rPr>
        <w:t>0 days from the final date for submission of the Proposal and shall remain open for acceptance at any time prior to the expiration of this period.</w:t>
      </w:r>
    </w:p>
    <w:p w14:paraId="5B01A09F" w14:textId="77777777" w:rsidR="000D7901" w:rsidRPr="00E8102F" w:rsidRDefault="000D7901" w:rsidP="000D7901">
      <w:pPr>
        <w:pStyle w:val="Geenafstand"/>
        <w:ind w:right="-2"/>
        <w:rPr>
          <w:color w:val="6D6D6D"/>
          <w:sz w:val="22"/>
          <w:lang w:val="en-GB"/>
        </w:rPr>
      </w:pPr>
    </w:p>
    <w:p w14:paraId="687BE2E1" w14:textId="77777777" w:rsidR="000D7901" w:rsidRPr="00E8102F" w:rsidRDefault="000D7901" w:rsidP="000D7901">
      <w:pPr>
        <w:pStyle w:val="Geenafstand"/>
        <w:ind w:right="-2"/>
        <w:rPr>
          <w:color w:val="6D6D6D"/>
          <w:sz w:val="22"/>
          <w:lang w:val="en-GB"/>
        </w:rPr>
      </w:pPr>
      <w:r w:rsidRPr="00E8102F">
        <w:rPr>
          <w:color w:val="6D6D6D"/>
          <w:sz w:val="22"/>
          <w:lang w:val="en-GB"/>
        </w:rPr>
        <w:t>Should this Proposal be accepted:</w:t>
      </w:r>
    </w:p>
    <w:p w14:paraId="73BBB9E3" w14:textId="77777777" w:rsidR="000D7901" w:rsidRPr="00E8102F" w:rsidRDefault="000D7901" w:rsidP="000D7901">
      <w:pPr>
        <w:pStyle w:val="Geenafstand"/>
        <w:numPr>
          <w:ilvl w:val="0"/>
          <w:numId w:val="29"/>
        </w:numPr>
        <w:ind w:right="-2"/>
        <w:rPr>
          <w:color w:val="6D6D6D"/>
          <w:sz w:val="22"/>
          <w:lang w:val="en-GB"/>
        </w:rPr>
      </w:pPr>
      <w:r w:rsidRPr="00E8102F">
        <w:rPr>
          <w:color w:val="6D6D6D"/>
          <w:sz w:val="22"/>
          <w:lang w:val="en-GB"/>
        </w:rPr>
        <w:t>we shall provide the required Bank Guarantee; and</w:t>
      </w:r>
    </w:p>
    <w:p w14:paraId="03D725BD" w14:textId="77777777" w:rsidR="000D7901" w:rsidRPr="00E8102F" w:rsidRDefault="000D7901" w:rsidP="000D7901">
      <w:pPr>
        <w:pStyle w:val="Geenafstand"/>
        <w:numPr>
          <w:ilvl w:val="0"/>
          <w:numId w:val="29"/>
        </w:numPr>
        <w:ind w:right="-2"/>
        <w:rPr>
          <w:color w:val="6D6D6D"/>
          <w:sz w:val="22"/>
          <w:lang w:val="en-GB"/>
        </w:rPr>
      </w:pPr>
      <w:r w:rsidRPr="00E8102F">
        <w:rPr>
          <w:color w:val="6D6D6D"/>
          <w:sz w:val="22"/>
          <w:lang w:val="en-GB"/>
        </w:rPr>
        <w:t>we shall commen</w:t>
      </w:r>
      <w:r>
        <w:rPr>
          <w:color w:val="6D6D6D"/>
          <w:sz w:val="22"/>
          <w:lang w:val="en-GB"/>
        </w:rPr>
        <w:t>ce the Services upon the final A</w:t>
      </w:r>
      <w:r w:rsidRPr="00E8102F">
        <w:rPr>
          <w:color w:val="6D6D6D"/>
          <w:sz w:val="22"/>
          <w:lang w:val="en-GB"/>
        </w:rPr>
        <w:t>ward notice of SNBV and shall complete and deliver the Services under the Agreement within the time specified in the Particular Conditions; and</w:t>
      </w:r>
    </w:p>
    <w:p w14:paraId="6FCF8944" w14:textId="77777777" w:rsidR="000D7901" w:rsidRPr="00E8102F" w:rsidRDefault="000D7901" w:rsidP="000D7901">
      <w:pPr>
        <w:pStyle w:val="Geenafstand"/>
        <w:numPr>
          <w:ilvl w:val="0"/>
          <w:numId w:val="29"/>
        </w:numPr>
        <w:ind w:right="-2"/>
        <w:rPr>
          <w:color w:val="6D6D6D"/>
          <w:sz w:val="22"/>
          <w:lang w:val="en-GB"/>
        </w:rPr>
      </w:pPr>
      <w:r w:rsidRPr="00E8102F">
        <w:rPr>
          <w:color w:val="6D6D6D"/>
          <w:sz w:val="22"/>
          <w:lang w:val="en-GB"/>
        </w:rPr>
        <w:t>we shall obtain the insurances as required by SNBV before commencing the Services.</w:t>
      </w:r>
    </w:p>
    <w:p w14:paraId="07D1EC18" w14:textId="77777777" w:rsidR="000D7901" w:rsidRPr="00E8102F" w:rsidRDefault="000D7901" w:rsidP="000D7901">
      <w:pPr>
        <w:pStyle w:val="Geenafstand"/>
        <w:ind w:right="-2"/>
        <w:rPr>
          <w:color w:val="6D6D6D"/>
          <w:sz w:val="22"/>
          <w:lang w:val="en-GB"/>
        </w:rPr>
      </w:pPr>
    </w:p>
    <w:p w14:paraId="1B5B07E6" w14:textId="77777777" w:rsidR="000D7901" w:rsidRPr="00E8102F" w:rsidRDefault="000D7901" w:rsidP="000D7901">
      <w:pPr>
        <w:pStyle w:val="Geenafstand"/>
        <w:ind w:right="-2"/>
        <w:rPr>
          <w:color w:val="6D6D6D"/>
          <w:sz w:val="22"/>
          <w:lang w:val="en-GB"/>
        </w:rPr>
      </w:pPr>
      <w:r w:rsidRPr="00E8102F">
        <w:rPr>
          <w:color w:val="6D6D6D"/>
          <w:sz w:val="22"/>
          <w:lang w:val="en-GB"/>
        </w:rPr>
        <w:t xml:space="preserve">In the event of this Proposal being accepted, and until a formal Contract Agreement is drawn up and duly signed, this Proposal, together with Schiphol Nederland BV’s (‘SNBV’)  </w:t>
      </w:r>
      <w:r>
        <w:rPr>
          <w:color w:val="6D6D6D"/>
          <w:sz w:val="22"/>
          <w:lang w:val="en-GB"/>
        </w:rPr>
        <w:t>final A</w:t>
      </w:r>
      <w:r w:rsidRPr="00E8102F">
        <w:rPr>
          <w:color w:val="6D6D6D"/>
          <w:sz w:val="22"/>
          <w:lang w:val="en-GB"/>
        </w:rPr>
        <w:t>ward notice thereof, shall constitute a binding contract.</w:t>
      </w:r>
    </w:p>
    <w:p w14:paraId="0E4AB85B" w14:textId="77777777" w:rsidR="000D7901" w:rsidRPr="00E8102F" w:rsidRDefault="000D7901" w:rsidP="000D7901">
      <w:pPr>
        <w:pStyle w:val="Geenafstand"/>
        <w:ind w:right="-2"/>
        <w:rPr>
          <w:color w:val="6D6D6D"/>
          <w:sz w:val="22"/>
          <w:lang w:val="en-GB"/>
        </w:rPr>
      </w:pPr>
    </w:p>
    <w:p w14:paraId="638F3E91" w14:textId="7075D7DA" w:rsidR="000D7901" w:rsidRPr="00E8102F" w:rsidRDefault="000D7901" w:rsidP="000D7901">
      <w:pPr>
        <w:pStyle w:val="Geenafstand"/>
        <w:ind w:right="-2"/>
        <w:rPr>
          <w:color w:val="6D6D6D"/>
          <w:sz w:val="22"/>
          <w:lang w:val="en-GB"/>
        </w:rPr>
      </w:pPr>
      <w:r w:rsidRPr="00E8102F">
        <w:rPr>
          <w:color w:val="6D6D6D"/>
          <w:sz w:val="22"/>
          <w:lang w:val="en-GB"/>
        </w:rPr>
        <w:t xml:space="preserve">We understand that SNBV is not bound to accept the lowest or any Proposal it may receive and that SNBV </w:t>
      </w:r>
      <w:r w:rsidR="00E75B89">
        <w:rPr>
          <w:color w:val="6D6D6D"/>
          <w:sz w:val="22"/>
          <w:lang w:val="en-GB"/>
        </w:rPr>
        <w:t>will</w:t>
      </w:r>
      <w:r w:rsidRPr="00E8102F">
        <w:rPr>
          <w:color w:val="6D6D6D"/>
          <w:sz w:val="22"/>
          <w:lang w:val="en-GB"/>
        </w:rPr>
        <w:t xml:space="preserve"> enter into a Reserve Consultant Agreement with the </w:t>
      </w:r>
      <w:r>
        <w:rPr>
          <w:color w:val="6D6D6D"/>
          <w:sz w:val="22"/>
          <w:lang w:val="en-GB"/>
        </w:rPr>
        <w:t>Tenderer</w:t>
      </w:r>
      <w:r w:rsidRPr="00E8102F">
        <w:rPr>
          <w:color w:val="6D6D6D"/>
          <w:sz w:val="22"/>
          <w:lang w:val="en-GB"/>
        </w:rPr>
        <w:t xml:space="preserve"> ranking second.</w:t>
      </w:r>
    </w:p>
    <w:p w14:paraId="096033C5" w14:textId="77777777" w:rsidR="000D7901" w:rsidRPr="00E8102F" w:rsidRDefault="000D7901" w:rsidP="000D7901">
      <w:pPr>
        <w:pStyle w:val="Geenafstand"/>
        <w:ind w:right="-2"/>
        <w:rPr>
          <w:color w:val="6D6D6D"/>
          <w:sz w:val="22"/>
          <w:lang w:val="en-GB"/>
        </w:rPr>
      </w:pPr>
    </w:p>
    <w:p w14:paraId="4AAEC00B" w14:textId="77777777" w:rsidR="000D7901" w:rsidRPr="00E8102F" w:rsidRDefault="000D7901" w:rsidP="000D7901">
      <w:pPr>
        <w:pStyle w:val="Geenafstand"/>
        <w:ind w:right="-2"/>
        <w:rPr>
          <w:color w:val="6D6D6D"/>
          <w:sz w:val="22"/>
          <w:lang w:val="en-GB"/>
        </w:rPr>
      </w:pPr>
    </w:p>
    <w:p w14:paraId="2D0A37AB" w14:textId="77777777" w:rsidR="000D7901" w:rsidRPr="00E8102F" w:rsidRDefault="000D7901" w:rsidP="000D7901">
      <w:pPr>
        <w:pStyle w:val="Geenafstand"/>
        <w:rPr>
          <w:color w:val="6D6D6D"/>
          <w:sz w:val="22"/>
          <w:lang w:val="en-GB"/>
        </w:rPr>
      </w:pPr>
    </w:p>
    <w:p w14:paraId="7C067482" w14:textId="77777777" w:rsidR="000D7901" w:rsidRPr="00E8102F" w:rsidRDefault="000D7901" w:rsidP="000D7901">
      <w:pPr>
        <w:pStyle w:val="Geenafstand"/>
        <w:rPr>
          <w:color w:val="6D6D6D"/>
          <w:sz w:val="22"/>
          <w:lang w:val="en-GB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6"/>
        <w:gridCol w:w="567"/>
        <w:gridCol w:w="5433"/>
      </w:tblGrid>
      <w:tr w:rsidR="000D7901" w:rsidRPr="00E8102F" w14:paraId="2BF102DE" w14:textId="77777777" w:rsidTr="00F608C2">
        <w:tc>
          <w:tcPr>
            <w:tcW w:w="3686" w:type="dxa"/>
          </w:tcPr>
          <w:p w14:paraId="1EB093D1" w14:textId="77777777" w:rsidR="000D7901" w:rsidRPr="00E8102F" w:rsidRDefault="000D7901" w:rsidP="00F608C2">
            <w:pPr>
              <w:pStyle w:val="Geenafstand"/>
              <w:rPr>
                <w:color w:val="6D6D6D"/>
                <w:sz w:val="22"/>
                <w:lang w:val="en-GB"/>
              </w:rPr>
            </w:pPr>
            <w:r w:rsidRPr="00E8102F">
              <w:rPr>
                <w:color w:val="6D6D6D"/>
                <w:sz w:val="22"/>
                <w:lang w:val="en-GB"/>
              </w:rPr>
              <w:t>Signature</w:t>
            </w:r>
          </w:p>
          <w:p w14:paraId="772384AD" w14:textId="77777777" w:rsidR="000D7901" w:rsidRPr="00E8102F" w:rsidRDefault="000D7901" w:rsidP="00F608C2">
            <w:pPr>
              <w:pStyle w:val="Geenafstand"/>
              <w:rPr>
                <w:color w:val="6D6D6D"/>
                <w:sz w:val="22"/>
                <w:lang w:val="en-GB"/>
              </w:rPr>
            </w:pPr>
          </w:p>
          <w:p w14:paraId="28A5D331" w14:textId="77777777" w:rsidR="000D7901" w:rsidRPr="00E8102F" w:rsidRDefault="000D7901" w:rsidP="00F608C2">
            <w:pPr>
              <w:pStyle w:val="Geenafstand"/>
              <w:rPr>
                <w:color w:val="6D6D6D"/>
                <w:sz w:val="22"/>
                <w:lang w:val="en-GB"/>
              </w:rPr>
            </w:pPr>
          </w:p>
          <w:p w14:paraId="7CA3B977" w14:textId="77777777" w:rsidR="000D7901" w:rsidRPr="00E8102F" w:rsidRDefault="000D7901" w:rsidP="00F608C2">
            <w:pPr>
              <w:pStyle w:val="Geenafstand"/>
              <w:rPr>
                <w:color w:val="6D6D6D"/>
                <w:sz w:val="22"/>
                <w:lang w:val="en-GB"/>
              </w:rPr>
            </w:pPr>
          </w:p>
          <w:p w14:paraId="300F130D" w14:textId="77777777" w:rsidR="000D7901" w:rsidRPr="00E8102F" w:rsidRDefault="000D7901" w:rsidP="00F608C2">
            <w:pPr>
              <w:pStyle w:val="Geenafstand"/>
              <w:rPr>
                <w:color w:val="6D6D6D"/>
                <w:sz w:val="22"/>
                <w:lang w:val="en-GB"/>
              </w:rPr>
            </w:pPr>
          </w:p>
        </w:tc>
        <w:tc>
          <w:tcPr>
            <w:tcW w:w="567" w:type="dxa"/>
          </w:tcPr>
          <w:p w14:paraId="4D5AA746" w14:textId="77777777" w:rsidR="000D7901" w:rsidRPr="00E8102F" w:rsidRDefault="000D7901" w:rsidP="00F608C2">
            <w:pPr>
              <w:pStyle w:val="Geenafstand"/>
              <w:rPr>
                <w:color w:val="6D6D6D"/>
                <w:sz w:val="22"/>
                <w:lang w:val="en-GB"/>
              </w:rPr>
            </w:pPr>
            <w:r w:rsidRPr="00E8102F">
              <w:rPr>
                <w:color w:val="6D6D6D"/>
                <w:sz w:val="22"/>
                <w:lang w:val="en-GB"/>
              </w:rPr>
              <w:t>:</w:t>
            </w:r>
          </w:p>
        </w:tc>
        <w:tc>
          <w:tcPr>
            <w:tcW w:w="5433" w:type="dxa"/>
          </w:tcPr>
          <w:p w14:paraId="29D00232" w14:textId="77777777" w:rsidR="000D7901" w:rsidRPr="00E8102F" w:rsidRDefault="000D7901" w:rsidP="00F608C2">
            <w:pPr>
              <w:pStyle w:val="Geenafstand"/>
              <w:ind w:right="0"/>
              <w:rPr>
                <w:color w:val="6D6D6D"/>
                <w:sz w:val="22"/>
                <w:lang w:val="en-GB"/>
              </w:rPr>
            </w:pPr>
          </w:p>
        </w:tc>
      </w:tr>
      <w:tr w:rsidR="000D7901" w:rsidRPr="00E8102F" w14:paraId="71BF90D4" w14:textId="77777777" w:rsidTr="00F608C2">
        <w:tc>
          <w:tcPr>
            <w:tcW w:w="3686" w:type="dxa"/>
          </w:tcPr>
          <w:p w14:paraId="5807DC28" w14:textId="77777777" w:rsidR="000D7901" w:rsidRPr="00E8102F" w:rsidRDefault="000D7901" w:rsidP="00F608C2">
            <w:pPr>
              <w:pStyle w:val="Geenafstand"/>
              <w:rPr>
                <w:color w:val="6D6D6D"/>
                <w:sz w:val="22"/>
                <w:lang w:val="en-GB"/>
              </w:rPr>
            </w:pPr>
            <w:r>
              <w:rPr>
                <w:color w:val="6D6D6D"/>
                <w:sz w:val="22"/>
                <w:lang w:val="en-GB"/>
              </w:rPr>
              <w:t>I</w:t>
            </w:r>
            <w:r w:rsidRPr="00E8102F">
              <w:rPr>
                <w:color w:val="6D6D6D"/>
                <w:sz w:val="22"/>
                <w:lang w:val="en-GB"/>
              </w:rPr>
              <w:t>n the capacity of</w:t>
            </w:r>
          </w:p>
          <w:p w14:paraId="4095DEBF" w14:textId="77777777" w:rsidR="000D7901" w:rsidRPr="00E8102F" w:rsidRDefault="000D7901" w:rsidP="00F608C2">
            <w:pPr>
              <w:pStyle w:val="Geenafstand"/>
              <w:rPr>
                <w:color w:val="6D6D6D"/>
                <w:sz w:val="22"/>
                <w:lang w:val="en-GB"/>
              </w:rPr>
            </w:pPr>
          </w:p>
        </w:tc>
        <w:tc>
          <w:tcPr>
            <w:tcW w:w="567" w:type="dxa"/>
          </w:tcPr>
          <w:p w14:paraId="508F14A9" w14:textId="77777777" w:rsidR="000D7901" w:rsidRPr="00E8102F" w:rsidRDefault="000D7901" w:rsidP="00F608C2">
            <w:pPr>
              <w:pStyle w:val="Geenafstand"/>
              <w:rPr>
                <w:color w:val="6D6D6D"/>
                <w:sz w:val="22"/>
                <w:lang w:val="en-GB"/>
              </w:rPr>
            </w:pPr>
            <w:r w:rsidRPr="00E8102F">
              <w:rPr>
                <w:color w:val="6D6D6D"/>
                <w:sz w:val="22"/>
                <w:lang w:val="en-GB"/>
              </w:rPr>
              <w:t>:</w:t>
            </w:r>
          </w:p>
        </w:tc>
        <w:tc>
          <w:tcPr>
            <w:tcW w:w="5433" w:type="dxa"/>
          </w:tcPr>
          <w:p w14:paraId="1C1877FB" w14:textId="77777777" w:rsidR="000D7901" w:rsidRPr="00E8102F" w:rsidRDefault="000D7901" w:rsidP="00F608C2">
            <w:pPr>
              <w:pStyle w:val="Geenafstand"/>
              <w:ind w:right="0"/>
              <w:rPr>
                <w:color w:val="6D6D6D"/>
                <w:sz w:val="22"/>
                <w:lang w:val="en-GB"/>
              </w:rPr>
            </w:pPr>
            <w:r w:rsidRPr="00E8102F">
              <w:rPr>
                <w:color w:val="6D6D6D"/>
                <w:sz w:val="22"/>
                <w:lang w:val="en-GB"/>
              </w:rPr>
              <w:t>[position]</w:t>
            </w:r>
          </w:p>
        </w:tc>
      </w:tr>
      <w:tr w:rsidR="000D7901" w:rsidRPr="00E8102F" w14:paraId="32FAB536" w14:textId="77777777" w:rsidTr="00F608C2">
        <w:tc>
          <w:tcPr>
            <w:tcW w:w="3686" w:type="dxa"/>
          </w:tcPr>
          <w:p w14:paraId="5D23FB24" w14:textId="77777777" w:rsidR="000D7901" w:rsidRPr="00E8102F" w:rsidRDefault="000D7901" w:rsidP="00F608C2">
            <w:pPr>
              <w:pStyle w:val="Geenafstand"/>
              <w:ind w:right="885"/>
              <w:rPr>
                <w:color w:val="6D6D6D"/>
                <w:sz w:val="22"/>
                <w:lang w:val="en-GB"/>
              </w:rPr>
            </w:pPr>
            <w:r>
              <w:rPr>
                <w:color w:val="6D6D6D"/>
                <w:sz w:val="22"/>
                <w:lang w:val="en-US"/>
              </w:rPr>
              <w:t>D</w:t>
            </w:r>
            <w:proofErr w:type="spellStart"/>
            <w:r w:rsidRPr="00E8102F">
              <w:rPr>
                <w:color w:val="6D6D6D"/>
                <w:sz w:val="22"/>
                <w:lang w:val="en-GB"/>
              </w:rPr>
              <w:t>uly</w:t>
            </w:r>
            <w:proofErr w:type="spellEnd"/>
            <w:r w:rsidRPr="00E8102F">
              <w:rPr>
                <w:color w:val="6D6D6D"/>
                <w:sz w:val="22"/>
                <w:lang w:val="en-GB"/>
              </w:rPr>
              <w:t xml:space="preserve"> authorised to sign the</w:t>
            </w:r>
            <w:r>
              <w:rPr>
                <w:color w:val="6D6D6D"/>
                <w:sz w:val="22"/>
                <w:lang w:val="en-GB"/>
              </w:rPr>
              <w:t xml:space="preserve"> P</w:t>
            </w:r>
            <w:r w:rsidRPr="00E8102F">
              <w:rPr>
                <w:color w:val="6D6D6D"/>
                <w:sz w:val="22"/>
                <w:lang w:val="en-GB"/>
              </w:rPr>
              <w:t>roposal for and on behalf of</w:t>
            </w:r>
          </w:p>
          <w:p w14:paraId="48668419" w14:textId="77777777" w:rsidR="000D7901" w:rsidRPr="00E8102F" w:rsidRDefault="000D7901" w:rsidP="00F608C2">
            <w:pPr>
              <w:pStyle w:val="Geenafstand"/>
              <w:ind w:right="885"/>
              <w:rPr>
                <w:color w:val="6D6D6D"/>
                <w:sz w:val="22"/>
                <w:lang w:val="en-GB"/>
              </w:rPr>
            </w:pPr>
          </w:p>
        </w:tc>
        <w:tc>
          <w:tcPr>
            <w:tcW w:w="567" w:type="dxa"/>
          </w:tcPr>
          <w:p w14:paraId="1FE67BC4" w14:textId="77777777" w:rsidR="000D7901" w:rsidRPr="00E8102F" w:rsidRDefault="000D7901" w:rsidP="00F608C2">
            <w:pPr>
              <w:pStyle w:val="Geenafstand"/>
              <w:rPr>
                <w:color w:val="6D6D6D"/>
                <w:sz w:val="22"/>
                <w:lang w:val="en-GB"/>
              </w:rPr>
            </w:pPr>
            <w:r w:rsidRPr="00E8102F">
              <w:rPr>
                <w:color w:val="6D6D6D"/>
                <w:sz w:val="22"/>
                <w:lang w:val="en-GB"/>
              </w:rPr>
              <w:t>:</w:t>
            </w:r>
          </w:p>
        </w:tc>
        <w:tc>
          <w:tcPr>
            <w:tcW w:w="5433" w:type="dxa"/>
          </w:tcPr>
          <w:p w14:paraId="6826C905" w14:textId="77777777" w:rsidR="000D7901" w:rsidRPr="00E8102F" w:rsidRDefault="000D7901" w:rsidP="00F608C2">
            <w:pPr>
              <w:pStyle w:val="Geenafstand"/>
              <w:ind w:right="0"/>
              <w:rPr>
                <w:color w:val="6D6D6D"/>
                <w:sz w:val="22"/>
                <w:lang w:val="en-GB"/>
              </w:rPr>
            </w:pPr>
            <w:r w:rsidRPr="00E8102F">
              <w:rPr>
                <w:color w:val="6D6D6D"/>
                <w:sz w:val="22"/>
                <w:lang w:val="en-GB"/>
              </w:rPr>
              <w:t>[name company/joint venture]</w:t>
            </w:r>
          </w:p>
        </w:tc>
      </w:tr>
      <w:tr w:rsidR="000D7901" w:rsidRPr="00E8102F" w14:paraId="3A50E160" w14:textId="77777777" w:rsidTr="00F608C2">
        <w:tc>
          <w:tcPr>
            <w:tcW w:w="3686" w:type="dxa"/>
          </w:tcPr>
          <w:p w14:paraId="57069DC6" w14:textId="77777777" w:rsidR="000D7901" w:rsidRPr="00E8102F" w:rsidRDefault="000D7901" w:rsidP="00F608C2">
            <w:pPr>
              <w:pStyle w:val="Geenafstand"/>
              <w:rPr>
                <w:color w:val="6D6D6D"/>
                <w:sz w:val="22"/>
                <w:lang w:val="en-GB"/>
              </w:rPr>
            </w:pPr>
            <w:r w:rsidRPr="00E8102F">
              <w:rPr>
                <w:color w:val="6D6D6D"/>
                <w:sz w:val="22"/>
                <w:lang w:val="en-GB"/>
              </w:rPr>
              <w:t>Address</w:t>
            </w:r>
          </w:p>
          <w:p w14:paraId="33DFA7DF" w14:textId="77777777" w:rsidR="000D7901" w:rsidRPr="00E8102F" w:rsidRDefault="000D7901" w:rsidP="00F608C2">
            <w:pPr>
              <w:pStyle w:val="Geenafstand"/>
              <w:rPr>
                <w:color w:val="6D6D6D"/>
                <w:sz w:val="22"/>
                <w:lang w:val="en-GB"/>
              </w:rPr>
            </w:pPr>
          </w:p>
        </w:tc>
        <w:tc>
          <w:tcPr>
            <w:tcW w:w="567" w:type="dxa"/>
          </w:tcPr>
          <w:p w14:paraId="2637E1EA" w14:textId="77777777" w:rsidR="000D7901" w:rsidRPr="00E8102F" w:rsidRDefault="000D7901" w:rsidP="00F608C2">
            <w:pPr>
              <w:pStyle w:val="Geenafstand"/>
              <w:rPr>
                <w:color w:val="6D6D6D"/>
                <w:sz w:val="22"/>
                <w:lang w:val="en-GB"/>
              </w:rPr>
            </w:pPr>
            <w:r w:rsidRPr="00E8102F">
              <w:rPr>
                <w:color w:val="6D6D6D"/>
                <w:sz w:val="22"/>
                <w:lang w:val="en-GB"/>
              </w:rPr>
              <w:t>:</w:t>
            </w:r>
          </w:p>
        </w:tc>
        <w:tc>
          <w:tcPr>
            <w:tcW w:w="5433" w:type="dxa"/>
          </w:tcPr>
          <w:p w14:paraId="48E2A7EC" w14:textId="77777777" w:rsidR="000D7901" w:rsidRPr="00E8102F" w:rsidRDefault="000D7901" w:rsidP="00F608C2">
            <w:pPr>
              <w:pStyle w:val="Geenafstand"/>
              <w:ind w:right="0"/>
              <w:rPr>
                <w:color w:val="6D6D6D"/>
                <w:sz w:val="22"/>
                <w:lang w:val="en-GB"/>
              </w:rPr>
            </w:pPr>
            <w:r w:rsidRPr="00E8102F">
              <w:rPr>
                <w:color w:val="6D6D6D"/>
                <w:sz w:val="22"/>
                <w:lang w:val="en-GB"/>
              </w:rPr>
              <w:t>[address]</w:t>
            </w:r>
          </w:p>
        </w:tc>
      </w:tr>
      <w:tr w:rsidR="000D7901" w:rsidRPr="00E8102F" w14:paraId="0D277C98" w14:textId="77777777" w:rsidTr="00F608C2">
        <w:tc>
          <w:tcPr>
            <w:tcW w:w="3686" w:type="dxa"/>
          </w:tcPr>
          <w:p w14:paraId="4BE2F525" w14:textId="77777777" w:rsidR="000D7901" w:rsidRPr="00E8102F" w:rsidRDefault="000D7901" w:rsidP="00F608C2">
            <w:pPr>
              <w:pStyle w:val="Geenafstand"/>
              <w:rPr>
                <w:color w:val="6D6D6D"/>
                <w:sz w:val="22"/>
                <w:lang w:val="en-GB"/>
              </w:rPr>
            </w:pPr>
            <w:r w:rsidRPr="00E8102F">
              <w:rPr>
                <w:color w:val="6D6D6D"/>
                <w:sz w:val="22"/>
                <w:lang w:val="en-GB"/>
              </w:rPr>
              <w:t>Date</w:t>
            </w:r>
          </w:p>
          <w:p w14:paraId="5CE35B0A" w14:textId="77777777" w:rsidR="000D7901" w:rsidRPr="00E8102F" w:rsidRDefault="000D7901" w:rsidP="00F608C2">
            <w:pPr>
              <w:pStyle w:val="Geenafstand"/>
              <w:rPr>
                <w:color w:val="6D6D6D"/>
                <w:sz w:val="22"/>
                <w:lang w:val="en-GB"/>
              </w:rPr>
            </w:pPr>
          </w:p>
        </w:tc>
        <w:tc>
          <w:tcPr>
            <w:tcW w:w="567" w:type="dxa"/>
          </w:tcPr>
          <w:p w14:paraId="19287D3B" w14:textId="77777777" w:rsidR="000D7901" w:rsidRPr="00E8102F" w:rsidRDefault="000D7901" w:rsidP="00F608C2">
            <w:pPr>
              <w:pStyle w:val="Geenafstand"/>
              <w:rPr>
                <w:color w:val="6D6D6D"/>
                <w:sz w:val="22"/>
                <w:lang w:val="en-GB"/>
              </w:rPr>
            </w:pPr>
            <w:r w:rsidRPr="00E8102F">
              <w:rPr>
                <w:color w:val="6D6D6D"/>
                <w:sz w:val="22"/>
                <w:lang w:val="en-GB"/>
              </w:rPr>
              <w:t>:</w:t>
            </w:r>
          </w:p>
        </w:tc>
        <w:tc>
          <w:tcPr>
            <w:tcW w:w="5433" w:type="dxa"/>
          </w:tcPr>
          <w:p w14:paraId="4158F7CE" w14:textId="77777777" w:rsidR="000D7901" w:rsidRPr="00E8102F" w:rsidRDefault="000D7901" w:rsidP="00F608C2">
            <w:pPr>
              <w:pStyle w:val="Geenafstand"/>
              <w:ind w:right="0"/>
              <w:rPr>
                <w:color w:val="6D6D6D"/>
                <w:sz w:val="22"/>
                <w:lang w:val="en-GB"/>
              </w:rPr>
            </w:pPr>
            <w:r w:rsidRPr="00E8102F">
              <w:rPr>
                <w:color w:val="6D6D6D"/>
                <w:sz w:val="22"/>
                <w:lang w:val="en-GB"/>
              </w:rPr>
              <w:t>[date]</w:t>
            </w:r>
          </w:p>
        </w:tc>
      </w:tr>
    </w:tbl>
    <w:p w14:paraId="5B2C6D61" w14:textId="1DF41174" w:rsidR="000523A9" w:rsidRPr="000523A9" w:rsidRDefault="000523A9" w:rsidP="000D7901">
      <w:pPr>
        <w:ind w:left="284" w:hanging="284"/>
      </w:pPr>
    </w:p>
    <w:sectPr w:rsidR="000523A9" w:rsidRPr="000523A9" w:rsidSect="00F509AE">
      <w:headerReference w:type="default" r:id="rId17"/>
      <w:footerReference w:type="default" r:id="rId18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EA169F" w14:textId="77777777" w:rsidR="00C90E12" w:rsidRDefault="00C90E12" w:rsidP="00750763">
      <w:pPr>
        <w:spacing w:after="0" w:line="240" w:lineRule="auto"/>
      </w:pPr>
      <w:r>
        <w:separator/>
      </w:r>
    </w:p>
  </w:endnote>
  <w:endnote w:type="continuationSeparator" w:id="0">
    <w:p w14:paraId="15EA16A0" w14:textId="77777777" w:rsidR="00C90E12" w:rsidRDefault="00C90E12" w:rsidP="007507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chiphol Frutiger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chipholFrutige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EA16A3" w14:textId="77777777" w:rsidR="00C90E12" w:rsidRDefault="00C90E12" w:rsidP="00E42DE6">
    <w:pPr>
      <w:pStyle w:val="Voettekst"/>
    </w:pPr>
  </w:p>
  <w:p w14:paraId="15EA16A4" w14:textId="661FF920" w:rsidR="00C90E12" w:rsidRDefault="00C90E12" w:rsidP="00AC4CEA">
    <w:pPr>
      <w:pStyle w:val="Voettekst"/>
    </w:pPr>
    <w:r w:rsidRPr="00833D6D">
      <w:rPr>
        <w:rFonts w:ascii="Schiphol Frutiger" w:hAnsi="Schiphol Frutiger"/>
        <w:color w:val="6D6D6D"/>
        <w:sz w:val="16"/>
        <w:szCs w:val="16"/>
      </w:rPr>
      <w:t xml:space="preserve">Version 1.0, 12 April 2017 </w:t>
    </w:r>
    <w:r w:rsidRPr="008602BC">
      <w:rPr>
        <w:rFonts w:ascii="Schiphol Frutiger" w:hAnsi="Schiphol Frutiger"/>
        <w:sz w:val="16"/>
        <w:szCs w:val="16"/>
      </w:rPr>
      <w:tab/>
    </w:r>
    <w:r w:rsidRPr="008602BC">
      <w:rPr>
        <w:rFonts w:ascii="Schiphol Frutiger" w:hAnsi="Schiphol Frutiger"/>
        <w:sz w:val="16"/>
        <w:szCs w:val="16"/>
      </w:rPr>
      <w:tab/>
    </w:r>
    <w:r w:rsidRPr="00833D6D">
      <w:rPr>
        <w:rFonts w:ascii="Schiphol Frutiger" w:hAnsi="Schiphol Frutiger"/>
        <w:color w:val="6D6D6D"/>
        <w:sz w:val="16"/>
        <w:szCs w:val="16"/>
      </w:rPr>
      <w:t>CONFIDENTIAL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31993366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4B99734" w14:textId="77777777" w:rsidR="000E2B6A" w:rsidRDefault="00833D6D">
            <w:pPr>
              <w:pStyle w:val="Voettekst"/>
              <w:jc w:val="right"/>
            </w:pPr>
            <w:r>
              <w:rPr>
                <w:lang w:val="nl-NL"/>
              </w:rP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47893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nl-NL"/>
              </w:rP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47893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EEA5265" w14:textId="77777777" w:rsidR="000E2B6A" w:rsidRDefault="00A47893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EA169D" w14:textId="77777777" w:rsidR="00C90E12" w:rsidRDefault="00C90E12" w:rsidP="00750763">
      <w:pPr>
        <w:spacing w:after="0" w:line="240" w:lineRule="auto"/>
      </w:pPr>
      <w:r>
        <w:separator/>
      </w:r>
    </w:p>
  </w:footnote>
  <w:footnote w:type="continuationSeparator" w:id="0">
    <w:p w14:paraId="15EA169E" w14:textId="77777777" w:rsidR="00C90E12" w:rsidRDefault="00C90E12" w:rsidP="007507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18336367"/>
      <w:docPartObj>
        <w:docPartGallery w:val="Page Numbers (Top of Page)"/>
        <w:docPartUnique/>
      </w:docPartObj>
    </w:sdtPr>
    <w:sdtEndPr/>
    <w:sdtContent>
      <w:p w14:paraId="15EA16A1" w14:textId="4DB01E11" w:rsidR="00C90E12" w:rsidRPr="00A03464" w:rsidRDefault="00C90E12" w:rsidP="009F501B">
        <w:pPr>
          <w:pStyle w:val="Koptekst"/>
          <w:rPr>
            <w:lang w:val="en-GB"/>
          </w:rPr>
        </w:pPr>
        <w:r w:rsidRPr="00833D6D">
          <w:rPr>
            <w:rFonts w:ascii="Schiphol Frutiger" w:hAnsi="Schiphol Frutiger"/>
            <w:noProof/>
            <w:color w:val="6D6D6D"/>
            <w:sz w:val="18"/>
            <w:szCs w:val="18"/>
            <w:lang w:val="nl-NL" w:eastAsia="nl-NL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15EA16A5" wp14:editId="15EA16A6">
                  <wp:simplePos x="0" y="0"/>
                  <wp:positionH relativeFrom="rightMargin">
                    <wp:posOffset>-439420</wp:posOffset>
                  </wp:positionH>
                  <wp:positionV relativeFrom="paragraph">
                    <wp:posOffset>21618</wp:posOffset>
                  </wp:positionV>
                  <wp:extent cx="715728" cy="319177"/>
                  <wp:effectExtent l="0" t="0" r="8255" b="5080"/>
                  <wp:wrapNone/>
                  <wp:docPr id="2" name="Tekstvak 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715728" cy="31917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5EA16B1" w14:textId="77777777" w:rsidR="00C90E12" w:rsidRPr="00451476" w:rsidRDefault="00C90E12" w:rsidP="00451476">
                              <w:pPr>
                                <w:jc w:val="right"/>
                                <w:rPr>
                                  <w:rFonts w:ascii="Schiphol Frutiger" w:hAnsi="Schiphol Frutiger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3F77BE">
                                <w:rPr>
                                  <w:rFonts w:ascii="Schiphol Frutiger" w:hAnsi="Schiphol Frutiger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Pr="003F77BE">
                                <w:rPr>
                                  <w:rFonts w:ascii="Schiphol Frutiger" w:hAnsi="Schiphol Frutiger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instrText>PAGE  \* Arabic  \* MERGEFORMAT</w:instrText>
                              </w:r>
                              <w:r w:rsidRPr="003F77BE">
                                <w:rPr>
                                  <w:rFonts w:ascii="Schiphol Frutiger" w:hAnsi="Schiphol Frutiger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="00A47893">
                                <w:rPr>
                                  <w:rFonts w:ascii="Schiphol Frutiger" w:hAnsi="Schiphol Frutiger"/>
                                  <w:b/>
                                  <w:bCs/>
                                  <w:noProof/>
                                  <w:color w:val="000000" w:themeColor="text1"/>
                                  <w:sz w:val="18"/>
                                  <w:szCs w:val="18"/>
                                </w:rPr>
                                <w:t>1</w:t>
                              </w:r>
                              <w:r w:rsidRPr="003F77BE">
                                <w:rPr>
                                  <w:rFonts w:ascii="Schiphol Frutiger" w:hAnsi="Schiphol Frutiger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  <w:r w:rsidRPr="003F77BE">
                                <w:rPr>
                                  <w:rFonts w:ascii="Schiphol Frutiger" w:hAnsi="Schiphol Frutiger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/ </w:t>
                              </w:r>
                              <w:r w:rsidRPr="00B6328F">
                                <w:rPr>
                                  <w:rFonts w:ascii="Schiphol Frutiger" w:hAnsi="Schiphol Frutiger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Pr="00B6328F">
                                <w:rPr>
                                  <w:rFonts w:ascii="Schiphol Frutiger" w:hAnsi="Schiphol Frutiger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instrText>NUMPAGES  \* Arabic  \* MERGEFORMAT</w:instrText>
                              </w:r>
                              <w:r w:rsidRPr="00B6328F">
                                <w:rPr>
                                  <w:rFonts w:ascii="Schiphol Frutiger" w:hAnsi="Schiphol Frutiger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="00A47893">
                                <w:rPr>
                                  <w:rFonts w:ascii="Schiphol Frutiger" w:hAnsi="Schiphol Frutiger"/>
                                  <w:b/>
                                  <w:bCs/>
                                  <w:noProof/>
                                  <w:color w:val="000000" w:themeColor="text1"/>
                                  <w:sz w:val="18"/>
                                  <w:szCs w:val="18"/>
                                </w:rPr>
                                <w:t>4</w:t>
                              </w:r>
                              <w:r w:rsidRPr="00B6328F">
                                <w:rPr>
                                  <w:rFonts w:ascii="Schiphol Frutiger" w:hAnsi="Schiphol Frutiger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15EA16A5"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margin-left:-34.6pt;margin-top:1.7pt;width:56.35pt;height:25.15pt;z-index:2516592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" fillcolor="white [3201]" stroked="f" strokeweight=".5pt">
                  <v:textbox>
                    <w:txbxContent>
                      <w:p w14:paraId="15EA16B1" w14:textId="77777777" w:rsidR="00C90E12" w:rsidRPr="00451476" w:rsidRDefault="00C90E12" w:rsidP="00451476">
                        <w:pPr>
                          <w:jc w:val="right"/>
                          <w:rPr>
                            <w:rFonts w:ascii="Schiphol Frutiger" w:hAnsi="Schiphol Frutiger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3F77BE">
                          <w:rPr>
                            <w:rFonts w:ascii="Schiphol Frutiger" w:hAnsi="Schiphol Frutiger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fldChar w:fldCharType="begin"/>
                        </w:r>
                        <w:r w:rsidRPr="003F77BE">
                          <w:rPr>
                            <w:rFonts w:ascii="Schiphol Frutiger" w:hAnsi="Schiphol Frutiger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instrText>PAGE  \* Arabic  \* MERGEFORMAT</w:instrText>
                        </w:r>
                        <w:r w:rsidRPr="003F77BE">
                          <w:rPr>
                            <w:rFonts w:ascii="Schiphol Frutiger" w:hAnsi="Schiphol Frutiger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fldChar w:fldCharType="separate"/>
                        </w:r>
                        <w:r w:rsidR="00A47893">
                          <w:rPr>
                            <w:rFonts w:ascii="Schiphol Frutiger" w:hAnsi="Schiphol Frutiger"/>
                            <w:b/>
                            <w:bCs/>
                            <w:noProof/>
                            <w:color w:val="000000" w:themeColor="text1"/>
                            <w:sz w:val="18"/>
                            <w:szCs w:val="18"/>
                          </w:rPr>
                          <w:t>1</w:t>
                        </w:r>
                        <w:r w:rsidRPr="003F77BE">
                          <w:rPr>
                            <w:rFonts w:ascii="Schiphol Frutiger" w:hAnsi="Schiphol Frutiger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fldChar w:fldCharType="end"/>
                        </w:r>
                        <w:r w:rsidRPr="003F77BE">
                          <w:rPr>
                            <w:rFonts w:ascii="Schiphol Frutiger" w:hAnsi="Schiphol Frutiger"/>
                            <w:color w:val="000000" w:themeColor="text1"/>
                            <w:sz w:val="18"/>
                            <w:szCs w:val="18"/>
                          </w:rPr>
                          <w:t xml:space="preserve"> / </w:t>
                        </w:r>
                        <w:r w:rsidRPr="00B6328F">
                          <w:rPr>
                            <w:rFonts w:ascii="Schiphol Frutiger" w:hAnsi="Schiphol Frutiger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fldChar w:fldCharType="begin"/>
                        </w:r>
                        <w:r w:rsidRPr="00B6328F">
                          <w:rPr>
                            <w:rFonts w:ascii="Schiphol Frutiger" w:hAnsi="Schiphol Frutiger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instrText>NUMPAGES  \* Arabic  \* MERGEFORMAT</w:instrText>
                        </w:r>
                        <w:r w:rsidRPr="00B6328F">
                          <w:rPr>
                            <w:rFonts w:ascii="Schiphol Frutiger" w:hAnsi="Schiphol Frutiger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fldChar w:fldCharType="separate"/>
                        </w:r>
                        <w:r w:rsidR="00A47893">
                          <w:rPr>
                            <w:rFonts w:ascii="Schiphol Frutiger" w:hAnsi="Schiphol Frutiger"/>
                            <w:b/>
                            <w:bCs/>
                            <w:noProof/>
                            <w:color w:val="000000" w:themeColor="text1"/>
                            <w:sz w:val="18"/>
                            <w:szCs w:val="18"/>
                          </w:rPr>
                          <w:t>4</w:t>
                        </w:r>
                        <w:r w:rsidRPr="00B6328F">
                          <w:rPr>
                            <w:rFonts w:ascii="Schiphol Frutiger" w:hAnsi="Schiphol Frutiger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fldChar w:fldCharType="end"/>
                        </w:r>
                      </w:p>
                    </w:txbxContent>
                  </v:textbox>
                  <w10:wrap anchorx="margin"/>
                </v:shape>
              </w:pict>
            </mc:Fallback>
          </mc:AlternateContent>
        </w:r>
        <w:sdt>
          <w:sdtPr>
            <w:rPr>
              <w:rFonts w:ascii="Schiphol Frutiger" w:hAnsi="Schiphol Frutiger"/>
              <w:color w:val="6D6D6D"/>
              <w:sz w:val="18"/>
              <w:szCs w:val="18"/>
              <w:lang w:val="en-GB"/>
            </w:rPr>
            <w:alias w:val="Kopregel"/>
            <w:tag w:val="Kopregel"/>
            <w:id w:val="-1005583522"/>
            <w:placeholder>
              <w:docPart w:val="9DE09317C70847749B2B57A8C8B2EF85"/>
            </w:placeholder>
            <w:text/>
          </w:sdtPr>
          <w:sdtEndPr/>
          <w:sdtContent>
            <w:r w:rsidRPr="00833D6D">
              <w:rPr>
                <w:rFonts w:ascii="Schiphol Frutiger" w:hAnsi="Schiphol Frutiger"/>
                <w:color w:val="6D6D6D"/>
                <w:sz w:val="18"/>
                <w:szCs w:val="18"/>
                <w:lang w:val="en-GB"/>
              </w:rPr>
              <w:t>Schiphol – Capital Programme – C5200 Engineering Advisor – Contract Agreement</w:t>
            </w:r>
          </w:sdtContent>
        </w:sdt>
        <w:r w:rsidRPr="00A03464">
          <w:rPr>
            <w:b/>
            <w:bCs/>
            <w:sz w:val="24"/>
            <w:szCs w:val="24"/>
            <w:lang w:val="en-GB"/>
          </w:rPr>
          <w:tab/>
        </w:r>
      </w:p>
    </w:sdtContent>
  </w:sdt>
  <w:p w14:paraId="7E8E2533" w14:textId="77777777" w:rsidR="00C90E12" w:rsidRDefault="00C90E12">
    <w:pPr>
      <w:pStyle w:val="Koptekst"/>
      <w:rPr>
        <w:lang w:val="en-GB"/>
      </w:rPr>
    </w:pPr>
  </w:p>
  <w:p w14:paraId="2E361FEC" w14:textId="77777777" w:rsidR="00C90E12" w:rsidRPr="00A03464" w:rsidRDefault="00C90E12">
    <w:pPr>
      <w:pStyle w:val="Koptekst"/>
      <w:rPr>
        <w:lang w:val="en-GB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50A7DD" w14:textId="201BB500" w:rsidR="000E2B6A" w:rsidRPr="00CF6AB4" w:rsidRDefault="00833D6D" w:rsidP="00F509AE">
    <w:pPr>
      <w:pStyle w:val="SchipholStyleTitelRapport"/>
      <w:ind w:left="-142" w:right="-14"/>
      <w:rPr>
        <w:color w:val="A6A6A6" w:themeColor="background1" w:themeShade="A6"/>
        <w:sz w:val="18"/>
        <w:szCs w:val="18"/>
        <w:lang w:val="en-GB"/>
      </w:rPr>
    </w:pPr>
    <w:r w:rsidRPr="00CF6AB4">
      <w:rPr>
        <w:color w:val="A6A6A6" w:themeColor="background1" w:themeShade="A6"/>
        <w:sz w:val="18"/>
        <w:szCs w:val="18"/>
        <w:lang w:val="en-GB"/>
      </w:rPr>
      <w:t xml:space="preserve">Schiphol – Capital Programme – C5200 Engineering Advisor – </w:t>
    </w:r>
    <w:r w:rsidR="00EF3BAA">
      <w:rPr>
        <w:color w:val="A6A6A6" w:themeColor="background1" w:themeShade="A6"/>
        <w:sz w:val="18"/>
        <w:szCs w:val="18"/>
        <w:lang w:val="en-GB"/>
      </w:rPr>
      <w:t xml:space="preserve">Annex </w:t>
    </w:r>
    <w:r w:rsidR="000D7901">
      <w:rPr>
        <w:color w:val="A6A6A6" w:themeColor="background1" w:themeShade="A6"/>
        <w:sz w:val="18"/>
        <w:szCs w:val="18"/>
        <w:lang w:val="en-GB"/>
      </w:rPr>
      <w:t>F</w:t>
    </w:r>
    <w:r w:rsidRPr="00CF6AB4">
      <w:rPr>
        <w:color w:val="A6A6A6" w:themeColor="background1" w:themeShade="A6"/>
        <w:sz w:val="18"/>
        <w:szCs w:val="18"/>
        <w:lang w:val="en-GB"/>
      </w:rPr>
      <w:t xml:space="preserve"> –</w:t>
    </w:r>
    <w:r w:rsidR="009C7A81">
      <w:rPr>
        <w:color w:val="A6A6A6" w:themeColor="background1" w:themeShade="A6"/>
        <w:sz w:val="18"/>
        <w:szCs w:val="18"/>
        <w:lang w:val="en-GB"/>
      </w:rPr>
      <w:t xml:space="preserve"> </w:t>
    </w:r>
    <w:r w:rsidR="000D7901">
      <w:rPr>
        <w:color w:val="A6A6A6" w:themeColor="background1" w:themeShade="A6"/>
        <w:sz w:val="18"/>
        <w:szCs w:val="18"/>
        <w:lang w:val="en-GB"/>
      </w:rPr>
      <w:t xml:space="preserve">Letter of </w:t>
    </w:r>
    <w:proofErr w:type="spellStart"/>
    <w:r w:rsidR="000D7901">
      <w:rPr>
        <w:color w:val="A6A6A6" w:themeColor="background1" w:themeShade="A6"/>
        <w:sz w:val="18"/>
        <w:szCs w:val="18"/>
        <w:lang w:val="en-GB"/>
      </w:rPr>
      <w:t>Proposal</w:t>
    </w:r>
    <w:proofErr w:type="spell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3"/>
    <w:multiLevelType w:val="singleLevel"/>
    <w:tmpl w:val="527CC83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"/>
      <w:lvlJc w:val="left"/>
      <w:pPr>
        <w:tabs>
          <w:tab w:val="num" w:pos="707"/>
        </w:tabs>
        <w:ind w:left="707" w:hanging="283"/>
      </w:pPr>
      <w:rPr>
        <w:rFonts w:ascii="Wingdings 2" w:hAnsi="Wingdings 2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1">
      <w:start w:val="1"/>
      <w:numFmt w:val="bullet"/>
      <w:lvlText w:val=""/>
      <w:lvlJc w:val="left"/>
      <w:pPr>
        <w:tabs>
          <w:tab w:val="num" w:pos="1414"/>
        </w:tabs>
        <w:ind w:left="1414" w:hanging="283"/>
      </w:pPr>
      <w:rPr>
        <w:rFonts w:ascii="Wingdings 2" w:hAnsi="Wingdings 2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2">
      <w:start w:val="1"/>
      <w:numFmt w:val="bullet"/>
      <w:lvlText w:val=""/>
      <w:lvlJc w:val="left"/>
      <w:pPr>
        <w:tabs>
          <w:tab w:val="num" w:pos="2121"/>
        </w:tabs>
        <w:ind w:left="2121" w:hanging="283"/>
      </w:pPr>
      <w:rPr>
        <w:rFonts w:ascii="Wingdings 2" w:hAnsi="Wingdings 2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3">
      <w:start w:val="1"/>
      <w:numFmt w:val="bullet"/>
      <w:lvlText w:val=""/>
      <w:lvlJc w:val="left"/>
      <w:pPr>
        <w:tabs>
          <w:tab w:val="num" w:pos="2828"/>
        </w:tabs>
        <w:ind w:left="2828" w:hanging="283"/>
      </w:pPr>
      <w:rPr>
        <w:rFonts w:ascii="Wingdings 2" w:hAnsi="Wingdings 2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4">
      <w:start w:val="1"/>
      <w:numFmt w:val="bullet"/>
      <w:lvlText w:val=""/>
      <w:lvlJc w:val="left"/>
      <w:pPr>
        <w:tabs>
          <w:tab w:val="num" w:pos="3535"/>
        </w:tabs>
        <w:ind w:left="3535" w:hanging="283"/>
      </w:pPr>
      <w:rPr>
        <w:rFonts w:ascii="Wingdings 2" w:hAnsi="Wingdings 2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5">
      <w:start w:val="1"/>
      <w:numFmt w:val="bullet"/>
      <w:lvlText w:val=""/>
      <w:lvlJc w:val="left"/>
      <w:pPr>
        <w:tabs>
          <w:tab w:val="num" w:pos="4242"/>
        </w:tabs>
        <w:ind w:left="4242" w:hanging="283"/>
      </w:pPr>
      <w:rPr>
        <w:rFonts w:ascii="Wingdings 2" w:hAnsi="Wingdings 2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6">
      <w:start w:val="1"/>
      <w:numFmt w:val="bullet"/>
      <w:lvlText w:val=""/>
      <w:lvlJc w:val="left"/>
      <w:pPr>
        <w:tabs>
          <w:tab w:val="num" w:pos="4949"/>
        </w:tabs>
        <w:ind w:left="4949" w:hanging="283"/>
      </w:pPr>
      <w:rPr>
        <w:rFonts w:ascii="Wingdings 2" w:hAnsi="Wingdings 2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7">
      <w:start w:val="1"/>
      <w:numFmt w:val="bullet"/>
      <w:lvlText w:val=""/>
      <w:lvlJc w:val="left"/>
      <w:pPr>
        <w:tabs>
          <w:tab w:val="num" w:pos="5656"/>
        </w:tabs>
        <w:ind w:left="5656" w:hanging="283"/>
      </w:pPr>
      <w:rPr>
        <w:rFonts w:ascii="Wingdings 2" w:hAnsi="Wingdings 2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8">
      <w:start w:val="1"/>
      <w:numFmt w:val="bullet"/>
      <w:lvlText w:val=""/>
      <w:lvlJc w:val="left"/>
      <w:pPr>
        <w:tabs>
          <w:tab w:val="num" w:pos="6363"/>
        </w:tabs>
        <w:ind w:left="6363" w:hanging="283"/>
      </w:pPr>
      <w:rPr>
        <w:rFonts w:ascii="Wingdings 2" w:hAnsi="Wingdings 2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</w:abstractNum>
  <w:abstractNum w:abstractNumId="2" w15:restartNumberingAfterBreak="0">
    <w:nsid w:val="02EF30CA"/>
    <w:multiLevelType w:val="multilevel"/>
    <w:tmpl w:val="3AC0420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5332A16"/>
    <w:multiLevelType w:val="singleLevel"/>
    <w:tmpl w:val="E82C9CC0"/>
    <w:lvl w:ilvl="0">
      <w:start w:val="1"/>
      <w:numFmt w:val="lowerLetter"/>
      <w:lvlText w:val="%1)"/>
      <w:lvlJc w:val="left"/>
      <w:pPr>
        <w:tabs>
          <w:tab w:val="num" w:pos="1035"/>
        </w:tabs>
        <w:ind w:left="1035" w:hanging="360"/>
      </w:pPr>
      <w:rPr>
        <w:rFonts w:hint="default"/>
        <w:b/>
      </w:rPr>
    </w:lvl>
  </w:abstractNum>
  <w:abstractNum w:abstractNumId="4" w15:restartNumberingAfterBreak="0">
    <w:nsid w:val="07254427"/>
    <w:multiLevelType w:val="hybridMultilevel"/>
    <w:tmpl w:val="7E7CFEEE"/>
    <w:lvl w:ilvl="0" w:tplc="04130019">
      <w:start w:val="1"/>
      <w:numFmt w:val="low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BC560D"/>
    <w:multiLevelType w:val="singleLevel"/>
    <w:tmpl w:val="D99E0286"/>
    <w:lvl w:ilvl="0">
      <w:start w:val="1"/>
      <w:numFmt w:val="upperLetter"/>
      <w:lvlText w:val="%1."/>
      <w:lvlJc w:val="left"/>
      <w:pPr>
        <w:tabs>
          <w:tab w:val="num" w:pos="750"/>
        </w:tabs>
        <w:ind w:left="750" w:hanging="750"/>
      </w:pPr>
      <w:rPr>
        <w:rFonts w:hint="default"/>
        <w:sz w:val="18"/>
      </w:rPr>
    </w:lvl>
  </w:abstractNum>
  <w:abstractNum w:abstractNumId="6" w15:restartNumberingAfterBreak="0">
    <w:nsid w:val="09B2337A"/>
    <w:multiLevelType w:val="hybridMultilevel"/>
    <w:tmpl w:val="9DA2EF54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C1B07F8"/>
    <w:multiLevelType w:val="hybridMultilevel"/>
    <w:tmpl w:val="FEFEE3EE"/>
    <w:lvl w:ilvl="0" w:tplc="0CF0B8F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0483A45"/>
    <w:multiLevelType w:val="hybridMultilevel"/>
    <w:tmpl w:val="5A36305A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3BB24F3"/>
    <w:multiLevelType w:val="hybridMultilevel"/>
    <w:tmpl w:val="56DE1CE4"/>
    <w:lvl w:ilvl="0" w:tplc="55ECC918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9" w:hanging="360"/>
      </w:pPr>
    </w:lvl>
    <w:lvl w:ilvl="2" w:tplc="0413001B" w:tentative="1">
      <w:start w:val="1"/>
      <w:numFmt w:val="lowerRoman"/>
      <w:lvlText w:val="%3."/>
      <w:lvlJc w:val="right"/>
      <w:pPr>
        <w:ind w:left="2509" w:hanging="180"/>
      </w:pPr>
    </w:lvl>
    <w:lvl w:ilvl="3" w:tplc="0413000F" w:tentative="1">
      <w:start w:val="1"/>
      <w:numFmt w:val="decimal"/>
      <w:lvlText w:val="%4."/>
      <w:lvlJc w:val="left"/>
      <w:pPr>
        <w:ind w:left="3229" w:hanging="360"/>
      </w:pPr>
    </w:lvl>
    <w:lvl w:ilvl="4" w:tplc="04130019" w:tentative="1">
      <w:start w:val="1"/>
      <w:numFmt w:val="lowerLetter"/>
      <w:lvlText w:val="%5."/>
      <w:lvlJc w:val="left"/>
      <w:pPr>
        <w:ind w:left="3949" w:hanging="360"/>
      </w:pPr>
    </w:lvl>
    <w:lvl w:ilvl="5" w:tplc="0413001B" w:tentative="1">
      <w:start w:val="1"/>
      <w:numFmt w:val="lowerRoman"/>
      <w:lvlText w:val="%6."/>
      <w:lvlJc w:val="right"/>
      <w:pPr>
        <w:ind w:left="4669" w:hanging="180"/>
      </w:pPr>
    </w:lvl>
    <w:lvl w:ilvl="6" w:tplc="0413000F" w:tentative="1">
      <w:start w:val="1"/>
      <w:numFmt w:val="decimal"/>
      <w:lvlText w:val="%7."/>
      <w:lvlJc w:val="left"/>
      <w:pPr>
        <w:ind w:left="5389" w:hanging="360"/>
      </w:pPr>
    </w:lvl>
    <w:lvl w:ilvl="7" w:tplc="04130019" w:tentative="1">
      <w:start w:val="1"/>
      <w:numFmt w:val="lowerLetter"/>
      <w:lvlText w:val="%8."/>
      <w:lvlJc w:val="left"/>
      <w:pPr>
        <w:ind w:left="6109" w:hanging="360"/>
      </w:pPr>
    </w:lvl>
    <w:lvl w:ilvl="8" w:tplc="0413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1AF56886"/>
    <w:multiLevelType w:val="singleLevel"/>
    <w:tmpl w:val="0413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1CD548E1"/>
    <w:multiLevelType w:val="multilevel"/>
    <w:tmpl w:val="0B9A5A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1CE246CF"/>
    <w:multiLevelType w:val="hybridMultilevel"/>
    <w:tmpl w:val="C01EE5A6"/>
    <w:lvl w:ilvl="0" w:tplc="CC48725A">
      <w:start w:val="1"/>
      <w:numFmt w:val="bullet"/>
      <w:pStyle w:val="Listbrackets"/>
      <w:lvlText w:val=""/>
      <w:lvlJc w:val="left"/>
      <w:pPr>
        <w:ind w:left="720" w:hanging="360"/>
      </w:pPr>
      <w:rPr>
        <w:rFonts w:ascii="Symbol" w:hAnsi="Symbol" w:hint="default"/>
        <w:spacing w:val="260"/>
        <w:w w:val="100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D654C3"/>
    <w:multiLevelType w:val="hybridMultilevel"/>
    <w:tmpl w:val="221CDD20"/>
    <w:lvl w:ilvl="0" w:tplc="4420FDD4">
      <w:start w:val="1"/>
      <w:numFmt w:val="decimal"/>
      <w:pStyle w:val="SchipholStyleInhoudsopgave"/>
      <w:lvlText w:val="%1."/>
      <w:lvlJc w:val="left"/>
      <w:pPr>
        <w:ind w:left="720" w:hanging="360"/>
      </w:pPr>
      <w:rPr>
        <w:rFonts w:ascii="Schiphol Frutiger" w:hAnsi="Schiphol Frutiger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D53D36"/>
    <w:multiLevelType w:val="hybridMultilevel"/>
    <w:tmpl w:val="A6FA40C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3C1DFE"/>
    <w:multiLevelType w:val="singleLevel"/>
    <w:tmpl w:val="0413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 w15:restartNumberingAfterBreak="0">
    <w:nsid w:val="22B64975"/>
    <w:multiLevelType w:val="multilevel"/>
    <w:tmpl w:val="BFBC33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236771A2"/>
    <w:multiLevelType w:val="singleLevel"/>
    <w:tmpl w:val="262A860A"/>
    <w:lvl w:ilvl="0">
      <w:start w:val="1"/>
      <w:numFmt w:val="upperLetter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</w:abstractNum>
  <w:abstractNum w:abstractNumId="18" w15:restartNumberingAfterBreak="0">
    <w:nsid w:val="2AC57D9C"/>
    <w:multiLevelType w:val="singleLevel"/>
    <w:tmpl w:val="441A2D98"/>
    <w:lvl w:ilvl="0">
      <w:start w:val="1"/>
      <w:numFmt w:val="lowerLetter"/>
      <w:lvlText w:val="%1)"/>
      <w:lvlJc w:val="left"/>
      <w:pPr>
        <w:tabs>
          <w:tab w:val="num" w:pos="1035"/>
        </w:tabs>
        <w:ind w:left="1035" w:hanging="360"/>
      </w:pPr>
      <w:rPr>
        <w:rFonts w:hint="default"/>
        <w:b/>
      </w:rPr>
    </w:lvl>
  </w:abstractNum>
  <w:abstractNum w:abstractNumId="19" w15:restartNumberingAfterBreak="0">
    <w:nsid w:val="2CC41581"/>
    <w:multiLevelType w:val="hybridMultilevel"/>
    <w:tmpl w:val="638C8B74"/>
    <w:lvl w:ilvl="0" w:tplc="0413000F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737376"/>
    <w:multiLevelType w:val="hybridMultilevel"/>
    <w:tmpl w:val="7E7CFEEE"/>
    <w:lvl w:ilvl="0" w:tplc="04130019">
      <w:start w:val="1"/>
      <w:numFmt w:val="low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4CC2C73"/>
    <w:multiLevelType w:val="hybridMultilevel"/>
    <w:tmpl w:val="EDE864A4"/>
    <w:lvl w:ilvl="0" w:tplc="0413000F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922790"/>
    <w:multiLevelType w:val="hybridMultilevel"/>
    <w:tmpl w:val="06A8CF36"/>
    <w:lvl w:ilvl="0" w:tplc="E2264822">
      <w:start w:val="1"/>
      <w:numFmt w:val="decimal"/>
      <w:lvlText w:val="Task %1."/>
      <w:lvlJc w:val="left"/>
      <w:pPr>
        <w:ind w:left="1429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A476DC"/>
    <w:multiLevelType w:val="singleLevel"/>
    <w:tmpl w:val="C99273E8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</w:abstractNum>
  <w:abstractNum w:abstractNumId="24" w15:restartNumberingAfterBreak="0">
    <w:nsid w:val="5D072F33"/>
    <w:multiLevelType w:val="hybridMultilevel"/>
    <w:tmpl w:val="D706813E"/>
    <w:lvl w:ilvl="0" w:tplc="53A65C92">
      <w:start w:val="1"/>
      <w:numFmt w:val="decimal"/>
      <w:pStyle w:val="SchipholStyleParagraafkopjeInhoudsopgave"/>
      <w:lvlText w:val="%1."/>
      <w:lvlJc w:val="left"/>
      <w:pPr>
        <w:ind w:left="720" w:hanging="360"/>
      </w:pPr>
      <w:rPr>
        <w:rFonts w:ascii="Schiphol Frutiger" w:hAnsi="Schiphol Frutiger" w:hint="default"/>
        <w:b/>
        <w:i w:val="0"/>
        <w:color w:val="000000" w:themeColor="text1"/>
        <w:sz w:val="18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E5955B5"/>
    <w:multiLevelType w:val="hybridMultilevel"/>
    <w:tmpl w:val="63760B58"/>
    <w:lvl w:ilvl="0" w:tplc="94E46120">
      <w:start w:val="1"/>
      <w:numFmt w:val="lowerLetter"/>
      <w:lvlText w:val="%1."/>
      <w:lvlJc w:val="left"/>
      <w:pPr>
        <w:ind w:left="1063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783" w:hanging="360"/>
      </w:pPr>
    </w:lvl>
    <w:lvl w:ilvl="2" w:tplc="0413001B" w:tentative="1">
      <w:start w:val="1"/>
      <w:numFmt w:val="lowerRoman"/>
      <w:lvlText w:val="%3."/>
      <w:lvlJc w:val="right"/>
      <w:pPr>
        <w:ind w:left="2503" w:hanging="180"/>
      </w:pPr>
    </w:lvl>
    <w:lvl w:ilvl="3" w:tplc="0413000F" w:tentative="1">
      <w:start w:val="1"/>
      <w:numFmt w:val="decimal"/>
      <w:lvlText w:val="%4."/>
      <w:lvlJc w:val="left"/>
      <w:pPr>
        <w:ind w:left="3223" w:hanging="360"/>
      </w:pPr>
    </w:lvl>
    <w:lvl w:ilvl="4" w:tplc="04130019" w:tentative="1">
      <w:start w:val="1"/>
      <w:numFmt w:val="lowerLetter"/>
      <w:lvlText w:val="%5."/>
      <w:lvlJc w:val="left"/>
      <w:pPr>
        <w:ind w:left="3943" w:hanging="360"/>
      </w:pPr>
    </w:lvl>
    <w:lvl w:ilvl="5" w:tplc="0413001B" w:tentative="1">
      <w:start w:val="1"/>
      <w:numFmt w:val="lowerRoman"/>
      <w:lvlText w:val="%6."/>
      <w:lvlJc w:val="right"/>
      <w:pPr>
        <w:ind w:left="4663" w:hanging="180"/>
      </w:pPr>
    </w:lvl>
    <w:lvl w:ilvl="6" w:tplc="0413000F" w:tentative="1">
      <w:start w:val="1"/>
      <w:numFmt w:val="decimal"/>
      <w:lvlText w:val="%7."/>
      <w:lvlJc w:val="left"/>
      <w:pPr>
        <w:ind w:left="5383" w:hanging="360"/>
      </w:pPr>
    </w:lvl>
    <w:lvl w:ilvl="7" w:tplc="04130019" w:tentative="1">
      <w:start w:val="1"/>
      <w:numFmt w:val="lowerLetter"/>
      <w:lvlText w:val="%8."/>
      <w:lvlJc w:val="left"/>
      <w:pPr>
        <w:ind w:left="6103" w:hanging="360"/>
      </w:pPr>
    </w:lvl>
    <w:lvl w:ilvl="8" w:tplc="0413001B" w:tentative="1">
      <w:start w:val="1"/>
      <w:numFmt w:val="lowerRoman"/>
      <w:lvlText w:val="%9."/>
      <w:lvlJc w:val="right"/>
      <w:pPr>
        <w:ind w:left="6823" w:hanging="180"/>
      </w:pPr>
    </w:lvl>
  </w:abstractNum>
  <w:abstractNum w:abstractNumId="26" w15:restartNumberingAfterBreak="0">
    <w:nsid w:val="62BE612B"/>
    <w:multiLevelType w:val="hybridMultilevel"/>
    <w:tmpl w:val="1130E242"/>
    <w:lvl w:ilvl="0" w:tplc="B7F859C8">
      <w:start w:val="1"/>
      <w:numFmt w:val="decimal"/>
      <w:pStyle w:val="Listnumbers"/>
      <w:lvlText w:val="%1."/>
      <w:lvlJc w:val="left"/>
      <w:pPr>
        <w:ind w:left="1080" w:hanging="360"/>
      </w:pPr>
    </w:lvl>
    <w:lvl w:ilvl="1" w:tplc="04130019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32541E7"/>
    <w:multiLevelType w:val="singleLevel"/>
    <w:tmpl w:val="EBA6D8E8"/>
    <w:lvl w:ilvl="0">
      <w:start w:val="1"/>
      <w:numFmt w:val="lowerLetter"/>
      <w:lvlText w:val="%1)"/>
      <w:lvlJc w:val="left"/>
      <w:pPr>
        <w:tabs>
          <w:tab w:val="num" w:pos="1035"/>
        </w:tabs>
        <w:ind w:left="1035" w:hanging="360"/>
      </w:pPr>
      <w:rPr>
        <w:rFonts w:hint="default"/>
        <w:b/>
      </w:rPr>
    </w:lvl>
  </w:abstractNum>
  <w:abstractNum w:abstractNumId="28" w15:restartNumberingAfterBreak="0">
    <w:nsid w:val="7406627A"/>
    <w:multiLevelType w:val="multilevel"/>
    <w:tmpl w:val="3AC0420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7723458E"/>
    <w:multiLevelType w:val="hybridMultilevel"/>
    <w:tmpl w:val="3D38F346"/>
    <w:lvl w:ilvl="0" w:tplc="04130015">
      <w:start w:val="1"/>
      <w:numFmt w:val="upp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A9F6FE8"/>
    <w:multiLevelType w:val="multilevel"/>
    <w:tmpl w:val="E2821D9E"/>
    <w:lvl w:ilvl="0">
      <w:start w:val="1"/>
      <w:numFmt w:val="decimal"/>
      <w:pStyle w:val="Kop1"/>
      <w:lvlText w:val="%1"/>
      <w:lvlJc w:val="left"/>
      <w:pPr>
        <w:ind w:left="432" w:hanging="432"/>
      </w:pPr>
    </w:lvl>
    <w:lvl w:ilvl="1">
      <w:start w:val="1"/>
      <w:numFmt w:val="decimal"/>
      <w:pStyle w:val="Kop2"/>
      <w:lvlText w:val="%1.%2"/>
      <w:lvlJc w:val="left"/>
      <w:pPr>
        <w:ind w:left="718" w:hanging="576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Kop3"/>
      <w:lvlText w:val="%1.%2.%3"/>
      <w:lvlJc w:val="left"/>
      <w:pPr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num w:numId="1">
    <w:abstractNumId w:val="12"/>
  </w:num>
  <w:num w:numId="2">
    <w:abstractNumId w:val="26"/>
  </w:num>
  <w:num w:numId="3">
    <w:abstractNumId w:val="24"/>
  </w:num>
  <w:num w:numId="4">
    <w:abstractNumId w:val="13"/>
  </w:num>
  <w:num w:numId="5">
    <w:abstractNumId w:val="30"/>
  </w:num>
  <w:num w:numId="6">
    <w:abstractNumId w:val="11"/>
  </w:num>
  <w:num w:numId="7">
    <w:abstractNumId w:val="21"/>
  </w:num>
  <w:num w:numId="8">
    <w:abstractNumId w:val="19"/>
  </w:num>
  <w:num w:numId="9">
    <w:abstractNumId w:val="28"/>
  </w:num>
  <w:num w:numId="10">
    <w:abstractNumId w:val="2"/>
  </w:num>
  <w:num w:numId="11">
    <w:abstractNumId w:val="22"/>
  </w:num>
  <w:num w:numId="12">
    <w:abstractNumId w:val="25"/>
  </w:num>
  <w:num w:numId="13">
    <w:abstractNumId w:val="9"/>
  </w:num>
  <w:num w:numId="14">
    <w:abstractNumId w:val="16"/>
  </w:num>
  <w:num w:numId="15">
    <w:abstractNumId w:val="4"/>
  </w:num>
  <w:num w:numId="16">
    <w:abstractNumId w:val="8"/>
  </w:num>
  <w:num w:numId="17">
    <w:abstractNumId w:val="7"/>
  </w:num>
  <w:num w:numId="18">
    <w:abstractNumId w:val="20"/>
  </w:num>
  <w:num w:numId="19">
    <w:abstractNumId w:val="6"/>
  </w:num>
  <w:num w:numId="20">
    <w:abstractNumId w:val="10"/>
  </w:num>
  <w:num w:numId="21">
    <w:abstractNumId w:val="17"/>
  </w:num>
  <w:num w:numId="22">
    <w:abstractNumId w:val="23"/>
  </w:num>
  <w:num w:numId="23">
    <w:abstractNumId w:val="18"/>
  </w:num>
  <w:num w:numId="24">
    <w:abstractNumId w:val="27"/>
  </w:num>
  <w:num w:numId="25">
    <w:abstractNumId w:val="3"/>
  </w:num>
  <w:num w:numId="26">
    <w:abstractNumId w:val="0"/>
  </w:num>
  <w:num w:numId="27">
    <w:abstractNumId w:val="5"/>
  </w:num>
  <w:num w:numId="28">
    <w:abstractNumId w:val="15"/>
  </w:num>
  <w:num w:numId="29">
    <w:abstractNumId w:val="29"/>
  </w:num>
  <w:num w:numId="30">
    <w:abstractNumId w:val="1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removePersonalInformation/>
  <w:removeDateAndTime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09"/>
  <w:hyphenationZone w:val="425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7AE"/>
    <w:rsid w:val="00003B62"/>
    <w:rsid w:val="00010C03"/>
    <w:rsid w:val="00010EEA"/>
    <w:rsid w:val="00011621"/>
    <w:rsid w:val="00013482"/>
    <w:rsid w:val="00013539"/>
    <w:rsid w:val="00013F4D"/>
    <w:rsid w:val="00015194"/>
    <w:rsid w:val="000164EE"/>
    <w:rsid w:val="000166E1"/>
    <w:rsid w:val="00020756"/>
    <w:rsid w:val="00022D2C"/>
    <w:rsid w:val="00024774"/>
    <w:rsid w:val="00025458"/>
    <w:rsid w:val="0002720E"/>
    <w:rsid w:val="00027380"/>
    <w:rsid w:val="00027557"/>
    <w:rsid w:val="00027697"/>
    <w:rsid w:val="0003143A"/>
    <w:rsid w:val="00031C89"/>
    <w:rsid w:val="0003361C"/>
    <w:rsid w:val="00043D9D"/>
    <w:rsid w:val="0004416F"/>
    <w:rsid w:val="000448D6"/>
    <w:rsid w:val="00045BB6"/>
    <w:rsid w:val="00046974"/>
    <w:rsid w:val="00047EE5"/>
    <w:rsid w:val="000523A9"/>
    <w:rsid w:val="000534FE"/>
    <w:rsid w:val="0005496B"/>
    <w:rsid w:val="00055B1A"/>
    <w:rsid w:val="00057357"/>
    <w:rsid w:val="0006043F"/>
    <w:rsid w:val="00062EC3"/>
    <w:rsid w:val="00070C57"/>
    <w:rsid w:val="00071340"/>
    <w:rsid w:val="0007527B"/>
    <w:rsid w:val="0007759D"/>
    <w:rsid w:val="00077B75"/>
    <w:rsid w:val="00080738"/>
    <w:rsid w:val="00080F6E"/>
    <w:rsid w:val="00082F97"/>
    <w:rsid w:val="000841D9"/>
    <w:rsid w:val="000847CF"/>
    <w:rsid w:val="000857DD"/>
    <w:rsid w:val="00087E3C"/>
    <w:rsid w:val="00093380"/>
    <w:rsid w:val="00094629"/>
    <w:rsid w:val="00095255"/>
    <w:rsid w:val="0009599C"/>
    <w:rsid w:val="000A06C6"/>
    <w:rsid w:val="000A16F0"/>
    <w:rsid w:val="000A224D"/>
    <w:rsid w:val="000A518D"/>
    <w:rsid w:val="000A5BBC"/>
    <w:rsid w:val="000A60B2"/>
    <w:rsid w:val="000A7283"/>
    <w:rsid w:val="000B0E90"/>
    <w:rsid w:val="000B3887"/>
    <w:rsid w:val="000B7F23"/>
    <w:rsid w:val="000C10AF"/>
    <w:rsid w:val="000C1BB7"/>
    <w:rsid w:val="000C1CA0"/>
    <w:rsid w:val="000C1DFE"/>
    <w:rsid w:val="000C23C6"/>
    <w:rsid w:val="000C3955"/>
    <w:rsid w:val="000C3DF8"/>
    <w:rsid w:val="000C445D"/>
    <w:rsid w:val="000C4678"/>
    <w:rsid w:val="000C4B17"/>
    <w:rsid w:val="000C587C"/>
    <w:rsid w:val="000C5D24"/>
    <w:rsid w:val="000C6CCD"/>
    <w:rsid w:val="000D2543"/>
    <w:rsid w:val="000D5F05"/>
    <w:rsid w:val="000D7901"/>
    <w:rsid w:val="000E4F0D"/>
    <w:rsid w:val="000E5DDA"/>
    <w:rsid w:val="000F07AA"/>
    <w:rsid w:val="000F2AFF"/>
    <w:rsid w:val="000F2CB6"/>
    <w:rsid w:val="000F3E67"/>
    <w:rsid w:val="000F3F6D"/>
    <w:rsid w:val="000F4384"/>
    <w:rsid w:val="000F611F"/>
    <w:rsid w:val="000F62D2"/>
    <w:rsid w:val="000F7F10"/>
    <w:rsid w:val="00101F37"/>
    <w:rsid w:val="0010231F"/>
    <w:rsid w:val="00111683"/>
    <w:rsid w:val="001124BC"/>
    <w:rsid w:val="001145D0"/>
    <w:rsid w:val="001207AE"/>
    <w:rsid w:val="0012099A"/>
    <w:rsid w:val="00121307"/>
    <w:rsid w:val="001213E5"/>
    <w:rsid w:val="00122C0B"/>
    <w:rsid w:val="001256B3"/>
    <w:rsid w:val="00127B75"/>
    <w:rsid w:val="00132C02"/>
    <w:rsid w:val="001348B6"/>
    <w:rsid w:val="00134F9F"/>
    <w:rsid w:val="00135101"/>
    <w:rsid w:val="001360D9"/>
    <w:rsid w:val="001434BF"/>
    <w:rsid w:val="001464AA"/>
    <w:rsid w:val="001502F3"/>
    <w:rsid w:val="00152B6B"/>
    <w:rsid w:val="001545E3"/>
    <w:rsid w:val="001603C8"/>
    <w:rsid w:val="0016103D"/>
    <w:rsid w:val="0016183B"/>
    <w:rsid w:val="00162977"/>
    <w:rsid w:val="00165B45"/>
    <w:rsid w:val="001664DD"/>
    <w:rsid w:val="0016785F"/>
    <w:rsid w:val="00170A4C"/>
    <w:rsid w:val="00170A8C"/>
    <w:rsid w:val="00171507"/>
    <w:rsid w:val="001715CE"/>
    <w:rsid w:val="001749FD"/>
    <w:rsid w:val="001764C7"/>
    <w:rsid w:val="00180BC7"/>
    <w:rsid w:val="00184581"/>
    <w:rsid w:val="00184A42"/>
    <w:rsid w:val="00185451"/>
    <w:rsid w:val="0018598B"/>
    <w:rsid w:val="00186CDC"/>
    <w:rsid w:val="00190D64"/>
    <w:rsid w:val="00191C62"/>
    <w:rsid w:val="001928E6"/>
    <w:rsid w:val="00197790"/>
    <w:rsid w:val="00197DDA"/>
    <w:rsid w:val="001A0063"/>
    <w:rsid w:val="001A1BCE"/>
    <w:rsid w:val="001A1EA5"/>
    <w:rsid w:val="001A4406"/>
    <w:rsid w:val="001A54E1"/>
    <w:rsid w:val="001A6FD2"/>
    <w:rsid w:val="001B031F"/>
    <w:rsid w:val="001B30E5"/>
    <w:rsid w:val="001B3706"/>
    <w:rsid w:val="001B41E3"/>
    <w:rsid w:val="001B5E3D"/>
    <w:rsid w:val="001B745E"/>
    <w:rsid w:val="001C0363"/>
    <w:rsid w:val="001C1865"/>
    <w:rsid w:val="001C1A01"/>
    <w:rsid w:val="001C4216"/>
    <w:rsid w:val="001D1991"/>
    <w:rsid w:val="001D1DD4"/>
    <w:rsid w:val="001D2144"/>
    <w:rsid w:val="001D2792"/>
    <w:rsid w:val="001D410E"/>
    <w:rsid w:val="001D47B5"/>
    <w:rsid w:val="001D48B1"/>
    <w:rsid w:val="001D68DF"/>
    <w:rsid w:val="001E1F8A"/>
    <w:rsid w:val="001E336A"/>
    <w:rsid w:val="001E4B62"/>
    <w:rsid w:val="001E5E13"/>
    <w:rsid w:val="001E73E2"/>
    <w:rsid w:val="001F2125"/>
    <w:rsid w:val="001F2CD4"/>
    <w:rsid w:val="001F30C1"/>
    <w:rsid w:val="001F43F4"/>
    <w:rsid w:val="00200213"/>
    <w:rsid w:val="00203C20"/>
    <w:rsid w:val="0021547E"/>
    <w:rsid w:val="00215B4C"/>
    <w:rsid w:val="0021605F"/>
    <w:rsid w:val="002204CE"/>
    <w:rsid w:val="002216A1"/>
    <w:rsid w:val="00222750"/>
    <w:rsid w:val="00223290"/>
    <w:rsid w:val="00225684"/>
    <w:rsid w:val="0022666C"/>
    <w:rsid w:val="00227E30"/>
    <w:rsid w:val="00231FFB"/>
    <w:rsid w:val="00235E3F"/>
    <w:rsid w:val="002378C9"/>
    <w:rsid w:val="00242EB4"/>
    <w:rsid w:val="00243538"/>
    <w:rsid w:val="00244258"/>
    <w:rsid w:val="002445CA"/>
    <w:rsid w:val="00244CDE"/>
    <w:rsid w:val="00245C13"/>
    <w:rsid w:val="00247494"/>
    <w:rsid w:val="002502F6"/>
    <w:rsid w:val="002513D6"/>
    <w:rsid w:val="002515A8"/>
    <w:rsid w:val="00251C0E"/>
    <w:rsid w:val="002559C3"/>
    <w:rsid w:val="002572B2"/>
    <w:rsid w:val="002609DB"/>
    <w:rsid w:val="00267BBE"/>
    <w:rsid w:val="00267F50"/>
    <w:rsid w:val="00267F57"/>
    <w:rsid w:val="00271FBF"/>
    <w:rsid w:val="002727A6"/>
    <w:rsid w:val="0027305B"/>
    <w:rsid w:val="00274194"/>
    <w:rsid w:val="002756A4"/>
    <w:rsid w:val="002808DC"/>
    <w:rsid w:val="00281936"/>
    <w:rsid w:val="00281BF4"/>
    <w:rsid w:val="00282AC2"/>
    <w:rsid w:val="00284AF3"/>
    <w:rsid w:val="00291CFF"/>
    <w:rsid w:val="00292430"/>
    <w:rsid w:val="002939FB"/>
    <w:rsid w:val="0029471F"/>
    <w:rsid w:val="00296298"/>
    <w:rsid w:val="00296BDF"/>
    <w:rsid w:val="002A1552"/>
    <w:rsid w:val="002A1635"/>
    <w:rsid w:val="002A65A3"/>
    <w:rsid w:val="002A73E9"/>
    <w:rsid w:val="002A7A25"/>
    <w:rsid w:val="002B3E2A"/>
    <w:rsid w:val="002B4832"/>
    <w:rsid w:val="002B4ED2"/>
    <w:rsid w:val="002B7610"/>
    <w:rsid w:val="002C066A"/>
    <w:rsid w:val="002C1959"/>
    <w:rsid w:val="002C338F"/>
    <w:rsid w:val="002C5E1B"/>
    <w:rsid w:val="002D11E3"/>
    <w:rsid w:val="002D1470"/>
    <w:rsid w:val="002D4C61"/>
    <w:rsid w:val="002D5630"/>
    <w:rsid w:val="002D571A"/>
    <w:rsid w:val="002E1121"/>
    <w:rsid w:val="002E1227"/>
    <w:rsid w:val="002E37CC"/>
    <w:rsid w:val="002E3FD7"/>
    <w:rsid w:val="002E4D31"/>
    <w:rsid w:val="002F023A"/>
    <w:rsid w:val="002F1139"/>
    <w:rsid w:val="002F23C4"/>
    <w:rsid w:val="002F6D2D"/>
    <w:rsid w:val="002F7034"/>
    <w:rsid w:val="00300F6C"/>
    <w:rsid w:val="003026F2"/>
    <w:rsid w:val="003031D5"/>
    <w:rsid w:val="0030354B"/>
    <w:rsid w:val="00304A44"/>
    <w:rsid w:val="00306974"/>
    <w:rsid w:val="003103F7"/>
    <w:rsid w:val="00311152"/>
    <w:rsid w:val="0031249E"/>
    <w:rsid w:val="0031388B"/>
    <w:rsid w:val="00314EEA"/>
    <w:rsid w:val="00315ADC"/>
    <w:rsid w:val="00316506"/>
    <w:rsid w:val="00320BF8"/>
    <w:rsid w:val="003217E4"/>
    <w:rsid w:val="003222C0"/>
    <w:rsid w:val="003236AC"/>
    <w:rsid w:val="00325344"/>
    <w:rsid w:val="00325E13"/>
    <w:rsid w:val="0032637C"/>
    <w:rsid w:val="003273C5"/>
    <w:rsid w:val="003316B9"/>
    <w:rsid w:val="00335350"/>
    <w:rsid w:val="003355F5"/>
    <w:rsid w:val="003370C7"/>
    <w:rsid w:val="0034146F"/>
    <w:rsid w:val="00342178"/>
    <w:rsid w:val="0035014F"/>
    <w:rsid w:val="0035157D"/>
    <w:rsid w:val="00352ED1"/>
    <w:rsid w:val="003553B5"/>
    <w:rsid w:val="00355F90"/>
    <w:rsid w:val="00360DA5"/>
    <w:rsid w:val="00362338"/>
    <w:rsid w:val="00362EA9"/>
    <w:rsid w:val="00363280"/>
    <w:rsid w:val="00363DEB"/>
    <w:rsid w:val="00364721"/>
    <w:rsid w:val="003647D1"/>
    <w:rsid w:val="003647E0"/>
    <w:rsid w:val="003651F1"/>
    <w:rsid w:val="003674C9"/>
    <w:rsid w:val="00367803"/>
    <w:rsid w:val="00371C8C"/>
    <w:rsid w:val="00371F28"/>
    <w:rsid w:val="00372961"/>
    <w:rsid w:val="00372EE0"/>
    <w:rsid w:val="00376493"/>
    <w:rsid w:val="00376E70"/>
    <w:rsid w:val="003770B9"/>
    <w:rsid w:val="00381957"/>
    <w:rsid w:val="0038601E"/>
    <w:rsid w:val="00386153"/>
    <w:rsid w:val="00386401"/>
    <w:rsid w:val="00390A76"/>
    <w:rsid w:val="00390F65"/>
    <w:rsid w:val="00391136"/>
    <w:rsid w:val="003940B0"/>
    <w:rsid w:val="00394A28"/>
    <w:rsid w:val="00394A55"/>
    <w:rsid w:val="00395243"/>
    <w:rsid w:val="003A0B39"/>
    <w:rsid w:val="003A2C99"/>
    <w:rsid w:val="003A32F8"/>
    <w:rsid w:val="003A6404"/>
    <w:rsid w:val="003A6955"/>
    <w:rsid w:val="003A6BE7"/>
    <w:rsid w:val="003A72AF"/>
    <w:rsid w:val="003A7506"/>
    <w:rsid w:val="003C0CD5"/>
    <w:rsid w:val="003C2B0E"/>
    <w:rsid w:val="003C2B2F"/>
    <w:rsid w:val="003C3307"/>
    <w:rsid w:val="003D43ED"/>
    <w:rsid w:val="003D4FE6"/>
    <w:rsid w:val="003E0F2C"/>
    <w:rsid w:val="003E17F2"/>
    <w:rsid w:val="003E28CF"/>
    <w:rsid w:val="003E5E04"/>
    <w:rsid w:val="003E74E5"/>
    <w:rsid w:val="003E79CB"/>
    <w:rsid w:val="003F72F4"/>
    <w:rsid w:val="003F77BE"/>
    <w:rsid w:val="003F7C62"/>
    <w:rsid w:val="0040031F"/>
    <w:rsid w:val="00401F98"/>
    <w:rsid w:val="004021C5"/>
    <w:rsid w:val="00402EF1"/>
    <w:rsid w:val="00406DC0"/>
    <w:rsid w:val="004102D2"/>
    <w:rsid w:val="00410A17"/>
    <w:rsid w:val="00411291"/>
    <w:rsid w:val="00414AF4"/>
    <w:rsid w:val="00421BFF"/>
    <w:rsid w:val="00421F88"/>
    <w:rsid w:val="00423A68"/>
    <w:rsid w:val="004258A9"/>
    <w:rsid w:val="00430870"/>
    <w:rsid w:val="004320A5"/>
    <w:rsid w:val="004321F4"/>
    <w:rsid w:val="00432EC2"/>
    <w:rsid w:val="00433619"/>
    <w:rsid w:val="0043525D"/>
    <w:rsid w:val="00435EC3"/>
    <w:rsid w:val="00437565"/>
    <w:rsid w:val="004377D5"/>
    <w:rsid w:val="00437A12"/>
    <w:rsid w:val="00437B40"/>
    <w:rsid w:val="00442546"/>
    <w:rsid w:val="004450F7"/>
    <w:rsid w:val="00451476"/>
    <w:rsid w:val="00451C99"/>
    <w:rsid w:val="004526F0"/>
    <w:rsid w:val="00453CC0"/>
    <w:rsid w:val="004552F3"/>
    <w:rsid w:val="00455DFC"/>
    <w:rsid w:val="00460278"/>
    <w:rsid w:val="004616E5"/>
    <w:rsid w:val="0046584A"/>
    <w:rsid w:val="00465BFF"/>
    <w:rsid w:val="00467B66"/>
    <w:rsid w:val="0047116F"/>
    <w:rsid w:val="00471F34"/>
    <w:rsid w:val="00472B61"/>
    <w:rsid w:val="00473B0D"/>
    <w:rsid w:val="0047413A"/>
    <w:rsid w:val="00477299"/>
    <w:rsid w:val="004804EF"/>
    <w:rsid w:val="00481242"/>
    <w:rsid w:val="004870EA"/>
    <w:rsid w:val="00487539"/>
    <w:rsid w:val="00487660"/>
    <w:rsid w:val="00490EE8"/>
    <w:rsid w:val="00491BED"/>
    <w:rsid w:val="004929FF"/>
    <w:rsid w:val="00495061"/>
    <w:rsid w:val="00496AF1"/>
    <w:rsid w:val="004A08AD"/>
    <w:rsid w:val="004A14AC"/>
    <w:rsid w:val="004A3348"/>
    <w:rsid w:val="004A5ADD"/>
    <w:rsid w:val="004A6256"/>
    <w:rsid w:val="004A7560"/>
    <w:rsid w:val="004A7B35"/>
    <w:rsid w:val="004B2250"/>
    <w:rsid w:val="004B71ED"/>
    <w:rsid w:val="004C39E4"/>
    <w:rsid w:val="004C740E"/>
    <w:rsid w:val="004C7A83"/>
    <w:rsid w:val="004D23C5"/>
    <w:rsid w:val="004E0C4C"/>
    <w:rsid w:val="004E21F6"/>
    <w:rsid w:val="004E2AAB"/>
    <w:rsid w:val="004E4CC2"/>
    <w:rsid w:val="004E551E"/>
    <w:rsid w:val="004F16FA"/>
    <w:rsid w:val="004F1D2D"/>
    <w:rsid w:val="004F20EE"/>
    <w:rsid w:val="004F294F"/>
    <w:rsid w:val="004F324E"/>
    <w:rsid w:val="004F367B"/>
    <w:rsid w:val="004F3EA1"/>
    <w:rsid w:val="004F403D"/>
    <w:rsid w:val="004F44A7"/>
    <w:rsid w:val="004F4C88"/>
    <w:rsid w:val="004F61E8"/>
    <w:rsid w:val="004F6A15"/>
    <w:rsid w:val="004F7C92"/>
    <w:rsid w:val="004F7EEF"/>
    <w:rsid w:val="00504F43"/>
    <w:rsid w:val="005123FF"/>
    <w:rsid w:val="00513220"/>
    <w:rsid w:val="0051385B"/>
    <w:rsid w:val="00514043"/>
    <w:rsid w:val="0051755D"/>
    <w:rsid w:val="0052040E"/>
    <w:rsid w:val="005239B3"/>
    <w:rsid w:val="00525683"/>
    <w:rsid w:val="00530207"/>
    <w:rsid w:val="005317B9"/>
    <w:rsid w:val="005343B7"/>
    <w:rsid w:val="005356E9"/>
    <w:rsid w:val="005361F1"/>
    <w:rsid w:val="005417D7"/>
    <w:rsid w:val="00542F20"/>
    <w:rsid w:val="00550AD6"/>
    <w:rsid w:val="005547E7"/>
    <w:rsid w:val="00554C1E"/>
    <w:rsid w:val="0056051B"/>
    <w:rsid w:val="00560708"/>
    <w:rsid w:val="00560784"/>
    <w:rsid w:val="005611CC"/>
    <w:rsid w:val="00563072"/>
    <w:rsid w:val="0056338E"/>
    <w:rsid w:val="00563ABC"/>
    <w:rsid w:val="00565AC6"/>
    <w:rsid w:val="00573C99"/>
    <w:rsid w:val="00584630"/>
    <w:rsid w:val="00585E7F"/>
    <w:rsid w:val="005867A2"/>
    <w:rsid w:val="005870CD"/>
    <w:rsid w:val="005909B3"/>
    <w:rsid w:val="00591575"/>
    <w:rsid w:val="005933D1"/>
    <w:rsid w:val="0059661B"/>
    <w:rsid w:val="005A00DC"/>
    <w:rsid w:val="005A0F62"/>
    <w:rsid w:val="005A1706"/>
    <w:rsid w:val="005A282C"/>
    <w:rsid w:val="005A68D3"/>
    <w:rsid w:val="005A783C"/>
    <w:rsid w:val="005B15CF"/>
    <w:rsid w:val="005B2A86"/>
    <w:rsid w:val="005B5ABD"/>
    <w:rsid w:val="005B62EB"/>
    <w:rsid w:val="005B7796"/>
    <w:rsid w:val="005B7C45"/>
    <w:rsid w:val="005C7DEE"/>
    <w:rsid w:val="005C7F7A"/>
    <w:rsid w:val="005D06C6"/>
    <w:rsid w:val="005D0E22"/>
    <w:rsid w:val="005D2A0F"/>
    <w:rsid w:val="005D34BE"/>
    <w:rsid w:val="005D68BA"/>
    <w:rsid w:val="005D7A10"/>
    <w:rsid w:val="005E15A5"/>
    <w:rsid w:val="005E3259"/>
    <w:rsid w:val="005E635B"/>
    <w:rsid w:val="005F0355"/>
    <w:rsid w:val="005F0C4E"/>
    <w:rsid w:val="005F170B"/>
    <w:rsid w:val="005F1933"/>
    <w:rsid w:val="005F74CB"/>
    <w:rsid w:val="005F77EE"/>
    <w:rsid w:val="005F78CF"/>
    <w:rsid w:val="006022D2"/>
    <w:rsid w:val="006027C9"/>
    <w:rsid w:val="00602A9B"/>
    <w:rsid w:val="00603867"/>
    <w:rsid w:val="00605625"/>
    <w:rsid w:val="006071C5"/>
    <w:rsid w:val="00607D0C"/>
    <w:rsid w:val="00610A59"/>
    <w:rsid w:val="00611D7A"/>
    <w:rsid w:val="00612B5F"/>
    <w:rsid w:val="006169D0"/>
    <w:rsid w:val="00630473"/>
    <w:rsid w:val="006327DF"/>
    <w:rsid w:val="0063304C"/>
    <w:rsid w:val="0063375B"/>
    <w:rsid w:val="006343E5"/>
    <w:rsid w:val="00634895"/>
    <w:rsid w:val="006348D7"/>
    <w:rsid w:val="00640C20"/>
    <w:rsid w:val="00644910"/>
    <w:rsid w:val="006449B0"/>
    <w:rsid w:val="0064706E"/>
    <w:rsid w:val="0064716F"/>
    <w:rsid w:val="00647440"/>
    <w:rsid w:val="00647C28"/>
    <w:rsid w:val="00650975"/>
    <w:rsid w:val="00650E3F"/>
    <w:rsid w:val="0065358A"/>
    <w:rsid w:val="00653F54"/>
    <w:rsid w:val="00661E8D"/>
    <w:rsid w:val="006630D2"/>
    <w:rsid w:val="00663FED"/>
    <w:rsid w:val="006648F3"/>
    <w:rsid w:val="00665C36"/>
    <w:rsid w:val="00670D4C"/>
    <w:rsid w:val="00671D0F"/>
    <w:rsid w:val="006729EE"/>
    <w:rsid w:val="0067371F"/>
    <w:rsid w:val="00674070"/>
    <w:rsid w:val="00674FA0"/>
    <w:rsid w:val="006766CE"/>
    <w:rsid w:val="0067734C"/>
    <w:rsid w:val="00680333"/>
    <w:rsid w:val="0068079D"/>
    <w:rsid w:val="00683D42"/>
    <w:rsid w:val="00685A7D"/>
    <w:rsid w:val="00686127"/>
    <w:rsid w:val="00686C0D"/>
    <w:rsid w:val="0068755E"/>
    <w:rsid w:val="006904BD"/>
    <w:rsid w:val="00691129"/>
    <w:rsid w:val="00691701"/>
    <w:rsid w:val="00694BAE"/>
    <w:rsid w:val="006A050C"/>
    <w:rsid w:val="006A168E"/>
    <w:rsid w:val="006A2062"/>
    <w:rsid w:val="006A411A"/>
    <w:rsid w:val="006A6DC1"/>
    <w:rsid w:val="006B36A8"/>
    <w:rsid w:val="006B467F"/>
    <w:rsid w:val="006C52E9"/>
    <w:rsid w:val="006C6FD4"/>
    <w:rsid w:val="006C7EC4"/>
    <w:rsid w:val="006D1C1E"/>
    <w:rsid w:val="006D2C9C"/>
    <w:rsid w:val="006D3BC4"/>
    <w:rsid w:val="006D4A51"/>
    <w:rsid w:val="006D6320"/>
    <w:rsid w:val="006D63E8"/>
    <w:rsid w:val="006E0571"/>
    <w:rsid w:val="006E10AF"/>
    <w:rsid w:val="006E12F9"/>
    <w:rsid w:val="006E149A"/>
    <w:rsid w:val="006E38F5"/>
    <w:rsid w:val="006E57A0"/>
    <w:rsid w:val="006F1048"/>
    <w:rsid w:val="006F4CD1"/>
    <w:rsid w:val="006F6236"/>
    <w:rsid w:val="006F72D3"/>
    <w:rsid w:val="00701EE7"/>
    <w:rsid w:val="00705DAD"/>
    <w:rsid w:val="007118A7"/>
    <w:rsid w:val="007118B4"/>
    <w:rsid w:val="007121B8"/>
    <w:rsid w:val="007138AD"/>
    <w:rsid w:val="00713F10"/>
    <w:rsid w:val="007143F0"/>
    <w:rsid w:val="0071569A"/>
    <w:rsid w:val="00715854"/>
    <w:rsid w:val="007217C1"/>
    <w:rsid w:val="00721BF4"/>
    <w:rsid w:val="007248C0"/>
    <w:rsid w:val="00724A6E"/>
    <w:rsid w:val="00726200"/>
    <w:rsid w:val="00730C62"/>
    <w:rsid w:val="00731C7D"/>
    <w:rsid w:val="00731ECF"/>
    <w:rsid w:val="00735AAB"/>
    <w:rsid w:val="00735C4D"/>
    <w:rsid w:val="007368B9"/>
    <w:rsid w:val="00737450"/>
    <w:rsid w:val="007375C2"/>
    <w:rsid w:val="00737E44"/>
    <w:rsid w:val="00741711"/>
    <w:rsid w:val="007438B2"/>
    <w:rsid w:val="00743B85"/>
    <w:rsid w:val="00745209"/>
    <w:rsid w:val="00745B49"/>
    <w:rsid w:val="00750763"/>
    <w:rsid w:val="00752739"/>
    <w:rsid w:val="00753F55"/>
    <w:rsid w:val="00757BE1"/>
    <w:rsid w:val="00760E3C"/>
    <w:rsid w:val="00761999"/>
    <w:rsid w:val="00763547"/>
    <w:rsid w:val="0076570E"/>
    <w:rsid w:val="00767FCA"/>
    <w:rsid w:val="0077186F"/>
    <w:rsid w:val="00772332"/>
    <w:rsid w:val="007732AF"/>
    <w:rsid w:val="00774FB5"/>
    <w:rsid w:val="00775128"/>
    <w:rsid w:val="00776C70"/>
    <w:rsid w:val="00783962"/>
    <w:rsid w:val="00783B59"/>
    <w:rsid w:val="0078620A"/>
    <w:rsid w:val="00786BD3"/>
    <w:rsid w:val="00786CE9"/>
    <w:rsid w:val="00791EB5"/>
    <w:rsid w:val="0079526A"/>
    <w:rsid w:val="007A19DA"/>
    <w:rsid w:val="007A1BA0"/>
    <w:rsid w:val="007A41B3"/>
    <w:rsid w:val="007A4686"/>
    <w:rsid w:val="007A5C5F"/>
    <w:rsid w:val="007A665C"/>
    <w:rsid w:val="007A6D6C"/>
    <w:rsid w:val="007B1533"/>
    <w:rsid w:val="007B1FA8"/>
    <w:rsid w:val="007B272F"/>
    <w:rsid w:val="007B3559"/>
    <w:rsid w:val="007B482D"/>
    <w:rsid w:val="007B76B6"/>
    <w:rsid w:val="007C143E"/>
    <w:rsid w:val="007C2CD7"/>
    <w:rsid w:val="007C3328"/>
    <w:rsid w:val="007C4B7F"/>
    <w:rsid w:val="007C4BA9"/>
    <w:rsid w:val="007C521C"/>
    <w:rsid w:val="007C6F2B"/>
    <w:rsid w:val="007C76A0"/>
    <w:rsid w:val="007D093C"/>
    <w:rsid w:val="007D1E45"/>
    <w:rsid w:val="007D3868"/>
    <w:rsid w:val="007D386E"/>
    <w:rsid w:val="007D5034"/>
    <w:rsid w:val="007D7126"/>
    <w:rsid w:val="007E0123"/>
    <w:rsid w:val="007E0178"/>
    <w:rsid w:val="007E0693"/>
    <w:rsid w:val="007E2062"/>
    <w:rsid w:val="007E24F8"/>
    <w:rsid w:val="007E3D53"/>
    <w:rsid w:val="007E4428"/>
    <w:rsid w:val="007E4E7D"/>
    <w:rsid w:val="007E5CBE"/>
    <w:rsid w:val="007E5FAD"/>
    <w:rsid w:val="007F0127"/>
    <w:rsid w:val="007F7E1B"/>
    <w:rsid w:val="00801C9F"/>
    <w:rsid w:val="00801FA8"/>
    <w:rsid w:val="00803E3C"/>
    <w:rsid w:val="00805B57"/>
    <w:rsid w:val="00805F82"/>
    <w:rsid w:val="00807FE8"/>
    <w:rsid w:val="00813F5B"/>
    <w:rsid w:val="00816080"/>
    <w:rsid w:val="00821278"/>
    <w:rsid w:val="00823A08"/>
    <w:rsid w:val="00824ADB"/>
    <w:rsid w:val="00824E5C"/>
    <w:rsid w:val="008255CD"/>
    <w:rsid w:val="00827DBB"/>
    <w:rsid w:val="00830D72"/>
    <w:rsid w:val="00833D6D"/>
    <w:rsid w:val="008348FD"/>
    <w:rsid w:val="00835F03"/>
    <w:rsid w:val="0083684E"/>
    <w:rsid w:val="0084133A"/>
    <w:rsid w:val="008414A4"/>
    <w:rsid w:val="0084382B"/>
    <w:rsid w:val="00843D59"/>
    <w:rsid w:val="00845EF4"/>
    <w:rsid w:val="0084791D"/>
    <w:rsid w:val="00850085"/>
    <w:rsid w:val="00854937"/>
    <w:rsid w:val="00855CAE"/>
    <w:rsid w:val="00861A8A"/>
    <w:rsid w:val="008624B3"/>
    <w:rsid w:val="00864ADF"/>
    <w:rsid w:val="00866464"/>
    <w:rsid w:val="00866CA9"/>
    <w:rsid w:val="00867378"/>
    <w:rsid w:val="008710B3"/>
    <w:rsid w:val="008734CD"/>
    <w:rsid w:val="00874DB1"/>
    <w:rsid w:val="0087586E"/>
    <w:rsid w:val="00880F1C"/>
    <w:rsid w:val="00880FEA"/>
    <w:rsid w:val="00884C42"/>
    <w:rsid w:val="008875DD"/>
    <w:rsid w:val="00891F9C"/>
    <w:rsid w:val="00892D70"/>
    <w:rsid w:val="008948E7"/>
    <w:rsid w:val="008958FB"/>
    <w:rsid w:val="00896162"/>
    <w:rsid w:val="008975D5"/>
    <w:rsid w:val="008A0B20"/>
    <w:rsid w:val="008A1EA1"/>
    <w:rsid w:val="008A3DD2"/>
    <w:rsid w:val="008A455F"/>
    <w:rsid w:val="008A7D7D"/>
    <w:rsid w:val="008B0493"/>
    <w:rsid w:val="008B1C81"/>
    <w:rsid w:val="008B2773"/>
    <w:rsid w:val="008B2FB3"/>
    <w:rsid w:val="008B3379"/>
    <w:rsid w:val="008B3770"/>
    <w:rsid w:val="008B4492"/>
    <w:rsid w:val="008B69CB"/>
    <w:rsid w:val="008C0798"/>
    <w:rsid w:val="008C12F0"/>
    <w:rsid w:val="008C1E86"/>
    <w:rsid w:val="008C1F95"/>
    <w:rsid w:val="008C271A"/>
    <w:rsid w:val="008C335F"/>
    <w:rsid w:val="008C3FDB"/>
    <w:rsid w:val="008C4EA3"/>
    <w:rsid w:val="008C7CBF"/>
    <w:rsid w:val="008C7D24"/>
    <w:rsid w:val="008D29D3"/>
    <w:rsid w:val="008D2FF2"/>
    <w:rsid w:val="008D3367"/>
    <w:rsid w:val="008D4615"/>
    <w:rsid w:val="008D73B9"/>
    <w:rsid w:val="008D7E58"/>
    <w:rsid w:val="008E0A17"/>
    <w:rsid w:val="008E0F58"/>
    <w:rsid w:val="008E2272"/>
    <w:rsid w:val="008E47F2"/>
    <w:rsid w:val="008F325B"/>
    <w:rsid w:val="008F4549"/>
    <w:rsid w:val="008F55FE"/>
    <w:rsid w:val="008F5880"/>
    <w:rsid w:val="008F65AE"/>
    <w:rsid w:val="00901C2D"/>
    <w:rsid w:val="00901C73"/>
    <w:rsid w:val="009022A5"/>
    <w:rsid w:val="009039D8"/>
    <w:rsid w:val="00906800"/>
    <w:rsid w:val="009103FE"/>
    <w:rsid w:val="009154CB"/>
    <w:rsid w:val="009161A8"/>
    <w:rsid w:val="00917042"/>
    <w:rsid w:val="00922C53"/>
    <w:rsid w:val="00922FD4"/>
    <w:rsid w:val="00925473"/>
    <w:rsid w:val="00926A22"/>
    <w:rsid w:val="0093130E"/>
    <w:rsid w:val="00931754"/>
    <w:rsid w:val="00936494"/>
    <w:rsid w:val="00936B79"/>
    <w:rsid w:val="009411BE"/>
    <w:rsid w:val="0094154D"/>
    <w:rsid w:val="00942948"/>
    <w:rsid w:val="00944E17"/>
    <w:rsid w:val="009454DE"/>
    <w:rsid w:val="009472AF"/>
    <w:rsid w:val="00947D05"/>
    <w:rsid w:val="00954DD5"/>
    <w:rsid w:val="00956CB7"/>
    <w:rsid w:val="00962045"/>
    <w:rsid w:val="0096218A"/>
    <w:rsid w:val="009645A2"/>
    <w:rsid w:val="00965115"/>
    <w:rsid w:val="00965207"/>
    <w:rsid w:val="009656BA"/>
    <w:rsid w:val="00965B65"/>
    <w:rsid w:val="009673F8"/>
    <w:rsid w:val="009705B3"/>
    <w:rsid w:val="00970FBE"/>
    <w:rsid w:val="00972080"/>
    <w:rsid w:val="009749BC"/>
    <w:rsid w:val="009779C5"/>
    <w:rsid w:val="0098225C"/>
    <w:rsid w:val="00984B4B"/>
    <w:rsid w:val="00984CD7"/>
    <w:rsid w:val="009901D2"/>
    <w:rsid w:val="009902E0"/>
    <w:rsid w:val="00992499"/>
    <w:rsid w:val="00993454"/>
    <w:rsid w:val="0099561C"/>
    <w:rsid w:val="00995F07"/>
    <w:rsid w:val="00996662"/>
    <w:rsid w:val="00996D12"/>
    <w:rsid w:val="00996D20"/>
    <w:rsid w:val="00997BFA"/>
    <w:rsid w:val="009A2148"/>
    <w:rsid w:val="009A3AA6"/>
    <w:rsid w:val="009A471C"/>
    <w:rsid w:val="009A47F9"/>
    <w:rsid w:val="009A568A"/>
    <w:rsid w:val="009B0EC0"/>
    <w:rsid w:val="009B1EBD"/>
    <w:rsid w:val="009B443E"/>
    <w:rsid w:val="009B5FBA"/>
    <w:rsid w:val="009C39EE"/>
    <w:rsid w:val="009C4E76"/>
    <w:rsid w:val="009C5BC3"/>
    <w:rsid w:val="009C7A81"/>
    <w:rsid w:val="009D3F38"/>
    <w:rsid w:val="009D4664"/>
    <w:rsid w:val="009D508A"/>
    <w:rsid w:val="009D5FC9"/>
    <w:rsid w:val="009D7C26"/>
    <w:rsid w:val="009E14DB"/>
    <w:rsid w:val="009E169C"/>
    <w:rsid w:val="009E43F3"/>
    <w:rsid w:val="009E5B33"/>
    <w:rsid w:val="009F08F5"/>
    <w:rsid w:val="009F501B"/>
    <w:rsid w:val="009F53A2"/>
    <w:rsid w:val="00A00883"/>
    <w:rsid w:val="00A016A2"/>
    <w:rsid w:val="00A01B7F"/>
    <w:rsid w:val="00A02CBB"/>
    <w:rsid w:val="00A03464"/>
    <w:rsid w:val="00A0382A"/>
    <w:rsid w:val="00A043D2"/>
    <w:rsid w:val="00A05470"/>
    <w:rsid w:val="00A05F3B"/>
    <w:rsid w:val="00A062C0"/>
    <w:rsid w:val="00A13C9A"/>
    <w:rsid w:val="00A151A3"/>
    <w:rsid w:val="00A16243"/>
    <w:rsid w:val="00A16C40"/>
    <w:rsid w:val="00A23C6B"/>
    <w:rsid w:val="00A25456"/>
    <w:rsid w:val="00A26587"/>
    <w:rsid w:val="00A2732D"/>
    <w:rsid w:val="00A35C35"/>
    <w:rsid w:val="00A3798C"/>
    <w:rsid w:val="00A37E0D"/>
    <w:rsid w:val="00A37F07"/>
    <w:rsid w:val="00A46DB6"/>
    <w:rsid w:val="00A471D3"/>
    <w:rsid w:val="00A47853"/>
    <w:rsid w:val="00A47893"/>
    <w:rsid w:val="00A513F9"/>
    <w:rsid w:val="00A5213D"/>
    <w:rsid w:val="00A522B4"/>
    <w:rsid w:val="00A52DD8"/>
    <w:rsid w:val="00A5330B"/>
    <w:rsid w:val="00A5332E"/>
    <w:rsid w:val="00A56437"/>
    <w:rsid w:val="00A57D35"/>
    <w:rsid w:val="00A602FD"/>
    <w:rsid w:val="00A61459"/>
    <w:rsid w:val="00A61BE8"/>
    <w:rsid w:val="00A61D5F"/>
    <w:rsid w:val="00A63A6E"/>
    <w:rsid w:val="00A64D09"/>
    <w:rsid w:val="00A67F67"/>
    <w:rsid w:val="00A704DD"/>
    <w:rsid w:val="00A7205E"/>
    <w:rsid w:val="00A72552"/>
    <w:rsid w:val="00A73A00"/>
    <w:rsid w:val="00A73FF6"/>
    <w:rsid w:val="00A77B7F"/>
    <w:rsid w:val="00A77B80"/>
    <w:rsid w:val="00A80B7A"/>
    <w:rsid w:val="00A820EA"/>
    <w:rsid w:val="00A823C4"/>
    <w:rsid w:val="00A8423F"/>
    <w:rsid w:val="00A86925"/>
    <w:rsid w:val="00A87B65"/>
    <w:rsid w:val="00A901F3"/>
    <w:rsid w:val="00A925F9"/>
    <w:rsid w:val="00A93DB3"/>
    <w:rsid w:val="00A97E66"/>
    <w:rsid w:val="00AA1C71"/>
    <w:rsid w:val="00AA21A9"/>
    <w:rsid w:val="00AA3254"/>
    <w:rsid w:val="00AA35EF"/>
    <w:rsid w:val="00AA4AD1"/>
    <w:rsid w:val="00AA6D78"/>
    <w:rsid w:val="00AA74CB"/>
    <w:rsid w:val="00AB1DF1"/>
    <w:rsid w:val="00AB7E97"/>
    <w:rsid w:val="00AC0773"/>
    <w:rsid w:val="00AC0D38"/>
    <w:rsid w:val="00AC1C0E"/>
    <w:rsid w:val="00AC1EF9"/>
    <w:rsid w:val="00AC49CA"/>
    <w:rsid w:val="00AC4CEA"/>
    <w:rsid w:val="00AC57A3"/>
    <w:rsid w:val="00AC5968"/>
    <w:rsid w:val="00AC6820"/>
    <w:rsid w:val="00AD1658"/>
    <w:rsid w:val="00AE072E"/>
    <w:rsid w:val="00AE1A6C"/>
    <w:rsid w:val="00AE3124"/>
    <w:rsid w:val="00AE490A"/>
    <w:rsid w:val="00AE51AB"/>
    <w:rsid w:val="00AF00F4"/>
    <w:rsid w:val="00AF2816"/>
    <w:rsid w:val="00AF517C"/>
    <w:rsid w:val="00AF63E1"/>
    <w:rsid w:val="00B05118"/>
    <w:rsid w:val="00B05C48"/>
    <w:rsid w:val="00B07C1F"/>
    <w:rsid w:val="00B11C96"/>
    <w:rsid w:val="00B1270A"/>
    <w:rsid w:val="00B142B9"/>
    <w:rsid w:val="00B15AE8"/>
    <w:rsid w:val="00B204A4"/>
    <w:rsid w:val="00B20CB8"/>
    <w:rsid w:val="00B216D2"/>
    <w:rsid w:val="00B228C1"/>
    <w:rsid w:val="00B22A14"/>
    <w:rsid w:val="00B230D6"/>
    <w:rsid w:val="00B2428D"/>
    <w:rsid w:val="00B25579"/>
    <w:rsid w:val="00B26EF6"/>
    <w:rsid w:val="00B27D16"/>
    <w:rsid w:val="00B30F21"/>
    <w:rsid w:val="00B319E5"/>
    <w:rsid w:val="00B34FC5"/>
    <w:rsid w:val="00B3571B"/>
    <w:rsid w:val="00B360ED"/>
    <w:rsid w:val="00B367DD"/>
    <w:rsid w:val="00B40211"/>
    <w:rsid w:val="00B40DE5"/>
    <w:rsid w:val="00B41749"/>
    <w:rsid w:val="00B425C5"/>
    <w:rsid w:val="00B44609"/>
    <w:rsid w:val="00B46137"/>
    <w:rsid w:val="00B4655A"/>
    <w:rsid w:val="00B468E6"/>
    <w:rsid w:val="00B46B48"/>
    <w:rsid w:val="00B51565"/>
    <w:rsid w:val="00B51E9C"/>
    <w:rsid w:val="00B53D77"/>
    <w:rsid w:val="00B54874"/>
    <w:rsid w:val="00B55420"/>
    <w:rsid w:val="00B62D83"/>
    <w:rsid w:val="00B6328F"/>
    <w:rsid w:val="00B63B20"/>
    <w:rsid w:val="00B6486B"/>
    <w:rsid w:val="00B65106"/>
    <w:rsid w:val="00B675A1"/>
    <w:rsid w:val="00B67B04"/>
    <w:rsid w:val="00B7126F"/>
    <w:rsid w:val="00B71853"/>
    <w:rsid w:val="00B71C4D"/>
    <w:rsid w:val="00B72BEC"/>
    <w:rsid w:val="00B750F9"/>
    <w:rsid w:val="00B7600C"/>
    <w:rsid w:val="00B7627C"/>
    <w:rsid w:val="00B76316"/>
    <w:rsid w:val="00B778B8"/>
    <w:rsid w:val="00B864E2"/>
    <w:rsid w:val="00B9102F"/>
    <w:rsid w:val="00B92CB0"/>
    <w:rsid w:val="00B95663"/>
    <w:rsid w:val="00B960B5"/>
    <w:rsid w:val="00BA305A"/>
    <w:rsid w:val="00BA7652"/>
    <w:rsid w:val="00BB2549"/>
    <w:rsid w:val="00BB2BEC"/>
    <w:rsid w:val="00BB3AA7"/>
    <w:rsid w:val="00BB3E5C"/>
    <w:rsid w:val="00BB45B7"/>
    <w:rsid w:val="00BB46CD"/>
    <w:rsid w:val="00BB4EAF"/>
    <w:rsid w:val="00BB5750"/>
    <w:rsid w:val="00BB69FE"/>
    <w:rsid w:val="00BB6DAB"/>
    <w:rsid w:val="00BB6E4E"/>
    <w:rsid w:val="00BB7B35"/>
    <w:rsid w:val="00BB7DB3"/>
    <w:rsid w:val="00BC097C"/>
    <w:rsid w:val="00BC1E5B"/>
    <w:rsid w:val="00BC3343"/>
    <w:rsid w:val="00BC34D0"/>
    <w:rsid w:val="00BD2836"/>
    <w:rsid w:val="00BD57D6"/>
    <w:rsid w:val="00BE0C84"/>
    <w:rsid w:val="00BE168A"/>
    <w:rsid w:val="00BE20F2"/>
    <w:rsid w:val="00BE4540"/>
    <w:rsid w:val="00BE4FD6"/>
    <w:rsid w:val="00BE666A"/>
    <w:rsid w:val="00BF4FEC"/>
    <w:rsid w:val="00BF595E"/>
    <w:rsid w:val="00BF76F7"/>
    <w:rsid w:val="00C00AFB"/>
    <w:rsid w:val="00C010FD"/>
    <w:rsid w:val="00C028ED"/>
    <w:rsid w:val="00C02FB3"/>
    <w:rsid w:val="00C05413"/>
    <w:rsid w:val="00C111C5"/>
    <w:rsid w:val="00C11F37"/>
    <w:rsid w:val="00C122F0"/>
    <w:rsid w:val="00C12F96"/>
    <w:rsid w:val="00C131C2"/>
    <w:rsid w:val="00C13900"/>
    <w:rsid w:val="00C15FF6"/>
    <w:rsid w:val="00C16C75"/>
    <w:rsid w:val="00C17015"/>
    <w:rsid w:val="00C232DA"/>
    <w:rsid w:val="00C235FF"/>
    <w:rsid w:val="00C23CB0"/>
    <w:rsid w:val="00C256D4"/>
    <w:rsid w:val="00C263A7"/>
    <w:rsid w:val="00C26C5F"/>
    <w:rsid w:val="00C272AE"/>
    <w:rsid w:val="00C27363"/>
    <w:rsid w:val="00C27731"/>
    <w:rsid w:val="00C325AC"/>
    <w:rsid w:val="00C3481F"/>
    <w:rsid w:val="00C34A13"/>
    <w:rsid w:val="00C34DD1"/>
    <w:rsid w:val="00C36311"/>
    <w:rsid w:val="00C37ACD"/>
    <w:rsid w:val="00C43814"/>
    <w:rsid w:val="00C442E9"/>
    <w:rsid w:val="00C4693C"/>
    <w:rsid w:val="00C50D35"/>
    <w:rsid w:val="00C50FF8"/>
    <w:rsid w:val="00C518C0"/>
    <w:rsid w:val="00C521C0"/>
    <w:rsid w:val="00C5438C"/>
    <w:rsid w:val="00C57FEC"/>
    <w:rsid w:val="00C6074A"/>
    <w:rsid w:val="00C60A77"/>
    <w:rsid w:val="00C60DB1"/>
    <w:rsid w:val="00C61461"/>
    <w:rsid w:val="00C67493"/>
    <w:rsid w:val="00C723EF"/>
    <w:rsid w:val="00C77FDF"/>
    <w:rsid w:val="00C84D27"/>
    <w:rsid w:val="00C87B1F"/>
    <w:rsid w:val="00C87CC5"/>
    <w:rsid w:val="00C90E12"/>
    <w:rsid w:val="00C91B53"/>
    <w:rsid w:val="00C92A24"/>
    <w:rsid w:val="00C934AA"/>
    <w:rsid w:val="00C96A40"/>
    <w:rsid w:val="00CA0B6A"/>
    <w:rsid w:val="00CA1FA0"/>
    <w:rsid w:val="00CA3E00"/>
    <w:rsid w:val="00CA429C"/>
    <w:rsid w:val="00CA4ABE"/>
    <w:rsid w:val="00CA5443"/>
    <w:rsid w:val="00CA6178"/>
    <w:rsid w:val="00CA6C62"/>
    <w:rsid w:val="00CA711D"/>
    <w:rsid w:val="00CA7E6F"/>
    <w:rsid w:val="00CB0325"/>
    <w:rsid w:val="00CB23E4"/>
    <w:rsid w:val="00CB2C1D"/>
    <w:rsid w:val="00CB5D72"/>
    <w:rsid w:val="00CB6EBD"/>
    <w:rsid w:val="00CB78D7"/>
    <w:rsid w:val="00CB79A1"/>
    <w:rsid w:val="00CC0CE9"/>
    <w:rsid w:val="00CC3DC9"/>
    <w:rsid w:val="00CC4D9F"/>
    <w:rsid w:val="00CC4ED2"/>
    <w:rsid w:val="00CD0A64"/>
    <w:rsid w:val="00CD1404"/>
    <w:rsid w:val="00CD5E9E"/>
    <w:rsid w:val="00CE0376"/>
    <w:rsid w:val="00CE1327"/>
    <w:rsid w:val="00CE1C47"/>
    <w:rsid w:val="00CE4760"/>
    <w:rsid w:val="00CE5C67"/>
    <w:rsid w:val="00CE7716"/>
    <w:rsid w:val="00CE77FB"/>
    <w:rsid w:val="00CF092C"/>
    <w:rsid w:val="00CF1B1F"/>
    <w:rsid w:val="00CF2685"/>
    <w:rsid w:val="00CF3240"/>
    <w:rsid w:val="00CF3DB2"/>
    <w:rsid w:val="00CF3E4E"/>
    <w:rsid w:val="00CF3F74"/>
    <w:rsid w:val="00CF4E1A"/>
    <w:rsid w:val="00CF645B"/>
    <w:rsid w:val="00CF7C22"/>
    <w:rsid w:val="00D02097"/>
    <w:rsid w:val="00D106DD"/>
    <w:rsid w:val="00D10F8B"/>
    <w:rsid w:val="00D133A6"/>
    <w:rsid w:val="00D159AF"/>
    <w:rsid w:val="00D15AFE"/>
    <w:rsid w:val="00D16328"/>
    <w:rsid w:val="00D16491"/>
    <w:rsid w:val="00D21670"/>
    <w:rsid w:val="00D23558"/>
    <w:rsid w:val="00D258CA"/>
    <w:rsid w:val="00D31422"/>
    <w:rsid w:val="00D32595"/>
    <w:rsid w:val="00D34940"/>
    <w:rsid w:val="00D374E6"/>
    <w:rsid w:val="00D41FD3"/>
    <w:rsid w:val="00D4326E"/>
    <w:rsid w:val="00D43EEF"/>
    <w:rsid w:val="00D500FB"/>
    <w:rsid w:val="00D50865"/>
    <w:rsid w:val="00D51839"/>
    <w:rsid w:val="00D51BC4"/>
    <w:rsid w:val="00D52C1D"/>
    <w:rsid w:val="00D54618"/>
    <w:rsid w:val="00D54871"/>
    <w:rsid w:val="00D56C77"/>
    <w:rsid w:val="00D61AF3"/>
    <w:rsid w:val="00D61D19"/>
    <w:rsid w:val="00D61EE4"/>
    <w:rsid w:val="00D627FC"/>
    <w:rsid w:val="00D63AFF"/>
    <w:rsid w:val="00D64170"/>
    <w:rsid w:val="00D64F92"/>
    <w:rsid w:val="00D654B5"/>
    <w:rsid w:val="00D66B65"/>
    <w:rsid w:val="00D7052D"/>
    <w:rsid w:val="00D7078A"/>
    <w:rsid w:val="00D70A94"/>
    <w:rsid w:val="00D7241E"/>
    <w:rsid w:val="00D724EA"/>
    <w:rsid w:val="00D732CF"/>
    <w:rsid w:val="00D76943"/>
    <w:rsid w:val="00D77429"/>
    <w:rsid w:val="00D80194"/>
    <w:rsid w:val="00D8153C"/>
    <w:rsid w:val="00D86074"/>
    <w:rsid w:val="00D87CD4"/>
    <w:rsid w:val="00D90479"/>
    <w:rsid w:val="00D9173B"/>
    <w:rsid w:val="00D92672"/>
    <w:rsid w:val="00D928AD"/>
    <w:rsid w:val="00D92D3F"/>
    <w:rsid w:val="00D94951"/>
    <w:rsid w:val="00D94F6E"/>
    <w:rsid w:val="00D95F3F"/>
    <w:rsid w:val="00DA13ED"/>
    <w:rsid w:val="00DA2090"/>
    <w:rsid w:val="00DA2314"/>
    <w:rsid w:val="00DA26A0"/>
    <w:rsid w:val="00DA3283"/>
    <w:rsid w:val="00DA3F3B"/>
    <w:rsid w:val="00DA409D"/>
    <w:rsid w:val="00DA6F66"/>
    <w:rsid w:val="00DB4E3D"/>
    <w:rsid w:val="00DB51FD"/>
    <w:rsid w:val="00DB527E"/>
    <w:rsid w:val="00DB697A"/>
    <w:rsid w:val="00DC1103"/>
    <w:rsid w:val="00DC27CA"/>
    <w:rsid w:val="00DC2E48"/>
    <w:rsid w:val="00DD0196"/>
    <w:rsid w:val="00DD1CE5"/>
    <w:rsid w:val="00DD23F1"/>
    <w:rsid w:val="00DD2495"/>
    <w:rsid w:val="00DD3F2D"/>
    <w:rsid w:val="00DD540E"/>
    <w:rsid w:val="00DD5DB1"/>
    <w:rsid w:val="00DD63F5"/>
    <w:rsid w:val="00DE1200"/>
    <w:rsid w:val="00DE2D65"/>
    <w:rsid w:val="00DE3DC4"/>
    <w:rsid w:val="00DE44DB"/>
    <w:rsid w:val="00DE65F2"/>
    <w:rsid w:val="00DF0F95"/>
    <w:rsid w:val="00DF262B"/>
    <w:rsid w:val="00DF4531"/>
    <w:rsid w:val="00DF5FD1"/>
    <w:rsid w:val="00DF705D"/>
    <w:rsid w:val="00DF7AE7"/>
    <w:rsid w:val="00DF7D33"/>
    <w:rsid w:val="00E01EBA"/>
    <w:rsid w:val="00E04F47"/>
    <w:rsid w:val="00E05235"/>
    <w:rsid w:val="00E05EEC"/>
    <w:rsid w:val="00E069B3"/>
    <w:rsid w:val="00E06E8F"/>
    <w:rsid w:val="00E07477"/>
    <w:rsid w:val="00E07649"/>
    <w:rsid w:val="00E11AAE"/>
    <w:rsid w:val="00E177B6"/>
    <w:rsid w:val="00E17875"/>
    <w:rsid w:val="00E20DE4"/>
    <w:rsid w:val="00E2610D"/>
    <w:rsid w:val="00E315A4"/>
    <w:rsid w:val="00E3180F"/>
    <w:rsid w:val="00E31BF6"/>
    <w:rsid w:val="00E31FBB"/>
    <w:rsid w:val="00E326C3"/>
    <w:rsid w:val="00E333EF"/>
    <w:rsid w:val="00E3456B"/>
    <w:rsid w:val="00E35BDB"/>
    <w:rsid w:val="00E36003"/>
    <w:rsid w:val="00E366CA"/>
    <w:rsid w:val="00E367B1"/>
    <w:rsid w:val="00E36A75"/>
    <w:rsid w:val="00E42DE6"/>
    <w:rsid w:val="00E433A4"/>
    <w:rsid w:val="00E52F76"/>
    <w:rsid w:val="00E53156"/>
    <w:rsid w:val="00E53329"/>
    <w:rsid w:val="00E53558"/>
    <w:rsid w:val="00E5355C"/>
    <w:rsid w:val="00E55097"/>
    <w:rsid w:val="00E5782C"/>
    <w:rsid w:val="00E613B0"/>
    <w:rsid w:val="00E617BF"/>
    <w:rsid w:val="00E61B6D"/>
    <w:rsid w:val="00E62BC8"/>
    <w:rsid w:val="00E66F2A"/>
    <w:rsid w:val="00E754E2"/>
    <w:rsid w:val="00E75B89"/>
    <w:rsid w:val="00E76892"/>
    <w:rsid w:val="00E81F0D"/>
    <w:rsid w:val="00E830E7"/>
    <w:rsid w:val="00E86748"/>
    <w:rsid w:val="00E9034A"/>
    <w:rsid w:val="00E92FA1"/>
    <w:rsid w:val="00E94272"/>
    <w:rsid w:val="00E95EF7"/>
    <w:rsid w:val="00E96A40"/>
    <w:rsid w:val="00E97E73"/>
    <w:rsid w:val="00EA2D71"/>
    <w:rsid w:val="00EA2DD0"/>
    <w:rsid w:val="00EA350D"/>
    <w:rsid w:val="00EA4273"/>
    <w:rsid w:val="00EA5A0C"/>
    <w:rsid w:val="00EA6EA2"/>
    <w:rsid w:val="00EB0EC6"/>
    <w:rsid w:val="00EB1167"/>
    <w:rsid w:val="00EB1D77"/>
    <w:rsid w:val="00EB2095"/>
    <w:rsid w:val="00EB2264"/>
    <w:rsid w:val="00EB603D"/>
    <w:rsid w:val="00EB6638"/>
    <w:rsid w:val="00EC1D3F"/>
    <w:rsid w:val="00EC33C8"/>
    <w:rsid w:val="00EC4CAF"/>
    <w:rsid w:val="00EC5B71"/>
    <w:rsid w:val="00EC5E3E"/>
    <w:rsid w:val="00EC6A74"/>
    <w:rsid w:val="00ED0D0A"/>
    <w:rsid w:val="00ED224D"/>
    <w:rsid w:val="00ED6C36"/>
    <w:rsid w:val="00EE07D9"/>
    <w:rsid w:val="00EE5C83"/>
    <w:rsid w:val="00EE689E"/>
    <w:rsid w:val="00EE69A8"/>
    <w:rsid w:val="00EF24A8"/>
    <w:rsid w:val="00EF3B1B"/>
    <w:rsid w:val="00EF3BAA"/>
    <w:rsid w:val="00EF6B6B"/>
    <w:rsid w:val="00EF748B"/>
    <w:rsid w:val="00F03923"/>
    <w:rsid w:val="00F04864"/>
    <w:rsid w:val="00F07111"/>
    <w:rsid w:val="00F104B1"/>
    <w:rsid w:val="00F1123A"/>
    <w:rsid w:val="00F155DE"/>
    <w:rsid w:val="00F1599F"/>
    <w:rsid w:val="00F15C07"/>
    <w:rsid w:val="00F166C9"/>
    <w:rsid w:val="00F20C79"/>
    <w:rsid w:val="00F22477"/>
    <w:rsid w:val="00F23103"/>
    <w:rsid w:val="00F23131"/>
    <w:rsid w:val="00F2563B"/>
    <w:rsid w:val="00F25A94"/>
    <w:rsid w:val="00F27D98"/>
    <w:rsid w:val="00F30189"/>
    <w:rsid w:val="00F30381"/>
    <w:rsid w:val="00F30E44"/>
    <w:rsid w:val="00F35A39"/>
    <w:rsid w:val="00F36969"/>
    <w:rsid w:val="00F4148C"/>
    <w:rsid w:val="00F50011"/>
    <w:rsid w:val="00F5561D"/>
    <w:rsid w:val="00F55EEB"/>
    <w:rsid w:val="00F57393"/>
    <w:rsid w:val="00F609DE"/>
    <w:rsid w:val="00F6214B"/>
    <w:rsid w:val="00F622A5"/>
    <w:rsid w:val="00F6282D"/>
    <w:rsid w:val="00F63721"/>
    <w:rsid w:val="00F63D18"/>
    <w:rsid w:val="00F64507"/>
    <w:rsid w:val="00F64AE4"/>
    <w:rsid w:val="00F66AE2"/>
    <w:rsid w:val="00F70D1F"/>
    <w:rsid w:val="00F71BC4"/>
    <w:rsid w:val="00F71EB1"/>
    <w:rsid w:val="00F741C6"/>
    <w:rsid w:val="00F75CD5"/>
    <w:rsid w:val="00F76572"/>
    <w:rsid w:val="00F7688E"/>
    <w:rsid w:val="00F77AD2"/>
    <w:rsid w:val="00F80DA0"/>
    <w:rsid w:val="00F821D8"/>
    <w:rsid w:val="00F824A3"/>
    <w:rsid w:val="00F8338B"/>
    <w:rsid w:val="00F833CC"/>
    <w:rsid w:val="00F877A2"/>
    <w:rsid w:val="00F91E45"/>
    <w:rsid w:val="00F9214A"/>
    <w:rsid w:val="00F9431A"/>
    <w:rsid w:val="00F94E9C"/>
    <w:rsid w:val="00F97900"/>
    <w:rsid w:val="00FA44B0"/>
    <w:rsid w:val="00FA4E87"/>
    <w:rsid w:val="00FA69D0"/>
    <w:rsid w:val="00FA6F24"/>
    <w:rsid w:val="00FA710D"/>
    <w:rsid w:val="00FB0686"/>
    <w:rsid w:val="00FB2629"/>
    <w:rsid w:val="00FB42F0"/>
    <w:rsid w:val="00FB4324"/>
    <w:rsid w:val="00FB5AA8"/>
    <w:rsid w:val="00FB6AA2"/>
    <w:rsid w:val="00FB6EAF"/>
    <w:rsid w:val="00FB7CB8"/>
    <w:rsid w:val="00FC1840"/>
    <w:rsid w:val="00FC2BC9"/>
    <w:rsid w:val="00FC2FEB"/>
    <w:rsid w:val="00FC336F"/>
    <w:rsid w:val="00FC3B6D"/>
    <w:rsid w:val="00FC55D8"/>
    <w:rsid w:val="00FC57BB"/>
    <w:rsid w:val="00FC7E27"/>
    <w:rsid w:val="00FD3A95"/>
    <w:rsid w:val="00FD3E33"/>
    <w:rsid w:val="00FD4DDC"/>
    <w:rsid w:val="00FD4E9B"/>
    <w:rsid w:val="00FD5978"/>
    <w:rsid w:val="00FD6C48"/>
    <w:rsid w:val="00FD7438"/>
    <w:rsid w:val="00FE01E6"/>
    <w:rsid w:val="00FE064F"/>
    <w:rsid w:val="00FE0CB9"/>
    <w:rsid w:val="00FE0DEE"/>
    <w:rsid w:val="00FE1164"/>
    <w:rsid w:val="00FE3509"/>
    <w:rsid w:val="00FE5B09"/>
    <w:rsid w:val="00FF5ADA"/>
    <w:rsid w:val="00FF6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  <w14:docId w14:val="15EA15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uiPriority w:val="8"/>
    <w:rsid w:val="00FB2629"/>
    <w:rPr>
      <w:lang w:val="en-US"/>
    </w:rPr>
  </w:style>
  <w:style w:type="paragraph" w:styleId="Kop1">
    <w:name w:val="heading 1"/>
    <w:aliases w:val="Nr Chapter11"/>
    <w:basedOn w:val="Standaard"/>
    <w:next w:val="Geenafstand"/>
    <w:link w:val="Kop1Char"/>
    <w:uiPriority w:val="1"/>
    <w:qFormat/>
    <w:rsid w:val="00FB2629"/>
    <w:pPr>
      <w:keepNext/>
      <w:keepLines/>
      <w:numPr>
        <w:numId w:val="5"/>
      </w:numPr>
      <w:spacing w:after="0" w:line="720" w:lineRule="auto"/>
      <w:ind w:left="709" w:right="1701" w:hanging="709"/>
      <w:outlineLvl w:val="0"/>
    </w:pPr>
    <w:rPr>
      <w:rFonts w:ascii="Schiphol Frutiger" w:eastAsiaTheme="majorEastAsia" w:hAnsi="Schiphol Frutiger" w:cstheme="majorBidi"/>
      <w:color w:val="0000FF"/>
      <w:sz w:val="60"/>
      <w:szCs w:val="32"/>
    </w:rPr>
  </w:style>
  <w:style w:type="paragraph" w:styleId="Kop2">
    <w:name w:val="heading 2"/>
    <w:aliases w:val="Nr Paragraph"/>
    <w:next w:val="Geenafstand"/>
    <w:link w:val="Kop2Char"/>
    <w:uiPriority w:val="1"/>
    <w:unhideWhenUsed/>
    <w:qFormat/>
    <w:rsid w:val="00C02FB3"/>
    <w:pPr>
      <w:keepNext/>
      <w:keepLines/>
      <w:numPr>
        <w:ilvl w:val="1"/>
        <w:numId w:val="5"/>
      </w:numPr>
      <w:tabs>
        <w:tab w:val="left" w:pos="482"/>
      </w:tabs>
      <w:spacing w:after="0" w:line="240" w:lineRule="auto"/>
      <w:ind w:left="576"/>
      <w:outlineLvl w:val="1"/>
    </w:pPr>
    <w:rPr>
      <w:rFonts w:ascii="Schiphol Frutiger" w:eastAsiaTheme="majorEastAsia" w:hAnsi="Schiphol Frutiger" w:cstheme="majorBidi"/>
      <w:b/>
      <w:color w:val="0000FF"/>
      <w:sz w:val="24"/>
      <w:szCs w:val="26"/>
    </w:rPr>
  </w:style>
  <w:style w:type="paragraph" w:styleId="Kop3">
    <w:name w:val="heading 3"/>
    <w:basedOn w:val="Standaard"/>
    <w:next w:val="Standaard"/>
    <w:link w:val="Kop3Char"/>
    <w:uiPriority w:val="1"/>
    <w:unhideWhenUsed/>
    <w:qFormat/>
    <w:rsid w:val="00C723EF"/>
    <w:pPr>
      <w:keepNext/>
      <w:keepLines/>
      <w:numPr>
        <w:ilvl w:val="2"/>
        <w:numId w:val="5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1"/>
    <w:unhideWhenUsed/>
    <w:qFormat/>
    <w:rsid w:val="00AF2816"/>
    <w:pPr>
      <w:keepNext/>
      <w:keepLines/>
      <w:numPr>
        <w:ilvl w:val="3"/>
        <w:numId w:val="5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Kop5">
    <w:name w:val="heading 5"/>
    <w:basedOn w:val="Standaard"/>
    <w:next w:val="Standaard"/>
    <w:link w:val="Kop5Char"/>
    <w:uiPriority w:val="1"/>
    <w:unhideWhenUsed/>
    <w:qFormat/>
    <w:rsid w:val="00AF2816"/>
    <w:pPr>
      <w:keepNext/>
      <w:keepLines/>
      <w:numPr>
        <w:ilvl w:val="4"/>
        <w:numId w:val="5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Kop6">
    <w:name w:val="heading 6"/>
    <w:basedOn w:val="Standaard"/>
    <w:next w:val="Standaard"/>
    <w:link w:val="Kop6Char"/>
    <w:uiPriority w:val="1"/>
    <w:unhideWhenUsed/>
    <w:qFormat/>
    <w:rsid w:val="00AF2816"/>
    <w:pPr>
      <w:keepNext/>
      <w:keepLines/>
      <w:numPr>
        <w:ilvl w:val="5"/>
        <w:numId w:val="5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Kop7">
    <w:name w:val="heading 7"/>
    <w:basedOn w:val="Standaard"/>
    <w:next w:val="Standaard"/>
    <w:link w:val="Kop7Char"/>
    <w:uiPriority w:val="1"/>
    <w:unhideWhenUsed/>
    <w:qFormat/>
    <w:rsid w:val="00AF2816"/>
    <w:pPr>
      <w:keepNext/>
      <w:keepLines/>
      <w:numPr>
        <w:ilvl w:val="6"/>
        <w:numId w:val="5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unhideWhenUsed/>
    <w:qFormat/>
    <w:rsid w:val="00AF2816"/>
    <w:pPr>
      <w:keepNext/>
      <w:keepLines/>
      <w:numPr>
        <w:ilvl w:val="7"/>
        <w:numId w:val="5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unhideWhenUsed/>
    <w:qFormat/>
    <w:rsid w:val="00AF2816"/>
    <w:pPr>
      <w:keepNext/>
      <w:keepLines/>
      <w:numPr>
        <w:ilvl w:val="8"/>
        <w:numId w:val="5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A02CBB"/>
    <w:rPr>
      <w:color w:val="808080"/>
    </w:rPr>
  </w:style>
  <w:style w:type="character" w:customStyle="1" w:styleId="SchipholStyleProjectnaam">
    <w:name w:val="SchipholStyleProjectnaam"/>
    <w:basedOn w:val="Standaardalinea-lettertype"/>
    <w:uiPriority w:val="8"/>
    <w:rsid w:val="00DA409D"/>
    <w:rPr>
      <w:rFonts w:ascii="Schiphol Frutiger" w:hAnsi="Schiphol Frutiger"/>
      <w:b/>
      <w:color w:val="000000" w:themeColor="text1"/>
      <w:sz w:val="18"/>
    </w:rPr>
  </w:style>
  <w:style w:type="paragraph" w:customStyle="1" w:styleId="SchipholStyleTitelRapport">
    <w:name w:val="SchipholStyleTitelRapport"/>
    <w:basedOn w:val="Geenafstand"/>
    <w:next w:val="Geenafstand"/>
    <w:link w:val="SchipholStyleTitelRapportChar"/>
    <w:uiPriority w:val="8"/>
    <w:rsid w:val="00AA3254"/>
    <w:pPr>
      <w:spacing w:line="480" w:lineRule="exact"/>
    </w:pPr>
    <w:rPr>
      <w:rFonts w:eastAsiaTheme="majorEastAsia" w:cstheme="majorBidi"/>
      <w:sz w:val="40"/>
      <w:szCs w:val="32"/>
    </w:rPr>
  </w:style>
  <w:style w:type="paragraph" w:customStyle="1" w:styleId="Paragraph">
    <w:name w:val="Paragraph"/>
    <w:basedOn w:val="Kop2"/>
    <w:next w:val="Geenafstand"/>
    <w:link w:val="ParagraphChar"/>
    <w:uiPriority w:val="3"/>
    <w:qFormat/>
    <w:rsid w:val="005F0C4E"/>
    <w:pPr>
      <w:numPr>
        <w:ilvl w:val="0"/>
        <w:numId w:val="0"/>
      </w:numPr>
    </w:pPr>
  </w:style>
  <w:style w:type="character" w:customStyle="1" w:styleId="SchipholStyleTitelRapportChar">
    <w:name w:val="SchipholStyleTitelRapport Char"/>
    <w:basedOn w:val="Standaardalinea-lettertype"/>
    <w:link w:val="SchipholStyleTitelRapport"/>
    <w:uiPriority w:val="8"/>
    <w:rsid w:val="00223290"/>
    <w:rPr>
      <w:rFonts w:ascii="Schiphol Frutiger" w:eastAsiaTheme="majorEastAsia" w:hAnsi="Schiphol Frutiger" w:cstheme="majorBidi"/>
      <w:color w:val="000000" w:themeColor="text1"/>
      <w:sz w:val="40"/>
      <w:szCs w:val="32"/>
    </w:rPr>
  </w:style>
  <w:style w:type="paragraph" w:customStyle="1" w:styleId="SchipholStyleBodyTekst">
    <w:name w:val="SchipholStyleBodyTekst"/>
    <w:basedOn w:val="Geenafstand"/>
    <w:next w:val="Geenafstand"/>
    <w:link w:val="SchipholStyleBodyTekstChar"/>
    <w:uiPriority w:val="8"/>
    <w:rsid w:val="002F23C4"/>
  </w:style>
  <w:style w:type="character" w:customStyle="1" w:styleId="ParagraphChar">
    <w:name w:val="Paragraph Char"/>
    <w:basedOn w:val="Standaardalinea-lettertype"/>
    <w:link w:val="Paragraph"/>
    <w:uiPriority w:val="3"/>
    <w:rsid w:val="005F0C4E"/>
    <w:rPr>
      <w:rFonts w:ascii="Schiphol Frutiger" w:eastAsiaTheme="majorEastAsia" w:hAnsi="Schiphol Frutiger" w:cstheme="majorBidi"/>
      <w:b/>
      <w:color w:val="0000FF"/>
      <w:sz w:val="24"/>
      <w:szCs w:val="26"/>
    </w:rPr>
  </w:style>
  <w:style w:type="paragraph" w:styleId="Geenafstand">
    <w:name w:val="No Spacing"/>
    <w:aliases w:val="Body Text,Body text"/>
    <w:link w:val="GeenafstandChar"/>
    <w:uiPriority w:val="1"/>
    <w:qFormat/>
    <w:rsid w:val="005343B7"/>
    <w:pPr>
      <w:tabs>
        <w:tab w:val="right" w:pos="7655"/>
      </w:tabs>
      <w:spacing w:after="40" w:line="240" w:lineRule="auto"/>
      <w:ind w:right="1644"/>
    </w:pPr>
    <w:rPr>
      <w:rFonts w:ascii="Schiphol Frutiger" w:hAnsi="Schiphol Frutiger"/>
      <w:color w:val="000000" w:themeColor="text1"/>
      <w:sz w:val="18"/>
    </w:rPr>
  </w:style>
  <w:style w:type="paragraph" w:customStyle="1" w:styleId="SchipholStyleTaglineZwart">
    <w:name w:val="SchipholStyleTaglineZwart"/>
    <w:basedOn w:val="Geenafstand"/>
    <w:next w:val="Geenafstand"/>
    <w:link w:val="SchipholStyleTaglineZwartChar"/>
    <w:uiPriority w:val="8"/>
    <w:rsid w:val="009F53A2"/>
    <w:rPr>
      <w:sz w:val="24"/>
    </w:rPr>
  </w:style>
  <w:style w:type="character" w:customStyle="1" w:styleId="SchipholStyleBodyTekstChar">
    <w:name w:val="SchipholStyleBodyTekst Char"/>
    <w:basedOn w:val="Standaardalinea-lettertype"/>
    <w:link w:val="SchipholStyleBodyTekst"/>
    <w:uiPriority w:val="8"/>
    <w:rsid w:val="00223290"/>
    <w:rPr>
      <w:rFonts w:ascii="Schiphol Frutiger" w:hAnsi="Schiphol Frutiger"/>
      <w:color w:val="000000" w:themeColor="text1"/>
      <w:sz w:val="18"/>
    </w:rPr>
  </w:style>
  <w:style w:type="character" w:customStyle="1" w:styleId="SchipholStyleZinKeuze">
    <w:name w:val="SchipholStyleZinKeuze"/>
    <w:basedOn w:val="Standaardalinea-lettertype"/>
    <w:uiPriority w:val="8"/>
    <w:rsid w:val="00DA409D"/>
  </w:style>
  <w:style w:type="character" w:customStyle="1" w:styleId="GeenafstandChar">
    <w:name w:val="Geen afstand Char"/>
    <w:aliases w:val="Body Text Char,Body text Char"/>
    <w:basedOn w:val="Standaardalinea-lettertype"/>
    <w:link w:val="Geenafstand"/>
    <w:uiPriority w:val="1"/>
    <w:rsid w:val="001124BC"/>
    <w:rPr>
      <w:rFonts w:ascii="Schiphol Frutiger" w:hAnsi="Schiphol Frutiger"/>
      <w:color w:val="000000" w:themeColor="text1"/>
      <w:sz w:val="18"/>
    </w:rPr>
  </w:style>
  <w:style w:type="character" w:customStyle="1" w:styleId="SchipholStyleTaglineZwartChar">
    <w:name w:val="SchipholStyleTaglineZwart Char"/>
    <w:basedOn w:val="GeenafstandChar"/>
    <w:link w:val="SchipholStyleTaglineZwart"/>
    <w:uiPriority w:val="8"/>
    <w:rsid w:val="00223290"/>
    <w:rPr>
      <w:rFonts w:ascii="Schiphol Frutiger" w:hAnsi="Schiphol Frutiger"/>
      <w:color w:val="000000" w:themeColor="text1"/>
      <w:sz w:val="24"/>
    </w:rPr>
  </w:style>
  <w:style w:type="paragraph" w:customStyle="1" w:styleId="SchipholStyleStatusZwart">
    <w:name w:val="SchipholStyleStatusZwart"/>
    <w:basedOn w:val="Geenafstand"/>
    <w:next w:val="Geenafstand"/>
    <w:link w:val="SchipholStyleStatusZwartChar"/>
    <w:uiPriority w:val="8"/>
    <w:rsid w:val="00AA3254"/>
    <w:rPr>
      <w:b/>
      <w:sz w:val="14"/>
    </w:rPr>
  </w:style>
  <w:style w:type="paragraph" w:customStyle="1" w:styleId="SchipholStyleReferentieZwart">
    <w:name w:val="SchipholStyleReferentieZwart"/>
    <w:basedOn w:val="Geenafstand"/>
    <w:next w:val="Geenafstand"/>
    <w:link w:val="SchipholStyleReferentieZwartChar"/>
    <w:uiPriority w:val="8"/>
    <w:rsid w:val="00993454"/>
    <w:pPr>
      <w:suppressAutoHyphens/>
      <w:spacing w:after="160"/>
    </w:pPr>
    <w:rPr>
      <w:b/>
      <w:sz w:val="14"/>
    </w:rPr>
  </w:style>
  <w:style w:type="character" w:customStyle="1" w:styleId="SchipholStyleStatusZwartChar">
    <w:name w:val="SchipholStyleStatusZwart Char"/>
    <w:basedOn w:val="GeenafstandChar"/>
    <w:link w:val="SchipholStyleStatusZwart"/>
    <w:uiPriority w:val="8"/>
    <w:rsid w:val="00223290"/>
    <w:rPr>
      <w:rFonts w:ascii="Schiphol Frutiger" w:hAnsi="Schiphol Frutiger"/>
      <w:b/>
      <w:color w:val="000000" w:themeColor="text1"/>
      <w:sz w:val="14"/>
    </w:rPr>
  </w:style>
  <w:style w:type="paragraph" w:customStyle="1" w:styleId="SchipholStyleReferentieTekstZwart">
    <w:name w:val="SchipholStyleReferentieTekstZwart"/>
    <w:next w:val="Geenafstand"/>
    <w:link w:val="SchipholStyleReferentieTekstZwartChar"/>
    <w:uiPriority w:val="8"/>
    <w:rsid w:val="00993454"/>
    <w:rPr>
      <w:rFonts w:ascii="Schiphol Frutiger" w:hAnsi="Schiphol Frutiger"/>
      <w:color w:val="000000" w:themeColor="text1"/>
      <w:sz w:val="18"/>
    </w:rPr>
  </w:style>
  <w:style w:type="character" w:customStyle="1" w:styleId="SchipholStyleReferentieZwartChar">
    <w:name w:val="SchipholStyleReferentieZwart Char"/>
    <w:basedOn w:val="GeenafstandChar"/>
    <w:link w:val="SchipholStyleReferentieZwart"/>
    <w:uiPriority w:val="8"/>
    <w:rsid w:val="00223290"/>
    <w:rPr>
      <w:rFonts w:ascii="Schiphol Frutiger" w:hAnsi="Schiphol Frutiger"/>
      <w:b/>
      <w:color w:val="000000" w:themeColor="text1"/>
      <w:sz w:val="14"/>
    </w:rPr>
  </w:style>
  <w:style w:type="paragraph" w:customStyle="1" w:styleId="SchipholStyleHoofdstukTitel">
    <w:name w:val="SchipholStyleHoofdstukTitel"/>
    <w:basedOn w:val="Geenafstand"/>
    <w:next w:val="Geenafstand"/>
    <w:link w:val="SchipholStyleHoofdstukTitelChar"/>
    <w:uiPriority w:val="8"/>
    <w:rsid w:val="00430870"/>
    <w:pPr>
      <w:spacing w:after="160" w:line="720" w:lineRule="auto"/>
    </w:pPr>
    <w:rPr>
      <w:color w:val="0000FF"/>
      <w:sz w:val="60"/>
    </w:rPr>
  </w:style>
  <w:style w:type="character" w:customStyle="1" w:styleId="SchipholStyleReferentieTekstZwartChar">
    <w:name w:val="SchipholStyleReferentieTekstZwart Char"/>
    <w:basedOn w:val="Standaardalinea-lettertype"/>
    <w:link w:val="SchipholStyleReferentieTekstZwart"/>
    <w:uiPriority w:val="8"/>
    <w:rsid w:val="00223290"/>
    <w:rPr>
      <w:rFonts w:ascii="Schiphol Frutiger" w:hAnsi="Schiphol Frutiger"/>
      <w:color w:val="000000" w:themeColor="text1"/>
      <w:sz w:val="18"/>
    </w:rPr>
  </w:style>
  <w:style w:type="paragraph" w:customStyle="1" w:styleId="Subheader">
    <w:name w:val="Sub header"/>
    <w:basedOn w:val="Geenafstand"/>
    <w:next w:val="Geenafstand"/>
    <w:link w:val="SubheaderChar"/>
    <w:uiPriority w:val="2"/>
    <w:qFormat/>
    <w:rsid w:val="00731C7D"/>
    <w:rPr>
      <w:b/>
    </w:rPr>
  </w:style>
  <w:style w:type="character" w:customStyle="1" w:styleId="SchipholStyleHoofdstukTitelChar">
    <w:name w:val="SchipholStyleHoofdstukTitel Char"/>
    <w:basedOn w:val="GeenafstandChar"/>
    <w:link w:val="SchipholStyleHoofdstukTitel"/>
    <w:uiPriority w:val="8"/>
    <w:rsid w:val="00223290"/>
    <w:rPr>
      <w:rFonts w:ascii="Schiphol Frutiger" w:hAnsi="Schiphol Frutiger"/>
      <w:color w:val="0000FF"/>
      <w:sz w:val="60"/>
    </w:rPr>
  </w:style>
  <w:style w:type="paragraph" w:customStyle="1" w:styleId="Listbrackets">
    <w:name w:val="List brackets"/>
    <w:basedOn w:val="Geenafstand"/>
    <w:link w:val="ListbracketsChar"/>
    <w:uiPriority w:val="4"/>
    <w:qFormat/>
    <w:rsid w:val="00496AF1"/>
    <w:pPr>
      <w:numPr>
        <w:numId w:val="1"/>
      </w:numPr>
      <w:tabs>
        <w:tab w:val="left" w:pos="1531"/>
      </w:tabs>
      <w:ind w:left="879" w:hanging="369"/>
    </w:pPr>
    <w:rPr>
      <w:rFonts w:cs="SchipholFrutiger"/>
      <w:szCs w:val="18"/>
    </w:rPr>
  </w:style>
  <w:style w:type="character" w:customStyle="1" w:styleId="SubheaderChar">
    <w:name w:val="Sub header Char"/>
    <w:basedOn w:val="GeenafstandChar"/>
    <w:link w:val="Subheader"/>
    <w:uiPriority w:val="2"/>
    <w:rsid w:val="001124BC"/>
    <w:rPr>
      <w:rFonts w:ascii="Schiphol Frutiger" w:hAnsi="Schiphol Frutiger"/>
      <w:b/>
      <w:color w:val="000000" w:themeColor="text1"/>
      <w:sz w:val="18"/>
    </w:rPr>
  </w:style>
  <w:style w:type="character" w:customStyle="1" w:styleId="ListbracketsChar">
    <w:name w:val="List brackets Char"/>
    <w:basedOn w:val="GeenafstandChar"/>
    <w:link w:val="Listbrackets"/>
    <w:uiPriority w:val="4"/>
    <w:rsid w:val="00496AF1"/>
    <w:rPr>
      <w:rFonts w:ascii="Schiphol Frutiger" w:hAnsi="Schiphol Frutiger" w:cs="SchipholFrutiger"/>
      <w:color w:val="000000" w:themeColor="text1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7507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50763"/>
  </w:style>
  <w:style w:type="paragraph" w:styleId="Voettekst">
    <w:name w:val="footer"/>
    <w:basedOn w:val="Standaard"/>
    <w:link w:val="VoettekstChar"/>
    <w:uiPriority w:val="99"/>
    <w:unhideWhenUsed/>
    <w:rsid w:val="007507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50763"/>
  </w:style>
  <w:style w:type="paragraph" w:customStyle="1" w:styleId="Listnumbers">
    <w:name w:val="List numbers"/>
    <w:basedOn w:val="Listbrackets"/>
    <w:link w:val="ListnumbersChar"/>
    <w:uiPriority w:val="4"/>
    <w:qFormat/>
    <w:rsid w:val="00496AF1"/>
    <w:pPr>
      <w:numPr>
        <w:numId w:val="2"/>
      </w:numPr>
      <w:tabs>
        <w:tab w:val="clear" w:pos="1531"/>
      </w:tabs>
      <w:ind w:left="510" w:hanging="510"/>
    </w:pPr>
  </w:style>
  <w:style w:type="character" w:customStyle="1" w:styleId="ListnumbersChar">
    <w:name w:val="List numbers Char"/>
    <w:basedOn w:val="ListbracketsChar"/>
    <w:link w:val="Listnumbers"/>
    <w:uiPriority w:val="4"/>
    <w:rsid w:val="00496AF1"/>
    <w:rPr>
      <w:rFonts w:ascii="Schiphol Frutiger" w:hAnsi="Schiphol Frutiger" w:cs="SchipholFrutiger"/>
      <w:color w:val="000000" w:themeColor="text1"/>
      <w:sz w:val="18"/>
      <w:szCs w:val="18"/>
    </w:rPr>
  </w:style>
  <w:style w:type="table" w:styleId="Tabelraster">
    <w:name w:val="Table Grid"/>
    <w:basedOn w:val="Standaardtabel"/>
    <w:uiPriority w:val="39"/>
    <w:rsid w:val="001F43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Style1">
    <w:name w:val="TableStyle 1"/>
    <w:basedOn w:val="Standaardtabel"/>
    <w:rsid w:val="00B51E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</w:tblPr>
    <w:tcPr>
      <w:shd w:val="clear" w:color="auto" w:fill="auto"/>
    </w:tcPr>
    <w:tblStylePr w:type="firstRow">
      <w:tblPr/>
      <w:tcPr>
        <w:tcBorders>
          <w:top w:val="nil"/>
          <w:left w:val="nil"/>
          <w:bottom w:val="double" w:sz="4" w:space="0" w:color="auto"/>
          <w:right w:val="nil"/>
          <w:insideH w:val="nil"/>
          <w:insideV w:val="nil"/>
        </w:tcBorders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/>
      </w:tcPr>
    </w:tblStylePr>
    <w:tblStylePr w:type="lastCol">
      <w:tblPr/>
      <w:tcPr>
        <w:tcBorders>
          <w:top w:val="nil"/>
          <w:left w:val="double" w:sz="4" w:space="0" w:color="auto"/>
          <w:bottom w:val="nil"/>
          <w:right w:val="nil"/>
          <w:insideH w:val="nil"/>
          <w:insideV w:val="nil"/>
        </w:tcBorders>
      </w:tcPr>
    </w:tblStylePr>
  </w:style>
  <w:style w:type="paragraph" w:customStyle="1" w:styleId="SchipholStyleReferentieWit">
    <w:name w:val="SchipholStyleReferentieWit"/>
    <w:basedOn w:val="SchipholStyleReferentieZwart"/>
    <w:link w:val="SchipholStyleReferentieWitChar"/>
    <w:uiPriority w:val="8"/>
    <w:rsid w:val="00E81F0D"/>
    <w:rPr>
      <w:color w:val="FFFFFF" w:themeColor="background1"/>
    </w:rPr>
  </w:style>
  <w:style w:type="paragraph" w:customStyle="1" w:styleId="SchipholStyleStatusWit">
    <w:name w:val="SchipholStyleStatusWit"/>
    <w:basedOn w:val="SchipholStyleStatusZwart"/>
    <w:uiPriority w:val="8"/>
    <w:rsid w:val="00E81F0D"/>
    <w:rPr>
      <w:color w:val="FFFFFF" w:themeColor="background1"/>
    </w:rPr>
  </w:style>
  <w:style w:type="character" w:customStyle="1" w:styleId="SchipholStyleReferentieWitChar">
    <w:name w:val="SchipholStyleReferentieWit Char"/>
    <w:basedOn w:val="SchipholStyleReferentieZwartChar"/>
    <w:link w:val="SchipholStyleReferentieWit"/>
    <w:uiPriority w:val="8"/>
    <w:rsid w:val="00223290"/>
    <w:rPr>
      <w:rFonts w:ascii="Schiphol Frutiger" w:hAnsi="Schiphol Frutiger"/>
      <w:b/>
      <w:color w:val="FFFFFF" w:themeColor="background1"/>
      <w:sz w:val="14"/>
    </w:rPr>
  </w:style>
  <w:style w:type="paragraph" w:customStyle="1" w:styleId="SchipholStyleTaglineWit">
    <w:name w:val="SchipholStyleTaglineWit"/>
    <w:basedOn w:val="SchipholStyleTaglineZwart"/>
    <w:link w:val="SchipholStyleTaglineWitChar"/>
    <w:uiPriority w:val="8"/>
    <w:rsid w:val="00E81F0D"/>
    <w:rPr>
      <w:color w:val="FFFFFF" w:themeColor="background1"/>
    </w:rPr>
  </w:style>
  <w:style w:type="paragraph" w:customStyle="1" w:styleId="SchipholStyleReferentieTekstWit">
    <w:name w:val="SchipholStyleReferentieTekstWit"/>
    <w:basedOn w:val="SchipholStyleReferentieTekstZwart"/>
    <w:uiPriority w:val="8"/>
    <w:rsid w:val="00E81F0D"/>
    <w:pPr>
      <w:tabs>
        <w:tab w:val="right" w:pos="1418"/>
      </w:tabs>
      <w:ind w:hanging="284"/>
    </w:pPr>
    <w:rPr>
      <w:b/>
      <w:color w:val="FFFFFF" w:themeColor="background1"/>
    </w:rPr>
  </w:style>
  <w:style w:type="character" w:customStyle="1" w:styleId="SchipholStyleTaglineWitChar">
    <w:name w:val="SchipholStyleTaglineWit Char"/>
    <w:basedOn w:val="SchipholStyleTaglineZwartChar"/>
    <w:link w:val="SchipholStyleTaglineWit"/>
    <w:uiPriority w:val="8"/>
    <w:rsid w:val="00223290"/>
    <w:rPr>
      <w:rFonts w:ascii="Schiphol Frutiger" w:hAnsi="Schiphol Frutiger"/>
      <w:color w:val="FFFFFF" w:themeColor="background1"/>
      <w:sz w:val="24"/>
    </w:rPr>
  </w:style>
  <w:style w:type="paragraph" w:customStyle="1" w:styleId="SchipholStyleCoverzin">
    <w:name w:val="SchipholStyleCoverzin"/>
    <w:next w:val="Geenafstand"/>
    <w:link w:val="SchipholStyleCoverzinChar"/>
    <w:uiPriority w:val="8"/>
    <w:rsid w:val="00390F65"/>
    <w:pPr>
      <w:spacing w:after="0" w:line="864" w:lineRule="exact"/>
    </w:pPr>
    <w:rPr>
      <w:rFonts w:ascii="Schiphol Frutiger" w:hAnsi="Schiphol Frutiger"/>
      <w:color w:val="000000" w:themeColor="text1"/>
      <w:sz w:val="72"/>
    </w:rPr>
  </w:style>
  <w:style w:type="paragraph" w:customStyle="1" w:styleId="SchipholStyleKopRegel">
    <w:name w:val="SchipholStyleKopRegel"/>
    <w:link w:val="SchipholStyleKopRegelChar"/>
    <w:uiPriority w:val="8"/>
    <w:rsid w:val="00401F98"/>
    <w:pPr>
      <w:spacing w:after="0"/>
      <w:ind w:right="4706"/>
    </w:pPr>
    <w:rPr>
      <w:rFonts w:ascii="Schiphol Frutiger" w:hAnsi="Schiphol Frutiger"/>
      <w:b/>
      <w:color w:val="000000" w:themeColor="text1"/>
      <w:sz w:val="18"/>
    </w:rPr>
  </w:style>
  <w:style w:type="character" w:customStyle="1" w:styleId="SchipholStyleCoverzinChar">
    <w:name w:val="SchipholStyleCoverzin Char"/>
    <w:basedOn w:val="Standaardalinea-lettertype"/>
    <w:link w:val="SchipholStyleCoverzin"/>
    <w:uiPriority w:val="8"/>
    <w:rsid w:val="00223290"/>
    <w:rPr>
      <w:rFonts w:ascii="Schiphol Frutiger" w:hAnsi="Schiphol Frutiger"/>
      <w:color w:val="000000" w:themeColor="text1"/>
      <w:sz w:val="72"/>
    </w:rPr>
  </w:style>
  <w:style w:type="character" w:customStyle="1" w:styleId="SchipholStyleKopRegelChar">
    <w:name w:val="SchipholStyleKopRegel Char"/>
    <w:basedOn w:val="Standaardalinea-lettertype"/>
    <w:link w:val="SchipholStyleKopRegel"/>
    <w:uiPriority w:val="8"/>
    <w:rsid w:val="00223290"/>
    <w:rPr>
      <w:rFonts w:ascii="Schiphol Frutiger" w:hAnsi="Schiphol Frutiger"/>
      <w:b/>
      <w:color w:val="000000" w:themeColor="text1"/>
      <w:sz w:val="18"/>
    </w:rPr>
  </w:style>
  <w:style w:type="paragraph" w:customStyle="1" w:styleId="SchipholStyleCoverzinBold">
    <w:name w:val="SchipholStyleCoverzinBold"/>
    <w:basedOn w:val="SchipholStyleCoverzin"/>
    <w:next w:val="SchipholStyleCoverzin"/>
    <w:link w:val="SchipholStyleCoverzinBoldChar"/>
    <w:uiPriority w:val="8"/>
    <w:rsid w:val="00390F65"/>
    <w:rPr>
      <w:b/>
    </w:rPr>
  </w:style>
  <w:style w:type="character" w:customStyle="1" w:styleId="SchipholStyleCoverzinBoldChar">
    <w:name w:val="SchipholStyleCoverzinBold Char"/>
    <w:basedOn w:val="SchipholStyleCoverzinChar"/>
    <w:link w:val="SchipholStyleCoverzinBold"/>
    <w:uiPriority w:val="8"/>
    <w:rsid w:val="00223290"/>
    <w:rPr>
      <w:rFonts w:ascii="Schiphol Frutiger" w:hAnsi="Schiphol Frutiger"/>
      <w:b/>
      <w:color w:val="000000" w:themeColor="text1"/>
      <w:sz w:val="72"/>
    </w:rPr>
  </w:style>
  <w:style w:type="paragraph" w:customStyle="1" w:styleId="SchipholStyleCoverZinWit">
    <w:name w:val="SchipholStyleCoverZinWit"/>
    <w:basedOn w:val="SchipholStyleCoverzin"/>
    <w:link w:val="SchipholStyleCoverZinWitChar"/>
    <w:uiPriority w:val="8"/>
    <w:rsid w:val="00267F50"/>
    <w:rPr>
      <w:color w:val="FFFFFF" w:themeColor="background1"/>
    </w:rPr>
  </w:style>
  <w:style w:type="character" w:customStyle="1" w:styleId="SchipholStyleCoverZinWitChar">
    <w:name w:val="SchipholStyleCoverZinWit Char"/>
    <w:basedOn w:val="SchipholStyleCoverzinChar"/>
    <w:link w:val="SchipholStyleCoverZinWit"/>
    <w:uiPriority w:val="8"/>
    <w:rsid w:val="00223290"/>
    <w:rPr>
      <w:rFonts w:ascii="Schiphol Frutiger" w:hAnsi="Schiphol Frutiger"/>
      <w:color w:val="FFFFFF" w:themeColor="background1"/>
      <w:sz w:val="72"/>
    </w:rPr>
  </w:style>
  <w:style w:type="paragraph" w:customStyle="1" w:styleId="SchipholStyleCoverzinBoldWit">
    <w:name w:val="SchipholStyleCoverzinBoldWit"/>
    <w:basedOn w:val="SchipholStyleCoverZinWit"/>
    <w:uiPriority w:val="8"/>
    <w:rsid w:val="00162977"/>
    <w:rPr>
      <w:b/>
    </w:rPr>
  </w:style>
  <w:style w:type="paragraph" w:customStyle="1" w:styleId="SchipholStyleParagraafkopjeInhoudsopgave">
    <w:name w:val="SchipholStyleParagraafkopjeInhoudsopgave"/>
    <w:next w:val="Geenafstand"/>
    <w:link w:val="SchipholStyleParagraafkopjeInhoudsopgaveChar"/>
    <w:uiPriority w:val="8"/>
    <w:rsid w:val="00430870"/>
    <w:pPr>
      <w:numPr>
        <w:numId w:val="3"/>
      </w:numPr>
      <w:tabs>
        <w:tab w:val="left" w:pos="340"/>
      </w:tabs>
      <w:spacing w:line="248" w:lineRule="exact"/>
    </w:pPr>
    <w:rPr>
      <w:rFonts w:ascii="Schiphol Frutiger" w:hAnsi="Schiphol Frutiger"/>
      <w:b/>
      <w:color w:val="000000" w:themeColor="text1"/>
      <w:sz w:val="18"/>
    </w:rPr>
  </w:style>
  <w:style w:type="character" w:customStyle="1" w:styleId="SchipholStyleParagraafkopjeInhoudsopgaveChar">
    <w:name w:val="SchipholStyleParagraafkopjeInhoudsopgave Char"/>
    <w:basedOn w:val="Standaardalinea-lettertype"/>
    <w:link w:val="SchipholStyleParagraafkopjeInhoudsopgave"/>
    <w:uiPriority w:val="8"/>
    <w:rsid w:val="00223290"/>
    <w:rPr>
      <w:rFonts w:ascii="Schiphol Frutiger" w:hAnsi="Schiphol Frutiger"/>
      <w:b/>
      <w:color w:val="000000" w:themeColor="text1"/>
      <w:sz w:val="18"/>
    </w:rPr>
  </w:style>
  <w:style w:type="paragraph" w:customStyle="1" w:styleId="SchipholTussenstukje">
    <w:name w:val="SchipholTussenstukje"/>
    <w:next w:val="Geenafstand"/>
    <w:uiPriority w:val="8"/>
    <w:rsid w:val="00267F50"/>
    <w:pPr>
      <w:spacing w:after="0" w:line="260" w:lineRule="exact"/>
    </w:pPr>
    <w:rPr>
      <w:rFonts w:ascii="Schiphol Frutiger" w:hAnsi="Schiphol Frutiger"/>
      <w:sz w:val="26"/>
      <w:lang w:val="en-GB"/>
    </w:rPr>
  </w:style>
  <w:style w:type="paragraph" w:customStyle="1" w:styleId="SchipholStyleInhoudsopgave">
    <w:name w:val="SchipholStyleInhoudsopgave"/>
    <w:basedOn w:val="Geenafstand"/>
    <w:link w:val="SchipholStyleInhoudsopgaveChar"/>
    <w:uiPriority w:val="8"/>
    <w:rsid w:val="00197790"/>
    <w:pPr>
      <w:numPr>
        <w:numId w:val="4"/>
      </w:numPr>
      <w:ind w:left="357" w:hanging="357"/>
    </w:pPr>
  </w:style>
  <w:style w:type="character" w:customStyle="1" w:styleId="SchipholStyleInhoudsopgaveChar">
    <w:name w:val="SchipholStyleInhoudsopgave Char"/>
    <w:basedOn w:val="GeenafstandChar"/>
    <w:link w:val="SchipholStyleInhoudsopgave"/>
    <w:uiPriority w:val="8"/>
    <w:rsid w:val="00223290"/>
    <w:rPr>
      <w:rFonts w:ascii="Schiphol Frutiger" w:hAnsi="Schiphol Frutiger"/>
      <w:color w:val="000000" w:themeColor="text1"/>
      <w:sz w:val="18"/>
    </w:rPr>
  </w:style>
  <w:style w:type="character" w:customStyle="1" w:styleId="Kop1Char">
    <w:name w:val="Kop 1 Char"/>
    <w:aliases w:val="Nr Chapter11 Char"/>
    <w:basedOn w:val="Standaardalinea-lettertype"/>
    <w:link w:val="Kop1"/>
    <w:uiPriority w:val="1"/>
    <w:rsid w:val="00FB2629"/>
    <w:rPr>
      <w:rFonts w:ascii="Schiphol Frutiger" w:eastAsiaTheme="majorEastAsia" w:hAnsi="Schiphol Frutiger" w:cstheme="majorBidi"/>
      <w:color w:val="0000FF"/>
      <w:sz w:val="60"/>
      <w:szCs w:val="32"/>
      <w:lang w:val="en-US"/>
    </w:rPr>
  </w:style>
  <w:style w:type="character" w:customStyle="1" w:styleId="Kop2Char">
    <w:name w:val="Kop 2 Char"/>
    <w:aliases w:val="Nr Paragraph Char"/>
    <w:basedOn w:val="Standaardalinea-lettertype"/>
    <w:link w:val="Kop2"/>
    <w:uiPriority w:val="1"/>
    <w:rsid w:val="00223290"/>
    <w:rPr>
      <w:rFonts w:ascii="Schiphol Frutiger" w:eastAsiaTheme="majorEastAsia" w:hAnsi="Schiphol Frutiger" w:cstheme="majorBidi"/>
      <w:b/>
      <w:color w:val="0000FF"/>
      <w:sz w:val="24"/>
      <w:szCs w:val="26"/>
    </w:rPr>
  </w:style>
  <w:style w:type="paragraph" w:styleId="Inhopg1">
    <w:name w:val="toc 1"/>
    <w:basedOn w:val="Standaard"/>
    <w:next w:val="Standaard"/>
    <w:autoRedefine/>
    <w:uiPriority w:val="39"/>
    <w:unhideWhenUsed/>
    <w:rsid w:val="004F44A7"/>
    <w:pPr>
      <w:tabs>
        <w:tab w:val="left" w:pos="340"/>
        <w:tab w:val="right" w:pos="8789"/>
      </w:tabs>
      <w:spacing w:before="240" w:after="0" w:line="248" w:lineRule="exact"/>
    </w:pPr>
    <w:rPr>
      <w:rFonts w:ascii="Schiphol Frutiger" w:hAnsi="Schiphol Frutiger"/>
      <w:b/>
      <w:noProof/>
      <w:sz w:val="18"/>
      <w:lang w:val="en-GB"/>
    </w:rPr>
  </w:style>
  <w:style w:type="paragraph" w:styleId="Inhopg2">
    <w:name w:val="toc 2"/>
    <w:basedOn w:val="Standaard"/>
    <w:next w:val="Standaard"/>
    <w:autoRedefine/>
    <w:uiPriority w:val="39"/>
    <w:unhideWhenUsed/>
    <w:rsid w:val="002F7034"/>
    <w:pPr>
      <w:tabs>
        <w:tab w:val="left" w:pos="851"/>
        <w:tab w:val="right" w:pos="8789"/>
      </w:tabs>
      <w:spacing w:after="0" w:line="248" w:lineRule="exact"/>
      <w:ind w:left="340"/>
    </w:pPr>
    <w:rPr>
      <w:rFonts w:ascii="Schiphol Frutiger" w:hAnsi="Schiphol Frutiger"/>
      <w:sz w:val="18"/>
    </w:rPr>
  </w:style>
  <w:style w:type="paragraph" w:styleId="Kopvaninhoudsopgave">
    <w:name w:val="TOC Heading"/>
    <w:basedOn w:val="Kop1"/>
    <w:next w:val="Standaard"/>
    <w:uiPriority w:val="39"/>
    <w:unhideWhenUsed/>
    <w:rsid w:val="00025458"/>
    <w:pPr>
      <w:spacing w:line="144" w:lineRule="auto"/>
      <w:ind w:left="0" w:firstLine="0"/>
      <w:outlineLvl w:val="9"/>
    </w:pPr>
    <w:rPr>
      <w:rFonts w:asciiTheme="majorHAnsi" w:hAnsiTheme="majorHAnsi"/>
      <w:color w:val="FFFFFF" w:themeColor="background1"/>
      <w:sz w:val="32"/>
      <w:lang w:eastAsia="nl-NL"/>
    </w:rPr>
  </w:style>
  <w:style w:type="character" w:styleId="Hyperlink">
    <w:name w:val="Hyperlink"/>
    <w:basedOn w:val="Standaardalinea-lettertype"/>
    <w:uiPriority w:val="99"/>
    <w:unhideWhenUsed/>
    <w:rsid w:val="00C723EF"/>
    <w:rPr>
      <w:color w:val="0563C1" w:themeColor="hyperlink"/>
      <w:u w:val="single"/>
    </w:rPr>
  </w:style>
  <w:style w:type="character" w:customStyle="1" w:styleId="Kop3Char">
    <w:name w:val="Kop 3 Char"/>
    <w:basedOn w:val="Standaardalinea-lettertype"/>
    <w:link w:val="Kop3"/>
    <w:uiPriority w:val="1"/>
    <w:rsid w:val="00C723EF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paragraph" w:styleId="Inhopg3">
    <w:name w:val="toc 3"/>
    <w:basedOn w:val="Standaard"/>
    <w:next w:val="Standaard"/>
    <w:autoRedefine/>
    <w:uiPriority w:val="39"/>
    <w:unhideWhenUsed/>
    <w:rsid w:val="00AF2816"/>
    <w:pPr>
      <w:spacing w:after="100"/>
      <w:ind w:left="440"/>
    </w:pPr>
    <w:rPr>
      <w:rFonts w:eastAsiaTheme="minorEastAsia" w:cs="Times New Roman"/>
      <w:lang w:eastAsia="nl-NL"/>
    </w:rPr>
  </w:style>
  <w:style w:type="character" w:customStyle="1" w:styleId="Kop4Char">
    <w:name w:val="Kop 4 Char"/>
    <w:basedOn w:val="Standaardalinea-lettertype"/>
    <w:link w:val="Kop4"/>
    <w:uiPriority w:val="1"/>
    <w:rsid w:val="00AF2816"/>
    <w:rPr>
      <w:rFonts w:asciiTheme="majorHAnsi" w:eastAsiaTheme="majorEastAsia" w:hAnsiTheme="majorHAnsi" w:cstheme="majorBidi"/>
      <w:i/>
      <w:iCs/>
      <w:color w:val="2E74B5" w:themeColor="accent1" w:themeShade="BF"/>
      <w:lang w:val="en-US"/>
    </w:rPr>
  </w:style>
  <w:style w:type="character" w:customStyle="1" w:styleId="Kop5Char">
    <w:name w:val="Kop 5 Char"/>
    <w:basedOn w:val="Standaardalinea-lettertype"/>
    <w:link w:val="Kop5"/>
    <w:uiPriority w:val="1"/>
    <w:rsid w:val="00AF2816"/>
    <w:rPr>
      <w:rFonts w:asciiTheme="majorHAnsi" w:eastAsiaTheme="majorEastAsia" w:hAnsiTheme="majorHAnsi" w:cstheme="majorBidi"/>
      <w:color w:val="2E74B5" w:themeColor="accent1" w:themeShade="BF"/>
      <w:lang w:val="en-US"/>
    </w:rPr>
  </w:style>
  <w:style w:type="character" w:customStyle="1" w:styleId="Kop6Char">
    <w:name w:val="Kop 6 Char"/>
    <w:basedOn w:val="Standaardalinea-lettertype"/>
    <w:link w:val="Kop6"/>
    <w:uiPriority w:val="1"/>
    <w:rsid w:val="00AF2816"/>
    <w:rPr>
      <w:rFonts w:asciiTheme="majorHAnsi" w:eastAsiaTheme="majorEastAsia" w:hAnsiTheme="majorHAnsi" w:cstheme="majorBidi"/>
      <w:color w:val="1F4D78" w:themeColor="accent1" w:themeShade="7F"/>
      <w:lang w:val="en-US"/>
    </w:rPr>
  </w:style>
  <w:style w:type="character" w:customStyle="1" w:styleId="Kop7Char">
    <w:name w:val="Kop 7 Char"/>
    <w:basedOn w:val="Standaardalinea-lettertype"/>
    <w:link w:val="Kop7"/>
    <w:uiPriority w:val="1"/>
    <w:rsid w:val="00AF2816"/>
    <w:rPr>
      <w:rFonts w:asciiTheme="majorHAnsi" w:eastAsiaTheme="majorEastAsia" w:hAnsiTheme="majorHAnsi" w:cstheme="majorBidi"/>
      <w:i/>
      <w:iCs/>
      <w:color w:val="1F4D78" w:themeColor="accent1" w:themeShade="7F"/>
      <w:lang w:val="en-US"/>
    </w:rPr>
  </w:style>
  <w:style w:type="character" w:customStyle="1" w:styleId="Kop8Char">
    <w:name w:val="Kop 8 Char"/>
    <w:basedOn w:val="Standaardalinea-lettertype"/>
    <w:link w:val="Kop8"/>
    <w:uiPriority w:val="9"/>
    <w:rsid w:val="00AF2816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US"/>
    </w:rPr>
  </w:style>
  <w:style w:type="character" w:customStyle="1" w:styleId="Kop9Char">
    <w:name w:val="Kop 9 Char"/>
    <w:basedOn w:val="Standaardalinea-lettertype"/>
    <w:link w:val="Kop9"/>
    <w:uiPriority w:val="9"/>
    <w:rsid w:val="00AF281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US"/>
    </w:rPr>
  </w:style>
  <w:style w:type="paragraph" w:customStyle="1" w:styleId="Streamer">
    <w:name w:val="Streamer"/>
    <w:link w:val="StreamerChar"/>
    <w:uiPriority w:val="5"/>
    <w:qFormat/>
    <w:rsid w:val="008958FB"/>
    <w:pPr>
      <w:spacing w:after="0" w:line="496" w:lineRule="exact"/>
      <w:ind w:left="1474" w:right="482"/>
    </w:pPr>
    <w:rPr>
      <w:rFonts w:ascii="Schiphol Frutiger" w:hAnsi="Schiphol Frutiger"/>
      <w:color w:val="000000" w:themeColor="text1"/>
      <w:sz w:val="36"/>
    </w:rPr>
  </w:style>
  <w:style w:type="character" w:customStyle="1" w:styleId="StreamerChar">
    <w:name w:val="Streamer Char"/>
    <w:basedOn w:val="Standaardalinea-lettertype"/>
    <w:link w:val="Streamer"/>
    <w:uiPriority w:val="5"/>
    <w:rsid w:val="001124BC"/>
    <w:rPr>
      <w:rFonts w:ascii="Schiphol Frutiger" w:hAnsi="Schiphol Frutiger"/>
      <w:color w:val="000000" w:themeColor="text1"/>
      <w:sz w:val="36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824E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24E5C"/>
    <w:rPr>
      <w:rFonts w:ascii="Segoe UI" w:hAnsi="Segoe UI" w:cs="Segoe UI"/>
      <w:sz w:val="18"/>
      <w:szCs w:val="18"/>
    </w:rPr>
  </w:style>
  <w:style w:type="paragraph" w:styleId="Titel">
    <w:name w:val="Title"/>
    <w:aliases w:val="Chapter"/>
    <w:basedOn w:val="SchipholStyleHoofdstukTitel"/>
    <w:next w:val="Geenafstand"/>
    <w:link w:val="TitelChar"/>
    <w:uiPriority w:val="1"/>
    <w:qFormat/>
    <w:rsid w:val="004F44A7"/>
    <w:pPr>
      <w:keepLines/>
      <w:spacing w:after="1200" w:line="240" w:lineRule="auto"/>
      <w:ind w:right="1701"/>
      <w:contextualSpacing/>
    </w:pPr>
    <w:rPr>
      <w:rFonts w:eastAsiaTheme="majorEastAsia" w:cstheme="majorBidi"/>
      <w:spacing w:val="-10"/>
      <w:kern w:val="28"/>
      <w:szCs w:val="56"/>
    </w:rPr>
  </w:style>
  <w:style w:type="character" w:customStyle="1" w:styleId="TitelChar">
    <w:name w:val="Titel Char"/>
    <w:aliases w:val="Chapter Char"/>
    <w:basedOn w:val="Standaardalinea-lettertype"/>
    <w:link w:val="Titel"/>
    <w:uiPriority w:val="1"/>
    <w:rsid w:val="004F44A7"/>
    <w:rPr>
      <w:rFonts w:ascii="Schiphol Frutiger" w:eastAsiaTheme="majorEastAsia" w:hAnsi="Schiphol Frutiger" w:cstheme="majorBidi"/>
      <w:color w:val="0000FF"/>
      <w:spacing w:val="-10"/>
      <w:kern w:val="28"/>
      <w:sz w:val="60"/>
      <w:szCs w:val="56"/>
    </w:rPr>
  </w:style>
  <w:style w:type="paragraph" w:customStyle="1" w:styleId="NrChapter">
    <w:name w:val="Nr Chapter"/>
    <w:basedOn w:val="Kop1"/>
    <w:next w:val="Geenafstand"/>
    <w:link w:val="NrChapterChar"/>
    <w:uiPriority w:val="1"/>
    <w:qFormat/>
    <w:rsid w:val="004F44A7"/>
    <w:pPr>
      <w:tabs>
        <w:tab w:val="left" w:pos="578"/>
      </w:tabs>
      <w:spacing w:after="1200" w:line="240" w:lineRule="auto"/>
      <w:ind w:left="0" w:firstLine="0"/>
      <w:contextualSpacing/>
    </w:pPr>
    <w:rPr>
      <w:lang w:val="en-GB"/>
    </w:rPr>
  </w:style>
  <w:style w:type="character" w:customStyle="1" w:styleId="NrChapterChar">
    <w:name w:val="Nr Chapter Char"/>
    <w:basedOn w:val="Kop1Char"/>
    <w:link w:val="NrChapter"/>
    <w:uiPriority w:val="1"/>
    <w:rsid w:val="004F44A7"/>
    <w:rPr>
      <w:rFonts w:ascii="Schiphol Frutiger" w:eastAsiaTheme="majorEastAsia" w:hAnsi="Schiphol Frutiger" w:cstheme="majorBidi"/>
      <w:color w:val="0000FF"/>
      <w:sz w:val="60"/>
      <w:szCs w:val="32"/>
      <w:lang w:val="en-GB"/>
    </w:rPr>
  </w:style>
  <w:style w:type="paragraph" w:customStyle="1" w:styleId="DHVadresregel">
    <w:name w:val="DHVadresregel"/>
    <w:basedOn w:val="Standaard"/>
    <w:next w:val="Standaard"/>
    <w:rsid w:val="001207AE"/>
    <w:pPr>
      <w:overflowPunct w:val="0"/>
      <w:autoSpaceDE w:val="0"/>
      <w:autoSpaceDN w:val="0"/>
      <w:adjustRightInd w:val="0"/>
      <w:spacing w:after="0" w:line="264" w:lineRule="exact"/>
      <w:jc w:val="both"/>
    </w:pPr>
    <w:rPr>
      <w:rFonts w:ascii="Arial" w:eastAsia="Times New Roman" w:hAnsi="Arial" w:cs="Times New Roman"/>
      <w:sz w:val="20"/>
      <w:szCs w:val="20"/>
      <w:lang w:val="nl-NL"/>
    </w:rPr>
  </w:style>
  <w:style w:type="paragraph" w:styleId="Lijstalinea">
    <w:name w:val="List Paragraph"/>
    <w:basedOn w:val="Standaard"/>
    <w:link w:val="LijstalineaChar"/>
    <w:uiPriority w:val="34"/>
    <w:qFormat/>
    <w:rsid w:val="004F294F"/>
    <w:pPr>
      <w:ind w:left="720"/>
      <w:contextualSpacing/>
    </w:pPr>
  </w:style>
  <w:style w:type="paragraph" w:styleId="Plattetekst">
    <w:name w:val="Body Text"/>
    <w:basedOn w:val="Standaard"/>
    <w:link w:val="PlattetekstChar"/>
    <w:uiPriority w:val="1"/>
    <w:qFormat/>
    <w:rsid w:val="00610A59"/>
    <w:pPr>
      <w:spacing w:after="120" w:line="240" w:lineRule="auto"/>
      <w:jc w:val="both"/>
    </w:pPr>
    <w:rPr>
      <w:rFonts w:ascii="Arial" w:eastAsia="Times New Roman" w:hAnsi="Arial" w:cs="Times New Roman"/>
      <w:sz w:val="20"/>
      <w:szCs w:val="20"/>
      <w:lang w:val="en-GB" w:eastAsia="en-GB"/>
    </w:rPr>
  </w:style>
  <w:style w:type="character" w:customStyle="1" w:styleId="PlattetekstChar">
    <w:name w:val="Platte tekst Char"/>
    <w:basedOn w:val="Standaardalinea-lettertype"/>
    <w:link w:val="Plattetekst"/>
    <w:uiPriority w:val="1"/>
    <w:rsid w:val="00610A59"/>
    <w:rPr>
      <w:rFonts w:ascii="Arial" w:eastAsia="Times New Roman" w:hAnsi="Arial" w:cs="Times New Roman"/>
      <w:sz w:val="20"/>
      <w:szCs w:val="20"/>
      <w:lang w:val="en-GB" w:eastAsia="en-GB"/>
    </w:rPr>
  </w:style>
  <w:style w:type="character" w:customStyle="1" w:styleId="LijstalineaChar">
    <w:name w:val="Lijstalinea Char"/>
    <w:basedOn w:val="Standaardalinea-lettertype"/>
    <w:link w:val="Lijstalinea"/>
    <w:uiPriority w:val="34"/>
    <w:rsid w:val="00610A59"/>
    <w:rPr>
      <w:lang w:val="en-US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A80B7A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A80B7A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A80B7A"/>
    <w:rPr>
      <w:sz w:val="20"/>
      <w:szCs w:val="20"/>
      <w:lang w:val="en-US"/>
    </w:rPr>
  </w:style>
  <w:style w:type="paragraph" w:styleId="Plattetekstinspringen">
    <w:name w:val="Body Text Indent"/>
    <w:basedOn w:val="Standaard"/>
    <w:link w:val="PlattetekstinspringenChar"/>
    <w:uiPriority w:val="99"/>
    <w:semiHidden/>
    <w:unhideWhenUsed/>
    <w:rsid w:val="008B3770"/>
    <w:pPr>
      <w:spacing w:after="120"/>
      <w:ind w:left="283"/>
    </w:pPr>
  </w:style>
  <w:style w:type="character" w:customStyle="1" w:styleId="PlattetekstinspringenChar">
    <w:name w:val="Platte tekst inspringen Char"/>
    <w:basedOn w:val="Standaardalinea-lettertype"/>
    <w:link w:val="Plattetekstinspringen"/>
    <w:uiPriority w:val="99"/>
    <w:semiHidden/>
    <w:rsid w:val="008B3770"/>
    <w:rPr>
      <w:lang w:val="en-US"/>
    </w:rPr>
  </w:style>
  <w:style w:type="paragraph" w:styleId="Plattetekstinspringen2">
    <w:name w:val="Body Text Indent 2"/>
    <w:basedOn w:val="Standaard"/>
    <w:link w:val="Plattetekstinspringen2Char"/>
    <w:uiPriority w:val="99"/>
    <w:semiHidden/>
    <w:unhideWhenUsed/>
    <w:rsid w:val="008B3770"/>
    <w:pPr>
      <w:spacing w:after="120" w:line="480" w:lineRule="auto"/>
      <w:ind w:left="283"/>
    </w:pPr>
  </w:style>
  <w:style w:type="character" w:customStyle="1" w:styleId="Plattetekstinspringen2Char">
    <w:name w:val="Platte tekst inspringen 2 Char"/>
    <w:basedOn w:val="Standaardalinea-lettertype"/>
    <w:link w:val="Plattetekstinspringen2"/>
    <w:uiPriority w:val="99"/>
    <w:semiHidden/>
    <w:rsid w:val="008B3770"/>
    <w:rPr>
      <w:lang w:val="en-US"/>
    </w:rPr>
  </w:style>
  <w:style w:type="paragraph" w:styleId="Normaalweb">
    <w:name w:val="Normal (Web)"/>
    <w:basedOn w:val="Standaard"/>
    <w:uiPriority w:val="99"/>
    <w:semiHidden/>
    <w:unhideWhenUsed/>
    <w:rsid w:val="000523A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nl-NL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71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pe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webSettings" Target="webSetting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enders_C\AppData\Local\Temp\7\Temp4_assets.zip\Report_cover_Traveler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A94640FDB2D44A5EA009E5A4F9D1B43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0DAE131-FBAE-4402-BA77-BB6936BEAAC8}"/>
      </w:docPartPr>
      <w:docPartBody>
        <w:p w:rsidR="00896E63" w:rsidRDefault="00896E63">
          <w:pPr>
            <w:pStyle w:val="A94640FDB2D44A5EA009E5A4F9D1B436"/>
          </w:pPr>
          <w:r w:rsidRPr="008D77C8">
            <w:rPr>
              <w:rStyle w:val="Tekstvantijdelijkeaanduiding"/>
            </w:rPr>
            <w:t>Kies een item.</w:t>
          </w:r>
        </w:p>
      </w:docPartBody>
    </w:docPart>
    <w:docPart>
      <w:docPartPr>
        <w:name w:val="C731FA59E3BE47379A2569A8423582B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9DA54E3-F037-4BBE-BA35-4A3DB6B19E0A}"/>
      </w:docPartPr>
      <w:docPartBody>
        <w:p w:rsidR="00896E63" w:rsidRDefault="00896E63">
          <w:pPr>
            <w:pStyle w:val="C731FA59E3BE47379A2569A8423582BF"/>
          </w:pPr>
          <w:r w:rsidRPr="00751D0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0C0295ABC3FE43EDB1CB9D90C8BAEF8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5B52BA6-1EB4-4CDC-B4D7-36A7385CAF57}"/>
      </w:docPartPr>
      <w:docPartBody>
        <w:p w:rsidR="00896E63" w:rsidRDefault="00896E63">
          <w:pPr>
            <w:pStyle w:val="0C0295ABC3FE43EDB1CB9D90C8BAEF8D"/>
          </w:pPr>
          <w:r w:rsidRPr="00751D0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27C46ABFC9C447E3BF592C56426803A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010882C-38F3-4AE2-94A9-29F79B0F6023}"/>
      </w:docPartPr>
      <w:docPartBody>
        <w:p w:rsidR="00896E63" w:rsidRDefault="00896E63">
          <w:pPr>
            <w:pStyle w:val="27C46ABFC9C447E3BF592C56426803A5"/>
          </w:pPr>
          <w:r w:rsidRPr="00751D0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E147F7C2115748AA98CB9C10F97BC8F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5D2F5EE-6A06-4EC9-AD4D-9C9ECE7158F6}"/>
      </w:docPartPr>
      <w:docPartBody>
        <w:p w:rsidR="00896E63" w:rsidRDefault="00896E63">
          <w:pPr>
            <w:pStyle w:val="E147F7C2115748AA98CB9C10F97BC8F9"/>
          </w:pPr>
          <w:r w:rsidRPr="00751D0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7E3A35A81646434B82C4CACBD7088B9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FBC84C2-86EF-4B18-AB0A-AC9465D61A59}"/>
      </w:docPartPr>
      <w:docPartBody>
        <w:p w:rsidR="00896E63" w:rsidRDefault="00896E63">
          <w:pPr>
            <w:pStyle w:val="7E3A35A81646434B82C4CACBD7088B9F"/>
          </w:pPr>
          <w:r w:rsidRPr="008D77C8">
            <w:rPr>
              <w:rStyle w:val="Tekstvantijdelijkeaanduiding"/>
            </w:rPr>
            <w:t>Kies een item.</w:t>
          </w:r>
        </w:p>
      </w:docPartBody>
    </w:docPart>
    <w:docPart>
      <w:docPartPr>
        <w:name w:val="C78C09CE83AF4B9DB6B8F5A88208044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A5CAC84-54C4-48DB-9BCD-750F8FA1FC0E}"/>
      </w:docPartPr>
      <w:docPartBody>
        <w:p w:rsidR="00896E63" w:rsidRDefault="00896E63">
          <w:pPr>
            <w:pStyle w:val="C78C09CE83AF4B9DB6B8F5A882080444"/>
          </w:pPr>
          <w:r w:rsidRPr="00751D0D">
            <w:rPr>
              <w:rStyle w:val="Tekstvantijdelijkeaanduiding"/>
            </w:rPr>
            <w:t>Klik of tik om een datum in te voeren.</w:t>
          </w:r>
        </w:p>
      </w:docPartBody>
    </w:docPart>
    <w:docPart>
      <w:docPartPr>
        <w:name w:val="9DE09317C70847749B2B57A8C8B2EF8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0D876DE-4F3A-470F-914F-F02E19C6C1A0}"/>
      </w:docPartPr>
      <w:docPartBody>
        <w:p w:rsidR="00D877EB" w:rsidRDefault="00896E63" w:rsidP="00896E63">
          <w:pPr>
            <w:pStyle w:val="9DE09317C70847749B2B57A8C8B2EF85"/>
          </w:pPr>
          <w:r w:rsidRPr="007779CE">
            <w:rPr>
              <w:rStyle w:val="Tekstvantijdelijkeaanduiding"/>
            </w:rPr>
            <w:t>Klik of tik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chiphol Frutiger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chipholFrutige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6E63"/>
    <w:rsid w:val="007C1328"/>
    <w:rsid w:val="00896E63"/>
    <w:rsid w:val="00D87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896E63"/>
    <w:rPr>
      <w:color w:val="808080"/>
    </w:rPr>
  </w:style>
  <w:style w:type="paragraph" w:customStyle="1" w:styleId="A94640FDB2D44A5EA009E5A4F9D1B436">
    <w:name w:val="A94640FDB2D44A5EA009E5A4F9D1B436"/>
  </w:style>
  <w:style w:type="paragraph" w:customStyle="1" w:styleId="C731FA59E3BE47379A2569A8423582BF">
    <w:name w:val="C731FA59E3BE47379A2569A8423582BF"/>
  </w:style>
  <w:style w:type="paragraph" w:customStyle="1" w:styleId="0C0295ABC3FE43EDB1CB9D90C8BAEF8D">
    <w:name w:val="0C0295ABC3FE43EDB1CB9D90C8BAEF8D"/>
  </w:style>
  <w:style w:type="paragraph" w:customStyle="1" w:styleId="27C46ABFC9C447E3BF592C56426803A5">
    <w:name w:val="27C46ABFC9C447E3BF592C56426803A5"/>
  </w:style>
  <w:style w:type="paragraph" w:customStyle="1" w:styleId="E147F7C2115748AA98CB9C10F97BC8F9">
    <w:name w:val="E147F7C2115748AA98CB9C10F97BC8F9"/>
  </w:style>
  <w:style w:type="paragraph" w:customStyle="1" w:styleId="7E3A35A81646434B82C4CACBD7088B9F">
    <w:name w:val="7E3A35A81646434B82C4CACBD7088B9F"/>
  </w:style>
  <w:style w:type="paragraph" w:customStyle="1" w:styleId="C78C09CE83AF4B9DB6B8F5A882080444">
    <w:name w:val="C78C09CE83AF4B9DB6B8F5A882080444"/>
  </w:style>
  <w:style w:type="paragraph" w:customStyle="1" w:styleId="7FF633B142BD4F95BD7066557D98EB32">
    <w:name w:val="7FF633B142BD4F95BD7066557D98EB32"/>
  </w:style>
  <w:style w:type="paragraph" w:customStyle="1" w:styleId="9DE09317C70847749B2B57A8C8B2EF85">
    <w:name w:val="9DE09317C70847749B2B57A8C8B2EF85"/>
    <w:rsid w:val="00896E6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hema1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haredContentType xmlns="Microsoft.SharePoint.Taxonomy.ContentTypeSync" SourceId="dbc17272-e662-4816-ad27-6fe8b95f4168" ContentTypeId="0x0101004E81F5E765D7424D82678AEBC426808700042AD8439B3F2845B8F334CAD6646B07" PreviousValue="false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ojectDocumentBron xmlns="DDBEDC2A-BD37-43CD-8B77-9519821763E0" xsi:nil="true"/>
    <ProjectDocumentStatus xmlns="DDBEDC2A-BD37-43CD-8B77-9519821763E0">Compleet</ProjectDocumentStatus>
    <_Version xmlns="http://schemas.microsoft.com/sharepoint/v3/fields" xsi:nil="true"/>
    <TaxCatchAll xmlns="ffef4382-107f-4194-ac26-4a4791cfbb8d">
      <Value>372</Value>
      <Value>3</Value>
    </TaxCatchAll>
    <c15c29daf8854b2db77e08c17fa39a36 xmlns="ffef4382-107f-4194-ac26-4a4791cfbb8d">
      <Terms xmlns="http://schemas.microsoft.com/office/infopath/2007/PartnerControls">
        <TermInfo xmlns="http://schemas.microsoft.com/office/infopath/2007/PartnerControls">
          <TermName xmlns="http://schemas.microsoft.com/office/infopath/2007/PartnerControls">03 Delivery Stage(s)</TermName>
          <TermId xmlns="http://schemas.microsoft.com/office/infopath/2007/PartnerControls">0df94b93-0300-4348-95eb-62bb8668e8eb</TermId>
        </TermInfo>
      </Terms>
    </c15c29daf8854b2db77e08c17fa39a36>
    <Projectnaam xmlns="DDBEDC2A-BD37-43CD-8B77-9519821763E0" xsi:nil="true"/>
    <TaxKeywordTaxHTField xmlns="ffef4382-107f-4194-ac26-4a4791cfbb8d">
      <Terms xmlns="http://schemas.microsoft.com/office/infopath/2007/PartnerControls"/>
    </TaxKeywordTaxHTField>
    <Projectnummer xmlns="DDBEDC2A-BD37-43CD-8B77-9519821763E0" xsi:nil="true"/>
    <Werkpakket xmlns="ffef4382-107f-4194-ac26-4a4791cfbb8d" xsi:nil="true"/>
    <db0e2d74a2d746f0b01238fc95f289d1 xmlns="ffef4382-107f-4194-ac26-4a4791cfbb8d">
      <Terms xmlns="http://schemas.microsoft.com/office/infopath/2007/PartnerControls">
        <TermInfo xmlns="http://schemas.microsoft.com/office/infopath/2007/PartnerControls">
          <TermName xmlns="http://schemas.microsoft.com/office/infopath/2007/PartnerControls">1101 Aanbestedingsstukken</TermName>
          <TermId xmlns="http://schemas.microsoft.com/office/infopath/2007/PartnerControls">a934c0d9-71f4-4e9c-b9bd-ce0cab613339</TermId>
        </TermInfo>
      </Terms>
    </db0e2d74a2d746f0b01238fc95f289d1>
    <Eigenaar xmlns="ffef4382-107f-4194-ac26-4a4791cfbb8d" xsi:nil="true"/>
    <_dlc_DocId xmlns="891d6996-97bf-4c7e-b37e-7fee87252355">0002-2126307231-51</_dlc_DocId>
    <_dlc_DocIdUrl xmlns="891d6996-97bf-4c7e-b37e-7fee87252355">
      <Url>https://sharepoint.schiphol.nl/projecten/02/1008202/_layouts/DocIdRedir.aspx?ID=0002-2126307231-51</Url>
      <Description>0002-2126307231-51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roject document MP" ma:contentTypeID="0x0101004E81F5E765D7424D82678AEBC426808700042AD8439B3F2845B8F334CAD6646B0700763EB61A1DE9054286A2E23EC33ACB82" ma:contentTypeVersion="92" ma:contentTypeDescription="" ma:contentTypeScope="" ma:versionID="609020a589710528037e907a8bf0f40b">
  <xsd:schema xmlns:xsd="http://www.w3.org/2001/XMLSchema" xmlns:xs="http://www.w3.org/2001/XMLSchema" xmlns:p="http://schemas.microsoft.com/office/2006/metadata/properties" xmlns:ns2="DDBEDC2A-BD37-43CD-8B77-9519821763E0" xmlns:ns3="ffef4382-107f-4194-ac26-4a4791cfbb8d" xmlns:ns4="http://schemas.microsoft.com/sharepoint/v3/fields" xmlns:ns5="891d6996-97bf-4c7e-b37e-7fee87252355" targetNamespace="http://schemas.microsoft.com/office/2006/metadata/properties" ma:root="true" ma:fieldsID="f15ef401de72625c5f4a3e3144dd16fa" ns2:_="" ns3:_="" ns4:_="" ns5:_="">
    <xsd:import namespace="DDBEDC2A-BD37-43CD-8B77-9519821763E0"/>
    <xsd:import namespace="ffef4382-107f-4194-ac26-4a4791cfbb8d"/>
    <xsd:import namespace="http://schemas.microsoft.com/sharepoint/v3/fields"/>
    <xsd:import namespace="891d6996-97bf-4c7e-b37e-7fee87252355"/>
    <xsd:element name="properties">
      <xsd:complexType>
        <xsd:sequence>
          <xsd:element name="documentManagement">
            <xsd:complexType>
              <xsd:all>
                <xsd:element ref="ns2:Projectnummer" minOccurs="0"/>
                <xsd:element ref="ns2:Projectnaam" minOccurs="0"/>
                <xsd:element ref="ns2:ProjectDocumentStatus"/>
                <xsd:element ref="ns3:Werkpakket" minOccurs="0"/>
                <xsd:element ref="ns2:ProjectDocumentBron" minOccurs="0"/>
                <xsd:element ref="ns3:Eigenaar" minOccurs="0"/>
                <xsd:element ref="ns3:c15c29daf8854b2db77e08c17fa39a36" minOccurs="0"/>
                <xsd:element ref="ns3:TaxCatchAll" minOccurs="0"/>
                <xsd:element ref="ns3:TaxCatchAllLabel" minOccurs="0"/>
                <xsd:element ref="ns3:TaxKeywordTaxHTField" minOccurs="0"/>
                <xsd:element ref="ns3:db0e2d74a2d746f0b01238fc95f289d1" minOccurs="0"/>
                <xsd:element ref="ns4:_Version" minOccurs="0"/>
                <xsd:element ref="ns5:_dlc_DocId" minOccurs="0"/>
                <xsd:element ref="ns5:_dlc_DocIdUrl" minOccurs="0"/>
                <xsd:element ref="ns5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BEDC2A-BD37-43CD-8B77-9519821763E0" elementFormDefault="qualified">
    <xsd:import namespace="http://schemas.microsoft.com/office/2006/documentManagement/types"/>
    <xsd:import namespace="http://schemas.microsoft.com/office/infopath/2007/PartnerControls"/>
    <xsd:element name="Projectnummer" ma:index="2" nillable="true" ma:displayName="Project nummer" ma:internalName="Projectnummer">
      <xsd:simpleType>
        <xsd:restriction base="dms:Text"/>
      </xsd:simpleType>
    </xsd:element>
    <xsd:element name="Projectnaam" ma:index="3" nillable="true" ma:displayName="Project naam" ma:internalName="Projectnaam">
      <xsd:simpleType>
        <xsd:restriction base="dms:Text"/>
      </xsd:simpleType>
    </xsd:element>
    <xsd:element name="ProjectDocumentStatus" ma:index="6" ma:displayName="Status" ma:default="In Ontwikkeling" ma:format="Dropdown" ma:internalName="ProjectDocumentStatus">
      <xsd:simpleType>
        <xsd:restriction base="dms:Choice">
          <xsd:enumeration value="Niet gestart"/>
          <xsd:enumeration value="In Ontwikkeling"/>
          <xsd:enumeration value="Onder review"/>
          <xsd:enumeration value="Ter Goedkeuring"/>
          <xsd:enumeration value="Goedgekeurd"/>
          <xsd:enumeration value="Overgedragen"/>
          <xsd:enumeration value="Compleet"/>
          <xsd:enumeration value="Afgekeurd"/>
        </xsd:restriction>
      </xsd:simpleType>
    </xsd:element>
    <xsd:element name="ProjectDocumentBron" ma:index="8" nillable="true" ma:displayName="Bron" ma:internalName="ProjectDocumentBron">
      <xsd:simpleType>
        <xsd:restriction base="dms:Text">
          <xsd:maxLength value="254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ef4382-107f-4194-ac26-4a4791cfbb8d" elementFormDefault="qualified">
    <xsd:import namespace="http://schemas.microsoft.com/office/2006/documentManagement/types"/>
    <xsd:import namespace="http://schemas.microsoft.com/office/infopath/2007/PartnerControls"/>
    <xsd:element name="Werkpakket" ma:index="7" nillable="true" ma:displayName="Werkpakket" ma:format="Dropdown" ma:internalName="Werkpakket" ma:readOnly="false">
      <xsd:simpleType>
        <xsd:restriction base="dms:Choice">
          <xsd:enumeration value="Werkpakket 1"/>
          <xsd:enumeration value="Werkpakket 2"/>
          <xsd:enumeration value="Werkpakket 3"/>
        </xsd:restriction>
      </xsd:simpleType>
    </xsd:element>
    <xsd:element name="Eigenaar" ma:index="9" nillable="true" ma:displayName="Eigenaar" ma:internalName="Eigenaar" ma:readOnly="false">
      <xsd:simpleType>
        <xsd:restriction base="dms:Text">
          <xsd:maxLength value="255"/>
        </xsd:restriction>
      </xsd:simpleType>
    </xsd:element>
    <xsd:element name="c15c29daf8854b2db77e08c17fa39a36" ma:index="13" ma:taxonomy="true" ma:internalName="c15c29daf8854b2db77e08c17fa39a36" ma:taxonomyFieldName="Project_x0020_Fase" ma:displayName="Project Fase" ma:readOnly="false" ma:default="3;#03 Delivery Stage(s)|0df94b93-0300-4348-95eb-62bb8668e8eb" ma:fieldId="{c15c29da-f885-4b2d-b77e-08c17fa39a36}" ma:sspId="dbc17272-e662-4816-ad27-6fe8b95f4168" ma:termSetId="7e367a7b-bf6d-4747-9f29-647ca747807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4" nillable="true" ma:displayName="Catch-all-kolom van taxonomie" ma:description="" ma:hidden="true" ma:list="{a58db11e-e0d1-47a9-b699-b6728d5406ce}" ma:internalName="TaxCatchAll" ma:showField="CatchAllData" ma:web="891d6996-97bf-4c7e-b37e-7fee8725235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5" nillable="true" ma:displayName="Catch-all-kolom van taxonomie1" ma:description="" ma:hidden="true" ma:list="{a58db11e-e0d1-47a9-b699-b6728d5406ce}" ma:internalName="TaxCatchAllLabel" ma:readOnly="true" ma:showField="CatchAllDataLabel" ma:web="891d6996-97bf-4c7e-b37e-7fee8725235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18" nillable="true" ma:taxonomy="true" ma:internalName="TaxKeywordTaxHTField" ma:taxonomyFieldName="TaxKeyword" ma:displayName="Trefwoord(en)" ma:fieldId="{23f27201-bee3-471e-b2e7-b64fd8b7ca38}" ma:taxonomyMulti="true" ma:sspId="dbc17272-e662-4816-ad27-6fe8b95f4168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db0e2d74a2d746f0b01238fc95f289d1" ma:index="20" ma:taxonomy="true" ma:internalName="db0e2d74a2d746f0b01238fc95f289d1" ma:taxonomyFieldName="MP" ma:displayName="MP" ma:readOnly="false" ma:default="" ma:fieldId="{db0e2d74-a2d7-46f0-b012-38fc95f289d1}" ma:sspId="dbc17272-e662-4816-ad27-6fe8b95f4168" ma:termSetId="ca62eeb3-8750-407a-a86c-16a3656e7ad5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Version" ma:index="22" nillable="true" ma:displayName="Versie" ma:internalName="_Vers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1d6996-97bf-4c7e-b37e-7fee87252355" elementFormDefault="qualified">
    <xsd:import namespace="http://schemas.microsoft.com/office/2006/documentManagement/types"/>
    <xsd:import namespace="http://schemas.microsoft.com/office/infopath/2007/PartnerControls"/>
    <xsd:element name="_dlc_DocId" ma:index="23" nillable="true" ma:displayName="Waarde van de document-id" ma:description="De waarde van de document-id die aan dit item is toegewezen." ma:internalName="_dlc_DocId" ma:readOnly="true">
      <xsd:simpleType>
        <xsd:restriction base="dms:Text"/>
      </xsd:simpleType>
    </xsd:element>
    <xsd:element name="_dlc_DocIdUrl" ma:index="24" nillable="true" ma:displayName="Document-id" ma:description="Permanente koppeling naar di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5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9" ma:displayName="Inhoudstype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FD44F-63CF-4E69-8296-F5A628D8588A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9AE5B30A-7218-4E45-9F9D-35FD39BFB7A0}">
  <ds:schemaRefs>
    <ds:schemaRef ds:uri="http://purl.org/dc/dcmitype/"/>
    <ds:schemaRef ds:uri="http://schemas.microsoft.com/sharepoint/v3/fields"/>
    <ds:schemaRef ds:uri="http://purl.org/dc/elements/1.1/"/>
    <ds:schemaRef ds:uri="891d6996-97bf-4c7e-b37e-7fee87252355"/>
    <ds:schemaRef ds:uri="http://schemas.openxmlformats.org/package/2006/metadata/core-properties"/>
    <ds:schemaRef ds:uri="http://www.w3.org/XML/1998/namespace"/>
    <ds:schemaRef ds:uri="DDBEDC2A-BD37-43CD-8B77-9519821763E0"/>
    <ds:schemaRef ds:uri="http://schemas.microsoft.com/office/2006/documentManagement/types"/>
    <ds:schemaRef ds:uri="http://purl.org/dc/terms/"/>
    <ds:schemaRef ds:uri="http://schemas.microsoft.com/office/infopath/2007/PartnerControls"/>
    <ds:schemaRef ds:uri="ffef4382-107f-4194-ac26-4a4791cfbb8d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74D8F055-239E-4260-ABB8-C40B24E5BA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BEDC2A-BD37-43CD-8B77-9519821763E0"/>
    <ds:schemaRef ds:uri="ffef4382-107f-4194-ac26-4a4791cfbb8d"/>
    <ds:schemaRef ds:uri="http://schemas.microsoft.com/sharepoint/v3/fields"/>
    <ds:schemaRef ds:uri="891d6996-97bf-4c7e-b37e-7fee872523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3EFC726-F68A-475B-B29A-34FF8DEED07C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858C2E5F-EBFE-4C41-8E4D-ABD492BDF2E3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0855B28B-E609-4060-BCCC-C88F26473F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Report_cover_Traveler.dotm</Template>
  <TotalTime>0</TotalTime>
  <Pages>4</Pages>
  <Words>433</Words>
  <Characters>2383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Contract Agreement</vt:lpstr>
    </vt:vector>
  </TitlesOfParts>
  <Company/>
  <LinksUpToDate>false</LinksUpToDate>
  <CharactersWithSpaces>2811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Contract Agreement</dc:title>
  <dc:subject/>
  <dc:creator/>
  <cp:keywords/>
  <dc:description/>
  <cp:lastModifiedBy/>
  <cp:revision>1</cp:revision>
  <dcterms:created xsi:type="dcterms:W3CDTF">2017-04-20T08:22:00Z</dcterms:created>
  <dcterms:modified xsi:type="dcterms:W3CDTF">2017-04-20T09:11:00Z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0x0101004E81F5E765D7424D82678AEBC426808700042AD8439B3F2845B8F334CAD6646B0700763EB61A1DE9054286A2E23EC33ACB82</vt:lpwstr>
  </property>
  <property fmtid="{D5CDD505-2E9C-101B-9397-08002B2CF9AE}" pid="3" name="_dlc_DocIdItemGuid">
    <vt:lpwstr>b482e074-5218-4d8a-9c8a-a83b67aac820</vt:lpwstr>
  </property>
  <property fmtid="{D5CDD505-2E9C-101B-9397-08002B2CF9AE}" pid="4" name="TaxKeyword">
    <vt:lpwstr/>
  </property>
  <property fmtid="{D5CDD505-2E9C-101B-9397-08002B2CF9AE}" pid="5" name="Project Fase">
    <vt:lpwstr>3;#03 Delivery Stage(s)|0df94b93-0300-4348-95eb-62bb8668e8eb</vt:lpwstr>
  </property>
  <property fmtid="{D5CDD505-2E9C-101B-9397-08002B2CF9AE}" pid="6" name="MP">
    <vt:lpwstr>372;#1101 Aanbestedingsstukken|a934c0d9-71f4-4e9c-b9bd-ce0cab613339</vt:lpwstr>
  </property>
</Properties>
</file>